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E91F76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7588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6B6F4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E758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6B6F49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828D4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AD4D36C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634E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5B39504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634E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60B1D2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634E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30FA0A4E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634E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C1622AD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634E1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03201BFB" w14:textId="7FB57414" w:rsidR="00F302E4" w:rsidRPr="007C2F9B" w:rsidRDefault="00C967AF" w:rsidP="007C2F9B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BAB7A98" w14:textId="77777777" w:rsidR="00F302E4" w:rsidRPr="00F302E4" w:rsidRDefault="00F302E4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68154580" w14:textId="5FBC0450" w:rsidR="00E471E8" w:rsidRPr="006634E1" w:rsidRDefault="00E471E8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4AFE517F" w14:textId="19894636" w:rsidR="006634E1" w:rsidRPr="006634E1" w:rsidRDefault="006634E1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2A49BBF5" w14:textId="77777777" w:rsidR="006634E1" w:rsidRPr="006634E1" w:rsidRDefault="006634E1" w:rsidP="006634E1">
      <w:pPr>
        <w:pStyle w:val="LndNormale1"/>
        <w:rPr>
          <w:b/>
          <w:color w:val="002060"/>
          <w:sz w:val="28"/>
          <w:szCs w:val="28"/>
        </w:rPr>
      </w:pPr>
      <w:r w:rsidRPr="006634E1">
        <w:rPr>
          <w:b/>
          <w:color w:val="002060"/>
          <w:sz w:val="28"/>
          <w:szCs w:val="28"/>
        </w:rPr>
        <w:t>SOCIETA’ INATTIVE</w:t>
      </w:r>
    </w:p>
    <w:p w14:paraId="69BC6EC2" w14:textId="77777777" w:rsidR="006634E1" w:rsidRPr="006634E1" w:rsidRDefault="006634E1" w:rsidP="006634E1">
      <w:pPr>
        <w:pStyle w:val="LndNormale1"/>
        <w:rPr>
          <w:b/>
          <w:color w:val="002060"/>
          <w:u w:val="single"/>
        </w:rPr>
      </w:pPr>
    </w:p>
    <w:p w14:paraId="7CF1F0A0" w14:textId="77777777" w:rsidR="006634E1" w:rsidRPr="006634E1" w:rsidRDefault="006634E1" w:rsidP="006634E1">
      <w:pPr>
        <w:pStyle w:val="LndNormale1"/>
        <w:rPr>
          <w:color w:val="002060"/>
        </w:rPr>
      </w:pPr>
      <w:r w:rsidRPr="006634E1">
        <w:rPr>
          <w:color w:val="002060"/>
        </w:rPr>
        <w:t>La sottonotata società ha comunicato l’inattività a partire dalla stagione sportiva 2022/2023</w:t>
      </w:r>
    </w:p>
    <w:p w14:paraId="68A91665" w14:textId="77777777" w:rsidR="006634E1" w:rsidRPr="006634E1" w:rsidRDefault="006634E1" w:rsidP="006634E1">
      <w:pPr>
        <w:pStyle w:val="LndNormale1"/>
        <w:rPr>
          <w:b/>
          <w:color w:val="002060"/>
        </w:rPr>
      </w:pPr>
      <w:r w:rsidRPr="006634E1">
        <w:rPr>
          <w:b/>
          <w:color w:val="002060"/>
        </w:rPr>
        <w:t xml:space="preserve">Matr. 81.544 </w:t>
      </w:r>
      <w:r w:rsidRPr="006634E1">
        <w:rPr>
          <w:b/>
          <w:color w:val="002060"/>
        </w:rPr>
        <w:tab/>
      </w:r>
      <w:r w:rsidRPr="006634E1">
        <w:rPr>
          <w:b/>
          <w:color w:val="002060"/>
        </w:rPr>
        <w:tab/>
        <w:t xml:space="preserve">S.S.   VIRTUS MOIE  </w:t>
      </w:r>
      <w:r w:rsidRPr="006634E1">
        <w:rPr>
          <w:b/>
          <w:color w:val="002060"/>
        </w:rPr>
        <w:tab/>
        <w:t>Maiolati Sportini (AN)</w:t>
      </w:r>
      <w:r w:rsidRPr="006634E1">
        <w:rPr>
          <w:b/>
          <w:color w:val="002060"/>
        </w:rPr>
        <w:tab/>
      </w:r>
    </w:p>
    <w:p w14:paraId="39CD0CAA" w14:textId="77777777" w:rsidR="006634E1" w:rsidRPr="006634E1" w:rsidRDefault="006634E1" w:rsidP="006634E1">
      <w:pPr>
        <w:pStyle w:val="LndNormale1"/>
        <w:rPr>
          <w:color w:val="002060"/>
        </w:rPr>
      </w:pPr>
      <w:r w:rsidRPr="006634E1">
        <w:rPr>
          <w:color w:val="002060"/>
        </w:rPr>
        <w:t>Visto l’art.16 commi 1) e 2) N.O.I.F. si propone alla Presidenza Federale per la radiazione dai ruoli.</w:t>
      </w:r>
    </w:p>
    <w:p w14:paraId="0A6BA5C9" w14:textId="77777777" w:rsidR="006634E1" w:rsidRPr="006634E1" w:rsidRDefault="006634E1" w:rsidP="006634E1">
      <w:pPr>
        <w:pStyle w:val="LndNormale1"/>
        <w:rPr>
          <w:color w:val="002060"/>
        </w:rPr>
      </w:pPr>
      <w:r w:rsidRPr="006634E1">
        <w:rPr>
          <w:color w:val="002060"/>
        </w:rPr>
        <w:lastRenderedPageBreak/>
        <w:t>Ai sensi dell’art. 110 p.1) delle N.O.I.F. i calciatori tesserati per la suddetta Società sono svincolati d’autorità dalla data del presente comunicato ufficiale.</w:t>
      </w:r>
    </w:p>
    <w:p w14:paraId="5EC3C332" w14:textId="77777777" w:rsidR="006634E1" w:rsidRPr="006634E1" w:rsidRDefault="006634E1" w:rsidP="006634E1">
      <w:pPr>
        <w:pStyle w:val="LndNormale1"/>
        <w:rPr>
          <w:color w:val="002060"/>
        </w:rPr>
      </w:pPr>
    </w:p>
    <w:p w14:paraId="17243154" w14:textId="77777777" w:rsidR="006634E1" w:rsidRPr="006634E1" w:rsidRDefault="006634E1" w:rsidP="006634E1">
      <w:pPr>
        <w:pStyle w:val="LndNormale1"/>
        <w:rPr>
          <w:color w:val="002060"/>
        </w:rPr>
      </w:pPr>
      <w:r w:rsidRPr="006634E1">
        <w:rPr>
          <w:color w:val="002060"/>
        </w:rPr>
        <w:t>La sottonotata società, non essendosi iscritta nella corrente stagione sportiva ad alcun campionato viene dichiarata inattiva dalla stagione sportiva 2022/2023</w:t>
      </w:r>
    </w:p>
    <w:p w14:paraId="62852706" w14:textId="77777777" w:rsidR="006634E1" w:rsidRPr="006634E1" w:rsidRDefault="006634E1" w:rsidP="006634E1">
      <w:pPr>
        <w:pStyle w:val="LndNormale1"/>
        <w:rPr>
          <w:b/>
          <w:color w:val="002060"/>
        </w:rPr>
      </w:pPr>
      <w:r w:rsidRPr="006634E1">
        <w:rPr>
          <w:b/>
          <w:color w:val="002060"/>
        </w:rPr>
        <w:t>Matr. 949.781</w:t>
      </w:r>
      <w:r w:rsidRPr="006634E1">
        <w:rPr>
          <w:b/>
          <w:color w:val="002060"/>
        </w:rPr>
        <w:tab/>
        <w:t xml:space="preserve"> </w:t>
      </w:r>
      <w:r w:rsidRPr="006634E1">
        <w:rPr>
          <w:b/>
          <w:color w:val="002060"/>
        </w:rPr>
        <w:tab/>
        <w:t>A.S.D. BELPIANDILUNA</w:t>
      </w:r>
      <w:r w:rsidRPr="006634E1">
        <w:rPr>
          <w:b/>
          <w:color w:val="002060"/>
        </w:rPr>
        <w:tab/>
        <w:t>Piandimeleto (PU)</w:t>
      </w:r>
    </w:p>
    <w:p w14:paraId="29370445" w14:textId="77777777" w:rsidR="006634E1" w:rsidRPr="006634E1" w:rsidRDefault="006634E1" w:rsidP="006634E1">
      <w:pPr>
        <w:pStyle w:val="LndNormale1"/>
        <w:rPr>
          <w:color w:val="002060"/>
        </w:rPr>
      </w:pPr>
      <w:r w:rsidRPr="006634E1">
        <w:rPr>
          <w:color w:val="002060"/>
        </w:rPr>
        <w:t>Visto l’art.16 commi 1) e 2) N.O.I.F. si propone alla Presidenza Federale per la radiazione dai ruoli.</w:t>
      </w:r>
    </w:p>
    <w:p w14:paraId="3EABA4E8" w14:textId="77777777" w:rsidR="006634E1" w:rsidRPr="006634E1" w:rsidRDefault="006634E1" w:rsidP="006634E1">
      <w:pPr>
        <w:pStyle w:val="LndNormale1"/>
        <w:rPr>
          <w:color w:val="002060"/>
        </w:rPr>
      </w:pPr>
      <w:r w:rsidRPr="006634E1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59E229F4" w14:textId="77777777" w:rsidR="006634E1" w:rsidRPr="006634E1" w:rsidRDefault="006634E1" w:rsidP="006634E1">
      <w:pPr>
        <w:pStyle w:val="LndNormale1"/>
        <w:rPr>
          <w:color w:val="002060"/>
        </w:rPr>
      </w:pPr>
    </w:p>
    <w:p w14:paraId="54704F07" w14:textId="77777777" w:rsidR="006634E1" w:rsidRPr="006634E1" w:rsidRDefault="006634E1" w:rsidP="006634E1">
      <w:pPr>
        <w:pStyle w:val="LndNormale1"/>
        <w:jc w:val="left"/>
        <w:rPr>
          <w:color w:val="002060"/>
          <w:szCs w:val="22"/>
        </w:rPr>
      </w:pPr>
    </w:p>
    <w:p w14:paraId="7394B421" w14:textId="77777777" w:rsidR="006634E1" w:rsidRPr="006634E1" w:rsidRDefault="006634E1" w:rsidP="006634E1">
      <w:pPr>
        <w:pStyle w:val="LndNormale1"/>
        <w:rPr>
          <w:b/>
          <w:color w:val="002060"/>
          <w:sz w:val="28"/>
          <w:szCs w:val="28"/>
        </w:rPr>
      </w:pPr>
      <w:r w:rsidRPr="006634E1">
        <w:rPr>
          <w:b/>
          <w:color w:val="002060"/>
          <w:sz w:val="28"/>
          <w:szCs w:val="28"/>
        </w:rPr>
        <w:t>ANNULLAMENTO TESSERAMENTI ANNUALI</w:t>
      </w:r>
    </w:p>
    <w:p w14:paraId="2ACF481B" w14:textId="77777777" w:rsidR="006634E1" w:rsidRPr="006634E1" w:rsidRDefault="006634E1" w:rsidP="006634E1">
      <w:pPr>
        <w:pStyle w:val="LndNormale1"/>
        <w:rPr>
          <w:color w:val="002060"/>
        </w:rPr>
      </w:pPr>
    </w:p>
    <w:p w14:paraId="6D0DFFDC" w14:textId="77777777" w:rsidR="006634E1" w:rsidRPr="006634E1" w:rsidRDefault="006634E1" w:rsidP="006634E1">
      <w:pPr>
        <w:pStyle w:val="LndNormale1"/>
        <w:rPr>
          <w:color w:val="002060"/>
        </w:rPr>
      </w:pPr>
      <w:r w:rsidRPr="006634E1">
        <w:rPr>
          <w:color w:val="002060"/>
        </w:rPr>
        <w:t>Viste le richieste di annullamento presentate dagli esercenti attività genitoriale ed il consenso delle società di appartenenza, considerato che non è ancora iniziata l’attività riservata alle categorie di appartenenza, si procede all’annullamento dei seguenti tesseramenti annuali ai sensi delle vigenti disposizioni federali:</w:t>
      </w:r>
    </w:p>
    <w:p w14:paraId="4D1D82C6" w14:textId="77777777" w:rsidR="006634E1" w:rsidRPr="006634E1" w:rsidRDefault="006634E1" w:rsidP="006634E1">
      <w:pPr>
        <w:pStyle w:val="LndNormale1"/>
        <w:jc w:val="left"/>
        <w:rPr>
          <w:b/>
          <w:color w:val="002060"/>
          <w:szCs w:val="22"/>
        </w:rPr>
      </w:pPr>
      <w:r w:rsidRPr="006634E1">
        <w:rPr>
          <w:b/>
          <w:color w:val="002060"/>
          <w:szCs w:val="22"/>
        </w:rPr>
        <w:t xml:space="preserve">LIBERTI JACOPO            </w:t>
      </w:r>
      <w:r w:rsidRPr="006634E1">
        <w:rPr>
          <w:b/>
          <w:color w:val="002060"/>
          <w:szCs w:val="22"/>
        </w:rPr>
        <w:tab/>
        <w:t xml:space="preserve">nato 09.05.2007 </w:t>
      </w:r>
      <w:r w:rsidRPr="006634E1">
        <w:rPr>
          <w:b/>
          <w:color w:val="002060"/>
          <w:szCs w:val="22"/>
        </w:rPr>
        <w:tab/>
        <w:t>A.S.D. JUNIORCALCIOANCONA</w:t>
      </w:r>
    </w:p>
    <w:p w14:paraId="002EB67B" w14:textId="77777777" w:rsidR="006634E1" w:rsidRPr="006634E1" w:rsidRDefault="006634E1" w:rsidP="006634E1">
      <w:pPr>
        <w:pStyle w:val="LndNormale1"/>
        <w:jc w:val="left"/>
        <w:rPr>
          <w:b/>
          <w:color w:val="002060"/>
          <w:szCs w:val="22"/>
        </w:rPr>
      </w:pPr>
      <w:r w:rsidRPr="006634E1">
        <w:rPr>
          <w:b/>
          <w:color w:val="002060"/>
          <w:szCs w:val="22"/>
        </w:rPr>
        <w:t xml:space="preserve">NICOLOSI PEDRO           </w:t>
      </w:r>
      <w:r w:rsidRPr="006634E1">
        <w:rPr>
          <w:b/>
          <w:color w:val="002060"/>
          <w:szCs w:val="22"/>
        </w:rPr>
        <w:tab/>
        <w:t>nato 17.07.2010</w:t>
      </w:r>
      <w:r w:rsidRPr="006634E1">
        <w:rPr>
          <w:b/>
          <w:color w:val="002060"/>
          <w:szCs w:val="22"/>
        </w:rPr>
        <w:tab/>
        <w:t>ASCOLI CALCIO 1898 FC SPA</w:t>
      </w:r>
    </w:p>
    <w:p w14:paraId="1B1B4A47" w14:textId="77777777" w:rsidR="006634E1" w:rsidRPr="006634E1" w:rsidRDefault="006634E1" w:rsidP="006634E1">
      <w:pPr>
        <w:pStyle w:val="LndNormale1"/>
        <w:jc w:val="left"/>
        <w:rPr>
          <w:b/>
          <w:color w:val="002060"/>
          <w:szCs w:val="22"/>
        </w:rPr>
      </w:pPr>
      <w:r w:rsidRPr="006634E1">
        <w:rPr>
          <w:b/>
          <w:color w:val="002060"/>
          <w:szCs w:val="22"/>
        </w:rPr>
        <w:t>SEGHETTI CRISTIAN PIO</w:t>
      </w:r>
      <w:r w:rsidRPr="006634E1">
        <w:rPr>
          <w:b/>
          <w:color w:val="002060"/>
          <w:szCs w:val="22"/>
        </w:rPr>
        <w:tab/>
        <w:t>nato 12.02.2010</w:t>
      </w:r>
      <w:r w:rsidRPr="006634E1">
        <w:rPr>
          <w:b/>
          <w:color w:val="002060"/>
          <w:szCs w:val="22"/>
        </w:rPr>
        <w:tab/>
        <w:t>ASCOLI CALCIO 1898 FC SPA</w:t>
      </w:r>
    </w:p>
    <w:p w14:paraId="42574DA0" w14:textId="6EE1A927" w:rsidR="006634E1" w:rsidRDefault="006634E1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62233115" w14:textId="7B1ECC77" w:rsidR="006634E1" w:rsidRDefault="006634E1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237FAF3F" w14:textId="77777777" w:rsidR="006634E1" w:rsidRPr="006634E1" w:rsidRDefault="006634E1" w:rsidP="006634E1">
      <w:pPr>
        <w:pStyle w:val="LndNormale1"/>
        <w:rPr>
          <w:b/>
          <w:color w:val="002060"/>
          <w:sz w:val="28"/>
          <w:szCs w:val="28"/>
        </w:rPr>
      </w:pPr>
      <w:r w:rsidRPr="006634E1">
        <w:rPr>
          <w:b/>
          <w:color w:val="002060"/>
          <w:sz w:val="28"/>
          <w:szCs w:val="28"/>
        </w:rPr>
        <w:t>AUTORIZZAZIONE EX ART. 34/3 N.O.I.F.</w:t>
      </w:r>
    </w:p>
    <w:p w14:paraId="7472B9AF" w14:textId="77777777" w:rsidR="006634E1" w:rsidRPr="006634E1" w:rsidRDefault="006634E1" w:rsidP="006634E1">
      <w:pPr>
        <w:pStyle w:val="LndNormale1"/>
        <w:rPr>
          <w:color w:val="002060"/>
        </w:rPr>
      </w:pPr>
    </w:p>
    <w:p w14:paraId="704A5872" w14:textId="77777777" w:rsidR="006634E1" w:rsidRPr="006634E1" w:rsidRDefault="006634E1" w:rsidP="006634E1">
      <w:pPr>
        <w:pStyle w:val="LndNormale1"/>
        <w:rPr>
          <w:color w:val="002060"/>
        </w:rPr>
      </w:pPr>
      <w:r w:rsidRPr="006634E1">
        <w:rPr>
          <w:color w:val="002060"/>
        </w:rPr>
        <w:t>Vista la certificazione presentata in conformità all’art. 34/3 delle N.O.I.F. si concede l’autorizzazione prevista al compimento del 14° anno di età per le calciatrici e al 15° anno di età per i calciatori ai  seguenti calciatori:</w:t>
      </w:r>
    </w:p>
    <w:p w14:paraId="6F300094" w14:textId="77777777" w:rsidR="006634E1" w:rsidRPr="006634E1" w:rsidRDefault="006634E1" w:rsidP="006634E1">
      <w:pPr>
        <w:pStyle w:val="LndNormale1"/>
        <w:rPr>
          <w:b/>
          <w:color w:val="002060"/>
        </w:rPr>
      </w:pPr>
      <w:r w:rsidRPr="006634E1">
        <w:rPr>
          <w:b/>
          <w:color w:val="002060"/>
        </w:rPr>
        <w:t>DIOTALEVI MATTEO          nato: 13.12.2006</w:t>
      </w:r>
      <w:r w:rsidRPr="006634E1">
        <w:rPr>
          <w:b/>
          <w:color w:val="002060"/>
        </w:rPr>
        <w:tab/>
        <w:t xml:space="preserve">A.S.   BULDOG T.N.T. LUCREZIA  </w:t>
      </w:r>
    </w:p>
    <w:p w14:paraId="6796E943" w14:textId="77777777" w:rsidR="006634E1" w:rsidRPr="006634E1" w:rsidRDefault="006634E1" w:rsidP="00005731">
      <w:pPr>
        <w:contextualSpacing/>
        <w:mirrorIndents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19EF464E" w14:textId="77777777" w:rsidR="00F82082" w:rsidRPr="006634E1" w:rsidRDefault="00F82082" w:rsidP="009D0C38">
      <w:pPr>
        <w:pStyle w:val="LndNormale1"/>
        <w:rPr>
          <w:b/>
          <w:color w:val="002060"/>
          <w:szCs w:val="22"/>
        </w:rPr>
      </w:pPr>
    </w:p>
    <w:p w14:paraId="464E106C" w14:textId="77777777" w:rsidR="00546679" w:rsidRPr="00AD41A0" w:rsidRDefault="00546679" w:rsidP="00546679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</w:p>
    <w:bookmarkEnd w:id="8"/>
    <w:bookmarkEnd w:id="9"/>
    <w:bookmarkEnd w:id="10"/>
    <w:p w14:paraId="4D41D12C" w14:textId="77777777" w:rsidR="00CA4865" w:rsidRPr="009B236A" w:rsidRDefault="00CA4865" w:rsidP="00CA4865">
      <w:pPr>
        <w:pStyle w:val="breakline"/>
        <w:rPr>
          <w:color w:val="002060"/>
        </w:rPr>
      </w:pPr>
    </w:p>
    <w:p w14:paraId="71025096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CALCIO A CINQUE SERIE C1</w:t>
      </w:r>
    </w:p>
    <w:p w14:paraId="00DA6EE6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VARIAZIONI AL PROGRAMMA GARE</w:t>
      </w:r>
    </w:p>
    <w:p w14:paraId="56DD3051" w14:textId="77777777" w:rsidR="00CA4865" w:rsidRPr="009B236A" w:rsidRDefault="00CA4865" w:rsidP="00CA4865">
      <w:pPr>
        <w:pStyle w:val="breakline"/>
        <w:rPr>
          <w:color w:val="002060"/>
        </w:rPr>
      </w:pPr>
    </w:p>
    <w:p w14:paraId="7E936731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1614CD71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D15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D67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269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E5D0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2A34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230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E9E0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1430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1C594954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A2B7D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07/10/2022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3202C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5EF95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4F86E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REAL SAN 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B6182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B85B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545E9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7E71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PALAFIERA CAMPANARA PESARO VIA DELLE ESPOSIZIONI, 33</w:t>
            </w:r>
          </w:p>
        </w:tc>
      </w:tr>
    </w:tbl>
    <w:p w14:paraId="285EEB8A" w14:textId="77777777" w:rsidR="00CA4865" w:rsidRPr="009B236A" w:rsidRDefault="00CA4865" w:rsidP="00CA4865">
      <w:pPr>
        <w:pStyle w:val="breakline"/>
        <w:rPr>
          <w:color w:val="002060"/>
        </w:rPr>
      </w:pPr>
    </w:p>
    <w:p w14:paraId="5C7EE6AC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0B6430A6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PROGRAMMA GARE</w:t>
      </w:r>
    </w:p>
    <w:p w14:paraId="1DAB13D1" w14:textId="77777777" w:rsidR="00CA4865" w:rsidRPr="009B236A" w:rsidRDefault="00CA4865" w:rsidP="00CA4865">
      <w:pPr>
        <w:pStyle w:val="breakline"/>
        <w:rPr>
          <w:color w:val="002060"/>
        </w:rPr>
      </w:pPr>
    </w:p>
    <w:p w14:paraId="472405A7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01"/>
        <w:gridCol w:w="385"/>
        <w:gridCol w:w="898"/>
        <w:gridCol w:w="1198"/>
        <w:gridCol w:w="1550"/>
        <w:gridCol w:w="1550"/>
      </w:tblGrid>
      <w:tr w:rsidR="00CA4865" w:rsidRPr="009B236A" w14:paraId="3632DB12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B18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B99E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BE5F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1432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987D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CC25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8FDF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4E5E87BE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B172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312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B7F28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012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933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EE70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7C1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CAPANNA SNC</w:t>
            </w:r>
          </w:p>
        </w:tc>
      </w:tr>
      <w:tr w:rsidR="00CA4865" w:rsidRPr="009B236A" w14:paraId="20442A50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6F9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FA4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7707C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2F8F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63D9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5176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A77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CERQUATTI</w:t>
            </w:r>
          </w:p>
        </w:tc>
      </w:tr>
      <w:tr w:rsidR="00CA4865" w:rsidRPr="009B236A" w14:paraId="6A003742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8027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4AE4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REAL SAN GIORGIO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F804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635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072D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E06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772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DEI TESSITORI</w:t>
            </w:r>
          </w:p>
        </w:tc>
      </w:tr>
      <w:tr w:rsidR="00CA4865" w:rsidRPr="009B236A" w14:paraId="7B481454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D73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2071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E596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520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0D82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0A68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A35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ALESSANDRO MANZONI</w:t>
            </w:r>
          </w:p>
        </w:tc>
      </w:tr>
      <w:tr w:rsidR="00CA4865" w:rsidRPr="009B236A" w14:paraId="50FEFE09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0C9C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lastRenderedPageBreak/>
              <w:t>PIANACCIO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9F3D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NUOVA OTTRANO 98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B83EC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DD4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15B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57D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A843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LORETO</w:t>
            </w:r>
          </w:p>
        </w:tc>
      </w:tr>
      <w:tr w:rsidR="00CA4865" w:rsidRPr="009B236A" w14:paraId="33E9DA6A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477C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2DF2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POL.CAGLI SPORT ASSOCIATI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7FCA4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3E3C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594E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ED67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7281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MONTEPELAGO</w:t>
            </w:r>
          </w:p>
        </w:tc>
      </w:tr>
      <w:tr w:rsidR="00CA4865" w:rsidRPr="009B236A" w14:paraId="18A3E918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E91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7670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INVICTA FUTSAL MACERATA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97168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7D2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DD08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ADF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F142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S.VITTORIA, 5</w:t>
            </w:r>
          </w:p>
        </w:tc>
      </w:tr>
    </w:tbl>
    <w:p w14:paraId="6331EC8C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0D4CA4DC" w14:textId="77777777" w:rsidR="00CA4865" w:rsidRPr="009B236A" w:rsidRDefault="00CA4865" w:rsidP="00CA4865">
      <w:pPr>
        <w:pStyle w:val="breakline"/>
        <w:rPr>
          <w:color w:val="002060"/>
        </w:rPr>
      </w:pPr>
    </w:p>
    <w:p w14:paraId="505D31E9" w14:textId="77777777" w:rsidR="00CA4865" w:rsidRPr="009B236A" w:rsidRDefault="00CA4865" w:rsidP="00CA4865">
      <w:pPr>
        <w:pStyle w:val="breakline"/>
        <w:rPr>
          <w:color w:val="002060"/>
        </w:rPr>
      </w:pPr>
    </w:p>
    <w:p w14:paraId="22509502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1544CB26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12DA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0C41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AC8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B835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ADD4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7AE8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E703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327BCBD2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2355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NUOVA OTTRANO 98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6125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A807A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F9F3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29/09/2022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CB59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5063 PALASPORT "GIANCARLO GALIZIA"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0026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165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GEMME, 13</w:t>
            </w:r>
          </w:p>
        </w:tc>
      </w:tr>
    </w:tbl>
    <w:p w14:paraId="52470F8E" w14:textId="77777777" w:rsidR="00CA4865" w:rsidRPr="009B236A" w:rsidRDefault="00CA4865" w:rsidP="00CA4865">
      <w:pPr>
        <w:pStyle w:val="breakline"/>
        <w:rPr>
          <w:color w:val="002060"/>
        </w:rPr>
      </w:pPr>
    </w:p>
    <w:p w14:paraId="0B2C9361" w14:textId="77777777" w:rsidR="00CA4865" w:rsidRPr="009B236A" w:rsidRDefault="00CA4865" w:rsidP="00CA4865">
      <w:pPr>
        <w:pStyle w:val="breakline"/>
        <w:rPr>
          <w:color w:val="002060"/>
        </w:rPr>
      </w:pPr>
    </w:p>
    <w:p w14:paraId="481EAD14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CALCIO A CINQUE SERIE C2</w:t>
      </w:r>
    </w:p>
    <w:p w14:paraId="5BE2C4FC" w14:textId="77777777" w:rsidR="00CA4865" w:rsidRPr="009B236A" w:rsidRDefault="00CA4865" w:rsidP="00CA4865">
      <w:pPr>
        <w:pStyle w:val="TITOLOPRINC"/>
        <w:rPr>
          <w:color w:val="002060"/>
        </w:rPr>
      </w:pPr>
      <w:r w:rsidRPr="009B236A">
        <w:rPr>
          <w:color w:val="002060"/>
        </w:rPr>
        <w:t>ANAGRAFICA/INDIRIZZARIO/VARIAZIONI CALENDARIO</w:t>
      </w:r>
    </w:p>
    <w:p w14:paraId="25ABE6E4" w14:textId="77777777" w:rsidR="00CA4865" w:rsidRPr="009B236A" w:rsidRDefault="00CA4865" w:rsidP="00CA4865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9B236A">
        <w:rPr>
          <w:rFonts w:ascii="Arial" w:hAnsi="Arial" w:cs="Arial"/>
          <w:b/>
          <w:color w:val="002060"/>
          <w:sz w:val="22"/>
          <w:szCs w:val="22"/>
        </w:rPr>
        <w:t>GIRONE “C”</w:t>
      </w:r>
    </w:p>
    <w:p w14:paraId="4EC58F85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C1FC13A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Pr="009B236A">
        <w:rPr>
          <w:rFonts w:ascii="Arial" w:hAnsi="Arial" w:cs="Arial"/>
          <w:b/>
          <w:color w:val="002060"/>
          <w:sz w:val="22"/>
          <w:szCs w:val="22"/>
        </w:rPr>
        <w:t>L’ALTRO SPORT CALCIO A 5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 w:rsidRPr="009B236A">
        <w:rPr>
          <w:rFonts w:ascii="Arial" w:hAnsi="Arial" w:cs="Arial"/>
          <w:b/>
          <w:color w:val="002060"/>
          <w:sz w:val="22"/>
          <w:szCs w:val="22"/>
        </w:rPr>
        <w:t xml:space="preserve">VENERDI’ 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9B236A">
        <w:rPr>
          <w:rFonts w:ascii="Arial" w:hAnsi="Arial" w:cs="Arial"/>
          <w:b/>
          <w:color w:val="002060"/>
          <w:sz w:val="22"/>
          <w:szCs w:val="22"/>
        </w:rPr>
        <w:t>ore 22:00</w:t>
      </w:r>
      <w:r w:rsidRPr="009B236A">
        <w:rPr>
          <w:rFonts w:ascii="Arial" w:hAnsi="Arial" w:cs="Arial"/>
          <w:color w:val="002060"/>
          <w:sz w:val="22"/>
          <w:szCs w:val="22"/>
        </w:rPr>
        <w:t>, stesso campo.</w:t>
      </w:r>
    </w:p>
    <w:p w14:paraId="394494BA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70A886D" w14:textId="77777777" w:rsidR="00CA4865" w:rsidRPr="009B236A" w:rsidRDefault="00CA4865" w:rsidP="00CA4865">
      <w:pPr>
        <w:pStyle w:val="titolomedio0"/>
        <w:rPr>
          <w:color w:val="002060"/>
          <w:sz w:val="36"/>
          <w:szCs w:val="36"/>
        </w:rPr>
      </w:pPr>
      <w:r w:rsidRPr="009B236A">
        <w:rPr>
          <w:color w:val="002060"/>
          <w:sz w:val="36"/>
          <w:szCs w:val="36"/>
        </w:rPr>
        <w:t>GARE RINVIATE A DATA DA DESTINARSI</w:t>
      </w:r>
    </w:p>
    <w:p w14:paraId="0A2083CF" w14:textId="77777777" w:rsidR="00CA4865" w:rsidRPr="009B236A" w:rsidRDefault="00CA4865" w:rsidP="00CA4865">
      <w:pPr>
        <w:pStyle w:val="breakline"/>
        <w:rPr>
          <w:color w:val="002060"/>
        </w:rPr>
      </w:pPr>
    </w:p>
    <w:p w14:paraId="1C6D573F" w14:textId="77777777" w:rsidR="00CA4865" w:rsidRPr="009B236A" w:rsidRDefault="00CA4865" w:rsidP="00CA4865">
      <w:pPr>
        <w:pStyle w:val="breakline"/>
        <w:rPr>
          <w:color w:val="002060"/>
        </w:rPr>
      </w:pPr>
    </w:p>
    <w:p w14:paraId="29B8C476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3FB524C9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9BA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967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5EE3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29B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2FD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032B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5EBB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F05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Note</w:t>
            </w:r>
          </w:p>
        </w:tc>
      </w:tr>
      <w:tr w:rsidR="00CA4865" w:rsidRPr="009B236A" w14:paraId="6C65B387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F64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EC85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9085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80EDD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PIEVE D ICO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F183D" w14:textId="77777777" w:rsidR="00CA4865" w:rsidRPr="009B236A" w:rsidRDefault="00CA4865" w:rsidP="000D7FF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23/09/2022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C1D7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61B50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AD79" w14:textId="77777777" w:rsidR="00CA4865" w:rsidRPr="009B236A" w:rsidRDefault="00CA4865" w:rsidP="000D7FF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conseguenze gravi eventi atmosferici del 15/09/2022</w:t>
            </w:r>
          </w:p>
        </w:tc>
      </w:tr>
    </w:tbl>
    <w:p w14:paraId="14A52134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1DF795BE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E38694C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VARIAZIONI AL PROGRAMMA GARE</w:t>
      </w:r>
    </w:p>
    <w:p w14:paraId="152C6932" w14:textId="77777777" w:rsidR="00CA4865" w:rsidRPr="009B236A" w:rsidRDefault="00CA4865" w:rsidP="00CA4865">
      <w:pPr>
        <w:pStyle w:val="breakline"/>
        <w:rPr>
          <w:color w:val="002060"/>
        </w:rPr>
      </w:pPr>
    </w:p>
    <w:p w14:paraId="63CC5BCF" w14:textId="77777777" w:rsidR="00CA4865" w:rsidRPr="009B236A" w:rsidRDefault="00CA4865" w:rsidP="00CA4865">
      <w:pPr>
        <w:pStyle w:val="breakline"/>
        <w:rPr>
          <w:color w:val="002060"/>
        </w:rPr>
      </w:pPr>
    </w:p>
    <w:p w14:paraId="31EAFA54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7FE77D86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2321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8AAC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D130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0A36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888E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808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5919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1F8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AE482F" w:rsidRPr="009B236A" w14:paraId="65755A8E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87A153" w14:textId="77457447" w:rsidR="00AE482F" w:rsidRPr="009B236A" w:rsidRDefault="00AE482F" w:rsidP="00AE482F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23/09/2022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44DD66" w14:textId="3E8AB497" w:rsidR="00AE482F" w:rsidRPr="009B236A" w:rsidRDefault="00AE482F" w:rsidP="00AE482F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EE496E" w14:textId="4CB1A8CE" w:rsidR="00AE482F" w:rsidRPr="009B236A" w:rsidRDefault="00AE482F" w:rsidP="00AE482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AVIS ARCEVIA 1964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3BD5A" w14:textId="5D7C500C" w:rsidR="00AE482F" w:rsidRPr="009B236A" w:rsidRDefault="00AE482F" w:rsidP="00AE482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VERBENA C5 ANCONA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40EF8" w14:textId="77777777" w:rsidR="00AE482F" w:rsidRPr="009B236A" w:rsidRDefault="00AE482F" w:rsidP="00AE482F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BF21CC" w14:textId="2FC2C618" w:rsidR="00AE482F" w:rsidRPr="009B236A" w:rsidRDefault="00AE482F" w:rsidP="00AE482F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8089EC" w14:textId="77777777" w:rsidR="00AE482F" w:rsidRPr="009B236A" w:rsidRDefault="00AE482F" w:rsidP="00AE482F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37CB0C" w14:textId="67871EC8" w:rsidR="00AE482F" w:rsidRPr="009B236A" w:rsidRDefault="00AE482F" w:rsidP="00AE482F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NUOVO PALAS STR.DEL BURELLO LOC. VAL NEVOLA CORINALDO</w:t>
            </w:r>
          </w:p>
        </w:tc>
      </w:tr>
      <w:tr w:rsidR="00CA4865" w:rsidRPr="009B236A" w14:paraId="68555938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76FF1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23/09/2022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E70E6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2D9A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OLIMPIA JUVENTU FALCONARA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4523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FUTSAL MONTEMARCIANO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2189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06C19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C110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75A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PALASPORT "LIUTI" FALCONARA MARITTIMA VIA MONTALE CASTELFERRETTI</w:t>
            </w:r>
          </w:p>
        </w:tc>
      </w:tr>
    </w:tbl>
    <w:p w14:paraId="2D4C9E59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6F639079" w14:textId="77777777" w:rsidR="00CA4865" w:rsidRPr="009B236A" w:rsidRDefault="00CA4865" w:rsidP="00CA4865">
      <w:pPr>
        <w:pStyle w:val="breakline"/>
        <w:rPr>
          <w:color w:val="002060"/>
        </w:rPr>
      </w:pPr>
    </w:p>
    <w:p w14:paraId="59AA717C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18971E77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81E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37AC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A808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CEF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1E95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0FA1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C4E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BCFF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01FA934A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70E0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30/09/2022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F43A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18E3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OSIMO FIVE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BC2E2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BAYER CAPPUCCINI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5335" w14:textId="77777777" w:rsidR="00CA4865" w:rsidRPr="009B236A" w:rsidRDefault="00CA4865" w:rsidP="000D7FF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01/10/2022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02C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578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09757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04F13795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34EDFD5D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PROGRAMMA GARE</w:t>
      </w:r>
    </w:p>
    <w:p w14:paraId="291DA607" w14:textId="77777777" w:rsidR="00CA4865" w:rsidRPr="009B236A" w:rsidRDefault="00CA4865" w:rsidP="00CA4865">
      <w:pPr>
        <w:pStyle w:val="breakline"/>
        <w:rPr>
          <w:color w:val="002060"/>
        </w:rPr>
      </w:pPr>
    </w:p>
    <w:p w14:paraId="71772F8C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24"/>
        <w:gridCol w:w="385"/>
        <w:gridCol w:w="898"/>
        <w:gridCol w:w="1175"/>
        <w:gridCol w:w="1548"/>
        <w:gridCol w:w="1561"/>
      </w:tblGrid>
      <w:tr w:rsidR="00CA4865" w:rsidRPr="009B236A" w14:paraId="0C6CC00C" w14:textId="77777777" w:rsidTr="00AE482F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7FD9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959E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B0C5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725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B85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C78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1C76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3DE978CE" w14:textId="77777777" w:rsidTr="00AE482F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0543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AMICI DEL CENTROSOCIO SP.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BA33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LUCREZIA CALCIO A 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22C28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E1E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1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C5AC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5447 CAMPO DI C5 ENTRO PAL OLIMPIA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34CC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MONTEPORZIO</w:t>
            </w:r>
          </w:p>
        </w:tc>
        <w:tc>
          <w:tcPr>
            <w:tcW w:w="15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42E1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RISORGIMENTO 16</w:t>
            </w:r>
          </w:p>
        </w:tc>
      </w:tr>
      <w:tr w:rsidR="00AE482F" w:rsidRPr="009B236A" w14:paraId="526FFAFB" w14:textId="77777777" w:rsidTr="00AE482F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C5D1D" w14:textId="77777777" w:rsidR="00AE482F" w:rsidRPr="009B236A" w:rsidRDefault="00AE482F" w:rsidP="00AE482F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AVIS ARCEVIA 1964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CF90C" w14:textId="77777777" w:rsidR="00AE482F" w:rsidRPr="009B236A" w:rsidRDefault="00AE482F" w:rsidP="00AE482F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VERBENA C5 ANCONA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478F" w14:textId="77777777" w:rsidR="00AE482F" w:rsidRPr="009B236A" w:rsidRDefault="00AE482F" w:rsidP="00AE482F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4F8B6" w14:textId="77777777" w:rsidR="00AE482F" w:rsidRPr="009B236A" w:rsidRDefault="00AE482F" w:rsidP="00AE482F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64E10" w14:textId="6A3019D3" w:rsidR="00AE482F" w:rsidRPr="009B236A" w:rsidRDefault="00AE482F" w:rsidP="00AE482F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5301 NUOVO PALAS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D7DAE" w14:textId="2285B071" w:rsidR="00AE482F" w:rsidRPr="009B236A" w:rsidRDefault="00AE482F" w:rsidP="00AE482F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CORINALDO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B22BA" w14:textId="79ACCD24" w:rsidR="00AE482F" w:rsidRPr="009B236A" w:rsidRDefault="00AE482F" w:rsidP="00AE482F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STR.DEL BURELLO LOC.VAL NEVOLA</w:t>
            </w:r>
          </w:p>
        </w:tc>
      </w:tr>
      <w:tr w:rsidR="00CA4865" w:rsidRPr="009B236A" w14:paraId="471BEF5E" w14:textId="77777777" w:rsidTr="00AE482F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C5EF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lastRenderedPageBreak/>
              <w:t>OLIMPIA JUVENTU FALCONARA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476F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FUTSAL MONTEMARCIANO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4828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242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22:00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D5B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5085 PALASPORT "LIUTI"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8B2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FALCONARA MARITTIMA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8F71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MONTALE CASTELFERRETTI</w:t>
            </w:r>
          </w:p>
        </w:tc>
      </w:tr>
      <w:tr w:rsidR="00CA4865" w:rsidRPr="009B236A" w14:paraId="17BCE709" w14:textId="77777777" w:rsidTr="00AE482F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C3F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OLYMPIA FANO C5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93E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NEW ACADEMY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2CF19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FC52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C3A0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5454 C.COPERTO C.TENNIS LA TRAVE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AB0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FANO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650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VILLA TOMBARI</w:t>
            </w:r>
          </w:p>
        </w:tc>
      </w:tr>
      <w:tr w:rsidR="00CA4865" w:rsidRPr="009B236A" w14:paraId="2AD1B385" w14:textId="77777777" w:rsidTr="00AE482F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7F2C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CHIARAVALLE FUTSAL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749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ACLI MANTOVANI CALCIO A 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7C80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29D0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15:00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EC42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5005 PALAZZO DELLO SPORT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BEE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CHIARAVALLE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32FE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FALCONARA</w:t>
            </w:r>
          </w:p>
        </w:tc>
      </w:tr>
      <w:tr w:rsidR="00CA4865" w:rsidRPr="009B236A" w14:paraId="29C10A74" w14:textId="77777777" w:rsidTr="00AE482F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0BFC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GNANO 04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ABDB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ANCONITANA CALCIO A 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CEFB1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44DD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15:00</w:t>
            </w:r>
          </w:p>
        </w:tc>
        <w:tc>
          <w:tcPr>
            <w:tcW w:w="11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A0FB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5493 PALA BIVIO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893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FERMIGNANO</w:t>
            </w:r>
          </w:p>
        </w:tc>
        <w:tc>
          <w:tcPr>
            <w:tcW w:w="15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1E37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DELL'INDUSTRIA</w:t>
            </w:r>
          </w:p>
        </w:tc>
      </w:tr>
    </w:tbl>
    <w:p w14:paraId="6DBAC819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319B5D9F" w14:textId="77777777" w:rsidR="00CA4865" w:rsidRPr="009B236A" w:rsidRDefault="00CA4865" w:rsidP="00CA4865">
      <w:pPr>
        <w:pStyle w:val="breakline"/>
        <w:rPr>
          <w:color w:val="002060"/>
        </w:rPr>
      </w:pPr>
    </w:p>
    <w:p w14:paraId="30635E07" w14:textId="77777777" w:rsidR="00CA4865" w:rsidRPr="009B236A" w:rsidRDefault="00CA4865" w:rsidP="00CA4865">
      <w:pPr>
        <w:pStyle w:val="breakline"/>
        <w:rPr>
          <w:color w:val="002060"/>
        </w:rPr>
      </w:pPr>
    </w:p>
    <w:p w14:paraId="6F1AEE09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04"/>
        <w:gridCol w:w="385"/>
        <w:gridCol w:w="898"/>
        <w:gridCol w:w="1191"/>
        <w:gridCol w:w="1559"/>
        <w:gridCol w:w="1552"/>
      </w:tblGrid>
      <w:tr w:rsidR="00CA4865" w:rsidRPr="009B236A" w14:paraId="0515B500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AB1A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E1A2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F075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6A0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44B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A06D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4F7D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770B9C3C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D811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BAYER CAPPUCCINI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284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GAGLIOLE F.C.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E904B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2740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AD24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24A3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6A24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ALFIERI SNC</w:t>
            </w:r>
          </w:p>
        </w:tc>
      </w:tr>
      <w:tr w:rsidR="00CA4865" w:rsidRPr="009B236A" w14:paraId="59B3A6F0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5971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CASTELBELLINO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3345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POLISPORTIVA VICTORIA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BAA4C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1046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267E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5043 PALASPORT "MARTARELLI"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951F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CASTELBELLINO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BE3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TOBAGI STAZ. CASTELBELLINO</w:t>
            </w:r>
          </w:p>
        </w:tc>
      </w:tr>
      <w:tr w:rsidR="00CA4865" w:rsidRPr="009B236A" w14:paraId="6CEE6785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8264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FUTSAL SAMBUCHETO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1F4A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33C5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B26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30F3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5300 IMPIANTO C5 "SAN LIBERATO"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2C6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MONTECASSIANO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8EE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LOC. SAN LIBERATO</w:t>
            </w:r>
          </w:p>
        </w:tc>
      </w:tr>
      <w:tr w:rsidR="00CA4865" w:rsidRPr="009B236A" w14:paraId="148D5D2E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423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71D3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8634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742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438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5393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664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B.BUOZZI</w:t>
            </w:r>
          </w:p>
        </w:tc>
      </w:tr>
      <w:tr w:rsidR="00CA4865" w:rsidRPr="009B236A" w14:paraId="3C456794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67C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SERRALTA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34B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AVENALE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1B1F0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4336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3FF5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5270 PALASPORT "ALBINO CIARAPICA"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2E3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SAN SEVERINO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1938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VIALE MAZZINI</w:t>
            </w:r>
          </w:p>
        </w:tc>
      </w:tr>
      <w:tr w:rsidR="00CA4865" w:rsidRPr="009B236A" w14:paraId="59F016C7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61D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TRE TORRI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C92F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E5012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2633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4C99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5222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6E7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SARNANO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7F1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LUDOVICO SCARFIOTTI</w:t>
            </w:r>
          </w:p>
        </w:tc>
      </w:tr>
      <w:tr w:rsidR="00CA4865" w:rsidRPr="009B236A" w14:paraId="7F97C03E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6BB8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CALCETTO CASTRUM LAURI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8E0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AURORA TREIA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3234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CD4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C101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5284 PALAZZETTO POLIFUNZIONALE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110D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RIPE SAN GINESIO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494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FAVETO</w:t>
            </w:r>
          </w:p>
        </w:tc>
      </w:tr>
    </w:tbl>
    <w:p w14:paraId="7BB7051A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374BBCF1" w14:textId="77777777" w:rsidR="00CA4865" w:rsidRPr="009B236A" w:rsidRDefault="00CA4865" w:rsidP="00CA4865">
      <w:pPr>
        <w:pStyle w:val="breakline"/>
        <w:rPr>
          <w:color w:val="002060"/>
        </w:rPr>
      </w:pPr>
    </w:p>
    <w:p w14:paraId="6F9C452F" w14:textId="77777777" w:rsidR="00CA4865" w:rsidRPr="009B236A" w:rsidRDefault="00CA4865" w:rsidP="00CA4865">
      <w:pPr>
        <w:pStyle w:val="breakline"/>
        <w:rPr>
          <w:color w:val="002060"/>
        </w:rPr>
      </w:pPr>
    </w:p>
    <w:p w14:paraId="591721E5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13"/>
        <w:gridCol w:w="385"/>
        <w:gridCol w:w="898"/>
        <w:gridCol w:w="1198"/>
        <w:gridCol w:w="1562"/>
        <w:gridCol w:w="1538"/>
      </w:tblGrid>
      <w:tr w:rsidR="00CA4865" w:rsidRPr="009B236A" w14:paraId="0ABB8BA7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C37E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9F12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93F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AAEB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8F7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24CA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371A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44E67F5E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94EC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0CCB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REAL EAGLES VIRTUS PAGLIA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4653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CBE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CFA8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5236 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903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997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ROSSINI</w:t>
            </w:r>
          </w:p>
        </w:tc>
      </w:tr>
      <w:tr w:rsidR="00CA4865" w:rsidRPr="009B236A" w14:paraId="06396137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180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FUTSAL CAMPIGLIONE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DCE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ROCCAFLUVIONE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1F531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402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F80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5704 CAMPO COPERTO CAMPIGLIONE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B7D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273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C.ULPIANI</w:t>
            </w:r>
          </w:p>
        </w:tc>
      </w:tr>
      <w:tr w:rsidR="00CA4865" w:rsidRPr="009B236A" w14:paraId="1D6F293C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3295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FUTSAL PRANDONE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98F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REAL ANCARIA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7472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23E1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1A2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5664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81DB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MONTEPRANDONE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7972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COLLE GIOIOSO</w:t>
            </w:r>
          </w:p>
        </w:tc>
      </w:tr>
      <w:tr w:rsidR="00CA4865" w:rsidRPr="009B236A" w14:paraId="600C4C9E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DA9C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FUTSAL SANGIUSTESE A.R.L.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62B7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EC368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B4FC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FC3B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4B95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573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B.ROSSI SNC</w:t>
            </w:r>
          </w:p>
        </w:tc>
      </w:tr>
      <w:tr w:rsidR="00CA4865" w:rsidRPr="009B236A" w14:paraId="2201B32E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4246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L ALTRO SPORT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AAC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1DF05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5970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0146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8EF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90BA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SALVO D'ACQUISTO</w:t>
            </w:r>
          </w:p>
        </w:tc>
      </w:tr>
      <w:tr w:rsidR="00CA4865" w:rsidRPr="009B236A" w14:paraId="5882E00C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3C28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PICENO UNITED MMX A R.L.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B891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FUTSAL CASELLE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635F4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B73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2AB0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F04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6DCD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DELL IRIS</w:t>
            </w:r>
          </w:p>
        </w:tc>
      </w:tr>
      <w:tr w:rsidR="00CA4865" w:rsidRPr="009B236A" w14:paraId="3D088049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A123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RIVIERA DELLE PALME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88F8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6406C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2530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87E6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F74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E2BF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DELLO SPORT</w:t>
            </w:r>
          </w:p>
        </w:tc>
      </w:tr>
    </w:tbl>
    <w:p w14:paraId="0A2E5228" w14:textId="77777777" w:rsidR="00CA4865" w:rsidRPr="009B236A" w:rsidRDefault="00CA4865" w:rsidP="00CA4865">
      <w:pPr>
        <w:pStyle w:val="breakline"/>
        <w:rPr>
          <w:color w:val="002060"/>
        </w:rPr>
      </w:pPr>
    </w:p>
    <w:p w14:paraId="2E126FA5" w14:textId="77777777" w:rsidR="00CA4865" w:rsidRPr="009B236A" w:rsidRDefault="00CA4865" w:rsidP="00CA4865">
      <w:pPr>
        <w:pStyle w:val="breakline"/>
        <w:rPr>
          <w:color w:val="002060"/>
        </w:rPr>
      </w:pPr>
    </w:p>
    <w:p w14:paraId="1451DFBD" w14:textId="77777777" w:rsidR="00CA4865" w:rsidRPr="009B236A" w:rsidRDefault="00CA4865" w:rsidP="00CA4865">
      <w:pPr>
        <w:pStyle w:val="breakline"/>
        <w:rPr>
          <w:color w:val="002060"/>
        </w:rPr>
      </w:pPr>
    </w:p>
    <w:p w14:paraId="2401247D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COPPA ITALIA CALCIO A 5</w:t>
      </w:r>
    </w:p>
    <w:p w14:paraId="5AE1862E" w14:textId="77777777" w:rsidR="00CA4865" w:rsidRPr="009B236A" w:rsidRDefault="00CA4865" w:rsidP="00CA4865">
      <w:pPr>
        <w:pStyle w:val="titolomedio0"/>
        <w:rPr>
          <w:color w:val="002060"/>
          <w:sz w:val="36"/>
          <w:szCs w:val="36"/>
        </w:rPr>
      </w:pPr>
      <w:r w:rsidRPr="009B236A">
        <w:rPr>
          <w:color w:val="002060"/>
          <w:sz w:val="36"/>
          <w:szCs w:val="36"/>
        </w:rPr>
        <w:t>RECUPERI PROGRAMMATI</w:t>
      </w:r>
    </w:p>
    <w:p w14:paraId="18E58A73" w14:textId="77777777" w:rsidR="00CA4865" w:rsidRPr="009B236A" w:rsidRDefault="00CA4865" w:rsidP="00CA4865">
      <w:pPr>
        <w:pStyle w:val="breakline"/>
        <w:rPr>
          <w:color w:val="002060"/>
        </w:rPr>
      </w:pPr>
    </w:p>
    <w:p w14:paraId="38FD1B4B" w14:textId="77777777" w:rsidR="00CA4865" w:rsidRPr="009B236A" w:rsidRDefault="00CA4865" w:rsidP="00CA4865">
      <w:pPr>
        <w:pStyle w:val="breakline"/>
        <w:rPr>
          <w:color w:val="002060"/>
        </w:rPr>
      </w:pPr>
    </w:p>
    <w:p w14:paraId="610CEAF4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2E4B8844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E834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550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1473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5AFA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1C4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A2A6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BF3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613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51C42265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6F06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28/09/2022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AF63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5AA25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GNANO 04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D56F0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PIANACCIO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CF4A7" w14:textId="77777777" w:rsidR="00CA4865" w:rsidRPr="009B236A" w:rsidRDefault="00CA4865" w:rsidP="000D7FF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17/09/2022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27EBC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EADB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B771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6C686D4E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7D3649C2" w14:textId="77777777" w:rsidR="00CA4865" w:rsidRPr="009B236A" w:rsidRDefault="00CA4865" w:rsidP="00CA4865">
      <w:pPr>
        <w:pStyle w:val="breakline"/>
        <w:rPr>
          <w:color w:val="002060"/>
        </w:rPr>
      </w:pPr>
    </w:p>
    <w:p w14:paraId="26B8A492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5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6553FC34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E29B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1F8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E6EC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C296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F45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495B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03F9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50B0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2CB92EDB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F44CF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27/09/2022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FA4F3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B966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03D99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POLVERIGI C5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CB42" w14:textId="77777777" w:rsidR="00CA4865" w:rsidRPr="009B236A" w:rsidRDefault="00CA4865" w:rsidP="000D7FF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17/09/2022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710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F24A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9D04F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57475E53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67FA7D07" w14:textId="77777777" w:rsidR="00CA4865" w:rsidRPr="009B236A" w:rsidRDefault="00CA4865" w:rsidP="00CA4865">
      <w:pPr>
        <w:pStyle w:val="breakline"/>
        <w:rPr>
          <w:color w:val="002060"/>
        </w:rPr>
      </w:pPr>
    </w:p>
    <w:p w14:paraId="0F9B5E72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38C615FE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2FA4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85ED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B514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9A4F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9D2C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B1C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043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A5C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57C5B031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826C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lastRenderedPageBreak/>
              <w:t>26/09/2022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63836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3454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43A6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ANCONITANA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2F592" w14:textId="77777777" w:rsidR="00CA4865" w:rsidRPr="009B236A" w:rsidRDefault="00CA4865" w:rsidP="000D7FF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16/09/2022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B9B6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81C28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2EB6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56052ADB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1F49F258" w14:textId="77777777" w:rsidR="00CA4865" w:rsidRPr="009B236A" w:rsidRDefault="00CA4865" w:rsidP="00CA4865">
      <w:pPr>
        <w:pStyle w:val="breakline"/>
        <w:rPr>
          <w:color w:val="002060"/>
        </w:rPr>
      </w:pPr>
    </w:p>
    <w:p w14:paraId="72E2EB30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5E41663E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58CB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3C0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D8F3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B4E2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1FD1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C94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914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2931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7308EB7E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3BA8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27/09/2022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95B6C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0B56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POLISPORTIVA VICTORIA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0B890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2960" w14:textId="77777777" w:rsidR="00CA4865" w:rsidRPr="009B236A" w:rsidRDefault="00CA4865" w:rsidP="000D7FF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17/09/2022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4980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22:00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D96A1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88451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383F3955" w14:textId="77777777" w:rsidR="00CA4865" w:rsidRPr="009B236A" w:rsidRDefault="00CA4865" w:rsidP="00CA4865">
      <w:pPr>
        <w:pStyle w:val="titoloprinc0"/>
        <w:rPr>
          <w:color w:val="002060"/>
          <w:sz w:val="22"/>
          <w:szCs w:val="22"/>
        </w:rPr>
      </w:pPr>
    </w:p>
    <w:p w14:paraId="6C8755C2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VARIAZIONI AL PROGRAMMA GARE</w:t>
      </w:r>
    </w:p>
    <w:p w14:paraId="1EF1D230" w14:textId="77777777" w:rsidR="00CA4865" w:rsidRPr="009B236A" w:rsidRDefault="00CA4865" w:rsidP="00CA4865">
      <w:pPr>
        <w:pStyle w:val="breakline"/>
        <w:rPr>
          <w:color w:val="002060"/>
        </w:rPr>
      </w:pPr>
    </w:p>
    <w:p w14:paraId="3E1945B1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56D5FD75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3715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0E35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33D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381E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BAF3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CEC0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8953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982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7C052EEE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958AE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04/10/2022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E99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E4D82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U.MANDOLESI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386A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TRE TORRI A.S.D.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0F939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DAD3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87F54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9BFF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PALESTRA SC.MEDIA B.ROSSELLI PORTO SAN GIORGIO VIA PIRANDELLO</w:t>
            </w:r>
          </w:p>
        </w:tc>
      </w:tr>
    </w:tbl>
    <w:p w14:paraId="6DE64B02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36D870F5" w14:textId="77777777" w:rsidR="00CA4865" w:rsidRPr="009B236A" w:rsidRDefault="00CA4865" w:rsidP="00CA4865">
      <w:pPr>
        <w:pStyle w:val="breakline"/>
        <w:rPr>
          <w:color w:val="002060"/>
        </w:rPr>
      </w:pPr>
    </w:p>
    <w:p w14:paraId="287229C4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RISULTATI</w:t>
      </w:r>
    </w:p>
    <w:p w14:paraId="3EB917F9" w14:textId="77777777" w:rsidR="00CA4865" w:rsidRPr="009B236A" w:rsidRDefault="00CA4865" w:rsidP="00CA4865">
      <w:pPr>
        <w:pStyle w:val="breakline"/>
        <w:rPr>
          <w:color w:val="002060"/>
        </w:rPr>
      </w:pPr>
    </w:p>
    <w:p w14:paraId="5DD98824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RISULTATI UFFICIALI GARE DEL 16/09/2022</w:t>
      </w:r>
    </w:p>
    <w:p w14:paraId="7D48C15D" w14:textId="77777777" w:rsidR="00CA4865" w:rsidRPr="001D7492" w:rsidRDefault="00CA4865" w:rsidP="001D749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1D749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B2F0963" w14:textId="77777777" w:rsidR="00CA4865" w:rsidRPr="009B236A" w:rsidRDefault="00CA4865" w:rsidP="00CA486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A4865" w:rsidRPr="009B236A" w14:paraId="4862634E" w14:textId="77777777" w:rsidTr="000D7F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2EEE8DB7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881DDE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1 - 2 Giornata - A</w:t>
                  </w:r>
                </w:p>
              </w:tc>
            </w:tr>
            <w:tr w:rsidR="00CA4865" w:rsidRPr="009B236A" w14:paraId="5DD8E7E9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BF6493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820CA2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OLYMPIA FANO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2B634B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CEFD0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6545BE78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4CA09B5E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A8DFDB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2 - 2 Giornata - A</w:t>
                  </w:r>
                </w:p>
              </w:tc>
            </w:tr>
            <w:tr w:rsidR="00CA4865" w:rsidRPr="009B236A" w14:paraId="680DEF32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53193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AVENALE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FBB8BB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POL.CAGLI SPORT ASSOCIATI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AC018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80A3F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799E48F9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01888214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A4865" w:rsidRPr="009B236A" w14:paraId="6ACB055F" w14:textId="77777777" w:rsidTr="000D7F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3E4028E5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2EB77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3 - 2 Giornata - A</w:t>
                  </w:r>
                </w:p>
              </w:tc>
            </w:tr>
            <w:tr w:rsidR="00CA4865" w:rsidRPr="009B236A" w14:paraId="6D9E2A5E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6DB787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683D2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OLIMPIA JUVENTU FALCONARA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BD798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AC6EB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67CC41DF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25252636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7ED3E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6 - 2 Giornata - A</w:t>
                  </w:r>
                </w:p>
              </w:tc>
            </w:tr>
            <w:tr w:rsidR="00CA4865" w:rsidRPr="009B236A" w14:paraId="08B02DE3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7B26C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(1) CHIARAVALLE FUTSAL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493AD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LUCREZIA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247C4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7DDAF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  <w:tr w:rsidR="00CA4865" w:rsidRPr="009B236A" w14:paraId="60CE8B80" w14:textId="77777777" w:rsidTr="000D7FF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DD107D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(1) - disputata il 19/09/2022</w:t>
                  </w:r>
                </w:p>
              </w:tc>
            </w:tr>
          </w:tbl>
          <w:p w14:paraId="6ECA87DC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0999F07F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A4865" w:rsidRPr="009B236A" w14:paraId="5166CE76" w14:textId="77777777" w:rsidTr="000D7F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6B2FFB11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ABE9A9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7 - 2 Giornata - A</w:t>
                  </w:r>
                </w:p>
              </w:tc>
            </w:tr>
            <w:tr w:rsidR="00CA4865" w:rsidRPr="009B236A" w14:paraId="7CCE66C3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FB2FD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25879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ALMA JUVENTUS FANO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8D526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5FFAC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  <w:tr w:rsidR="00CA4865" w:rsidRPr="009B236A" w14:paraId="7F692BCA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93BA8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CASTELBELLINO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25667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PIEVE D ICO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97400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401E4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00C1EBC8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68285A05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F13D3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9 - 2 Giornata - A</w:t>
                  </w:r>
                </w:p>
              </w:tc>
            </w:tr>
            <w:tr w:rsidR="00CA4865" w:rsidRPr="009B236A" w14:paraId="6C6F1BB9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126B63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ROCCAFLUVIONE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E96F9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FUTSAL SANGIUSTESE A.R.L.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2986A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8 - 3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DD8B2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7D877A2B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700B7508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A4865" w:rsidRPr="009B236A" w14:paraId="006A146D" w14:textId="77777777" w:rsidTr="000D7F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43AFCD68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95B0E4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10 - 2 Giornata - A</w:t>
                  </w:r>
                </w:p>
              </w:tc>
            </w:tr>
            <w:tr w:rsidR="00CA4865" w:rsidRPr="009B236A" w14:paraId="395C4697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67D990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23E6F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RIVIERA DELLE PALME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F1E8FE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40262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240CD24B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7652FD52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C4D02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11 - 2 Giornata - A</w:t>
                  </w:r>
                </w:p>
              </w:tc>
            </w:tr>
            <w:tr w:rsidR="00CA4865" w:rsidRPr="009B236A" w14:paraId="7DCB8A33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CD2A73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PICENO UNITED MMX A R.L.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25AC4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L ALTRO SPORT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0D4A5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A5D57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81BE31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009E5D0A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A4865" w:rsidRPr="009B236A" w14:paraId="55F97DA4" w14:textId="77777777" w:rsidTr="000D7F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51C93E00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63E807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12 - 2 Giornata - A</w:t>
                  </w:r>
                </w:p>
              </w:tc>
            </w:tr>
            <w:tr w:rsidR="00CA4865" w:rsidRPr="009B236A" w14:paraId="42FF8121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C7558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AURORA TREIA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E87A9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FUTSAL PRANDONE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73E4D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4 - 7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DFCFF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5F099532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542A3FF9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D8093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13 - 2 Giornata - A</w:t>
                  </w:r>
                </w:p>
              </w:tc>
            </w:tr>
            <w:tr w:rsidR="00CA4865" w:rsidRPr="009B236A" w14:paraId="1B0FE2D6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5129D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GAGLIOLE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08051A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FUTSAL SAMBUCHETO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B877DB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DAFC59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  <w:tr w:rsidR="00CA4865" w:rsidRPr="009B236A" w14:paraId="7FC52CD4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7DF300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E016E0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REAL EAGLES VIRTUS PAGLIA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A5AFA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10D3A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4A55BB26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5F55D870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A4865" w:rsidRPr="009B236A" w14:paraId="6A27458F" w14:textId="77777777" w:rsidTr="000D7F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41C910EF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D350C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14 - 2 Giornata - A</w:t>
                  </w:r>
                </w:p>
              </w:tc>
            </w:tr>
            <w:tr w:rsidR="00CA4865" w:rsidRPr="009B236A" w14:paraId="6C4D061B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B792A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(1) CALCETTO CASTRUM LAURI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842004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SANGIORGIO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CD188A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32CDD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  <w:tr w:rsidR="00CA4865" w:rsidRPr="009B236A" w14:paraId="1818D095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F02242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5F1FE8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REAL ANCARIA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57F0A1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1 - 5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7392A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  <w:tr w:rsidR="00CA4865" w:rsidRPr="009B236A" w14:paraId="1B14B764" w14:textId="77777777" w:rsidTr="000D7FF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06B32F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(1) - disputata il 17/09/2022</w:t>
                  </w:r>
                </w:p>
              </w:tc>
            </w:tr>
          </w:tbl>
          <w:p w14:paraId="04CC3C57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17CB0909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3943F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15 - 2 Giornata - A</w:t>
                  </w:r>
                </w:p>
              </w:tc>
            </w:tr>
            <w:tr w:rsidR="00CA4865" w:rsidRPr="009B236A" w14:paraId="41395250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65112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FUTSAL CAMPIGLIONE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00FF39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C05D2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83A81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  <w:tr w:rsidR="00CA4865" w:rsidRPr="009B236A" w14:paraId="7C5A2565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78CD2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SERRALTA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823240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NUOVA OTTRANO 98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CE928B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8E1C5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295983F0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7FA461B3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A4865" w:rsidRPr="009B236A" w14:paraId="6C530FF3" w14:textId="77777777" w:rsidTr="000D7FF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A4865" w:rsidRPr="009B236A" w14:paraId="56DC9E8A" w14:textId="77777777" w:rsidTr="000D7FF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51FAA" w14:textId="77777777" w:rsidR="00CA4865" w:rsidRPr="009B236A" w:rsidRDefault="00CA4865" w:rsidP="000D7FFC">
                  <w:pPr>
                    <w:pStyle w:val="header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GIRONE 16 - 2 Giornata - A</w:t>
                  </w:r>
                </w:p>
              </w:tc>
            </w:tr>
            <w:tr w:rsidR="00CA4865" w:rsidRPr="009B236A" w14:paraId="758170BB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AEF8B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TRE TORRI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849869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CSI STELLA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D7EA16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BFDBA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  <w:tr w:rsidR="00CA4865" w:rsidRPr="009B236A" w14:paraId="67D50CD6" w14:textId="77777777" w:rsidTr="000D7FF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CE9D91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F646B" w14:textId="77777777" w:rsidR="00CA4865" w:rsidRPr="009B236A" w:rsidRDefault="00CA4865" w:rsidP="000D7FFC">
                  <w:pPr>
                    <w:pStyle w:val="rowtabella0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- BAYER CAPPUCCINI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C452D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3693E9" w14:textId="77777777" w:rsidR="00CA4865" w:rsidRPr="009B236A" w:rsidRDefault="00CA4865" w:rsidP="000D7FF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B236A">
                    <w:rPr>
                      <w:color w:val="002060"/>
                    </w:rPr>
                    <w:t> </w:t>
                  </w:r>
                </w:p>
              </w:tc>
            </w:tr>
          </w:tbl>
          <w:p w14:paraId="735A5A9C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4997D217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60639D16" w14:textId="77777777" w:rsidR="00CA4865" w:rsidRPr="009B236A" w:rsidRDefault="00CA4865" w:rsidP="00CA4865">
      <w:pPr>
        <w:pStyle w:val="breakline"/>
        <w:rPr>
          <w:color w:val="002060"/>
        </w:rPr>
      </w:pPr>
    </w:p>
    <w:p w14:paraId="688E41F0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GIUDICE SPORTIVO</w:t>
      </w:r>
    </w:p>
    <w:p w14:paraId="34847213" w14:textId="77777777" w:rsidR="00CA4865" w:rsidRPr="009B236A" w:rsidRDefault="00CA4865" w:rsidP="00CA4865">
      <w:pPr>
        <w:pStyle w:val="diffida"/>
        <w:rPr>
          <w:color w:val="002060"/>
        </w:rPr>
      </w:pPr>
      <w:r w:rsidRPr="009B236A">
        <w:rPr>
          <w:color w:val="002060"/>
        </w:rPr>
        <w:t>Il Sostituto Giudice Sportivo Avv. Federica Sorrentino, nella seduta del 21/09/2022, ha adottato le decisioni che di seguito integralmente si riportano:</w:t>
      </w:r>
    </w:p>
    <w:p w14:paraId="58190D3B" w14:textId="77777777" w:rsidR="00CA4865" w:rsidRPr="009B236A" w:rsidRDefault="00CA4865" w:rsidP="00CA4865">
      <w:pPr>
        <w:pStyle w:val="titolo10"/>
        <w:rPr>
          <w:color w:val="002060"/>
        </w:rPr>
      </w:pPr>
      <w:r w:rsidRPr="009B236A">
        <w:rPr>
          <w:color w:val="002060"/>
        </w:rPr>
        <w:t xml:space="preserve">GARE DEL 16/ 9/2022 </w:t>
      </w:r>
    </w:p>
    <w:p w14:paraId="541D7177" w14:textId="77777777" w:rsidR="00CA4865" w:rsidRPr="009B236A" w:rsidRDefault="00CA4865" w:rsidP="00CA4865">
      <w:pPr>
        <w:pStyle w:val="titolo7a"/>
        <w:rPr>
          <w:color w:val="002060"/>
        </w:rPr>
      </w:pPr>
      <w:r w:rsidRPr="009B236A">
        <w:rPr>
          <w:color w:val="002060"/>
        </w:rPr>
        <w:t xml:space="preserve">PROVVEDIMENTI DISCIPLINARI </w:t>
      </w:r>
    </w:p>
    <w:p w14:paraId="0896C4B1" w14:textId="77777777" w:rsidR="00CA4865" w:rsidRPr="009B236A" w:rsidRDefault="00CA4865" w:rsidP="00CA4865">
      <w:pPr>
        <w:pStyle w:val="titolo7b0"/>
        <w:rPr>
          <w:color w:val="002060"/>
        </w:rPr>
      </w:pPr>
      <w:r w:rsidRPr="009B236A">
        <w:rPr>
          <w:color w:val="002060"/>
        </w:rPr>
        <w:t xml:space="preserve">In base alle risultanze degli atti ufficiali sono state deliberate le seguenti sanzioni disciplinari. </w:t>
      </w:r>
    </w:p>
    <w:p w14:paraId="1B046157" w14:textId="77777777" w:rsidR="00CA4865" w:rsidRPr="009B236A" w:rsidRDefault="00CA4865" w:rsidP="00CA4865">
      <w:pPr>
        <w:pStyle w:val="titolo30"/>
        <w:rPr>
          <w:color w:val="002060"/>
          <w:u w:val="none"/>
        </w:rPr>
      </w:pPr>
      <w:r w:rsidRPr="009B236A">
        <w:rPr>
          <w:color w:val="002060"/>
          <w:u w:val="none"/>
        </w:rPr>
        <w:t xml:space="preserve">DIRIGENTI </w:t>
      </w:r>
    </w:p>
    <w:p w14:paraId="12171270" w14:textId="77777777" w:rsidR="00CA4865" w:rsidRPr="009B236A" w:rsidRDefault="00CA4865" w:rsidP="00CA4865">
      <w:pPr>
        <w:pStyle w:val="titolo20"/>
        <w:rPr>
          <w:color w:val="002060"/>
          <w:u w:val="none"/>
        </w:rPr>
      </w:pPr>
      <w:r w:rsidRPr="009B236A">
        <w:rPr>
          <w:color w:val="002060"/>
          <w:u w:val="non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865" w:rsidRPr="009B236A" w14:paraId="73CCC041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AFF46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lastRenderedPageBreak/>
              <w:t>COMPAGNUCCI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D6D3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157E8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657D7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MAZZIERI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4B6FC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(AVENALE) </w:t>
            </w:r>
          </w:p>
        </w:tc>
      </w:tr>
    </w:tbl>
    <w:p w14:paraId="10F86E3C" w14:textId="77777777" w:rsidR="00CA4865" w:rsidRPr="009B236A" w:rsidRDefault="00CA4865" w:rsidP="00CA4865">
      <w:pPr>
        <w:pStyle w:val="titolo30"/>
        <w:rPr>
          <w:rFonts w:eastAsiaTheme="minorEastAsia"/>
          <w:color w:val="002060"/>
          <w:u w:val="none"/>
        </w:rPr>
      </w:pPr>
      <w:r w:rsidRPr="009B236A">
        <w:rPr>
          <w:color w:val="002060"/>
          <w:u w:val="none"/>
        </w:rPr>
        <w:t xml:space="preserve">CALCIATORI ESPULSI </w:t>
      </w:r>
    </w:p>
    <w:p w14:paraId="25A9A793" w14:textId="77777777" w:rsidR="00CA4865" w:rsidRPr="009B236A" w:rsidRDefault="00CA4865" w:rsidP="00CA4865">
      <w:pPr>
        <w:pStyle w:val="titolo20"/>
        <w:rPr>
          <w:color w:val="002060"/>
          <w:u w:val="none"/>
        </w:rPr>
      </w:pPr>
      <w:r w:rsidRPr="009B236A">
        <w:rPr>
          <w:color w:val="002060"/>
          <w:u w:val="non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865" w:rsidRPr="009B236A" w14:paraId="504A8EE7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E7995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TORQUATI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3867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F70DA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94631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AE53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</w:tr>
    </w:tbl>
    <w:p w14:paraId="57590B35" w14:textId="77777777" w:rsidR="00CA4865" w:rsidRPr="009B236A" w:rsidRDefault="00CA4865" w:rsidP="00CA4865">
      <w:pPr>
        <w:pStyle w:val="titolo30"/>
        <w:rPr>
          <w:rFonts w:eastAsiaTheme="minorEastAsia"/>
          <w:color w:val="002060"/>
          <w:u w:val="none"/>
        </w:rPr>
      </w:pPr>
      <w:r w:rsidRPr="009B236A">
        <w:rPr>
          <w:color w:val="002060"/>
          <w:u w:val="none"/>
        </w:rPr>
        <w:t xml:space="preserve">CALCIATORI NON ESPULSI </w:t>
      </w:r>
    </w:p>
    <w:p w14:paraId="0E0FE18D" w14:textId="77777777" w:rsidR="00CA4865" w:rsidRPr="009B236A" w:rsidRDefault="00CA4865" w:rsidP="00CA4865">
      <w:pPr>
        <w:pStyle w:val="titolo20"/>
        <w:rPr>
          <w:color w:val="002060"/>
          <w:u w:val="none"/>
        </w:rPr>
      </w:pPr>
      <w:r w:rsidRPr="009B236A">
        <w:rPr>
          <w:color w:val="002060"/>
          <w:u w:val="non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865" w:rsidRPr="009B236A" w14:paraId="7A6834EE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C83EA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RICCI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697F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4FD89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F46CA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BERTOZZI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B7AF0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(PIEVE D ICO CALCIO A 5) </w:t>
            </w:r>
          </w:p>
        </w:tc>
      </w:tr>
      <w:tr w:rsidR="00CA4865" w:rsidRPr="009B236A" w14:paraId="02E3E608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39676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FIRMANI GREGORIO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D40F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(REAL ANCARIA)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6F6DA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8D3E7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LODDO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FC10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(REAL ANCARIA) </w:t>
            </w:r>
          </w:p>
        </w:tc>
      </w:tr>
    </w:tbl>
    <w:p w14:paraId="7BFC69D0" w14:textId="77777777" w:rsidR="00CA4865" w:rsidRPr="009B236A" w:rsidRDefault="00CA4865" w:rsidP="00CA4865">
      <w:pPr>
        <w:pStyle w:val="titolo20"/>
        <w:rPr>
          <w:rFonts w:eastAsiaTheme="minorEastAsia"/>
          <w:color w:val="002060"/>
          <w:u w:val="none"/>
        </w:rPr>
      </w:pPr>
      <w:r w:rsidRPr="009B236A">
        <w:rPr>
          <w:color w:val="002060"/>
          <w:u w:val="non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865" w:rsidRPr="009B236A" w14:paraId="1D687652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5783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ANGELONI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E0C3E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(ACLI AUDAX MONTECOSARO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85D39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D1E1C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VINGIANI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9002D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(ACLI AUDAX MONTECOSARO C5) </w:t>
            </w:r>
          </w:p>
        </w:tc>
      </w:tr>
      <w:tr w:rsidR="00CA4865" w:rsidRPr="009B236A" w14:paraId="07007EFE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FF590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CAZZOLA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C83FB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(ALMA JUVENTUS FANO)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018E2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9B1A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BALLORIANI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5F7CF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(AURORA TREIA) </w:t>
            </w:r>
          </w:p>
        </w:tc>
      </w:tr>
      <w:tr w:rsidR="00CA4865" w:rsidRPr="009B236A" w14:paraId="46F93B8A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491FE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DIATTA JOSEPH ATAHANK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18E32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(AURORA TREIA)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F499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62A7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MEDEI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18F09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(AURORA TREIA) </w:t>
            </w:r>
          </w:p>
        </w:tc>
      </w:tr>
      <w:tr w:rsidR="00CA4865" w:rsidRPr="009B236A" w14:paraId="6F3F700F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DECEE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CAMPANA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75176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DE08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9B4B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MANDOLINI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6389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(AVENALE) </w:t>
            </w:r>
          </w:p>
        </w:tc>
      </w:tr>
      <w:tr w:rsidR="00CA4865" w:rsidRPr="009B236A" w14:paraId="4E9FF170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E1DD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MARROCCHI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7C335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(AVENALE)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8C60F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0663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D ORSANEO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F51C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(CASTELBELLINO CALCIO A 5) </w:t>
            </w:r>
          </w:p>
        </w:tc>
      </w:tr>
      <w:tr w:rsidR="00CA4865" w:rsidRPr="009B236A" w14:paraId="1CC184B3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E2D5A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KOLA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C376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(CASTELBELLINO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D8A0B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8B5C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DRAGUSIN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0736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(FUTSAL CAMPIGLIONE) </w:t>
            </w:r>
          </w:p>
        </w:tc>
      </w:tr>
      <w:tr w:rsidR="00CA4865" w:rsidRPr="009B236A" w14:paraId="778AD0A9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C97F3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EVANDRI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25B6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(FUTSAL CAMPIGLIONE)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98831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87CF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NARCISI WILLIAM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D907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(FUTSAL PRANDONE) </w:t>
            </w:r>
          </w:p>
        </w:tc>
      </w:tr>
      <w:tr w:rsidR="00CA4865" w:rsidRPr="009B236A" w14:paraId="5C953AF5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3CB9F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TRAINI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5FB7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(FUTSAL PRANDONE)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B7DD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5E99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BAJRAMI NADIR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2C7BC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(FUTSAL SAMBUCHETO) </w:t>
            </w:r>
          </w:p>
        </w:tc>
      </w:tr>
      <w:tr w:rsidR="00CA4865" w:rsidRPr="009B236A" w14:paraId="43854495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3A3AA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MANCINELLI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A8B7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(FUTSAL SANGIUSTESE A.R.L.)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6D45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79C0D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CUCCULELLI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6A1B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(GAGLIOLE F.C.) </w:t>
            </w:r>
          </w:p>
        </w:tc>
      </w:tr>
      <w:tr w:rsidR="00CA4865" w:rsidRPr="009B236A" w14:paraId="475FBF2C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4D980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CUSIMANO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8E761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(OLIMPIA JUVENTU FALCONARA)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152F3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7FE88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MASI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8179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(OLIMPIA JUVENTU FALCONARA) </w:t>
            </w:r>
          </w:p>
        </w:tc>
      </w:tr>
      <w:tr w:rsidR="00CA4865" w:rsidRPr="009B236A" w14:paraId="489B1F37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C803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SORBINI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6EA71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CB23C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A90D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CUCCIOLONI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817F0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(PICENO UNITED MMX A R.L.) </w:t>
            </w:r>
          </w:p>
        </w:tc>
      </w:tr>
      <w:tr w:rsidR="00CA4865" w:rsidRPr="009B236A" w14:paraId="51F7A6F3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95055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SILMI ACHRAF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B8E11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5FD10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A4C52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MARCHIONNI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EA2C7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(POL.CAGLI SPORT ASSOCIATI) </w:t>
            </w:r>
          </w:p>
        </w:tc>
      </w:tr>
      <w:tr w:rsidR="00CA4865" w:rsidRPr="009B236A" w14:paraId="27258538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C9F61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DI RUSSO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23AE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A314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FA12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ANGELELLI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69381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(REAL FABRIANO) </w:t>
            </w:r>
          </w:p>
        </w:tc>
      </w:tr>
      <w:tr w:rsidR="00CA4865" w:rsidRPr="009B236A" w14:paraId="78D2A4C9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8883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LAURENZI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5FB42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4DB81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5DD78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PICCININI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E3D4D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(SERRALTA) </w:t>
            </w:r>
          </w:p>
        </w:tc>
      </w:tr>
      <w:tr w:rsidR="00CA4865" w:rsidRPr="009B236A" w14:paraId="1BD31443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8AFED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LATINI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1E926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(TRE TORRI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A0650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E4AF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1DB33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</w:tr>
    </w:tbl>
    <w:p w14:paraId="0BBD14ED" w14:textId="77777777" w:rsidR="00CA4865" w:rsidRPr="009B236A" w:rsidRDefault="00CA4865" w:rsidP="00CA4865">
      <w:pPr>
        <w:pStyle w:val="titolo10"/>
        <w:rPr>
          <w:rFonts w:eastAsiaTheme="minorEastAsia"/>
          <w:color w:val="002060"/>
        </w:rPr>
      </w:pPr>
      <w:r w:rsidRPr="009B236A">
        <w:rPr>
          <w:color w:val="002060"/>
        </w:rPr>
        <w:t xml:space="preserve">GARE DEL 17/ 9/2022 </w:t>
      </w:r>
    </w:p>
    <w:p w14:paraId="6FD87F9E" w14:textId="77777777" w:rsidR="00CA4865" w:rsidRPr="009B236A" w:rsidRDefault="00CA4865" w:rsidP="00CA4865">
      <w:pPr>
        <w:pStyle w:val="titolo7a"/>
        <w:rPr>
          <w:color w:val="002060"/>
        </w:rPr>
      </w:pPr>
      <w:r w:rsidRPr="009B236A">
        <w:rPr>
          <w:color w:val="002060"/>
        </w:rPr>
        <w:t xml:space="preserve">PROVVEDIMENTI DISCIPLINARI </w:t>
      </w:r>
    </w:p>
    <w:p w14:paraId="5FA4C117" w14:textId="77777777" w:rsidR="00CA4865" w:rsidRPr="009B236A" w:rsidRDefault="00CA4865" w:rsidP="00CA4865">
      <w:pPr>
        <w:pStyle w:val="titolo7b0"/>
        <w:rPr>
          <w:color w:val="002060"/>
        </w:rPr>
      </w:pPr>
      <w:r w:rsidRPr="009B236A">
        <w:rPr>
          <w:color w:val="002060"/>
        </w:rPr>
        <w:t xml:space="preserve">In base alle risultanze degli atti ufficiali sono state deliberate le seguenti sanzioni disciplinari. </w:t>
      </w:r>
    </w:p>
    <w:p w14:paraId="4E907063" w14:textId="77777777" w:rsidR="00CA4865" w:rsidRPr="009B236A" w:rsidRDefault="00CA4865" w:rsidP="00CA4865">
      <w:pPr>
        <w:pStyle w:val="titolo30"/>
        <w:rPr>
          <w:color w:val="002060"/>
          <w:u w:val="none"/>
        </w:rPr>
      </w:pPr>
      <w:r w:rsidRPr="009B236A">
        <w:rPr>
          <w:color w:val="002060"/>
          <w:u w:val="none"/>
        </w:rPr>
        <w:t xml:space="preserve">CALCIATORI NON ESPULSI </w:t>
      </w:r>
    </w:p>
    <w:p w14:paraId="1634686C" w14:textId="77777777" w:rsidR="00CA4865" w:rsidRPr="009B236A" w:rsidRDefault="00CA4865" w:rsidP="00CA4865">
      <w:pPr>
        <w:pStyle w:val="titolo20"/>
        <w:rPr>
          <w:color w:val="002060"/>
          <w:u w:val="none"/>
        </w:rPr>
      </w:pPr>
      <w:r w:rsidRPr="009B236A">
        <w:rPr>
          <w:color w:val="002060"/>
          <w:u w:val="non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865" w:rsidRPr="009B236A" w14:paraId="0B667F2B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6C4A2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ROSETTI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26D0A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(SANGIORGIO)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E11F1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2762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DCD3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</w:tr>
    </w:tbl>
    <w:p w14:paraId="76295967" w14:textId="77777777" w:rsidR="00CA4865" w:rsidRPr="009B236A" w:rsidRDefault="00CA4865" w:rsidP="00CA4865">
      <w:pPr>
        <w:pStyle w:val="titolo20"/>
        <w:rPr>
          <w:rFonts w:eastAsiaTheme="minorEastAsia"/>
          <w:color w:val="002060"/>
          <w:u w:val="none"/>
        </w:rPr>
      </w:pPr>
      <w:r w:rsidRPr="009B236A">
        <w:rPr>
          <w:color w:val="002060"/>
          <w:u w:val="non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865" w:rsidRPr="009B236A" w14:paraId="37C97D9B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7BAE2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MORGANTI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92A52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(CALCETTO CASTRUM LAURI)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96ACC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2FA3E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DE SOUZA VICENTE LUIZ EDUARDO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BFD1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(SANGIORGIO) </w:t>
            </w:r>
          </w:p>
        </w:tc>
      </w:tr>
    </w:tbl>
    <w:p w14:paraId="47E4847E" w14:textId="77777777" w:rsidR="00CA4865" w:rsidRPr="009B236A" w:rsidRDefault="00CA4865" w:rsidP="00CA4865">
      <w:pPr>
        <w:pStyle w:val="titolo10"/>
        <w:rPr>
          <w:rFonts w:eastAsiaTheme="minorEastAsia"/>
          <w:color w:val="002060"/>
        </w:rPr>
      </w:pPr>
      <w:r w:rsidRPr="009B236A">
        <w:rPr>
          <w:color w:val="002060"/>
        </w:rPr>
        <w:t xml:space="preserve">GARE DEL 19/ 9/2022 </w:t>
      </w:r>
    </w:p>
    <w:p w14:paraId="24BB9FCE" w14:textId="77777777" w:rsidR="00CA4865" w:rsidRPr="009B236A" w:rsidRDefault="00CA4865" w:rsidP="00CA4865">
      <w:pPr>
        <w:pStyle w:val="titolo7a"/>
        <w:rPr>
          <w:color w:val="002060"/>
        </w:rPr>
      </w:pPr>
      <w:r w:rsidRPr="009B236A">
        <w:rPr>
          <w:color w:val="002060"/>
        </w:rPr>
        <w:t xml:space="preserve">PROVVEDIMENTI DISCIPLINARI </w:t>
      </w:r>
    </w:p>
    <w:p w14:paraId="4CEE66FF" w14:textId="77777777" w:rsidR="00CA4865" w:rsidRPr="009B236A" w:rsidRDefault="00CA4865" w:rsidP="00CA4865">
      <w:pPr>
        <w:pStyle w:val="titolo7b0"/>
        <w:rPr>
          <w:color w:val="002060"/>
        </w:rPr>
      </w:pPr>
      <w:r w:rsidRPr="009B236A">
        <w:rPr>
          <w:color w:val="002060"/>
        </w:rPr>
        <w:t xml:space="preserve">In base alle risultanze degli atti ufficiali sono state deliberate le seguenti sanzioni disciplinari. </w:t>
      </w:r>
    </w:p>
    <w:p w14:paraId="70F21136" w14:textId="77777777" w:rsidR="00CA4865" w:rsidRPr="009B236A" w:rsidRDefault="00CA4865" w:rsidP="00CA4865">
      <w:pPr>
        <w:pStyle w:val="titolo30"/>
        <w:rPr>
          <w:color w:val="002060"/>
          <w:u w:val="none"/>
        </w:rPr>
      </w:pPr>
      <w:r w:rsidRPr="009B236A">
        <w:rPr>
          <w:color w:val="002060"/>
          <w:u w:val="none"/>
        </w:rPr>
        <w:t xml:space="preserve">ALLENATORI </w:t>
      </w:r>
    </w:p>
    <w:p w14:paraId="118B36E3" w14:textId="77777777" w:rsidR="00CA4865" w:rsidRPr="009B236A" w:rsidRDefault="00CA4865" w:rsidP="00CA4865">
      <w:pPr>
        <w:pStyle w:val="titolo20"/>
        <w:rPr>
          <w:color w:val="002060"/>
          <w:u w:val="none"/>
        </w:rPr>
      </w:pPr>
      <w:r w:rsidRPr="009B236A">
        <w:rPr>
          <w:color w:val="002060"/>
          <w:u w:val="none"/>
        </w:rPr>
        <w:t xml:space="preserve">SQUALIFICA FINO AL 5/10/2022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865" w:rsidRPr="009B236A" w14:paraId="7EC406ED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55618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LUCARELLI GIULIANO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48FF7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(LUCREZIA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C7E1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D1B6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51E30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</w:tr>
    </w:tbl>
    <w:p w14:paraId="414ABD17" w14:textId="77777777" w:rsidR="00CA4865" w:rsidRPr="009B236A" w:rsidRDefault="00CA4865" w:rsidP="00CA4865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9B236A">
        <w:rPr>
          <w:color w:val="002060"/>
        </w:rPr>
        <w:t xml:space="preserve">Per comportamento irriguardoso nei confronti dell'arbitro. Allontanato. </w:t>
      </w:r>
    </w:p>
    <w:p w14:paraId="6B44F318" w14:textId="77777777" w:rsidR="00CA4865" w:rsidRPr="009B236A" w:rsidRDefault="00CA4865" w:rsidP="00CA4865">
      <w:pPr>
        <w:pStyle w:val="titolo30"/>
        <w:rPr>
          <w:color w:val="002060"/>
          <w:u w:val="none"/>
        </w:rPr>
      </w:pPr>
      <w:r w:rsidRPr="009B236A">
        <w:rPr>
          <w:color w:val="002060"/>
          <w:u w:val="none"/>
        </w:rPr>
        <w:lastRenderedPageBreak/>
        <w:t xml:space="preserve">CALCIATORI NON ESPULSI </w:t>
      </w:r>
    </w:p>
    <w:p w14:paraId="4F2ED475" w14:textId="77777777" w:rsidR="00CA4865" w:rsidRPr="009B236A" w:rsidRDefault="00CA4865" w:rsidP="00CA4865">
      <w:pPr>
        <w:pStyle w:val="titolo20"/>
        <w:rPr>
          <w:color w:val="002060"/>
          <w:u w:val="none"/>
        </w:rPr>
      </w:pPr>
      <w:r w:rsidRPr="009B236A">
        <w:rPr>
          <w:color w:val="002060"/>
          <w:u w:val="non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A4865" w:rsidRPr="009B236A" w14:paraId="64585479" w14:textId="77777777" w:rsidTr="000D7FF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96658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CARLETTI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80FA4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(CHIARAVALLE FUTSAL)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CDFF9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8FB52" w14:textId="77777777" w:rsidR="00CA4865" w:rsidRPr="009B236A" w:rsidRDefault="00CA4865" w:rsidP="000D7FFC">
            <w:pPr>
              <w:pStyle w:val="movimento"/>
              <w:rPr>
                <w:color w:val="002060"/>
              </w:rPr>
            </w:pPr>
            <w:r w:rsidRPr="009B236A">
              <w:rPr>
                <w:color w:val="002060"/>
              </w:rPr>
              <w:t>DELLASANTA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E448A" w14:textId="77777777" w:rsidR="00CA4865" w:rsidRPr="009B236A" w:rsidRDefault="00CA4865" w:rsidP="000D7FFC">
            <w:pPr>
              <w:pStyle w:val="movimento2"/>
              <w:rPr>
                <w:color w:val="002060"/>
              </w:rPr>
            </w:pPr>
            <w:r w:rsidRPr="009B236A">
              <w:rPr>
                <w:color w:val="002060"/>
              </w:rPr>
              <w:t xml:space="preserve">(LUCREZIA CALCIO A 5) </w:t>
            </w:r>
          </w:p>
        </w:tc>
      </w:tr>
    </w:tbl>
    <w:p w14:paraId="2BAD86FE" w14:textId="77777777" w:rsidR="00CA4865" w:rsidRPr="009B236A" w:rsidRDefault="00CA4865" w:rsidP="00CA4865">
      <w:pPr>
        <w:pStyle w:val="breakline"/>
        <w:rPr>
          <w:color w:val="002060"/>
        </w:rPr>
      </w:pPr>
    </w:p>
    <w:p w14:paraId="3B207A5E" w14:textId="77777777" w:rsidR="00CA4865" w:rsidRPr="009B236A" w:rsidRDefault="00CA4865" w:rsidP="00CA4865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9B236A">
        <w:rPr>
          <w:rFonts w:ascii="Arial" w:hAnsi="Arial" w:cs="Arial"/>
          <w:noProof/>
          <w:color w:val="002060"/>
          <w:sz w:val="22"/>
          <w:szCs w:val="22"/>
        </w:rPr>
        <w:t>F.to IL SOSTITUTO GIUDICE SPORTIVO      </w:t>
      </w:r>
    </w:p>
    <w:p w14:paraId="6803358C" w14:textId="77777777" w:rsidR="00CA4865" w:rsidRPr="009B236A" w:rsidRDefault="00CA4865" w:rsidP="00CA4865">
      <w:pPr>
        <w:pStyle w:val="breakline"/>
        <w:rPr>
          <w:rFonts w:ascii="Arial" w:hAnsi="Arial" w:cs="Arial"/>
          <w:noProof/>
          <w:color w:val="002060"/>
          <w:sz w:val="22"/>
          <w:szCs w:val="22"/>
        </w:rPr>
      </w:pPr>
      <w:r w:rsidRPr="009B236A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9B236A">
        <w:rPr>
          <w:rFonts w:ascii="Arial" w:hAnsi="Arial" w:cs="Arial"/>
          <w:noProof/>
          <w:color w:val="002060"/>
          <w:sz w:val="22"/>
          <w:szCs w:val="22"/>
        </w:rPr>
        <w:tab/>
      </w:r>
      <w:r w:rsidRPr="009B236A">
        <w:rPr>
          <w:rFonts w:ascii="Arial" w:hAnsi="Arial" w:cs="Arial"/>
          <w:noProof/>
          <w:color w:val="002060"/>
          <w:sz w:val="22"/>
          <w:szCs w:val="22"/>
        </w:rPr>
        <w:tab/>
      </w:r>
      <w:r w:rsidRPr="009B236A">
        <w:rPr>
          <w:rFonts w:ascii="Arial" w:hAnsi="Arial" w:cs="Arial"/>
          <w:noProof/>
          <w:color w:val="002060"/>
          <w:sz w:val="22"/>
          <w:szCs w:val="22"/>
        </w:rPr>
        <w:tab/>
      </w:r>
      <w:r w:rsidRPr="009B236A">
        <w:rPr>
          <w:rFonts w:ascii="Arial" w:hAnsi="Arial" w:cs="Arial"/>
          <w:noProof/>
          <w:color w:val="002060"/>
          <w:sz w:val="22"/>
          <w:szCs w:val="22"/>
        </w:rPr>
        <w:tab/>
      </w:r>
      <w:r w:rsidRPr="009B236A">
        <w:rPr>
          <w:rFonts w:ascii="Arial" w:hAnsi="Arial" w:cs="Arial"/>
          <w:noProof/>
          <w:color w:val="002060"/>
          <w:sz w:val="22"/>
          <w:szCs w:val="22"/>
        </w:rPr>
        <w:tab/>
      </w:r>
      <w:r w:rsidRPr="009B236A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9B236A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</w:p>
    <w:p w14:paraId="5E2A2E0C" w14:textId="77777777" w:rsidR="00CA4865" w:rsidRPr="009B236A" w:rsidRDefault="00CA4865" w:rsidP="00CA4865">
      <w:pPr>
        <w:pStyle w:val="breakline"/>
        <w:rPr>
          <w:color w:val="002060"/>
        </w:rPr>
      </w:pPr>
    </w:p>
    <w:p w14:paraId="13357BAC" w14:textId="77777777" w:rsidR="00CA4865" w:rsidRPr="009B236A" w:rsidRDefault="00CA4865" w:rsidP="00CA4865">
      <w:pPr>
        <w:pStyle w:val="breakline"/>
        <w:rPr>
          <w:color w:val="002060"/>
        </w:rPr>
      </w:pPr>
    </w:p>
    <w:p w14:paraId="05D62BE3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PROGRAMMA GARE</w:t>
      </w:r>
    </w:p>
    <w:p w14:paraId="045E5200" w14:textId="77777777" w:rsidR="00CA4865" w:rsidRPr="009B236A" w:rsidRDefault="00CA4865" w:rsidP="00CA4865">
      <w:pPr>
        <w:pStyle w:val="breakline"/>
        <w:rPr>
          <w:color w:val="002060"/>
        </w:rPr>
      </w:pPr>
    </w:p>
    <w:p w14:paraId="317C75C2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4 - 2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78"/>
        <w:gridCol w:w="1551"/>
        <w:gridCol w:w="1560"/>
      </w:tblGrid>
      <w:tr w:rsidR="00CA4865" w:rsidRPr="009B236A" w14:paraId="2F3E28FA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705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788E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CBA1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C2E4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CB9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194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8B5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6170E4FF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C44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GNANO 04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C03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FEC75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F077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28/09/2022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2F1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5493 PALA BIVIO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E2F5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FERMIGNANO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A057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DELL'INDUSTRIA</w:t>
            </w:r>
          </w:p>
        </w:tc>
      </w:tr>
    </w:tbl>
    <w:p w14:paraId="430DF602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09A38FBC" w14:textId="77777777" w:rsidR="00CA4865" w:rsidRPr="009B236A" w:rsidRDefault="00CA4865" w:rsidP="00CA4865">
      <w:pPr>
        <w:pStyle w:val="breakline"/>
        <w:rPr>
          <w:color w:val="002060"/>
        </w:rPr>
      </w:pPr>
    </w:p>
    <w:p w14:paraId="62CDCD14" w14:textId="77777777" w:rsidR="00CA4865" w:rsidRPr="009B236A" w:rsidRDefault="00CA4865" w:rsidP="00CA4865">
      <w:pPr>
        <w:pStyle w:val="breakline"/>
        <w:rPr>
          <w:color w:val="002060"/>
        </w:rPr>
      </w:pPr>
    </w:p>
    <w:p w14:paraId="0C41516F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3C1DBBA1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DC8A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73A0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B1C4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A16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271F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FB3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1FE1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2052B5F6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3F25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3FDA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POLVERIGI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766B6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029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27/09/2022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B8C8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C049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03D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DELLO SPORT</w:t>
            </w:r>
          </w:p>
        </w:tc>
      </w:tr>
    </w:tbl>
    <w:p w14:paraId="201B6A32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56C5D31C" w14:textId="77777777" w:rsidR="00CA4865" w:rsidRPr="009B236A" w:rsidRDefault="00CA4865" w:rsidP="00CA4865">
      <w:pPr>
        <w:pStyle w:val="breakline"/>
        <w:rPr>
          <w:color w:val="002060"/>
        </w:rPr>
      </w:pPr>
    </w:p>
    <w:p w14:paraId="7E40B5EE" w14:textId="77777777" w:rsidR="00CA4865" w:rsidRPr="009B236A" w:rsidRDefault="00CA4865" w:rsidP="00CA4865">
      <w:pPr>
        <w:pStyle w:val="breakline"/>
        <w:rPr>
          <w:color w:val="002060"/>
        </w:rPr>
      </w:pPr>
    </w:p>
    <w:p w14:paraId="139066B9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1DEC589B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1730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72A7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3E26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645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10E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6648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A39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29E03F1F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051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ABA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542F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B55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26/09/2022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54EE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5138 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F4D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ED9A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CAPANNA SNC</w:t>
            </w:r>
          </w:p>
        </w:tc>
      </w:tr>
    </w:tbl>
    <w:p w14:paraId="1AE25A3C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78AC7EB1" w14:textId="77777777" w:rsidR="00CA4865" w:rsidRPr="009B236A" w:rsidRDefault="00CA4865" w:rsidP="00CA4865">
      <w:pPr>
        <w:pStyle w:val="breakline"/>
        <w:rPr>
          <w:color w:val="002060"/>
        </w:rPr>
      </w:pPr>
    </w:p>
    <w:p w14:paraId="0C8556C6" w14:textId="77777777" w:rsidR="00CA4865" w:rsidRPr="009B236A" w:rsidRDefault="00CA4865" w:rsidP="00CA4865">
      <w:pPr>
        <w:pStyle w:val="breakline"/>
        <w:rPr>
          <w:color w:val="002060"/>
        </w:rPr>
      </w:pPr>
    </w:p>
    <w:p w14:paraId="725E90D1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0"/>
        <w:gridCol w:w="385"/>
        <w:gridCol w:w="898"/>
        <w:gridCol w:w="1178"/>
        <w:gridCol w:w="1550"/>
        <w:gridCol w:w="1550"/>
      </w:tblGrid>
      <w:tr w:rsidR="00CA4865" w:rsidRPr="009B236A" w14:paraId="7E02854E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862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6E0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8AC4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7266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8C67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5C1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FA39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157AA9E7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0F1C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9380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A70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0B29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27/09/2022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BB1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AEC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F14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CERQUATTI</w:t>
            </w:r>
          </w:p>
        </w:tc>
      </w:tr>
    </w:tbl>
    <w:p w14:paraId="1DD4C17C" w14:textId="77777777" w:rsidR="00CA4865" w:rsidRPr="009B236A" w:rsidRDefault="00CA4865" w:rsidP="00CA4865">
      <w:pPr>
        <w:pStyle w:val="breakline"/>
        <w:rPr>
          <w:color w:val="002060"/>
        </w:rPr>
      </w:pPr>
    </w:p>
    <w:p w14:paraId="060F7F3A" w14:textId="77777777" w:rsidR="00CA4865" w:rsidRPr="009B236A" w:rsidRDefault="00CA4865" w:rsidP="00CA4865">
      <w:pPr>
        <w:pStyle w:val="breakline"/>
        <w:rPr>
          <w:color w:val="002060"/>
        </w:rPr>
      </w:pPr>
    </w:p>
    <w:p w14:paraId="1B908AFF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COPPA MARCHE CALCIO 5 serie D</w:t>
      </w:r>
    </w:p>
    <w:p w14:paraId="13311196" w14:textId="77777777" w:rsidR="00CA4865" w:rsidRPr="009B236A" w:rsidRDefault="00CA4865" w:rsidP="00CA4865">
      <w:pPr>
        <w:pStyle w:val="titolomedio0"/>
        <w:rPr>
          <w:color w:val="002060"/>
          <w:sz w:val="36"/>
          <w:szCs w:val="36"/>
        </w:rPr>
      </w:pPr>
      <w:r w:rsidRPr="009B236A">
        <w:rPr>
          <w:color w:val="002060"/>
          <w:sz w:val="36"/>
          <w:szCs w:val="36"/>
        </w:rPr>
        <w:t>GARE RINVIATE A DATA DA DESTINARSI</w:t>
      </w:r>
    </w:p>
    <w:p w14:paraId="5C7C5CC4" w14:textId="77777777" w:rsidR="00CA4865" w:rsidRPr="009B236A" w:rsidRDefault="00CA4865" w:rsidP="00CA4865">
      <w:pPr>
        <w:pStyle w:val="breakline"/>
        <w:rPr>
          <w:color w:val="002060"/>
        </w:rPr>
      </w:pPr>
    </w:p>
    <w:p w14:paraId="29FFAAAA" w14:textId="77777777" w:rsidR="00CA4865" w:rsidRPr="009B236A" w:rsidRDefault="00CA4865" w:rsidP="00CA4865">
      <w:pPr>
        <w:pStyle w:val="breakline"/>
        <w:rPr>
          <w:color w:val="002060"/>
        </w:rPr>
      </w:pPr>
    </w:p>
    <w:p w14:paraId="5042FEF8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17C0408E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475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8C0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925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B6E2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61E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EC58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D2B2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E5AD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Note</w:t>
            </w:r>
          </w:p>
        </w:tc>
      </w:tr>
      <w:tr w:rsidR="00CA4865" w:rsidRPr="009B236A" w14:paraId="56D6DC51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358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6F00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42087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CIARNIN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0B3E8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PIANDIROSE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2B575" w14:textId="77777777" w:rsidR="00CA4865" w:rsidRPr="009B236A" w:rsidRDefault="00CA4865" w:rsidP="000D7FF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23/09/2022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80BB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74161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F97B" w14:textId="77777777" w:rsidR="00CA4865" w:rsidRPr="009B236A" w:rsidRDefault="00CA4865" w:rsidP="000D7FF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conseguenze gravi eventi atmosferici del 15/09/2022</w:t>
            </w:r>
          </w:p>
        </w:tc>
      </w:tr>
    </w:tbl>
    <w:p w14:paraId="0BCEFA34" w14:textId="77777777" w:rsidR="00CA4865" w:rsidRPr="009B236A" w:rsidRDefault="00CA4865" w:rsidP="00CA4865">
      <w:pPr>
        <w:pStyle w:val="breakline"/>
        <w:rPr>
          <w:color w:val="002060"/>
        </w:rPr>
      </w:pPr>
    </w:p>
    <w:p w14:paraId="1E614A26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1566628F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 xml:space="preserve">VARIAZIONI AL </w:t>
      </w:r>
      <w:bookmarkStart w:id="11" w:name="_Hlk114661669"/>
      <w:bookmarkStart w:id="12" w:name="_Hlk114661766"/>
      <w:r w:rsidRPr="009B236A">
        <w:rPr>
          <w:color w:val="002060"/>
        </w:rPr>
        <w:t>PROGRAMMA GARE</w:t>
      </w:r>
      <w:bookmarkEnd w:id="11"/>
    </w:p>
    <w:bookmarkEnd w:id="12"/>
    <w:p w14:paraId="13DFB7C2" w14:textId="77777777" w:rsidR="00CA4865" w:rsidRPr="009B236A" w:rsidRDefault="00CA4865" w:rsidP="00CA4865">
      <w:pPr>
        <w:pStyle w:val="breakline"/>
        <w:rPr>
          <w:color w:val="002060"/>
        </w:rPr>
      </w:pPr>
    </w:p>
    <w:p w14:paraId="08993C9C" w14:textId="77777777" w:rsidR="00CA4865" w:rsidRPr="009B236A" w:rsidRDefault="00CA4865" w:rsidP="00CA4865">
      <w:pPr>
        <w:pStyle w:val="breakline"/>
        <w:rPr>
          <w:color w:val="002060"/>
        </w:rPr>
      </w:pPr>
    </w:p>
    <w:p w14:paraId="79B6E9CF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0C87B0F4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4B2C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F4A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6967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682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6B11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4317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97D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467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0D2BA473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C27D4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24/09/2022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0C9C8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9C85D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SAN BIAGIO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4EEF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BOCA CIVITANOVA A.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8F4AD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6020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765D8" w14:textId="77777777" w:rsidR="00CA4865" w:rsidRPr="009B236A" w:rsidRDefault="00CA4865" w:rsidP="000D7FF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17:30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AEE7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PALLONE GEODETICO LOC.CANDIA ANCONA LOCALITA' CANDIA</w:t>
            </w:r>
          </w:p>
        </w:tc>
      </w:tr>
    </w:tbl>
    <w:p w14:paraId="5E50995B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55182022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9"/>
        <w:gridCol w:w="700"/>
        <w:gridCol w:w="600"/>
        <w:gridCol w:w="600"/>
        <w:gridCol w:w="2497"/>
      </w:tblGrid>
      <w:tr w:rsidR="00CA4865" w:rsidRPr="009B236A" w14:paraId="0A09240E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59DA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lastRenderedPageBreak/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DFFB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6CB9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4D9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3172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C450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1F6A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A3C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5F20649C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8D720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23/09/2022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19648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0FB7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AA4DE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CASTELRAIMONDO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393C4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8AC1B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62D8" w14:textId="77777777" w:rsidR="00CA4865" w:rsidRPr="009B236A" w:rsidRDefault="00CA4865" w:rsidP="000D7FF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21:30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AFECE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</w:p>
        </w:tc>
      </w:tr>
    </w:tbl>
    <w:p w14:paraId="78C096D3" w14:textId="77777777" w:rsidR="00CA4865" w:rsidRPr="009B236A" w:rsidRDefault="00CA4865" w:rsidP="00CA4865">
      <w:pPr>
        <w:pStyle w:val="breakline"/>
        <w:rPr>
          <w:color w:val="002060"/>
        </w:rPr>
      </w:pPr>
    </w:p>
    <w:p w14:paraId="0F671AE9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PROGRAMMA GARE</w:t>
      </w:r>
    </w:p>
    <w:p w14:paraId="018012AC" w14:textId="77777777" w:rsidR="00CA4865" w:rsidRPr="009B236A" w:rsidRDefault="00CA4865" w:rsidP="00CA4865">
      <w:pPr>
        <w:pStyle w:val="breakline"/>
        <w:rPr>
          <w:color w:val="002060"/>
        </w:rPr>
      </w:pPr>
    </w:p>
    <w:p w14:paraId="2959028A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0EBCDA3C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287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769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3C7A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F96C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932B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036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D478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249ADE47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CF67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SMIRRA CITY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A4F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ANGELI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9100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4F9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F371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5419 CAMPO SCOPERTO SMIRRA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14D4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CAGLI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DF05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FLAMINIA - SMIRRA</w:t>
            </w:r>
          </w:p>
        </w:tc>
      </w:tr>
    </w:tbl>
    <w:p w14:paraId="644E1026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21CE7126" w14:textId="77777777" w:rsidR="00CA4865" w:rsidRPr="009B236A" w:rsidRDefault="00CA4865" w:rsidP="00CA4865">
      <w:pPr>
        <w:pStyle w:val="breakline"/>
        <w:rPr>
          <w:color w:val="002060"/>
        </w:rPr>
      </w:pPr>
    </w:p>
    <w:p w14:paraId="07D79580" w14:textId="77777777" w:rsidR="00CA4865" w:rsidRPr="009B236A" w:rsidRDefault="00CA4865" w:rsidP="00CA4865">
      <w:pPr>
        <w:pStyle w:val="breakline"/>
        <w:rPr>
          <w:color w:val="002060"/>
        </w:rPr>
      </w:pPr>
    </w:p>
    <w:p w14:paraId="748F090B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CA4865" w:rsidRPr="009B236A" w14:paraId="7323B82A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AD80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DF66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1DAC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2E1B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A89D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5EA5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2C0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3B36B102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1DF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ACQUALAGNA CALCIO C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4612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103F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F11E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DF28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D0BD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194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ALDO GAMBA SNC</w:t>
            </w:r>
          </w:p>
        </w:tc>
      </w:tr>
    </w:tbl>
    <w:p w14:paraId="3C31743E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5045322F" w14:textId="77777777" w:rsidR="00CA4865" w:rsidRPr="009B236A" w:rsidRDefault="00CA4865" w:rsidP="00CA4865">
      <w:pPr>
        <w:pStyle w:val="breakline"/>
        <w:rPr>
          <w:color w:val="002060"/>
        </w:rPr>
      </w:pPr>
    </w:p>
    <w:p w14:paraId="09A30FBE" w14:textId="77777777" w:rsidR="00CA4865" w:rsidRPr="009B236A" w:rsidRDefault="00CA4865" w:rsidP="00CA4865">
      <w:pPr>
        <w:pStyle w:val="breakline"/>
        <w:rPr>
          <w:color w:val="002060"/>
        </w:rPr>
      </w:pPr>
    </w:p>
    <w:p w14:paraId="4F9F9742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2B97562A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A916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C86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CE2C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7B9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3DEC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0AC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4755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78A9EFE9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59E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AUDAX CALCIO PIOBBICO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1F7A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6EFF3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02A2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DCAB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5484 PALASPORT COMUNALE CALCIO 5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6E9A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PIOBBICO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EB2B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GIOVANNI XXIII</w:t>
            </w:r>
          </w:p>
        </w:tc>
      </w:tr>
    </w:tbl>
    <w:p w14:paraId="2A65C604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1D6A5169" w14:textId="77777777" w:rsidR="00CA4865" w:rsidRPr="009B236A" w:rsidRDefault="00CA4865" w:rsidP="00CA4865">
      <w:pPr>
        <w:pStyle w:val="breakline"/>
        <w:rPr>
          <w:color w:val="002060"/>
        </w:rPr>
      </w:pPr>
    </w:p>
    <w:p w14:paraId="12C1E757" w14:textId="77777777" w:rsidR="00CA4865" w:rsidRPr="009B236A" w:rsidRDefault="00CA4865" w:rsidP="00CA4865">
      <w:pPr>
        <w:pStyle w:val="breakline"/>
        <w:rPr>
          <w:color w:val="002060"/>
        </w:rPr>
      </w:pPr>
    </w:p>
    <w:p w14:paraId="33D49EF1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21A091AF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24F1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08FB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B35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E37B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B83E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FF6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5B4A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629A1DF2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BBB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A5C5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D2F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F10E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26/09/2022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80AF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780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A8D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LOCALITA' CANDIA</w:t>
            </w:r>
          </w:p>
        </w:tc>
      </w:tr>
    </w:tbl>
    <w:p w14:paraId="4D7BA9D3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1C2EE67C" w14:textId="77777777" w:rsidR="00CA4865" w:rsidRPr="009B236A" w:rsidRDefault="00CA4865" w:rsidP="00CA4865">
      <w:pPr>
        <w:pStyle w:val="breakline"/>
        <w:rPr>
          <w:color w:val="002060"/>
        </w:rPr>
      </w:pPr>
    </w:p>
    <w:p w14:paraId="4E4CECED" w14:textId="77777777" w:rsidR="00CA4865" w:rsidRPr="009B236A" w:rsidRDefault="00CA4865" w:rsidP="00CA4865">
      <w:pPr>
        <w:pStyle w:val="breakline"/>
        <w:rPr>
          <w:color w:val="002060"/>
        </w:rPr>
      </w:pPr>
    </w:p>
    <w:p w14:paraId="782A1DAE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4FDEBC89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976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9C8D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E76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331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C1D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14D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9528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224C3DF9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3AAE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0900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1244C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A385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85C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5047 PALLONE GEODETICO "L.PAPINI"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8D5C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EB6E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ESINO 122 TORRETTE</w:t>
            </w:r>
          </w:p>
        </w:tc>
      </w:tr>
    </w:tbl>
    <w:p w14:paraId="61F242CF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25F9F8BC" w14:textId="77777777" w:rsidR="00CA4865" w:rsidRPr="009B236A" w:rsidRDefault="00CA4865" w:rsidP="00CA4865">
      <w:pPr>
        <w:pStyle w:val="breakline"/>
        <w:rPr>
          <w:color w:val="002060"/>
        </w:rPr>
      </w:pPr>
    </w:p>
    <w:p w14:paraId="01C80F9B" w14:textId="77777777" w:rsidR="00CA4865" w:rsidRPr="009B236A" w:rsidRDefault="00CA4865" w:rsidP="00CA4865">
      <w:pPr>
        <w:pStyle w:val="breakline"/>
        <w:rPr>
          <w:color w:val="002060"/>
        </w:rPr>
      </w:pPr>
    </w:p>
    <w:p w14:paraId="730B4F79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CA4865" w:rsidRPr="009B236A" w14:paraId="7CCC4EF3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CE9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579F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440F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DD7F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F9F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8AE7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57E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2687C080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DCC7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9EBB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58AD3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BA05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DB5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6234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1FE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VERDI</w:t>
            </w:r>
          </w:p>
        </w:tc>
      </w:tr>
    </w:tbl>
    <w:p w14:paraId="40F0A619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6B20DE60" w14:textId="77777777" w:rsidR="00CA4865" w:rsidRPr="009B236A" w:rsidRDefault="00CA4865" w:rsidP="00CA4865">
      <w:pPr>
        <w:pStyle w:val="breakline"/>
        <w:rPr>
          <w:color w:val="002060"/>
        </w:rPr>
      </w:pPr>
    </w:p>
    <w:p w14:paraId="67000C26" w14:textId="77777777" w:rsidR="00CA4865" w:rsidRPr="009B236A" w:rsidRDefault="00CA4865" w:rsidP="00CA4865">
      <w:pPr>
        <w:pStyle w:val="breakline"/>
        <w:rPr>
          <w:color w:val="002060"/>
        </w:rPr>
      </w:pPr>
    </w:p>
    <w:p w14:paraId="07DEF0A4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639662EE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671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9E14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5422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C3B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F18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C9E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E27B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0F420F04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414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A54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F5B46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49C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E7E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9B9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244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CONTRADA DEL POZZO</w:t>
            </w:r>
          </w:p>
        </w:tc>
      </w:tr>
    </w:tbl>
    <w:p w14:paraId="7446CF10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5B828502" w14:textId="77777777" w:rsidR="00CA4865" w:rsidRPr="009B236A" w:rsidRDefault="00CA4865" w:rsidP="00CA4865">
      <w:pPr>
        <w:pStyle w:val="breakline"/>
        <w:rPr>
          <w:color w:val="002060"/>
        </w:rPr>
      </w:pPr>
    </w:p>
    <w:p w14:paraId="393582A8" w14:textId="77777777" w:rsidR="00CA4865" w:rsidRPr="009B236A" w:rsidRDefault="00CA4865" w:rsidP="00CA4865">
      <w:pPr>
        <w:pStyle w:val="breakline"/>
        <w:rPr>
          <w:color w:val="002060"/>
        </w:rPr>
      </w:pPr>
    </w:p>
    <w:p w14:paraId="54E23435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1"/>
        <w:gridCol w:w="385"/>
        <w:gridCol w:w="898"/>
        <w:gridCol w:w="1199"/>
        <w:gridCol w:w="1548"/>
        <w:gridCol w:w="1548"/>
      </w:tblGrid>
      <w:tr w:rsidR="00CA4865" w:rsidRPr="009B236A" w14:paraId="3A322C69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9B28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377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2C5A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D07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7C3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1FDA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DE2C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6DAC59D7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E877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lastRenderedPageBreak/>
              <w:t>FIGHT BULLS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D45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SAN GINESIO FUTSAL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E4F0A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B192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19C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5295 TENSOSTRUTTURA VIA E.MATTEI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9946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EF43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E.MATTEI</w:t>
            </w:r>
          </w:p>
        </w:tc>
      </w:tr>
    </w:tbl>
    <w:p w14:paraId="07FF8837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71196A3D" w14:textId="77777777" w:rsidR="00CA4865" w:rsidRPr="009B236A" w:rsidRDefault="00CA4865" w:rsidP="00CA4865">
      <w:pPr>
        <w:pStyle w:val="breakline"/>
        <w:rPr>
          <w:color w:val="002060"/>
        </w:rPr>
      </w:pPr>
    </w:p>
    <w:p w14:paraId="770D9234" w14:textId="77777777" w:rsidR="00CA4865" w:rsidRPr="009B236A" w:rsidRDefault="00CA4865" w:rsidP="00CA4865">
      <w:pPr>
        <w:pStyle w:val="breakline"/>
        <w:rPr>
          <w:color w:val="002060"/>
        </w:rPr>
      </w:pPr>
    </w:p>
    <w:p w14:paraId="5EAED265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1EBE558B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A501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0908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547D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0B5F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1EB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543B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4153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5C3E2837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46D7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626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BOCA CIVITANOVA 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9ED1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39CA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CAB2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DADE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A1D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LOCALITA' CANDIA</w:t>
            </w:r>
          </w:p>
        </w:tc>
      </w:tr>
    </w:tbl>
    <w:p w14:paraId="5799BCE4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3FF05AC8" w14:textId="77777777" w:rsidR="00CA4865" w:rsidRPr="009B236A" w:rsidRDefault="00CA4865" w:rsidP="00CA4865">
      <w:pPr>
        <w:pStyle w:val="breakline"/>
        <w:rPr>
          <w:color w:val="002060"/>
        </w:rPr>
      </w:pPr>
    </w:p>
    <w:p w14:paraId="02D79057" w14:textId="77777777" w:rsidR="00CA4865" w:rsidRPr="009B236A" w:rsidRDefault="00CA4865" w:rsidP="00CA4865">
      <w:pPr>
        <w:pStyle w:val="breakline"/>
        <w:rPr>
          <w:color w:val="002060"/>
        </w:rPr>
      </w:pPr>
    </w:p>
    <w:p w14:paraId="22C8F961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5"/>
        <w:gridCol w:w="385"/>
        <w:gridCol w:w="898"/>
        <w:gridCol w:w="1178"/>
        <w:gridCol w:w="1551"/>
        <w:gridCol w:w="1553"/>
      </w:tblGrid>
      <w:tr w:rsidR="00CA4865" w:rsidRPr="009B236A" w14:paraId="0CD7CB78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3B25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CA11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F7F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2A3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EF6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31CE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89A6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0E8E6E93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659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7A8D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4855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0B0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D58B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08B3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968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TAGLIAMENTO</w:t>
            </w:r>
          </w:p>
        </w:tc>
      </w:tr>
    </w:tbl>
    <w:p w14:paraId="0934BE98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478081BE" w14:textId="77777777" w:rsidR="00CA4865" w:rsidRPr="009B236A" w:rsidRDefault="00CA4865" w:rsidP="00CA4865">
      <w:pPr>
        <w:pStyle w:val="breakline"/>
        <w:rPr>
          <w:color w:val="002060"/>
        </w:rPr>
      </w:pPr>
    </w:p>
    <w:p w14:paraId="27FE3C87" w14:textId="77777777" w:rsidR="00CA4865" w:rsidRPr="009B236A" w:rsidRDefault="00CA4865" w:rsidP="00CA4865">
      <w:pPr>
        <w:pStyle w:val="breakline"/>
        <w:rPr>
          <w:color w:val="002060"/>
        </w:rPr>
      </w:pPr>
    </w:p>
    <w:p w14:paraId="5F64CD19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33"/>
        <w:gridCol w:w="385"/>
        <w:gridCol w:w="898"/>
        <w:gridCol w:w="1177"/>
        <w:gridCol w:w="1548"/>
        <w:gridCol w:w="1548"/>
      </w:tblGrid>
      <w:tr w:rsidR="00CA4865" w:rsidRPr="009B236A" w14:paraId="538CBBDC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31E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0C52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7A7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CBBC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1EE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875B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C9F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4BD973BB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D5A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4C66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CASTELRAIMONDO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447A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BFF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9DAD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D889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D761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DELLA REPUBBLICA</w:t>
            </w:r>
          </w:p>
        </w:tc>
      </w:tr>
    </w:tbl>
    <w:p w14:paraId="7039990F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6CB1C344" w14:textId="77777777" w:rsidR="00CA4865" w:rsidRPr="009B236A" w:rsidRDefault="00CA4865" w:rsidP="00CA4865">
      <w:pPr>
        <w:pStyle w:val="breakline"/>
        <w:rPr>
          <w:color w:val="002060"/>
        </w:rPr>
      </w:pPr>
    </w:p>
    <w:p w14:paraId="7A9CFA6A" w14:textId="77777777" w:rsidR="00CA4865" w:rsidRPr="009B236A" w:rsidRDefault="00CA4865" w:rsidP="00CA4865">
      <w:pPr>
        <w:pStyle w:val="breakline"/>
        <w:rPr>
          <w:color w:val="002060"/>
        </w:rPr>
      </w:pPr>
    </w:p>
    <w:p w14:paraId="733FB84E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26D0C12B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E75A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4887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446B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0CF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0067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4FFE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A711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2BF9F47B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F56B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AMICI 84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E073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6A76F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35D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8AE9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5731 PALAROZZI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E619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1F6E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PIAZZA S. D'ACQUISTO</w:t>
            </w:r>
          </w:p>
        </w:tc>
      </w:tr>
    </w:tbl>
    <w:p w14:paraId="2F24D020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3251335E" w14:textId="77777777" w:rsidR="00CA4865" w:rsidRPr="009B236A" w:rsidRDefault="00CA4865" w:rsidP="00CA4865">
      <w:pPr>
        <w:pStyle w:val="breakline"/>
        <w:rPr>
          <w:color w:val="002060"/>
        </w:rPr>
      </w:pPr>
    </w:p>
    <w:p w14:paraId="702C6B85" w14:textId="77777777" w:rsidR="00CA4865" w:rsidRPr="009B236A" w:rsidRDefault="00CA4865" w:rsidP="00CA4865">
      <w:pPr>
        <w:pStyle w:val="breakline"/>
        <w:rPr>
          <w:color w:val="002060"/>
        </w:rPr>
      </w:pPr>
    </w:p>
    <w:p w14:paraId="7325CD5E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61E0DE8D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795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F277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9D08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2A6A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86E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6C43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BD8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36A5C679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A06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FROG S CLUB SPORT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D5A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BOCASTRUM UNITED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196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40F1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B5F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5723 PALESTRA "BORGO ROSSELLI"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7B2C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37FA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DEI PINI 49</w:t>
            </w:r>
          </w:p>
        </w:tc>
      </w:tr>
    </w:tbl>
    <w:p w14:paraId="10BBD365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10A98F74" w14:textId="77777777" w:rsidR="00CA4865" w:rsidRPr="009B236A" w:rsidRDefault="00CA4865" w:rsidP="00CA4865">
      <w:pPr>
        <w:pStyle w:val="breakline"/>
        <w:rPr>
          <w:color w:val="002060"/>
        </w:rPr>
      </w:pPr>
    </w:p>
    <w:p w14:paraId="53F10CBD" w14:textId="77777777" w:rsidR="00CA4865" w:rsidRPr="009B236A" w:rsidRDefault="00CA4865" w:rsidP="00CA4865">
      <w:pPr>
        <w:pStyle w:val="breakline"/>
        <w:rPr>
          <w:color w:val="002060"/>
        </w:rPr>
      </w:pPr>
    </w:p>
    <w:p w14:paraId="61827FF5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6"/>
        <w:gridCol w:w="385"/>
        <w:gridCol w:w="898"/>
        <w:gridCol w:w="1178"/>
        <w:gridCol w:w="1554"/>
        <w:gridCol w:w="1552"/>
      </w:tblGrid>
      <w:tr w:rsidR="00CA4865" w:rsidRPr="009B236A" w14:paraId="78AC6EE6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3B6E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D11D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2EF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572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968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4B24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949A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7E937D2E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73D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FUTSAL L.C.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352A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CALCIO S.ELPIDIO A MARE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7556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50D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1D0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114F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767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CORRADI</w:t>
            </w:r>
          </w:p>
        </w:tc>
      </w:tr>
    </w:tbl>
    <w:p w14:paraId="7B3658A0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6EF2E955" w14:textId="77777777" w:rsidR="00CA4865" w:rsidRPr="009B236A" w:rsidRDefault="00CA4865" w:rsidP="00CA4865">
      <w:pPr>
        <w:pStyle w:val="breakline"/>
        <w:rPr>
          <w:color w:val="002060"/>
        </w:rPr>
      </w:pPr>
    </w:p>
    <w:p w14:paraId="77EE61C7" w14:textId="77777777" w:rsidR="00CA4865" w:rsidRPr="009B236A" w:rsidRDefault="00CA4865" w:rsidP="00CA4865">
      <w:pPr>
        <w:pStyle w:val="breakline"/>
        <w:rPr>
          <w:color w:val="002060"/>
        </w:rPr>
      </w:pPr>
    </w:p>
    <w:p w14:paraId="0F2A11E5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16 - 1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0"/>
        <w:gridCol w:w="385"/>
        <w:gridCol w:w="898"/>
        <w:gridCol w:w="1177"/>
        <w:gridCol w:w="1548"/>
        <w:gridCol w:w="1572"/>
      </w:tblGrid>
      <w:tr w:rsidR="00CA4865" w:rsidRPr="009B236A" w14:paraId="0F6511C1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D48B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96F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8317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E4A6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8C5F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F037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6018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10EC64F3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6C2B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FUTSAL VIRE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81F9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110D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D7C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0A4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DC12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79E9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LOC.MONTEROCCO VIA A.MANCINI</w:t>
            </w:r>
          </w:p>
        </w:tc>
      </w:tr>
    </w:tbl>
    <w:p w14:paraId="57E97114" w14:textId="77777777" w:rsidR="00CA4865" w:rsidRPr="009B236A" w:rsidRDefault="00CA4865" w:rsidP="00CA4865">
      <w:pPr>
        <w:pStyle w:val="breakline"/>
        <w:rPr>
          <w:color w:val="002060"/>
        </w:rPr>
      </w:pPr>
    </w:p>
    <w:p w14:paraId="31A3EBF3" w14:textId="77777777" w:rsidR="00CA4865" w:rsidRPr="009B236A" w:rsidRDefault="00CA4865" w:rsidP="00CA4865">
      <w:pPr>
        <w:pStyle w:val="breakline"/>
        <w:rPr>
          <w:color w:val="002060"/>
        </w:rPr>
      </w:pPr>
    </w:p>
    <w:p w14:paraId="789FA164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COPPA ITALIA FEMM.LE CALCIO A5</w:t>
      </w:r>
    </w:p>
    <w:p w14:paraId="1EFF6A8C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VARIAZIONI AL PROGRAMMA GARE</w:t>
      </w:r>
    </w:p>
    <w:p w14:paraId="47A74205" w14:textId="77777777" w:rsidR="00CA4865" w:rsidRPr="009B236A" w:rsidRDefault="00CA4865" w:rsidP="00CA4865">
      <w:pPr>
        <w:pStyle w:val="breakline"/>
        <w:rPr>
          <w:color w:val="002060"/>
        </w:rPr>
      </w:pPr>
    </w:p>
    <w:p w14:paraId="769C8664" w14:textId="77777777" w:rsidR="00CA4865" w:rsidRPr="009B236A" w:rsidRDefault="00CA4865" w:rsidP="00CA4865">
      <w:pPr>
        <w:pStyle w:val="breakline"/>
        <w:rPr>
          <w:color w:val="002060"/>
        </w:rPr>
      </w:pPr>
    </w:p>
    <w:p w14:paraId="6DDC9C97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1DF6C545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04D3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C9F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5D44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7F3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3FE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9AD1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1820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51A8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1CAF7492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AABF4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27/09/2022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378D9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E211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CENTRO SPORTIVO SUASA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079B9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ALMAJUVENTUS FANO1906 SRL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A75F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D4534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48AA6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18:00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7C2F7" w14:textId="77777777" w:rsidR="00CA4865" w:rsidRPr="009B236A" w:rsidRDefault="00CA4865" w:rsidP="000D7FFC">
            <w:pPr>
              <w:rPr>
                <w:color w:val="002060"/>
              </w:rPr>
            </w:pPr>
          </w:p>
        </w:tc>
      </w:tr>
    </w:tbl>
    <w:p w14:paraId="1217BBD1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338CEBF0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PROGRAMMA GARE</w:t>
      </w:r>
    </w:p>
    <w:p w14:paraId="404413B4" w14:textId="77777777" w:rsidR="00CA4865" w:rsidRPr="009B236A" w:rsidRDefault="00CA4865" w:rsidP="00CA4865">
      <w:pPr>
        <w:pStyle w:val="breakline"/>
        <w:rPr>
          <w:color w:val="002060"/>
        </w:rPr>
      </w:pPr>
    </w:p>
    <w:p w14:paraId="0EB4BF1A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25"/>
        <w:gridCol w:w="385"/>
        <w:gridCol w:w="898"/>
        <w:gridCol w:w="1183"/>
        <w:gridCol w:w="1552"/>
        <w:gridCol w:w="1548"/>
      </w:tblGrid>
      <w:tr w:rsidR="00CA4865" w:rsidRPr="009B236A" w14:paraId="2C356E6E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412B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E371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53E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4C4D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0AE8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4F21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9711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6059C580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A466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BD27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5A1B5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500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F197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1DC8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5F44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MADRE TERESA DI CALCUTTA</w:t>
            </w:r>
          </w:p>
        </w:tc>
      </w:tr>
      <w:tr w:rsidR="00CA4865" w:rsidRPr="009B236A" w14:paraId="19B12D0D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A9AA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2DF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LABELSYSTEM POTENZAPICENA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89F37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0D5F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CA45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82F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146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ROMA, SNC</w:t>
            </w:r>
          </w:p>
        </w:tc>
      </w:tr>
      <w:tr w:rsidR="00CA4865" w:rsidRPr="009B236A" w14:paraId="4DE5B685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A14B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POTENZA 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9141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498A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5F9C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23/09/2022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C9F3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5AD5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D08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DELLO SPORT</w:t>
            </w:r>
          </w:p>
        </w:tc>
      </w:tr>
      <w:tr w:rsidR="00CA4865" w:rsidRPr="009B236A" w14:paraId="584210CF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7EB8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CENTRO SPORTIVO SUASA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54E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ALMAJUVENTUS FANO1906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9268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2947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27/09/2022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AC3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C627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663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ROSSINI</w:t>
            </w:r>
          </w:p>
        </w:tc>
      </w:tr>
    </w:tbl>
    <w:p w14:paraId="798BB913" w14:textId="77777777" w:rsidR="00CA4865" w:rsidRPr="009B236A" w:rsidRDefault="00CA4865" w:rsidP="00CA4865">
      <w:pPr>
        <w:pStyle w:val="breakline"/>
        <w:rPr>
          <w:color w:val="002060"/>
        </w:rPr>
      </w:pPr>
    </w:p>
    <w:p w14:paraId="004812FB" w14:textId="77777777" w:rsidR="00CA4865" w:rsidRPr="009B236A" w:rsidRDefault="00CA4865" w:rsidP="00CA4865">
      <w:pPr>
        <w:pStyle w:val="breakline"/>
        <w:rPr>
          <w:color w:val="002060"/>
        </w:rPr>
      </w:pPr>
    </w:p>
    <w:p w14:paraId="680CCB12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COPPA MARCHE UNDER 21 CALCIO 5</w:t>
      </w:r>
    </w:p>
    <w:p w14:paraId="4DD771F8" w14:textId="77777777" w:rsidR="00CA4865" w:rsidRPr="009B236A" w:rsidRDefault="00CA4865" w:rsidP="00CA4865">
      <w:pPr>
        <w:pStyle w:val="TITOLOPRINC"/>
        <w:rPr>
          <w:color w:val="002060"/>
        </w:rPr>
      </w:pPr>
      <w:r w:rsidRPr="009B236A">
        <w:rPr>
          <w:color w:val="002060"/>
        </w:rPr>
        <w:t>ANAGRAFICA/INDIRIZZARIO/VARIAZIONI CALENDARIO</w:t>
      </w:r>
    </w:p>
    <w:p w14:paraId="5D3C05B1" w14:textId="77777777" w:rsidR="00CA4865" w:rsidRPr="009B236A" w:rsidRDefault="00CA4865" w:rsidP="00CA4865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  <w:r w:rsidRPr="009B236A">
        <w:rPr>
          <w:rFonts w:ascii="Arial" w:hAnsi="Arial" w:cs="Arial"/>
          <w:b/>
          <w:color w:val="002060"/>
          <w:sz w:val="22"/>
          <w:szCs w:val="22"/>
        </w:rPr>
        <w:t>GIRONE “A”</w:t>
      </w:r>
    </w:p>
    <w:p w14:paraId="62B345E5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8D3FEE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La Società </w:t>
      </w:r>
      <w:r w:rsidRPr="009B236A">
        <w:rPr>
          <w:rFonts w:ascii="Arial" w:hAnsi="Arial" w:cs="Arial"/>
          <w:b/>
          <w:color w:val="002060"/>
          <w:sz w:val="22"/>
          <w:szCs w:val="22"/>
        </w:rPr>
        <w:t>REAL FABRIANO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 comunica che disputerà tutte le gare interne il </w:t>
      </w:r>
      <w:r w:rsidRPr="009B236A">
        <w:rPr>
          <w:rFonts w:ascii="Arial" w:hAnsi="Arial" w:cs="Arial"/>
          <w:b/>
          <w:color w:val="002060"/>
          <w:sz w:val="22"/>
          <w:szCs w:val="22"/>
        </w:rPr>
        <w:t xml:space="preserve">SABATO </w:t>
      </w:r>
      <w:r w:rsidRPr="009B236A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9B236A">
        <w:rPr>
          <w:rFonts w:ascii="Arial" w:hAnsi="Arial" w:cs="Arial"/>
          <w:b/>
          <w:color w:val="002060"/>
          <w:sz w:val="22"/>
          <w:szCs w:val="22"/>
        </w:rPr>
        <w:t>ore 18:30</w:t>
      </w:r>
      <w:r w:rsidRPr="009B236A">
        <w:rPr>
          <w:rFonts w:ascii="Arial" w:hAnsi="Arial" w:cs="Arial"/>
          <w:color w:val="002060"/>
          <w:sz w:val="22"/>
          <w:szCs w:val="22"/>
        </w:rPr>
        <w:t>, stesso campo.</w:t>
      </w:r>
    </w:p>
    <w:p w14:paraId="4FDA49DA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4501979" w14:textId="77777777" w:rsidR="00CA4865" w:rsidRPr="009B236A" w:rsidRDefault="00CA4865" w:rsidP="00CA4865">
      <w:pPr>
        <w:pStyle w:val="titolomedio0"/>
        <w:rPr>
          <w:color w:val="002060"/>
          <w:sz w:val="36"/>
          <w:szCs w:val="36"/>
        </w:rPr>
      </w:pPr>
      <w:r w:rsidRPr="009B236A">
        <w:rPr>
          <w:color w:val="002060"/>
          <w:sz w:val="36"/>
          <w:szCs w:val="36"/>
        </w:rPr>
        <w:t>GARE RINVIATE A DATA DA DESTINARSI</w:t>
      </w:r>
    </w:p>
    <w:p w14:paraId="0FEDF24E" w14:textId="77777777" w:rsidR="00CA4865" w:rsidRPr="009B236A" w:rsidRDefault="00CA4865" w:rsidP="00CA4865">
      <w:pPr>
        <w:pStyle w:val="breakline"/>
        <w:rPr>
          <w:color w:val="002060"/>
        </w:rPr>
      </w:pPr>
    </w:p>
    <w:p w14:paraId="3675486B" w14:textId="77777777" w:rsidR="00CA4865" w:rsidRPr="009B236A" w:rsidRDefault="00CA4865" w:rsidP="00CA4865">
      <w:pPr>
        <w:pStyle w:val="breakline"/>
        <w:rPr>
          <w:color w:val="002060"/>
        </w:rPr>
      </w:pPr>
    </w:p>
    <w:p w14:paraId="4C67FF8C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0F3C6A8F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36D0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B21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F2F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ED4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A4D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1A82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D1C9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F863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Note</w:t>
            </w:r>
          </w:p>
        </w:tc>
      </w:tr>
      <w:tr w:rsidR="00CA4865" w:rsidRPr="009B236A" w14:paraId="3802C12A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0B87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219E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91BB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89DB5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ACLI AUDAX MONTECOSARO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FC5F" w14:textId="77777777" w:rsidR="00CA4865" w:rsidRPr="009B236A" w:rsidRDefault="00CA4865" w:rsidP="000D7FF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24/09/2022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CBDA1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794B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107BE" w14:textId="77777777" w:rsidR="00CA4865" w:rsidRPr="009B236A" w:rsidRDefault="00CA4865" w:rsidP="000D7FF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  <w:highlight w:val="yellow"/>
              </w:rPr>
              <w:t>Causa conseguenze gravi eventi atmosferici del 15/09/2022</w:t>
            </w:r>
          </w:p>
        </w:tc>
      </w:tr>
    </w:tbl>
    <w:p w14:paraId="5CB94A7D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78C44BCB" w14:textId="77777777" w:rsidR="000C27A1" w:rsidRPr="000C27A1" w:rsidRDefault="000C27A1" w:rsidP="000C27A1">
      <w:pPr>
        <w:pStyle w:val="titoloprinc0"/>
        <w:rPr>
          <w:color w:val="002060"/>
          <w:sz w:val="14"/>
          <w:szCs w:val="14"/>
        </w:rPr>
      </w:pPr>
    </w:p>
    <w:p w14:paraId="2353098E" w14:textId="2260DB28" w:rsidR="000C27A1" w:rsidRPr="009B236A" w:rsidRDefault="000C27A1" w:rsidP="000C27A1">
      <w:pPr>
        <w:pStyle w:val="titoloprinc0"/>
        <w:rPr>
          <w:color w:val="002060"/>
        </w:rPr>
      </w:pPr>
      <w:r w:rsidRPr="009B236A">
        <w:rPr>
          <w:color w:val="002060"/>
        </w:rPr>
        <w:t>VARIAZIONI AL PROGRAMMA GARE</w:t>
      </w:r>
    </w:p>
    <w:p w14:paraId="43A241EF" w14:textId="77777777" w:rsidR="000C27A1" w:rsidRPr="009B236A" w:rsidRDefault="000C27A1" w:rsidP="000C27A1">
      <w:pPr>
        <w:pStyle w:val="breakline"/>
        <w:rPr>
          <w:color w:val="002060"/>
        </w:rPr>
      </w:pPr>
    </w:p>
    <w:p w14:paraId="42C85440" w14:textId="77777777" w:rsidR="000C27A1" w:rsidRPr="009B236A" w:rsidRDefault="000C27A1" w:rsidP="000C27A1">
      <w:pPr>
        <w:pStyle w:val="breakline"/>
        <w:rPr>
          <w:color w:val="002060"/>
        </w:rPr>
      </w:pPr>
    </w:p>
    <w:p w14:paraId="1A5500B5" w14:textId="77777777" w:rsidR="000C27A1" w:rsidRPr="009B236A" w:rsidRDefault="000C27A1" w:rsidP="000C27A1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0C27A1" w:rsidRPr="009B236A" w14:paraId="29745678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8D0FB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613FC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98C7A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F0DAC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41CB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FF6E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8145F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72A0" w14:textId="77777777" w:rsidR="000C27A1" w:rsidRPr="009B236A" w:rsidRDefault="000C27A1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0C27A1" w:rsidRPr="009B236A" w14:paraId="604A6DBD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F41C" w14:textId="77777777" w:rsidR="000C27A1" w:rsidRPr="009B236A" w:rsidRDefault="000C27A1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25/09/2022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2D10F" w14:textId="77777777" w:rsidR="000C27A1" w:rsidRPr="009B236A" w:rsidRDefault="000C27A1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ADBBA" w14:textId="1732FC3B" w:rsidR="000C27A1" w:rsidRPr="009B236A" w:rsidRDefault="000C27A1" w:rsidP="000D7FFC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AUDAX 1970 S.ANGE.O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C6004" w14:textId="48143B35" w:rsidR="000C27A1" w:rsidRPr="009B236A" w:rsidRDefault="000C27A1" w:rsidP="000D7FFC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REAL FABRIANO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C2D14" w14:textId="2E932533" w:rsidR="000C27A1" w:rsidRPr="000C27A1" w:rsidRDefault="000C27A1" w:rsidP="000C27A1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>
              <w:rPr>
                <w:rFonts w:ascii="Arial" w:hAnsi="Arial" w:cs="Arial"/>
                <w:color w:val="002060"/>
                <w:sz w:val="12"/>
                <w:szCs w:val="12"/>
              </w:rPr>
              <w:t>24/09/2022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A37DF" w14:textId="100495EF" w:rsidR="000C27A1" w:rsidRPr="009B236A" w:rsidRDefault="000C27A1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1</w:t>
            </w:r>
            <w:r>
              <w:rPr>
                <w:color w:val="002060"/>
                <w:highlight w:val="yellow"/>
              </w:rPr>
              <w:t>7</w:t>
            </w:r>
            <w:r w:rsidRPr="009B236A">
              <w:rPr>
                <w:color w:val="002060"/>
                <w:highlight w:val="yellow"/>
              </w:rPr>
              <w:t>:</w:t>
            </w:r>
            <w:r>
              <w:rPr>
                <w:color w:val="002060"/>
                <w:highlight w:val="yellow"/>
              </w:rPr>
              <w:t>3</w:t>
            </w:r>
            <w:r w:rsidRPr="009B236A">
              <w:rPr>
                <w:color w:val="002060"/>
                <w:highlight w:val="yellow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E5D87" w14:textId="4D0630DA" w:rsidR="000C27A1" w:rsidRPr="000C27A1" w:rsidRDefault="000C27A1" w:rsidP="000C27A1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>
              <w:rPr>
                <w:rFonts w:ascii="Arial" w:hAnsi="Arial" w:cs="Arial"/>
                <w:color w:val="002060"/>
                <w:sz w:val="12"/>
                <w:szCs w:val="12"/>
              </w:rPr>
              <w:t>18:00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6ACA8" w14:textId="6FDF9739" w:rsidR="000C27A1" w:rsidRPr="009B236A" w:rsidRDefault="000C27A1" w:rsidP="000D7FFC">
            <w:pPr>
              <w:pStyle w:val="rowtabella0"/>
              <w:rPr>
                <w:color w:val="002060"/>
              </w:rPr>
            </w:pPr>
            <w:r w:rsidRPr="000C27A1">
              <w:rPr>
                <w:color w:val="002060"/>
                <w:highlight w:val="yellow"/>
              </w:rPr>
              <w:t>PALAZZETT</w:t>
            </w:r>
            <w:r>
              <w:rPr>
                <w:color w:val="002060"/>
                <w:highlight w:val="yellow"/>
              </w:rPr>
              <w:t>O</w:t>
            </w:r>
            <w:r w:rsidRPr="000C27A1">
              <w:rPr>
                <w:color w:val="002060"/>
                <w:highlight w:val="yellow"/>
              </w:rPr>
              <w:t xml:space="preserve"> DELLO SPORT  VIA CAPANNA SNC SENIGALLIA</w:t>
            </w:r>
          </w:p>
        </w:tc>
      </w:tr>
    </w:tbl>
    <w:p w14:paraId="5B45E445" w14:textId="77777777" w:rsidR="000C27A1" w:rsidRDefault="000C27A1" w:rsidP="00CA4865">
      <w:pPr>
        <w:pStyle w:val="titoloprinc0"/>
        <w:rPr>
          <w:color w:val="002060"/>
        </w:rPr>
      </w:pPr>
    </w:p>
    <w:p w14:paraId="4B6B7C45" w14:textId="0649E0E8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PROGRAMMA GARE</w:t>
      </w:r>
    </w:p>
    <w:p w14:paraId="758B3B41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96D24CC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6"/>
        <w:gridCol w:w="385"/>
        <w:gridCol w:w="898"/>
        <w:gridCol w:w="1178"/>
        <w:gridCol w:w="1554"/>
        <w:gridCol w:w="1552"/>
      </w:tblGrid>
      <w:tr w:rsidR="00CA4865" w:rsidRPr="009B236A" w14:paraId="501AAC73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8D6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C7B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2BDE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D419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AB19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0FC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0CE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7226F0F4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952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445F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DF8C9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3D37" w14:textId="73968EAF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</w:t>
            </w:r>
            <w:r w:rsidR="000C27A1">
              <w:rPr>
                <w:color w:val="002060"/>
              </w:rPr>
              <w:t>5</w:t>
            </w:r>
            <w:r w:rsidRPr="009B236A">
              <w:rPr>
                <w:color w:val="002060"/>
              </w:rPr>
              <w:t>/09/2022 1</w:t>
            </w:r>
            <w:r w:rsidR="000C27A1">
              <w:rPr>
                <w:color w:val="002060"/>
              </w:rPr>
              <w:t>7</w:t>
            </w:r>
            <w:r w:rsidRPr="009B236A">
              <w:rPr>
                <w:color w:val="002060"/>
              </w:rPr>
              <w:t>:</w:t>
            </w:r>
            <w:r w:rsidR="000C27A1">
              <w:rPr>
                <w:color w:val="002060"/>
              </w:rPr>
              <w:t>3</w:t>
            </w:r>
            <w:r w:rsidRPr="009B236A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F4D1C" w14:textId="058259AA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513</w:t>
            </w:r>
            <w:r w:rsidR="000C27A1">
              <w:rPr>
                <w:color w:val="002060"/>
              </w:rPr>
              <w:t>8</w:t>
            </w:r>
            <w:r w:rsidRPr="009B236A">
              <w:rPr>
                <w:color w:val="002060"/>
              </w:rPr>
              <w:t xml:space="preserve"> </w:t>
            </w:r>
            <w:r w:rsidR="000C27A1">
              <w:rPr>
                <w:color w:val="002060"/>
              </w:rPr>
              <w:t>PALAZZETTO DELLO 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F4C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51D3" w14:textId="429431A4" w:rsidR="00CA4865" w:rsidRPr="009B236A" w:rsidRDefault="000C27A1" w:rsidP="000D7FFC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VIA CAPANNA SNC</w:t>
            </w:r>
          </w:p>
        </w:tc>
      </w:tr>
      <w:tr w:rsidR="00CA4865" w:rsidRPr="009B236A" w14:paraId="22D7D018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B0A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40C2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2F5F4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27DE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25/09/2022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53F9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606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DE8C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CORRADI</w:t>
            </w:r>
          </w:p>
        </w:tc>
      </w:tr>
    </w:tbl>
    <w:p w14:paraId="4C56EC3B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DB16029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58C2DEBB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lastRenderedPageBreak/>
        <w:t>COPPA MARCHE JUNIORES CALCIO 5</w:t>
      </w:r>
    </w:p>
    <w:p w14:paraId="46E7A3F8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VARIAZIONI AL PROGRAMMA GARE</w:t>
      </w:r>
    </w:p>
    <w:p w14:paraId="3F8A3A7C" w14:textId="77777777" w:rsidR="00CA4865" w:rsidRPr="009B236A" w:rsidRDefault="00CA4865" w:rsidP="00CA4865">
      <w:pPr>
        <w:pStyle w:val="breakline"/>
        <w:rPr>
          <w:color w:val="002060"/>
        </w:rPr>
      </w:pPr>
    </w:p>
    <w:p w14:paraId="34F27546" w14:textId="77777777" w:rsidR="00CA4865" w:rsidRPr="009B236A" w:rsidRDefault="00CA4865" w:rsidP="00CA4865">
      <w:pPr>
        <w:pStyle w:val="breakline"/>
        <w:rPr>
          <w:color w:val="002060"/>
        </w:rPr>
      </w:pPr>
    </w:p>
    <w:p w14:paraId="5489CA2E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5422BCFD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E390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889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76D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378A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B67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19F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388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A3DD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53DBF8B9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20FB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25/09/2022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32CA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CD7A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898FC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1F7B4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8D7B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88066" w14:textId="77777777" w:rsidR="00CA4865" w:rsidRPr="009B236A" w:rsidRDefault="00CA4865" w:rsidP="000D7FF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2A54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PAL.COM. S.MICHELE AL FIUME MONDAVIO VIA LORETO</w:t>
            </w:r>
          </w:p>
        </w:tc>
      </w:tr>
    </w:tbl>
    <w:p w14:paraId="38E1C02D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47965890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65150F98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5A7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B4C0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005B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7928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DDBA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700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898F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74A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4297FEDF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2DC1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24/09/2022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C48C3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04039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CAD4F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CANTINE RIUNITE CSI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B167" w14:textId="77777777" w:rsidR="00CA4865" w:rsidRPr="009B236A" w:rsidRDefault="00CA4865" w:rsidP="000D7FF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25/09/2022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F8014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59EE" w14:textId="77777777" w:rsidR="00CA4865" w:rsidRPr="009B236A" w:rsidRDefault="00CA4865" w:rsidP="000D7FF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3D10F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</w:p>
        </w:tc>
      </w:tr>
    </w:tbl>
    <w:p w14:paraId="5C19835B" w14:textId="77777777" w:rsidR="00CA4865" w:rsidRPr="009B236A" w:rsidRDefault="00CA4865" w:rsidP="00CA4865">
      <w:pPr>
        <w:pStyle w:val="breakline"/>
        <w:rPr>
          <w:color w:val="002060"/>
        </w:rPr>
      </w:pPr>
    </w:p>
    <w:p w14:paraId="59D12BCC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PROGRAMMA GARE</w:t>
      </w:r>
    </w:p>
    <w:p w14:paraId="488A26F9" w14:textId="77777777" w:rsidR="00CA4865" w:rsidRPr="009B236A" w:rsidRDefault="00CA4865" w:rsidP="00CA4865">
      <w:pPr>
        <w:pStyle w:val="breakline"/>
        <w:rPr>
          <w:color w:val="002060"/>
        </w:rPr>
      </w:pPr>
    </w:p>
    <w:p w14:paraId="7705ED94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CA4865" w:rsidRPr="009B236A" w14:paraId="37E86F70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83FC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764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87F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B4D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F93F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B88F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AA8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51F377D8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E67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47B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DAEB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665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25/09/2022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63A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D2EF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AAC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LORETO</w:t>
            </w:r>
          </w:p>
        </w:tc>
      </w:tr>
    </w:tbl>
    <w:p w14:paraId="0449691F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0F5280F6" w14:textId="77777777" w:rsidR="00CA4865" w:rsidRPr="009B236A" w:rsidRDefault="00CA4865" w:rsidP="00CA4865">
      <w:pPr>
        <w:pStyle w:val="breakline"/>
        <w:rPr>
          <w:color w:val="002060"/>
        </w:rPr>
      </w:pPr>
    </w:p>
    <w:p w14:paraId="6B2A27C5" w14:textId="77777777" w:rsidR="00CA4865" w:rsidRPr="009B236A" w:rsidRDefault="00CA4865" w:rsidP="00CA4865">
      <w:pPr>
        <w:pStyle w:val="breakline"/>
        <w:rPr>
          <w:color w:val="002060"/>
        </w:rPr>
      </w:pPr>
    </w:p>
    <w:p w14:paraId="4B449891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4BAB379F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DD10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2DD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465F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8265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3DC9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E99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4A6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1FE7EBBA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9F5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7DA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DINAMIS 1990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5559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5147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F10F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AB79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BA7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B.BUOZZI</w:t>
            </w:r>
          </w:p>
        </w:tc>
      </w:tr>
    </w:tbl>
    <w:p w14:paraId="1F4B1484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1E5ECC8B" w14:textId="77777777" w:rsidR="00CA4865" w:rsidRPr="009B236A" w:rsidRDefault="00CA4865" w:rsidP="00CA4865">
      <w:pPr>
        <w:pStyle w:val="breakline"/>
        <w:rPr>
          <w:color w:val="002060"/>
        </w:rPr>
      </w:pPr>
    </w:p>
    <w:p w14:paraId="35D9BA00" w14:textId="77777777" w:rsidR="00CA4865" w:rsidRPr="009B236A" w:rsidRDefault="00CA4865" w:rsidP="00CA4865">
      <w:pPr>
        <w:pStyle w:val="breakline"/>
        <w:rPr>
          <w:color w:val="002060"/>
        </w:rPr>
      </w:pPr>
    </w:p>
    <w:p w14:paraId="7CC1731B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53B3D12F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9BC3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7132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6925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8DEE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C592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5E69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C277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548F8B22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CCBB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F3A6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CAA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C245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B011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716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95B4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ROSARIO VILLA MUSONE</w:t>
            </w:r>
          </w:p>
        </w:tc>
      </w:tr>
    </w:tbl>
    <w:p w14:paraId="21D9771D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2EBB4C42" w14:textId="77777777" w:rsidR="00CA4865" w:rsidRPr="009B236A" w:rsidRDefault="00CA4865" w:rsidP="00CA4865">
      <w:pPr>
        <w:pStyle w:val="breakline"/>
        <w:rPr>
          <w:color w:val="002060"/>
        </w:rPr>
      </w:pPr>
    </w:p>
    <w:p w14:paraId="626946B5" w14:textId="77777777" w:rsidR="00CA4865" w:rsidRPr="009B236A" w:rsidRDefault="00CA4865" w:rsidP="00CA4865">
      <w:pPr>
        <w:pStyle w:val="breakline"/>
        <w:rPr>
          <w:color w:val="002060"/>
        </w:rPr>
      </w:pPr>
    </w:p>
    <w:p w14:paraId="7BCA7993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3"/>
        <w:gridCol w:w="385"/>
        <w:gridCol w:w="898"/>
        <w:gridCol w:w="1177"/>
        <w:gridCol w:w="1564"/>
        <w:gridCol w:w="1550"/>
      </w:tblGrid>
      <w:tr w:rsidR="00CA4865" w:rsidRPr="009B236A" w14:paraId="4C236B02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6E4D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612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F1F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7C62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D6C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359C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7A21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1857A14E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D0D5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64FE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3FD5B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348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AAF7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9C68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737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B.ROSSI SNC</w:t>
            </w:r>
          </w:p>
        </w:tc>
      </w:tr>
    </w:tbl>
    <w:p w14:paraId="74D3F796" w14:textId="77777777" w:rsidR="00CA4865" w:rsidRPr="009B236A" w:rsidRDefault="00CA4865" w:rsidP="00CA4865">
      <w:pPr>
        <w:pStyle w:val="breakline"/>
        <w:rPr>
          <w:color w:val="002060"/>
        </w:rPr>
      </w:pPr>
    </w:p>
    <w:p w14:paraId="02CE35EC" w14:textId="77777777" w:rsidR="00CA4865" w:rsidRPr="009B236A" w:rsidRDefault="00CA4865" w:rsidP="00CA4865">
      <w:pPr>
        <w:pStyle w:val="breakline"/>
        <w:rPr>
          <w:color w:val="002060"/>
        </w:rPr>
      </w:pPr>
    </w:p>
    <w:p w14:paraId="3BF75F19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COPPA MARCHE ALLIEVI CALCIO A5</w:t>
      </w:r>
    </w:p>
    <w:p w14:paraId="1C081D0D" w14:textId="77777777" w:rsidR="00CA4865" w:rsidRPr="009B236A" w:rsidRDefault="00CA4865" w:rsidP="00CA4865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 w:rsidRPr="009B236A">
        <w:rPr>
          <w:rFonts w:ascii="Arial" w:hAnsi="Arial" w:cs="Arial"/>
          <w:b/>
          <w:color w:val="002060"/>
          <w:sz w:val="36"/>
          <w:szCs w:val="36"/>
        </w:rPr>
        <w:t>GIRONE “A”</w:t>
      </w:r>
    </w:p>
    <w:p w14:paraId="7E4F3377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</w:p>
    <w:p w14:paraId="3F7661D4" w14:textId="77777777" w:rsidR="00CA4865" w:rsidRPr="009B236A" w:rsidRDefault="00CA4865" w:rsidP="00CA4865">
      <w:pPr>
        <w:pStyle w:val="Corpodeltesto21"/>
        <w:rPr>
          <w:rFonts w:ascii="Arial" w:hAnsi="Arial" w:cs="Arial"/>
          <w:bCs/>
          <w:color w:val="002060"/>
          <w:sz w:val="22"/>
        </w:rPr>
      </w:pPr>
      <w:r w:rsidRPr="009B236A">
        <w:rPr>
          <w:rFonts w:ascii="Arial" w:hAnsi="Arial" w:cs="Arial"/>
          <w:bCs/>
          <w:color w:val="002060"/>
          <w:sz w:val="22"/>
        </w:rPr>
        <w:t xml:space="preserve">A seguito del ritiro della Società </w:t>
      </w:r>
      <w:r w:rsidRPr="009B236A">
        <w:rPr>
          <w:rFonts w:ascii="Arial" w:hAnsi="Arial" w:cs="Arial"/>
          <w:b/>
          <w:color w:val="002060"/>
          <w:sz w:val="22"/>
        </w:rPr>
        <w:t>AUDAX 1970 S.ANGELO</w:t>
      </w:r>
      <w:r w:rsidRPr="009B236A">
        <w:rPr>
          <w:rFonts w:ascii="Arial" w:hAnsi="Arial" w:cs="Arial"/>
          <w:bCs/>
          <w:color w:val="002060"/>
          <w:sz w:val="22"/>
        </w:rPr>
        <w:t xml:space="preserve"> trasmesso a mezzo mail in data 20/09/2022, il girone “A” della Coppa Marche Under 17 è riformulato in triangolare come di seguito riportato:</w:t>
      </w:r>
    </w:p>
    <w:p w14:paraId="3B93D6C3" w14:textId="77777777" w:rsidR="00CA4865" w:rsidRPr="009B236A" w:rsidRDefault="00CA4865" w:rsidP="00CA4865">
      <w:pPr>
        <w:pStyle w:val="Corpodeltesto21"/>
        <w:rPr>
          <w:rFonts w:ascii="Arial" w:hAnsi="Arial" w:cs="Arial"/>
          <w:bCs/>
          <w:color w:val="002060"/>
          <w:sz w:val="22"/>
        </w:rPr>
      </w:pPr>
    </w:p>
    <w:p w14:paraId="31A2BB07" w14:textId="77777777" w:rsidR="00CA4865" w:rsidRPr="009B236A" w:rsidRDefault="00CA4865" w:rsidP="00CA4865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9B236A">
        <w:rPr>
          <w:rFonts w:ascii="Arial" w:hAnsi="Arial" w:cs="Arial"/>
          <w:b/>
          <w:color w:val="002060"/>
          <w:sz w:val="22"/>
        </w:rPr>
        <w:t>GIRONE “A”</w:t>
      </w:r>
    </w:p>
    <w:p w14:paraId="4AEDBA42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  <w:r w:rsidRPr="009B236A">
        <w:rPr>
          <w:rFonts w:ascii="Arial" w:hAnsi="Arial" w:cs="Arial"/>
          <w:color w:val="002060"/>
          <w:sz w:val="22"/>
        </w:rPr>
        <w:t xml:space="preserve">CALCIO A 5 CORINALDO     </w:t>
      </w:r>
    </w:p>
    <w:p w14:paraId="1D0F5118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  <w:r w:rsidRPr="009B236A">
        <w:rPr>
          <w:rFonts w:ascii="Arial" w:hAnsi="Arial" w:cs="Arial"/>
          <w:color w:val="002060"/>
          <w:sz w:val="22"/>
        </w:rPr>
        <w:t>VIRTUS FORTITUDO 1950 SSD</w:t>
      </w:r>
    </w:p>
    <w:p w14:paraId="6FA6B466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  <w:r w:rsidRPr="009B236A">
        <w:rPr>
          <w:rFonts w:ascii="Arial" w:hAnsi="Arial" w:cs="Arial"/>
          <w:color w:val="002060"/>
          <w:sz w:val="22"/>
        </w:rPr>
        <w:t>AMICI DEL CENTROSOCIO SP.</w:t>
      </w:r>
    </w:p>
    <w:p w14:paraId="69638D1C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</w:p>
    <w:p w14:paraId="2B296648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lastRenderedPageBreak/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CA4865" w:rsidRPr="009B236A" w14:paraId="506A5BD2" w14:textId="77777777" w:rsidTr="000D7FFC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59C5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B9AA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A06C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242E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E610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C343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D51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6D91E84C" w14:textId="77777777" w:rsidTr="000D7FFC">
        <w:trPr>
          <w:trHeight w:val="220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1754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CALCIO A 5 CORINALDO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D3DE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VIRTUS FORTITUDO 1950 SSD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715F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92FC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16:00</w:t>
            </w:r>
          </w:p>
        </w:tc>
        <w:tc>
          <w:tcPr>
            <w:tcW w:w="11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2FE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5301 NUOVO PALAS</w:t>
            </w:r>
          </w:p>
        </w:tc>
        <w:tc>
          <w:tcPr>
            <w:tcW w:w="1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96A6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CORINALDO</w:t>
            </w:r>
          </w:p>
        </w:tc>
        <w:tc>
          <w:tcPr>
            <w:tcW w:w="1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33E1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STR.DEL BURELLO LOC.VAL NEVOLA</w:t>
            </w:r>
          </w:p>
        </w:tc>
      </w:tr>
    </w:tbl>
    <w:p w14:paraId="118993B0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65F385F3" w14:textId="77777777" w:rsidR="00CA4865" w:rsidRPr="009B236A" w:rsidRDefault="00CA4865" w:rsidP="00CA4865">
      <w:pPr>
        <w:pStyle w:val="breakline"/>
        <w:rPr>
          <w:rFonts w:ascii="Arial" w:eastAsiaTheme="minorEastAsia" w:hAnsi="Arial" w:cs="Arial"/>
          <w:i/>
          <w:iCs/>
          <w:color w:val="002060"/>
        </w:rPr>
      </w:pPr>
      <w:r w:rsidRPr="009B236A">
        <w:rPr>
          <w:rFonts w:ascii="Arial" w:eastAsiaTheme="minorEastAsia" w:hAnsi="Arial" w:cs="Arial"/>
          <w:i/>
          <w:iCs/>
          <w:color w:val="002060"/>
        </w:rPr>
        <w:t>Riposa: AMICI DEL CENTROSOCIO SP.</w:t>
      </w:r>
    </w:p>
    <w:p w14:paraId="4A66B243" w14:textId="77777777" w:rsidR="00CA4865" w:rsidRPr="009B236A" w:rsidRDefault="00CA4865" w:rsidP="00CA4865">
      <w:pPr>
        <w:pStyle w:val="breakline"/>
        <w:rPr>
          <w:color w:val="002060"/>
        </w:rPr>
      </w:pPr>
    </w:p>
    <w:p w14:paraId="60D19F43" w14:textId="77777777" w:rsidR="00CA4865" w:rsidRPr="009B236A" w:rsidRDefault="00CA4865" w:rsidP="00CA4865">
      <w:pPr>
        <w:pStyle w:val="LndNormale1"/>
        <w:rPr>
          <w:color w:val="002060"/>
        </w:rPr>
      </w:pPr>
    </w:p>
    <w:p w14:paraId="64D7AEE5" w14:textId="77777777" w:rsidR="00CA4865" w:rsidRPr="009B236A" w:rsidRDefault="00CA4865" w:rsidP="00CA4865">
      <w:pPr>
        <w:pStyle w:val="LndNormale1"/>
        <w:rPr>
          <w:b/>
          <w:iCs/>
          <w:color w:val="002060"/>
        </w:rPr>
      </w:pPr>
      <w:r w:rsidRPr="009B236A">
        <w:rPr>
          <w:b/>
          <w:iCs/>
          <w:color w:val="002060"/>
        </w:rPr>
        <w:t>GIRONI DA 3 SQUADRE</w:t>
      </w:r>
    </w:p>
    <w:p w14:paraId="415D7410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Nei gironi composti da tre squadre lo svolgimento delle gare avverrà nel modo seguente:</w:t>
      </w:r>
    </w:p>
    <w:p w14:paraId="393A60BB" w14:textId="77777777" w:rsidR="00CA4865" w:rsidRPr="009B236A" w:rsidRDefault="00CA4865" w:rsidP="00CA4865">
      <w:pPr>
        <w:pStyle w:val="LndNormale1"/>
        <w:numPr>
          <w:ilvl w:val="0"/>
          <w:numId w:val="23"/>
        </w:numPr>
        <w:textAlignment w:val="baseline"/>
        <w:rPr>
          <w:color w:val="002060"/>
        </w:rPr>
      </w:pPr>
      <w:r w:rsidRPr="009B236A">
        <w:rPr>
          <w:color w:val="002060"/>
        </w:rPr>
        <w:t>La prima giornata viene determinata per sorteggio a cura del C.R. Marche;</w:t>
      </w:r>
    </w:p>
    <w:p w14:paraId="0F9DB463" w14:textId="77777777" w:rsidR="00CA4865" w:rsidRPr="009B236A" w:rsidRDefault="00CA4865" w:rsidP="00CA4865">
      <w:pPr>
        <w:pStyle w:val="LndNormale1"/>
        <w:numPr>
          <w:ilvl w:val="0"/>
          <w:numId w:val="23"/>
        </w:numPr>
        <w:textAlignment w:val="baseline"/>
        <w:rPr>
          <w:color w:val="002060"/>
        </w:rPr>
      </w:pPr>
      <w:r w:rsidRPr="009B236A">
        <w:rPr>
          <w:color w:val="002060"/>
        </w:rPr>
        <w:t>Nella seconda giornata riposerà la squadra che ha vinto la prima gara o, in caso di pareggio, quella che ha disputato la prima gara in trasferta;</w:t>
      </w:r>
    </w:p>
    <w:p w14:paraId="301DF443" w14:textId="77777777" w:rsidR="00CA4865" w:rsidRPr="009B236A" w:rsidRDefault="00CA4865" w:rsidP="00CA4865">
      <w:pPr>
        <w:pStyle w:val="LndNormale1"/>
        <w:numPr>
          <w:ilvl w:val="0"/>
          <w:numId w:val="23"/>
        </w:numPr>
        <w:textAlignment w:val="baseline"/>
        <w:rPr>
          <w:color w:val="002060"/>
        </w:rPr>
      </w:pPr>
      <w:r w:rsidRPr="009B236A">
        <w:rPr>
          <w:color w:val="002060"/>
        </w:rPr>
        <w:t>Nella terza giornata si svolgerà la gara che vedrà impegnate le due squadre che non si sono incontrate e giocherà in casa quella che ha disputato la precedente gara in trasferta.</w:t>
      </w:r>
    </w:p>
    <w:p w14:paraId="08306DF5" w14:textId="77777777" w:rsidR="00CA4865" w:rsidRPr="009B236A" w:rsidRDefault="00CA4865" w:rsidP="00CA4865">
      <w:pPr>
        <w:pStyle w:val="LndNormale1"/>
        <w:rPr>
          <w:color w:val="002060"/>
        </w:rPr>
      </w:pPr>
    </w:p>
    <w:p w14:paraId="44F70BA6" w14:textId="77777777" w:rsidR="00CA4865" w:rsidRPr="009B236A" w:rsidRDefault="00CA4865" w:rsidP="00CA4865">
      <w:pPr>
        <w:pStyle w:val="LndNormale1"/>
        <w:rPr>
          <w:b/>
          <w:i/>
          <w:color w:val="002060"/>
        </w:rPr>
      </w:pPr>
      <w:r w:rsidRPr="009B236A">
        <w:rPr>
          <w:b/>
          <w:i/>
          <w:color w:val="002060"/>
        </w:rPr>
        <w:t>Classifica gironi</w:t>
      </w:r>
    </w:p>
    <w:p w14:paraId="5486A942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Per la compilazione della classifica verranno attribuiti i seguenti punteggi:</w:t>
      </w:r>
    </w:p>
    <w:p w14:paraId="4D182D88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vittoria</w:t>
      </w:r>
      <w:r w:rsidRPr="009B236A">
        <w:rPr>
          <w:color w:val="002060"/>
        </w:rPr>
        <w:tab/>
      </w:r>
      <w:r w:rsidRPr="009B236A">
        <w:rPr>
          <w:color w:val="002060"/>
        </w:rPr>
        <w:tab/>
        <w:t>punti 3</w:t>
      </w:r>
    </w:p>
    <w:p w14:paraId="33978B1B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pareggio</w:t>
      </w:r>
      <w:r w:rsidRPr="009B236A">
        <w:rPr>
          <w:color w:val="002060"/>
        </w:rPr>
        <w:tab/>
        <w:t>punti 1</w:t>
      </w:r>
    </w:p>
    <w:p w14:paraId="57C05656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sconfitta</w:t>
      </w:r>
      <w:r w:rsidRPr="009B236A">
        <w:rPr>
          <w:color w:val="002060"/>
        </w:rPr>
        <w:tab/>
        <w:t>punti 0</w:t>
      </w:r>
    </w:p>
    <w:p w14:paraId="08BCFEAE" w14:textId="77777777" w:rsidR="00CA4865" w:rsidRPr="009B236A" w:rsidRDefault="00CA4865" w:rsidP="00CA4865">
      <w:pPr>
        <w:pStyle w:val="LndNormale1"/>
        <w:rPr>
          <w:color w:val="002060"/>
        </w:rPr>
      </w:pPr>
    </w:p>
    <w:p w14:paraId="55832018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Per la classifica di ogni girone si terrà conto:</w:t>
      </w:r>
    </w:p>
    <w:p w14:paraId="22730C1E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a) dei punti ottenuti negli incontri disputati;</w:t>
      </w:r>
    </w:p>
    <w:p w14:paraId="32A494BF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b) della migliore differenza reti;</w:t>
      </w:r>
    </w:p>
    <w:p w14:paraId="6EEB1F8D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c) del maggior numero di reti segnate;</w:t>
      </w:r>
    </w:p>
    <w:p w14:paraId="4D265EF4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d) miglior punteggio nella graduatoria disciplina della competizione in oggetto.</w:t>
      </w:r>
    </w:p>
    <w:p w14:paraId="5415A4DC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color w:val="002060"/>
        </w:rPr>
        <w:t>Persistendo ulteriore parità la vincitrice sarà determinata per sorteggio che sarà effettuato dal Comitato Regionale Marche.</w:t>
      </w:r>
    </w:p>
    <w:p w14:paraId="5D626D2D" w14:textId="77777777" w:rsidR="00CA4865" w:rsidRPr="009B236A" w:rsidRDefault="00CA4865" w:rsidP="00CA4865">
      <w:pPr>
        <w:pStyle w:val="LndNormale1"/>
        <w:rPr>
          <w:color w:val="002060"/>
        </w:rPr>
      </w:pPr>
    </w:p>
    <w:p w14:paraId="24034EB6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b/>
          <w:i/>
          <w:color w:val="002060"/>
        </w:rPr>
        <w:t>La prime due squadre classificate in ogni girone si qualificano ai Quarti di Finale</w:t>
      </w:r>
      <w:r w:rsidRPr="009B236A">
        <w:rPr>
          <w:color w:val="002060"/>
        </w:rPr>
        <w:t>.</w:t>
      </w:r>
    </w:p>
    <w:p w14:paraId="2DEF5D28" w14:textId="77777777" w:rsidR="00CA4865" w:rsidRPr="009B236A" w:rsidRDefault="00CA4865" w:rsidP="00CA4865">
      <w:pPr>
        <w:pStyle w:val="LndNormale1"/>
        <w:rPr>
          <w:color w:val="002060"/>
        </w:rPr>
      </w:pPr>
    </w:p>
    <w:p w14:paraId="52D5947B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PROGRAMMA GARE</w:t>
      </w:r>
    </w:p>
    <w:p w14:paraId="66AE216D" w14:textId="77777777" w:rsidR="00CA4865" w:rsidRPr="009B236A" w:rsidRDefault="00CA4865" w:rsidP="00CA4865">
      <w:pPr>
        <w:pStyle w:val="breakline"/>
        <w:rPr>
          <w:color w:val="002060"/>
        </w:rPr>
      </w:pPr>
    </w:p>
    <w:p w14:paraId="41453E45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0157DAC0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B79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992C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2A0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6DFF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A8C6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A03F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6264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47A8BC89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B78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CALCIO A 5 CORINALDO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0C8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B0FB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B812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E5B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5301 NUOVO PALAS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B958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E88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STR.DEL BURELLO LOC.VAL NEVOLA</w:t>
            </w:r>
          </w:p>
        </w:tc>
      </w:tr>
    </w:tbl>
    <w:p w14:paraId="2F55B088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0562264E" w14:textId="77777777" w:rsidR="00CA4865" w:rsidRPr="009B236A" w:rsidRDefault="00CA4865" w:rsidP="00CA4865">
      <w:pPr>
        <w:pStyle w:val="breakline"/>
        <w:rPr>
          <w:color w:val="002060"/>
        </w:rPr>
      </w:pPr>
    </w:p>
    <w:p w14:paraId="21642A19" w14:textId="77777777" w:rsidR="00CA4865" w:rsidRPr="009B236A" w:rsidRDefault="00CA4865" w:rsidP="00CA4865">
      <w:pPr>
        <w:pStyle w:val="breakline"/>
        <w:rPr>
          <w:color w:val="002060"/>
        </w:rPr>
      </w:pPr>
    </w:p>
    <w:p w14:paraId="1AAFB78F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5C21C224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19E7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86FC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028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E73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B95A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8E06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5232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37DD2EA9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1C36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24EF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B2513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4C9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9B3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517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1CF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B.BUOZZI</w:t>
            </w:r>
          </w:p>
        </w:tc>
      </w:tr>
    </w:tbl>
    <w:p w14:paraId="3B53D7B2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1A869A63" w14:textId="77777777" w:rsidR="00CA4865" w:rsidRPr="009B236A" w:rsidRDefault="00CA4865" w:rsidP="00CA4865">
      <w:pPr>
        <w:pStyle w:val="breakline"/>
        <w:rPr>
          <w:color w:val="002060"/>
        </w:rPr>
      </w:pPr>
    </w:p>
    <w:p w14:paraId="38DD8FD2" w14:textId="77777777" w:rsidR="00CA4865" w:rsidRPr="009B236A" w:rsidRDefault="00CA4865" w:rsidP="00CA4865">
      <w:pPr>
        <w:pStyle w:val="breakline"/>
        <w:rPr>
          <w:color w:val="002060"/>
        </w:rPr>
      </w:pPr>
    </w:p>
    <w:p w14:paraId="26E34C8C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06"/>
        <w:gridCol w:w="385"/>
        <w:gridCol w:w="898"/>
        <w:gridCol w:w="1198"/>
        <w:gridCol w:w="1552"/>
        <w:gridCol w:w="1546"/>
      </w:tblGrid>
      <w:tr w:rsidR="00CA4865" w:rsidRPr="009B236A" w14:paraId="1F4B94A5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67D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23F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615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34F2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1107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0A78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6BB4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743C1E58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24F7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F53A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CERRETO D ESI C5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A370A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E6BF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0F0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7168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8C9A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GROTTE DI POSATORA 19/A</w:t>
            </w:r>
          </w:p>
        </w:tc>
      </w:tr>
      <w:tr w:rsidR="00CA4865" w:rsidRPr="009B236A" w14:paraId="7DA7B86C" w14:textId="77777777" w:rsidTr="000D7FF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515A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C488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88C30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6D90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1390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F76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0B18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ALESSANDRO MANZONI</w:t>
            </w:r>
          </w:p>
        </w:tc>
      </w:tr>
    </w:tbl>
    <w:p w14:paraId="265AF767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0AD2011D" w14:textId="77777777" w:rsidR="00CA4865" w:rsidRPr="009B236A" w:rsidRDefault="00CA4865" w:rsidP="00CA4865">
      <w:pPr>
        <w:pStyle w:val="breakline"/>
        <w:rPr>
          <w:color w:val="002060"/>
        </w:rPr>
      </w:pPr>
    </w:p>
    <w:p w14:paraId="35816F15" w14:textId="77777777" w:rsidR="00CA4865" w:rsidRPr="009B236A" w:rsidRDefault="00CA4865" w:rsidP="00CA4865">
      <w:pPr>
        <w:pStyle w:val="breakline"/>
        <w:rPr>
          <w:color w:val="002060"/>
        </w:rPr>
      </w:pPr>
    </w:p>
    <w:p w14:paraId="418F3F49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4"/>
        <w:gridCol w:w="1551"/>
        <w:gridCol w:w="1551"/>
      </w:tblGrid>
      <w:tr w:rsidR="00CA4865" w:rsidRPr="009B236A" w14:paraId="4A24C94D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BB86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011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F640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D8C3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860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B6E9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DCCC0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70F4F23C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B69D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9036C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32A9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538E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43ED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BD14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EDA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MADRE TERESA DI CALCUTTA</w:t>
            </w:r>
          </w:p>
        </w:tc>
      </w:tr>
    </w:tbl>
    <w:p w14:paraId="7FFDEE70" w14:textId="77777777" w:rsidR="00CA4865" w:rsidRPr="009B236A" w:rsidRDefault="00CA4865" w:rsidP="00CA4865">
      <w:pPr>
        <w:pStyle w:val="breakline"/>
        <w:rPr>
          <w:color w:val="002060"/>
        </w:rPr>
      </w:pPr>
    </w:p>
    <w:p w14:paraId="4BB14EA0" w14:textId="77777777" w:rsidR="00CA4865" w:rsidRPr="009B236A" w:rsidRDefault="00CA4865" w:rsidP="00CA4865">
      <w:pPr>
        <w:pStyle w:val="breakline"/>
        <w:rPr>
          <w:color w:val="002060"/>
        </w:rPr>
      </w:pPr>
    </w:p>
    <w:p w14:paraId="6C22276A" w14:textId="77777777" w:rsidR="00CA4865" w:rsidRPr="009B236A" w:rsidRDefault="00CA4865" w:rsidP="00CA4865">
      <w:pPr>
        <w:pStyle w:val="breakline"/>
        <w:rPr>
          <w:color w:val="002060"/>
        </w:rPr>
      </w:pPr>
    </w:p>
    <w:p w14:paraId="754EFECC" w14:textId="77777777" w:rsidR="00CA4865" w:rsidRPr="009B236A" w:rsidRDefault="00CA4865" w:rsidP="00CA4865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B236A">
        <w:rPr>
          <w:color w:val="002060"/>
        </w:rPr>
        <w:t>COPPA MARCHE C5 GIOVANISSIMI</w:t>
      </w:r>
    </w:p>
    <w:p w14:paraId="7291CA86" w14:textId="77777777" w:rsidR="00CA4865" w:rsidRPr="009B236A" w:rsidRDefault="00CA4865" w:rsidP="00CA4865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 w:rsidRPr="009B236A">
        <w:rPr>
          <w:rFonts w:ascii="Arial" w:hAnsi="Arial" w:cs="Arial"/>
          <w:b/>
          <w:color w:val="002060"/>
          <w:sz w:val="36"/>
          <w:szCs w:val="36"/>
        </w:rPr>
        <w:t>GIRONE “A”</w:t>
      </w:r>
    </w:p>
    <w:p w14:paraId="5E135E9B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</w:p>
    <w:p w14:paraId="282137C0" w14:textId="77777777" w:rsidR="00CA4865" w:rsidRPr="009B236A" w:rsidRDefault="00CA4865" w:rsidP="00CA4865">
      <w:pPr>
        <w:pStyle w:val="Corpodeltesto21"/>
        <w:rPr>
          <w:rFonts w:ascii="Arial" w:hAnsi="Arial" w:cs="Arial"/>
          <w:bCs/>
          <w:color w:val="002060"/>
          <w:sz w:val="22"/>
        </w:rPr>
      </w:pPr>
      <w:r w:rsidRPr="009B236A">
        <w:rPr>
          <w:rFonts w:ascii="Arial" w:hAnsi="Arial" w:cs="Arial"/>
          <w:bCs/>
          <w:color w:val="002060"/>
          <w:sz w:val="22"/>
        </w:rPr>
        <w:t xml:space="preserve">A seguito del ritiro della Società </w:t>
      </w:r>
      <w:r w:rsidRPr="009B236A">
        <w:rPr>
          <w:rFonts w:ascii="Arial" w:hAnsi="Arial" w:cs="Arial"/>
          <w:b/>
          <w:color w:val="002060"/>
          <w:sz w:val="22"/>
        </w:rPr>
        <w:t>AUDAX 1970 S.ANGELO</w:t>
      </w:r>
      <w:r w:rsidRPr="009B236A">
        <w:rPr>
          <w:rFonts w:ascii="Arial" w:hAnsi="Arial" w:cs="Arial"/>
          <w:bCs/>
          <w:color w:val="002060"/>
          <w:sz w:val="22"/>
        </w:rPr>
        <w:t xml:space="preserve"> trasmesso a mezzo mail in data 20/09/2022, il girone “A” della Coppa Marche Under 15 è riformulato in accoppiamento come di seguito riportato:</w:t>
      </w:r>
    </w:p>
    <w:p w14:paraId="1D64999E" w14:textId="77777777" w:rsidR="00CA4865" w:rsidRPr="009B236A" w:rsidRDefault="00CA4865" w:rsidP="00CA4865">
      <w:pPr>
        <w:pStyle w:val="Corpodeltesto21"/>
        <w:rPr>
          <w:rFonts w:ascii="Arial" w:hAnsi="Arial" w:cs="Arial"/>
          <w:bCs/>
          <w:color w:val="002060"/>
          <w:sz w:val="22"/>
        </w:rPr>
      </w:pPr>
    </w:p>
    <w:p w14:paraId="37660636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</w:p>
    <w:p w14:paraId="600907DA" w14:textId="77777777" w:rsidR="00CA4865" w:rsidRPr="009B236A" w:rsidRDefault="00CA4865" w:rsidP="00CA4865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9B236A">
        <w:rPr>
          <w:rFonts w:ascii="Arial" w:hAnsi="Arial" w:cs="Arial"/>
          <w:b/>
          <w:color w:val="002060"/>
          <w:sz w:val="22"/>
        </w:rPr>
        <w:t>GIRONE “A”</w:t>
      </w:r>
    </w:p>
    <w:p w14:paraId="557F25EA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  <w:r w:rsidRPr="009B236A">
        <w:rPr>
          <w:rFonts w:ascii="Arial" w:hAnsi="Arial" w:cs="Arial"/>
          <w:color w:val="002060"/>
          <w:sz w:val="22"/>
        </w:rPr>
        <w:t>VIRTUS FORTITUDO 1950 SSD</w:t>
      </w:r>
    </w:p>
    <w:p w14:paraId="09DE552F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  <w:r w:rsidRPr="009B236A">
        <w:rPr>
          <w:rFonts w:ascii="Arial" w:hAnsi="Arial" w:cs="Arial"/>
          <w:color w:val="002060"/>
          <w:sz w:val="22"/>
        </w:rPr>
        <w:t xml:space="preserve">AUDAX 1970 S.ANGELO      </w:t>
      </w:r>
    </w:p>
    <w:p w14:paraId="31769104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  <w:r w:rsidRPr="009B236A">
        <w:rPr>
          <w:rFonts w:ascii="Arial" w:hAnsi="Arial" w:cs="Arial"/>
          <w:color w:val="002060"/>
          <w:sz w:val="22"/>
        </w:rPr>
        <w:t>AMICI DEL CENTROSOCIO SP.</w:t>
      </w:r>
    </w:p>
    <w:p w14:paraId="2CA60EFC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</w:p>
    <w:p w14:paraId="7999ACCA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CA4865" w:rsidRPr="009B236A" w14:paraId="07B59FCA" w14:textId="77777777" w:rsidTr="000D7FFC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6BA0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166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426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62D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F5C4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49E0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861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55501B12" w14:textId="77777777" w:rsidTr="000D7FFC">
        <w:trPr>
          <w:trHeight w:val="220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C40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VIRTUS FORTITUDO 1950 SSD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0A8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AMICI DEL CENTROSOCIO SP.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F8EB0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1ED0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16:00</w:t>
            </w:r>
          </w:p>
        </w:tc>
        <w:tc>
          <w:tcPr>
            <w:tcW w:w="117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E48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5093 CAMPO SCOPERTO NUOVO ANTISTADI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EC7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FABRIANO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0F19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BRUNO BUOZZI</w:t>
            </w:r>
          </w:p>
        </w:tc>
      </w:tr>
      <w:tr w:rsidR="00CA4865" w:rsidRPr="009B236A" w14:paraId="7075B2BF" w14:textId="77777777" w:rsidTr="000D7FFC">
        <w:trPr>
          <w:trHeight w:val="220"/>
        </w:trPr>
        <w:tc>
          <w:tcPr>
            <w:tcW w:w="2016" w:type="dxa"/>
            <w:tcBorders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2B61D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AMICI DEL CENTROSOCIO SP.</w:t>
            </w:r>
          </w:p>
        </w:tc>
        <w:tc>
          <w:tcPr>
            <w:tcW w:w="2021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549ECB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VIRTUS FORTITUDO 1950 SSD</w:t>
            </w:r>
          </w:p>
        </w:tc>
        <w:tc>
          <w:tcPr>
            <w:tcW w:w="385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5C7BA2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FFBDE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02/10/2022 11:00</w:t>
            </w:r>
          </w:p>
        </w:tc>
        <w:tc>
          <w:tcPr>
            <w:tcW w:w="1178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2649A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5447 CAMPO DI C5 ENTRO PAL. OLIMPIA</w:t>
            </w:r>
          </w:p>
        </w:tc>
        <w:tc>
          <w:tcPr>
            <w:tcW w:w="1551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E343C3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MONTEPORZIO</w:t>
            </w:r>
          </w:p>
        </w:tc>
        <w:tc>
          <w:tcPr>
            <w:tcW w:w="1551" w:type="dxa"/>
            <w:tcBorders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AB520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RISORGIMENTO 16</w:t>
            </w:r>
          </w:p>
        </w:tc>
      </w:tr>
    </w:tbl>
    <w:p w14:paraId="6E57470A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</w:p>
    <w:p w14:paraId="254D3C00" w14:textId="77777777" w:rsidR="00CA4865" w:rsidRPr="009B236A" w:rsidRDefault="00CA4865" w:rsidP="00CA4865">
      <w:pPr>
        <w:pStyle w:val="LndNormale1"/>
        <w:rPr>
          <w:color w:val="002060"/>
        </w:rPr>
      </w:pPr>
    </w:p>
    <w:p w14:paraId="1F039F19" w14:textId="77777777" w:rsidR="00CA4865" w:rsidRPr="009B236A" w:rsidRDefault="00CA4865" w:rsidP="00CA4865">
      <w:pPr>
        <w:pStyle w:val="LndNormale1"/>
        <w:rPr>
          <w:b/>
          <w:i/>
          <w:color w:val="002060"/>
        </w:rPr>
      </w:pPr>
      <w:r w:rsidRPr="009B236A">
        <w:rPr>
          <w:b/>
          <w:i/>
          <w:color w:val="002060"/>
        </w:rPr>
        <w:t>Gironi da due squadre</w:t>
      </w:r>
    </w:p>
    <w:p w14:paraId="68FB466A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  <w:r w:rsidRPr="009B236A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0AC94387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</w:rPr>
      </w:pPr>
      <w:r w:rsidRPr="009B236A"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66303E8C" w14:textId="77777777" w:rsidR="00CA4865" w:rsidRPr="009B236A" w:rsidRDefault="00CA4865" w:rsidP="00CA4865">
      <w:pPr>
        <w:pStyle w:val="LndNormale1"/>
        <w:rPr>
          <w:color w:val="002060"/>
        </w:rPr>
      </w:pPr>
    </w:p>
    <w:p w14:paraId="63DC7D04" w14:textId="77777777" w:rsidR="00CA4865" w:rsidRPr="009B236A" w:rsidRDefault="00CA4865" w:rsidP="00CA4865">
      <w:pPr>
        <w:pStyle w:val="LndNormale1"/>
        <w:rPr>
          <w:color w:val="002060"/>
        </w:rPr>
      </w:pPr>
      <w:r w:rsidRPr="009B236A">
        <w:rPr>
          <w:b/>
          <w:i/>
          <w:color w:val="002060"/>
        </w:rPr>
        <w:t>La prima squadra classificata in ogni girone si qualifica alle Semifinali</w:t>
      </w:r>
      <w:r w:rsidRPr="009B236A">
        <w:rPr>
          <w:color w:val="002060"/>
        </w:rPr>
        <w:t>.</w:t>
      </w:r>
    </w:p>
    <w:p w14:paraId="1CB4DB78" w14:textId="77777777" w:rsidR="00CA4865" w:rsidRPr="009B236A" w:rsidRDefault="00CA4865" w:rsidP="00CA4865">
      <w:pPr>
        <w:pStyle w:val="titoloprinc0"/>
        <w:rPr>
          <w:color w:val="002060"/>
        </w:rPr>
      </w:pPr>
    </w:p>
    <w:p w14:paraId="61545C57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VARIAZIONI AL PROGRAMMA GARE</w:t>
      </w:r>
    </w:p>
    <w:p w14:paraId="7C6755F6" w14:textId="77777777" w:rsidR="00CA4865" w:rsidRPr="009B236A" w:rsidRDefault="00CA4865" w:rsidP="00CA4865">
      <w:pPr>
        <w:pStyle w:val="breakline"/>
        <w:rPr>
          <w:color w:val="002060"/>
        </w:rPr>
      </w:pPr>
    </w:p>
    <w:p w14:paraId="2359AED6" w14:textId="77777777" w:rsidR="00CA4865" w:rsidRPr="009B236A" w:rsidRDefault="00CA4865" w:rsidP="00CA4865">
      <w:pPr>
        <w:pStyle w:val="breakline"/>
        <w:rPr>
          <w:color w:val="002060"/>
        </w:rPr>
      </w:pPr>
    </w:p>
    <w:p w14:paraId="429513F2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CA4865" w:rsidRPr="009B236A" w14:paraId="151A42CE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AFA5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A3C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N° </w:t>
            </w:r>
            <w:proofErr w:type="spellStart"/>
            <w:r w:rsidRPr="009B236A">
              <w:rPr>
                <w:color w:val="002060"/>
              </w:rPr>
              <w:t>Gior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146A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16F0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E5104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Data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D3A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1A4C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 xml:space="preserve">Ora </w:t>
            </w:r>
            <w:proofErr w:type="spellStart"/>
            <w:r w:rsidRPr="009B236A">
              <w:rPr>
                <w:color w:val="002060"/>
              </w:rPr>
              <w:t>Orig</w:t>
            </w:r>
            <w:proofErr w:type="spellEnd"/>
            <w:r w:rsidRPr="009B236A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1F3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</w:tr>
      <w:tr w:rsidR="00CA4865" w:rsidRPr="009B236A" w14:paraId="318AD105" w14:textId="77777777" w:rsidTr="000D7FF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8293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26/09/2022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AFB8D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01E6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2BECE" w14:textId="77777777" w:rsidR="00CA4865" w:rsidRPr="009B236A" w:rsidRDefault="00CA4865" w:rsidP="000D7FFC">
            <w:pPr>
              <w:pStyle w:val="rowtabella0"/>
              <w:rPr>
                <w:color w:val="002060"/>
                <w:highlight w:val="yellow"/>
              </w:rPr>
            </w:pPr>
            <w:r w:rsidRPr="009B236A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EAE0B" w14:textId="77777777" w:rsidR="00CA4865" w:rsidRPr="009B236A" w:rsidRDefault="00CA4865" w:rsidP="000D7FFC">
            <w:pPr>
              <w:rPr>
                <w:color w:val="002060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25/09/2022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A13B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  <w:highlight w:val="yellow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127FA" w14:textId="77777777" w:rsidR="00CA4865" w:rsidRPr="009B236A" w:rsidRDefault="00CA4865" w:rsidP="000D7FF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9B236A">
              <w:rPr>
                <w:rFonts w:ascii="Arial" w:hAnsi="Arial" w:cs="Arial"/>
                <w:color w:val="002060"/>
                <w:sz w:val="12"/>
                <w:szCs w:val="12"/>
              </w:rPr>
              <w:t>11:00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E78FF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</w:p>
        </w:tc>
      </w:tr>
    </w:tbl>
    <w:p w14:paraId="358181F0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446294DA" w14:textId="77777777" w:rsidR="00CA4865" w:rsidRPr="009B236A" w:rsidRDefault="00CA4865" w:rsidP="00CA4865">
      <w:pPr>
        <w:pStyle w:val="titoloprinc0"/>
        <w:rPr>
          <w:color w:val="002060"/>
        </w:rPr>
      </w:pPr>
      <w:r w:rsidRPr="009B236A">
        <w:rPr>
          <w:color w:val="002060"/>
        </w:rPr>
        <w:t>PROGRAMMA GARE</w:t>
      </w:r>
    </w:p>
    <w:p w14:paraId="14F53FAC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F98601C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CA4865" w:rsidRPr="009B236A" w14:paraId="76107EA4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BD59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E876E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E64E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28307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A6D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82C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165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3B3C1B3D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754C2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87F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FC4E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81ED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FF05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82A8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42A01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BRUNO BUOZZI</w:t>
            </w:r>
          </w:p>
        </w:tc>
      </w:tr>
    </w:tbl>
    <w:p w14:paraId="0BEDD9D1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3EC9D48F" w14:textId="77777777" w:rsidR="00CA4865" w:rsidRPr="009B236A" w:rsidRDefault="00CA4865" w:rsidP="00CA4865">
      <w:pPr>
        <w:pStyle w:val="breakline"/>
        <w:rPr>
          <w:color w:val="002060"/>
        </w:rPr>
      </w:pPr>
    </w:p>
    <w:p w14:paraId="5FEC3D2D" w14:textId="77777777" w:rsidR="00CA4865" w:rsidRPr="009B236A" w:rsidRDefault="00CA4865" w:rsidP="00CA4865">
      <w:pPr>
        <w:pStyle w:val="breakline"/>
        <w:rPr>
          <w:color w:val="002060"/>
        </w:rPr>
      </w:pPr>
    </w:p>
    <w:p w14:paraId="04F3CF47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lastRenderedPageBreak/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4865" w:rsidRPr="009B236A" w14:paraId="1440859B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387CC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6F0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67A8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D804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E30DB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502F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D3E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46AA01AC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2527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374A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006EF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6E2D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26/09/2022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9B1D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5464 PALAFIERA CAMPANARA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6D7A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E27F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DELLE ESPOSIZIONI, 33</w:t>
            </w:r>
          </w:p>
        </w:tc>
      </w:tr>
    </w:tbl>
    <w:p w14:paraId="030EEDAB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6EC065DA" w14:textId="77777777" w:rsidR="00CA4865" w:rsidRPr="009B236A" w:rsidRDefault="00CA4865" w:rsidP="00CA4865">
      <w:pPr>
        <w:pStyle w:val="breakline"/>
        <w:rPr>
          <w:color w:val="002060"/>
        </w:rPr>
      </w:pPr>
    </w:p>
    <w:p w14:paraId="661046E5" w14:textId="77777777" w:rsidR="00CA4865" w:rsidRPr="009B236A" w:rsidRDefault="00CA4865" w:rsidP="00CA4865">
      <w:pPr>
        <w:pStyle w:val="breakline"/>
        <w:rPr>
          <w:color w:val="002060"/>
        </w:rPr>
      </w:pPr>
    </w:p>
    <w:p w14:paraId="197CA2EC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4"/>
        <w:gridCol w:w="1551"/>
        <w:gridCol w:w="1551"/>
      </w:tblGrid>
      <w:tr w:rsidR="00CA4865" w:rsidRPr="009B236A" w14:paraId="52343FC5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088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35B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D38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E82E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2010F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8E6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75CE9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4F78B4D1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F3C5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8BED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6F764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673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24/09/2022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D38B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A404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1F7B6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VIA MADRE TERESA DI CALCUTTA</w:t>
            </w:r>
          </w:p>
        </w:tc>
      </w:tr>
    </w:tbl>
    <w:p w14:paraId="64BD9C80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5929CDE3" w14:textId="77777777" w:rsidR="00CA4865" w:rsidRPr="009B236A" w:rsidRDefault="00CA4865" w:rsidP="00CA4865">
      <w:pPr>
        <w:pStyle w:val="breakline"/>
        <w:rPr>
          <w:color w:val="002060"/>
        </w:rPr>
      </w:pPr>
    </w:p>
    <w:p w14:paraId="33CC732E" w14:textId="77777777" w:rsidR="00CA4865" w:rsidRPr="009B236A" w:rsidRDefault="00CA4865" w:rsidP="00CA4865">
      <w:pPr>
        <w:pStyle w:val="breakline"/>
        <w:rPr>
          <w:color w:val="002060"/>
        </w:rPr>
      </w:pPr>
    </w:p>
    <w:p w14:paraId="456B6CE6" w14:textId="77777777" w:rsidR="00CA4865" w:rsidRPr="009B236A" w:rsidRDefault="00CA4865" w:rsidP="00CA4865">
      <w:pPr>
        <w:pStyle w:val="sottotitolocampionato10"/>
        <w:rPr>
          <w:color w:val="002060"/>
        </w:rPr>
      </w:pPr>
      <w:r w:rsidRPr="009B236A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17"/>
        <w:gridCol w:w="385"/>
        <w:gridCol w:w="898"/>
        <w:gridCol w:w="1176"/>
        <w:gridCol w:w="1547"/>
        <w:gridCol w:w="1571"/>
      </w:tblGrid>
      <w:tr w:rsidR="00CA4865" w:rsidRPr="009B236A" w14:paraId="00FA669E" w14:textId="77777777" w:rsidTr="000D7FF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8E71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E6B8D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0ECA5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496A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42853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B032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proofErr w:type="spellStart"/>
            <w:r w:rsidRPr="009B236A">
              <w:rPr>
                <w:color w:val="002060"/>
              </w:rPr>
              <w:t>Localita'</w:t>
            </w:r>
            <w:proofErr w:type="spellEnd"/>
            <w:r w:rsidRPr="009B236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36946" w14:textId="77777777" w:rsidR="00CA4865" w:rsidRPr="009B236A" w:rsidRDefault="00CA4865" w:rsidP="000D7FFC">
            <w:pPr>
              <w:pStyle w:val="headertabella0"/>
              <w:rPr>
                <w:color w:val="002060"/>
              </w:rPr>
            </w:pPr>
            <w:r w:rsidRPr="009B236A">
              <w:rPr>
                <w:color w:val="002060"/>
              </w:rPr>
              <w:t>Indirizzo Impianto</w:t>
            </w:r>
          </w:p>
        </w:tc>
      </w:tr>
      <w:tr w:rsidR="00CA4865" w:rsidRPr="009B236A" w14:paraId="1D81FE7D" w14:textId="77777777" w:rsidTr="000D7FF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7A1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C85A7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11D9" w14:textId="77777777" w:rsidR="00CA4865" w:rsidRPr="009B236A" w:rsidRDefault="00CA4865" w:rsidP="000D7FFC">
            <w:pPr>
              <w:pStyle w:val="rowtabella0"/>
              <w:jc w:val="center"/>
              <w:rPr>
                <w:color w:val="002060"/>
              </w:rPr>
            </w:pPr>
            <w:r w:rsidRPr="009B236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A089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25/09/2022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0A32E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D568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CB60" w14:textId="77777777" w:rsidR="00CA4865" w:rsidRPr="009B236A" w:rsidRDefault="00CA4865" w:rsidP="000D7FFC">
            <w:pPr>
              <w:pStyle w:val="rowtabella0"/>
              <w:rPr>
                <w:color w:val="002060"/>
              </w:rPr>
            </w:pPr>
            <w:r w:rsidRPr="009B236A">
              <w:rPr>
                <w:color w:val="002060"/>
              </w:rPr>
              <w:t>LOC.MONTEROCCO VIA A.MANCINI</w:t>
            </w:r>
          </w:p>
        </w:tc>
      </w:tr>
    </w:tbl>
    <w:p w14:paraId="1F0CC85F" w14:textId="77777777" w:rsidR="00CA4865" w:rsidRPr="009B236A" w:rsidRDefault="00CA4865" w:rsidP="00CA4865">
      <w:pPr>
        <w:pStyle w:val="breakline"/>
        <w:rPr>
          <w:rFonts w:eastAsiaTheme="minorEastAsia"/>
          <w:color w:val="002060"/>
        </w:rPr>
      </w:pPr>
    </w:p>
    <w:p w14:paraId="486F9883" w14:textId="77777777" w:rsidR="00CA4865" w:rsidRPr="009B236A" w:rsidRDefault="00CA4865" w:rsidP="00CA486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7C3AB5AC" w14:textId="77777777" w:rsidR="00CA4865" w:rsidRPr="009B236A" w:rsidRDefault="00CA4865" w:rsidP="00CA486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735890C0" w14:textId="77777777" w:rsidR="00CA4865" w:rsidRPr="009B236A" w:rsidRDefault="00CA4865" w:rsidP="00CA486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Pr="009B236A">
        <w:rPr>
          <w:rFonts w:ascii="Arial" w:hAnsi="Arial" w:cs="Arial"/>
          <w:b/>
          <w:bCs/>
          <w:color w:val="002060"/>
        </w:rPr>
        <w:t>3 ottobre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27B60CF6" w14:textId="77777777" w:rsidR="00CA4865" w:rsidRPr="009B236A" w:rsidRDefault="00CA4865" w:rsidP="00CA4865">
      <w:pPr>
        <w:pStyle w:val="Nessunaspaziatura"/>
        <w:jc w:val="both"/>
        <w:rPr>
          <w:rFonts w:ascii="Arial" w:hAnsi="Arial" w:cs="Arial"/>
          <w:color w:val="002060"/>
        </w:rPr>
      </w:pPr>
    </w:p>
    <w:p w14:paraId="0E1C12E9" w14:textId="77777777" w:rsidR="00CA4865" w:rsidRPr="009B236A" w:rsidRDefault="00CA4865" w:rsidP="00CA486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60E2A71" w14:textId="77777777" w:rsidR="00CA4865" w:rsidRPr="009B236A" w:rsidRDefault="00CA4865" w:rsidP="00CA486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87F1AED" w14:textId="77777777" w:rsidR="00CA4865" w:rsidRPr="009B236A" w:rsidRDefault="00CA4865" w:rsidP="00CA486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4F38C2D3" w14:textId="77777777" w:rsidR="00CA4865" w:rsidRPr="009B236A" w:rsidRDefault="00CA4865" w:rsidP="00CA4865">
      <w:pPr>
        <w:pStyle w:val="Nessunaspaziatura"/>
        <w:jc w:val="both"/>
        <w:rPr>
          <w:rFonts w:ascii="Arial" w:hAnsi="Arial" w:cs="Arial"/>
          <w:color w:val="002060"/>
        </w:rPr>
      </w:pPr>
    </w:p>
    <w:p w14:paraId="4F96F27E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CE19D71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661F7CE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76C6824" w14:textId="77777777" w:rsidR="00CA4865" w:rsidRPr="009B236A" w:rsidRDefault="00CA4865" w:rsidP="00CA486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4E3D970" w14:textId="77777777" w:rsidR="00CA4865" w:rsidRPr="009B236A" w:rsidRDefault="00CA4865" w:rsidP="00CA486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2419658C" w14:textId="77777777" w:rsidR="00CA4865" w:rsidRPr="009B236A" w:rsidRDefault="00CA4865" w:rsidP="00CA486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D5966C0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9C7CB1C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0C7D8A6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DCF2C39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0FE07155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0688FA3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365B3E2D" w14:textId="77777777" w:rsidR="00CA4865" w:rsidRPr="009B236A" w:rsidRDefault="00CA4865" w:rsidP="00CA486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6062961" w14:textId="77777777" w:rsidR="00CA4865" w:rsidRPr="00B238C0" w:rsidRDefault="00CA4865" w:rsidP="00B238C0">
      <w:pPr>
        <w:pStyle w:val="LndNormale1"/>
        <w:rPr>
          <w:color w:val="002060"/>
        </w:rPr>
      </w:pPr>
    </w:p>
    <w:p w14:paraId="6E98D14F" w14:textId="221855F9" w:rsidR="00770E76" w:rsidRPr="00005189" w:rsidRDefault="00770E76" w:rsidP="00770E76">
      <w:pPr>
        <w:rPr>
          <w:rFonts w:ascii="Arial" w:hAnsi="Arial" w:cs="Arial"/>
          <w:color w:val="002060"/>
          <w:sz w:val="22"/>
          <w:szCs w:val="22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lastRenderedPageBreak/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185CB964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70E76">
        <w:rPr>
          <w:b/>
          <w:color w:val="002060"/>
          <w:u w:val="single"/>
        </w:rPr>
        <w:t>2</w:t>
      </w:r>
      <w:r w:rsidR="0023593C">
        <w:rPr>
          <w:b/>
          <w:color w:val="002060"/>
          <w:u w:val="single"/>
        </w:rPr>
        <w:t>1</w:t>
      </w:r>
      <w:r w:rsidR="00830450" w:rsidRPr="000039D0">
        <w:rPr>
          <w:b/>
          <w:color w:val="002060"/>
          <w:u w:val="single"/>
        </w:rPr>
        <w:t>/0</w:t>
      </w:r>
      <w:r w:rsidR="005828D4">
        <w:rPr>
          <w:b/>
          <w:color w:val="002060"/>
          <w:u w:val="single"/>
        </w:rPr>
        <w:t>9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CA440" w14:textId="77777777" w:rsidR="00AA7CBC" w:rsidRDefault="00AA7CBC">
      <w:r>
        <w:separator/>
      </w:r>
    </w:p>
  </w:endnote>
  <w:endnote w:type="continuationSeparator" w:id="0">
    <w:p w14:paraId="164ACD96" w14:textId="77777777" w:rsidR="00AA7CBC" w:rsidRDefault="00AA7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05FA6BA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7C2F9B">
      <w:rPr>
        <w:rStyle w:val="Numeropagina"/>
        <w:rFonts w:ascii="Arial" w:hAnsi="Arial" w:cs="Arial"/>
        <w:color w:val="002060"/>
      </w:rPr>
      <w:t>1</w:t>
    </w:r>
    <w:r w:rsidR="0023593C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99E08" w14:textId="77777777" w:rsidR="00AA7CBC" w:rsidRDefault="00AA7CBC">
      <w:r>
        <w:separator/>
      </w:r>
    </w:p>
  </w:footnote>
  <w:footnote w:type="continuationSeparator" w:id="0">
    <w:p w14:paraId="1791BCD5" w14:textId="77777777" w:rsidR="00AA7CBC" w:rsidRDefault="00AA7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F14DE"/>
    <w:multiLevelType w:val="multilevel"/>
    <w:tmpl w:val="5DEE07A2"/>
    <w:numStyleLink w:val="Stile1"/>
  </w:abstractNum>
  <w:abstractNum w:abstractNumId="8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9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3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2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27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9"/>
  </w:num>
  <w:num w:numId="2" w16cid:durableId="140779443">
    <w:abstractNumId w:val="6"/>
  </w:num>
  <w:num w:numId="3" w16cid:durableId="1660186896">
    <w:abstractNumId w:val="25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2"/>
  </w:num>
  <w:num w:numId="6" w16cid:durableId="1409227866">
    <w:abstractNumId w:val="17"/>
  </w:num>
  <w:num w:numId="7" w16cid:durableId="1703477839">
    <w:abstractNumId w:val="27"/>
  </w:num>
  <w:num w:numId="8" w16cid:durableId="1865820661">
    <w:abstractNumId w:val="21"/>
  </w:num>
  <w:num w:numId="9" w16cid:durableId="1770080403">
    <w:abstractNumId w:val="26"/>
  </w:num>
  <w:num w:numId="10" w16cid:durableId="1930651135">
    <w:abstractNumId w:val="12"/>
  </w:num>
  <w:num w:numId="11" w16cid:durableId="560559437">
    <w:abstractNumId w:val="33"/>
  </w:num>
  <w:num w:numId="12" w16cid:durableId="1712725283">
    <w:abstractNumId w:val="7"/>
  </w:num>
  <w:num w:numId="13" w16cid:durableId="2130661461">
    <w:abstractNumId w:val="8"/>
  </w:num>
  <w:num w:numId="14" w16cid:durableId="1600523497">
    <w:abstractNumId w:val="3"/>
  </w:num>
  <w:num w:numId="15" w16cid:durableId="314726150">
    <w:abstractNumId w:val="20"/>
  </w:num>
  <w:num w:numId="16" w16cid:durableId="2094011012">
    <w:abstractNumId w:val="13"/>
  </w:num>
  <w:num w:numId="17" w16cid:durableId="249898235">
    <w:abstractNumId w:val="36"/>
  </w:num>
  <w:num w:numId="18" w16cid:durableId="1803184862">
    <w:abstractNumId w:val="29"/>
  </w:num>
  <w:num w:numId="19" w16cid:durableId="1102998121">
    <w:abstractNumId w:val="15"/>
  </w:num>
  <w:num w:numId="20" w16cid:durableId="2242136">
    <w:abstractNumId w:val="22"/>
  </w:num>
  <w:num w:numId="21" w16cid:durableId="424768929">
    <w:abstractNumId w:val="23"/>
  </w:num>
  <w:num w:numId="22" w16cid:durableId="1772698854">
    <w:abstractNumId w:val="14"/>
  </w:num>
  <w:num w:numId="23" w16cid:durableId="1872261587">
    <w:abstractNumId w:val="30"/>
  </w:num>
  <w:num w:numId="24" w16cid:durableId="798693027">
    <w:abstractNumId w:val="34"/>
  </w:num>
  <w:num w:numId="25" w16cid:durableId="2098550385">
    <w:abstractNumId w:val="0"/>
  </w:num>
  <w:num w:numId="26" w16cid:durableId="715282008">
    <w:abstractNumId w:val="11"/>
  </w:num>
  <w:num w:numId="27" w16cid:durableId="1539466067">
    <w:abstractNumId w:val="18"/>
  </w:num>
  <w:num w:numId="28" w16cid:durableId="377749779">
    <w:abstractNumId w:val="4"/>
  </w:num>
  <w:num w:numId="29" w16cid:durableId="1820151984">
    <w:abstractNumId w:val="37"/>
  </w:num>
  <w:num w:numId="30" w16cid:durableId="1043285624">
    <w:abstractNumId w:val="5"/>
  </w:num>
  <w:num w:numId="31" w16cid:durableId="576600428">
    <w:abstractNumId w:val="1"/>
  </w:num>
  <w:num w:numId="32" w16cid:durableId="1476291970">
    <w:abstractNumId w:val="28"/>
  </w:num>
  <w:num w:numId="33" w16cid:durableId="1092553154">
    <w:abstractNumId w:val="16"/>
  </w:num>
  <w:num w:numId="34" w16cid:durableId="1971473206">
    <w:abstractNumId w:val="2"/>
  </w:num>
  <w:num w:numId="35" w16cid:durableId="542669457">
    <w:abstractNumId w:val="35"/>
  </w:num>
  <w:num w:numId="36" w16cid:durableId="1628706912">
    <w:abstractNumId w:val="10"/>
  </w:num>
  <w:num w:numId="37" w16cid:durableId="1466391385">
    <w:abstractNumId w:val="19"/>
  </w:num>
  <w:num w:numId="38" w16cid:durableId="1407267829">
    <w:abstractNumId w:val="31"/>
  </w:num>
  <w:num w:numId="39" w16cid:durableId="163591222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7D6"/>
    <w:rsid w:val="00061D99"/>
    <w:rsid w:val="00062542"/>
    <w:rsid w:val="000638BA"/>
    <w:rsid w:val="00065CD1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D2E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49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B0F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D7"/>
    <w:rsid w:val="002408E9"/>
    <w:rsid w:val="00240A71"/>
    <w:rsid w:val="002419EA"/>
    <w:rsid w:val="00241A56"/>
    <w:rsid w:val="00241D7B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192B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2F67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B60"/>
    <w:rsid w:val="004F3641"/>
    <w:rsid w:val="004F3A3C"/>
    <w:rsid w:val="004F5AC7"/>
    <w:rsid w:val="004F7010"/>
    <w:rsid w:val="004F70E2"/>
    <w:rsid w:val="004F7885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2F0E"/>
    <w:rsid w:val="00544131"/>
    <w:rsid w:val="00544A31"/>
    <w:rsid w:val="00546489"/>
    <w:rsid w:val="0054667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6AB"/>
    <w:rsid w:val="00614B7D"/>
    <w:rsid w:val="00614C35"/>
    <w:rsid w:val="006159E2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6024"/>
    <w:rsid w:val="0065668B"/>
    <w:rsid w:val="006575FF"/>
    <w:rsid w:val="006577AF"/>
    <w:rsid w:val="00660563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4992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6137"/>
    <w:rsid w:val="008E7C6C"/>
    <w:rsid w:val="008E7CF1"/>
    <w:rsid w:val="008E7DE6"/>
    <w:rsid w:val="008F035F"/>
    <w:rsid w:val="008F0EAB"/>
    <w:rsid w:val="008F1FBA"/>
    <w:rsid w:val="008F210B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26E00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CFE"/>
    <w:rsid w:val="00943E94"/>
    <w:rsid w:val="0094484A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689E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0840"/>
    <w:rsid w:val="00B6086E"/>
    <w:rsid w:val="00B61016"/>
    <w:rsid w:val="00B613E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802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5210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0AFA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B46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5888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2BB"/>
    <w:rsid w:val="00F8030C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4941"/>
    <w:rsid w:val="00FA572D"/>
    <w:rsid w:val="00FA5751"/>
    <w:rsid w:val="00FA7A24"/>
    <w:rsid w:val="00FB0300"/>
    <w:rsid w:val="00FB0810"/>
    <w:rsid w:val="00FB0F63"/>
    <w:rsid w:val="00FB3B92"/>
    <w:rsid w:val="00FB3CEB"/>
    <w:rsid w:val="00FB3ED9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242</TotalTime>
  <Pages>15</Pages>
  <Words>4250</Words>
  <Characters>24228</Characters>
  <Application>Microsoft Office Word</Application>
  <DocSecurity>0</DocSecurity>
  <Lines>201</Lines>
  <Paragraphs>56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28422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16</cp:revision>
  <cp:lastPrinted>2022-09-17T12:02:00Z</cp:lastPrinted>
  <dcterms:created xsi:type="dcterms:W3CDTF">2022-09-21T09:06:00Z</dcterms:created>
  <dcterms:modified xsi:type="dcterms:W3CDTF">2022-09-21T16:08:00Z</dcterms:modified>
</cp:coreProperties>
</file>