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3D9CD90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75888">
              <w:rPr>
                <w:rFonts w:ascii="Arial" w:hAnsi="Arial" w:cs="Arial"/>
                <w:color w:val="002060"/>
                <w:sz w:val="40"/>
                <w:szCs w:val="40"/>
              </w:rPr>
              <w:t>2</w:t>
            </w:r>
            <w:r w:rsidR="00D85285">
              <w:rPr>
                <w:rFonts w:ascii="Arial" w:hAnsi="Arial" w:cs="Arial"/>
                <w:color w:val="002060"/>
                <w:sz w:val="40"/>
                <w:szCs w:val="40"/>
              </w:rPr>
              <w:t>7</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9BAC88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855EE">
          <w:rPr>
            <w:noProof/>
            <w:webHidden/>
            <w:color w:val="002060"/>
          </w:rPr>
          <w:t>1</w:t>
        </w:r>
        <w:r w:rsidR="00AC19D9" w:rsidRPr="002419EA">
          <w:rPr>
            <w:noProof/>
            <w:webHidden/>
            <w:color w:val="002060"/>
          </w:rPr>
          <w:fldChar w:fldCharType="end"/>
        </w:r>
      </w:hyperlink>
    </w:p>
    <w:p w14:paraId="112EDB38" w14:textId="1946C50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855EE">
          <w:rPr>
            <w:noProof/>
            <w:webHidden/>
            <w:color w:val="002060"/>
          </w:rPr>
          <w:t>1</w:t>
        </w:r>
        <w:r w:rsidR="00AC19D9" w:rsidRPr="002419EA">
          <w:rPr>
            <w:noProof/>
            <w:webHidden/>
            <w:color w:val="002060"/>
          </w:rPr>
          <w:fldChar w:fldCharType="end"/>
        </w:r>
      </w:hyperlink>
    </w:p>
    <w:p w14:paraId="4D9CAD43" w14:textId="60001099"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855EE">
          <w:rPr>
            <w:noProof/>
            <w:webHidden/>
            <w:color w:val="002060"/>
          </w:rPr>
          <w:t>1</w:t>
        </w:r>
        <w:r w:rsidR="00AC19D9" w:rsidRPr="002419EA">
          <w:rPr>
            <w:noProof/>
            <w:webHidden/>
            <w:color w:val="002060"/>
          </w:rPr>
          <w:fldChar w:fldCharType="end"/>
        </w:r>
      </w:hyperlink>
    </w:p>
    <w:p w14:paraId="0EAFCCD8" w14:textId="1085A56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855EE">
          <w:rPr>
            <w:noProof/>
            <w:webHidden/>
            <w:color w:val="002060"/>
          </w:rPr>
          <w:t>1</w:t>
        </w:r>
        <w:r w:rsidR="00AC19D9" w:rsidRPr="002419EA">
          <w:rPr>
            <w:noProof/>
            <w:webHidden/>
            <w:color w:val="002060"/>
          </w:rPr>
          <w:fldChar w:fldCharType="end"/>
        </w:r>
      </w:hyperlink>
    </w:p>
    <w:p w14:paraId="0952245B" w14:textId="315D6339"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855E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77777777" w:rsidR="00F302E4" w:rsidRP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9EF464E" w14:textId="2A3DAE6C" w:rsidR="00F82082" w:rsidRDefault="00F82082" w:rsidP="009D0C38">
      <w:pPr>
        <w:pStyle w:val="LndNormale1"/>
        <w:rPr>
          <w:b/>
          <w:color w:val="002060"/>
          <w:szCs w:val="22"/>
        </w:rPr>
      </w:pPr>
    </w:p>
    <w:p w14:paraId="1B593795" w14:textId="77777777" w:rsidR="00817083" w:rsidRPr="006634E1" w:rsidRDefault="00817083"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4D41D12C" w14:textId="0A6F48E8" w:rsidR="00CA4865" w:rsidRDefault="00CA4865" w:rsidP="00CA4865">
      <w:pPr>
        <w:pStyle w:val="breakline"/>
        <w:rPr>
          <w:color w:val="002060"/>
        </w:rPr>
      </w:pPr>
    </w:p>
    <w:p w14:paraId="6A4C98DD" w14:textId="77777777" w:rsidR="00B623C7" w:rsidRPr="009B236A" w:rsidRDefault="00B623C7" w:rsidP="00CA4865">
      <w:pPr>
        <w:pStyle w:val="breakline"/>
        <w:rPr>
          <w:color w:val="002060"/>
        </w:rPr>
      </w:pPr>
    </w:p>
    <w:p w14:paraId="36F05303" w14:textId="2814AA84" w:rsidR="00B623C7" w:rsidRPr="00D95D59" w:rsidRDefault="00B623C7" w:rsidP="00B623C7">
      <w:pPr>
        <w:pStyle w:val="TITOLOCAMPIONATO"/>
        <w:shd w:val="clear" w:color="auto" w:fill="CCCCCC"/>
        <w:spacing w:before="0" w:beforeAutospacing="0" w:after="0" w:afterAutospacing="0"/>
        <w:rPr>
          <w:color w:val="002060"/>
        </w:rPr>
      </w:pPr>
      <w:r>
        <w:rPr>
          <w:color w:val="002060"/>
        </w:rPr>
        <w:t>CAMPIONATO CALCIO A CINQUE SERIE D</w:t>
      </w:r>
    </w:p>
    <w:p w14:paraId="3CAD5E20" w14:textId="58509ADC" w:rsidR="00B623C7" w:rsidRPr="00E762DC" w:rsidRDefault="00B623C7" w:rsidP="00B623C7">
      <w:pPr>
        <w:pStyle w:val="TITOLOPRINC"/>
        <w:spacing w:before="0" w:beforeAutospacing="0" w:after="0" w:afterAutospacing="0"/>
        <w:rPr>
          <w:color w:val="002060"/>
        </w:rPr>
      </w:pPr>
      <w:r>
        <w:rPr>
          <w:color w:val="002060"/>
        </w:rPr>
        <w:lastRenderedPageBreak/>
        <w:t>CALENDARI</w:t>
      </w:r>
    </w:p>
    <w:p w14:paraId="6200C8C4" w14:textId="77777777" w:rsidR="00B623C7" w:rsidRPr="00E762DC" w:rsidRDefault="00B623C7" w:rsidP="00B623C7">
      <w:pPr>
        <w:pStyle w:val="LndNormale1"/>
        <w:rPr>
          <w:b/>
          <w:color w:val="002060"/>
        </w:rPr>
      </w:pPr>
    </w:p>
    <w:p w14:paraId="1519D1E9" w14:textId="77777777" w:rsidR="00B623C7" w:rsidRPr="00E762DC" w:rsidRDefault="00B623C7" w:rsidP="00B623C7">
      <w:pPr>
        <w:pStyle w:val="LndNormale1"/>
        <w:rPr>
          <w:b/>
          <w:color w:val="002060"/>
          <w:sz w:val="24"/>
          <w:szCs w:val="24"/>
        </w:rPr>
      </w:pPr>
      <w:r w:rsidRPr="00E762DC">
        <w:rPr>
          <w:b/>
          <w:color w:val="002060"/>
          <w:sz w:val="24"/>
          <w:szCs w:val="24"/>
        </w:rPr>
        <w:t>CALENDARIO</w:t>
      </w:r>
    </w:p>
    <w:p w14:paraId="1A969C5B" w14:textId="1FEB1F8D" w:rsidR="00B623C7" w:rsidRPr="00E762DC" w:rsidRDefault="00B623C7" w:rsidP="00B623C7">
      <w:pPr>
        <w:pStyle w:val="LndNormale1"/>
        <w:rPr>
          <w:b/>
          <w:color w:val="002060"/>
        </w:rPr>
      </w:pPr>
      <w:r w:rsidRPr="00E762DC">
        <w:rPr>
          <w:b/>
          <w:color w:val="002060"/>
        </w:rPr>
        <w:t>Si allega</w:t>
      </w:r>
      <w:r>
        <w:rPr>
          <w:b/>
          <w:color w:val="002060"/>
        </w:rPr>
        <w:t>no</w:t>
      </w:r>
      <w:r w:rsidRPr="00E762DC">
        <w:rPr>
          <w:b/>
          <w:color w:val="002060"/>
        </w:rPr>
        <w:t xml:space="preserve"> al presente Comunicato Ufficiale i calendari del Campionato Calcio a Cinque </w:t>
      </w:r>
      <w:r>
        <w:rPr>
          <w:b/>
          <w:color w:val="002060"/>
        </w:rPr>
        <w:t>Serie D</w:t>
      </w:r>
      <w:r w:rsidRPr="00E762DC">
        <w:rPr>
          <w:b/>
          <w:color w:val="002060"/>
        </w:rPr>
        <w:t xml:space="preserve"> giron</w:t>
      </w:r>
      <w:r>
        <w:rPr>
          <w:b/>
          <w:color w:val="002060"/>
        </w:rPr>
        <w:t>i</w:t>
      </w:r>
      <w:r w:rsidRPr="00E762DC">
        <w:rPr>
          <w:b/>
          <w:color w:val="002060"/>
        </w:rPr>
        <w:t xml:space="preserve"> </w:t>
      </w:r>
      <w:r>
        <w:rPr>
          <w:b/>
          <w:color w:val="002060"/>
        </w:rPr>
        <w:t>“</w:t>
      </w:r>
      <w:r w:rsidRPr="00E762DC">
        <w:rPr>
          <w:b/>
          <w:color w:val="002060"/>
        </w:rPr>
        <w:t>A</w:t>
      </w:r>
      <w:r>
        <w:rPr>
          <w:b/>
          <w:color w:val="002060"/>
        </w:rPr>
        <w:t>”, “B”, “C”, “D”, “E”</w:t>
      </w:r>
      <w:r w:rsidRPr="00E762DC">
        <w:rPr>
          <w:b/>
          <w:color w:val="002060"/>
        </w:rPr>
        <w:t xml:space="preserve"> corredat</w:t>
      </w:r>
      <w:r>
        <w:rPr>
          <w:b/>
          <w:color w:val="002060"/>
        </w:rPr>
        <w:t>i</w:t>
      </w:r>
      <w:r w:rsidRPr="00E762DC">
        <w:rPr>
          <w:b/>
          <w:color w:val="002060"/>
        </w:rPr>
        <w:t xml:space="preserve"> da relativ</w:t>
      </w:r>
      <w:r>
        <w:rPr>
          <w:b/>
          <w:color w:val="002060"/>
        </w:rPr>
        <w:t>i</w:t>
      </w:r>
      <w:r w:rsidRPr="00E762DC">
        <w:rPr>
          <w:b/>
          <w:color w:val="002060"/>
        </w:rPr>
        <w:t xml:space="preserve"> indirizzari ed anagrafic</w:t>
      </w:r>
      <w:r>
        <w:rPr>
          <w:b/>
          <w:color w:val="002060"/>
        </w:rPr>
        <w:t>he</w:t>
      </w:r>
      <w:r w:rsidRPr="00E762DC">
        <w:rPr>
          <w:b/>
          <w:color w:val="002060"/>
        </w:rPr>
        <w:t>.</w:t>
      </w:r>
    </w:p>
    <w:p w14:paraId="1EF91831" w14:textId="77777777" w:rsidR="00B623C7" w:rsidRPr="00E762DC" w:rsidRDefault="00B623C7" w:rsidP="00B623C7">
      <w:pPr>
        <w:pStyle w:val="LndNormale1"/>
        <w:rPr>
          <w:color w:val="002060"/>
        </w:rPr>
      </w:pPr>
    </w:p>
    <w:p w14:paraId="5521CE11" w14:textId="77777777" w:rsidR="00B623C7" w:rsidRPr="00E762DC" w:rsidRDefault="00B623C7" w:rsidP="00B623C7">
      <w:pPr>
        <w:pStyle w:val="LndNormale1"/>
        <w:rPr>
          <w:b/>
          <w:color w:val="002060"/>
          <w:sz w:val="24"/>
          <w:szCs w:val="24"/>
        </w:rPr>
      </w:pPr>
      <w:r w:rsidRPr="00E762DC">
        <w:rPr>
          <w:b/>
          <w:color w:val="002060"/>
          <w:sz w:val="24"/>
          <w:szCs w:val="24"/>
        </w:rPr>
        <w:t>MANCATE ALTERNANZE</w:t>
      </w:r>
    </w:p>
    <w:p w14:paraId="0CEB39D8" w14:textId="77777777" w:rsidR="00B623C7" w:rsidRPr="00E762DC" w:rsidRDefault="00B623C7" w:rsidP="00B623C7">
      <w:pPr>
        <w:pStyle w:val="LndNormale1"/>
        <w:rPr>
          <w:color w:val="002060"/>
        </w:rPr>
      </w:pPr>
      <w:r w:rsidRPr="00E762DC">
        <w:rPr>
          <w:color w:val="002060"/>
        </w:rPr>
        <w:t>In calce ai calendari sono segnalate le gare per le quali non è stato possibile trovare le alternanze richieste.</w:t>
      </w:r>
    </w:p>
    <w:p w14:paraId="3716DAE0" w14:textId="0EFBECB5" w:rsidR="00B623C7" w:rsidRPr="00E762DC" w:rsidRDefault="00B623C7" w:rsidP="00B623C7">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sidR="005662BB">
        <w:rPr>
          <w:b/>
          <w:color w:val="002060"/>
          <w:u w:val="single"/>
        </w:rPr>
        <w:t>GIOVEDI’ 06</w:t>
      </w:r>
      <w:r w:rsidRPr="00E762DC">
        <w:rPr>
          <w:b/>
          <w:color w:val="002060"/>
          <w:u w:val="single"/>
        </w:rPr>
        <w:t>/10/202</w:t>
      </w:r>
      <w:r w:rsidR="005662BB">
        <w:rPr>
          <w:b/>
          <w:color w:val="002060"/>
          <w:u w:val="single"/>
        </w:rPr>
        <w:t>2</w:t>
      </w:r>
      <w:r w:rsidRPr="00E762DC">
        <w:rPr>
          <w:color w:val="002060"/>
          <w:u w:val="single"/>
        </w:rPr>
        <w:t>.</w:t>
      </w:r>
    </w:p>
    <w:p w14:paraId="02D7A130" w14:textId="77777777" w:rsidR="00B623C7" w:rsidRPr="00E762DC" w:rsidRDefault="00B623C7" w:rsidP="00B623C7">
      <w:pPr>
        <w:pStyle w:val="LndNormale1"/>
        <w:rPr>
          <w:color w:val="002060"/>
        </w:rPr>
      </w:pPr>
    </w:p>
    <w:p w14:paraId="254F71CD" w14:textId="77777777" w:rsidR="00B623C7" w:rsidRPr="00E762DC" w:rsidRDefault="00B623C7" w:rsidP="00B623C7">
      <w:pPr>
        <w:pStyle w:val="LndNormale1"/>
        <w:rPr>
          <w:b/>
          <w:color w:val="002060"/>
          <w:sz w:val="24"/>
          <w:szCs w:val="24"/>
        </w:rPr>
      </w:pPr>
      <w:r w:rsidRPr="00E762DC">
        <w:rPr>
          <w:b/>
          <w:color w:val="002060"/>
          <w:sz w:val="24"/>
          <w:szCs w:val="24"/>
        </w:rPr>
        <w:t>INIZIO CAMPIONATO</w:t>
      </w:r>
    </w:p>
    <w:p w14:paraId="73CD8443" w14:textId="39107CFC" w:rsidR="00B623C7" w:rsidRPr="00E762DC" w:rsidRDefault="00B623C7" w:rsidP="00B623C7">
      <w:pPr>
        <w:pStyle w:val="LndNormale1"/>
        <w:rPr>
          <w:color w:val="002060"/>
        </w:rPr>
      </w:pPr>
      <w:r w:rsidRPr="00E762DC">
        <w:rPr>
          <w:color w:val="002060"/>
        </w:rPr>
        <w:t xml:space="preserve">Il campionato inzierà </w:t>
      </w:r>
      <w:r>
        <w:rPr>
          <w:b/>
          <w:color w:val="002060"/>
        </w:rPr>
        <w:t xml:space="preserve">VENERDI’ </w:t>
      </w:r>
      <w:r w:rsidR="005662BB">
        <w:rPr>
          <w:b/>
          <w:color w:val="002060"/>
        </w:rPr>
        <w:t xml:space="preserve">7 </w:t>
      </w:r>
      <w:r w:rsidRPr="00E762DC">
        <w:rPr>
          <w:b/>
          <w:color w:val="002060"/>
        </w:rPr>
        <w:t>OTTOBRE 202</w:t>
      </w:r>
      <w:r w:rsidR="005662BB">
        <w:rPr>
          <w:b/>
          <w:color w:val="002060"/>
        </w:rPr>
        <w:t>2</w:t>
      </w:r>
      <w:r w:rsidRPr="00E762DC">
        <w:rPr>
          <w:color w:val="002060"/>
        </w:rPr>
        <w:t>.</w:t>
      </w:r>
    </w:p>
    <w:p w14:paraId="2E57F76D" w14:textId="77777777" w:rsidR="00B623C7" w:rsidRPr="00E762DC" w:rsidRDefault="00B623C7" w:rsidP="00B623C7">
      <w:pPr>
        <w:pStyle w:val="LndNormale1"/>
        <w:rPr>
          <w:color w:val="002060"/>
        </w:rPr>
      </w:pPr>
    </w:p>
    <w:p w14:paraId="7FBBD873" w14:textId="77777777" w:rsidR="00B623C7" w:rsidRPr="00E762DC" w:rsidRDefault="00B623C7" w:rsidP="00B623C7">
      <w:pPr>
        <w:pStyle w:val="LndNormale1"/>
        <w:rPr>
          <w:b/>
          <w:color w:val="002060"/>
          <w:sz w:val="24"/>
          <w:szCs w:val="24"/>
        </w:rPr>
      </w:pPr>
      <w:r w:rsidRPr="00E762DC">
        <w:rPr>
          <w:b/>
          <w:color w:val="002060"/>
          <w:sz w:val="24"/>
          <w:szCs w:val="24"/>
        </w:rPr>
        <w:t>FORMAT CAMPIONATO</w:t>
      </w:r>
    </w:p>
    <w:p w14:paraId="646BBB65" w14:textId="174773BB" w:rsidR="00B623C7" w:rsidRPr="00E762DC" w:rsidRDefault="00B623C7" w:rsidP="00B623C7">
      <w:pPr>
        <w:pStyle w:val="LndNormale1"/>
        <w:rPr>
          <w:color w:val="002060"/>
        </w:rPr>
      </w:pPr>
      <w:r w:rsidRPr="00E762DC">
        <w:rPr>
          <w:color w:val="002060"/>
        </w:rPr>
        <w:t xml:space="preserve">Il Campionato Calcio a Cinque </w:t>
      </w:r>
      <w:r w:rsidR="005662BB">
        <w:rPr>
          <w:color w:val="002060"/>
        </w:rPr>
        <w:t>Serie D</w:t>
      </w:r>
      <w:r w:rsidRPr="00E762DC">
        <w:rPr>
          <w:color w:val="002060"/>
        </w:rPr>
        <w:t xml:space="preserve"> avrà il seguente svolgimento:</w:t>
      </w:r>
    </w:p>
    <w:p w14:paraId="14010934" w14:textId="77777777" w:rsidR="00B623C7" w:rsidRPr="00E762DC" w:rsidRDefault="00B623C7" w:rsidP="00B623C7">
      <w:pPr>
        <w:pStyle w:val="LndNormale1"/>
        <w:rPr>
          <w:color w:val="002060"/>
        </w:rPr>
      </w:pPr>
    </w:p>
    <w:p w14:paraId="06CADEDE" w14:textId="6B8730D4" w:rsidR="00B623C7" w:rsidRPr="00E762DC" w:rsidRDefault="00B623C7" w:rsidP="00B623C7">
      <w:pPr>
        <w:pStyle w:val="LndNormale1"/>
        <w:rPr>
          <w:color w:val="002060"/>
        </w:rPr>
      </w:pPr>
      <w:r w:rsidRPr="00E762DC">
        <w:rPr>
          <w:color w:val="002060"/>
        </w:rPr>
        <w:t xml:space="preserve">- Girone andata e ritorno dal </w:t>
      </w:r>
      <w:r w:rsidR="005662BB">
        <w:rPr>
          <w:color w:val="002060"/>
        </w:rPr>
        <w:t>07</w:t>
      </w:r>
      <w:r w:rsidRPr="00E762DC">
        <w:rPr>
          <w:color w:val="002060"/>
        </w:rPr>
        <w:t>/10/202</w:t>
      </w:r>
      <w:r w:rsidR="005662BB">
        <w:rPr>
          <w:color w:val="002060"/>
        </w:rPr>
        <w:t>2</w:t>
      </w:r>
      <w:r w:rsidRPr="00E762DC">
        <w:rPr>
          <w:color w:val="002060"/>
        </w:rPr>
        <w:t xml:space="preserve"> al </w:t>
      </w:r>
      <w:r w:rsidR="005662BB">
        <w:rPr>
          <w:color w:val="002060"/>
        </w:rPr>
        <w:t>21</w:t>
      </w:r>
      <w:r w:rsidRPr="00E762DC">
        <w:rPr>
          <w:color w:val="002060"/>
        </w:rPr>
        <w:t>/</w:t>
      </w:r>
      <w:r>
        <w:rPr>
          <w:color w:val="002060"/>
        </w:rPr>
        <w:t>0</w:t>
      </w:r>
      <w:r w:rsidR="005662BB">
        <w:rPr>
          <w:color w:val="002060"/>
        </w:rPr>
        <w:t>4</w:t>
      </w:r>
      <w:r w:rsidRPr="00E762DC">
        <w:rPr>
          <w:color w:val="002060"/>
        </w:rPr>
        <w:t>/202</w:t>
      </w:r>
      <w:r w:rsidR="005662BB">
        <w:rPr>
          <w:color w:val="002060"/>
        </w:rPr>
        <w:t>3</w:t>
      </w:r>
    </w:p>
    <w:p w14:paraId="2FD4AF5C" w14:textId="77777777" w:rsidR="00B623C7" w:rsidRDefault="00B623C7" w:rsidP="00B623C7">
      <w:pPr>
        <w:pStyle w:val="LndNormale1"/>
        <w:rPr>
          <w:color w:val="002060"/>
        </w:rPr>
      </w:pPr>
    </w:p>
    <w:p w14:paraId="0D58258E" w14:textId="77777777" w:rsidR="00B623C7" w:rsidRPr="00D95D59" w:rsidRDefault="00B623C7" w:rsidP="00B623C7">
      <w:pPr>
        <w:pStyle w:val="LndNormale1"/>
        <w:rPr>
          <w:b/>
          <w:color w:val="002060"/>
          <w:sz w:val="24"/>
          <w:szCs w:val="24"/>
        </w:rPr>
      </w:pPr>
      <w:r w:rsidRPr="00D95D59">
        <w:rPr>
          <w:b/>
          <w:color w:val="002060"/>
          <w:sz w:val="24"/>
          <w:szCs w:val="24"/>
        </w:rPr>
        <w:t>CAMPO DI GIUOCO</w:t>
      </w:r>
    </w:p>
    <w:p w14:paraId="09A576DB" w14:textId="77777777" w:rsidR="00B623C7" w:rsidRPr="00D95D59" w:rsidRDefault="00B623C7" w:rsidP="00B623C7">
      <w:pPr>
        <w:pStyle w:val="LndNormale1"/>
        <w:rPr>
          <w:color w:val="002060"/>
        </w:rPr>
      </w:pPr>
      <w:r w:rsidRPr="00D95D59">
        <w:rPr>
          <w:color w:val="002060"/>
        </w:rPr>
        <w:t>Tutte le gare del Campionato Regionale di Serie C Femminile dovranno essere disputate in campi dalle  dimensioni minime di 25 x 15 m.</w:t>
      </w:r>
    </w:p>
    <w:p w14:paraId="2BCD60DD" w14:textId="77777777" w:rsidR="00B623C7" w:rsidRPr="00D95D59" w:rsidRDefault="00B623C7" w:rsidP="00B623C7">
      <w:pPr>
        <w:pStyle w:val="LndNormale1"/>
        <w:rPr>
          <w:color w:val="002060"/>
        </w:rPr>
      </w:pPr>
    </w:p>
    <w:p w14:paraId="1F7D38F9" w14:textId="77777777" w:rsidR="005662BB" w:rsidRPr="00D95D59" w:rsidRDefault="005662BB" w:rsidP="005662BB">
      <w:pPr>
        <w:pStyle w:val="LndNormale1"/>
        <w:rPr>
          <w:color w:val="002060"/>
        </w:rPr>
      </w:pPr>
      <w:r w:rsidRPr="00D95D59">
        <w:rPr>
          <w:color w:val="002060"/>
        </w:rPr>
        <w:t xml:space="preserve">Tutte le gare </w:t>
      </w:r>
      <w:r w:rsidRPr="006801A5">
        <w:rPr>
          <w:color w:val="002060"/>
        </w:rPr>
        <w:t xml:space="preserve">del Campionato </w:t>
      </w:r>
      <w:r>
        <w:rPr>
          <w:color w:val="002060"/>
        </w:rPr>
        <w:t xml:space="preserve">di Calcio a Cinque </w:t>
      </w:r>
      <w:r w:rsidRPr="006801A5">
        <w:rPr>
          <w:color w:val="002060"/>
        </w:rPr>
        <w:t>di Serie D</w:t>
      </w:r>
      <w:r w:rsidRPr="00D95D59">
        <w:rPr>
          <w:color w:val="002060"/>
        </w:rPr>
        <w:t xml:space="preserve"> dovranno essere disputate in campi dalle  dimensioni minime di 25 x 15 m.</w:t>
      </w:r>
    </w:p>
    <w:p w14:paraId="21FF745D" w14:textId="77777777" w:rsidR="005662BB" w:rsidRPr="00D95D59" w:rsidRDefault="005662BB" w:rsidP="005662BB">
      <w:pPr>
        <w:pStyle w:val="LndNormale1"/>
        <w:rPr>
          <w:color w:val="002060"/>
        </w:rPr>
      </w:pPr>
    </w:p>
    <w:p w14:paraId="601FC756" w14:textId="77777777" w:rsidR="005662BB" w:rsidRPr="00D95D59" w:rsidRDefault="005662BB" w:rsidP="005662BB">
      <w:pPr>
        <w:pStyle w:val="LndNormale1"/>
        <w:rPr>
          <w:b/>
          <w:color w:val="002060"/>
          <w:sz w:val="24"/>
          <w:szCs w:val="24"/>
        </w:rPr>
      </w:pPr>
      <w:r w:rsidRPr="00D95D59">
        <w:rPr>
          <w:b/>
          <w:color w:val="002060"/>
          <w:sz w:val="24"/>
          <w:szCs w:val="24"/>
        </w:rPr>
        <w:t>ORARIO INIZIO GARE</w:t>
      </w:r>
    </w:p>
    <w:p w14:paraId="3E2F06E2" w14:textId="77777777" w:rsidR="005662BB" w:rsidRPr="00D95D59" w:rsidRDefault="005662BB" w:rsidP="005662BB">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w:t>
      </w:r>
      <w:r>
        <w:rPr>
          <w:b/>
          <w:color w:val="002060"/>
        </w:rPr>
        <w:t>*</w:t>
      </w:r>
      <w:r w:rsidRPr="00D95D59">
        <w:rPr>
          <w:b/>
          <w:color w:val="002060"/>
        </w:rPr>
        <w:t xml:space="preserve"> alle ore 22:15</w:t>
      </w:r>
    </w:p>
    <w:p w14:paraId="2D27E15F" w14:textId="77777777" w:rsidR="005662BB" w:rsidRPr="00D95D59" w:rsidRDefault="005662BB" w:rsidP="005662BB">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6DFDC81C" w14:textId="77777777" w:rsidR="005662BB" w:rsidRPr="006801A5" w:rsidRDefault="005662BB" w:rsidP="005662BB">
      <w:pPr>
        <w:pStyle w:val="LndNormale1"/>
        <w:numPr>
          <w:ilvl w:val="0"/>
          <w:numId w:val="16"/>
        </w:numPr>
        <w:ind w:left="720"/>
        <w:rPr>
          <w:b/>
          <w:color w:val="002060"/>
        </w:rPr>
      </w:pPr>
      <w:r w:rsidRPr="006801A5">
        <w:rPr>
          <w:b/>
          <w:color w:val="002060"/>
        </w:rPr>
        <w:t>DOMENICA</w:t>
      </w:r>
      <w:r w:rsidRPr="006801A5">
        <w:rPr>
          <w:b/>
          <w:color w:val="002060"/>
        </w:rPr>
        <w:tab/>
        <w:t>dalle ore 15:00 alle ore 19:00</w:t>
      </w:r>
    </w:p>
    <w:p w14:paraId="3BF2C8C4" w14:textId="77777777" w:rsidR="005662BB" w:rsidRPr="006801A5" w:rsidRDefault="005662BB" w:rsidP="005662BB">
      <w:pPr>
        <w:pStyle w:val="LndNormale1"/>
        <w:numPr>
          <w:ilvl w:val="0"/>
          <w:numId w:val="16"/>
        </w:numPr>
        <w:ind w:left="720"/>
        <w:rPr>
          <w:color w:val="002060"/>
        </w:rPr>
      </w:pPr>
      <w:r w:rsidRPr="006801A5">
        <w:rPr>
          <w:b/>
          <w:color w:val="002060"/>
        </w:rPr>
        <w:t>LUNEDI’</w:t>
      </w:r>
      <w:r w:rsidRPr="006801A5">
        <w:rPr>
          <w:color w:val="002060"/>
        </w:rPr>
        <w:t xml:space="preserve"> </w:t>
      </w:r>
      <w:r w:rsidRPr="006801A5">
        <w:rPr>
          <w:color w:val="002060"/>
        </w:rPr>
        <w:tab/>
      </w:r>
      <w:r w:rsidRPr="006801A5">
        <w:rPr>
          <w:b/>
          <w:color w:val="002060"/>
        </w:rPr>
        <w:t>dalle ore 21:00 alle ore 22:</w:t>
      </w:r>
      <w:r>
        <w:rPr>
          <w:b/>
          <w:color w:val="002060"/>
        </w:rPr>
        <w:t>00</w:t>
      </w:r>
    </w:p>
    <w:p w14:paraId="6C0CE4F0" w14:textId="77777777" w:rsidR="005662BB" w:rsidRDefault="005662BB" w:rsidP="005662BB">
      <w:pPr>
        <w:pStyle w:val="LndNormale1"/>
        <w:rPr>
          <w:color w:val="002060"/>
        </w:rPr>
      </w:pPr>
    </w:p>
    <w:p w14:paraId="45B7ADF1" w14:textId="77777777" w:rsidR="005662BB" w:rsidRPr="005628EC" w:rsidRDefault="005662BB" w:rsidP="005662BB">
      <w:pPr>
        <w:pStyle w:val="LndNormale1"/>
        <w:rPr>
          <w:i/>
          <w:iCs/>
          <w:color w:val="002060"/>
        </w:rPr>
      </w:pPr>
      <w:r w:rsidRPr="006801A5">
        <w:rPr>
          <w:i/>
          <w:iCs/>
          <w:color w:val="002060"/>
        </w:rPr>
        <w:t xml:space="preserve">* in caso di </w:t>
      </w:r>
      <w:r w:rsidRPr="006801A5">
        <w:rPr>
          <w:b/>
          <w:bCs/>
          <w:i/>
          <w:iCs/>
          <w:color w:val="002060"/>
        </w:rPr>
        <w:t>dimostrata concomitanza</w:t>
      </w:r>
      <w:r w:rsidRPr="006801A5">
        <w:rPr>
          <w:i/>
          <w:iCs/>
          <w:color w:val="002060"/>
        </w:rPr>
        <w:t xml:space="preserve"> con altre squadre è data la possibilità di disputare le gare interne dalle ore 20:15.</w:t>
      </w:r>
    </w:p>
    <w:p w14:paraId="181117EC" w14:textId="0FE175C9" w:rsidR="00817083" w:rsidRDefault="00817083" w:rsidP="00770E76">
      <w:pPr>
        <w:rPr>
          <w:rFonts w:ascii="Arial" w:hAnsi="Arial" w:cs="Arial"/>
          <w:color w:val="002060"/>
          <w:sz w:val="22"/>
          <w:szCs w:val="22"/>
        </w:rPr>
      </w:pPr>
    </w:p>
    <w:p w14:paraId="0B56FFC7" w14:textId="77777777" w:rsidR="000515B6" w:rsidRPr="00CF3780" w:rsidRDefault="000515B6" w:rsidP="000515B6">
      <w:pPr>
        <w:pStyle w:val="titolocampionato0"/>
        <w:shd w:val="clear" w:color="auto" w:fill="CCCCCC"/>
        <w:spacing w:before="80" w:after="40"/>
        <w:rPr>
          <w:color w:val="002060"/>
        </w:rPr>
      </w:pPr>
      <w:r w:rsidRPr="00CF3780">
        <w:rPr>
          <w:color w:val="002060"/>
        </w:rPr>
        <w:t>COPPA ITALIA CALCIO A 5</w:t>
      </w:r>
    </w:p>
    <w:p w14:paraId="239F2DB7" w14:textId="77777777" w:rsidR="000515B6" w:rsidRPr="004A1D1C" w:rsidRDefault="000515B6" w:rsidP="000515B6">
      <w:pPr>
        <w:pStyle w:val="titolomedio0"/>
        <w:rPr>
          <w:color w:val="002060"/>
          <w:sz w:val="36"/>
          <w:szCs w:val="36"/>
        </w:rPr>
      </w:pPr>
      <w:r w:rsidRPr="004A1D1C">
        <w:rPr>
          <w:color w:val="002060"/>
          <w:sz w:val="36"/>
          <w:szCs w:val="36"/>
        </w:rPr>
        <w:t>RECUPERO PROGRAMMATO</w:t>
      </w:r>
    </w:p>
    <w:p w14:paraId="2CA996B4" w14:textId="77777777" w:rsidR="000515B6" w:rsidRPr="00CF3780" w:rsidRDefault="000515B6" w:rsidP="000515B6">
      <w:pPr>
        <w:pStyle w:val="breakline"/>
        <w:rPr>
          <w:color w:val="002060"/>
        </w:rPr>
      </w:pPr>
    </w:p>
    <w:p w14:paraId="01074D56" w14:textId="77777777" w:rsidR="000515B6" w:rsidRPr="00CF3780" w:rsidRDefault="000515B6" w:rsidP="000515B6">
      <w:pPr>
        <w:pStyle w:val="breakline"/>
        <w:rPr>
          <w:color w:val="002060"/>
        </w:rPr>
      </w:pPr>
    </w:p>
    <w:p w14:paraId="102E9CD5" w14:textId="77777777" w:rsidR="000515B6" w:rsidRPr="00CF3780" w:rsidRDefault="000515B6" w:rsidP="000515B6">
      <w:pPr>
        <w:pStyle w:val="sottotitolocampionato10"/>
        <w:rPr>
          <w:color w:val="002060"/>
        </w:rPr>
      </w:pPr>
      <w:r w:rsidRPr="00CF3780">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1EFAC23B"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360E2" w14:textId="77777777" w:rsidR="000515B6" w:rsidRPr="00CF3780" w:rsidRDefault="000515B6" w:rsidP="00653FC6">
            <w:pPr>
              <w:pStyle w:val="headertabella0"/>
              <w:rPr>
                <w:color w:val="002060"/>
              </w:rPr>
            </w:pPr>
            <w:r w:rsidRPr="00CF37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AAB6"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9D9CA" w14:textId="77777777" w:rsidR="000515B6" w:rsidRPr="00CF3780" w:rsidRDefault="000515B6" w:rsidP="00653FC6">
            <w:pPr>
              <w:pStyle w:val="headertabella0"/>
              <w:rPr>
                <w:color w:val="002060"/>
              </w:rPr>
            </w:pPr>
            <w:r w:rsidRPr="00CF37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F3C6"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8C127"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6E749"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3A793"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073E3" w14:textId="77777777" w:rsidR="000515B6" w:rsidRPr="00CF3780" w:rsidRDefault="000515B6" w:rsidP="00653FC6">
            <w:pPr>
              <w:pStyle w:val="headertabella0"/>
              <w:rPr>
                <w:color w:val="002060"/>
              </w:rPr>
            </w:pPr>
            <w:r w:rsidRPr="00CF3780">
              <w:rPr>
                <w:color w:val="002060"/>
              </w:rPr>
              <w:t>Impianto</w:t>
            </w:r>
          </w:p>
        </w:tc>
      </w:tr>
      <w:tr w:rsidR="000515B6" w:rsidRPr="00CF3780" w14:paraId="3D489112"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012A" w14:textId="77777777" w:rsidR="000515B6" w:rsidRPr="004A1D1C" w:rsidRDefault="000515B6" w:rsidP="00653FC6">
            <w:pPr>
              <w:pStyle w:val="rowtabella0"/>
              <w:rPr>
                <w:color w:val="002060"/>
                <w:highlight w:val="yellow"/>
              </w:rPr>
            </w:pPr>
            <w:r w:rsidRPr="004A1D1C">
              <w:rPr>
                <w:color w:val="002060"/>
                <w:highlight w:val="yellow"/>
              </w:rPr>
              <w:t>12/10/2022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76C8" w14:textId="77777777" w:rsidR="000515B6" w:rsidRPr="004A1D1C" w:rsidRDefault="000515B6" w:rsidP="00653FC6">
            <w:pPr>
              <w:pStyle w:val="rowtabella0"/>
              <w:jc w:val="center"/>
              <w:rPr>
                <w:color w:val="002060"/>
                <w:highlight w:val="yellow"/>
              </w:rPr>
            </w:pPr>
            <w:r w:rsidRPr="004A1D1C">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BE49" w14:textId="77777777" w:rsidR="000515B6" w:rsidRPr="004A1D1C" w:rsidRDefault="000515B6" w:rsidP="00653FC6">
            <w:pPr>
              <w:pStyle w:val="rowtabella0"/>
              <w:rPr>
                <w:color w:val="002060"/>
                <w:highlight w:val="yellow"/>
              </w:rPr>
            </w:pPr>
            <w:r w:rsidRPr="004A1D1C">
              <w:rPr>
                <w:color w:val="002060"/>
                <w:highlight w:val="yellow"/>
              </w:rPr>
              <w:t>AVIS ARCEVIA 1964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B203" w14:textId="77777777" w:rsidR="000515B6" w:rsidRPr="004A1D1C" w:rsidRDefault="000515B6" w:rsidP="00653FC6">
            <w:pPr>
              <w:pStyle w:val="rowtabella0"/>
              <w:rPr>
                <w:color w:val="002060"/>
                <w:highlight w:val="yellow"/>
              </w:rPr>
            </w:pPr>
            <w:r w:rsidRPr="004A1D1C">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FF78" w14:textId="77777777" w:rsidR="000515B6" w:rsidRPr="004A1D1C" w:rsidRDefault="000515B6" w:rsidP="00653FC6">
            <w:pPr>
              <w:jc w:val="center"/>
              <w:rPr>
                <w:rFonts w:ascii="Arial" w:hAnsi="Arial" w:cs="Arial"/>
                <w:color w:val="002060"/>
                <w:sz w:val="12"/>
                <w:szCs w:val="12"/>
              </w:rPr>
            </w:pPr>
            <w:r w:rsidRPr="004A1D1C">
              <w:rPr>
                <w:rFonts w:ascii="Arial" w:hAnsi="Arial" w:cs="Arial"/>
                <w:color w:val="002060"/>
                <w:sz w:val="12"/>
                <w:szCs w:val="12"/>
              </w:rPr>
              <w:t>16/09/2022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8B64" w14:textId="77777777" w:rsidR="000515B6" w:rsidRPr="00CF3780" w:rsidRDefault="000515B6" w:rsidP="00653FC6">
            <w:pPr>
              <w:pStyle w:val="rowtabella0"/>
              <w:jc w:val="center"/>
              <w:rPr>
                <w:color w:val="002060"/>
              </w:rPr>
            </w:pPr>
            <w:r w:rsidRPr="004A1D1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4B48" w14:textId="77777777" w:rsidR="000515B6" w:rsidRPr="00CF3780" w:rsidRDefault="000515B6" w:rsidP="00653FC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B55D" w14:textId="77777777" w:rsidR="000515B6" w:rsidRPr="00CF3780" w:rsidRDefault="000515B6" w:rsidP="00653FC6">
            <w:pPr>
              <w:rPr>
                <w:color w:val="002060"/>
              </w:rPr>
            </w:pPr>
          </w:p>
        </w:tc>
      </w:tr>
    </w:tbl>
    <w:p w14:paraId="23F222AD" w14:textId="77777777" w:rsidR="000515B6" w:rsidRPr="00CF3780" w:rsidRDefault="000515B6" w:rsidP="000515B6">
      <w:pPr>
        <w:pStyle w:val="breakline"/>
        <w:rPr>
          <w:rFonts w:eastAsiaTheme="minorEastAsia"/>
          <w:color w:val="002060"/>
        </w:rPr>
      </w:pPr>
    </w:p>
    <w:p w14:paraId="1B291719" w14:textId="77777777" w:rsidR="000515B6" w:rsidRPr="00CF3780" w:rsidRDefault="000515B6" w:rsidP="000515B6">
      <w:pPr>
        <w:pStyle w:val="breakline"/>
        <w:rPr>
          <w:color w:val="002060"/>
        </w:rPr>
      </w:pPr>
    </w:p>
    <w:p w14:paraId="1267E22B" w14:textId="77777777" w:rsidR="000515B6" w:rsidRPr="00CF3780" w:rsidRDefault="000515B6" w:rsidP="000515B6">
      <w:pPr>
        <w:pStyle w:val="breakline"/>
        <w:rPr>
          <w:rFonts w:eastAsiaTheme="minorEastAsia"/>
          <w:color w:val="002060"/>
        </w:rPr>
      </w:pPr>
    </w:p>
    <w:p w14:paraId="365C350F" w14:textId="77777777" w:rsidR="000515B6" w:rsidRPr="00CF3780" w:rsidRDefault="000515B6" w:rsidP="000515B6">
      <w:pPr>
        <w:pStyle w:val="titoloprinc0"/>
        <w:rPr>
          <w:color w:val="002060"/>
        </w:rPr>
      </w:pPr>
      <w:r w:rsidRPr="00CF3780">
        <w:rPr>
          <w:color w:val="002060"/>
        </w:rPr>
        <w:t>VARIAZIONI AL PROGRAMMA GARE</w:t>
      </w:r>
    </w:p>
    <w:p w14:paraId="0A6C4516" w14:textId="77777777" w:rsidR="000515B6" w:rsidRPr="00CF3780" w:rsidRDefault="000515B6" w:rsidP="000515B6">
      <w:pPr>
        <w:pStyle w:val="breakline"/>
        <w:rPr>
          <w:color w:val="002060"/>
        </w:rPr>
      </w:pPr>
    </w:p>
    <w:p w14:paraId="76A31F27" w14:textId="77777777" w:rsidR="000515B6" w:rsidRPr="00CF3780" w:rsidRDefault="000515B6" w:rsidP="000515B6">
      <w:pPr>
        <w:pStyle w:val="breakline"/>
        <w:rPr>
          <w:color w:val="002060"/>
        </w:rPr>
      </w:pPr>
    </w:p>
    <w:p w14:paraId="6AEF03EA" w14:textId="77777777" w:rsidR="000515B6" w:rsidRPr="00CF3780" w:rsidRDefault="000515B6" w:rsidP="000515B6">
      <w:pPr>
        <w:pStyle w:val="sottotitolocampionato10"/>
        <w:rPr>
          <w:color w:val="002060"/>
        </w:rPr>
      </w:pPr>
      <w:r w:rsidRPr="00CF3780">
        <w:rPr>
          <w:color w:val="002060"/>
        </w:rPr>
        <w:t>GIRONE 1</w:t>
      </w:r>
      <w:r>
        <w:rPr>
          <w:color w:val="002060"/>
        </w:rPr>
        <w:t>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5AE1A222"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625CF"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57581"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A0B8"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777ED"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0AB12"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FA1A3"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8CAB9"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F33F" w14:textId="77777777" w:rsidR="000515B6" w:rsidRPr="00CF3780" w:rsidRDefault="000515B6" w:rsidP="00653FC6">
            <w:pPr>
              <w:pStyle w:val="headertabella0"/>
              <w:rPr>
                <w:color w:val="002060"/>
              </w:rPr>
            </w:pPr>
            <w:r w:rsidRPr="00CF3780">
              <w:rPr>
                <w:color w:val="002060"/>
              </w:rPr>
              <w:t>Impianto</w:t>
            </w:r>
          </w:p>
        </w:tc>
      </w:tr>
      <w:tr w:rsidR="000515B6" w:rsidRPr="00CF3780" w14:paraId="1B6EE71E"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E212" w14:textId="77777777" w:rsidR="000515B6" w:rsidRPr="004A1D1C" w:rsidRDefault="000515B6" w:rsidP="00653FC6">
            <w:pPr>
              <w:pStyle w:val="rowtabella0"/>
              <w:rPr>
                <w:color w:val="002060"/>
                <w:highlight w:val="yellow"/>
              </w:rPr>
            </w:pPr>
            <w:r w:rsidRPr="004A1D1C">
              <w:rPr>
                <w:color w:val="002060"/>
                <w:highlight w:val="yellow"/>
              </w:rPr>
              <w:lastRenderedPageBreak/>
              <w:t>03/10/2022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9FB5" w14:textId="77777777" w:rsidR="000515B6" w:rsidRPr="004A1D1C" w:rsidRDefault="000515B6" w:rsidP="00653FC6">
            <w:pPr>
              <w:pStyle w:val="rowtabella0"/>
              <w:jc w:val="center"/>
              <w:rPr>
                <w:color w:val="002060"/>
                <w:highlight w:val="yellow"/>
              </w:rPr>
            </w:pPr>
            <w:r w:rsidRPr="004A1D1C">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D46B" w14:textId="77777777" w:rsidR="000515B6" w:rsidRPr="004A1D1C" w:rsidRDefault="000515B6" w:rsidP="00653FC6">
            <w:pPr>
              <w:pStyle w:val="rowtabella0"/>
              <w:rPr>
                <w:color w:val="002060"/>
                <w:highlight w:val="yellow"/>
              </w:rPr>
            </w:pPr>
            <w:r w:rsidRPr="004A1D1C">
              <w:rPr>
                <w:color w:val="002060"/>
                <w:highlight w:val="yellow"/>
              </w:rPr>
              <w:t>NUOVA OTTRANO 98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FBD7" w14:textId="77777777" w:rsidR="000515B6" w:rsidRPr="004A1D1C" w:rsidRDefault="000515B6" w:rsidP="00653FC6">
            <w:pPr>
              <w:pStyle w:val="rowtabella0"/>
              <w:rPr>
                <w:color w:val="002060"/>
                <w:highlight w:val="yellow"/>
              </w:rPr>
            </w:pPr>
            <w:r w:rsidRPr="004A1D1C">
              <w:rPr>
                <w:color w:val="002060"/>
                <w:highlight w:val="yellow"/>
              </w:rPr>
              <w:t>ACLI AUDAX 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4151" w14:textId="77777777" w:rsidR="000515B6" w:rsidRPr="00CF3780" w:rsidRDefault="000515B6" w:rsidP="00653F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B4F1" w14:textId="77777777" w:rsidR="000515B6" w:rsidRPr="00CF3780" w:rsidRDefault="000515B6" w:rsidP="00653FC6">
            <w:pPr>
              <w:pStyle w:val="rowtabella0"/>
              <w:jc w:val="center"/>
              <w:rPr>
                <w:color w:val="002060"/>
              </w:rPr>
            </w:pPr>
            <w:r w:rsidRPr="004A1D1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4656" w14:textId="77777777" w:rsidR="000515B6" w:rsidRPr="004A1D1C" w:rsidRDefault="000515B6" w:rsidP="00653FC6">
            <w:pPr>
              <w:jc w:val="center"/>
              <w:rPr>
                <w:rFonts w:ascii="Arial" w:hAnsi="Arial" w:cs="Arial"/>
                <w:color w:val="002060"/>
                <w:sz w:val="12"/>
                <w:szCs w:val="12"/>
              </w:rPr>
            </w:pPr>
            <w:r w:rsidRPr="004A1D1C">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2158" w14:textId="77777777" w:rsidR="000515B6" w:rsidRPr="00CF3780" w:rsidRDefault="000515B6" w:rsidP="00653FC6">
            <w:pPr>
              <w:pStyle w:val="rowtabella0"/>
              <w:rPr>
                <w:color w:val="002060"/>
              </w:rPr>
            </w:pPr>
          </w:p>
        </w:tc>
      </w:tr>
    </w:tbl>
    <w:p w14:paraId="08A51B94" w14:textId="77777777" w:rsidR="000515B6" w:rsidRPr="00CF3780" w:rsidRDefault="000515B6" w:rsidP="000515B6">
      <w:pPr>
        <w:pStyle w:val="breakline"/>
        <w:rPr>
          <w:rFonts w:eastAsiaTheme="minorEastAsia"/>
          <w:color w:val="002060"/>
        </w:rPr>
      </w:pPr>
    </w:p>
    <w:p w14:paraId="411FC0A7" w14:textId="77777777" w:rsidR="000515B6" w:rsidRPr="00CF3780" w:rsidRDefault="000515B6" w:rsidP="000515B6">
      <w:pPr>
        <w:pStyle w:val="titoloprinc0"/>
        <w:rPr>
          <w:color w:val="002060"/>
        </w:rPr>
      </w:pPr>
      <w:r w:rsidRPr="00CF3780">
        <w:rPr>
          <w:color w:val="002060"/>
        </w:rPr>
        <w:t>PROGRAMMA GARE</w:t>
      </w:r>
    </w:p>
    <w:p w14:paraId="7A2E8FDF" w14:textId="77777777" w:rsidR="000515B6" w:rsidRDefault="000515B6" w:rsidP="000515B6">
      <w:pPr>
        <w:pStyle w:val="breakline"/>
        <w:rPr>
          <w:color w:val="002060"/>
        </w:rPr>
      </w:pPr>
    </w:p>
    <w:p w14:paraId="6752499B" w14:textId="77777777" w:rsidR="000515B6" w:rsidRPr="009C6F27" w:rsidRDefault="000515B6" w:rsidP="000515B6">
      <w:pPr>
        <w:pStyle w:val="sottotitolocampionato10"/>
        <w:rPr>
          <w:color w:val="002060"/>
        </w:rPr>
      </w:pPr>
      <w:r w:rsidRPr="009C6F27">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0515B6" w:rsidRPr="009C6F27" w14:paraId="26AA929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EB937"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46120"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EE2E9"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40021"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5B2A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3812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1F11"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18AA9034"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C756CA" w14:textId="77777777" w:rsidR="000515B6" w:rsidRPr="009C6F27" w:rsidRDefault="000515B6" w:rsidP="00653FC6">
            <w:pPr>
              <w:pStyle w:val="rowtabella0"/>
              <w:rPr>
                <w:color w:val="002060"/>
              </w:rPr>
            </w:pPr>
            <w:r w:rsidRPr="009C6F27">
              <w:rPr>
                <w:color w:val="002060"/>
              </w:rPr>
              <w:t>OLYMPIA FANO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987B6" w14:textId="77777777" w:rsidR="000515B6" w:rsidRPr="009C6F27" w:rsidRDefault="000515B6" w:rsidP="00653FC6">
            <w:pPr>
              <w:pStyle w:val="rowtabella0"/>
              <w:rPr>
                <w:color w:val="002060"/>
              </w:rPr>
            </w:pPr>
            <w:r w:rsidRPr="009C6F27">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7FC3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31B61"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E0C77" w14:textId="77777777" w:rsidR="000515B6" w:rsidRPr="009C6F27" w:rsidRDefault="000515B6" w:rsidP="00653FC6">
            <w:pPr>
              <w:pStyle w:val="rowtabella0"/>
              <w:rPr>
                <w:color w:val="002060"/>
              </w:rPr>
            </w:pPr>
            <w:r w:rsidRPr="009C6F27">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0FBDB" w14:textId="77777777" w:rsidR="000515B6" w:rsidRPr="009C6F27" w:rsidRDefault="000515B6" w:rsidP="00653FC6">
            <w:pPr>
              <w:pStyle w:val="rowtabella0"/>
              <w:rPr>
                <w:color w:val="002060"/>
              </w:rPr>
            </w:pPr>
            <w:r w:rsidRPr="009C6F27">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AFD77" w14:textId="77777777" w:rsidR="000515B6" w:rsidRPr="009C6F27" w:rsidRDefault="000515B6" w:rsidP="00653FC6">
            <w:pPr>
              <w:pStyle w:val="rowtabella0"/>
              <w:rPr>
                <w:color w:val="002060"/>
              </w:rPr>
            </w:pPr>
            <w:r w:rsidRPr="009C6F27">
              <w:rPr>
                <w:color w:val="002060"/>
              </w:rPr>
              <w:t>VIA VILLA TOMBARI</w:t>
            </w:r>
          </w:p>
        </w:tc>
      </w:tr>
    </w:tbl>
    <w:p w14:paraId="626AE9CA" w14:textId="77777777" w:rsidR="000515B6" w:rsidRPr="009C6F27" w:rsidRDefault="000515B6" w:rsidP="000515B6">
      <w:pPr>
        <w:pStyle w:val="breakline"/>
        <w:rPr>
          <w:rFonts w:eastAsiaTheme="minorEastAsia"/>
          <w:color w:val="002060"/>
        </w:rPr>
      </w:pPr>
    </w:p>
    <w:p w14:paraId="3A97CE7D" w14:textId="77777777" w:rsidR="000515B6" w:rsidRPr="009C6F27" w:rsidRDefault="000515B6" w:rsidP="000515B6">
      <w:pPr>
        <w:pStyle w:val="breakline"/>
        <w:rPr>
          <w:color w:val="002060"/>
        </w:rPr>
      </w:pPr>
    </w:p>
    <w:p w14:paraId="6CD95EA9" w14:textId="77777777" w:rsidR="000515B6" w:rsidRPr="009C6F27" w:rsidRDefault="000515B6" w:rsidP="000515B6">
      <w:pPr>
        <w:pStyle w:val="breakline"/>
        <w:rPr>
          <w:color w:val="002060"/>
        </w:rPr>
      </w:pPr>
    </w:p>
    <w:p w14:paraId="6A115DA5" w14:textId="77777777" w:rsidR="000515B6" w:rsidRPr="009C6F27" w:rsidRDefault="000515B6" w:rsidP="000515B6">
      <w:pPr>
        <w:pStyle w:val="sottotitolocampionato10"/>
        <w:rPr>
          <w:color w:val="002060"/>
        </w:rPr>
      </w:pPr>
      <w:r w:rsidRPr="009C6F27">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040AB936"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284A5"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77188"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B1BB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3F760"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61649"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1DB6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6252"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75BE89B"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7002CB" w14:textId="77777777" w:rsidR="000515B6" w:rsidRPr="009C6F27" w:rsidRDefault="000515B6" w:rsidP="00653FC6">
            <w:pPr>
              <w:pStyle w:val="rowtabella0"/>
              <w:rPr>
                <w:color w:val="002060"/>
              </w:rPr>
            </w:pPr>
            <w:r w:rsidRPr="009C6F27">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27E5BD" w14:textId="77777777" w:rsidR="000515B6" w:rsidRPr="009C6F27" w:rsidRDefault="000515B6" w:rsidP="00653FC6">
            <w:pPr>
              <w:pStyle w:val="rowtabella0"/>
              <w:rPr>
                <w:color w:val="002060"/>
              </w:rPr>
            </w:pPr>
            <w:r w:rsidRPr="009C6F27">
              <w:rPr>
                <w:color w:val="002060"/>
              </w:rPr>
              <w:t>NEW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53BC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3435E" w14:textId="77777777" w:rsidR="000515B6" w:rsidRPr="009C6F27" w:rsidRDefault="000515B6" w:rsidP="00653FC6">
            <w:pPr>
              <w:pStyle w:val="rowtabella0"/>
              <w:rPr>
                <w:color w:val="002060"/>
              </w:rPr>
            </w:pPr>
            <w:r w:rsidRPr="009C6F27">
              <w:rPr>
                <w:color w:val="002060"/>
              </w:rPr>
              <w:t>05/10/2022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6C5394" w14:textId="77777777" w:rsidR="000515B6" w:rsidRPr="009C6F27" w:rsidRDefault="000515B6" w:rsidP="00653FC6">
            <w:pPr>
              <w:pStyle w:val="rowtabella0"/>
              <w:rPr>
                <w:color w:val="002060"/>
              </w:rPr>
            </w:pPr>
            <w:r w:rsidRPr="009C6F27">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F13DB" w14:textId="77777777" w:rsidR="000515B6" w:rsidRPr="009C6F27" w:rsidRDefault="000515B6" w:rsidP="00653FC6">
            <w:pPr>
              <w:pStyle w:val="rowtabella0"/>
              <w:rPr>
                <w:color w:val="002060"/>
              </w:rPr>
            </w:pPr>
            <w:r w:rsidRPr="009C6F27">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99026" w14:textId="77777777" w:rsidR="000515B6" w:rsidRPr="009C6F27" w:rsidRDefault="000515B6" w:rsidP="00653FC6">
            <w:pPr>
              <w:pStyle w:val="rowtabella0"/>
              <w:rPr>
                <w:color w:val="002060"/>
              </w:rPr>
            </w:pPr>
            <w:r w:rsidRPr="009C6F27">
              <w:rPr>
                <w:color w:val="002060"/>
              </w:rPr>
              <w:t>VIA BRAMANTE</w:t>
            </w:r>
          </w:p>
        </w:tc>
      </w:tr>
    </w:tbl>
    <w:p w14:paraId="7BF7643D" w14:textId="77777777" w:rsidR="000515B6" w:rsidRPr="009C6F27" w:rsidRDefault="000515B6" w:rsidP="000515B6">
      <w:pPr>
        <w:pStyle w:val="breakline"/>
        <w:rPr>
          <w:rFonts w:eastAsiaTheme="minorEastAsia"/>
          <w:color w:val="002060"/>
        </w:rPr>
      </w:pPr>
    </w:p>
    <w:p w14:paraId="5CCD6182" w14:textId="77777777" w:rsidR="000515B6" w:rsidRPr="009C6F27" w:rsidRDefault="000515B6" w:rsidP="000515B6">
      <w:pPr>
        <w:pStyle w:val="breakline"/>
        <w:rPr>
          <w:color w:val="002060"/>
        </w:rPr>
      </w:pPr>
    </w:p>
    <w:p w14:paraId="4E22A10D" w14:textId="77777777" w:rsidR="000515B6" w:rsidRPr="009C6F27" w:rsidRDefault="000515B6" w:rsidP="000515B6">
      <w:pPr>
        <w:pStyle w:val="breakline"/>
        <w:rPr>
          <w:color w:val="002060"/>
        </w:rPr>
      </w:pPr>
    </w:p>
    <w:p w14:paraId="21894DFC" w14:textId="77777777" w:rsidR="000515B6" w:rsidRPr="009C6F27" w:rsidRDefault="000515B6" w:rsidP="000515B6">
      <w:pPr>
        <w:pStyle w:val="sottotitolocampionato10"/>
        <w:rPr>
          <w:color w:val="002060"/>
        </w:rPr>
      </w:pPr>
      <w:r w:rsidRPr="009C6F27">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7"/>
        <w:gridCol w:w="1549"/>
        <w:gridCol w:w="1549"/>
      </w:tblGrid>
      <w:tr w:rsidR="000515B6" w:rsidRPr="009C6F27" w14:paraId="7BEC7E0E"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1835B"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9067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A760"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3F008"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C3ACB"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806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380A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BB7D5D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ACE00A" w14:textId="77777777" w:rsidR="000515B6" w:rsidRPr="009C6F27" w:rsidRDefault="000515B6" w:rsidP="00653FC6">
            <w:pPr>
              <w:pStyle w:val="rowtabella0"/>
              <w:rPr>
                <w:color w:val="002060"/>
              </w:rPr>
            </w:pPr>
            <w:r w:rsidRPr="009C6F27">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BAA57" w14:textId="77777777" w:rsidR="000515B6" w:rsidRPr="009C6F27" w:rsidRDefault="000515B6" w:rsidP="00653FC6">
            <w:pPr>
              <w:pStyle w:val="rowtabella0"/>
              <w:rPr>
                <w:color w:val="002060"/>
              </w:rPr>
            </w:pPr>
            <w:r w:rsidRPr="009C6F27">
              <w:rPr>
                <w:color w:val="002060"/>
              </w:rPr>
              <w:t>FUTSAL MONTEMARCIANO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282C0"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EF3F7" w14:textId="77777777" w:rsidR="000515B6" w:rsidRPr="009C6F27" w:rsidRDefault="000515B6" w:rsidP="00653FC6">
            <w:pPr>
              <w:pStyle w:val="rowtabella0"/>
              <w:rPr>
                <w:color w:val="002060"/>
              </w:rPr>
            </w:pPr>
            <w:r w:rsidRPr="009C6F27">
              <w:rPr>
                <w:color w:val="002060"/>
              </w:rPr>
              <w:t>05/10/2022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21A01" w14:textId="77777777" w:rsidR="000515B6" w:rsidRPr="009C6F27" w:rsidRDefault="000515B6" w:rsidP="00653FC6">
            <w:pPr>
              <w:pStyle w:val="rowtabella0"/>
              <w:rPr>
                <w:color w:val="002060"/>
              </w:rPr>
            </w:pPr>
            <w:r w:rsidRPr="009C6F27">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C78F3" w14:textId="77777777" w:rsidR="000515B6" w:rsidRPr="009C6F27" w:rsidRDefault="000515B6" w:rsidP="00653FC6">
            <w:pPr>
              <w:pStyle w:val="rowtabella0"/>
              <w:rPr>
                <w:color w:val="002060"/>
              </w:rPr>
            </w:pPr>
            <w:r w:rsidRPr="009C6F27">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8BAEC" w14:textId="77777777" w:rsidR="000515B6" w:rsidRPr="009C6F27" w:rsidRDefault="000515B6" w:rsidP="00653FC6">
            <w:pPr>
              <w:pStyle w:val="rowtabella0"/>
              <w:rPr>
                <w:color w:val="002060"/>
              </w:rPr>
            </w:pPr>
            <w:r w:rsidRPr="009C6F27">
              <w:rPr>
                <w:color w:val="002060"/>
              </w:rPr>
              <w:t>VIA DELLO STADIO</w:t>
            </w:r>
          </w:p>
        </w:tc>
      </w:tr>
    </w:tbl>
    <w:p w14:paraId="069448F2" w14:textId="77777777" w:rsidR="000515B6" w:rsidRPr="009C6F27" w:rsidRDefault="000515B6" w:rsidP="000515B6">
      <w:pPr>
        <w:pStyle w:val="breakline"/>
        <w:rPr>
          <w:rFonts w:eastAsiaTheme="minorEastAsia"/>
          <w:color w:val="002060"/>
        </w:rPr>
      </w:pPr>
    </w:p>
    <w:p w14:paraId="01BF0E4F" w14:textId="77777777" w:rsidR="000515B6" w:rsidRPr="009C6F27" w:rsidRDefault="000515B6" w:rsidP="000515B6">
      <w:pPr>
        <w:pStyle w:val="breakline"/>
        <w:rPr>
          <w:color w:val="002060"/>
        </w:rPr>
      </w:pPr>
    </w:p>
    <w:p w14:paraId="1994AE7D" w14:textId="77777777" w:rsidR="000515B6" w:rsidRPr="009C6F27" w:rsidRDefault="000515B6" w:rsidP="000515B6">
      <w:pPr>
        <w:pStyle w:val="breakline"/>
        <w:rPr>
          <w:color w:val="002060"/>
        </w:rPr>
      </w:pPr>
    </w:p>
    <w:p w14:paraId="77F6B751" w14:textId="77777777" w:rsidR="000515B6" w:rsidRPr="009C6F27" w:rsidRDefault="000515B6" w:rsidP="000515B6">
      <w:pPr>
        <w:pStyle w:val="sottotitolocampionato10"/>
        <w:rPr>
          <w:color w:val="002060"/>
        </w:rPr>
      </w:pPr>
      <w:r w:rsidRPr="009C6F27">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0515B6" w:rsidRPr="009C6F27" w14:paraId="3358F126"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A15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0D39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1BA3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1CDE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630A0"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44C0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9E7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5F912D4"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281D10" w14:textId="77777777" w:rsidR="000515B6" w:rsidRPr="009C6F27" w:rsidRDefault="000515B6" w:rsidP="00653FC6">
            <w:pPr>
              <w:pStyle w:val="rowtabella0"/>
              <w:rPr>
                <w:color w:val="002060"/>
              </w:rPr>
            </w:pPr>
            <w:r w:rsidRPr="009C6F27">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FDBFB" w14:textId="77777777" w:rsidR="000515B6" w:rsidRPr="009C6F27" w:rsidRDefault="000515B6" w:rsidP="00653FC6">
            <w:pPr>
              <w:pStyle w:val="rowtabella0"/>
              <w:rPr>
                <w:color w:val="002060"/>
              </w:rPr>
            </w:pPr>
            <w:r w:rsidRPr="009C6F27">
              <w:rPr>
                <w:color w:val="002060"/>
              </w:rPr>
              <w:t>PIANACCIO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71F0D"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EFABB" w14:textId="77777777" w:rsidR="000515B6" w:rsidRPr="009C6F27" w:rsidRDefault="000515B6" w:rsidP="00653FC6">
            <w:pPr>
              <w:pStyle w:val="rowtabella0"/>
              <w:rPr>
                <w:color w:val="002060"/>
              </w:rPr>
            </w:pPr>
            <w:r w:rsidRPr="009C6F27">
              <w:rPr>
                <w:color w:val="002060"/>
              </w:rPr>
              <w:t>28/09/2022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5BCF1" w14:textId="77777777" w:rsidR="000515B6" w:rsidRPr="009C6F27" w:rsidRDefault="000515B6" w:rsidP="00653FC6">
            <w:pPr>
              <w:pStyle w:val="rowtabella0"/>
              <w:rPr>
                <w:color w:val="002060"/>
              </w:rPr>
            </w:pPr>
            <w:r w:rsidRPr="009C6F27">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E1754" w14:textId="77777777" w:rsidR="000515B6" w:rsidRPr="009C6F27" w:rsidRDefault="000515B6" w:rsidP="00653FC6">
            <w:pPr>
              <w:pStyle w:val="rowtabella0"/>
              <w:rPr>
                <w:color w:val="002060"/>
              </w:rPr>
            </w:pPr>
            <w:r w:rsidRPr="009C6F27">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1F10A" w14:textId="77777777" w:rsidR="000515B6" w:rsidRPr="009C6F27" w:rsidRDefault="000515B6" w:rsidP="00653FC6">
            <w:pPr>
              <w:pStyle w:val="rowtabella0"/>
              <w:rPr>
                <w:color w:val="002060"/>
              </w:rPr>
            </w:pPr>
            <w:r w:rsidRPr="009C6F27">
              <w:rPr>
                <w:color w:val="002060"/>
              </w:rPr>
              <w:t>VIA DELL'INDUSTRIA</w:t>
            </w:r>
          </w:p>
        </w:tc>
      </w:tr>
    </w:tbl>
    <w:p w14:paraId="7F543524" w14:textId="77777777" w:rsidR="000515B6" w:rsidRPr="009C6F27" w:rsidRDefault="000515B6" w:rsidP="000515B6">
      <w:pPr>
        <w:pStyle w:val="breakline"/>
        <w:rPr>
          <w:rFonts w:eastAsiaTheme="minorEastAsia"/>
          <w:color w:val="002060"/>
        </w:rPr>
      </w:pPr>
    </w:p>
    <w:p w14:paraId="5C879605" w14:textId="77777777" w:rsidR="000515B6" w:rsidRPr="009C6F27" w:rsidRDefault="000515B6" w:rsidP="000515B6">
      <w:pPr>
        <w:pStyle w:val="breakline"/>
        <w:rPr>
          <w:color w:val="002060"/>
        </w:rPr>
      </w:pPr>
    </w:p>
    <w:p w14:paraId="5893260A" w14:textId="77777777" w:rsidR="000515B6" w:rsidRPr="009C6F27" w:rsidRDefault="000515B6" w:rsidP="000515B6">
      <w:pPr>
        <w:pStyle w:val="breakline"/>
        <w:rPr>
          <w:color w:val="002060"/>
        </w:rPr>
      </w:pPr>
    </w:p>
    <w:p w14:paraId="202740E0" w14:textId="77777777" w:rsidR="000515B6" w:rsidRPr="009C6F27" w:rsidRDefault="000515B6" w:rsidP="000515B6">
      <w:pPr>
        <w:pStyle w:val="sottotitolocampionato10"/>
        <w:rPr>
          <w:color w:val="002060"/>
        </w:rPr>
      </w:pPr>
      <w:r w:rsidRPr="009C6F27">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415466E0"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092CA"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18D0"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0BDB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699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0F54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A780"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99E23"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DA8839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FB8820" w14:textId="77777777" w:rsidR="000515B6" w:rsidRPr="009C6F27" w:rsidRDefault="000515B6" w:rsidP="00653FC6">
            <w:pPr>
              <w:pStyle w:val="rowtabella0"/>
              <w:rPr>
                <w:color w:val="002060"/>
              </w:rPr>
            </w:pPr>
            <w:r w:rsidRPr="009C6F27">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A20AEB" w14:textId="77777777" w:rsidR="000515B6" w:rsidRPr="009C6F27" w:rsidRDefault="000515B6" w:rsidP="00653FC6">
            <w:pPr>
              <w:pStyle w:val="rowtabella0"/>
              <w:rPr>
                <w:color w:val="002060"/>
              </w:rPr>
            </w:pPr>
            <w:r w:rsidRPr="009C6F27">
              <w:rPr>
                <w:color w:val="002060"/>
              </w:rPr>
              <w:t>GNANO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9A44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0EA07" w14:textId="77777777" w:rsidR="000515B6" w:rsidRPr="009C6F27" w:rsidRDefault="000515B6" w:rsidP="00653FC6">
            <w:pPr>
              <w:pStyle w:val="rowtabella0"/>
              <w:rPr>
                <w:color w:val="002060"/>
              </w:rPr>
            </w:pPr>
            <w:r w:rsidRPr="009C6F27">
              <w:rPr>
                <w:color w:val="002060"/>
              </w:rPr>
              <w:t>03/10/2022 21:40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CED008" w14:textId="77777777" w:rsidR="000515B6" w:rsidRPr="009C6F27" w:rsidRDefault="000515B6" w:rsidP="00653FC6">
            <w:pPr>
              <w:pStyle w:val="rowtabella0"/>
              <w:rPr>
                <w:color w:val="002060"/>
              </w:rPr>
            </w:pPr>
            <w:r w:rsidRPr="009C6F27">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F934E"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2ED5B" w14:textId="77777777" w:rsidR="000515B6" w:rsidRPr="009C6F27" w:rsidRDefault="000515B6" w:rsidP="00653FC6">
            <w:pPr>
              <w:pStyle w:val="rowtabella0"/>
              <w:rPr>
                <w:color w:val="002060"/>
              </w:rPr>
            </w:pPr>
            <w:r w:rsidRPr="009C6F27">
              <w:rPr>
                <w:color w:val="002060"/>
              </w:rPr>
              <w:t>VIA PETRARCA</w:t>
            </w:r>
          </w:p>
        </w:tc>
      </w:tr>
    </w:tbl>
    <w:p w14:paraId="74CE09C7" w14:textId="77777777" w:rsidR="000515B6" w:rsidRPr="009C6F27" w:rsidRDefault="000515B6" w:rsidP="000515B6">
      <w:pPr>
        <w:pStyle w:val="breakline"/>
        <w:rPr>
          <w:rFonts w:eastAsiaTheme="minorEastAsia"/>
          <w:color w:val="002060"/>
        </w:rPr>
      </w:pPr>
    </w:p>
    <w:p w14:paraId="1F5A1F4A" w14:textId="77777777" w:rsidR="000515B6" w:rsidRPr="009C6F27" w:rsidRDefault="000515B6" w:rsidP="000515B6">
      <w:pPr>
        <w:pStyle w:val="breakline"/>
        <w:rPr>
          <w:color w:val="002060"/>
        </w:rPr>
      </w:pPr>
    </w:p>
    <w:p w14:paraId="5F6F276F" w14:textId="77777777" w:rsidR="000515B6" w:rsidRPr="009C6F27" w:rsidRDefault="000515B6" w:rsidP="000515B6">
      <w:pPr>
        <w:pStyle w:val="breakline"/>
        <w:rPr>
          <w:color w:val="002060"/>
        </w:rPr>
      </w:pPr>
    </w:p>
    <w:p w14:paraId="4648A717" w14:textId="77777777" w:rsidR="000515B6" w:rsidRPr="009C6F27" w:rsidRDefault="000515B6" w:rsidP="000515B6">
      <w:pPr>
        <w:pStyle w:val="sottotitolocampionato10"/>
        <w:rPr>
          <w:color w:val="002060"/>
        </w:rPr>
      </w:pPr>
      <w:r w:rsidRPr="009C6F27">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0A04700B"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E80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964F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2FF3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5D69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74BFB"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ABB31"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C2CEE"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E26A2C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4B17B5" w14:textId="77777777" w:rsidR="000515B6" w:rsidRPr="009C6F27" w:rsidRDefault="000515B6" w:rsidP="00653FC6">
            <w:pPr>
              <w:pStyle w:val="rowtabella0"/>
              <w:rPr>
                <w:color w:val="002060"/>
              </w:rPr>
            </w:pPr>
            <w:r w:rsidRPr="009C6F27">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9600F" w14:textId="77777777" w:rsidR="000515B6" w:rsidRPr="009C6F27" w:rsidRDefault="000515B6" w:rsidP="00653FC6">
            <w:pPr>
              <w:pStyle w:val="rowtabella0"/>
              <w:rPr>
                <w:color w:val="002060"/>
              </w:rPr>
            </w:pPr>
            <w:r w:rsidRPr="009C6F27">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6E91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9797D" w14:textId="77777777" w:rsidR="000515B6" w:rsidRPr="009C6F27" w:rsidRDefault="000515B6" w:rsidP="00653FC6">
            <w:pPr>
              <w:pStyle w:val="rowtabella0"/>
              <w:rPr>
                <w:color w:val="002060"/>
              </w:rPr>
            </w:pPr>
            <w:r w:rsidRPr="009C6F27">
              <w:rPr>
                <w:color w:val="002060"/>
              </w:rPr>
              <w:t>27/09/2022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69197" w14:textId="77777777" w:rsidR="000515B6" w:rsidRPr="009C6F27" w:rsidRDefault="000515B6" w:rsidP="00653FC6">
            <w:pPr>
              <w:pStyle w:val="rowtabella0"/>
              <w:rPr>
                <w:color w:val="002060"/>
              </w:rPr>
            </w:pPr>
            <w:r w:rsidRPr="009C6F27">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C3E3F" w14:textId="77777777" w:rsidR="000515B6" w:rsidRPr="009C6F27" w:rsidRDefault="000515B6" w:rsidP="00653FC6">
            <w:pPr>
              <w:pStyle w:val="rowtabella0"/>
              <w:rPr>
                <w:color w:val="002060"/>
              </w:rPr>
            </w:pPr>
            <w:r w:rsidRPr="009C6F27">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CE268" w14:textId="77777777" w:rsidR="000515B6" w:rsidRPr="009C6F27" w:rsidRDefault="000515B6" w:rsidP="00653FC6">
            <w:pPr>
              <w:pStyle w:val="rowtabella0"/>
              <w:rPr>
                <w:color w:val="002060"/>
              </w:rPr>
            </w:pPr>
            <w:r w:rsidRPr="009C6F27">
              <w:rPr>
                <w:color w:val="002060"/>
              </w:rPr>
              <w:t>VIA DELLO SPORT</w:t>
            </w:r>
          </w:p>
        </w:tc>
      </w:tr>
    </w:tbl>
    <w:p w14:paraId="3B403F0E" w14:textId="77777777" w:rsidR="000515B6" w:rsidRPr="009C6F27" w:rsidRDefault="000515B6" w:rsidP="000515B6">
      <w:pPr>
        <w:pStyle w:val="breakline"/>
        <w:rPr>
          <w:rFonts w:eastAsiaTheme="minorEastAsia"/>
          <w:color w:val="002060"/>
        </w:rPr>
      </w:pPr>
    </w:p>
    <w:p w14:paraId="2ABFD8D9" w14:textId="77777777" w:rsidR="000515B6" w:rsidRPr="009C6F27" w:rsidRDefault="000515B6" w:rsidP="000515B6">
      <w:pPr>
        <w:pStyle w:val="breakline"/>
        <w:rPr>
          <w:color w:val="002060"/>
        </w:rPr>
      </w:pPr>
    </w:p>
    <w:p w14:paraId="1CEED1BA" w14:textId="77777777" w:rsidR="000515B6" w:rsidRPr="009C6F27" w:rsidRDefault="000515B6" w:rsidP="000515B6">
      <w:pPr>
        <w:pStyle w:val="breakline"/>
        <w:rPr>
          <w:color w:val="002060"/>
        </w:rPr>
      </w:pPr>
    </w:p>
    <w:p w14:paraId="10F09EB2" w14:textId="77777777" w:rsidR="000515B6" w:rsidRPr="009C6F27" w:rsidRDefault="000515B6" w:rsidP="000515B6">
      <w:pPr>
        <w:pStyle w:val="sottotitolocampionato10"/>
        <w:rPr>
          <w:color w:val="002060"/>
        </w:rPr>
      </w:pPr>
      <w:r w:rsidRPr="009C6F27">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2"/>
        <w:gridCol w:w="1553"/>
        <w:gridCol w:w="1554"/>
      </w:tblGrid>
      <w:tr w:rsidR="000515B6" w:rsidRPr="009C6F27" w14:paraId="6B981F8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4C922"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51F9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93EEA"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F8227"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108C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AA8CF"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0A54"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4D59489"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EE7F8" w14:textId="77777777" w:rsidR="000515B6" w:rsidRPr="009C6F27" w:rsidRDefault="000515B6" w:rsidP="00653FC6">
            <w:pPr>
              <w:pStyle w:val="rowtabella0"/>
              <w:rPr>
                <w:color w:val="002060"/>
              </w:rPr>
            </w:pPr>
            <w:r w:rsidRPr="009C6F27">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5F23A" w14:textId="77777777" w:rsidR="000515B6" w:rsidRPr="009C6F27" w:rsidRDefault="000515B6" w:rsidP="00653FC6">
            <w:pPr>
              <w:pStyle w:val="rowtabella0"/>
              <w:rPr>
                <w:color w:val="002060"/>
              </w:rPr>
            </w:pPr>
            <w:r w:rsidRPr="009C6F27">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A92C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ECCB8"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06732" w14:textId="77777777" w:rsidR="000515B6" w:rsidRPr="009C6F27" w:rsidRDefault="000515B6" w:rsidP="00653FC6">
            <w:pPr>
              <w:pStyle w:val="rowtabella0"/>
              <w:rPr>
                <w:color w:val="002060"/>
              </w:rPr>
            </w:pPr>
            <w:r w:rsidRPr="009C6F27">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38D0D"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72C27" w14:textId="77777777" w:rsidR="000515B6" w:rsidRPr="009C6F27" w:rsidRDefault="000515B6" w:rsidP="00653FC6">
            <w:pPr>
              <w:pStyle w:val="rowtabella0"/>
              <w:rPr>
                <w:color w:val="002060"/>
              </w:rPr>
            </w:pPr>
            <w:r w:rsidRPr="009C6F27">
              <w:rPr>
                <w:color w:val="002060"/>
              </w:rPr>
              <w:t>LOCALITA' NONTESICURO</w:t>
            </w:r>
          </w:p>
        </w:tc>
      </w:tr>
      <w:tr w:rsidR="000515B6" w:rsidRPr="009C6F27" w14:paraId="43C99E93"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B0005F" w14:textId="77777777" w:rsidR="000515B6" w:rsidRPr="009C6F27" w:rsidRDefault="000515B6" w:rsidP="00653FC6">
            <w:pPr>
              <w:pStyle w:val="rowtabella0"/>
              <w:rPr>
                <w:color w:val="002060"/>
              </w:rPr>
            </w:pPr>
            <w:r w:rsidRPr="009C6F27">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B039E" w14:textId="77777777" w:rsidR="000515B6" w:rsidRPr="009C6F27" w:rsidRDefault="000515B6" w:rsidP="00653FC6">
            <w:pPr>
              <w:pStyle w:val="rowtabella0"/>
              <w:rPr>
                <w:color w:val="002060"/>
              </w:rPr>
            </w:pPr>
            <w:r w:rsidRPr="009C6F27">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6ACB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C22E0" w14:textId="77777777" w:rsidR="000515B6" w:rsidRPr="009C6F27" w:rsidRDefault="000515B6" w:rsidP="00653FC6">
            <w:pPr>
              <w:pStyle w:val="rowtabella0"/>
              <w:rPr>
                <w:color w:val="002060"/>
              </w:rPr>
            </w:pPr>
            <w:r w:rsidRPr="009C6F27">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2A8AA" w14:textId="77777777" w:rsidR="000515B6" w:rsidRPr="009C6F27" w:rsidRDefault="000515B6" w:rsidP="00653FC6">
            <w:pPr>
              <w:pStyle w:val="rowtabella0"/>
              <w:rPr>
                <w:color w:val="002060"/>
              </w:rPr>
            </w:pPr>
            <w:r w:rsidRPr="009C6F27">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D7D6D" w14:textId="77777777" w:rsidR="000515B6" w:rsidRPr="009C6F27" w:rsidRDefault="000515B6" w:rsidP="00653FC6">
            <w:pPr>
              <w:pStyle w:val="rowtabella0"/>
              <w:rPr>
                <w:color w:val="002060"/>
              </w:rPr>
            </w:pPr>
            <w:r w:rsidRPr="009C6F27">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1A3E6" w14:textId="77777777" w:rsidR="000515B6" w:rsidRPr="009C6F27" w:rsidRDefault="000515B6" w:rsidP="00653FC6">
            <w:pPr>
              <w:pStyle w:val="rowtabella0"/>
              <w:rPr>
                <w:color w:val="002060"/>
              </w:rPr>
            </w:pPr>
            <w:r w:rsidRPr="009C6F27">
              <w:rPr>
                <w:color w:val="002060"/>
              </w:rPr>
              <w:t>VIA ROSSINI</w:t>
            </w:r>
          </w:p>
        </w:tc>
      </w:tr>
    </w:tbl>
    <w:p w14:paraId="28D53616" w14:textId="77777777" w:rsidR="000515B6" w:rsidRPr="009C6F27" w:rsidRDefault="000515B6" w:rsidP="000515B6">
      <w:pPr>
        <w:pStyle w:val="breakline"/>
        <w:rPr>
          <w:rFonts w:eastAsiaTheme="minorEastAsia"/>
          <w:color w:val="002060"/>
        </w:rPr>
      </w:pPr>
    </w:p>
    <w:p w14:paraId="1688A4D0" w14:textId="77777777" w:rsidR="000515B6" w:rsidRPr="009C6F27" w:rsidRDefault="000515B6" w:rsidP="000515B6">
      <w:pPr>
        <w:pStyle w:val="breakline"/>
        <w:rPr>
          <w:color w:val="002060"/>
        </w:rPr>
      </w:pPr>
    </w:p>
    <w:p w14:paraId="13278998" w14:textId="77777777" w:rsidR="000515B6" w:rsidRPr="009C6F27" w:rsidRDefault="000515B6" w:rsidP="000515B6">
      <w:pPr>
        <w:pStyle w:val="breakline"/>
        <w:rPr>
          <w:color w:val="002060"/>
        </w:rPr>
      </w:pPr>
    </w:p>
    <w:p w14:paraId="6ED65160" w14:textId="77777777" w:rsidR="000515B6" w:rsidRPr="009C6F27" w:rsidRDefault="000515B6" w:rsidP="000515B6">
      <w:pPr>
        <w:pStyle w:val="sottotitolocampionato10"/>
        <w:rPr>
          <w:color w:val="002060"/>
        </w:rPr>
      </w:pPr>
      <w:r w:rsidRPr="009C6F27">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0515B6" w:rsidRPr="009C6F27" w14:paraId="07365BF8"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CC2D1"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A97FB"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39AC"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24BE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5F31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CB3D2"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B44AD"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13A6401"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72F8A2" w14:textId="77777777" w:rsidR="000515B6" w:rsidRPr="009C6F27" w:rsidRDefault="000515B6" w:rsidP="00653FC6">
            <w:pPr>
              <w:pStyle w:val="rowtabella0"/>
              <w:rPr>
                <w:color w:val="002060"/>
              </w:rPr>
            </w:pPr>
            <w:r w:rsidRPr="009C6F27">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939E4" w14:textId="77777777" w:rsidR="000515B6" w:rsidRPr="009C6F27" w:rsidRDefault="000515B6" w:rsidP="00653FC6">
            <w:pPr>
              <w:pStyle w:val="rowtabella0"/>
              <w:rPr>
                <w:color w:val="002060"/>
              </w:rPr>
            </w:pPr>
            <w:r w:rsidRPr="009C6F27">
              <w:rPr>
                <w:color w:val="002060"/>
              </w:rPr>
              <w:t>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EEADE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25B18"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DA24E" w14:textId="77777777" w:rsidR="000515B6" w:rsidRPr="009C6F27" w:rsidRDefault="000515B6" w:rsidP="00653FC6">
            <w:pPr>
              <w:pStyle w:val="rowtabella0"/>
              <w:rPr>
                <w:color w:val="002060"/>
              </w:rPr>
            </w:pPr>
            <w:r w:rsidRPr="009C6F27">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8441C" w14:textId="77777777" w:rsidR="000515B6" w:rsidRPr="009C6F27" w:rsidRDefault="000515B6" w:rsidP="00653FC6">
            <w:pPr>
              <w:pStyle w:val="rowtabella0"/>
              <w:rPr>
                <w:color w:val="002060"/>
              </w:rPr>
            </w:pPr>
            <w:r w:rsidRPr="009C6F27">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99B60" w14:textId="77777777" w:rsidR="000515B6" w:rsidRPr="009C6F27" w:rsidRDefault="000515B6" w:rsidP="00653FC6">
            <w:pPr>
              <w:pStyle w:val="rowtabella0"/>
              <w:rPr>
                <w:color w:val="002060"/>
              </w:rPr>
            </w:pPr>
            <w:r w:rsidRPr="009C6F27">
              <w:rPr>
                <w:color w:val="002060"/>
              </w:rPr>
              <w:t>VIA ROSSINI</w:t>
            </w:r>
          </w:p>
        </w:tc>
      </w:tr>
    </w:tbl>
    <w:p w14:paraId="181B58B3" w14:textId="77777777" w:rsidR="000515B6" w:rsidRPr="009C6F27" w:rsidRDefault="000515B6" w:rsidP="000515B6">
      <w:pPr>
        <w:pStyle w:val="breakline"/>
        <w:rPr>
          <w:rFonts w:eastAsiaTheme="minorEastAsia"/>
          <w:color w:val="002060"/>
        </w:rPr>
      </w:pPr>
    </w:p>
    <w:p w14:paraId="6C2698CD" w14:textId="77777777" w:rsidR="000515B6" w:rsidRPr="009C6F27" w:rsidRDefault="000515B6" w:rsidP="000515B6">
      <w:pPr>
        <w:pStyle w:val="breakline"/>
        <w:rPr>
          <w:color w:val="002060"/>
        </w:rPr>
      </w:pPr>
    </w:p>
    <w:p w14:paraId="1FC0DF25" w14:textId="77777777" w:rsidR="000515B6" w:rsidRPr="009C6F27" w:rsidRDefault="000515B6" w:rsidP="000515B6">
      <w:pPr>
        <w:pStyle w:val="breakline"/>
        <w:rPr>
          <w:color w:val="002060"/>
        </w:rPr>
      </w:pPr>
    </w:p>
    <w:p w14:paraId="453D4CDB" w14:textId="77777777" w:rsidR="000515B6" w:rsidRPr="009C6F27" w:rsidRDefault="000515B6" w:rsidP="000515B6">
      <w:pPr>
        <w:pStyle w:val="sottotitolocampionato10"/>
        <w:rPr>
          <w:color w:val="002060"/>
        </w:rPr>
      </w:pPr>
      <w:r w:rsidRPr="009C6F27">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515B6" w:rsidRPr="009C6F27" w14:paraId="6DDD8FB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A532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5316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DAC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7806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6B7E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9FEB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B975"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EADA365"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EA9D4" w14:textId="77777777" w:rsidR="000515B6" w:rsidRPr="009C6F27" w:rsidRDefault="000515B6" w:rsidP="00653FC6">
            <w:pPr>
              <w:pStyle w:val="rowtabella0"/>
              <w:rPr>
                <w:color w:val="002060"/>
              </w:rPr>
            </w:pPr>
            <w:r w:rsidRPr="009C6F27">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6281E" w14:textId="77777777" w:rsidR="000515B6" w:rsidRPr="009C6F27" w:rsidRDefault="000515B6" w:rsidP="00653FC6">
            <w:pPr>
              <w:pStyle w:val="rowtabella0"/>
              <w:rPr>
                <w:color w:val="002060"/>
              </w:rPr>
            </w:pPr>
            <w:r w:rsidRPr="009C6F27">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DFBA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B75E8"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70905" w14:textId="77777777" w:rsidR="000515B6" w:rsidRPr="009C6F27" w:rsidRDefault="000515B6" w:rsidP="00653FC6">
            <w:pPr>
              <w:pStyle w:val="rowtabella0"/>
              <w:rPr>
                <w:color w:val="002060"/>
              </w:rPr>
            </w:pPr>
            <w:r w:rsidRPr="009C6F2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1C016"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2D978" w14:textId="77777777" w:rsidR="000515B6" w:rsidRPr="009C6F27" w:rsidRDefault="000515B6" w:rsidP="00653FC6">
            <w:pPr>
              <w:pStyle w:val="rowtabella0"/>
              <w:rPr>
                <w:color w:val="002060"/>
              </w:rPr>
            </w:pPr>
            <w:r w:rsidRPr="009C6F27">
              <w:rPr>
                <w:color w:val="002060"/>
              </w:rPr>
              <w:t>VIA GROTTE DI POSATORA 19/A</w:t>
            </w:r>
          </w:p>
        </w:tc>
      </w:tr>
      <w:tr w:rsidR="000515B6" w:rsidRPr="009C6F27" w14:paraId="708E1B1B"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20227" w14:textId="77777777" w:rsidR="000515B6" w:rsidRPr="009C6F27" w:rsidRDefault="000515B6" w:rsidP="00653FC6">
            <w:pPr>
              <w:pStyle w:val="rowtabella0"/>
              <w:rPr>
                <w:color w:val="002060"/>
              </w:rPr>
            </w:pPr>
            <w:r w:rsidRPr="009C6F2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96F4D" w14:textId="77777777" w:rsidR="000515B6" w:rsidRPr="009C6F27" w:rsidRDefault="000515B6" w:rsidP="00653FC6">
            <w:pPr>
              <w:pStyle w:val="rowtabella0"/>
              <w:rPr>
                <w:color w:val="002060"/>
              </w:rPr>
            </w:pPr>
            <w:r w:rsidRPr="009C6F27">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FD4B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007A1" w14:textId="77777777" w:rsidR="000515B6" w:rsidRPr="009C6F27" w:rsidRDefault="000515B6" w:rsidP="00653FC6">
            <w:pPr>
              <w:pStyle w:val="rowtabella0"/>
              <w:rPr>
                <w:color w:val="002060"/>
              </w:rPr>
            </w:pPr>
            <w:r w:rsidRPr="009C6F27">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1B08F" w14:textId="77777777" w:rsidR="000515B6" w:rsidRPr="009C6F27" w:rsidRDefault="000515B6" w:rsidP="00653FC6">
            <w:pPr>
              <w:pStyle w:val="rowtabella0"/>
              <w:rPr>
                <w:color w:val="002060"/>
              </w:rPr>
            </w:pPr>
            <w:r w:rsidRPr="009C6F2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F4E92" w14:textId="77777777" w:rsidR="000515B6" w:rsidRPr="009C6F27" w:rsidRDefault="000515B6" w:rsidP="00653FC6">
            <w:pPr>
              <w:pStyle w:val="rowtabella0"/>
              <w:rPr>
                <w:color w:val="002060"/>
              </w:rPr>
            </w:pPr>
            <w:r w:rsidRPr="009C6F2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5EAD1" w14:textId="77777777" w:rsidR="000515B6" w:rsidRPr="009C6F27" w:rsidRDefault="000515B6" w:rsidP="00653FC6">
            <w:pPr>
              <w:pStyle w:val="rowtabella0"/>
              <w:rPr>
                <w:color w:val="002060"/>
              </w:rPr>
            </w:pPr>
            <w:r w:rsidRPr="009C6F27">
              <w:rPr>
                <w:color w:val="002060"/>
              </w:rPr>
              <w:t>VIA FALCONARA</w:t>
            </w:r>
          </w:p>
        </w:tc>
      </w:tr>
    </w:tbl>
    <w:p w14:paraId="16B2E115" w14:textId="77777777" w:rsidR="000515B6" w:rsidRPr="009C6F27" w:rsidRDefault="000515B6" w:rsidP="000515B6">
      <w:pPr>
        <w:pStyle w:val="breakline"/>
        <w:rPr>
          <w:rFonts w:eastAsiaTheme="minorEastAsia"/>
          <w:color w:val="002060"/>
        </w:rPr>
      </w:pPr>
    </w:p>
    <w:p w14:paraId="6771A949" w14:textId="77777777" w:rsidR="000515B6" w:rsidRPr="009C6F27" w:rsidRDefault="000515B6" w:rsidP="000515B6">
      <w:pPr>
        <w:pStyle w:val="breakline"/>
        <w:rPr>
          <w:color w:val="002060"/>
        </w:rPr>
      </w:pPr>
    </w:p>
    <w:p w14:paraId="0E783A60" w14:textId="77777777" w:rsidR="000515B6" w:rsidRPr="009C6F27" w:rsidRDefault="000515B6" w:rsidP="000515B6">
      <w:pPr>
        <w:pStyle w:val="breakline"/>
        <w:rPr>
          <w:color w:val="002060"/>
        </w:rPr>
      </w:pPr>
    </w:p>
    <w:p w14:paraId="35643B15" w14:textId="77777777" w:rsidR="000515B6" w:rsidRPr="009C6F27" w:rsidRDefault="000515B6" w:rsidP="000515B6">
      <w:pPr>
        <w:pStyle w:val="sottotitolocampionato10"/>
        <w:rPr>
          <w:color w:val="002060"/>
        </w:rPr>
      </w:pPr>
      <w:r w:rsidRPr="009C6F27">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4"/>
        <w:gridCol w:w="385"/>
        <w:gridCol w:w="898"/>
        <w:gridCol w:w="1183"/>
        <w:gridCol w:w="1549"/>
        <w:gridCol w:w="1549"/>
      </w:tblGrid>
      <w:tr w:rsidR="000515B6" w:rsidRPr="009C6F27" w14:paraId="3C167E7C"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B760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C163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CA80C"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C86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0BEE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BFA7"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A2191"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07A704B"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F2779" w14:textId="77777777" w:rsidR="000515B6" w:rsidRPr="009C6F27" w:rsidRDefault="000515B6" w:rsidP="00653FC6">
            <w:pPr>
              <w:pStyle w:val="rowtabella0"/>
              <w:rPr>
                <w:color w:val="002060"/>
              </w:rPr>
            </w:pPr>
            <w:r w:rsidRPr="009C6F2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A3149" w14:textId="77777777" w:rsidR="000515B6" w:rsidRPr="009C6F27" w:rsidRDefault="000515B6" w:rsidP="00653FC6">
            <w:pPr>
              <w:pStyle w:val="rowtabella0"/>
              <w:rPr>
                <w:color w:val="002060"/>
              </w:rPr>
            </w:pPr>
            <w:r w:rsidRPr="009C6F27">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19FA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787BE" w14:textId="77777777" w:rsidR="000515B6" w:rsidRPr="009C6F27" w:rsidRDefault="000515B6" w:rsidP="00653FC6">
            <w:pPr>
              <w:pStyle w:val="rowtabella0"/>
              <w:rPr>
                <w:color w:val="002060"/>
              </w:rPr>
            </w:pPr>
            <w:r w:rsidRPr="009C6F27">
              <w:rPr>
                <w:color w:val="002060"/>
              </w:rPr>
              <w:t>05/10/2022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F3A0C" w14:textId="77777777" w:rsidR="000515B6" w:rsidRPr="009C6F27" w:rsidRDefault="000515B6" w:rsidP="00653FC6">
            <w:pPr>
              <w:pStyle w:val="rowtabella0"/>
              <w:rPr>
                <w:color w:val="002060"/>
              </w:rPr>
            </w:pPr>
            <w:r w:rsidRPr="009C6F2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2B6C8"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AC7A9" w14:textId="77777777" w:rsidR="000515B6" w:rsidRPr="009C6F27" w:rsidRDefault="000515B6" w:rsidP="00653FC6">
            <w:pPr>
              <w:pStyle w:val="rowtabella0"/>
              <w:rPr>
                <w:color w:val="002060"/>
              </w:rPr>
            </w:pPr>
            <w:r w:rsidRPr="009C6F27">
              <w:rPr>
                <w:color w:val="002060"/>
              </w:rPr>
              <w:t>VIA MADRE TERESA DI CALCUTTA</w:t>
            </w:r>
          </w:p>
        </w:tc>
      </w:tr>
      <w:tr w:rsidR="000515B6" w:rsidRPr="009C6F27" w14:paraId="70BAAB3D"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2B52D" w14:textId="77777777" w:rsidR="000515B6" w:rsidRPr="009C6F27" w:rsidRDefault="000515B6" w:rsidP="00653FC6">
            <w:pPr>
              <w:pStyle w:val="rowtabella0"/>
              <w:rPr>
                <w:color w:val="002060"/>
              </w:rPr>
            </w:pPr>
            <w:r w:rsidRPr="009C6F27">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D6794" w14:textId="77777777" w:rsidR="000515B6" w:rsidRPr="009C6F27" w:rsidRDefault="000515B6" w:rsidP="00653FC6">
            <w:pPr>
              <w:pStyle w:val="rowtabella0"/>
              <w:rPr>
                <w:color w:val="002060"/>
              </w:rPr>
            </w:pPr>
            <w:r w:rsidRPr="009C6F27">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B3F4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76E93" w14:textId="77777777" w:rsidR="000515B6" w:rsidRPr="009C6F27" w:rsidRDefault="000515B6" w:rsidP="00653FC6">
            <w:pPr>
              <w:pStyle w:val="rowtabella0"/>
              <w:rPr>
                <w:color w:val="002060"/>
              </w:rPr>
            </w:pPr>
            <w:r w:rsidRPr="009C6F27">
              <w:rPr>
                <w:color w:val="002060"/>
              </w:rPr>
              <w:t>05/10/2022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9A079" w14:textId="77777777" w:rsidR="000515B6" w:rsidRPr="009C6F27" w:rsidRDefault="000515B6" w:rsidP="00653FC6">
            <w:pPr>
              <w:pStyle w:val="rowtabella0"/>
              <w:rPr>
                <w:color w:val="002060"/>
              </w:rPr>
            </w:pPr>
            <w:r w:rsidRPr="009C6F27">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E0CBB" w14:textId="77777777" w:rsidR="000515B6" w:rsidRPr="009C6F27" w:rsidRDefault="000515B6" w:rsidP="00653FC6">
            <w:pPr>
              <w:pStyle w:val="rowtabella0"/>
              <w:rPr>
                <w:color w:val="002060"/>
              </w:rPr>
            </w:pPr>
            <w:r w:rsidRPr="009C6F27">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B3345" w14:textId="77777777" w:rsidR="000515B6" w:rsidRPr="009C6F27" w:rsidRDefault="000515B6" w:rsidP="00653FC6">
            <w:pPr>
              <w:pStyle w:val="rowtabella0"/>
              <w:rPr>
                <w:color w:val="002060"/>
              </w:rPr>
            </w:pPr>
            <w:r w:rsidRPr="009C6F27">
              <w:rPr>
                <w:color w:val="002060"/>
              </w:rPr>
              <w:t>VIA IV NOVEMBRE</w:t>
            </w:r>
          </w:p>
        </w:tc>
      </w:tr>
    </w:tbl>
    <w:p w14:paraId="444846CF" w14:textId="77777777" w:rsidR="000515B6" w:rsidRPr="009C6F27" w:rsidRDefault="000515B6" w:rsidP="000515B6">
      <w:pPr>
        <w:pStyle w:val="breakline"/>
        <w:rPr>
          <w:rFonts w:eastAsiaTheme="minorEastAsia"/>
          <w:color w:val="002060"/>
        </w:rPr>
      </w:pPr>
    </w:p>
    <w:p w14:paraId="23D15296" w14:textId="77777777" w:rsidR="000515B6" w:rsidRPr="009C6F27" w:rsidRDefault="000515B6" w:rsidP="000515B6">
      <w:pPr>
        <w:pStyle w:val="breakline"/>
        <w:rPr>
          <w:color w:val="002060"/>
        </w:rPr>
      </w:pPr>
    </w:p>
    <w:p w14:paraId="305A00BC" w14:textId="77777777" w:rsidR="000515B6" w:rsidRPr="009C6F27" w:rsidRDefault="000515B6" w:rsidP="000515B6">
      <w:pPr>
        <w:pStyle w:val="breakline"/>
        <w:rPr>
          <w:color w:val="002060"/>
        </w:rPr>
      </w:pPr>
    </w:p>
    <w:p w14:paraId="07DB07A3" w14:textId="77777777" w:rsidR="000515B6" w:rsidRPr="009C6F27" w:rsidRDefault="000515B6" w:rsidP="000515B6">
      <w:pPr>
        <w:pStyle w:val="sottotitolocampionato10"/>
        <w:rPr>
          <w:color w:val="002060"/>
        </w:rPr>
      </w:pPr>
      <w:r w:rsidRPr="009C6F27">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0515B6" w:rsidRPr="009C6F27" w14:paraId="3ACA5F4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0BBC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17B2C"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F66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198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FFB6E"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D64F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6D51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289B34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6D56F" w14:textId="77777777" w:rsidR="000515B6" w:rsidRPr="009C6F27" w:rsidRDefault="000515B6" w:rsidP="00653FC6">
            <w:pPr>
              <w:pStyle w:val="rowtabella0"/>
              <w:rPr>
                <w:color w:val="002060"/>
              </w:rPr>
            </w:pPr>
            <w:r w:rsidRPr="009C6F27">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6A93E" w14:textId="77777777" w:rsidR="000515B6" w:rsidRPr="009C6F27" w:rsidRDefault="000515B6" w:rsidP="00653FC6">
            <w:pPr>
              <w:pStyle w:val="rowtabella0"/>
              <w:rPr>
                <w:color w:val="002060"/>
              </w:rPr>
            </w:pPr>
            <w:r w:rsidRPr="009C6F27">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75F8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99A1F" w14:textId="77777777" w:rsidR="000515B6" w:rsidRPr="009C6F27" w:rsidRDefault="000515B6" w:rsidP="00653FC6">
            <w:pPr>
              <w:pStyle w:val="rowtabella0"/>
              <w:rPr>
                <w:color w:val="002060"/>
              </w:rPr>
            </w:pPr>
            <w:r w:rsidRPr="009C6F27">
              <w:rPr>
                <w:color w:val="002060"/>
              </w:rPr>
              <w:t>27/09/2022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A6617" w14:textId="77777777" w:rsidR="000515B6" w:rsidRPr="009C6F27" w:rsidRDefault="000515B6" w:rsidP="00653FC6">
            <w:pPr>
              <w:pStyle w:val="rowtabella0"/>
              <w:rPr>
                <w:color w:val="002060"/>
              </w:rPr>
            </w:pPr>
            <w:r w:rsidRPr="009C6F27">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B3722" w14:textId="77777777" w:rsidR="000515B6" w:rsidRPr="009C6F27" w:rsidRDefault="000515B6" w:rsidP="00653FC6">
            <w:pPr>
              <w:pStyle w:val="rowtabella0"/>
              <w:rPr>
                <w:color w:val="002060"/>
              </w:rPr>
            </w:pPr>
            <w:r w:rsidRPr="009C6F27">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EBE5D" w14:textId="77777777" w:rsidR="000515B6" w:rsidRPr="009C6F27" w:rsidRDefault="000515B6" w:rsidP="00653FC6">
            <w:pPr>
              <w:pStyle w:val="rowtabella0"/>
              <w:rPr>
                <w:color w:val="002060"/>
              </w:rPr>
            </w:pPr>
            <w:r w:rsidRPr="009C6F27">
              <w:rPr>
                <w:color w:val="002060"/>
              </w:rPr>
              <w:t>VIA CERQUATTI</w:t>
            </w:r>
          </w:p>
        </w:tc>
      </w:tr>
    </w:tbl>
    <w:p w14:paraId="07B06FB0" w14:textId="77777777" w:rsidR="000515B6" w:rsidRPr="009C6F27" w:rsidRDefault="000515B6" w:rsidP="000515B6">
      <w:pPr>
        <w:pStyle w:val="breakline"/>
        <w:rPr>
          <w:rFonts w:eastAsiaTheme="minorEastAsia"/>
          <w:color w:val="002060"/>
        </w:rPr>
      </w:pPr>
    </w:p>
    <w:p w14:paraId="16B956D5" w14:textId="77777777" w:rsidR="000515B6" w:rsidRPr="009C6F27" w:rsidRDefault="000515B6" w:rsidP="000515B6">
      <w:pPr>
        <w:pStyle w:val="breakline"/>
        <w:rPr>
          <w:color w:val="002060"/>
        </w:rPr>
      </w:pPr>
    </w:p>
    <w:p w14:paraId="5F44DD14" w14:textId="77777777" w:rsidR="000515B6" w:rsidRPr="009C6F27" w:rsidRDefault="000515B6" w:rsidP="000515B6">
      <w:pPr>
        <w:pStyle w:val="breakline"/>
        <w:rPr>
          <w:color w:val="002060"/>
        </w:rPr>
      </w:pPr>
    </w:p>
    <w:p w14:paraId="6FE22ED7" w14:textId="77777777" w:rsidR="000515B6" w:rsidRPr="009C6F27" w:rsidRDefault="000515B6" w:rsidP="000515B6">
      <w:pPr>
        <w:pStyle w:val="sottotitolocampionato10"/>
        <w:rPr>
          <w:color w:val="002060"/>
        </w:rPr>
      </w:pPr>
      <w:r w:rsidRPr="009C6F27">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0515B6" w:rsidRPr="009C6F27" w14:paraId="661C990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BE17F"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6947C"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B4099"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A087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3CA19"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CE72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C238D"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D03DA7E"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27CCAD" w14:textId="77777777" w:rsidR="000515B6" w:rsidRPr="009C6F27" w:rsidRDefault="000515B6" w:rsidP="00653FC6">
            <w:pPr>
              <w:pStyle w:val="rowtabella0"/>
              <w:rPr>
                <w:color w:val="002060"/>
              </w:rPr>
            </w:pPr>
            <w:r w:rsidRPr="009C6F2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403F4" w14:textId="77777777" w:rsidR="000515B6" w:rsidRPr="009C6F27" w:rsidRDefault="000515B6" w:rsidP="00653FC6">
            <w:pPr>
              <w:pStyle w:val="rowtabella0"/>
              <w:rPr>
                <w:color w:val="002060"/>
              </w:rPr>
            </w:pPr>
            <w:r w:rsidRPr="009C6F27">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8924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00076"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E8CE8" w14:textId="77777777" w:rsidR="000515B6" w:rsidRPr="009C6F27" w:rsidRDefault="000515B6" w:rsidP="00653FC6">
            <w:pPr>
              <w:pStyle w:val="rowtabella0"/>
              <w:rPr>
                <w:color w:val="002060"/>
              </w:rPr>
            </w:pPr>
            <w:r w:rsidRPr="009C6F2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05230" w14:textId="77777777" w:rsidR="000515B6" w:rsidRPr="009C6F27" w:rsidRDefault="000515B6" w:rsidP="00653FC6">
            <w:pPr>
              <w:pStyle w:val="rowtabella0"/>
              <w:rPr>
                <w:color w:val="002060"/>
              </w:rPr>
            </w:pPr>
            <w:r w:rsidRPr="009C6F2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DADDD" w14:textId="77777777" w:rsidR="000515B6" w:rsidRPr="009C6F27" w:rsidRDefault="000515B6" w:rsidP="00653FC6">
            <w:pPr>
              <w:pStyle w:val="rowtabella0"/>
              <w:rPr>
                <w:color w:val="002060"/>
              </w:rPr>
            </w:pPr>
            <w:r w:rsidRPr="009C6F27">
              <w:rPr>
                <w:color w:val="002060"/>
              </w:rPr>
              <w:t>VIA RISORGIMENTO 16</w:t>
            </w:r>
          </w:p>
        </w:tc>
      </w:tr>
      <w:tr w:rsidR="000515B6" w:rsidRPr="009C6F27" w14:paraId="7F607E59"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1DA21" w14:textId="77777777" w:rsidR="000515B6" w:rsidRPr="009C6F27" w:rsidRDefault="000515B6" w:rsidP="00653FC6">
            <w:pPr>
              <w:pStyle w:val="rowtabella0"/>
              <w:rPr>
                <w:color w:val="002060"/>
              </w:rPr>
            </w:pPr>
            <w:r w:rsidRPr="009C6F27">
              <w:rPr>
                <w:color w:val="002060"/>
              </w:rPr>
              <w:t>CITTA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A1356" w14:textId="77777777" w:rsidR="000515B6" w:rsidRPr="009C6F27" w:rsidRDefault="000515B6" w:rsidP="00653FC6">
            <w:pPr>
              <w:pStyle w:val="rowtabella0"/>
              <w:rPr>
                <w:color w:val="002060"/>
              </w:rPr>
            </w:pPr>
            <w:r w:rsidRPr="009C6F27">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47A91"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F12F2" w14:textId="77777777" w:rsidR="000515B6" w:rsidRPr="009C6F27" w:rsidRDefault="000515B6" w:rsidP="00653FC6">
            <w:pPr>
              <w:pStyle w:val="rowtabella0"/>
              <w:rPr>
                <w:color w:val="002060"/>
              </w:rPr>
            </w:pPr>
            <w:r w:rsidRPr="009C6F27">
              <w:rPr>
                <w:color w:val="002060"/>
              </w:rPr>
              <w:t>03/10/2022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6BAEF" w14:textId="77777777" w:rsidR="000515B6" w:rsidRPr="009C6F27" w:rsidRDefault="000515B6" w:rsidP="00653FC6">
            <w:pPr>
              <w:pStyle w:val="rowtabella0"/>
              <w:rPr>
                <w:color w:val="002060"/>
              </w:rPr>
            </w:pPr>
            <w:r w:rsidRPr="009C6F27">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E47AD" w14:textId="77777777" w:rsidR="000515B6" w:rsidRPr="009C6F27" w:rsidRDefault="000515B6" w:rsidP="00653FC6">
            <w:pPr>
              <w:pStyle w:val="rowtabella0"/>
              <w:rPr>
                <w:color w:val="002060"/>
              </w:rPr>
            </w:pPr>
            <w:r w:rsidRPr="009C6F27">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0A46B" w14:textId="77777777" w:rsidR="000515B6" w:rsidRPr="009C6F27" w:rsidRDefault="000515B6" w:rsidP="00653FC6">
            <w:pPr>
              <w:pStyle w:val="rowtabella0"/>
              <w:rPr>
                <w:color w:val="002060"/>
              </w:rPr>
            </w:pPr>
            <w:r w:rsidRPr="009C6F27">
              <w:rPr>
                <w:color w:val="002060"/>
              </w:rPr>
              <w:t>VIA MATTEOTTI</w:t>
            </w:r>
          </w:p>
        </w:tc>
      </w:tr>
    </w:tbl>
    <w:p w14:paraId="33DC2899" w14:textId="77777777" w:rsidR="000515B6" w:rsidRPr="009C6F27" w:rsidRDefault="000515B6" w:rsidP="000515B6">
      <w:pPr>
        <w:pStyle w:val="breakline"/>
        <w:rPr>
          <w:rFonts w:eastAsiaTheme="minorEastAsia"/>
          <w:color w:val="002060"/>
        </w:rPr>
      </w:pPr>
    </w:p>
    <w:p w14:paraId="200E509F" w14:textId="77777777" w:rsidR="000515B6" w:rsidRPr="009C6F27" w:rsidRDefault="000515B6" w:rsidP="000515B6">
      <w:pPr>
        <w:pStyle w:val="breakline"/>
        <w:rPr>
          <w:color w:val="002060"/>
        </w:rPr>
      </w:pPr>
    </w:p>
    <w:p w14:paraId="6037B1D6" w14:textId="77777777" w:rsidR="000515B6" w:rsidRPr="009C6F27" w:rsidRDefault="000515B6" w:rsidP="000515B6">
      <w:pPr>
        <w:pStyle w:val="breakline"/>
        <w:rPr>
          <w:color w:val="002060"/>
        </w:rPr>
      </w:pPr>
    </w:p>
    <w:p w14:paraId="53AE42EC" w14:textId="77777777" w:rsidR="000515B6" w:rsidRPr="009C6F27" w:rsidRDefault="000515B6" w:rsidP="000515B6">
      <w:pPr>
        <w:pStyle w:val="sottotitolocampionato10"/>
        <w:rPr>
          <w:color w:val="002060"/>
        </w:rPr>
      </w:pPr>
      <w:r w:rsidRPr="009C6F27">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515B6" w:rsidRPr="009C6F27" w14:paraId="58CDAC5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2BF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50FC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AFA7D"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88C43"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9D41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140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D4DC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45C7B65"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58CE9B" w14:textId="77777777" w:rsidR="000515B6" w:rsidRPr="009C6F27" w:rsidRDefault="000515B6" w:rsidP="00653FC6">
            <w:pPr>
              <w:pStyle w:val="rowtabella0"/>
              <w:rPr>
                <w:color w:val="002060"/>
              </w:rPr>
            </w:pPr>
            <w:r w:rsidRPr="009C6F27">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B0413" w14:textId="77777777" w:rsidR="000515B6" w:rsidRPr="009C6F27" w:rsidRDefault="000515B6" w:rsidP="00653FC6">
            <w:pPr>
              <w:pStyle w:val="rowtabella0"/>
              <w:rPr>
                <w:color w:val="002060"/>
              </w:rPr>
            </w:pPr>
            <w:r w:rsidRPr="009C6F27">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818B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990E1" w14:textId="77777777" w:rsidR="000515B6" w:rsidRPr="009C6F27" w:rsidRDefault="000515B6" w:rsidP="00653FC6">
            <w:pPr>
              <w:pStyle w:val="rowtabella0"/>
              <w:rPr>
                <w:color w:val="002060"/>
              </w:rPr>
            </w:pPr>
            <w:r w:rsidRPr="009C6F27">
              <w:rPr>
                <w:color w:val="002060"/>
              </w:rPr>
              <w:t>05/10/2022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7E480" w14:textId="77777777" w:rsidR="000515B6" w:rsidRPr="009C6F27" w:rsidRDefault="000515B6" w:rsidP="00653FC6">
            <w:pPr>
              <w:pStyle w:val="rowtabella0"/>
              <w:rPr>
                <w:color w:val="002060"/>
              </w:rPr>
            </w:pPr>
            <w:r w:rsidRPr="009C6F27">
              <w:rPr>
                <w:color w:val="002060"/>
              </w:rPr>
              <w:t>5674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5D764" w14:textId="77777777" w:rsidR="000515B6" w:rsidRPr="009C6F27" w:rsidRDefault="000515B6" w:rsidP="00653FC6">
            <w:pPr>
              <w:pStyle w:val="rowtabella0"/>
              <w:rPr>
                <w:color w:val="002060"/>
              </w:rPr>
            </w:pPr>
            <w:r w:rsidRPr="009C6F27">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50FD0" w14:textId="77777777" w:rsidR="000515B6" w:rsidRPr="009C6F27" w:rsidRDefault="000515B6" w:rsidP="00653FC6">
            <w:pPr>
              <w:pStyle w:val="rowtabella0"/>
              <w:rPr>
                <w:color w:val="002060"/>
              </w:rPr>
            </w:pPr>
            <w:r w:rsidRPr="009C6F27">
              <w:rPr>
                <w:color w:val="002060"/>
              </w:rPr>
              <w:t>VIA MANZONI</w:t>
            </w:r>
          </w:p>
        </w:tc>
      </w:tr>
    </w:tbl>
    <w:p w14:paraId="1AF6D3EB" w14:textId="77777777" w:rsidR="000515B6" w:rsidRPr="009C6F27" w:rsidRDefault="000515B6" w:rsidP="000515B6">
      <w:pPr>
        <w:pStyle w:val="breakline"/>
        <w:rPr>
          <w:rFonts w:eastAsiaTheme="minorEastAsia"/>
          <w:color w:val="002060"/>
        </w:rPr>
      </w:pPr>
    </w:p>
    <w:p w14:paraId="0A2CAC86" w14:textId="77777777" w:rsidR="000515B6" w:rsidRPr="009C6F27" w:rsidRDefault="000515B6" w:rsidP="000515B6">
      <w:pPr>
        <w:pStyle w:val="breakline"/>
        <w:rPr>
          <w:color w:val="002060"/>
        </w:rPr>
      </w:pPr>
    </w:p>
    <w:p w14:paraId="6EE35576" w14:textId="77777777" w:rsidR="000515B6" w:rsidRPr="009C6F27" w:rsidRDefault="000515B6" w:rsidP="000515B6">
      <w:pPr>
        <w:pStyle w:val="breakline"/>
        <w:rPr>
          <w:color w:val="002060"/>
        </w:rPr>
      </w:pPr>
    </w:p>
    <w:p w14:paraId="22528655" w14:textId="77777777" w:rsidR="000515B6" w:rsidRPr="009C6F27" w:rsidRDefault="000515B6" w:rsidP="000515B6">
      <w:pPr>
        <w:pStyle w:val="sottotitolocampionato10"/>
        <w:rPr>
          <w:color w:val="002060"/>
        </w:rPr>
      </w:pPr>
      <w:r w:rsidRPr="009C6F27">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5DAB8AF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251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40F18"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3CB7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21DA0"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6B34"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868D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A7D0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1E12338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FE6D9D" w14:textId="77777777" w:rsidR="000515B6" w:rsidRPr="009C6F27" w:rsidRDefault="000515B6" w:rsidP="00653FC6">
            <w:pPr>
              <w:pStyle w:val="rowtabella0"/>
              <w:rPr>
                <w:color w:val="002060"/>
              </w:rPr>
            </w:pPr>
            <w:r w:rsidRPr="009C6F27">
              <w:rPr>
                <w:color w:val="002060"/>
              </w:rPr>
              <w:t>RIVIERA DELLE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BFD1A3" w14:textId="77777777" w:rsidR="000515B6" w:rsidRPr="009C6F27" w:rsidRDefault="000515B6" w:rsidP="00653FC6">
            <w:pPr>
              <w:pStyle w:val="rowtabella0"/>
              <w:rPr>
                <w:color w:val="002060"/>
              </w:rPr>
            </w:pPr>
            <w:r w:rsidRPr="009C6F27">
              <w:rPr>
                <w:color w:val="002060"/>
              </w:rPr>
              <w:t>FUTSAL CASELLE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A3D7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5FE89"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2BFF6" w14:textId="77777777" w:rsidR="000515B6" w:rsidRPr="009C6F27" w:rsidRDefault="000515B6" w:rsidP="00653FC6">
            <w:pPr>
              <w:pStyle w:val="rowtabella0"/>
              <w:rPr>
                <w:color w:val="002060"/>
              </w:rPr>
            </w:pPr>
            <w:r w:rsidRPr="009C6F27">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B1351" w14:textId="77777777" w:rsidR="000515B6" w:rsidRPr="009C6F27" w:rsidRDefault="000515B6" w:rsidP="00653FC6">
            <w:pPr>
              <w:pStyle w:val="rowtabella0"/>
              <w:rPr>
                <w:color w:val="002060"/>
              </w:rPr>
            </w:pPr>
            <w:r w:rsidRPr="009C6F27">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0C0D3" w14:textId="77777777" w:rsidR="000515B6" w:rsidRPr="009C6F27" w:rsidRDefault="000515B6" w:rsidP="00653FC6">
            <w:pPr>
              <w:pStyle w:val="rowtabella0"/>
              <w:rPr>
                <w:color w:val="002060"/>
              </w:rPr>
            </w:pPr>
            <w:r w:rsidRPr="009C6F27">
              <w:rPr>
                <w:color w:val="002060"/>
              </w:rPr>
              <w:t>VIA DELLO SPORT</w:t>
            </w:r>
          </w:p>
        </w:tc>
      </w:tr>
    </w:tbl>
    <w:p w14:paraId="3B5053FB" w14:textId="77777777" w:rsidR="000515B6" w:rsidRPr="009C6F27" w:rsidRDefault="000515B6" w:rsidP="000515B6">
      <w:pPr>
        <w:pStyle w:val="breakline"/>
        <w:rPr>
          <w:rFonts w:eastAsiaTheme="minorEastAsia"/>
          <w:color w:val="002060"/>
        </w:rPr>
      </w:pPr>
    </w:p>
    <w:p w14:paraId="13B2A106" w14:textId="77777777" w:rsidR="000515B6" w:rsidRPr="009C6F27" w:rsidRDefault="000515B6" w:rsidP="000515B6">
      <w:pPr>
        <w:pStyle w:val="breakline"/>
        <w:rPr>
          <w:color w:val="002060"/>
        </w:rPr>
      </w:pPr>
    </w:p>
    <w:p w14:paraId="46D818AE" w14:textId="77777777" w:rsidR="000515B6" w:rsidRPr="009C6F27" w:rsidRDefault="000515B6" w:rsidP="000515B6">
      <w:pPr>
        <w:pStyle w:val="breakline"/>
        <w:rPr>
          <w:color w:val="002060"/>
        </w:rPr>
      </w:pPr>
    </w:p>
    <w:p w14:paraId="6B379935" w14:textId="77777777" w:rsidR="000515B6" w:rsidRPr="009C6F27" w:rsidRDefault="000515B6" w:rsidP="000515B6">
      <w:pPr>
        <w:pStyle w:val="sottotitolocampionato10"/>
        <w:rPr>
          <w:color w:val="002060"/>
        </w:rPr>
      </w:pPr>
      <w:r w:rsidRPr="009C6F27">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47BD6448"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89D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625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31CD2"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55D2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3C290"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BF1E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BA10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AE032E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BCF6B9" w14:textId="77777777" w:rsidR="000515B6" w:rsidRPr="009C6F27" w:rsidRDefault="000515B6" w:rsidP="00653FC6">
            <w:pPr>
              <w:pStyle w:val="rowtabella0"/>
              <w:rPr>
                <w:color w:val="002060"/>
              </w:rPr>
            </w:pPr>
            <w:r w:rsidRPr="009C6F27">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1E582" w14:textId="77777777" w:rsidR="000515B6" w:rsidRPr="009C6F27" w:rsidRDefault="000515B6" w:rsidP="00653FC6">
            <w:pPr>
              <w:pStyle w:val="rowtabella0"/>
              <w:rPr>
                <w:color w:val="002060"/>
              </w:rPr>
            </w:pPr>
            <w:r w:rsidRPr="009C6F27">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DE7EF2"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B8F823" w14:textId="77777777" w:rsidR="000515B6" w:rsidRPr="009C6F27" w:rsidRDefault="000515B6" w:rsidP="00653FC6">
            <w:pPr>
              <w:pStyle w:val="rowtabella0"/>
              <w:rPr>
                <w:color w:val="002060"/>
              </w:rPr>
            </w:pPr>
            <w:r w:rsidRPr="009C6F27">
              <w:rPr>
                <w:color w:val="002060"/>
              </w:rPr>
              <w:t>03/10/2022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4119C" w14:textId="77777777" w:rsidR="000515B6" w:rsidRPr="009C6F27" w:rsidRDefault="000515B6" w:rsidP="00653FC6">
            <w:pPr>
              <w:pStyle w:val="rowtabella0"/>
              <w:rPr>
                <w:color w:val="002060"/>
              </w:rPr>
            </w:pPr>
            <w:r w:rsidRPr="009C6F27">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45EAD" w14:textId="77777777" w:rsidR="000515B6" w:rsidRPr="009C6F27" w:rsidRDefault="000515B6" w:rsidP="00653FC6">
            <w:pPr>
              <w:pStyle w:val="rowtabella0"/>
              <w:rPr>
                <w:color w:val="002060"/>
              </w:rPr>
            </w:pPr>
            <w:r w:rsidRPr="009C6F2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E0C487" w14:textId="77777777" w:rsidR="000515B6" w:rsidRPr="009C6F27" w:rsidRDefault="000515B6" w:rsidP="00653FC6">
            <w:pPr>
              <w:pStyle w:val="rowtabella0"/>
              <w:rPr>
                <w:color w:val="002060"/>
              </w:rPr>
            </w:pPr>
            <w:r w:rsidRPr="009C6F27">
              <w:rPr>
                <w:color w:val="002060"/>
              </w:rPr>
              <w:t>VIA SALVO D'ACQUISTO</w:t>
            </w:r>
          </w:p>
        </w:tc>
      </w:tr>
    </w:tbl>
    <w:p w14:paraId="360E9DAB" w14:textId="77777777" w:rsidR="000515B6" w:rsidRPr="009C6F27" w:rsidRDefault="000515B6" w:rsidP="000515B6">
      <w:pPr>
        <w:pStyle w:val="breakline"/>
        <w:rPr>
          <w:rFonts w:eastAsiaTheme="minorEastAsia"/>
          <w:color w:val="002060"/>
        </w:rPr>
      </w:pPr>
    </w:p>
    <w:p w14:paraId="69C36E6D" w14:textId="77777777" w:rsidR="000515B6" w:rsidRPr="009C6F27" w:rsidRDefault="000515B6" w:rsidP="000515B6">
      <w:pPr>
        <w:pStyle w:val="breakline"/>
        <w:rPr>
          <w:color w:val="002060"/>
        </w:rPr>
      </w:pPr>
    </w:p>
    <w:p w14:paraId="09704C7A" w14:textId="77777777" w:rsidR="000515B6" w:rsidRPr="009C6F27" w:rsidRDefault="000515B6" w:rsidP="000515B6">
      <w:pPr>
        <w:pStyle w:val="breakline"/>
        <w:rPr>
          <w:color w:val="002060"/>
        </w:rPr>
      </w:pPr>
    </w:p>
    <w:p w14:paraId="3432A7FB" w14:textId="77777777" w:rsidR="000515B6" w:rsidRPr="009C6F27" w:rsidRDefault="000515B6" w:rsidP="000515B6">
      <w:pPr>
        <w:pStyle w:val="sottotitolocampionato10"/>
        <w:rPr>
          <w:color w:val="002060"/>
        </w:rPr>
      </w:pPr>
      <w:r w:rsidRPr="009C6F27">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0515B6" w:rsidRPr="009C6F27" w14:paraId="7A3E400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322DA"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CB06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93E62"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B07F3"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CC0A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7BC88"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87C8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148D0EC4"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2C19F9" w14:textId="77777777" w:rsidR="000515B6" w:rsidRPr="009C6F27" w:rsidRDefault="000515B6" w:rsidP="00653FC6">
            <w:pPr>
              <w:pStyle w:val="rowtabella0"/>
              <w:rPr>
                <w:color w:val="002060"/>
              </w:rPr>
            </w:pPr>
            <w:r w:rsidRPr="009C6F27">
              <w:rPr>
                <w:color w:val="002060"/>
              </w:rPr>
              <w:lastRenderedPageBreak/>
              <w:t>INVICTA FUTSAL MACERATA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D4AFC" w14:textId="77777777" w:rsidR="000515B6" w:rsidRPr="009C6F27" w:rsidRDefault="000515B6" w:rsidP="00653FC6">
            <w:pPr>
              <w:pStyle w:val="rowtabella0"/>
              <w:rPr>
                <w:color w:val="002060"/>
              </w:rPr>
            </w:pPr>
            <w:r w:rsidRPr="009C6F27">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2841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2E27D"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7B7B8" w14:textId="77777777" w:rsidR="000515B6" w:rsidRPr="009C6F27" w:rsidRDefault="000515B6" w:rsidP="00653FC6">
            <w:pPr>
              <w:pStyle w:val="rowtabella0"/>
              <w:rPr>
                <w:color w:val="002060"/>
              </w:rPr>
            </w:pPr>
            <w:r w:rsidRPr="009C6F27">
              <w:rPr>
                <w:color w:val="002060"/>
              </w:rPr>
              <w:t>5286 PALESTRA C.SPORTIVO"DON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FCD4F" w14:textId="77777777" w:rsidR="000515B6" w:rsidRPr="009C6F27" w:rsidRDefault="000515B6" w:rsidP="00653FC6">
            <w:pPr>
              <w:pStyle w:val="rowtabella0"/>
              <w:rPr>
                <w:color w:val="002060"/>
              </w:rPr>
            </w:pPr>
            <w:r w:rsidRPr="009C6F27">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423C5" w14:textId="77777777" w:rsidR="000515B6" w:rsidRPr="009C6F27" w:rsidRDefault="000515B6" w:rsidP="00653FC6">
            <w:pPr>
              <w:pStyle w:val="rowtabella0"/>
              <w:rPr>
                <w:color w:val="002060"/>
              </w:rPr>
            </w:pPr>
            <w:r w:rsidRPr="009C6F27">
              <w:rPr>
                <w:color w:val="002060"/>
              </w:rPr>
              <w:t>VIA ALFIERI SNC</w:t>
            </w:r>
          </w:p>
        </w:tc>
      </w:tr>
    </w:tbl>
    <w:p w14:paraId="027C32A6" w14:textId="77777777" w:rsidR="000515B6" w:rsidRPr="009C6F27" w:rsidRDefault="000515B6" w:rsidP="000515B6">
      <w:pPr>
        <w:pStyle w:val="breakline"/>
        <w:rPr>
          <w:rFonts w:eastAsiaTheme="minorEastAsia"/>
          <w:color w:val="002060"/>
        </w:rPr>
      </w:pPr>
    </w:p>
    <w:p w14:paraId="71AFBBAE" w14:textId="77777777" w:rsidR="000515B6" w:rsidRPr="009C6F27" w:rsidRDefault="000515B6" w:rsidP="000515B6">
      <w:pPr>
        <w:pStyle w:val="breakline"/>
        <w:rPr>
          <w:color w:val="002060"/>
        </w:rPr>
      </w:pPr>
    </w:p>
    <w:p w14:paraId="7DBFF6F3" w14:textId="77777777" w:rsidR="000515B6" w:rsidRPr="009C6F27" w:rsidRDefault="000515B6" w:rsidP="000515B6">
      <w:pPr>
        <w:pStyle w:val="breakline"/>
        <w:rPr>
          <w:color w:val="002060"/>
        </w:rPr>
      </w:pPr>
    </w:p>
    <w:p w14:paraId="4871B90B" w14:textId="77777777" w:rsidR="000515B6" w:rsidRPr="009C6F27" w:rsidRDefault="000515B6" w:rsidP="000515B6">
      <w:pPr>
        <w:pStyle w:val="sottotitolocampionato10"/>
        <w:rPr>
          <w:color w:val="002060"/>
        </w:rPr>
      </w:pPr>
      <w:r w:rsidRPr="009C6F27">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77"/>
        <w:gridCol w:w="1549"/>
        <w:gridCol w:w="1557"/>
      </w:tblGrid>
      <w:tr w:rsidR="000515B6" w:rsidRPr="009C6F27" w14:paraId="50C08BEC"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C312"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C6ED7"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1E1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17A6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0C37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7791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DE895"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82EF7E7"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4B6E1" w14:textId="77777777" w:rsidR="000515B6" w:rsidRPr="009C6F27" w:rsidRDefault="000515B6" w:rsidP="00653FC6">
            <w:pPr>
              <w:pStyle w:val="rowtabella0"/>
              <w:rPr>
                <w:color w:val="002060"/>
              </w:rPr>
            </w:pPr>
            <w:r w:rsidRPr="009C6F27">
              <w:rPr>
                <w:color w:val="002060"/>
              </w:rPr>
              <w:t>REAL EAGLES VIRTUS PAGLIA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8768E" w14:textId="77777777" w:rsidR="000515B6" w:rsidRPr="009C6F27" w:rsidRDefault="000515B6" w:rsidP="00653FC6">
            <w:pPr>
              <w:pStyle w:val="rowtabella0"/>
              <w:rPr>
                <w:color w:val="002060"/>
              </w:rPr>
            </w:pPr>
            <w:r w:rsidRPr="009C6F27">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914DA"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1E549"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5DF2F" w14:textId="77777777" w:rsidR="000515B6" w:rsidRPr="009C6F27" w:rsidRDefault="000515B6" w:rsidP="00653FC6">
            <w:pPr>
              <w:pStyle w:val="rowtabella0"/>
              <w:rPr>
                <w:color w:val="002060"/>
              </w:rPr>
            </w:pPr>
            <w:r w:rsidRPr="009C6F27">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FFAB9" w14:textId="77777777" w:rsidR="000515B6" w:rsidRPr="009C6F27" w:rsidRDefault="000515B6" w:rsidP="00653FC6">
            <w:pPr>
              <w:pStyle w:val="rowtabella0"/>
              <w:rPr>
                <w:color w:val="002060"/>
              </w:rPr>
            </w:pPr>
            <w:r w:rsidRPr="009C6F27">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24D5E" w14:textId="77777777" w:rsidR="000515B6" w:rsidRPr="009C6F27" w:rsidRDefault="000515B6" w:rsidP="00653FC6">
            <w:pPr>
              <w:pStyle w:val="rowtabella0"/>
              <w:rPr>
                <w:color w:val="002060"/>
              </w:rPr>
            </w:pPr>
            <w:r w:rsidRPr="009C6F27">
              <w:rPr>
                <w:color w:val="002060"/>
              </w:rPr>
              <w:t>FRAZ.PAGLIARE VIA VECCHI</w:t>
            </w:r>
          </w:p>
        </w:tc>
      </w:tr>
      <w:tr w:rsidR="000515B6" w:rsidRPr="009C6F27" w14:paraId="516BBF3A"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90A00" w14:textId="77777777" w:rsidR="000515B6" w:rsidRPr="009C6F27" w:rsidRDefault="000515B6" w:rsidP="00653FC6">
            <w:pPr>
              <w:pStyle w:val="rowtabella0"/>
              <w:rPr>
                <w:color w:val="002060"/>
              </w:rPr>
            </w:pPr>
            <w:r w:rsidRPr="009C6F27">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5480" w14:textId="77777777" w:rsidR="000515B6" w:rsidRPr="009C6F27" w:rsidRDefault="000515B6" w:rsidP="00653FC6">
            <w:pPr>
              <w:pStyle w:val="rowtabella0"/>
              <w:rPr>
                <w:color w:val="002060"/>
              </w:rPr>
            </w:pPr>
            <w:r w:rsidRPr="009C6F27">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39CA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E5B16" w14:textId="77777777" w:rsidR="000515B6" w:rsidRPr="009C6F27" w:rsidRDefault="000515B6" w:rsidP="00653FC6">
            <w:pPr>
              <w:pStyle w:val="rowtabella0"/>
              <w:rPr>
                <w:color w:val="002060"/>
              </w:rPr>
            </w:pPr>
            <w:r w:rsidRPr="009C6F27">
              <w:rPr>
                <w:color w:val="002060"/>
              </w:rPr>
              <w:t>05/10/2022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92459" w14:textId="77777777" w:rsidR="000515B6" w:rsidRPr="009C6F27" w:rsidRDefault="000515B6" w:rsidP="00653FC6">
            <w:pPr>
              <w:pStyle w:val="rowtabella0"/>
              <w:rPr>
                <w:color w:val="002060"/>
              </w:rPr>
            </w:pPr>
            <w:r w:rsidRPr="009C6F27">
              <w:rPr>
                <w:color w:val="002060"/>
              </w:rPr>
              <w:t>5203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43D80" w14:textId="77777777" w:rsidR="000515B6" w:rsidRPr="009C6F27" w:rsidRDefault="000515B6" w:rsidP="00653FC6">
            <w:pPr>
              <w:pStyle w:val="rowtabella0"/>
              <w:rPr>
                <w:color w:val="002060"/>
              </w:rPr>
            </w:pPr>
            <w:r w:rsidRPr="009C6F27">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8492A" w14:textId="77777777" w:rsidR="000515B6" w:rsidRPr="009C6F27" w:rsidRDefault="000515B6" w:rsidP="00653FC6">
            <w:pPr>
              <w:pStyle w:val="rowtabella0"/>
              <w:rPr>
                <w:color w:val="002060"/>
              </w:rPr>
            </w:pPr>
            <w:r w:rsidRPr="009C6F27">
              <w:rPr>
                <w:color w:val="002060"/>
              </w:rPr>
              <w:t>LOC. "LE CALVIE"</w:t>
            </w:r>
          </w:p>
        </w:tc>
      </w:tr>
    </w:tbl>
    <w:p w14:paraId="2D93EE49" w14:textId="77777777" w:rsidR="000515B6" w:rsidRPr="009C6F27" w:rsidRDefault="000515B6" w:rsidP="000515B6">
      <w:pPr>
        <w:pStyle w:val="breakline"/>
        <w:rPr>
          <w:rFonts w:eastAsiaTheme="minorEastAsia"/>
          <w:color w:val="002060"/>
        </w:rPr>
      </w:pPr>
    </w:p>
    <w:p w14:paraId="1F2934AC" w14:textId="77777777" w:rsidR="000515B6" w:rsidRPr="009C6F27" w:rsidRDefault="000515B6" w:rsidP="000515B6">
      <w:pPr>
        <w:pStyle w:val="breakline"/>
        <w:rPr>
          <w:color w:val="002060"/>
        </w:rPr>
      </w:pPr>
    </w:p>
    <w:p w14:paraId="0AD66F46" w14:textId="77777777" w:rsidR="000515B6" w:rsidRPr="009C6F27" w:rsidRDefault="000515B6" w:rsidP="000515B6">
      <w:pPr>
        <w:pStyle w:val="breakline"/>
        <w:rPr>
          <w:color w:val="002060"/>
        </w:rPr>
      </w:pPr>
    </w:p>
    <w:p w14:paraId="5F777A2A" w14:textId="77777777" w:rsidR="000515B6" w:rsidRPr="009C6F27" w:rsidRDefault="000515B6" w:rsidP="000515B6">
      <w:pPr>
        <w:pStyle w:val="sottotitolocampionato10"/>
        <w:rPr>
          <w:color w:val="002060"/>
        </w:rPr>
      </w:pPr>
      <w:r w:rsidRPr="009C6F27">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8"/>
        <w:gridCol w:w="1564"/>
        <w:gridCol w:w="1550"/>
      </w:tblGrid>
      <w:tr w:rsidR="000515B6" w:rsidRPr="009C6F27" w14:paraId="62D03071"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67DC5"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3A03E"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54C5"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BF948"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738C4"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9898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EB19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6A82378"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F5489" w14:textId="77777777" w:rsidR="000515B6" w:rsidRPr="009C6F27" w:rsidRDefault="000515B6" w:rsidP="00653FC6">
            <w:pPr>
              <w:pStyle w:val="rowtabella0"/>
              <w:rPr>
                <w:color w:val="002060"/>
              </w:rPr>
            </w:pPr>
            <w:r w:rsidRPr="009C6F27">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B04C6" w14:textId="77777777" w:rsidR="000515B6" w:rsidRPr="009C6F27" w:rsidRDefault="000515B6" w:rsidP="00653FC6">
            <w:pPr>
              <w:pStyle w:val="rowtabella0"/>
              <w:rPr>
                <w:color w:val="002060"/>
              </w:rPr>
            </w:pPr>
            <w:r w:rsidRPr="009C6F27">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32D8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71307"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1ABBD" w14:textId="77777777" w:rsidR="000515B6" w:rsidRPr="009C6F27" w:rsidRDefault="000515B6" w:rsidP="00653FC6">
            <w:pPr>
              <w:pStyle w:val="rowtabella0"/>
              <w:rPr>
                <w:color w:val="002060"/>
              </w:rPr>
            </w:pPr>
            <w:r w:rsidRPr="009C6F27">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65457" w14:textId="77777777" w:rsidR="000515B6" w:rsidRPr="009C6F27" w:rsidRDefault="000515B6" w:rsidP="00653FC6">
            <w:pPr>
              <w:pStyle w:val="rowtabella0"/>
              <w:rPr>
                <w:color w:val="002060"/>
              </w:rPr>
            </w:pPr>
            <w:r w:rsidRPr="009C6F2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E6FE9" w14:textId="77777777" w:rsidR="000515B6" w:rsidRPr="009C6F27" w:rsidRDefault="000515B6" w:rsidP="00653FC6">
            <w:pPr>
              <w:pStyle w:val="rowtabella0"/>
              <w:rPr>
                <w:color w:val="002060"/>
              </w:rPr>
            </w:pPr>
            <w:r w:rsidRPr="009C6F27">
              <w:rPr>
                <w:color w:val="002060"/>
              </w:rPr>
              <w:t>VIA B.ROSSI SNC</w:t>
            </w:r>
          </w:p>
        </w:tc>
      </w:tr>
      <w:tr w:rsidR="000515B6" w:rsidRPr="009C6F27" w14:paraId="29B5CBE4"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65AD07" w14:textId="77777777" w:rsidR="000515B6" w:rsidRPr="009C6F27" w:rsidRDefault="000515B6" w:rsidP="00653FC6">
            <w:pPr>
              <w:pStyle w:val="rowtabella0"/>
              <w:rPr>
                <w:color w:val="002060"/>
              </w:rPr>
            </w:pPr>
            <w:r w:rsidRPr="009C6F2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BB7E3" w14:textId="77777777" w:rsidR="000515B6" w:rsidRPr="009C6F27" w:rsidRDefault="000515B6" w:rsidP="00653FC6">
            <w:pPr>
              <w:pStyle w:val="rowtabella0"/>
              <w:rPr>
                <w:color w:val="002060"/>
              </w:rPr>
            </w:pPr>
            <w:r w:rsidRPr="009C6F27">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A713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5CDE6" w14:textId="77777777" w:rsidR="000515B6" w:rsidRPr="009C6F27" w:rsidRDefault="000515B6" w:rsidP="00653FC6">
            <w:pPr>
              <w:pStyle w:val="rowtabella0"/>
              <w:rPr>
                <w:color w:val="002060"/>
              </w:rPr>
            </w:pPr>
            <w:r w:rsidRPr="009C6F27">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8F3FA" w14:textId="77777777" w:rsidR="000515B6" w:rsidRPr="009C6F27" w:rsidRDefault="000515B6" w:rsidP="00653FC6">
            <w:pPr>
              <w:pStyle w:val="rowtabella0"/>
              <w:rPr>
                <w:color w:val="002060"/>
              </w:rPr>
            </w:pPr>
            <w:r w:rsidRPr="009C6F2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4AEBD" w14:textId="77777777" w:rsidR="000515B6" w:rsidRPr="009C6F27" w:rsidRDefault="000515B6" w:rsidP="00653FC6">
            <w:pPr>
              <w:pStyle w:val="rowtabella0"/>
              <w:rPr>
                <w:color w:val="002060"/>
              </w:rPr>
            </w:pPr>
            <w:r w:rsidRPr="009C6F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0583D" w14:textId="77777777" w:rsidR="000515B6" w:rsidRPr="009C6F27" w:rsidRDefault="000515B6" w:rsidP="00653FC6">
            <w:pPr>
              <w:pStyle w:val="rowtabella0"/>
              <w:rPr>
                <w:color w:val="002060"/>
              </w:rPr>
            </w:pPr>
            <w:r w:rsidRPr="009C6F27">
              <w:rPr>
                <w:color w:val="002060"/>
              </w:rPr>
              <w:t>VIA S.VITTORIA, 5</w:t>
            </w:r>
          </w:p>
        </w:tc>
      </w:tr>
    </w:tbl>
    <w:p w14:paraId="3E5BB85A" w14:textId="77777777" w:rsidR="000515B6" w:rsidRPr="009C6F27" w:rsidRDefault="000515B6" w:rsidP="000515B6">
      <w:pPr>
        <w:pStyle w:val="breakline"/>
        <w:rPr>
          <w:rFonts w:eastAsiaTheme="minorEastAsia"/>
          <w:color w:val="002060"/>
        </w:rPr>
      </w:pPr>
    </w:p>
    <w:p w14:paraId="5FBC3C52" w14:textId="77777777" w:rsidR="000515B6" w:rsidRPr="009C6F27" w:rsidRDefault="000515B6" w:rsidP="000515B6">
      <w:pPr>
        <w:pStyle w:val="breakline"/>
        <w:rPr>
          <w:color w:val="002060"/>
        </w:rPr>
      </w:pPr>
    </w:p>
    <w:p w14:paraId="5362F7A5" w14:textId="77777777" w:rsidR="000515B6" w:rsidRPr="009C6F27" w:rsidRDefault="000515B6" w:rsidP="000515B6">
      <w:pPr>
        <w:pStyle w:val="breakline"/>
        <w:rPr>
          <w:color w:val="002060"/>
        </w:rPr>
      </w:pPr>
    </w:p>
    <w:p w14:paraId="16C35753" w14:textId="77777777" w:rsidR="000515B6" w:rsidRPr="009C6F27" w:rsidRDefault="000515B6" w:rsidP="000515B6">
      <w:pPr>
        <w:pStyle w:val="sottotitolocampionato10"/>
        <w:rPr>
          <w:color w:val="002060"/>
        </w:rPr>
      </w:pPr>
      <w:r w:rsidRPr="009C6F27">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0515B6" w:rsidRPr="009C6F27" w14:paraId="7E414506"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9D195"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3771"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BCA0"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A000C"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8F7E"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DCB63"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05D1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8794F6C"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2046C" w14:textId="77777777" w:rsidR="000515B6" w:rsidRPr="009C6F27" w:rsidRDefault="000515B6" w:rsidP="00653FC6">
            <w:pPr>
              <w:pStyle w:val="rowtabella0"/>
              <w:rPr>
                <w:color w:val="002060"/>
              </w:rPr>
            </w:pPr>
            <w:r w:rsidRPr="009C6F27">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065D8" w14:textId="77777777" w:rsidR="000515B6" w:rsidRPr="009C6F27" w:rsidRDefault="000515B6" w:rsidP="00653FC6">
            <w:pPr>
              <w:pStyle w:val="rowtabella0"/>
              <w:rPr>
                <w:color w:val="002060"/>
              </w:rPr>
            </w:pPr>
            <w:r w:rsidRPr="009C6F27">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FFBAA"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68DAF" w14:textId="77777777" w:rsidR="000515B6" w:rsidRPr="009C6F27" w:rsidRDefault="000515B6" w:rsidP="00653FC6">
            <w:pPr>
              <w:pStyle w:val="rowtabella0"/>
              <w:rPr>
                <w:color w:val="002060"/>
              </w:rPr>
            </w:pPr>
            <w:r w:rsidRPr="009C6F27">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66630" w14:textId="77777777" w:rsidR="000515B6" w:rsidRPr="009C6F27" w:rsidRDefault="000515B6" w:rsidP="00653FC6">
            <w:pPr>
              <w:pStyle w:val="rowtabella0"/>
              <w:rPr>
                <w:color w:val="002060"/>
              </w:rPr>
            </w:pPr>
            <w:r w:rsidRPr="009C6F27">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B23B2" w14:textId="77777777" w:rsidR="000515B6" w:rsidRPr="009C6F27" w:rsidRDefault="000515B6" w:rsidP="00653FC6">
            <w:pPr>
              <w:pStyle w:val="rowtabella0"/>
              <w:rPr>
                <w:color w:val="002060"/>
              </w:rPr>
            </w:pPr>
            <w:r w:rsidRPr="009C6F2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5187D" w14:textId="77777777" w:rsidR="000515B6" w:rsidRPr="009C6F27" w:rsidRDefault="000515B6" w:rsidP="00653FC6">
            <w:pPr>
              <w:pStyle w:val="rowtabella0"/>
              <w:rPr>
                <w:color w:val="002060"/>
              </w:rPr>
            </w:pPr>
            <w:r w:rsidRPr="009C6F27">
              <w:rPr>
                <w:color w:val="002060"/>
              </w:rPr>
              <w:t>VIA C.ULPIANI</w:t>
            </w:r>
          </w:p>
        </w:tc>
      </w:tr>
      <w:tr w:rsidR="000515B6" w:rsidRPr="009C6F27" w14:paraId="294861D0"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8BE2C" w14:textId="77777777" w:rsidR="000515B6" w:rsidRPr="009C6F27" w:rsidRDefault="000515B6" w:rsidP="00653FC6">
            <w:pPr>
              <w:pStyle w:val="rowtabella0"/>
              <w:rPr>
                <w:color w:val="002060"/>
              </w:rPr>
            </w:pPr>
            <w:r w:rsidRPr="009C6F27">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472F5" w14:textId="77777777" w:rsidR="000515B6" w:rsidRPr="009C6F27" w:rsidRDefault="000515B6" w:rsidP="00653FC6">
            <w:pPr>
              <w:pStyle w:val="rowtabella0"/>
              <w:rPr>
                <w:color w:val="002060"/>
              </w:rPr>
            </w:pPr>
            <w:r w:rsidRPr="009C6F27">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AD3B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985A7" w14:textId="77777777" w:rsidR="000515B6" w:rsidRPr="009C6F27" w:rsidRDefault="000515B6" w:rsidP="00653FC6">
            <w:pPr>
              <w:pStyle w:val="rowtabella0"/>
              <w:rPr>
                <w:color w:val="002060"/>
              </w:rPr>
            </w:pPr>
            <w:r w:rsidRPr="009C6F27">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90D8B" w14:textId="77777777" w:rsidR="000515B6" w:rsidRPr="009C6F27" w:rsidRDefault="000515B6" w:rsidP="00653FC6">
            <w:pPr>
              <w:pStyle w:val="rowtabella0"/>
              <w:rPr>
                <w:color w:val="002060"/>
              </w:rPr>
            </w:pPr>
            <w:r w:rsidRPr="009C6F27">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957F9" w14:textId="77777777" w:rsidR="000515B6" w:rsidRPr="009C6F27" w:rsidRDefault="000515B6" w:rsidP="00653FC6">
            <w:pPr>
              <w:pStyle w:val="rowtabella0"/>
              <w:rPr>
                <w:color w:val="002060"/>
              </w:rPr>
            </w:pPr>
            <w:r w:rsidRPr="009C6F27">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0DA6D" w14:textId="77777777" w:rsidR="000515B6" w:rsidRPr="009C6F27" w:rsidRDefault="000515B6" w:rsidP="00653FC6">
            <w:pPr>
              <w:pStyle w:val="rowtabella0"/>
              <w:rPr>
                <w:color w:val="002060"/>
              </w:rPr>
            </w:pPr>
            <w:r w:rsidRPr="009C6F27">
              <w:rPr>
                <w:color w:val="002060"/>
              </w:rPr>
              <w:t>VIA GEMME, 13</w:t>
            </w:r>
          </w:p>
        </w:tc>
      </w:tr>
    </w:tbl>
    <w:p w14:paraId="58DD36B6" w14:textId="77777777" w:rsidR="000515B6" w:rsidRPr="009C6F27" w:rsidRDefault="000515B6" w:rsidP="000515B6">
      <w:pPr>
        <w:pStyle w:val="breakline"/>
        <w:rPr>
          <w:rFonts w:eastAsiaTheme="minorEastAsia"/>
          <w:color w:val="002060"/>
        </w:rPr>
      </w:pPr>
    </w:p>
    <w:p w14:paraId="3988CF44" w14:textId="77777777" w:rsidR="000515B6" w:rsidRPr="009C6F27" w:rsidRDefault="000515B6" w:rsidP="000515B6">
      <w:pPr>
        <w:pStyle w:val="breakline"/>
        <w:rPr>
          <w:color w:val="002060"/>
        </w:rPr>
      </w:pPr>
    </w:p>
    <w:p w14:paraId="508433CD" w14:textId="77777777" w:rsidR="000515B6" w:rsidRPr="009C6F27" w:rsidRDefault="000515B6" w:rsidP="000515B6">
      <w:pPr>
        <w:pStyle w:val="breakline"/>
        <w:rPr>
          <w:color w:val="002060"/>
        </w:rPr>
      </w:pPr>
    </w:p>
    <w:p w14:paraId="7AC41FFA" w14:textId="77777777" w:rsidR="000515B6" w:rsidRPr="009C6F27" w:rsidRDefault="000515B6" w:rsidP="000515B6">
      <w:pPr>
        <w:pStyle w:val="sottotitolocampionato10"/>
        <w:rPr>
          <w:color w:val="002060"/>
        </w:rPr>
      </w:pPr>
      <w:r w:rsidRPr="009C6F27">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0515B6" w:rsidRPr="009C6F27" w14:paraId="08EAD3E7"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BB83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74D08"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2FC15"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D72BE"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7B6F2"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262D"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520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DD62E6E"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FF3F9" w14:textId="77777777" w:rsidR="000515B6" w:rsidRPr="009C6F27" w:rsidRDefault="000515B6" w:rsidP="00653FC6">
            <w:pPr>
              <w:pStyle w:val="rowtabella0"/>
              <w:rPr>
                <w:color w:val="002060"/>
              </w:rPr>
            </w:pPr>
            <w:r w:rsidRPr="009C6F27">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F73FE" w14:textId="77777777" w:rsidR="000515B6" w:rsidRPr="009C6F27" w:rsidRDefault="000515B6" w:rsidP="00653FC6">
            <w:pPr>
              <w:pStyle w:val="rowtabella0"/>
              <w:rPr>
                <w:color w:val="002060"/>
              </w:rPr>
            </w:pPr>
            <w:r w:rsidRPr="009C6F27">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1BD9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4819D" w14:textId="77777777" w:rsidR="000515B6" w:rsidRPr="009C6F27" w:rsidRDefault="000515B6" w:rsidP="00653FC6">
            <w:pPr>
              <w:pStyle w:val="rowtabella0"/>
              <w:rPr>
                <w:color w:val="002060"/>
              </w:rPr>
            </w:pPr>
            <w:r w:rsidRPr="009C6F27">
              <w:rPr>
                <w:color w:val="002060"/>
              </w:rPr>
              <w:t>04/10/2022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D1975" w14:textId="77777777" w:rsidR="000515B6" w:rsidRPr="009C6F27" w:rsidRDefault="000515B6" w:rsidP="00653FC6">
            <w:pPr>
              <w:pStyle w:val="rowtabella0"/>
              <w:rPr>
                <w:color w:val="002060"/>
              </w:rPr>
            </w:pPr>
            <w:r w:rsidRPr="009C6F27">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68AE6" w14:textId="77777777" w:rsidR="000515B6" w:rsidRPr="009C6F27" w:rsidRDefault="000515B6" w:rsidP="00653FC6">
            <w:pPr>
              <w:pStyle w:val="rowtabella0"/>
              <w:rPr>
                <w:color w:val="002060"/>
              </w:rPr>
            </w:pPr>
            <w:r w:rsidRPr="009C6F27">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B7AE3" w14:textId="77777777" w:rsidR="000515B6" w:rsidRPr="009C6F27" w:rsidRDefault="000515B6" w:rsidP="00653FC6">
            <w:pPr>
              <w:pStyle w:val="rowtabella0"/>
              <w:rPr>
                <w:color w:val="002060"/>
              </w:rPr>
            </w:pPr>
            <w:r w:rsidRPr="009C6F27">
              <w:rPr>
                <w:color w:val="002060"/>
              </w:rPr>
              <w:t>VIA PIRANDELLO</w:t>
            </w:r>
          </w:p>
        </w:tc>
      </w:tr>
      <w:tr w:rsidR="000515B6" w:rsidRPr="009C6F27" w14:paraId="0D2D5BE8"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C0153D" w14:textId="77777777" w:rsidR="000515B6" w:rsidRPr="009C6F27" w:rsidRDefault="000515B6" w:rsidP="00653FC6">
            <w:pPr>
              <w:pStyle w:val="rowtabella0"/>
              <w:rPr>
                <w:color w:val="002060"/>
              </w:rPr>
            </w:pPr>
            <w:r w:rsidRPr="009C6F2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BB8D9" w14:textId="77777777" w:rsidR="000515B6" w:rsidRPr="009C6F27" w:rsidRDefault="000515B6" w:rsidP="00653FC6">
            <w:pPr>
              <w:pStyle w:val="rowtabella0"/>
              <w:rPr>
                <w:color w:val="002060"/>
              </w:rPr>
            </w:pPr>
            <w:r w:rsidRPr="009C6F27">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F480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C183A" w14:textId="77777777" w:rsidR="000515B6" w:rsidRPr="009C6F27" w:rsidRDefault="000515B6" w:rsidP="00653FC6">
            <w:pPr>
              <w:pStyle w:val="rowtabella0"/>
              <w:rPr>
                <w:color w:val="002060"/>
              </w:rPr>
            </w:pPr>
            <w:r w:rsidRPr="009C6F27">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A4C6E" w14:textId="77777777" w:rsidR="000515B6" w:rsidRPr="009C6F27" w:rsidRDefault="000515B6" w:rsidP="00653FC6">
            <w:pPr>
              <w:pStyle w:val="rowtabella0"/>
              <w:rPr>
                <w:color w:val="002060"/>
              </w:rPr>
            </w:pPr>
            <w:r w:rsidRPr="009C6F2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2C5E5" w14:textId="77777777" w:rsidR="000515B6" w:rsidRPr="009C6F27" w:rsidRDefault="000515B6" w:rsidP="00653FC6">
            <w:pPr>
              <w:pStyle w:val="rowtabella0"/>
              <w:rPr>
                <w:color w:val="002060"/>
              </w:rPr>
            </w:pPr>
            <w:r w:rsidRPr="009C6F2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EA2ED" w14:textId="77777777" w:rsidR="000515B6" w:rsidRPr="009C6F27" w:rsidRDefault="000515B6" w:rsidP="00653FC6">
            <w:pPr>
              <w:pStyle w:val="rowtabella0"/>
              <w:rPr>
                <w:color w:val="002060"/>
              </w:rPr>
            </w:pPr>
            <w:r w:rsidRPr="009C6F27">
              <w:rPr>
                <w:color w:val="002060"/>
              </w:rPr>
              <w:t>VIA CORRADI</w:t>
            </w:r>
          </w:p>
        </w:tc>
      </w:tr>
    </w:tbl>
    <w:p w14:paraId="202B85DC" w14:textId="77777777" w:rsidR="000515B6" w:rsidRPr="00CF3780" w:rsidRDefault="000515B6" w:rsidP="000515B6">
      <w:pPr>
        <w:pStyle w:val="breakline"/>
        <w:rPr>
          <w:rFonts w:eastAsiaTheme="minorEastAsia"/>
          <w:color w:val="002060"/>
        </w:rPr>
      </w:pPr>
    </w:p>
    <w:p w14:paraId="40BB13B3" w14:textId="77777777" w:rsidR="000515B6" w:rsidRPr="00CF3780" w:rsidRDefault="000515B6" w:rsidP="000515B6">
      <w:pPr>
        <w:pStyle w:val="breakline"/>
        <w:rPr>
          <w:color w:val="002060"/>
        </w:rPr>
      </w:pPr>
    </w:p>
    <w:p w14:paraId="63EF9E81" w14:textId="77777777" w:rsidR="000515B6" w:rsidRPr="00CF3780" w:rsidRDefault="000515B6" w:rsidP="000515B6">
      <w:pPr>
        <w:pStyle w:val="titolocampionato0"/>
        <w:shd w:val="clear" w:color="auto" w:fill="CCCCCC"/>
        <w:spacing w:before="80" w:after="40"/>
        <w:rPr>
          <w:color w:val="002060"/>
        </w:rPr>
      </w:pPr>
      <w:r w:rsidRPr="00CF3780">
        <w:rPr>
          <w:color w:val="002060"/>
        </w:rPr>
        <w:t>COPPA MARCHE CALCIO 5 serie D</w:t>
      </w:r>
    </w:p>
    <w:p w14:paraId="7AA0AAF4" w14:textId="77777777" w:rsidR="000515B6" w:rsidRPr="004A1D1C" w:rsidRDefault="000515B6" w:rsidP="000515B6">
      <w:pPr>
        <w:pStyle w:val="titolomedio0"/>
        <w:rPr>
          <w:color w:val="002060"/>
          <w:sz w:val="36"/>
          <w:szCs w:val="36"/>
        </w:rPr>
      </w:pPr>
      <w:r w:rsidRPr="004A1D1C">
        <w:rPr>
          <w:color w:val="002060"/>
          <w:sz w:val="36"/>
          <w:szCs w:val="36"/>
        </w:rPr>
        <w:t>RECUPERO PROGRAMMATO</w:t>
      </w:r>
    </w:p>
    <w:p w14:paraId="00CB48A8" w14:textId="77777777" w:rsidR="000515B6" w:rsidRPr="00CF3780" w:rsidRDefault="000515B6" w:rsidP="000515B6">
      <w:pPr>
        <w:pStyle w:val="breakline"/>
        <w:rPr>
          <w:color w:val="002060"/>
        </w:rPr>
      </w:pPr>
    </w:p>
    <w:p w14:paraId="11AF0BCF" w14:textId="77777777" w:rsidR="000515B6" w:rsidRPr="00CF3780" w:rsidRDefault="000515B6" w:rsidP="000515B6">
      <w:pPr>
        <w:pStyle w:val="breakline"/>
        <w:rPr>
          <w:color w:val="002060"/>
        </w:rPr>
      </w:pPr>
    </w:p>
    <w:p w14:paraId="0364AF37" w14:textId="77777777" w:rsidR="000515B6" w:rsidRPr="00CF3780" w:rsidRDefault="000515B6" w:rsidP="000515B6">
      <w:pPr>
        <w:pStyle w:val="sottotitolocampionato10"/>
        <w:rPr>
          <w:color w:val="002060"/>
        </w:rPr>
      </w:pPr>
      <w:r w:rsidRPr="00CF3780">
        <w:rPr>
          <w:color w:val="002060"/>
        </w:rPr>
        <w:t>GIRONE 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58ADE451"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273A2"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AFB36"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113F"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6746E"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71F0"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ACB9"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194F"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2DF51" w14:textId="77777777" w:rsidR="000515B6" w:rsidRPr="00CF3780" w:rsidRDefault="000515B6" w:rsidP="00653FC6">
            <w:pPr>
              <w:pStyle w:val="headertabella0"/>
              <w:rPr>
                <w:color w:val="002060"/>
              </w:rPr>
            </w:pPr>
            <w:r w:rsidRPr="00CF3780">
              <w:rPr>
                <w:color w:val="002060"/>
              </w:rPr>
              <w:t>Impianto</w:t>
            </w:r>
          </w:p>
        </w:tc>
      </w:tr>
      <w:tr w:rsidR="000515B6" w:rsidRPr="00CF3780" w14:paraId="65E7E8B3"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D29E" w14:textId="77777777" w:rsidR="000515B6" w:rsidRPr="004A1D1C" w:rsidRDefault="000515B6" w:rsidP="00653FC6">
            <w:pPr>
              <w:pStyle w:val="rowtabella0"/>
              <w:rPr>
                <w:color w:val="002060"/>
                <w:highlight w:val="yellow"/>
              </w:rPr>
            </w:pPr>
            <w:r w:rsidRPr="004A1D1C">
              <w:rPr>
                <w:color w:val="002060"/>
                <w:highlight w:val="yellow"/>
              </w:rPr>
              <w:t>30/09/2022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AD0C" w14:textId="77777777" w:rsidR="000515B6" w:rsidRPr="004A1D1C" w:rsidRDefault="000515B6" w:rsidP="00653FC6">
            <w:pPr>
              <w:pStyle w:val="rowtabella0"/>
              <w:jc w:val="center"/>
              <w:rPr>
                <w:color w:val="002060"/>
                <w:highlight w:val="yellow"/>
              </w:rPr>
            </w:pPr>
            <w:r w:rsidRPr="004A1D1C">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814D" w14:textId="77777777" w:rsidR="000515B6" w:rsidRPr="004A1D1C" w:rsidRDefault="000515B6" w:rsidP="00653FC6">
            <w:pPr>
              <w:pStyle w:val="rowtabella0"/>
              <w:rPr>
                <w:color w:val="002060"/>
                <w:highlight w:val="yellow"/>
              </w:rPr>
            </w:pPr>
            <w:r w:rsidRPr="004A1D1C">
              <w:rPr>
                <w:color w:val="002060"/>
                <w:highlight w:val="yellow"/>
              </w:rPr>
              <w:t>CIARNIN</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1593" w14:textId="77777777" w:rsidR="000515B6" w:rsidRPr="004A1D1C" w:rsidRDefault="000515B6" w:rsidP="00653FC6">
            <w:pPr>
              <w:pStyle w:val="rowtabella0"/>
              <w:rPr>
                <w:color w:val="002060"/>
                <w:highlight w:val="yellow"/>
              </w:rPr>
            </w:pPr>
            <w:r w:rsidRPr="004A1D1C">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A7DB" w14:textId="77777777" w:rsidR="000515B6" w:rsidRPr="00FD4470" w:rsidRDefault="000515B6" w:rsidP="00653FC6">
            <w:pPr>
              <w:rPr>
                <w:rFonts w:ascii="Arial" w:hAnsi="Arial" w:cs="Arial"/>
                <w:color w:val="002060"/>
                <w:sz w:val="12"/>
                <w:szCs w:val="12"/>
              </w:rPr>
            </w:pPr>
            <w:r>
              <w:rPr>
                <w:rFonts w:ascii="Arial" w:hAnsi="Arial" w:cs="Arial"/>
                <w:color w:val="002060"/>
                <w:sz w:val="12"/>
                <w:szCs w:val="12"/>
              </w:rPr>
              <w:t>23</w:t>
            </w:r>
            <w:r w:rsidRPr="00FD4470">
              <w:rPr>
                <w:rFonts w:ascii="Arial" w:hAnsi="Arial" w:cs="Arial"/>
                <w:color w:val="002060"/>
                <w:sz w:val="12"/>
                <w:szCs w:val="12"/>
              </w:rPr>
              <w:t>/09/2022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5546" w14:textId="77777777" w:rsidR="000515B6" w:rsidRPr="00CF3780" w:rsidRDefault="000515B6" w:rsidP="00653FC6">
            <w:pPr>
              <w:pStyle w:val="rowtabella0"/>
              <w:jc w:val="center"/>
              <w:rPr>
                <w:color w:val="002060"/>
              </w:rPr>
            </w:pPr>
            <w:r w:rsidRPr="004A1D1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3AAA" w14:textId="77777777" w:rsidR="000515B6" w:rsidRPr="00FD4470" w:rsidRDefault="000515B6" w:rsidP="00653FC6">
            <w:pPr>
              <w:rPr>
                <w:rFonts w:ascii="Arial" w:hAnsi="Arial" w:cs="Arial"/>
                <w:color w:val="002060"/>
                <w:sz w:val="12"/>
                <w:szCs w:val="12"/>
                <w:highlight w:val="yellow"/>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7C99" w14:textId="77777777" w:rsidR="000515B6" w:rsidRPr="00FD4470" w:rsidRDefault="000515B6" w:rsidP="00653FC6">
            <w:pPr>
              <w:rPr>
                <w:rFonts w:ascii="Arial" w:hAnsi="Arial" w:cs="Arial"/>
                <w:color w:val="002060"/>
                <w:sz w:val="12"/>
                <w:szCs w:val="12"/>
                <w:highlight w:val="yellow"/>
              </w:rPr>
            </w:pPr>
            <w:r w:rsidRPr="00FD4470">
              <w:rPr>
                <w:rFonts w:ascii="Arial" w:hAnsi="Arial" w:cs="Arial"/>
                <w:color w:val="002060"/>
                <w:sz w:val="12"/>
                <w:szCs w:val="12"/>
                <w:highlight w:val="yellow"/>
              </w:rPr>
              <w:t>CAMPO DI C5 N° 1 ENTRO PALESTRA TRECASTELLI PROV. CORINALDESE KM. 11 P.RIPE</w:t>
            </w:r>
          </w:p>
        </w:tc>
      </w:tr>
    </w:tbl>
    <w:p w14:paraId="0CD7032E" w14:textId="77777777" w:rsidR="000515B6" w:rsidRDefault="000515B6" w:rsidP="000515B6">
      <w:pPr>
        <w:pStyle w:val="titolomedio0"/>
        <w:jc w:val="left"/>
        <w:rPr>
          <w:color w:val="002060"/>
          <w:sz w:val="12"/>
          <w:szCs w:val="12"/>
        </w:rPr>
      </w:pPr>
    </w:p>
    <w:p w14:paraId="2FA1C19F" w14:textId="77777777" w:rsidR="000515B6" w:rsidRDefault="000515B6" w:rsidP="000515B6">
      <w:pPr>
        <w:pStyle w:val="titolomedio0"/>
        <w:jc w:val="left"/>
        <w:rPr>
          <w:b w:val="0"/>
          <w:bCs w:val="0"/>
          <w:color w:val="002060"/>
          <w:sz w:val="22"/>
          <w:szCs w:val="22"/>
        </w:rPr>
      </w:pPr>
      <w:r w:rsidRPr="00FD4470">
        <w:rPr>
          <w:b w:val="0"/>
          <w:bCs w:val="0"/>
          <w:i/>
          <w:iCs/>
          <w:color w:val="002060"/>
          <w:sz w:val="12"/>
          <w:szCs w:val="12"/>
        </w:rPr>
        <w:t>RIPOSA: MONTECCHIO SPORT</w:t>
      </w:r>
    </w:p>
    <w:p w14:paraId="6B8DB64B" w14:textId="77777777" w:rsidR="000515B6" w:rsidRDefault="000515B6" w:rsidP="000515B6">
      <w:pPr>
        <w:pStyle w:val="titolomedio0"/>
        <w:jc w:val="left"/>
        <w:rPr>
          <w:b w:val="0"/>
          <w:bCs w:val="0"/>
          <w:color w:val="002060"/>
          <w:sz w:val="22"/>
          <w:szCs w:val="22"/>
        </w:rPr>
      </w:pPr>
    </w:p>
    <w:p w14:paraId="36974AAA" w14:textId="77777777" w:rsidR="000515B6" w:rsidRDefault="000515B6" w:rsidP="000515B6">
      <w:pPr>
        <w:pStyle w:val="titolomedio0"/>
        <w:jc w:val="left"/>
        <w:rPr>
          <w:b w:val="0"/>
          <w:bCs w:val="0"/>
          <w:color w:val="002060"/>
          <w:sz w:val="22"/>
          <w:szCs w:val="22"/>
        </w:rPr>
      </w:pPr>
      <w:r>
        <w:rPr>
          <w:b w:val="0"/>
          <w:bCs w:val="0"/>
          <w:color w:val="002060"/>
          <w:sz w:val="22"/>
          <w:szCs w:val="22"/>
        </w:rPr>
        <w:t>A seguito della calendarizzazione del recupero di cui sopra, il calendario del girone “4” varia come di seguito riportato:</w:t>
      </w:r>
    </w:p>
    <w:p w14:paraId="6518397E" w14:textId="77777777" w:rsidR="000515B6" w:rsidRDefault="000515B6" w:rsidP="000515B6">
      <w:pPr>
        <w:pStyle w:val="titolomedio0"/>
        <w:jc w:val="left"/>
        <w:rPr>
          <w:b w:val="0"/>
          <w:bCs w:val="0"/>
          <w:color w:val="002060"/>
          <w:sz w:val="22"/>
          <w:szCs w:val="22"/>
        </w:rPr>
      </w:pPr>
      <w:r>
        <w:rPr>
          <w:b w:val="0"/>
          <w:bCs w:val="0"/>
          <w:color w:val="002060"/>
          <w:sz w:val="22"/>
          <w:szCs w:val="22"/>
        </w:rPr>
        <w:t>2^ giornata</w:t>
      </w:r>
      <w:r>
        <w:rPr>
          <w:b w:val="0"/>
          <w:bCs w:val="0"/>
          <w:color w:val="002060"/>
          <w:sz w:val="22"/>
          <w:szCs w:val="22"/>
        </w:rPr>
        <w:tab/>
        <w:t>04 Ottobre 2022</w:t>
      </w:r>
    </w:p>
    <w:p w14:paraId="6D627987" w14:textId="77777777" w:rsidR="000515B6" w:rsidRPr="00FD4470" w:rsidRDefault="000515B6" w:rsidP="000515B6">
      <w:pPr>
        <w:pStyle w:val="titolomedio0"/>
        <w:jc w:val="left"/>
        <w:rPr>
          <w:b w:val="0"/>
          <w:bCs w:val="0"/>
          <w:color w:val="002060"/>
          <w:sz w:val="22"/>
          <w:szCs w:val="22"/>
        </w:rPr>
      </w:pPr>
      <w:r>
        <w:rPr>
          <w:b w:val="0"/>
          <w:bCs w:val="0"/>
          <w:color w:val="002060"/>
          <w:sz w:val="22"/>
          <w:szCs w:val="22"/>
        </w:rPr>
        <w:t>3^ giornata</w:t>
      </w:r>
      <w:r>
        <w:rPr>
          <w:b w:val="0"/>
          <w:bCs w:val="0"/>
          <w:color w:val="002060"/>
          <w:sz w:val="22"/>
          <w:szCs w:val="22"/>
        </w:rPr>
        <w:tab/>
        <w:t>11 Ottobre 2022</w:t>
      </w:r>
    </w:p>
    <w:p w14:paraId="75DD1950" w14:textId="77777777" w:rsidR="000515B6" w:rsidRDefault="000515B6" w:rsidP="000515B6">
      <w:pPr>
        <w:pStyle w:val="breakline"/>
        <w:rPr>
          <w:color w:val="002060"/>
        </w:rPr>
      </w:pPr>
    </w:p>
    <w:p w14:paraId="3E211A35" w14:textId="77777777" w:rsidR="000515B6" w:rsidRPr="00CF3780" w:rsidRDefault="000515B6" w:rsidP="000515B6">
      <w:pPr>
        <w:pStyle w:val="breakline"/>
        <w:rPr>
          <w:color w:val="002060"/>
        </w:rPr>
      </w:pPr>
    </w:p>
    <w:p w14:paraId="16F73EBF" w14:textId="77777777" w:rsidR="000515B6" w:rsidRPr="00CF3780" w:rsidRDefault="000515B6" w:rsidP="000515B6">
      <w:pPr>
        <w:pStyle w:val="titoloprinc0"/>
        <w:rPr>
          <w:color w:val="002060"/>
        </w:rPr>
      </w:pPr>
      <w:r w:rsidRPr="00CF3780">
        <w:rPr>
          <w:color w:val="002060"/>
        </w:rPr>
        <w:t>RISULTATI</w:t>
      </w:r>
    </w:p>
    <w:p w14:paraId="262ED08C" w14:textId="77777777" w:rsidR="000515B6" w:rsidRPr="00CF3780" w:rsidRDefault="000515B6" w:rsidP="000515B6">
      <w:pPr>
        <w:pStyle w:val="breakline"/>
        <w:rPr>
          <w:color w:val="002060"/>
        </w:rPr>
      </w:pPr>
    </w:p>
    <w:p w14:paraId="6D03564F" w14:textId="77777777" w:rsidR="000515B6" w:rsidRPr="00CF3780" w:rsidRDefault="000515B6" w:rsidP="000515B6">
      <w:pPr>
        <w:pStyle w:val="sottotitolocampionato10"/>
        <w:rPr>
          <w:color w:val="002060"/>
        </w:rPr>
      </w:pPr>
      <w:r w:rsidRPr="00CF3780">
        <w:rPr>
          <w:color w:val="002060"/>
        </w:rPr>
        <w:t>RISULTATI UFFICIALI GARE DEL 23/09/2022</w:t>
      </w:r>
    </w:p>
    <w:p w14:paraId="34131188"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lastRenderedPageBreak/>
        <w:t>Si trascrivono qui di seguito i risultati ufficiali delle gare disputate</w:t>
      </w:r>
    </w:p>
    <w:p w14:paraId="5A94598F"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716DDB22"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968D6C5"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CA3E9" w14:textId="77777777" w:rsidR="000515B6" w:rsidRPr="00CF3780" w:rsidRDefault="000515B6" w:rsidP="00653FC6">
                  <w:pPr>
                    <w:pStyle w:val="headertabella0"/>
                    <w:rPr>
                      <w:color w:val="002060"/>
                    </w:rPr>
                  </w:pPr>
                  <w:r w:rsidRPr="00CF3780">
                    <w:rPr>
                      <w:color w:val="002060"/>
                    </w:rPr>
                    <w:t>GIRONE 1 - 1 Giornata - A</w:t>
                  </w:r>
                </w:p>
              </w:tc>
            </w:tr>
            <w:tr w:rsidR="000515B6" w:rsidRPr="00CF3780" w14:paraId="52C7C6A5"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041516" w14:textId="77777777" w:rsidR="000515B6" w:rsidRPr="00CF3780" w:rsidRDefault="000515B6" w:rsidP="00653FC6">
                  <w:pPr>
                    <w:pStyle w:val="rowtabella0"/>
                    <w:rPr>
                      <w:color w:val="002060"/>
                    </w:rPr>
                  </w:pPr>
                  <w:r w:rsidRPr="00CF3780">
                    <w:rPr>
                      <w:color w:val="002060"/>
                    </w:rPr>
                    <w:t>(1) SMIRRA CITY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9DECF" w14:textId="77777777" w:rsidR="000515B6" w:rsidRPr="00CF3780" w:rsidRDefault="000515B6" w:rsidP="00653FC6">
                  <w:pPr>
                    <w:pStyle w:val="rowtabella0"/>
                    <w:rPr>
                      <w:color w:val="002060"/>
                    </w:rPr>
                  </w:pPr>
                  <w:r w:rsidRPr="00CF3780">
                    <w:rPr>
                      <w:color w:val="002060"/>
                    </w:rPr>
                    <w:t>- 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581AB" w14:textId="77777777" w:rsidR="000515B6" w:rsidRPr="00CF3780" w:rsidRDefault="000515B6" w:rsidP="00653FC6">
                  <w:pPr>
                    <w:pStyle w:val="rowtabella0"/>
                    <w:jc w:val="center"/>
                    <w:rPr>
                      <w:color w:val="002060"/>
                    </w:rPr>
                  </w:pPr>
                  <w:r w:rsidRPr="00CF3780">
                    <w:rPr>
                      <w:color w:val="002060"/>
                    </w:rPr>
                    <w:t>10 - 4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C4820" w14:textId="77777777" w:rsidR="000515B6" w:rsidRPr="00CF3780" w:rsidRDefault="000515B6" w:rsidP="00653FC6">
                  <w:pPr>
                    <w:pStyle w:val="rowtabella0"/>
                    <w:jc w:val="center"/>
                    <w:rPr>
                      <w:color w:val="002060"/>
                    </w:rPr>
                  </w:pPr>
                  <w:r w:rsidRPr="00CF3780">
                    <w:rPr>
                      <w:color w:val="002060"/>
                    </w:rPr>
                    <w:t> </w:t>
                  </w:r>
                </w:p>
              </w:tc>
            </w:tr>
            <w:tr w:rsidR="000515B6" w:rsidRPr="00CF3780" w14:paraId="43271642"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551C8BAC" w14:textId="77777777" w:rsidR="000515B6" w:rsidRPr="00CF3780" w:rsidRDefault="000515B6" w:rsidP="00653FC6">
                  <w:pPr>
                    <w:pStyle w:val="rowtabella0"/>
                    <w:rPr>
                      <w:color w:val="002060"/>
                    </w:rPr>
                  </w:pPr>
                  <w:r w:rsidRPr="00CF3780">
                    <w:rPr>
                      <w:color w:val="002060"/>
                    </w:rPr>
                    <w:t>(1) - disputata il 24/09/2022</w:t>
                  </w:r>
                </w:p>
              </w:tc>
            </w:tr>
          </w:tbl>
          <w:p w14:paraId="4D8DB479"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CC0C7AF"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15F45" w14:textId="77777777" w:rsidR="000515B6" w:rsidRPr="00CF3780" w:rsidRDefault="000515B6" w:rsidP="00653FC6">
                  <w:pPr>
                    <w:pStyle w:val="headertabella0"/>
                    <w:rPr>
                      <w:color w:val="002060"/>
                    </w:rPr>
                  </w:pPr>
                  <w:r w:rsidRPr="00CF3780">
                    <w:rPr>
                      <w:color w:val="002060"/>
                    </w:rPr>
                    <w:t>GIRONE 2 - 1 Giornata - A</w:t>
                  </w:r>
                </w:p>
              </w:tc>
            </w:tr>
            <w:tr w:rsidR="000515B6" w:rsidRPr="00CF3780" w14:paraId="1905E217"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B97ACF" w14:textId="77777777" w:rsidR="000515B6" w:rsidRPr="00CF3780" w:rsidRDefault="000515B6" w:rsidP="00653FC6">
                  <w:pPr>
                    <w:pStyle w:val="rowtabella0"/>
                    <w:rPr>
                      <w:color w:val="002060"/>
                    </w:rPr>
                  </w:pPr>
                  <w:r w:rsidRPr="00CF3780">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9492A" w14:textId="77777777" w:rsidR="000515B6" w:rsidRPr="00CF3780" w:rsidRDefault="000515B6" w:rsidP="00653FC6">
                  <w:pPr>
                    <w:pStyle w:val="rowtabella0"/>
                    <w:rPr>
                      <w:color w:val="002060"/>
                    </w:rPr>
                  </w:pPr>
                  <w:r w:rsidRPr="00CF3780">
                    <w:rPr>
                      <w:color w:val="002060"/>
                    </w:rPr>
                    <w:t>- MMSA GIOVANE AURORA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8B4A9" w14:textId="77777777" w:rsidR="000515B6" w:rsidRPr="00CF3780" w:rsidRDefault="000515B6" w:rsidP="00653FC6">
                  <w:pPr>
                    <w:pStyle w:val="rowtabella0"/>
                    <w:jc w:val="center"/>
                    <w:rPr>
                      <w:color w:val="002060"/>
                    </w:rPr>
                  </w:pPr>
                  <w:r w:rsidRPr="00CF3780">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7A084" w14:textId="77777777" w:rsidR="000515B6" w:rsidRPr="00CF3780" w:rsidRDefault="000515B6" w:rsidP="00653FC6">
                  <w:pPr>
                    <w:pStyle w:val="rowtabella0"/>
                    <w:jc w:val="center"/>
                    <w:rPr>
                      <w:color w:val="002060"/>
                    </w:rPr>
                  </w:pPr>
                  <w:r w:rsidRPr="00CF3780">
                    <w:rPr>
                      <w:color w:val="002060"/>
                    </w:rPr>
                    <w:t> </w:t>
                  </w:r>
                </w:p>
              </w:tc>
            </w:tr>
          </w:tbl>
          <w:p w14:paraId="11BF42AE" w14:textId="77777777" w:rsidR="000515B6" w:rsidRPr="00CF3780" w:rsidRDefault="000515B6" w:rsidP="00653FC6">
            <w:pPr>
              <w:rPr>
                <w:color w:val="002060"/>
              </w:rPr>
            </w:pPr>
          </w:p>
        </w:tc>
      </w:tr>
    </w:tbl>
    <w:p w14:paraId="1E7CA3F6"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74CF6490"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6928F67C"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ACA8B" w14:textId="77777777" w:rsidR="000515B6" w:rsidRPr="00CF3780" w:rsidRDefault="000515B6" w:rsidP="00653FC6">
                  <w:pPr>
                    <w:pStyle w:val="headertabella0"/>
                    <w:rPr>
                      <w:color w:val="002060"/>
                    </w:rPr>
                  </w:pPr>
                  <w:r w:rsidRPr="00CF3780">
                    <w:rPr>
                      <w:color w:val="002060"/>
                    </w:rPr>
                    <w:t>GIRONE 3 - 1 Giornata - A</w:t>
                  </w:r>
                </w:p>
              </w:tc>
            </w:tr>
            <w:tr w:rsidR="000515B6" w:rsidRPr="00CF3780" w14:paraId="3F05F1C5"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4D188" w14:textId="77777777" w:rsidR="000515B6" w:rsidRPr="00CF3780" w:rsidRDefault="000515B6" w:rsidP="00653FC6">
                  <w:pPr>
                    <w:pStyle w:val="rowtabella0"/>
                    <w:rPr>
                      <w:color w:val="002060"/>
                    </w:rPr>
                  </w:pPr>
                  <w:r w:rsidRPr="00CF3780">
                    <w:rPr>
                      <w:color w:val="002060"/>
                    </w:rPr>
                    <w:t>AUDAX CALCIO PIOBBICO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72A1E" w14:textId="77777777" w:rsidR="000515B6" w:rsidRPr="00CF3780" w:rsidRDefault="000515B6" w:rsidP="00653FC6">
                  <w:pPr>
                    <w:pStyle w:val="rowtabella0"/>
                    <w:rPr>
                      <w:color w:val="002060"/>
                    </w:rPr>
                  </w:pPr>
                  <w:r w:rsidRPr="00CF3780">
                    <w:rPr>
                      <w:color w:val="002060"/>
                    </w:rPr>
                    <w:t>- FRASASSI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7A754" w14:textId="77777777" w:rsidR="000515B6" w:rsidRPr="00CF3780" w:rsidRDefault="000515B6" w:rsidP="00653FC6">
                  <w:pPr>
                    <w:pStyle w:val="rowtabella0"/>
                    <w:jc w:val="center"/>
                    <w:rPr>
                      <w:color w:val="002060"/>
                    </w:rPr>
                  </w:pPr>
                  <w:r w:rsidRPr="00CF3780">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B00AE" w14:textId="77777777" w:rsidR="000515B6" w:rsidRPr="00CF3780" w:rsidRDefault="000515B6" w:rsidP="00653FC6">
                  <w:pPr>
                    <w:pStyle w:val="rowtabella0"/>
                    <w:jc w:val="center"/>
                    <w:rPr>
                      <w:color w:val="002060"/>
                    </w:rPr>
                  </w:pPr>
                  <w:r w:rsidRPr="00CF3780">
                    <w:rPr>
                      <w:color w:val="002060"/>
                    </w:rPr>
                    <w:t> </w:t>
                  </w:r>
                </w:p>
              </w:tc>
            </w:tr>
          </w:tbl>
          <w:p w14:paraId="6218F53F"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7FFBC1A0"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55431" w14:textId="77777777" w:rsidR="000515B6" w:rsidRPr="00CF3780" w:rsidRDefault="000515B6" w:rsidP="00653FC6">
                  <w:pPr>
                    <w:pStyle w:val="headertabella0"/>
                    <w:rPr>
                      <w:color w:val="002060"/>
                    </w:rPr>
                  </w:pPr>
                  <w:r w:rsidRPr="00CF3780">
                    <w:rPr>
                      <w:color w:val="002060"/>
                    </w:rPr>
                    <w:t>GIRONE 5 - 1 Giornata - A</w:t>
                  </w:r>
                </w:p>
              </w:tc>
            </w:tr>
            <w:tr w:rsidR="000515B6" w:rsidRPr="00CF3780" w14:paraId="045CF054"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4011A1" w14:textId="77777777" w:rsidR="000515B6" w:rsidRPr="00CF3780" w:rsidRDefault="000515B6" w:rsidP="00653FC6">
                  <w:pPr>
                    <w:pStyle w:val="rowtabella0"/>
                    <w:rPr>
                      <w:color w:val="002060"/>
                    </w:rPr>
                  </w:pPr>
                  <w:r w:rsidRPr="00CF3780">
                    <w:rPr>
                      <w:color w:val="002060"/>
                    </w:rPr>
                    <w:t>(1) 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14D17" w14:textId="77777777" w:rsidR="000515B6" w:rsidRPr="00CF3780" w:rsidRDefault="000515B6" w:rsidP="00653FC6">
                  <w:pPr>
                    <w:pStyle w:val="rowtabella0"/>
                    <w:rPr>
                      <w:color w:val="002060"/>
                    </w:rPr>
                  </w:pPr>
                  <w:r w:rsidRPr="00CF3780">
                    <w:rPr>
                      <w:color w:val="002060"/>
                    </w:rPr>
                    <w:t>- ATLETICO NO BORDERS</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75215" w14:textId="77777777" w:rsidR="000515B6" w:rsidRPr="00CF3780" w:rsidRDefault="000515B6" w:rsidP="00653FC6">
                  <w:pPr>
                    <w:pStyle w:val="rowtabella0"/>
                    <w:jc w:val="center"/>
                    <w:rPr>
                      <w:color w:val="002060"/>
                    </w:rPr>
                  </w:pPr>
                  <w:r w:rsidRPr="00CF3780">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4CA97" w14:textId="77777777" w:rsidR="000515B6" w:rsidRPr="00CF3780" w:rsidRDefault="000515B6" w:rsidP="00653FC6">
                  <w:pPr>
                    <w:pStyle w:val="rowtabella0"/>
                    <w:jc w:val="center"/>
                    <w:rPr>
                      <w:color w:val="002060"/>
                    </w:rPr>
                  </w:pPr>
                  <w:r w:rsidRPr="00CF3780">
                    <w:rPr>
                      <w:color w:val="002060"/>
                    </w:rPr>
                    <w:t> </w:t>
                  </w:r>
                </w:p>
              </w:tc>
            </w:tr>
            <w:tr w:rsidR="000515B6" w:rsidRPr="00CF3780" w14:paraId="508B9DFC"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7C7C8873" w14:textId="77777777" w:rsidR="000515B6" w:rsidRPr="00CF3780" w:rsidRDefault="000515B6" w:rsidP="00653FC6">
                  <w:pPr>
                    <w:pStyle w:val="rowtabella0"/>
                    <w:rPr>
                      <w:color w:val="002060"/>
                    </w:rPr>
                  </w:pPr>
                  <w:r w:rsidRPr="00CF3780">
                    <w:rPr>
                      <w:color w:val="002060"/>
                    </w:rPr>
                    <w:t>(1) - disputata il 26/09/2022</w:t>
                  </w:r>
                </w:p>
              </w:tc>
            </w:tr>
          </w:tbl>
          <w:p w14:paraId="1738B047" w14:textId="77777777" w:rsidR="000515B6" w:rsidRPr="00CF3780" w:rsidRDefault="000515B6" w:rsidP="00653FC6">
            <w:pPr>
              <w:rPr>
                <w:color w:val="002060"/>
              </w:rPr>
            </w:pPr>
          </w:p>
        </w:tc>
      </w:tr>
    </w:tbl>
    <w:p w14:paraId="5351E12C"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6430F11F"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157E71A"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82E61" w14:textId="77777777" w:rsidR="000515B6" w:rsidRPr="00CF3780" w:rsidRDefault="000515B6" w:rsidP="00653FC6">
                  <w:pPr>
                    <w:pStyle w:val="headertabella0"/>
                    <w:rPr>
                      <w:color w:val="002060"/>
                    </w:rPr>
                  </w:pPr>
                  <w:r w:rsidRPr="00CF3780">
                    <w:rPr>
                      <w:color w:val="002060"/>
                    </w:rPr>
                    <w:t>GIRONE 6 - 1 Giornata - A</w:t>
                  </w:r>
                </w:p>
              </w:tc>
            </w:tr>
            <w:tr w:rsidR="000515B6" w:rsidRPr="00CF3780" w14:paraId="780A5DB4"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499C32" w14:textId="77777777" w:rsidR="000515B6" w:rsidRPr="00CF3780" w:rsidRDefault="000515B6" w:rsidP="00653FC6">
                  <w:pPr>
                    <w:pStyle w:val="rowtabella0"/>
                    <w:rPr>
                      <w:color w:val="002060"/>
                    </w:rPr>
                  </w:pPr>
                  <w:r w:rsidRPr="00CF3780">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A1C81" w14:textId="77777777" w:rsidR="000515B6" w:rsidRPr="00CF3780" w:rsidRDefault="000515B6" w:rsidP="00653FC6">
                  <w:pPr>
                    <w:pStyle w:val="rowtabella0"/>
                    <w:rPr>
                      <w:color w:val="002060"/>
                    </w:rPr>
                  </w:pPr>
                  <w:r w:rsidRPr="00CF3780">
                    <w:rPr>
                      <w:color w:val="002060"/>
                    </w:rPr>
                    <w:t>- PEGASO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461E6" w14:textId="77777777" w:rsidR="000515B6" w:rsidRPr="00CF3780" w:rsidRDefault="000515B6" w:rsidP="00653FC6">
                  <w:pPr>
                    <w:pStyle w:val="rowtabella0"/>
                    <w:jc w:val="center"/>
                    <w:rPr>
                      <w:color w:val="002060"/>
                    </w:rPr>
                  </w:pPr>
                  <w:r w:rsidRPr="00CF3780">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C70A7" w14:textId="77777777" w:rsidR="000515B6" w:rsidRPr="00CF3780" w:rsidRDefault="000515B6" w:rsidP="00653FC6">
                  <w:pPr>
                    <w:pStyle w:val="rowtabella0"/>
                    <w:jc w:val="center"/>
                    <w:rPr>
                      <w:color w:val="002060"/>
                    </w:rPr>
                  </w:pPr>
                  <w:r w:rsidRPr="00CF3780">
                    <w:rPr>
                      <w:color w:val="002060"/>
                    </w:rPr>
                    <w:t> </w:t>
                  </w:r>
                </w:p>
              </w:tc>
            </w:tr>
          </w:tbl>
          <w:p w14:paraId="40B9B495"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69C68CD4"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A227" w14:textId="77777777" w:rsidR="000515B6" w:rsidRPr="00CF3780" w:rsidRDefault="000515B6" w:rsidP="00653FC6">
                  <w:pPr>
                    <w:pStyle w:val="headertabella0"/>
                    <w:rPr>
                      <w:color w:val="002060"/>
                    </w:rPr>
                  </w:pPr>
                  <w:r w:rsidRPr="00CF3780">
                    <w:rPr>
                      <w:color w:val="002060"/>
                    </w:rPr>
                    <w:t>GIRONE 7 - 1 Giornata - A</w:t>
                  </w:r>
                </w:p>
              </w:tc>
            </w:tr>
            <w:tr w:rsidR="000515B6" w:rsidRPr="00CF3780" w14:paraId="627726F9"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1598FB" w14:textId="77777777" w:rsidR="000515B6" w:rsidRPr="00CF3780" w:rsidRDefault="000515B6" w:rsidP="00653FC6">
                  <w:pPr>
                    <w:pStyle w:val="rowtabella0"/>
                    <w:rPr>
                      <w:color w:val="002060"/>
                    </w:rPr>
                  </w:pPr>
                  <w:r w:rsidRPr="00CF3780">
                    <w:rPr>
                      <w:color w:val="002060"/>
                    </w:rPr>
                    <w:t>(1) VIRTUS TEAM SOC.COOP.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A813E" w14:textId="77777777" w:rsidR="000515B6" w:rsidRPr="00CF3780" w:rsidRDefault="000515B6" w:rsidP="00653FC6">
                  <w:pPr>
                    <w:pStyle w:val="rowtabella0"/>
                    <w:rPr>
                      <w:color w:val="002060"/>
                    </w:rPr>
                  </w:pPr>
                  <w:r w:rsidRPr="00CF3780">
                    <w:rPr>
                      <w:color w:val="002060"/>
                    </w:rPr>
                    <w:t>- POLISPORTIVA UROBORO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CF9DF" w14:textId="77777777" w:rsidR="000515B6" w:rsidRPr="00CF3780" w:rsidRDefault="000515B6" w:rsidP="00653FC6">
                  <w:pPr>
                    <w:pStyle w:val="rowtabella0"/>
                    <w:jc w:val="center"/>
                    <w:rPr>
                      <w:color w:val="002060"/>
                    </w:rPr>
                  </w:pPr>
                  <w:r w:rsidRPr="00CF3780">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AB6E4" w14:textId="77777777" w:rsidR="000515B6" w:rsidRPr="00CF3780" w:rsidRDefault="000515B6" w:rsidP="00653FC6">
                  <w:pPr>
                    <w:pStyle w:val="rowtabella0"/>
                    <w:jc w:val="center"/>
                    <w:rPr>
                      <w:color w:val="002060"/>
                    </w:rPr>
                  </w:pPr>
                  <w:r w:rsidRPr="00CF3780">
                    <w:rPr>
                      <w:color w:val="002060"/>
                    </w:rPr>
                    <w:t> </w:t>
                  </w:r>
                </w:p>
              </w:tc>
            </w:tr>
            <w:tr w:rsidR="000515B6" w:rsidRPr="00CF3780" w14:paraId="135E3CC9"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101F1466" w14:textId="77777777" w:rsidR="000515B6" w:rsidRPr="00CF3780" w:rsidRDefault="000515B6" w:rsidP="00653FC6">
                  <w:pPr>
                    <w:pStyle w:val="rowtabella0"/>
                    <w:rPr>
                      <w:color w:val="002060"/>
                    </w:rPr>
                  </w:pPr>
                  <w:r w:rsidRPr="00CF3780">
                    <w:rPr>
                      <w:color w:val="002060"/>
                    </w:rPr>
                    <w:t>(1) - disputata il 24/09/2022</w:t>
                  </w:r>
                </w:p>
              </w:tc>
            </w:tr>
          </w:tbl>
          <w:p w14:paraId="214EB98C" w14:textId="77777777" w:rsidR="000515B6" w:rsidRPr="00CF3780" w:rsidRDefault="000515B6" w:rsidP="00653FC6">
            <w:pPr>
              <w:rPr>
                <w:color w:val="002060"/>
              </w:rPr>
            </w:pPr>
          </w:p>
        </w:tc>
      </w:tr>
    </w:tbl>
    <w:p w14:paraId="449F141E"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2D72D05D"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43788197"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3A548" w14:textId="77777777" w:rsidR="000515B6" w:rsidRPr="00CF3780" w:rsidRDefault="000515B6" w:rsidP="00653FC6">
                  <w:pPr>
                    <w:pStyle w:val="headertabella0"/>
                    <w:rPr>
                      <w:color w:val="002060"/>
                    </w:rPr>
                  </w:pPr>
                  <w:r w:rsidRPr="00CF3780">
                    <w:rPr>
                      <w:color w:val="002060"/>
                    </w:rPr>
                    <w:t>GIRONE 8 - 1 Giornata - A</w:t>
                  </w:r>
                </w:p>
              </w:tc>
            </w:tr>
            <w:tr w:rsidR="000515B6" w:rsidRPr="00CF3780" w14:paraId="27FD4487"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104DCF" w14:textId="77777777" w:rsidR="000515B6" w:rsidRPr="00CF3780" w:rsidRDefault="000515B6" w:rsidP="00653FC6">
                  <w:pPr>
                    <w:pStyle w:val="rowtabella0"/>
                    <w:rPr>
                      <w:color w:val="002060"/>
                    </w:rPr>
                  </w:pPr>
                  <w:r w:rsidRPr="00CF3780">
                    <w:rPr>
                      <w:color w:val="002060"/>
                    </w:rPr>
                    <w:t>ASPIO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5AA68" w14:textId="77777777" w:rsidR="000515B6" w:rsidRPr="00CF3780" w:rsidRDefault="000515B6" w:rsidP="00653FC6">
                  <w:pPr>
                    <w:pStyle w:val="rowtabella0"/>
                    <w:rPr>
                      <w:color w:val="002060"/>
                    </w:rPr>
                  </w:pPr>
                  <w:r w:rsidRPr="00CF3780">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73811" w14:textId="77777777" w:rsidR="000515B6" w:rsidRPr="00CF3780" w:rsidRDefault="000515B6" w:rsidP="00653FC6">
                  <w:pPr>
                    <w:pStyle w:val="rowtabella0"/>
                    <w:jc w:val="center"/>
                    <w:rPr>
                      <w:color w:val="002060"/>
                    </w:rPr>
                  </w:pPr>
                  <w:r w:rsidRPr="00CF3780">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EB2C7" w14:textId="77777777" w:rsidR="000515B6" w:rsidRPr="00CF3780" w:rsidRDefault="000515B6" w:rsidP="00653FC6">
                  <w:pPr>
                    <w:pStyle w:val="rowtabella0"/>
                    <w:jc w:val="center"/>
                    <w:rPr>
                      <w:color w:val="002060"/>
                    </w:rPr>
                  </w:pPr>
                  <w:r w:rsidRPr="00CF3780">
                    <w:rPr>
                      <w:color w:val="002060"/>
                    </w:rPr>
                    <w:t> </w:t>
                  </w:r>
                </w:p>
              </w:tc>
            </w:tr>
          </w:tbl>
          <w:p w14:paraId="3A3AA66A"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862DA9E"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1343" w14:textId="77777777" w:rsidR="000515B6" w:rsidRPr="00CF3780" w:rsidRDefault="000515B6" w:rsidP="00653FC6">
                  <w:pPr>
                    <w:pStyle w:val="headertabella0"/>
                    <w:rPr>
                      <w:color w:val="002060"/>
                    </w:rPr>
                  </w:pPr>
                  <w:r w:rsidRPr="00CF3780">
                    <w:rPr>
                      <w:color w:val="002060"/>
                    </w:rPr>
                    <w:t>GIRONE 9 - 1 Giornata - A</w:t>
                  </w:r>
                </w:p>
              </w:tc>
            </w:tr>
            <w:tr w:rsidR="000515B6" w:rsidRPr="00CF3780" w14:paraId="0E3684B1"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699AD2" w14:textId="77777777" w:rsidR="000515B6" w:rsidRPr="00CF3780" w:rsidRDefault="000515B6" w:rsidP="00653FC6">
                  <w:pPr>
                    <w:pStyle w:val="rowtabella0"/>
                    <w:rPr>
                      <w:color w:val="002060"/>
                    </w:rPr>
                  </w:pPr>
                  <w:r w:rsidRPr="00CF3780">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651F57" w14:textId="77777777" w:rsidR="000515B6" w:rsidRPr="00CF3780" w:rsidRDefault="000515B6" w:rsidP="00653FC6">
                  <w:pPr>
                    <w:pStyle w:val="rowtabella0"/>
                    <w:rPr>
                      <w:color w:val="002060"/>
                    </w:rPr>
                  </w:pPr>
                  <w:r w:rsidRPr="00CF3780">
                    <w:rPr>
                      <w:color w:val="002060"/>
                    </w:rPr>
                    <w:t>- SAN GINESIO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01729" w14:textId="77777777" w:rsidR="000515B6" w:rsidRPr="00CF3780" w:rsidRDefault="000515B6" w:rsidP="00653FC6">
                  <w:pPr>
                    <w:pStyle w:val="rowtabella0"/>
                    <w:jc w:val="center"/>
                    <w:rPr>
                      <w:color w:val="002060"/>
                    </w:rPr>
                  </w:pPr>
                  <w:r w:rsidRPr="00CF3780">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54F77" w14:textId="77777777" w:rsidR="000515B6" w:rsidRPr="00CF3780" w:rsidRDefault="000515B6" w:rsidP="00653FC6">
                  <w:pPr>
                    <w:pStyle w:val="rowtabella0"/>
                    <w:jc w:val="center"/>
                    <w:rPr>
                      <w:color w:val="002060"/>
                    </w:rPr>
                  </w:pPr>
                  <w:r w:rsidRPr="00CF3780">
                    <w:rPr>
                      <w:color w:val="002060"/>
                    </w:rPr>
                    <w:t> </w:t>
                  </w:r>
                </w:p>
              </w:tc>
            </w:tr>
          </w:tbl>
          <w:p w14:paraId="5C8D2289" w14:textId="77777777" w:rsidR="000515B6" w:rsidRPr="00CF3780" w:rsidRDefault="000515B6" w:rsidP="00653FC6">
            <w:pPr>
              <w:rPr>
                <w:color w:val="002060"/>
              </w:rPr>
            </w:pPr>
          </w:p>
        </w:tc>
      </w:tr>
    </w:tbl>
    <w:p w14:paraId="28B05D86"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22EB0858"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F238DD0"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09A13" w14:textId="77777777" w:rsidR="000515B6" w:rsidRPr="00CF3780" w:rsidRDefault="000515B6" w:rsidP="00653FC6">
                  <w:pPr>
                    <w:pStyle w:val="headertabella0"/>
                    <w:rPr>
                      <w:color w:val="002060"/>
                    </w:rPr>
                  </w:pPr>
                  <w:r w:rsidRPr="00CF3780">
                    <w:rPr>
                      <w:color w:val="002060"/>
                    </w:rPr>
                    <w:t>GIRONE 10 - 1 Giornata - A</w:t>
                  </w:r>
                </w:p>
              </w:tc>
            </w:tr>
            <w:tr w:rsidR="000515B6" w:rsidRPr="00CF3780" w14:paraId="3985716C"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044644" w14:textId="77777777" w:rsidR="000515B6" w:rsidRPr="00CF3780" w:rsidRDefault="000515B6" w:rsidP="00653FC6">
                  <w:pPr>
                    <w:pStyle w:val="rowtabella0"/>
                    <w:rPr>
                      <w:color w:val="002060"/>
                    </w:rPr>
                  </w:pPr>
                  <w:r w:rsidRPr="00CF3780">
                    <w:rPr>
                      <w:color w:val="002060"/>
                    </w:rPr>
                    <w:t>(1) 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89983" w14:textId="77777777" w:rsidR="000515B6" w:rsidRPr="00CF3780" w:rsidRDefault="000515B6" w:rsidP="00653FC6">
                  <w:pPr>
                    <w:pStyle w:val="rowtabella0"/>
                    <w:rPr>
                      <w:color w:val="002060"/>
                    </w:rPr>
                  </w:pPr>
                  <w:r w:rsidRPr="00CF3780">
                    <w:rPr>
                      <w:color w:val="002060"/>
                    </w:rPr>
                    <w:t>- BOCA CIVITANOVA 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60557" w14:textId="77777777" w:rsidR="000515B6" w:rsidRPr="00CF3780" w:rsidRDefault="000515B6" w:rsidP="00653FC6">
                  <w:pPr>
                    <w:pStyle w:val="rowtabella0"/>
                    <w:jc w:val="center"/>
                    <w:rPr>
                      <w:color w:val="002060"/>
                    </w:rPr>
                  </w:pPr>
                  <w:r w:rsidRPr="00CF3780">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7B0C5" w14:textId="77777777" w:rsidR="000515B6" w:rsidRPr="00CF3780" w:rsidRDefault="000515B6" w:rsidP="00653FC6">
                  <w:pPr>
                    <w:pStyle w:val="rowtabella0"/>
                    <w:jc w:val="center"/>
                    <w:rPr>
                      <w:color w:val="002060"/>
                    </w:rPr>
                  </w:pPr>
                  <w:r w:rsidRPr="00CF3780">
                    <w:rPr>
                      <w:color w:val="002060"/>
                    </w:rPr>
                    <w:t> </w:t>
                  </w:r>
                </w:p>
              </w:tc>
            </w:tr>
            <w:tr w:rsidR="000515B6" w:rsidRPr="00CF3780" w14:paraId="429A57C3"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4F5D1FD0" w14:textId="77777777" w:rsidR="000515B6" w:rsidRPr="00CF3780" w:rsidRDefault="000515B6" w:rsidP="00653FC6">
                  <w:pPr>
                    <w:pStyle w:val="rowtabella0"/>
                    <w:rPr>
                      <w:color w:val="002060"/>
                    </w:rPr>
                  </w:pPr>
                  <w:r w:rsidRPr="00CF3780">
                    <w:rPr>
                      <w:color w:val="002060"/>
                    </w:rPr>
                    <w:t>(1) - disputata il 24/09/2022</w:t>
                  </w:r>
                </w:p>
              </w:tc>
            </w:tr>
          </w:tbl>
          <w:p w14:paraId="3625AE94"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0C2572E"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3C54" w14:textId="77777777" w:rsidR="000515B6" w:rsidRPr="00CF3780" w:rsidRDefault="000515B6" w:rsidP="00653FC6">
                  <w:pPr>
                    <w:pStyle w:val="headertabella0"/>
                    <w:rPr>
                      <w:color w:val="002060"/>
                    </w:rPr>
                  </w:pPr>
                  <w:r w:rsidRPr="00CF3780">
                    <w:rPr>
                      <w:color w:val="002060"/>
                    </w:rPr>
                    <w:t>GIRONE 11 - 1 Giornata - A</w:t>
                  </w:r>
                </w:p>
              </w:tc>
            </w:tr>
            <w:tr w:rsidR="000515B6" w:rsidRPr="00CF3780" w14:paraId="255C39C2"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97526E" w14:textId="77777777" w:rsidR="000515B6" w:rsidRPr="00CF3780" w:rsidRDefault="000515B6" w:rsidP="00653FC6">
                  <w:pPr>
                    <w:pStyle w:val="rowtabella0"/>
                    <w:rPr>
                      <w:color w:val="002060"/>
                    </w:rPr>
                  </w:pPr>
                  <w:r w:rsidRPr="00CF3780">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2342F" w14:textId="77777777" w:rsidR="000515B6" w:rsidRPr="00CF3780" w:rsidRDefault="000515B6" w:rsidP="00653FC6">
                  <w:pPr>
                    <w:pStyle w:val="rowtabella0"/>
                    <w:rPr>
                      <w:color w:val="002060"/>
                    </w:rPr>
                  </w:pPr>
                  <w:r w:rsidRPr="00CF3780">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8A9F8" w14:textId="77777777" w:rsidR="000515B6" w:rsidRPr="00CF3780" w:rsidRDefault="000515B6" w:rsidP="00653FC6">
                  <w:pPr>
                    <w:pStyle w:val="rowtabella0"/>
                    <w:jc w:val="center"/>
                    <w:rPr>
                      <w:color w:val="002060"/>
                    </w:rPr>
                  </w:pPr>
                  <w:r w:rsidRPr="00CF3780">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FD6018" w14:textId="77777777" w:rsidR="000515B6" w:rsidRPr="00CF3780" w:rsidRDefault="000515B6" w:rsidP="00653FC6">
                  <w:pPr>
                    <w:pStyle w:val="rowtabella0"/>
                    <w:jc w:val="center"/>
                    <w:rPr>
                      <w:color w:val="002060"/>
                    </w:rPr>
                  </w:pPr>
                  <w:r w:rsidRPr="00CF3780">
                    <w:rPr>
                      <w:color w:val="002060"/>
                    </w:rPr>
                    <w:t> </w:t>
                  </w:r>
                </w:p>
              </w:tc>
            </w:tr>
          </w:tbl>
          <w:p w14:paraId="5E20946D" w14:textId="77777777" w:rsidR="000515B6" w:rsidRPr="00CF3780" w:rsidRDefault="000515B6" w:rsidP="00653FC6">
            <w:pPr>
              <w:rPr>
                <w:color w:val="002060"/>
              </w:rPr>
            </w:pPr>
          </w:p>
        </w:tc>
      </w:tr>
    </w:tbl>
    <w:p w14:paraId="2DABDD47"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70A84709"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06EE55D"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C74F" w14:textId="77777777" w:rsidR="000515B6" w:rsidRPr="00CF3780" w:rsidRDefault="000515B6" w:rsidP="00653FC6">
                  <w:pPr>
                    <w:pStyle w:val="headertabella0"/>
                    <w:rPr>
                      <w:color w:val="002060"/>
                    </w:rPr>
                  </w:pPr>
                  <w:r w:rsidRPr="00CF3780">
                    <w:rPr>
                      <w:color w:val="002060"/>
                    </w:rPr>
                    <w:t>GIRONE 12 - 1 Giornata - A</w:t>
                  </w:r>
                </w:p>
              </w:tc>
            </w:tr>
            <w:tr w:rsidR="000515B6" w:rsidRPr="00CF3780" w14:paraId="6062CF74"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61D517" w14:textId="77777777" w:rsidR="000515B6" w:rsidRPr="00CF3780" w:rsidRDefault="000515B6" w:rsidP="00653FC6">
                  <w:pPr>
                    <w:pStyle w:val="rowtabella0"/>
                    <w:rPr>
                      <w:color w:val="002060"/>
                    </w:rPr>
                  </w:pPr>
                  <w:r w:rsidRPr="00CF3780">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87E98" w14:textId="77777777" w:rsidR="000515B6" w:rsidRPr="00CF3780" w:rsidRDefault="000515B6" w:rsidP="00653FC6">
                  <w:pPr>
                    <w:pStyle w:val="rowtabella0"/>
                    <w:rPr>
                      <w:color w:val="002060"/>
                    </w:rPr>
                  </w:pPr>
                  <w:r w:rsidRPr="00CF3780">
                    <w:rPr>
                      <w:color w:val="002060"/>
                    </w:rPr>
                    <w:t>- CASTELRAIMONDO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D3947" w14:textId="77777777" w:rsidR="000515B6" w:rsidRPr="00CF3780" w:rsidRDefault="000515B6" w:rsidP="00653FC6">
                  <w:pPr>
                    <w:pStyle w:val="rowtabella0"/>
                    <w:jc w:val="center"/>
                    <w:rPr>
                      <w:color w:val="002060"/>
                    </w:rPr>
                  </w:pPr>
                  <w:r w:rsidRPr="00CF3780">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B2B24" w14:textId="77777777" w:rsidR="000515B6" w:rsidRPr="00CF3780" w:rsidRDefault="000515B6" w:rsidP="00653FC6">
                  <w:pPr>
                    <w:pStyle w:val="rowtabella0"/>
                    <w:jc w:val="center"/>
                    <w:rPr>
                      <w:color w:val="002060"/>
                    </w:rPr>
                  </w:pPr>
                  <w:r w:rsidRPr="00CF3780">
                    <w:rPr>
                      <w:color w:val="002060"/>
                    </w:rPr>
                    <w:t> </w:t>
                  </w:r>
                </w:p>
              </w:tc>
            </w:tr>
          </w:tbl>
          <w:p w14:paraId="49BD8B01"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65A3B20E"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A747E" w14:textId="77777777" w:rsidR="000515B6" w:rsidRPr="00CF3780" w:rsidRDefault="000515B6" w:rsidP="00653FC6">
                  <w:pPr>
                    <w:pStyle w:val="headertabella0"/>
                    <w:rPr>
                      <w:color w:val="002060"/>
                    </w:rPr>
                  </w:pPr>
                  <w:r w:rsidRPr="00CF3780">
                    <w:rPr>
                      <w:color w:val="002060"/>
                    </w:rPr>
                    <w:t>GIRONE 13 - 1 Giornata - A</w:t>
                  </w:r>
                </w:p>
              </w:tc>
            </w:tr>
            <w:tr w:rsidR="000515B6" w:rsidRPr="00CF3780" w14:paraId="35205E3D"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F2AA56" w14:textId="77777777" w:rsidR="000515B6" w:rsidRPr="00CF3780" w:rsidRDefault="000515B6" w:rsidP="00653FC6">
                  <w:pPr>
                    <w:pStyle w:val="rowtabella0"/>
                    <w:rPr>
                      <w:color w:val="002060"/>
                    </w:rPr>
                  </w:pPr>
                  <w:r w:rsidRPr="00CF3780">
                    <w:rPr>
                      <w:color w:val="002060"/>
                    </w:rPr>
                    <w:t>AMICI 84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D8A9F" w14:textId="77777777" w:rsidR="000515B6" w:rsidRPr="00CF3780" w:rsidRDefault="000515B6" w:rsidP="00653FC6">
                  <w:pPr>
                    <w:pStyle w:val="rowtabella0"/>
                    <w:rPr>
                      <w:color w:val="002060"/>
                    </w:rPr>
                  </w:pPr>
                  <w:r w:rsidRPr="00CF3780">
                    <w:rPr>
                      <w:color w:val="002060"/>
                    </w:rPr>
                    <w:t>- CAPODARCO CASABIANCA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BC663" w14:textId="77777777" w:rsidR="000515B6" w:rsidRPr="00CF3780" w:rsidRDefault="000515B6" w:rsidP="00653FC6">
                  <w:pPr>
                    <w:pStyle w:val="rowtabella0"/>
                    <w:jc w:val="center"/>
                    <w:rPr>
                      <w:color w:val="002060"/>
                    </w:rPr>
                  </w:pPr>
                  <w:r w:rsidRPr="00CF3780">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68886" w14:textId="77777777" w:rsidR="000515B6" w:rsidRPr="00CF3780" w:rsidRDefault="000515B6" w:rsidP="00653FC6">
                  <w:pPr>
                    <w:pStyle w:val="rowtabella0"/>
                    <w:jc w:val="center"/>
                    <w:rPr>
                      <w:color w:val="002060"/>
                    </w:rPr>
                  </w:pPr>
                  <w:r w:rsidRPr="00CF3780">
                    <w:rPr>
                      <w:color w:val="002060"/>
                    </w:rPr>
                    <w:t> </w:t>
                  </w:r>
                </w:p>
              </w:tc>
            </w:tr>
          </w:tbl>
          <w:p w14:paraId="35CC10AB" w14:textId="77777777" w:rsidR="000515B6" w:rsidRPr="00CF3780" w:rsidRDefault="000515B6" w:rsidP="00653FC6">
            <w:pPr>
              <w:rPr>
                <w:color w:val="002060"/>
              </w:rPr>
            </w:pPr>
          </w:p>
        </w:tc>
      </w:tr>
    </w:tbl>
    <w:p w14:paraId="02BA1916"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7A259A82"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00638560"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11B5D" w14:textId="77777777" w:rsidR="000515B6" w:rsidRPr="00CF3780" w:rsidRDefault="000515B6" w:rsidP="00653FC6">
                  <w:pPr>
                    <w:pStyle w:val="headertabella0"/>
                    <w:rPr>
                      <w:color w:val="002060"/>
                    </w:rPr>
                  </w:pPr>
                  <w:r w:rsidRPr="00CF3780">
                    <w:rPr>
                      <w:color w:val="002060"/>
                    </w:rPr>
                    <w:t>GIRONE 14 - 1 Giornata - A</w:t>
                  </w:r>
                </w:p>
              </w:tc>
            </w:tr>
            <w:tr w:rsidR="000515B6" w:rsidRPr="00CF3780" w14:paraId="1EC5356D"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005C0A" w14:textId="77777777" w:rsidR="000515B6" w:rsidRPr="00CF3780" w:rsidRDefault="000515B6" w:rsidP="00653FC6">
                  <w:pPr>
                    <w:pStyle w:val="rowtabella0"/>
                    <w:rPr>
                      <w:color w:val="002060"/>
                    </w:rPr>
                  </w:pPr>
                  <w:r w:rsidRPr="00CF3780">
                    <w:rPr>
                      <w:color w:val="002060"/>
                    </w:rPr>
                    <w:t>FROG S CLUB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7ACE5" w14:textId="77777777" w:rsidR="000515B6" w:rsidRPr="00CF3780" w:rsidRDefault="000515B6" w:rsidP="00653FC6">
                  <w:pPr>
                    <w:pStyle w:val="rowtabella0"/>
                    <w:rPr>
                      <w:color w:val="002060"/>
                    </w:rPr>
                  </w:pPr>
                  <w:r w:rsidRPr="00CF3780">
                    <w:rPr>
                      <w:color w:val="002060"/>
                    </w:rPr>
                    <w:t>- BOCASTRUM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0BD6B" w14:textId="77777777" w:rsidR="000515B6" w:rsidRPr="00CF3780" w:rsidRDefault="000515B6" w:rsidP="00653FC6">
                  <w:pPr>
                    <w:pStyle w:val="rowtabella0"/>
                    <w:jc w:val="center"/>
                    <w:rPr>
                      <w:color w:val="002060"/>
                    </w:rPr>
                  </w:pPr>
                  <w:r w:rsidRPr="00CF3780">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F9F0B" w14:textId="77777777" w:rsidR="000515B6" w:rsidRPr="00CF3780" w:rsidRDefault="000515B6" w:rsidP="00653FC6">
                  <w:pPr>
                    <w:pStyle w:val="rowtabella0"/>
                    <w:jc w:val="center"/>
                    <w:rPr>
                      <w:color w:val="002060"/>
                    </w:rPr>
                  </w:pPr>
                  <w:r w:rsidRPr="00CF3780">
                    <w:rPr>
                      <w:color w:val="002060"/>
                    </w:rPr>
                    <w:t> </w:t>
                  </w:r>
                </w:p>
              </w:tc>
            </w:tr>
          </w:tbl>
          <w:p w14:paraId="0E9F5491"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C44A57C"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BFA79" w14:textId="77777777" w:rsidR="000515B6" w:rsidRPr="00CF3780" w:rsidRDefault="000515B6" w:rsidP="00653FC6">
                  <w:pPr>
                    <w:pStyle w:val="headertabella0"/>
                    <w:rPr>
                      <w:color w:val="002060"/>
                    </w:rPr>
                  </w:pPr>
                  <w:r w:rsidRPr="00CF3780">
                    <w:rPr>
                      <w:color w:val="002060"/>
                    </w:rPr>
                    <w:t>GIRONE 15 - 1 Giornata - A</w:t>
                  </w:r>
                </w:p>
              </w:tc>
            </w:tr>
            <w:tr w:rsidR="000515B6" w:rsidRPr="00CF3780" w14:paraId="55EFAF33"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8D625C" w14:textId="77777777" w:rsidR="000515B6" w:rsidRPr="00CF3780" w:rsidRDefault="000515B6" w:rsidP="00653FC6">
                  <w:pPr>
                    <w:pStyle w:val="rowtabella0"/>
                    <w:rPr>
                      <w:color w:val="002060"/>
                    </w:rPr>
                  </w:pPr>
                  <w:r w:rsidRPr="00CF3780">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334DE" w14:textId="77777777" w:rsidR="000515B6" w:rsidRPr="00CF3780" w:rsidRDefault="000515B6" w:rsidP="00653FC6">
                  <w:pPr>
                    <w:pStyle w:val="rowtabella0"/>
                    <w:rPr>
                      <w:color w:val="002060"/>
                    </w:rPr>
                  </w:pPr>
                  <w:r w:rsidRPr="00CF3780">
                    <w:rPr>
                      <w:color w:val="002060"/>
                    </w:rPr>
                    <w:t>- CALCIO S.ELPIDIO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01380" w14:textId="77777777" w:rsidR="000515B6" w:rsidRPr="00CF3780" w:rsidRDefault="000515B6" w:rsidP="00653FC6">
                  <w:pPr>
                    <w:pStyle w:val="rowtabella0"/>
                    <w:jc w:val="center"/>
                    <w:rPr>
                      <w:color w:val="002060"/>
                    </w:rPr>
                  </w:pPr>
                  <w:r w:rsidRPr="00CF3780">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8C9B9" w14:textId="77777777" w:rsidR="000515B6" w:rsidRPr="00CF3780" w:rsidRDefault="000515B6" w:rsidP="00653FC6">
                  <w:pPr>
                    <w:pStyle w:val="rowtabella0"/>
                    <w:jc w:val="center"/>
                    <w:rPr>
                      <w:color w:val="002060"/>
                    </w:rPr>
                  </w:pPr>
                  <w:r w:rsidRPr="00CF3780">
                    <w:rPr>
                      <w:color w:val="002060"/>
                    </w:rPr>
                    <w:t> </w:t>
                  </w:r>
                </w:p>
              </w:tc>
            </w:tr>
          </w:tbl>
          <w:p w14:paraId="67210E11" w14:textId="77777777" w:rsidR="000515B6" w:rsidRPr="00CF3780" w:rsidRDefault="000515B6" w:rsidP="00653FC6">
            <w:pPr>
              <w:rPr>
                <w:color w:val="002060"/>
              </w:rPr>
            </w:pPr>
          </w:p>
        </w:tc>
      </w:tr>
    </w:tbl>
    <w:p w14:paraId="0FA5627E"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15B6" w:rsidRPr="00CF3780" w14:paraId="741A5BC6"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276E2A14"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3997" w14:textId="77777777" w:rsidR="000515B6" w:rsidRPr="00CF3780" w:rsidRDefault="000515B6" w:rsidP="00653FC6">
                  <w:pPr>
                    <w:pStyle w:val="headertabella0"/>
                    <w:rPr>
                      <w:color w:val="002060"/>
                    </w:rPr>
                  </w:pPr>
                  <w:r w:rsidRPr="00CF3780">
                    <w:rPr>
                      <w:color w:val="002060"/>
                    </w:rPr>
                    <w:t>GIRONE 16 - 1 Giornata - A</w:t>
                  </w:r>
                </w:p>
              </w:tc>
            </w:tr>
            <w:tr w:rsidR="000515B6" w:rsidRPr="00CF3780" w14:paraId="306B3AD0"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50FB09" w14:textId="77777777" w:rsidR="000515B6" w:rsidRPr="00CF3780" w:rsidRDefault="000515B6" w:rsidP="00653FC6">
                  <w:pPr>
                    <w:pStyle w:val="rowtabella0"/>
                    <w:rPr>
                      <w:color w:val="002060"/>
                    </w:rPr>
                  </w:pPr>
                  <w:r w:rsidRPr="00CF3780">
                    <w:rPr>
                      <w:color w:val="002060"/>
                    </w:rPr>
                    <w:t>FUTSAL VIRE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B63D4" w14:textId="77777777" w:rsidR="000515B6" w:rsidRPr="00CF3780" w:rsidRDefault="000515B6" w:rsidP="00653FC6">
                  <w:pPr>
                    <w:pStyle w:val="rowtabella0"/>
                    <w:rPr>
                      <w:color w:val="002060"/>
                    </w:rPr>
                  </w:pPr>
                  <w:r w:rsidRPr="00CF3780">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1BADE" w14:textId="77777777" w:rsidR="000515B6" w:rsidRPr="00CF3780" w:rsidRDefault="000515B6" w:rsidP="00653FC6">
                  <w:pPr>
                    <w:pStyle w:val="rowtabella0"/>
                    <w:jc w:val="center"/>
                    <w:rPr>
                      <w:color w:val="002060"/>
                    </w:rPr>
                  </w:pPr>
                  <w:r w:rsidRPr="00CF3780">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AC458" w14:textId="77777777" w:rsidR="000515B6" w:rsidRPr="00CF3780" w:rsidRDefault="000515B6" w:rsidP="00653FC6">
                  <w:pPr>
                    <w:pStyle w:val="rowtabella0"/>
                    <w:jc w:val="center"/>
                    <w:rPr>
                      <w:color w:val="002060"/>
                    </w:rPr>
                  </w:pPr>
                  <w:r w:rsidRPr="00CF3780">
                    <w:rPr>
                      <w:color w:val="002060"/>
                    </w:rPr>
                    <w:t> </w:t>
                  </w:r>
                </w:p>
              </w:tc>
            </w:tr>
          </w:tbl>
          <w:p w14:paraId="1CBC050C" w14:textId="77777777" w:rsidR="000515B6" w:rsidRPr="00CF3780" w:rsidRDefault="000515B6" w:rsidP="00653FC6">
            <w:pPr>
              <w:rPr>
                <w:color w:val="002060"/>
              </w:rPr>
            </w:pPr>
          </w:p>
        </w:tc>
      </w:tr>
    </w:tbl>
    <w:p w14:paraId="323FA089" w14:textId="77777777" w:rsidR="000515B6" w:rsidRPr="00CF3780" w:rsidRDefault="000515B6" w:rsidP="000515B6">
      <w:pPr>
        <w:pStyle w:val="breakline"/>
        <w:rPr>
          <w:rFonts w:eastAsiaTheme="minorEastAsia"/>
          <w:color w:val="002060"/>
        </w:rPr>
      </w:pPr>
    </w:p>
    <w:p w14:paraId="4DFE66EF" w14:textId="77777777" w:rsidR="000515B6" w:rsidRPr="00CF3780" w:rsidRDefault="000515B6" w:rsidP="000515B6">
      <w:pPr>
        <w:pStyle w:val="breakline"/>
        <w:rPr>
          <w:color w:val="002060"/>
        </w:rPr>
      </w:pPr>
    </w:p>
    <w:p w14:paraId="33BFBD63" w14:textId="77777777" w:rsidR="000515B6" w:rsidRPr="00CF3780" w:rsidRDefault="000515B6" w:rsidP="000515B6">
      <w:pPr>
        <w:pStyle w:val="titoloprinc0"/>
        <w:rPr>
          <w:color w:val="002060"/>
        </w:rPr>
      </w:pPr>
      <w:r w:rsidRPr="00CF3780">
        <w:rPr>
          <w:color w:val="002060"/>
        </w:rPr>
        <w:t>GIUDICE SPORTIVO</w:t>
      </w:r>
    </w:p>
    <w:p w14:paraId="5DD13B48" w14:textId="77777777" w:rsidR="000515B6" w:rsidRPr="00CF3780" w:rsidRDefault="000515B6" w:rsidP="000515B6">
      <w:pPr>
        <w:pStyle w:val="diffida"/>
        <w:rPr>
          <w:color w:val="002060"/>
        </w:rPr>
      </w:pPr>
      <w:r w:rsidRPr="00CF3780">
        <w:rPr>
          <w:color w:val="002060"/>
        </w:rPr>
        <w:t>Il Sostituto Giudice Sportivo Avv. Federica Sorrentino, nella seduta del 27/09/2022, ha adottato le decisioni che di seguito integralmente si riportano:</w:t>
      </w:r>
    </w:p>
    <w:p w14:paraId="3EDC1B76" w14:textId="77777777" w:rsidR="000515B6" w:rsidRPr="00CF3780" w:rsidRDefault="000515B6" w:rsidP="000515B6">
      <w:pPr>
        <w:pStyle w:val="titolo10"/>
        <w:rPr>
          <w:color w:val="002060"/>
        </w:rPr>
      </w:pPr>
      <w:r w:rsidRPr="00CF3780">
        <w:rPr>
          <w:color w:val="002060"/>
        </w:rPr>
        <w:t xml:space="preserve">GARE DEL 23/ 9/2022 </w:t>
      </w:r>
    </w:p>
    <w:p w14:paraId="1D1663B2" w14:textId="77777777" w:rsidR="000515B6" w:rsidRPr="00CF3780" w:rsidRDefault="000515B6" w:rsidP="000515B6">
      <w:pPr>
        <w:pStyle w:val="titolo7a"/>
        <w:rPr>
          <w:color w:val="002060"/>
        </w:rPr>
      </w:pPr>
      <w:r w:rsidRPr="00CF3780">
        <w:rPr>
          <w:color w:val="002060"/>
        </w:rPr>
        <w:t xml:space="preserve">PROVVEDIMENTI DISCIPLINARI </w:t>
      </w:r>
    </w:p>
    <w:p w14:paraId="7EFB77BB"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102D397F" w14:textId="77777777" w:rsidR="000515B6" w:rsidRPr="00CF3780" w:rsidRDefault="000515B6" w:rsidP="000515B6">
      <w:pPr>
        <w:pStyle w:val="titolo30"/>
        <w:rPr>
          <w:color w:val="002060"/>
        </w:rPr>
      </w:pPr>
      <w:r w:rsidRPr="00CF3780">
        <w:rPr>
          <w:color w:val="002060"/>
        </w:rPr>
        <w:t xml:space="preserve">DIRIGENTI </w:t>
      </w:r>
    </w:p>
    <w:p w14:paraId="32037AA7" w14:textId="77777777" w:rsidR="000515B6" w:rsidRPr="00CF3780" w:rsidRDefault="000515B6" w:rsidP="000515B6">
      <w:pPr>
        <w:pStyle w:val="titolo20"/>
        <w:rPr>
          <w:color w:val="002060"/>
        </w:rPr>
      </w:pPr>
      <w:r w:rsidRPr="00CF3780">
        <w:rPr>
          <w:color w:val="002060"/>
        </w:rPr>
        <w:t xml:space="preserve">INIBIZIONE A SVOLGERE OGNI ATTIVITA' FINO AL 4/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40A3000E" w14:textId="77777777" w:rsidTr="00653FC6">
        <w:tc>
          <w:tcPr>
            <w:tcW w:w="2200" w:type="dxa"/>
            <w:tcMar>
              <w:top w:w="20" w:type="dxa"/>
              <w:left w:w="20" w:type="dxa"/>
              <w:bottom w:w="20" w:type="dxa"/>
              <w:right w:w="20" w:type="dxa"/>
            </w:tcMar>
            <w:vAlign w:val="center"/>
            <w:hideMark/>
          </w:tcPr>
          <w:p w14:paraId="4A853761" w14:textId="77777777" w:rsidR="000515B6" w:rsidRPr="00CF3780" w:rsidRDefault="000515B6" w:rsidP="00653FC6">
            <w:pPr>
              <w:pStyle w:val="movimento"/>
              <w:rPr>
                <w:color w:val="002060"/>
              </w:rPr>
            </w:pPr>
            <w:r w:rsidRPr="00CF3780">
              <w:rPr>
                <w:color w:val="002060"/>
              </w:rPr>
              <w:t>SPINOSA GERARDO</w:t>
            </w:r>
          </w:p>
        </w:tc>
        <w:tc>
          <w:tcPr>
            <w:tcW w:w="2200" w:type="dxa"/>
            <w:tcMar>
              <w:top w:w="20" w:type="dxa"/>
              <w:left w:w="20" w:type="dxa"/>
              <w:bottom w:w="20" w:type="dxa"/>
              <w:right w:w="20" w:type="dxa"/>
            </w:tcMar>
            <w:vAlign w:val="center"/>
            <w:hideMark/>
          </w:tcPr>
          <w:p w14:paraId="73AA4E7D" w14:textId="77777777" w:rsidR="000515B6" w:rsidRPr="00CF3780" w:rsidRDefault="000515B6" w:rsidP="00653FC6">
            <w:pPr>
              <w:pStyle w:val="movimento2"/>
              <w:rPr>
                <w:color w:val="002060"/>
              </w:rPr>
            </w:pPr>
            <w:r w:rsidRPr="00CF3780">
              <w:rPr>
                <w:color w:val="002060"/>
              </w:rPr>
              <w:t xml:space="preserve">(PEGASO C5) </w:t>
            </w:r>
          </w:p>
        </w:tc>
        <w:tc>
          <w:tcPr>
            <w:tcW w:w="800" w:type="dxa"/>
            <w:tcMar>
              <w:top w:w="20" w:type="dxa"/>
              <w:left w:w="20" w:type="dxa"/>
              <w:bottom w:w="20" w:type="dxa"/>
              <w:right w:w="20" w:type="dxa"/>
            </w:tcMar>
            <w:vAlign w:val="center"/>
            <w:hideMark/>
          </w:tcPr>
          <w:p w14:paraId="679211D6"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9C32577"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E81478E" w14:textId="77777777" w:rsidR="000515B6" w:rsidRPr="00CF3780" w:rsidRDefault="000515B6" w:rsidP="00653FC6">
            <w:pPr>
              <w:pStyle w:val="movimento2"/>
              <w:rPr>
                <w:color w:val="002060"/>
              </w:rPr>
            </w:pPr>
            <w:r w:rsidRPr="00CF3780">
              <w:rPr>
                <w:color w:val="002060"/>
              </w:rPr>
              <w:t> </w:t>
            </w:r>
          </w:p>
        </w:tc>
      </w:tr>
    </w:tbl>
    <w:p w14:paraId="48460176" w14:textId="77777777" w:rsidR="000515B6" w:rsidRPr="00CF3780" w:rsidRDefault="000515B6" w:rsidP="000515B6">
      <w:pPr>
        <w:pStyle w:val="diffida"/>
        <w:spacing w:before="80" w:beforeAutospacing="0" w:after="40" w:afterAutospacing="0"/>
        <w:rPr>
          <w:rFonts w:eastAsiaTheme="minorEastAsia"/>
          <w:color w:val="002060"/>
        </w:rPr>
      </w:pPr>
      <w:r w:rsidRPr="00CF3780">
        <w:rPr>
          <w:color w:val="002060"/>
        </w:rPr>
        <w:t xml:space="preserve">allontanato per proteste nei confronti dell'Arbitro. </w:t>
      </w:r>
    </w:p>
    <w:p w14:paraId="40B2E6AE" w14:textId="77777777" w:rsidR="000515B6" w:rsidRPr="00CF3780" w:rsidRDefault="000515B6" w:rsidP="000515B6">
      <w:pPr>
        <w:pStyle w:val="titolo30"/>
        <w:rPr>
          <w:color w:val="002060"/>
        </w:rPr>
      </w:pPr>
      <w:r w:rsidRPr="00CF3780">
        <w:rPr>
          <w:color w:val="002060"/>
        </w:rPr>
        <w:t xml:space="preserve">ALLENATORI </w:t>
      </w:r>
    </w:p>
    <w:p w14:paraId="2A4880BF" w14:textId="77777777" w:rsidR="000515B6" w:rsidRPr="00CF3780" w:rsidRDefault="000515B6" w:rsidP="000515B6">
      <w:pPr>
        <w:pStyle w:val="titolo20"/>
        <w:rPr>
          <w:color w:val="002060"/>
        </w:rPr>
      </w:pPr>
      <w:r w:rsidRPr="00CF3780">
        <w:rPr>
          <w:color w:val="002060"/>
        </w:rPr>
        <w:t xml:space="preserve">SQUALIFICA FINO AL 4/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04CBA842" w14:textId="77777777" w:rsidTr="00653FC6">
        <w:tc>
          <w:tcPr>
            <w:tcW w:w="2200" w:type="dxa"/>
            <w:tcMar>
              <w:top w:w="20" w:type="dxa"/>
              <w:left w:w="20" w:type="dxa"/>
              <w:bottom w:w="20" w:type="dxa"/>
              <w:right w:w="20" w:type="dxa"/>
            </w:tcMar>
            <w:vAlign w:val="center"/>
            <w:hideMark/>
          </w:tcPr>
          <w:p w14:paraId="3A7FE991" w14:textId="77777777" w:rsidR="000515B6" w:rsidRPr="00CF3780" w:rsidRDefault="000515B6" w:rsidP="00653FC6">
            <w:pPr>
              <w:pStyle w:val="movimento"/>
              <w:rPr>
                <w:color w:val="002060"/>
              </w:rPr>
            </w:pPr>
            <w:r w:rsidRPr="00CF3780">
              <w:rPr>
                <w:color w:val="002060"/>
              </w:rPr>
              <w:t>MASINI LUCA</w:t>
            </w:r>
          </w:p>
        </w:tc>
        <w:tc>
          <w:tcPr>
            <w:tcW w:w="2200" w:type="dxa"/>
            <w:tcMar>
              <w:top w:w="20" w:type="dxa"/>
              <w:left w:w="20" w:type="dxa"/>
              <w:bottom w:w="20" w:type="dxa"/>
              <w:right w:w="20" w:type="dxa"/>
            </w:tcMar>
            <w:vAlign w:val="center"/>
            <w:hideMark/>
          </w:tcPr>
          <w:p w14:paraId="583032C5" w14:textId="77777777" w:rsidR="000515B6" w:rsidRPr="00CF3780" w:rsidRDefault="000515B6" w:rsidP="00653FC6">
            <w:pPr>
              <w:pStyle w:val="movimento2"/>
              <w:rPr>
                <w:color w:val="002060"/>
              </w:rPr>
            </w:pPr>
            <w:r w:rsidRPr="00CF3780">
              <w:rPr>
                <w:color w:val="002060"/>
              </w:rPr>
              <w:t xml:space="preserve">(PEGASO C5) </w:t>
            </w:r>
          </w:p>
        </w:tc>
        <w:tc>
          <w:tcPr>
            <w:tcW w:w="800" w:type="dxa"/>
            <w:tcMar>
              <w:top w:w="20" w:type="dxa"/>
              <w:left w:w="20" w:type="dxa"/>
              <w:bottom w:w="20" w:type="dxa"/>
              <w:right w:w="20" w:type="dxa"/>
            </w:tcMar>
            <w:vAlign w:val="center"/>
            <w:hideMark/>
          </w:tcPr>
          <w:p w14:paraId="4C189A44"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6E2EF5A"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B0548EE" w14:textId="77777777" w:rsidR="000515B6" w:rsidRPr="00CF3780" w:rsidRDefault="000515B6" w:rsidP="00653FC6">
            <w:pPr>
              <w:pStyle w:val="movimento2"/>
              <w:rPr>
                <w:color w:val="002060"/>
              </w:rPr>
            </w:pPr>
            <w:r w:rsidRPr="00CF3780">
              <w:rPr>
                <w:color w:val="002060"/>
              </w:rPr>
              <w:t> </w:t>
            </w:r>
          </w:p>
        </w:tc>
      </w:tr>
    </w:tbl>
    <w:p w14:paraId="14029EA2" w14:textId="77777777" w:rsidR="000515B6" w:rsidRPr="00CF3780" w:rsidRDefault="000515B6" w:rsidP="000515B6">
      <w:pPr>
        <w:pStyle w:val="diffida"/>
        <w:spacing w:before="80" w:beforeAutospacing="0" w:after="40" w:afterAutospacing="0"/>
        <w:rPr>
          <w:rFonts w:eastAsiaTheme="minorEastAsia"/>
          <w:color w:val="002060"/>
        </w:rPr>
      </w:pPr>
      <w:r w:rsidRPr="00CF3780">
        <w:rPr>
          <w:color w:val="002060"/>
        </w:rPr>
        <w:t xml:space="preserve">allontanato per proteste nei confronti dell'Arbitro. </w:t>
      </w:r>
    </w:p>
    <w:p w14:paraId="438C583C" w14:textId="77777777" w:rsidR="000515B6" w:rsidRPr="00CF3780" w:rsidRDefault="000515B6" w:rsidP="000515B6">
      <w:pPr>
        <w:pStyle w:val="titolo30"/>
        <w:rPr>
          <w:color w:val="002060"/>
        </w:rPr>
      </w:pPr>
      <w:r w:rsidRPr="00CF3780">
        <w:rPr>
          <w:color w:val="002060"/>
        </w:rPr>
        <w:t xml:space="preserve">CALCIATORI NON ESPULSI </w:t>
      </w:r>
    </w:p>
    <w:p w14:paraId="7A21D627"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337E342D" w14:textId="77777777" w:rsidTr="00653FC6">
        <w:tc>
          <w:tcPr>
            <w:tcW w:w="2200" w:type="dxa"/>
            <w:tcMar>
              <w:top w:w="20" w:type="dxa"/>
              <w:left w:w="20" w:type="dxa"/>
              <w:bottom w:w="20" w:type="dxa"/>
              <w:right w:w="20" w:type="dxa"/>
            </w:tcMar>
            <w:vAlign w:val="center"/>
            <w:hideMark/>
          </w:tcPr>
          <w:p w14:paraId="7F2186A2" w14:textId="77777777" w:rsidR="000515B6" w:rsidRPr="00CF3780" w:rsidRDefault="000515B6" w:rsidP="00653FC6">
            <w:pPr>
              <w:pStyle w:val="movimento"/>
              <w:rPr>
                <w:color w:val="002060"/>
              </w:rPr>
            </w:pPr>
            <w:r w:rsidRPr="00CF3780">
              <w:rPr>
                <w:color w:val="002060"/>
              </w:rPr>
              <w:t>BARZOTTI GIOVANNI</w:t>
            </w:r>
          </w:p>
        </w:tc>
        <w:tc>
          <w:tcPr>
            <w:tcW w:w="2200" w:type="dxa"/>
            <w:tcMar>
              <w:top w:w="20" w:type="dxa"/>
              <w:left w:w="20" w:type="dxa"/>
              <w:bottom w:w="20" w:type="dxa"/>
              <w:right w:w="20" w:type="dxa"/>
            </w:tcMar>
            <w:vAlign w:val="center"/>
            <w:hideMark/>
          </w:tcPr>
          <w:p w14:paraId="4436E76B" w14:textId="77777777" w:rsidR="000515B6" w:rsidRPr="00CF3780" w:rsidRDefault="000515B6" w:rsidP="00653FC6">
            <w:pPr>
              <w:pStyle w:val="movimento2"/>
              <w:rPr>
                <w:color w:val="002060"/>
              </w:rPr>
            </w:pPr>
            <w:r w:rsidRPr="00CF3780">
              <w:rPr>
                <w:color w:val="002060"/>
              </w:rPr>
              <w:t xml:space="preserve">(ACQUALAGNA CALCIO C 5) </w:t>
            </w:r>
          </w:p>
        </w:tc>
        <w:tc>
          <w:tcPr>
            <w:tcW w:w="800" w:type="dxa"/>
            <w:tcMar>
              <w:top w:w="20" w:type="dxa"/>
              <w:left w:w="20" w:type="dxa"/>
              <w:bottom w:w="20" w:type="dxa"/>
              <w:right w:w="20" w:type="dxa"/>
            </w:tcMar>
            <w:vAlign w:val="center"/>
            <w:hideMark/>
          </w:tcPr>
          <w:p w14:paraId="0958C360"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D4BE2A3" w14:textId="77777777" w:rsidR="000515B6" w:rsidRPr="00CF3780" w:rsidRDefault="000515B6" w:rsidP="00653FC6">
            <w:pPr>
              <w:pStyle w:val="movimento"/>
              <w:rPr>
                <w:color w:val="002060"/>
              </w:rPr>
            </w:pPr>
            <w:r w:rsidRPr="00CF3780">
              <w:rPr>
                <w:color w:val="002060"/>
              </w:rPr>
              <w:t>FINI DANIELE</w:t>
            </w:r>
          </w:p>
        </w:tc>
        <w:tc>
          <w:tcPr>
            <w:tcW w:w="2200" w:type="dxa"/>
            <w:tcMar>
              <w:top w:w="20" w:type="dxa"/>
              <w:left w:w="20" w:type="dxa"/>
              <w:bottom w:w="20" w:type="dxa"/>
              <w:right w:w="20" w:type="dxa"/>
            </w:tcMar>
            <w:vAlign w:val="center"/>
            <w:hideMark/>
          </w:tcPr>
          <w:p w14:paraId="534259DC" w14:textId="77777777" w:rsidR="000515B6" w:rsidRPr="00CF3780" w:rsidRDefault="000515B6" w:rsidP="00653FC6">
            <w:pPr>
              <w:pStyle w:val="movimento2"/>
              <w:rPr>
                <w:color w:val="002060"/>
              </w:rPr>
            </w:pPr>
            <w:r w:rsidRPr="00CF3780">
              <w:rPr>
                <w:color w:val="002060"/>
              </w:rPr>
              <w:t xml:space="preserve">(ACQUALAGNA CALCIO C 5) </w:t>
            </w:r>
          </w:p>
        </w:tc>
      </w:tr>
      <w:tr w:rsidR="000515B6" w:rsidRPr="00CF3780" w14:paraId="49749CF0" w14:textId="77777777" w:rsidTr="00653FC6">
        <w:tc>
          <w:tcPr>
            <w:tcW w:w="2200" w:type="dxa"/>
            <w:tcMar>
              <w:top w:w="20" w:type="dxa"/>
              <w:left w:w="20" w:type="dxa"/>
              <w:bottom w:w="20" w:type="dxa"/>
              <w:right w:w="20" w:type="dxa"/>
            </w:tcMar>
            <w:vAlign w:val="center"/>
            <w:hideMark/>
          </w:tcPr>
          <w:p w14:paraId="0BA4615E" w14:textId="77777777" w:rsidR="000515B6" w:rsidRPr="00CF3780" w:rsidRDefault="000515B6" w:rsidP="00653FC6">
            <w:pPr>
              <w:pStyle w:val="movimento"/>
              <w:rPr>
                <w:color w:val="002060"/>
              </w:rPr>
            </w:pPr>
            <w:r w:rsidRPr="00CF3780">
              <w:rPr>
                <w:color w:val="002060"/>
              </w:rPr>
              <w:t>ESPOSITO RAFFAELE</w:t>
            </w:r>
          </w:p>
        </w:tc>
        <w:tc>
          <w:tcPr>
            <w:tcW w:w="2200" w:type="dxa"/>
            <w:tcMar>
              <w:top w:w="20" w:type="dxa"/>
              <w:left w:w="20" w:type="dxa"/>
              <w:bottom w:w="20" w:type="dxa"/>
              <w:right w:w="20" w:type="dxa"/>
            </w:tcMar>
            <w:vAlign w:val="center"/>
            <w:hideMark/>
          </w:tcPr>
          <w:p w14:paraId="3C37FD69" w14:textId="77777777" w:rsidR="000515B6" w:rsidRPr="00CF3780" w:rsidRDefault="000515B6" w:rsidP="00653FC6">
            <w:pPr>
              <w:pStyle w:val="movimento2"/>
              <w:rPr>
                <w:color w:val="002060"/>
              </w:rPr>
            </w:pPr>
            <w:r w:rsidRPr="00CF3780">
              <w:rPr>
                <w:color w:val="002060"/>
              </w:rPr>
              <w:t xml:space="preserve">(ASPIO 2005) </w:t>
            </w:r>
          </w:p>
        </w:tc>
        <w:tc>
          <w:tcPr>
            <w:tcW w:w="800" w:type="dxa"/>
            <w:tcMar>
              <w:top w:w="20" w:type="dxa"/>
              <w:left w:w="20" w:type="dxa"/>
              <w:bottom w:w="20" w:type="dxa"/>
              <w:right w:w="20" w:type="dxa"/>
            </w:tcMar>
            <w:vAlign w:val="center"/>
            <w:hideMark/>
          </w:tcPr>
          <w:p w14:paraId="4B0169B4"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040FFF3" w14:textId="77777777" w:rsidR="000515B6" w:rsidRPr="00CF3780" w:rsidRDefault="000515B6" w:rsidP="00653FC6">
            <w:pPr>
              <w:pStyle w:val="movimento"/>
              <w:rPr>
                <w:color w:val="002060"/>
              </w:rPr>
            </w:pPr>
            <w:r w:rsidRPr="00CF3780">
              <w:rPr>
                <w:color w:val="002060"/>
              </w:rPr>
              <w:t>MARTONE VITTORIO</w:t>
            </w:r>
          </w:p>
        </w:tc>
        <w:tc>
          <w:tcPr>
            <w:tcW w:w="2200" w:type="dxa"/>
            <w:tcMar>
              <w:top w:w="20" w:type="dxa"/>
              <w:left w:w="20" w:type="dxa"/>
              <w:bottom w:w="20" w:type="dxa"/>
              <w:right w:w="20" w:type="dxa"/>
            </w:tcMar>
            <w:vAlign w:val="center"/>
            <w:hideMark/>
          </w:tcPr>
          <w:p w14:paraId="28A7D3C9" w14:textId="77777777" w:rsidR="000515B6" w:rsidRPr="00CF3780" w:rsidRDefault="000515B6" w:rsidP="00653FC6">
            <w:pPr>
              <w:pStyle w:val="movimento2"/>
              <w:rPr>
                <w:color w:val="002060"/>
              </w:rPr>
            </w:pPr>
            <w:r w:rsidRPr="00CF3780">
              <w:rPr>
                <w:color w:val="002060"/>
              </w:rPr>
              <w:t xml:space="preserve">(ASPIO 2005) </w:t>
            </w:r>
          </w:p>
        </w:tc>
      </w:tr>
      <w:tr w:rsidR="000515B6" w:rsidRPr="00CF3780" w14:paraId="373C1EB5" w14:textId="77777777" w:rsidTr="00653FC6">
        <w:tc>
          <w:tcPr>
            <w:tcW w:w="2200" w:type="dxa"/>
            <w:tcMar>
              <w:top w:w="20" w:type="dxa"/>
              <w:left w:w="20" w:type="dxa"/>
              <w:bottom w:w="20" w:type="dxa"/>
              <w:right w:w="20" w:type="dxa"/>
            </w:tcMar>
            <w:vAlign w:val="center"/>
            <w:hideMark/>
          </w:tcPr>
          <w:p w14:paraId="19B571A4" w14:textId="77777777" w:rsidR="000515B6" w:rsidRPr="00CF3780" w:rsidRDefault="000515B6" w:rsidP="00653FC6">
            <w:pPr>
              <w:pStyle w:val="movimento"/>
              <w:rPr>
                <w:color w:val="002060"/>
              </w:rPr>
            </w:pPr>
            <w:r w:rsidRPr="00CF3780">
              <w:rPr>
                <w:color w:val="002060"/>
              </w:rPr>
              <w:t>FERRI FEDERICO</w:t>
            </w:r>
          </w:p>
        </w:tc>
        <w:tc>
          <w:tcPr>
            <w:tcW w:w="2200" w:type="dxa"/>
            <w:tcMar>
              <w:top w:w="20" w:type="dxa"/>
              <w:left w:w="20" w:type="dxa"/>
              <w:bottom w:w="20" w:type="dxa"/>
              <w:right w:w="20" w:type="dxa"/>
            </w:tcMar>
            <w:vAlign w:val="center"/>
            <w:hideMark/>
          </w:tcPr>
          <w:p w14:paraId="60D55ADF" w14:textId="77777777" w:rsidR="000515B6" w:rsidRPr="00CF3780" w:rsidRDefault="000515B6" w:rsidP="00653FC6">
            <w:pPr>
              <w:pStyle w:val="movimento2"/>
              <w:rPr>
                <w:color w:val="002060"/>
              </w:rPr>
            </w:pPr>
            <w:r w:rsidRPr="00CF3780">
              <w:rPr>
                <w:color w:val="002060"/>
              </w:rPr>
              <w:t xml:space="preserve">(AUDAX CALCIO PIOBBICO) </w:t>
            </w:r>
          </w:p>
        </w:tc>
        <w:tc>
          <w:tcPr>
            <w:tcW w:w="800" w:type="dxa"/>
            <w:tcMar>
              <w:top w:w="20" w:type="dxa"/>
              <w:left w:w="20" w:type="dxa"/>
              <w:bottom w:w="20" w:type="dxa"/>
              <w:right w:w="20" w:type="dxa"/>
            </w:tcMar>
            <w:vAlign w:val="center"/>
            <w:hideMark/>
          </w:tcPr>
          <w:p w14:paraId="740C02F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0BDB85EB" w14:textId="77777777" w:rsidR="000515B6" w:rsidRPr="00CF3780" w:rsidRDefault="000515B6" w:rsidP="00653FC6">
            <w:pPr>
              <w:pStyle w:val="movimento"/>
              <w:rPr>
                <w:color w:val="002060"/>
              </w:rPr>
            </w:pPr>
            <w:r w:rsidRPr="00CF3780">
              <w:rPr>
                <w:color w:val="002060"/>
              </w:rPr>
              <w:t>PAGNETTI LEONARDO</w:t>
            </w:r>
          </w:p>
        </w:tc>
        <w:tc>
          <w:tcPr>
            <w:tcW w:w="2200" w:type="dxa"/>
            <w:tcMar>
              <w:top w:w="20" w:type="dxa"/>
              <w:left w:w="20" w:type="dxa"/>
              <w:bottom w:w="20" w:type="dxa"/>
              <w:right w:w="20" w:type="dxa"/>
            </w:tcMar>
            <w:vAlign w:val="center"/>
            <w:hideMark/>
          </w:tcPr>
          <w:p w14:paraId="7FAD5252" w14:textId="77777777" w:rsidR="000515B6" w:rsidRPr="00CF3780" w:rsidRDefault="000515B6" w:rsidP="00653FC6">
            <w:pPr>
              <w:pStyle w:val="movimento2"/>
              <w:rPr>
                <w:color w:val="002060"/>
              </w:rPr>
            </w:pPr>
            <w:r w:rsidRPr="00CF3780">
              <w:rPr>
                <w:color w:val="002060"/>
              </w:rPr>
              <w:t xml:space="preserve">(AUDAX CALCIO PIOBBICO) </w:t>
            </w:r>
          </w:p>
        </w:tc>
      </w:tr>
      <w:tr w:rsidR="000515B6" w:rsidRPr="00CF3780" w14:paraId="7D493806" w14:textId="77777777" w:rsidTr="00653FC6">
        <w:tc>
          <w:tcPr>
            <w:tcW w:w="2200" w:type="dxa"/>
            <w:tcMar>
              <w:top w:w="20" w:type="dxa"/>
              <w:left w:w="20" w:type="dxa"/>
              <w:bottom w:w="20" w:type="dxa"/>
              <w:right w:w="20" w:type="dxa"/>
            </w:tcMar>
            <w:vAlign w:val="center"/>
            <w:hideMark/>
          </w:tcPr>
          <w:p w14:paraId="1872D69B" w14:textId="77777777" w:rsidR="000515B6" w:rsidRPr="00CF3780" w:rsidRDefault="000515B6" w:rsidP="00653FC6">
            <w:pPr>
              <w:pStyle w:val="movimento"/>
              <w:rPr>
                <w:color w:val="002060"/>
              </w:rPr>
            </w:pPr>
            <w:r w:rsidRPr="00CF3780">
              <w:rPr>
                <w:color w:val="002060"/>
              </w:rPr>
              <w:t>SANTORI ROSA CRISTIAN</w:t>
            </w:r>
          </w:p>
        </w:tc>
        <w:tc>
          <w:tcPr>
            <w:tcW w:w="2200" w:type="dxa"/>
            <w:tcMar>
              <w:top w:w="20" w:type="dxa"/>
              <w:left w:w="20" w:type="dxa"/>
              <w:bottom w:w="20" w:type="dxa"/>
              <w:right w:w="20" w:type="dxa"/>
            </w:tcMar>
            <w:vAlign w:val="center"/>
            <w:hideMark/>
          </w:tcPr>
          <w:p w14:paraId="089FAB6A" w14:textId="77777777" w:rsidR="000515B6" w:rsidRPr="00CF3780" w:rsidRDefault="000515B6" w:rsidP="00653FC6">
            <w:pPr>
              <w:pStyle w:val="movimento2"/>
              <w:rPr>
                <w:color w:val="002060"/>
              </w:rPr>
            </w:pPr>
            <w:r w:rsidRPr="00CF3780">
              <w:rPr>
                <w:color w:val="002060"/>
              </w:rPr>
              <w:t xml:space="preserve">(CALCIO S.ELPIDIO A MARE) </w:t>
            </w:r>
          </w:p>
        </w:tc>
        <w:tc>
          <w:tcPr>
            <w:tcW w:w="800" w:type="dxa"/>
            <w:tcMar>
              <w:top w:w="20" w:type="dxa"/>
              <w:left w:w="20" w:type="dxa"/>
              <w:bottom w:w="20" w:type="dxa"/>
              <w:right w:w="20" w:type="dxa"/>
            </w:tcMar>
            <w:vAlign w:val="center"/>
            <w:hideMark/>
          </w:tcPr>
          <w:p w14:paraId="707FB056"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D9CC13C" w14:textId="77777777" w:rsidR="000515B6" w:rsidRPr="00CF3780" w:rsidRDefault="000515B6" w:rsidP="00653FC6">
            <w:pPr>
              <w:pStyle w:val="movimento"/>
              <w:rPr>
                <w:color w:val="002060"/>
              </w:rPr>
            </w:pPr>
            <w:r w:rsidRPr="00CF3780">
              <w:rPr>
                <w:color w:val="002060"/>
              </w:rPr>
              <w:t>DANO DRITAN</w:t>
            </w:r>
          </w:p>
        </w:tc>
        <w:tc>
          <w:tcPr>
            <w:tcW w:w="2200" w:type="dxa"/>
            <w:tcMar>
              <w:top w:w="20" w:type="dxa"/>
              <w:left w:w="20" w:type="dxa"/>
              <w:bottom w:w="20" w:type="dxa"/>
              <w:right w:w="20" w:type="dxa"/>
            </w:tcMar>
            <w:vAlign w:val="center"/>
            <w:hideMark/>
          </w:tcPr>
          <w:p w14:paraId="31AE0D83" w14:textId="77777777" w:rsidR="000515B6" w:rsidRPr="00CF3780" w:rsidRDefault="000515B6" w:rsidP="00653FC6">
            <w:pPr>
              <w:pStyle w:val="movimento2"/>
              <w:rPr>
                <w:color w:val="002060"/>
              </w:rPr>
            </w:pPr>
            <w:r w:rsidRPr="00CF3780">
              <w:rPr>
                <w:color w:val="002060"/>
              </w:rPr>
              <w:t xml:space="preserve">(CANTINE RIUNITE CSI) </w:t>
            </w:r>
          </w:p>
        </w:tc>
      </w:tr>
      <w:tr w:rsidR="000515B6" w:rsidRPr="00CF3780" w14:paraId="6C304D15" w14:textId="77777777" w:rsidTr="00653FC6">
        <w:tc>
          <w:tcPr>
            <w:tcW w:w="2200" w:type="dxa"/>
            <w:tcMar>
              <w:top w:w="20" w:type="dxa"/>
              <w:left w:w="20" w:type="dxa"/>
              <w:bottom w:w="20" w:type="dxa"/>
              <w:right w:w="20" w:type="dxa"/>
            </w:tcMar>
            <w:vAlign w:val="center"/>
            <w:hideMark/>
          </w:tcPr>
          <w:p w14:paraId="7CF72B6C" w14:textId="77777777" w:rsidR="000515B6" w:rsidRPr="00CF3780" w:rsidRDefault="000515B6" w:rsidP="00653FC6">
            <w:pPr>
              <w:pStyle w:val="movimento"/>
              <w:rPr>
                <w:color w:val="002060"/>
              </w:rPr>
            </w:pPr>
            <w:r w:rsidRPr="00CF3780">
              <w:rPr>
                <w:color w:val="002060"/>
              </w:rPr>
              <w:lastRenderedPageBreak/>
              <w:t>RANZUGLIA MICHELE</w:t>
            </w:r>
          </w:p>
        </w:tc>
        <w:tc>
          <w:tcPr>
            <w:tcW w:w="2200" w:type="dxa"/>
            <w:tcMar>
              <w:top w:w="20" w:type="dxa"/>
              <w:left w:w="20" w:type="dxa"/>
              <w:bottom w:w="20" w:type="dxa"/>
              <w:right w:w="20" w:type="dxa"/>
            </w:tcMar>
            <w:vAlign w:val="center"/>
            <w:hideMark/>
          </w:tcPr>
          <w:p w14:paraId="3149C825" w14:textId="77777777" w:rsidR="000515B6" w:rsidRPr="00CF3780" w:rsidRDefault="000515B6" w:rsidP="00653FC6">
            <w:pPr>
              <w:pStyle w:val="movimento2"/>
              <w:rPr>
                <w:color w:val="002060"/>
              </w:rPr>
            </w:pPr>
            <w:r w:rsidRPr="00CF3780">
              <w:rPr>
                <w:color w:val="002060"/>
              </w:rPr>
              <w:t xml:space="preserve">(CANTINE RIUNITE CSI) </w:t>
            </w:r>
          </w:p>
        </w:tc>
        <w:tc>
          <w:tcPr>
            <w:tcW w:w="800" w:type="dxa"/>
            <w:tcMar>
              <w:top w:w="20" w:type="dxa"/>
              <w:left w:w="20" w:type="dxa"/>
              <w:bottom w:w="20" w:type="dxa"/>
              <w:right w:w="20" w:type="dxa"/>
            </w:tcMar>
            <w:vAlign w:val="center"/>
            <w:hideMark/>
          </w:tcPr>
          <w:p w14:paraId="768FFB4B"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0CA873DF" w14:textId="77777777" w:rsidR="000515B6" w:rsidRPr="00CF3780" w:rsidRDefault="000515B6" w:rsidP="00653FC6">
            <w:pPr>
              <w:pStyle w:val="movimento"/>
              <w:rPr>
                <w:color w:val="002060"/>
              </w:rPr>
            </w:pPr>
            <w:r w:rsidRPr="00CF3780">
              <w:rPr>
                <w:color w:val="002060"/>
              </w:rPr>
              <w:t>SAGRIPANTI FRANCESCO</w:t>
            </w:r>
          </w:p>
        </w:tc>
        <w:tc>
          <w:tcPr>
            <w:tcW w:w="2200" w:type="dxa"/>
            <w:tcMar>
              <w:top w:w="20" w:type="dxa"/>
              <w:left w:w="20" w:type="dxa"/>
              <w:bottom w:w="20" w:type="dxa"/>
              <w:right w:w="20" w:type="dxa"/>
            </w:tcMar>
            <w:vAlign w:val="center"/>
            <w:hideMark/>
          </w:tcPr>
          <w:p w14:paraId="3571DCCC" w14:textId="77777777" w:rsidR="000515B6" w:rsidRPr="00CF3780" w:rsidRDefault="000515B6" w:rsidP="00653FC6">
            <w:pPr>
              <w:pStyle w:val="movimento2"/>
              <w:rPr>
                <w:color w:val="002060"/>
              </w:rPr>
            </w:pPr>
            <w:r w:rsidRPr="00CF3780">
              <w:rPr>
                <w:color w:val="002060"/>
              </w:rPr>
              <w:t xml:space="preserve">(CANTINE RIUNITE CSI) </w:t>
            </w:r>
          </w:p>
        </w:tc>
      </w:tr>
      <w:tr w:rsidR="000515B6" w:rsidRPr="00CF3780" w14:paraId="29200FF3" w14:textId="77777777" w:rsidTr="00653FC6">
        <w:tc>
          <w:tcPr>
            <w:tcW w:w="2200" w:type="dxa"/>
            <w:tcMar>
              <w:top w:w="20" w:type="dxa"/>
              <w:left w:w="20" w:type="dxa"/>
              <w:bottom w:w="20" w:type="dxa"/>
              <w:right w:w="20" w:type="dxa"/>
            </w:tcMar>
            <w:vAlign w:val="center"/>
            <w:hideMark/>
          </w:tcPr>
          <w:p w14:paraId="140A09B4" w14:textId="77777777" w:rsidR="000515B6" w:rsidRPr="00CF3780" w:rsidRDefault="000515B6" w:rsidP="00653FC6">
            <w:pPr>
              <w:pStyle w:val="movimento"/>
              <w:rPr>
                <w:color w:val="002060"/>
              </w:rPr>
            </w:pPr>
            <w:r w:rsidRPr="00CF3780">
              <w:rPr>
                <w:color w:val="002060"/>
              </w:rPr>
              <w:t>IACONETA GIUSEPPE</w:t>
            </w:r>
          </w:p>
        </w:tc>
        <w:tc>
          <w:tcPr>
            <w:tcW w:w="2200" w:type="dxa"/>
            <w:tcMar>
              <w:top w:w="20" w:type="dxa"/>
              <w:left w:w="20" w:type="dxa"/>
              <w:bottom w:w="20" w:type="dxa"/>
              <w:right w:w="20" w:type="dxa"/>
            </w:tcMar>
            <w:vAlign w:val="center"/>
            <w:hideMark/>
          </w:tcPr>
          <w:p w14:paraId="60230798" w14:textId="77777777" w:rsidR="000515B6" w:rsidRPr="00CF3780" w:rsidRDefault="000515B6" w:rsidP="00653FC6">
            <w:pPr>
              <w:pStyle w:val="movimento2"/>
              <w:rPr>
                <w:color w:val="002060"/>
              </w:rPr>
            </w:pPr>
            <w:r w:rsidRPr="00CF3780">
              <w:rPr>
                <w:color w:val="002060"/>
              </w:rPr>
              <w:t xml:space="preserve">(CASENUOVE) </w:t>
            </w:r>
          </w:p>
        </w:tc>
        <w:tc>
          <w:tcPr>
            <w:tcW w:w="800" w:type="dxa"/>
            <w:tcMar>
              <w:top w:w="20" w:type="dxa"/>
              <w:left w:w="20" w:type="dxa"/>
              <w:bottom w:w="20" w:type="dxa"/>
              <w:right w:w="20" w:type="dxa"/>
            </w:tcMar>
            <w:vAlign w:val="center"/>
            <w:hideMark/>
          </w:tcPr>
          <w:p w14:paraId="3AE73DD1"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543B4E78" w14:textId="77777777" w:rsidR="000515B6" w:rsidRPr="00CF3780" w:rsidRDefault="000515B6" w:rsidP="00653FC6">
            <w:pPr>
              <w:pStyle w:val="movimento"/>
              <w:rPr>
                <w:color w:val="002060"/>
              </w:rPr>
            </w:pPr>
            <w:r w:rsidRPr="00CF3780">
              <w:rPr>
                <w:color w:val="002060"/>
              </w:rPr>
              <w:t>LOMBARDI ENRICO</w:t>
            </w:r>
          </w:p>
        </w:tc>
        <w:tc>
          <w:tcPr>
            <w:tcW w:w="2200" w:type="dxa"/>
            <w:tcMar>
              <w:top w:w="20" w:type="dxa"/>
              <w:left w:w="20" w:type="dxa"/>
              <w:bottom w:w="20" w:type="dxa"/>
              <w:right w:w="20" w:type="dxa"/>
            </w:tcMar>
            <w:vAlign w:val="center"/>
            <w:hideMark/>
          </w:tcPr>
          <w:p w14:paraId="023E3FBE" w14:textId="77777777" w:rsidR="000515B6" w:rsidRPr="00CF3780" w:rsidRDefault="000515B6" w:rsidP="00653FC6">
            <w:pPr>
              <w:pStyle w:val="movimento2"/>
              <w:rPr>
                <w:color w:val="002060"/>
              </w:rPr>
            </w:pPr>
            <w:r w:rsidRPr="00CF3780">
              <w:rPr>
                <w:color w:val="002060"/>
              </w:rPr>
              <w:t xml:space="preserve">(CASENUOVE) </w:t>
            </w:r>
          </w:p>
        </w:tc>
      </w:tr>
      <w:tr w:rsidR="000515B6" w:rsidRPr="00CF3780" w14:paraId="0DB1BCD9" w14:textId="77777777" w:rsidTr="00653FC6">
        <w:tc>
          <w:tcPr>
            <w:tcW w:w="2200" w:type="dxa"/>
            <w:tcMar>
              <w:top w:w="20" w:type="dxa"/>
              <w:left w:w="20" w:type="dxa"/>
              <w:bottom w:w="20" w:type="dxa"/>
              <w:right w:w="20" w:type="dxa"/>
            </w:tcMar>
            <w:vAlign w:val="center"/>
            <w:hideMark/>
          </w:tcPr>
          <w:p w14:paraId="4E10B266" w14:textId="77777777" w:rsidR="000515B6" w:rsidRPr="00CF3780" w:rsidRDefault="000515B6" w:rsidP="00653FC6">
            <w:pPr>
              <w:pStyle w:val="movimento"/>
              <w:rPr>
                <w:color w:val="002060"/>
              </w:rPr>
            </w:pPr>
            <w:r w:rsidRPr="00CF3780">
              <w:rPr>
                <w:color w:val="002060"/>
              </w:rPr>
              <w:t>CALZETTA RICCARDO</w:t>
            </w:r>
          </w:p>
        </w:tc>
        <w:tc>
          <w:tcPr>
            <w:tcW w:w="2200" w:type="dxa"/>
            <w:tcMar>
              <w:top w:w="20" w:type="dxa"/>
              <w:left w:w="20" w:type="dxa"/>
              <w:bottom w:w="20" w:type="dxa"/>
              <w:right w:w="20" w:type="dxa"/>
            </w:tcMar>
            <w:vAlign w:val="center"/>
            <w:hideMark/>
          </w:tcPr>
          <w:p w14:paraId="7198CAB8" w14:textId="77777777" w:rsidR="000515B6" w:rsidRPr="00CF3780" w:rsidRDefault="000515B6" w:rsidP="00653FC6">
            <w:pPr>
              <w:pStyle w:val="movimento2"/>
              <w:rPr>
                <w:color w:val="002060"/>
              </w:rPr>
            </w:pPr>
            <w:r w:rsidRPr="00CF3780">
              <w:rPr>
                <w:color w:val="002060"/>
              </w:rPr>
              <w:t xml:space="preserve">(CASTELRAIMONDO CALCIO A 5) </w:t>
            </w:r>
          </w:p>
        </w:tc>
        <w:tc>
          <w:tcPr>
            <w:tcW w:w="800" w:type="dxa"/>
            <w:tcMar>
              <w:top w:w="20" w:type="dxa"/>
              <w:left w:w="20" w:type="dxa"/>
              <w:bottom w:w="20" w:type="dxa"/>
              <w:right w:w="20" w:type="dxa"/>
            </w:tcMar>
            <w:vAlign w:val="center"/>
            <w:hideMark/>
          </w:tcPr>
          <w:p w14:paraId="0DA5E29E"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FF37EEC" w14:textId="77777777" w:rsidR="000515B6" w:rsidRPr="00CF3780" w:rsidRDefault="000515B6" w:rsidP="00653FC6">
            <w:pPr>
              <w:pStyle w:val="movimento"/>
              <w:rPr>
                <w:color w:val="002060"/>
              </w:rPr>
            </w:pPr>
            <w:r w:rsidRPr="00CF3780">
              <w:rPr>
                <w:color w:val="002060"/>
              </w:rPr>
              <w:t>RICCI FRANCESCO</w:t>
            </w:r>
          </w:p>
        </w:tc>
        <w:tc>
          <w:tcPr>
            <w:tcW w:w="2200" w:type="dxa"/>
            <w:tcMar>
              <w:top w:w="20" w:type="dxa"/>
              <w:left w:w="20" w:type="dxa"/>
              <w:bottom w:w="20" w:type="dxa"/>
              <w:right w:w="20" w:type="dxa"/>
            </w:tcMar>
            <w:vAlign w:val="center"/>
            <w:hideMark/>
          </w:tcPr>
          <w:p w14:paraId="2B58EE11" w14:textId="77777777" w:rsidR="000515B6" w:rsidRPr="00CF3780" w:rsidRDefault="000515B6" w:rsidP="00653FC6">
            <w:pPr>
              <w:pStyle w:val="movimento2"/>
              <w:rPr>
                <w:color w:val="002060"/>
              </w:rPr>
            </w:pPr>
            <w:r w:rsidRPr="00CF3780">
              <w:rPr>
                <w:color w:val="002060"/>
              </w:rPr>
              <w:t xml:space="preserve">(CASTELRAIMONDO CALCIO A 5) </w:t>
            </w:r>
          </w:p>
        </w:tc>
      </w:tr>
      <w:tr w:rsidR="000515B6" w:rsidRPr="00CF3780" w14:paraId="72E33E79" w14:textId="77777777" w:rsidTr="00653FC6">
        <w:tc>
          <w:tcPr>
            <w:tcW w:w="2200" w:type="dxa"/>
            <w:tcMar>
              <w:top w:w="20" w:type="dxa"/>
              <w:left w:w="20" w:type="dxa"/>
              <w:bottom w:w="20" w:type="dxa"/>
              <w:right w:w="20" w:type="dxa"/>
            </w:tcMar>
            <w:vAlign w:val="center"/>
            <w:hideMark/>
          </w:tcPr>
          <w:p w14:paraId="76A68CEC" w14:textId="77777777" w:rsidR="000515B6" w:rsidRPr="00CF3780" w:rsidRDefault="000515B6" w:rsidP="00653FC6">
            <w:pPr>
              <w:pStyle w:val="movimento"/>
              <w:rPr>
                <w:color w:val="002060"/>
              </w:rPr>
            </w:pPr>
            <w:r w:rsidRPr="00CF3780">
              <w:rPr>
                <w:color w:val="002060"/>
              </w:rPr>
              <w:t>DI SALVO DAVIDE</w:t>
            </w:r>
          </w:p>
        </w:tc>
        <w:tc>
          <w:tcPr>
            <w:tcW w:w="2200" w:type="dxa"/>
            <w:tcMar>
              <w:top w:w="20" w:type="dxa"/>
              <w:left w:w="20" w:type="dxa"/>
              <w:bottom w:w="20" w:type="dxa"/>
              <w:right w:w="20" w:type="dxa"/>
            </w:tcMar>
            <w:vAlign w:val="center"/>
            <w:hideMark/>
          </w:tcPr>
          <w:p w14:paraId="6E792D7F" w14:textId="77777777" w:rsidR="000515B6" w:rsidRPr="00CF3780" w:rsidRDefault="000515B6" w:rsidP="00653FC6">
            <w:pPr>
              <w:pStyle w:val="movimento2"/>
              <w:rPr>
                <w:color w:val="002060"/>
              </w:rPr>
            </w:pPr>
            <w:r w:rsidRPr="00CF3780">
              <w:rPr>
                <w:color w:val="002060"/>
              </w:rPr>
              <w:t xml:space="preserve">(CIRCOLO COLLODI CALCIO 5) </w:t>
            </w:r>
          </w:p>
        </w:tc>
        <w:tc>
          <w:tcPr>
            <w:tcW w:w="800" w:type="dxa"/>
            <w:tcMar>
              <w:top w:w="20" w:type="dxa"/>
              <w:left w:w="20" w:type="dxa"/>
              <w:bottom w:w="20" w:type="dxa"/>
              <w:right w:w="20" w:type="dxa"/>
            </w:tcMar>
            <w:vAlign w:val="center"/>
            <w:hideMark/>
          </w:tcPr>
          <w:p w14:paraId="39D35367"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B337067" w14:textId="77777777" w:rsidR="000515B6" w:rsidRPr="00CF3780" w:rsidRDefault="000515B6" w:rsidP="00653FC6">
            <w:pPr>
              <w:pStyle w:val="movimento"/>
              <w:rPr>
                <w:color w:val="002060"/>
              </w:rPr>
            </w:pPr>
            <w:r w:rsidRPr="00CF3780">
              <w:rPr>
                <w:color w:val="002060"/>
              </w:rPr>
              <w:t>GIORGINI FRANCESCO</w:t>
            </w:r>
          </w:p>
        </w:tc>
        <w:tc>
          <w:tcPr>
            <w:tcW w:w="2200" w:type="dxa"/>
            <w:tcMar>
              <w:top w:w="20" w:type="dxa"/>
              <w:left w:w="20" w:type="dxa"/>
              <w:bottom w:w="20" w:type="dxa"/>
              <w:right w:w="20" w:type="dxa"/>
            </w:tcMar>
            <w:vAlign w:val="center"/>
            <w:hideMark/>
          </w:tcPr>
          <w:p w14:paraId="7F6C2563" w14:textId="77777777" w:rsidR="000515B6" w:rsidRPr="00CF3780" w:rsidRDefault="000515B6" w:rsidP="00653FC6">
            <w:pPr>
              <w:pStyle w:val="movimento2"/>
              <w:rPr>
                <w:color w:val="002060"/>
              </w:rPr>
            </w:pPr>
            <w:r w:rsidRPr="00CF3780">
              <w:rPr>
                <w:color w:val="002060"/>
              </w:rPr>
              <w:t xml:space="preserve">(CIRCOLO COLLODI CALCIO 5) </w:t>
            </w:r>
          </w:p>
        </w:tc>
      </w:tr>
      <w:tr w:rsidR="000515B6" w:rsidRPr="00CF3780" w14:paraId="54CEF3CD" w14:textId="77777777" w:rsidTr="00653FC6">
        <w:tc>
          <w:tcPr>
            <w:tcW w:w="2200" w:type="dxa"/>
            <w:tcMar>
              <w:top w:w="20" w:type="dxa"/>
              <w:left w:w="20" w:type="dxa"/>
              <w:bottom w:w="20" w:type="dxa"/>
              <w:right w:w="20" w:type="dxa"/>
            </w:tcMar>
            <w:vAlign w:val="center"/>
            <w:hideMark/>
          </w:tcPr>
          <w:p w14:paraId="12E09D5F" w14:textId="77777777" w:rsidR="000515B6" w:rsidRPr="00CF3780" w:rsidRDefault="000515B6" w:rsidP="00653FC6">
            <w:pPr>
              <w:pStyle w:val="movimento"/>
              <w:rPr>
                <w:color w:val="002060"/>
              </w:rPr>
            </w:pPr>
            <w:r w:rsidRPr="00CF3780">
              <w:rPr>
                <w:color w:val="002060"/>
              </w:rPr>
              <w:t>MASETTI BOLDRINI VALERIO</w:t>
            </w:r>
          </w:p>
        </w:tc>
        <w:tc>
          <w:tcPr>
            <w:tcW w:w="2200" w:type="dxa"/>
            <w:tcMar>
              <w:top w:w="20" w:type="dxa"/>
              <w:left w:w="20" w:type="dxa"/>
              <w:bottom w:w="20" w:type="dxa"/>
              <w:right w:w="20" w:type="dxa"/>
            </w:tcMar>
            <w:vAlign w:val="center"/>
            <w:hideMark/>
          </w:tcPr>
          <w:p w14:paraId="4E021144" w14:textId="77777777" w:rsidR="000515B6" w:rsidRPr="00CF3780" w:rsidRDefault="000515B6" w:rsidP="00653FC6">
            <w:pPr>
              <w:pStyle w:val="movimento2"/>
              <w:rPr>
                <w:color w:val="002060"/>
              </w:rPr>
            </w:pPr>
            <w:r w:rsidRPr="00CF3780">
              <w:rPr>
                <w:color w:val="002060"/>
              </w:rPr>
              <w:t xml:space="preserve">(CIRCOLO COLLODI CALCIO 5) </w:t>
            </w:r>
          </w:p>
        </w:tc>
        <w:tc>
          <w:tcPr>
            <w:tcW w:w="800" w:type="dxa"/>
            <w:tcMar>
              <w:top w:w="20" w:type="dxa"/>
              <w:left w:w="20" w:type="dxa"/>
              <w:bottom w:w="20" w:type="dxa"/>
              <w:right w:w="20" w:type="dxa"/>
            </w:tcMar>
            <w:vAlign w:val="center"/>
            <w:hideMark/>
          </w:tcPr>
          <w:p w14:paraId="405D29AE"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5114D918" w14:textId="77777777" w:rsidR="000515B6" w:rsidRPr="00CF3780" w:rsidRDefault="000515B6" w:rsidP="00653FC6">
            <w:pPr>
              <w:pStyle w:val="movimento"/>
              <w:rPr>
                <w:color w:val="002060"/>
              </w:rPr>
            </w:pPr>
            <w:r w:rsidRPr="00CF3780">
              <w:rPr>
                <w:color w:val="002060"/>
              </w:rPr>
              <w:t>GRISOGANI MATTIA</w:t>
            </w:r>
          </w:p>
        </w:tc>
        <w:tc>
          <w:tcPr>
            <w:tcW w:w="2200" w:type="dxa"/>
            <w:tcMar>
              <w:top w:w="20" w:type="dxa"/>
              <w:left w:w="20" w:type="dxa"/>
              <w:bottom w:w="20" w:type="dxa"/>
              <w:right w:w="20" w:type="dxa"/>
            </w:tcMar>
            <w:vAlign w:val="center"/>
            <w:hideMark/>
          </w:tcPr>
          <w:p w14:paraId="27D9423D" w14:textId="77777777" w:rsidR="000515B6" w:rsidRPr="00CF3780" w:rsidRDefault="000515B6" w:rsidP="00653FC6">
            <w:pPr>
              <w:pStyle w:val="movimento2"/>
              <w:rPr>
                <w:color w:val="002060"/>
              </w:rPr>
            </w:pPr>
            <w:r w:rsidRPr="00CF3780">
              <w:rPr>
                <w:color w:val="002060"/>
              </w:rPr>
              <w:t xml:space="preserve">(FIGHT BULLS CORRIDONIA) </w:t>
            </w:r>
          </w:p>
        </w:tc>
      </w:tr>
      <w:tr w:rsidR="000515B6" w:rsidRPr="00CF3780" w14:paraId="08FF379A" w14:textId="77777777" w:rsidTr="00653FC6">
        <w:tc>
          <w:tcPr>
            <w:tcW w:w="2200" w:type="dxa"/>
            <w:tcMar>
              <w:top w:w="20" w:type="dxa"/>
              <w:left w:w="20" w:type="dxa"/>
              <w:bottom w:w="20" w:type="dxa"/>
              <w:right w:w="20" w:type="dxa"/>
            </w:tcMar>
            <w:vAlign w:val="center"/>
            <w:hideMark/>
          </w:tcPr>
          <w:p w14:paraId="226BF0EB" w14:textId="77777777" w:rsidR="000515B6" w:rsidRPr="00CF3780" w:rsidRDefault="000515B6" w:rsidP="00653FC6">
            <w:pPr>
              <w:pStyle w:val="movimento"/>
              <w:rPr>
                <w:color w:val="002060"/>
              </w:rPr>
            </w:pPr>
            <w:r w:rsidRPr="00CF3780">
              <w:rPr>
                <w:color w:val="002060"/>
              </w:rPr>
              <w:t>CIARROCCHI ALESSANDRO</w:t>
            </w:r>
          </w:p>
        </w:tc>
        <w:tc>
          <w:tcPr>
            <w:tcW w:w="2200" w:type="dxa"/>
            <w:tcMar>
              <w:top w:w="20" w:type="dxa"/>
              <w:left w:w="20" w:type="dxa"/>
              <w:bottom w:w="20" w:type="dxa"/>
              <w:right w:w="20" w:type="dxa"/>
            </w:tcMar>
            <w:vAlign w:val="center"/>
            <w:hideMark/>
          </w:tcPr>
          <w:p w14:paraId="22061B00" w14:textId="77777777" w:rsidR="000515B6" w:rsidRPr="00CF3780" w:rsidRDefault="000515B6" w:rsidP="00653FC6">
            <w:pPr>
              <w:pStyle w:val="movimento2"/>
              <w:rPr>
                <w:color w:val="002060"/>
              </w:rPr>
            </w:pPr>
            <w:r w:rsidRPr="00CF3780">
              <w:rPr>
                <w:color w:val="002060"/>
              </w:rPr>
              <w:t xml:space="preserve">(FUTSAL L.C.) </w:t>
            </w:r>
          </w:p>
        </w:tc>
        <w:tc>
          <w:tcPr>
            <w:tcW w:w="800" w:type="dxa"/>
            <w:tcMar>
              <w:top w:w="20" w:type="dxa"/>
              <w:left w:w="20" w:type="dxa"/>
              <w:bottom w:w="20" w:type="dxa"/>
              <w:right w:w="20" w:type="dxa"/>
            </w:tcMar>
            <w:vAlign w:val="center"/>
            <w:hideMark/>
          </w:tcPr>
          <w:p w14:paraId="5F46883E"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FE5AA09" w14:textId="77777777" w:rsidR="000515B6" w:rsidRPr="00CF3780" w:rsidRDefault="000515B6" w:rsidP="00653FC6">
            <w:pPr>
              <w:pStyle w:val="movimento"/>
              <w:rPr>
                <w:color w:val="002060"/>
              </w:rPr>
            </w:pPr>
            <w:r w:rsidRPr="00CF3780">
              <w:rPr>
                <w:color w:val="002060"/>
              </w:rPr>
              <w:t>NICOLOSI ENEA</w:t>
            </w:r>
          </w:p>
        </w:tc>
        <w:tc>
          <w:tcPr>
            <w:tcW w:w="2200" w:type="dxa"/>
            <w:tcMar>
              <w:top w:w="20" w:type="dxa"/>
              <w:left w:w="20" w:type="dxa"/>
              <w:bottom w:w="20" w:type="dxa"/>
              <w:right w:w="20" w:type="dxa"/>
            </w:tcMar>
            <w:vAlign w:val="center"/>
            <w:hideMark/>
          </w:tcPr>
          <w:p w14:paraId="18B8EA3F" w14:textId="77777777" w:rsidR="000515B6" w:rsidRPr="00CF3780" w:rsidRDefault="000515B6" w:rsidP="00653FC6">
            <w:pPr>
              <w:pStyle w:val="movimento2"/>
              <w:rPr>
                <w:color w:val="002060"/>
              </w:rPr>
            </w:pPr>
            <w:r w:rsidRPr="00CF3780">
              <w:rPr>
                <w:color w:val="002060"/>
              </w:rPr>
              <w:t xml:space="preserve">(FUTSAL L.C.) </w:t>
            </w:r>
          </w:p>
        </w:tc>
      </w:tr>
      <w:tr w:rsidR="000515B6" w:rsidRPr="00CF3780" w14:paraId="7ADEFAD9" w14:textId="77777777" w:rsidTr="00653FC6">
        <w:tc>
          <w:tcPr>
            <w:tcW w:w="2200" w:type="dxa"/>
            <w:tcMar>
              <w:top w:w="20" w:type="dxa"/>
              <w:left w:w="20" w:type="dxa"/>
              <w:bottom w:w="20" w:type="dxa"/>
              <w:right w:w="20" w:type="dxa"/>
            </w:tcMar>
            <w:vAlign w:val="center"/>
            <w:hideMark/>
          </w:tcPr>
          <w:p w14:paraId="4204B1B6" w14:textId="77777777" w:rsidR="000515B6" w:rsidRPr="00CF3780" w:rsidRDefault="000515B6" w:rsidP="00653FC6">
            <w:pPr>
              <w:pStyle w:val="movimento"/>
              <w:rPr>
                <w:color w:val="002060"/>
              </w:rPr>
            </w:pPr>
            <w:r w:rsidRPr="00CF3780">
              <w:rPr>
                <w:color w:val="002060"/>
              </w:rPr>
              <w:t>URBANI GIANNI</w:t>
            </w:r>
          </w:p>
        </w:tc>
        <w:tc>
          <w:tcPr>
            <w:tcW w:w="2200" w:type="dxa"/>
            <w:tcMar>
              <w:top w:w="20" w:type="dxa"/>
              <w:left w:w="20" w:type="dxa"/>
              <w:bottom w:w="20" w:type="dxa"/>
              <w:right w:w="20" w:type="dxa"/>
            </w:tcMar>
            <w:vAlign w:val="center"/>
            <w:hideMark/>
          </w:tcPr>
          <w:p w14:paraId="492277BF" w14:textId="77777777" w:rsidR="000515B6" w:rsidRPr="00CF3780" w:rsidRDefault="000515B6" w:rsidP="00653FC6">
            <w:pPr>
              <w:pStyle w:val="movimento2"/>
              <w:rPr>
                <w:color w:val="002060"/>
              </w:rPr>
            </w:pPr>
            <w:r w:rsidRPr="00CF3780">
              <w:rPr>
                <w:color w:val="002060"/>
              </w:rPr>
              <w:t xml:space="preserve">(FUTSAL VIRE C5) </w:t>
            </w:r>
          </w:p>
        </w:tc>
        <w:tc>
          <w:tcPr>
            <w:tcW w:w="800" w:type="dxa"/>
            <w:tcMar>
              <w:top w:w="20" w:type="dxa"/>
              <w:left w:w="20" w:type="dxa"/>
              <w:bottom w:w="20" w:type="dxa"/>
              <w:right w:w="20" w:type="dxa"/>
            </w:tcMar>
            <w:vAlign w:val="center"/>
            <w:hideMark/>
          </w:tcPr>
          <w:p w14:paraId="4A58B20D"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7B38A7E" w14:textId="77777777" w:rsidR="000515B6" w:rsidRPr="00CF3780" w:rsidRDefault="000515B6" w:rsidP="00653FC6">
            <w:pPr>
              <w:pStyle w:val="movimento"/>
              <w:rPr>
                <w:color w:val="002060"/>
              </w:rPr>
            </w:pPr>
            <w:r w:rsidRPr="00CF3780">
              <w:rPr>
                <w:color w:val="002060"/>
              </w:rPr>
              <w:t>APPUGLIESE SIMONE</w:t>
            </w:r>
          </w:p>
        </w:tc>
        <w:tc>
          <w:tcPr>
            <w:tcW w:w="2200" w:type="dxa"/>
            <w:tcMar>
              <w:top w:w="20" w:type="dxa"/>
              <w:left w:w="20" w:type="dxa"/>
              <w:bottom w:w="20" w:type="dxa"/>
              <w:right w:w="20" w:type="dxa"/>
            </w:tcMar>
            <w:vAlign w:val="center"/>
            <w:hideMark/>
          </w:tcPr>
          <w:p w14:paraId="4DD4E195" w14:textId="77777777" w:rsidR="000515B6" w:rsidRPr="00CF3780" w:rsidRDefault="000515B6" w:rsidP="00653FC6">
            <w:pPr>
              <w:pStyle w:val="movimento2"/>
              <w:rPr>
                <w:color w:val="002060"/>
              </w:rPr>
            </w:pPr>
            <w:r w:rsidRPr="00CF3780">
              <w:rPr>
                <w:color w:val="002060"/>
              </w:rPr>
              <w:t xml:space="preserve">(GLS DORICA AN.UR) </w:t>
            </w:r>
          </w:p>
        </w:tc>
      </w:tr>
      <w:tr w:rsidR="000515B6" w:rsidRPr="00CF3780" w14:paraId="77CA49F2" w14:textId="77777777" w:rsidTr="00653FC6">
        <w:tc>
          <w:tcPr>
            <w:tcW w:w="2200" w:type="dxa"/>
            <w:tcMar>
              <w:top w:w="20" w:type="dxa"/>
              <w:left w:w="20" w:type="dxa"/>
              <w:bottom w:w="20" w:type="dxa"/>
              <w:right w:w="20" w:type="dxa"/>
            </w:tcMar>
            <w:vAlign w:val="center"/>
            <w:hideMark/>
          </w:tcPr>
          <w:p w14:paraId="574A6259" w14:textId="77777777" w:rsidR="000515B6" w:rsidRPr="00CF3780" w:rsidRDefault="000515B6" w:rsidP="00653FC6">
            <w:pPr>
              <w:pStyle w:val="movimento"/>
              <w:rPr>
                <w:color w:val="002060"/>
              </w:rPr>
            </w:pPr>
            <w:r w:rsidRPr="00CF3780">
              <w:rPr>
                <w:color w:val="002060"/>
              </w:rPr>
              <w:t>BASTARI MATTEO</w:t>
            </w:r>
          </w:p>
        </w:tc>
        <w:tc>
          <w:tcPr>
            <w:tcW w:w="2200" w:type="dxa"/>
            <w:tcMar>
              <w:top w:w="20" w:type="dxa"/>
              <w:left w:w="20" w:type="dxa"/>
              <w:bottom w:w="20" w:type="dxa"/>
              <w:right w:w="20" w:type="dxa"/>
            </w:tcMar>
            <w:vAlign w:val="center"/>
            <w:hideMark/>
          </w:tcPr>
          <w:p w14:paraId="5BABD290" w14:textId="77777777" w:rsidR="000515B6" w:rsidRPr="00CF3780" w:rsidRDefault="000515B6" w:rsidP="00653FC6">
            <w:pPr>
              <w:pStyle w:val="movimento2"/>
              <w:rPr>
                <w:color w:val="002060"/>
              </w:rPr>
            </w:pPr>
            <w:r w:rsidRPr="00CF3780">
              <w:rPr>
                <w:color w:val="002060"/>
              </w:rPr>
              <w:t xml:space="preserve">(MMSA GIOVANE AURORA) </w:t>
            </w:r>
          </w:p>
        </w:tc>
        <w:tc>
          <w:tcPr>
            <w:tcW w:w="800" w:type="dxa"/>
            <w:tcMar>
              <w:top w:w="20" w:type="dxa"/>
              <w:left w:w="20" w:type="dxa"/>
              <w:bottom w:w="20" w:type="dxa"/>
              <w:right w:w="20" w:type="dxa"/>
            </w:tcMar>
            <w:vAlign w:val="center"/>
            <w:hideMark/>
          </w:tcPr>
          <w:p w14:paraId="69B9BD2B"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59B192E" w14:textId="77777777" w:rsidR="000515B6" w:rsidRPr="00CF3780" w:rsidRDefault="000515B6" w:rsidP="00653FC6">
            <w:pPr>
              <w:pStyle w:val="movimento"/>
              <w:rPr>
                <w:color w:val="002060"/>
              </w:rPr>
            </w:pPr>
            <w:r w:rsidRPr="00CF3780">
              <w:rPr>
                <w:color w:val="002060"/>
              </w:rPr>
              <w:t>LOTITO LORENZO</w:t>
            </w:r>
          </w:p>
        </w:tc>
        <w:tc>
          <w:tcPr>
            <w:tcW w:w="2200" w:type="dxa"/>
            <w:tcMar>
              <w:top w:w="20" w:type="dxa"/>
              <w:left w:w="20" w:type="dxa"/>
              <w:bottom w:w="20" w:type="dxa"/>
              <w:right w:w="20" w:type="dxa"/>
            </w:tcMar>
            <w:vAlign w:val="center"/>
            <w:hideMark/>
          </w:tcPr>
          <w:p w14:paraId="7A21A52B" w14:textId="77777777" w:rsidR="000515B6" w:rsidRPr="00CF3780" w:rsidRDefault="000515B6" w:rsidP="00653FC6">
            <w:pPr>
              <w:pStyle w:val="movimento2"/>
              <w:rPr>
                <w:color w:val="002060"/>
              </w:rPr>
            </w:pPr>
            <w:r w:rsidRPr="00CF3780">
              <w:rPr>
                <w:color w:val="002060"/>
              </w:rPr>
              <w:t xml:space="preserve">(MMSA GIOVANE AURORA) </w:t>
            </w:r>
          </w:p>
        </w:tc>
      </w:tr>
      <w:tr w:rsidR="000515B6" w:rsidRPr="00CF3780" w14:paraId="7A9F05D8" w14:textId="77777777" w:rsidTr="00653FC6">
        <w:tc>
          <w:tcPr>
            <w:tcW w:w="2200" w:type="dxa"/>
            <w:tcMar>
              <w:top w:w="20" w:type="dxa"/>
              <w:left w:w="20" w:type="dxa"/>
              <w:bottom w:w="20" w:type="dxa"/>
              <w:right w:w="20" w:type="dxa"/>
            </w:tcMar>
            <w:vAlign w:val="center"/>
            <w:hideMark/>
          </w:tcPr>
          <w:p w14:paraId="2683B556" w14:textId="77777777" w:rsidR="000515B6" w:rsidRPr="00CF3780" w:rsidRDefault="000515B6" w:rsidP="00653FC6">
            <w:pPr>
              <w:pStyle w:val="movimento"/>
              <w:rPr>
                <w:color w:val="002060"/>
              </w:rPr>
            </w:pPr>
            <w:r w:rsidRPr="00CF3780">
              <w:rPr>
                <w:color w:val="002060"/>
              </w:rPr>
              <w:t>SILENZI MATTEO</w:t>
            </w:r>
          </w:p>
        </w:tc>
        <w:tc>
          <w:tcPr>
            <w:tcW w:w="2200" w:type="dxa"/>
            <w:tcMar>
              <w:top w:w="20" w:type="dxa"/>
              <w:left w:w="20" w:type="dxa"/>
              <w:bottom w:w="20" w:type="dxa"/>
              <w:right w:w="20" w:type="dxa"/>
            </w:tcMar>
            <w:vAlign w:val="center"/>
            <w:hideMark/>
          </w:tcPr>
          <w:p w14:paraId="25D077CA" w14:textId="77777777" w:rsidR="000515B6" w:rsidRPr="00CF3780" w:rsidRDefault="000515B6" w:rsidP="00653FC6">
            <w:pPr>
              <w:pStyle w:val="movimento2"/>
              <w:rPr>
                <w:color w:val="002060"/>
              </w:rPr>
            </w:pPr>
            <w:r w:rsidRPr="00CF3780">
              <w:rPr>
                <w:color w:val="002060"/>
              </w:rPr>
              <w:t xml:space="preserve">(SAN GINESIO FUTSAL) </w:t>
            </w:r>
          </w:p>
        </w:tc>
        <w:tc>
          <w:tcPr>
            <w:tcW w:w="800" w:type="dxa"/>
            <w:tcMar>
              <w:top w:w="20" w:type="dxa"/>
              <w:left w:w="20" w:type="dxa"/>
              <w:bottom w:w="20" w:type="dxa"/>
              <w:right w:w="20" w:type="dxa"/>
            </w:tcMar>
            <w:vAlign w:val="center"/>
            <w:hideMark/>
          </w:tcPr>
          <w:p w14:paraId="4990482A"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3F2D4D8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804C8FA" w14:textId="77777777" w:rsidR="000515B6" w:rsidRPr="00CF3780" w:rsidRDefault="000515B6" w:rsidP="00653FC6">
            <w:pPr>
              <w:pStyle w:val="movimento2"/>
              <w:rPr>
                <w:color w:val="002060"/>
              </w:rPr>
            </w:pPr>
            <w:r w:rsidRPr="00CF3780">
              <w:rPr>
                <w:color w:val="002060"/>
              </w:rPr>
              <w:t> </w:t>
            </w:r>
          </w:p>
        </w:tc>
      </w:tr>
    </w:tbl>
    <w:p w14:paraId="41B0264E" w14:textId="77777777" w:rsidR="000515B6" w:rsidRPr="00CF3780" w:rsidRDefault="000515B6" w:rsidP="000515B6">
      <w:pPr>
        <w:pStyle w:val="titolo10"/>
        <w:rPr>
          <w:rFonts w:eastAsiaTheme="minorEastAsia"/>
          <w:color w:val="002060"/>
        </w:rPr>
      </w:pPr>
      <w:r w:rsidRPr="00CF3780">
        <w:rPr>
          <w:color w:val="002060"/>
        </w:rPr>
        <w:t xml:space="preserve">GARE DEL 24/ 9/2022 </w:t>
      </w:r>
    </w:p>
    <w:p w14:paraId="1DBA5B79" w14:textId="77777777" w:rsidR="000515B6" w:rsidRPr="00CF3780" w:rsidRDefault="000515B6" w:rsidP="000515B6">
      <w:pPr>
        <w:pStyle w:val="titolo7a"/>
        <w:rPr>
          <w:color w:val="002060"/>
        </w:rPr>
      </w:pPr>
      <w:r w:rsidRPr="00CF3780">
        <w:rPr>
          <w:color w:val="002060"/>
        </w:rPr>
        <w:t xml:space="preserve">PROVVEDIMENTI DISCIPLINARI </w:t>
      </w:r>
    </w:p>
    <w:p w14:paraId="11540255"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5EEA3465" w14:textId="77777777" w:rsidR="000515B6" w:rsidRPr="00CF3780" w:rsidRDefault="000515B6" w:rsidP="000515B6">
      <w:pPr>
        <w:pStyle w:val="titolo30"/>
        <w:rPr>
          <w:color w:val="002060"/>
        </w:rPr>
      </w:pPr>
      <w:r w:rsidRPr="00CF3780">
        <w:rPr>
          <w:color w:val="002060"/>
        </w:rPr>
        <w:t xml:space="preserve">CALCIATORI NON ESPULSI </w:t>
      </w:r>
    </w:p>
    <w:p w14:paraId="59E8E566"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70EC3FA4" w14:textId="77777777" w:rsidTr="00653FC6">
        <w:tc>
          <w:tcPr>
            <w:tcW w:w="2200" w:type="dxa"/>
            <w:tcMar>
              <w:top w:w="20" w:type="dxa"/>
              <w:left w:w="20" w:type="dxa"/>
              <w:bottom w:w="20" w:type="dxa"/>
              <w:right w:w="20" w:type="dxa"/>
            </w:tcMar>
            <w:vAlign w:val="center"/>
            <w:hideMark/>
          </w:tcPr>
          <w:p w14:paraId="56B56AAC" w14:textId="77777777" w:rsidR="000515B6" w:rsidRPr="00CF3780" w:rsidRDefault="000515B6" w:rsidP="00653FC6">
            <w:pPr>
              <w:pStyle w:val="movimento"/>
              <w:rPr>
                <w:color w:val="002060"/>
              </w:rPr>
            </w:pPr>
            <w:r w:rsidRPr="00CF3780">
              <w:rPr>
                <w:color w:val="002060"/>
              </w:rPr>
              <w:t>BELTRANI SAMUELE</w:t>
            </w:r>
          </w:p>
        </w:tc>
        <w:tc>
          <w:tcPr>
            <w:tcW w:w="2200" w:type="dxa"/>
            <w:tcMar>
              <w:top w:w="20" w:type="dxa"/>
              <w:left w:w="20" w:type="dxa"/>
              <w:bottom w:w="20" w:type="dxa"/>
              <w:right w:w="20" w:type="dxa"/>
            </w:tcMar>
            <w:vAlign w:val="center"/>
            <w:hideMark/>
          </w:tcPr>
          <w:p w14:paraId="08CA228D" w14:textId="77777777" w:rsidR="000515B6" w:rsidRPr="00CF3780" w:rsidRDefault="000515B6" w:rsidP="00653FC6">
            <w:pPr>
              <w:pStyle w:val="movimento2"/>
              <w:rPr>
                <w:color w:val="002060"/>
              </w:rPr>
            </w:pPr>
            <w:r w:rsidRPr="00CF3780">
              <w:rPr>
                <w:color w:val="002060"/>
              </w:rPr>
              <w:t xml:space="preserve">(ANGELI) </w:t>
            </w:r>
          </w:p>
        </w:tc>
        <w:tc>
          <w:tcPr>
            <w:tcW w:w="800" w:type="dxa"/>
            <w:tcMar>
              <w:top w:w="20" w:type="dxa"/>
              <w:left w:w="20" w:type="dxa"/>
              <w:bottom w:w="20" w:type="dxa"/>
              <w:right w:w="20" w:type="dxa"/>
            </w:tcMar>
            <w:vAlign w:val="center"/>
            <w:hideMark/>
          </w:tcPr>
          <w:p w14:paraId="4D9C3B70"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DA104B6" w14:textId="77777777" w:rsidR="000515B6" w:rsidRPr="00CF3780" w:rsidRDefault="000515B6" w:rsidP="00653FC6">
            <w:pPr>
              <w:pStyle w:val="movimento"/>
              <w:rPr>
                <w:color w:val="002060"/>
              </w:rPr>
            </w:pPr>
            <w:r w:rsidRPr="00CF3780">
              <w:rPr>
                <w:color w:val="002060"/>
              </w:rPr>
              <w:t>GIORDANI EMANUELE</w:t>
            </w:r>
          </w:p>
        </w:tc>
        <w:tc>
          <w:tcPr>
            <w:tcW w:w="2200" w:type="dxa"/>
            <w:tcMar>
              <w:top w:w="20" w:type="dxa"/>
              <w:left w:w="20" w:type="dxa"/>
              <w:bottom w:w="20" w:type="dxa"/>
              <w:right w:w="20" w:type="dxa"/>
            </w:tcMar>
            <w:vAlign w:val="center"/>
            <w:hideMark/>
          </w:tcPr>
          <w:p w14:paraId="253EAFD5" w14:textId="77777777" w:rsidR="000515B6" w:rsidRPr="00CF3780" w:rsidRDefault="000515B6" w:rsidP="00653FC6">
            <w:pPr>
              <w:pStyle w:val="movimento2"/>
              <w:rPr>
                <w:color w:val="002060"/>
              </w:rPr>
            </w:pPr>
            <w:r w:rsidRPr="00CF3780">
              <w:rPr>
                <w:color w:val="002060"/>
              </w:rPr>
              <w:t xml:space="preserve">(BOCA CIVITANOVA A.) </w:t>
            </w:r>
          </w:p>
        </w:tc>
      </w:tr>
      <w:tr w:rsidR="000515B6" w:rsidRPr="00CF3780" w14:paraId="0A58A1CB" w14:textId="77777777" w:rsidTr="00653FC6">
        <w:tc>
          <w:tcPr>
            <w:tcW w:w="2200" w:type="dxa"/>
            <w:tcMar>
              <w:top w:w="20" w:type="dxa"/>
              <w:left w:w="20" w:type="dxa"/>
              <w:bottom w:w="20" w:type="dxa"/>
              <w:right w:w="20" w:type="dxa"/>
            </w:tcMar>
            <w:vAlign w:val="center"/>
            <w:hideMark/>
          </w:tcPr>
          <w:p w14:paraId="32525870" w14:textId="77777777" w:rsidR="000515B6" w:rsidRPr="00CF3780" w:rsidRDefault="000515B6" w:rsidP="00653FC6">
            <w:pPr>
              <w:pStyle w:val="movimento"/>
              <w:rPr>
                <w:color w:val="002060"/>
              </w:rPr>
            </w:pPr>
            <w:r w:rsidRPr="00CF3780">
              <w:rPr>
                <w:color w:val="002060"/>
              </w:rPr>
              <w:t>PACI ROBERTO</w:t>
            </w:r>
          </w:p>
        </w:tc>
        <w:tc>
          <w:tcPr>
            <w:tcW w:w="2200" w:type="dxa"/>
            <w:tcMar>
              <w:top w:w="20" w:type="dxa"/>
              <w:left w:w="20" w:type="dxa"/>
              <w:bottom w:w="20" w:type="dxa"/>
              <w:right w:w="20" w:type="dxa"/>
            </w:tcMar>
            <w:vAlign w:val="center"/>
            <w:hideMark/>
          </w:tcPr>
          <w:p w14:paraId="1C177CDC" w14:textId="77777777" w:rsidR="000515B6" w:rsidRPr="00CF3780" w:rsidRDefault="000515B6" w:rsidP="00653FC6">
            <w:pPr>
              <w:pStyle w:val="movimento2"/>
              <w:rPr>
                <w:color w:val="002060"/>
              </w:rPr>
            </w:pPr>
            <w:r w:rsidRPr="00CF3780">
              <w:rPr>
                <w:color w:val="002060"/>
              </w:rPr>
              <w:t xml:space="preserve">(BOCA CIVITANOVA A.) </w:t>
            </w:r>
          </w:p>
        </w:tc>
        <w:tc>
          <w:tcPr>
            <w:tcW w:w="800" w:type="dxa"/>
            <w:tcMar>
              <w:top w:w="20" w:type="dxa"/>
              <w:left w:w="20" w:type="dxa"/>
              <w:bottom w:w="20" w:type="dxa"/>
              <w:right w:w="20" w:type="dxa"/>
            </w:tcMar>
            <w:vAlign w:val="center"/>
            <w:hideMark/>
          </w:tcPr>
          <w:p w14:paraId="4C1DB1ED"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A3FBF2B" w14:textId="77777777" w:rsidR="000515B6" w:rsidRPr="00CF3780" w:rsidRDefault="000515B6" w:rsidP="00653FC6">
            <w:pPr>
              <w:pStyle w:val="movimento"/>
              <w:rPr>
                <w:color w:val="002060"/>
              </w:rPr>
            </w:pPr>
            <w:r w:rsidRPr="00CF3780">
              <w:rPr>
                <w:color w:val="002060"/>
              </w:rPr>
              <w:t>SPARVOLI LORENZO</w:t>
            </w:r>
          </w:p>
        </w:tc>
        <w:tc>
          <w:tcPr>
            <w:tcW w:w="2200" w:type="dxa"/>
            <w:tcMar>
              <w:top w:w="20" w:type="dxa"/>
              <w:left w:w="20" w:type="dxa"/>
              <w:bottom w:w="20" w:type="dxa"/>
              <w:right w:w="20" w:type="dxa"/>
            </w:tcMar>
            <w:vAlign w:val="center"/>
            <w:hideMark/>
          </w:tcPr>
          <w:p w14:paraId="6A95A7F0" w14:textId="77777777" w:rsidR="000515B6" w:rsidRPr="00CF3780" w:rsidRDefault="000515B6" w:rsidP="00653FC6">
            <w:pPr>
              <w:pStyle w:val="movimento2"/>
              <w:rPr>
                <w:color w:val="002060"/>
              </w:rPr>
            </w:pPr>
            <w:r w:rsidRPr="00CF3780">
              <w:rPr>
                <w:color w:val="002060"/>
              </w:rPr>
              <w:t xml:space="preserve">(BOCA CIVITANOVA A.) </w:t>
            </w:r>
          </w:p>
        </w:tc>
      </w:tr>
      <w:tr w:rsidR="000515B6" w:rsidRPr="00CF3780" w14:paraId="67BA22C6" w14:textId="77777777" w:rsidTr="00653FC6">
        <w:tc>
          <w:tcPr>
            <w:tcW w:w="2200" w:type="dxa"/>
            <w:tcMar>
              <w:top w:w="20" w:type="dxa"/>
              <w:left w:w="20" w:type="dxa"/>
              <w:bottom w:w="20" w:type="dxa"/>
              <w:right w:w="20" w:type="dxa"/>
            </w:tcMar>
            <w:vAlign w:val="center"/>
            <w:hideMark/>
          </w:tcPr>
          <w:p w14:paraId="0543A90A" w14:textId="77777777" w:rsidR="000515B6" w:rsidRPr="00CF3780" w:rsidRDefault="000515B6" w:rsidP="00653FC6">
            <w:pPr>
              <w:pStyle w:val="movimento"/>
              <w:rPr>
                <w:color w:val="002060"/>
              </w:rPr>
            </w:pPr>
            <w:r w:rsidRPr="00CF3780">
              <w:rPr>
                <w:color w:val="002060"/>
              </w:rPr>
              <w:t>COLONNA MATTEO</w:t>
            </w:r>
          </w:p>
        </w:tc>
        <w:tc>
          <w:tcPr>
            <w:tcW w:w="2200" w:type="dxa"/>
            <w:tcMar>
              <w:top w:w="20" w:type="dxa"/>
              <w:left w:w="20" w:type="dxa"/>
              <w:bottom w:w="20" w:type="dxa"/>
              <w:right w:w="20" w:type="dxa"/>
            </w:tcMar>
            <w:vAlign w:val="center"/>
            <w:hideMark/>
          </w:tcPr>
          <w:p w14:paraId="0FB89244" w14:textId="77777777" w:rsidR="000515B6" w:rsidRPr="00CF3780" w:rsidRDefault="000515B6" w:rsidP="00653FC6">
            <w:pPr>
              <w:pStyle w:val="movimento2"/>
              <w:rPr>
                <w:color w:val="002060"/>
              </w:rPr>
            </w:pPr>
            <w:r w:rsidRPr="00CF3780">
              <w:rPr>
                <w:color w:val="002060"/>
              </w:rPr>
              <w:t xml:space="preserve">(POLISPORTIVA UROBORO) </w:t>
            </w:r>
          </w:p>
        </w:tc>
        <w:tc>
          <w:tcPr>
            <w:tcW w:w="800" w:type="dxa"/>
            <w:tcMar>
              <w:top w:w="20" w:type="dxa"/>
              <w:left w:w="20" w:type="dxa"/>
              <w:bottom w:w="20" w:type="dxa"/>
              <w:right w:w="20" w:type="dxa"/>
            </w:tcMar>
            <w:vAlign w:val="center"/>
            <w:hideMark/>
          </w:tcPr>
          <w:p w14:paraId="36D005EF"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5806362" w14:textId="77777777" w:rsidR="000515B6" w:rsidRPr="00CF3780" w:rsidRDefault="000515B6" w:rsidP="00653FC6">
            <w:pPr>
              <w:pStyle w:val="movimento"/>
              <w:rPr>
                <w:color w:val="002060"/>
              </w:rPr>
            </w:pPr>
            <w:r w:rsidRPr="00CF3780">
              <w:rPr>
                <w:color w:val="002060"/>
              </w:rPr>
              <w:t>ZAPPATORE MARCO</w:t>
            </w:r>
          </w:p>
        </w:tc>
        <w:tc>
          <w:tcPr>
            <w:tcW w:w="2200" w:type="dxa"/>
            <w:tcMar>
              <w:top w:w="20" w:type="dxa"/>
              <w:left w:w="20" w:type="dxa"/>
              <w:bottom w:w="20" w:type="dxa"/>
              <w:right w:w="20" w:type="dxa"/>
            </w:tcMar>
            <w:vAlign w:val="center"/>
            <w:hideMark/>
          </w:tcPr>
          <w:p w14:paraId="0971A456" w14:textId="77777777" w:rsidR="000515B6" w:rsidRPr="00CF3780" w:rsidRDefault="000515B6" w:rsidP="00653FC6">
            <w:pPr>
              <w:pStyle w:val="movimento2"/>
              <w:rPr>
                <w:color w:val="002060"/>
              </w:rPr>
            </w:pPr>
            <w:r w:rsidRPr="00CF3780">
              <w:rPr>
                <w:color w:val="002060"/>
              </w:rPr>
              <w:t xml:space="preserve">(VIRTUS TEAM SOC.COOP.) </w:t>
            </w:r>
          </w:p>
        </w:tc>
      </w:tr>
    </w:tbl>
    <w:p w14:paraId="6AD4F439" w14:textId="77777777" w:rsidR="000515B6" w:rsidRPr="00CF3780" w:rsidRDefault="000515B6" w:rsidP="000515B6">
      <w:pPr>
        <w:pStyle w:val="titolo10"/>
        <w:rPr>
          <w:rFonts w:eastAsiaTheme="minorEastAsia"/>
          <w:color w:val="002060"/>
        </w:rPr>
      </w:pPr>
      <w:r w:rsidRPr="00CF3780">
        <w:rPr>
          <w:color w:val="002060"/>
        </w:rPr>
        <w:t xml:space="preserve">GARE DEL 26/ 9/2022 </w:t>
      </w:r>
    </w:p>
    <w:p w14:paraId="06AA16F0" w14:textId="77777777" w:rsidR="000515B6" w:rsidRPr="00CF3780" w:rsidRDefault="000515B6" w:rsidP="000515B6">
      <w:pPr>
        <w:pStyle w:val="titolo7a"/>
        <w:rPr>
          <w:color w:val="002060"/>
        </w:rPr>
      </w:pPr>
      <w:r w:rsidRPr="00CF3780">
        <w:rPr>
          <w:color w:val="002060"/>
        </w:rPr>
        <w:t xml:space="preserve">PROVVEDIMENTI DISCIPLINARI </w:t>
      </w:r>
    </w:p>
    <w:p w14:paraId="463E9BC7"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6AEAE9AC" w14:textId="77777777" w:rsidR="000515B6" w:rsidRPr="00CF3780" w:rsidRDefault="000515B6" w:rsidP="000515B6">
      <w:pPr>
        <w:pStyle w:val="titolo30"/>
        <w:rPr>
          <w:color w:val="002060"/>
        </w:rPr>
      </w:pPr>
      <w:r w:rsidRPr="00CF3780">
        <w:rPr>
          <w:color w:val="002060"/>
        </w:rPr>
        <w:t xml:space="preserve">CALCIATORI NON ESPULSI </w:t>
      </w:r>
    </w:p>
    <w:p w14:paraId="51135728"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1CD83368" w14:textId="77777777" w:rsidTr="00653FC6">
        <w:tc>
          <w:tcPr>
            <w:tcW w:w="2200" w:type="dxa"/>
            <w:tcMar>
              <w:top w:w="20" w:type="dxa"/>
              <w:left w:w="20" w:type="dxa"/>
              <w:bottom w:w="20" w:type="dxa"/>
              <w:right w:w="20" w:type="dxa"/>
            </w:tcMar>
            <w:vAlign w:val="center"/>
            <w:hideMark/>
          </w:tcPr>
          <w:p w14:paraId="6E03741E" w14:textId="77777777" w:rsidR="000515B6" w:rsidRPr="00CF3780" w:rsidRDefault="000515B6" w:rsidP="00653FC6">
            <w:pPr>
              <w:pStyle w:val="movimento"/>
              <w:rPr>
                <w:color w:val="002060"/>
              </w:rPr>
            </w:pPr>
            <w:r w:rsidRPr="00CF3780">
              <w:rPr>
                <w:color w:val="002060"/>
              </w:rPr>
              <w:t>PUCCIARELLI LORENZO</w:t>
            </w:r>
          </w:p>
        </w:tc>
        <w:tc>
          <w:tcPr>
            <w:tcW w:w="2200" w:type="dxa"/>
            <w:tcMar>
              <w:top w:w="20" w:type="dxa"/>
              <w:left w:w="20" w:type="dxa"/>
              <w:bottom w:w="20" w:type="dxa"/>
              <w:right w:w="20" w:type="dxa"/>
            </w:tcMar>
            <w:vAlign w:val="center"/>
            <w:hideMark/>
          </w:tcPr>
          <w:p w14:paraId="158A93E5" w14:textId="77777777" w:rsidR="000515B6" w:rsidRPr="00CF3780" w:rsidRDefault="000515B6" w:rsidP="00653FC6">
            <w:pPr>
              <w:pStyle w:val="movimento2"/>
              <w:rPr>
                <w:color w:val="002060"/>
              </w:rPr>
            </w:pPr>
            <w:r w:rsidRPr="00CF3780">
              <w:rPr>
                <w:color w:val="002060"/>
              </w:rPr>
              <w:t xml:space="preserve">(GIOVANE ANCONA CALCIO) </w:t>
            </w:r>
          </w:p>
        </w:tc>
        <w:tc>
          <w:tcPr>
            <w:tcW w:w="800" w:type="dxa"/>
            <w:tcMar>
              <w:top w:w="20" w:type="dxa"/>
              <w:left w:w="20" w:type="dxa"/>
              <w:bottom w:w="20" w:type="dxa"/>
              <w:right w:w="20" w:type="dxa"/>
            </w:tcMar>
            <w:vAlign w:val="center"/>
            <w:hideMark/>
          </w:tcPr>
          <w:p w14:paraId="00586860"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5AA8D67B"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A3921F3" w14:textId="77777777" w:rsidR="000515B6" w:rsidRPr="00CF3780" w:rsidRDefault="000515B6" w:rsidP="00653FC6">
            <w:pPr>
              <w:pStyle w:val="movimento2"/>
              <w:rPr>
                <w:color w:val="002060"/>
              </w:rPr>
            </w:pPr>
            <w:r w:rsidRPr="00CF3780">
              <w:rPr>
                <w:color w:val="002060"/>
              </w:rPr>
              <w:t> </w:t>
            </w:r>
          </w:p>
        </w:tc>
      </w:tr>
    </w:tbl>
    <w:p w14:paraId="2D38E53D" w14:textId="77777777" w:rsidR="000515B6" w:rsidRPr="00CF3780" w:rsidRDefault="000515B6" w:rsidP="000515B6">
      <w:pPr>
        <w:pStyle w:val="breakline"/>
        <w:rPr>
          <w:color w:val="002060"/>
        </w:rPr>
      </w:pPr>
    </w:p>
    <w:p w14:paraId="7ABF216F"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1729C15"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74DA95BC" w14:textId="77777777" w:rsidR="000515B6" w:rsidRDefault="000515B6" w:rsidP="000515B6">
      <w:pPr>
        <w:pStyle w:val="breakline"/>
        <w:rPr>
          <w:color w:val="002060"/>
        </w:rPr>
      </w:pPr>
    </w:p>
    <w:p w14:paraId="00AF51C6" w14:textId="77777777" w:rsidR="000515B6" w:rsidRPr="00CF3780" w:rsidRDefault="000515B6" w:rsidP="000515B6">
      <w:pPr>
        <w:pStyle w:val="titoloprinc0"/>
        <w:rPr>
          <w:color w:val="002060"/>
        </w:rPr>
      </w:pPr>
      <w:r w:rsidRPr="00CF3780">
        <w:rPr>
          <w:color w:val="002060"/>
        </w:rPr>
        <w:t>PROGRAMMA GARE</w:t>
      </w:r>
    </w:p>
    <w:p w14:paraId="60E0D1CC" w14:textId="77777777" w:rsidR="000515B6" w:rsidRDefault="000515B6" w:rsidP="000515B6">
      <w:pPr>
        <w:pStyle w:val="breakline"/>
        <w:rPr>
          <w:color w:val="002060"/>
        </w:rPr>
      </w:pPr>
    </w:p>
    <w:p w14:paraId="2BDD7A25" w14:textId="77777777" w:rsidR="000515B6" w:rsidRPr="009C6F27" w:rsidRDefault="000515B6" w:rsidP="000515B6">
      <w:pPr>
        <w:pStyle w:val="sottotitolocampionato10"/>
        <w:rPr>
          <w:color w:val="002060"/>
        </w:rPr>
      </w:pPr>
      <w:r w:rsidRPr="009C6F27">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2939CEDE"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3A61F"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D472"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AE371"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4519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410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E88F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8F4F3"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9728D6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C1E428" w14:textId="77777777" w:rsidR="000515B6" w:rsidRPr="009C6F27" w:rsidRDefault="000515B6" w:rsidP="00653FC6">
            <w:pPr>
              <w:pStyle w:val="rowtabella0"/>
              <w:rPr>
                <w:color w:val="002060"/>
              </w:rPr>
            </w:pPr>
            <w:r w:rsidRPr="009C6F27">
              <w:rPr>
                <w:color w:val="002060"/>
              </w:rPr>
              <w:t>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A8D47" w14:textId="77777777" w:rsidR="000515B6" w:rsidRPr="009C6F27" w:rsidRDefault="000515B6" w:rsidP="00653FC6">
            <w:pPr>
              <w:pStyle w:val="rowtabella0"/>
              <w:rPr>
                <w:color w:val="002060"/>
              </w:rPr>
            </w:pPr>
            <w:r w:rsidRPr="009C6F27">
              <w:rPr>
                <w:color w:val="002060"/>
              </w:rPr>
              <w:t>VILLA CECCOLINI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A9FD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35DD7" w14:textId="77777777" w:rsidR="000515B6" w:rsidRPr="009C6F27" w:rsidRDefault="000515B6" w:rsidP="00653FC6">
            <w:pPr>
              <w:pStyle w:val="rowtabella0"/>
              <w:rPr>
                <w:color w:val="002060"/>
              </w:rPr>
            </w:pPr>
            <w:r w:rsidRPr="009C6F27">
              <w:rPr>
                <w:color w:val="002060"/>
              </w:rPr>
              <w:t>01/10/2022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3CD4F" w14:textId="77777777" w:rsidR="000515B6" w:rsidRPr="009C6F27" w:rsidRDefault="000515B6" w:rsidP="00653FC6">
            <w:pPr>
              <w:pStyle w:val="rowtabella0"/>
              <w:rPr>
                <w:color w:val="002060"/>
              </w:rPr>
            </w:pPr>
            <w:r w:rsidRPr="009C6F27">
              <w:rPr>
                <w:color w:val="002060"/>
              </w:rPr>
              <w:t>5116 PALESTRA CONUMALE DI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81F20" w14:textId="77777777" w:rsidR="000515B6" w:rsidRPr="009C6F27" w:rsidRDefault="000515B6" w:rsidP="00653FC6">
            <w:pPr>
              <w:pStyle w:val="rowtabella0"/>
              <w:rPr>
                <w:color w:val="002060"/>
              </w:rPr>
            </w:pPr>
            <w:r w:rsidRPr="009C6F27">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ED6C8" w14:textId="77777777" w:rsidR="000515B6" w:rsidRPr="009C6F27" w:rsidRDefault="000515B6" w:rsidP="00653FC6">
            <w:pPr>
              <w:pStyle w:val="rowtabella0"/>
              <w:rPr>
                <w:color w:val="002060"/>
              </w:rPr>
            </w:pPr>
            <w:r w:rsidRPr="009C6F27">
              <w:rPr>
                <w:color w:val="002060"/>
              </w:rPr>
              <w:t>VIA MONTESSORI LOC. ANGELI</w:t>
            </w:r>
          </w:p>
        </w:tc>
      </w:tr>
    </w:tbl>
    <w:p w14:paraId="3AA84F1D" w14:textId="77777777" w:rsidR="000515B6" w:rsidRPr="009C6F27" w:rsidRDefault="000515B6" w:rsidP="000515B6">
      <w:pPr>
        <w:pStyle w:val="breakline"/>
        <w:rPr>
          <w:rFonts w:eastAsiaTheme="minorEastAsia"/>
          <w:color w:val="002060"/>
        </w:rPr>
      </w:pPr>
    </w:p>
    <w:p w14:paraId="65EFCE25" w14:textId="77777777" w:rsidR="000515B6" w:rsidRPr="009C6F27" w:rsidRDefault="000515B6" w:rsidP="000515B6">
      <w:pPr>
        <w:pStyle w:val="breakline"/>
        <w:rPr>
          <w:color w:val="002060"/>
        </w:rPr>
      </w:pPr>
    </w:p>
    <w:p w14:paraId="3BC44DA3" w14:textId="77777777" w:rsidR="000515B6" w:rsidRPr="009C6F27" w:rsidRDefault="000515B6" w:rsidP="000515B6">
      <w:pPr>
        <w:pStyle w:val="breakline"/>
        <w:rPr>
          <w:color w:val="002060"/>
        </w:rPr>
      </w:pPr>
    </w:p>
    <w:p w14:paraId="74E34B24" w14:textId="77777777" w:rsidR="000515B6" w:rsidRPr="009C6F27" w:rsidRDefault="000515B6" w:rsidP="000515B6">
      <w:pPr>
        <w:pStyle w:val="sottotitolocampionato10"/>
        <w:rPr>
          <w:color w:val="002060"/>
        </w:rPr>
      </w:pPr>
      <w:r w:rsidRPr="009C6F27">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31C1177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6979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365D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689A1"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928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3D886"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6F3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53F1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B5C8EF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AEE59C" w14:textId="77777777" w:rsidR="000515B6" w:rsidRPr="009C6F27" w:rsidRDefault="000515B6" w:rsidP="00653FC6">
            <w:pPr>
              <w:pStyle w:val="rowtabella0"/>
              <w:rPr>
                <w:color w:val="002060"/>
              </w:rPr>
            </w:pPr>
            <w:r w:rsidRPr="009C6F27">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B6B49" w14:textId="77777777" w:rsidR="000515B6" w:rsidRPr="009C6F27" w:rsidRDefault="000515B6" w:rsidP="00653FC6">
            <w:pPr>
              <w:pStyle w:val="rowtabella0"/>
              <w:rPr>
                <w:color w:val="002060"/>
              </w:rPr>
            </w:pPr>
            <w:r w:rsidRPr="009C6F27">
              <w:rPr>
                <w:color w:val="002060"/>
              </w:rPr>
              <w:t>SMIRRA CITY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FB2A7"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57021" w14:textId="77777777" w:rsidR="000515B6" w:rsidRPr="009C6F27" w:rsidRDefault="000515B6" w:rsidP="00653FC6">
            <w:pPr>
              <w:pStyle w:val="rowtabella0"/>
              <w:rPr>
                <w:color w:val="002060"/>
              </w:rPr>
            </w:pPr>
            <w:r w:rsidRPr="009C6F27">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B9C6D" w14:textId="77777777" w:rsidR="000515B6" w:rsidRPr="009C6F27" w:rsidRDefault="000515B6" w:rsidP="00653FC6">
            <w:pPr>
              <w:pStyle w:val="rowtabella0"/>
              <w:rPr>
                <w:color w:val="002060"/>
              </w:rPr>
            </w:pPr>
            <w:r w:rsidRPr="009C6F27">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CAD6E" w14:textId="77777777" w:rsidR="000515B6" w:rsidRPr="009C6F27" w:rsidRDefault="000515B6" w:rsidP="00653FC6">
            <w:pPr>
              <w:pStyle w:val="rowtabella0"/>
              <w:rPr>
                <w:color w:val="002060"/>
              </w:rPr>
            </w:pPr>
            <w:r w:rsidRPr="009C6F27">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638C3" w14:textId="77777777" w:rsidR="000515B6" w:rsidRPr="009C6F27" w:rsidRDefault="000515B6" w:rsidP="00653FC6">
            <w:pPr>
              <w:pStyle w:val="rowtabella0"/>
              <w:rPr>
                <w:color w:val="002060"/>
              </w:rPr>
            </w:pPr>
            <w:r w:rsidRPr="009C6F27">
              <w:rPr>
                <w:color w:val="002060"/>
              </w:rPr>
              <w:t>VIA LAGO DI MISURINA</w:t>
            </w:r>
          </w:p>
        </w:tc>
      </w:tr>
    </w:tbl>
    <w:p w14:paraId="38E4A85D" w14:textId="77777777" w:rsidR="000515B6" w:rsidRPr="009C6F27" w:rsidRDefault="000515B6" w:rsidP="000515B6">
      <w:pPr>
        <w:pStyle w:val="breakline"/>
        <w:rPr>
          <w:rFonts w:eastAsiaTheme="minorEastAsia"/>
          <w:color w:val="002060"/>
        </w:rPr>
      </w:pPr>
    </w:p>
    <w:p w14:paraId="371BD872" w14:textId="77777777" w:rsidR="000515B6" w:rsidRPr="009C6F27" w:rsidRDefault="000515B6" w:rsidP="000515B6">
      <w:pPr>
        <w:pStyle w:val="breakline"/>
        <w:rPr>
          <w:color w:val="002060"/>
        </w:rPr>
      </w:pPr>
    </w:p>
    <w:p w14:paraId="424B4D07" w14:textId="77777777" w:rsidR="000515B6" w:rsidRPr="009C6F27" w:rsidRDefault="000515B6" w:rsidP="000515B6">
      <w:pPr>
        <w:pStyle w:val="breakline"/>
        <w:rPr>
          <w:color w:val="002060"/>
        </w:rPr>
      </w:pPr>
    </w:p>
    <w:p w14:paraId="5DD6E78C" w14:textId="77777777" w:rsidR="000515B6" w:rsidRPr="009C6F27" w:rsidRDefault="000515B6" w:rsidP="000515B6">
      <w:pPr>
        <w:pStyle w:val="sottotitolocampionato10"/>
        <w:rPr>
          <w:color w:val="002060"/>
        </w:rPr>
      </w:pPr>
      <w:r w:rsidRPr="009C6F27">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2547C91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DD62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E60E7"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4E9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CCEE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B3789"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49A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C5F1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2400428"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FA8738" w14:textId="77777777" w:rsidR="000515B6" w:rsidRPr="009C6F27" w:rsidRDefault="000515B6" w:rsidP="00653FC6">
            <w:pPr>
              <w:pStyle w:val="rowtabella0"/>
              <w:rPr>
                <w:color w:val="002060"/>
              </w:rPr>
            </w:pPr>
            <w:r w:rsidRPr="009C6F27">
              <w:rPr>
                <w:color w:val="002060"/>
              </w:rPr>
              <w:t>MMSA GIOVANE AURORA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23F98" w14:textId="77777777" w:rsidR="000515B6" w:rsidRPr="009C6F27" w:rsidRDefault="000515B6" w:rsidP="00653FC6">
            <w:pPr>
              <w:pStyle w:val="rowtabella0"/>
              <w:rPr>
                <w:color w:val="002060"/>
              </w:rPr>
            </w:pPr>
            <w:r w:rsidRPr="009C6F27">
              <w:rPr>
                <w:color w:val="002060"/>
              </w:rPr>
              <w:t>URBANIA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E724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3C3C5"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A47A4" w14:textId="77777777" w:rsidR="000515B6" w:rsidRPr="009C6F27" w:rsidRDefault="000515B6" w:rsidP="00653FC6">
            <w:pPr>
              <w:pStyle w:val="rowtabella0"/>
              <w:rPr>
                <w:color w:val="002060"/>
              </w:rPr>
            </w:pPr>
            <w:r w:rsidRPr="009C6F27">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B27C9" w14:textId="77777777" w:rsidR="000515B6" w:rsidRPr="009C6F27" w:rsidRDefault="000515B6" w:rsidP="00653FC6">
            <w:pPr>
              <w:pStyle w:val="rowtabella0"/>
              <w:rPr>
                <w:color w:val="002060"/>
              </w:rPr>
            </w:pPr>
            <w:r w:rsidRPr="009C6F2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20F41" w14:textId="77777777" w:rsidR="000515B6" w:rsidRPr="009C6F27" w:rsidRDefault="000515B6" w:rsidP="00653FC6">
            <w:pPr>
              <w:pStyle w:val="rowtabella0"/>
              <w:rPr>
                <w:color w:val="002060"/>
              </w:rPr>
            </w:pPr>
            <w:r w:rsidRPr="009C6F27">
              <w:rPr>
                <w:color w:val="002060"/>
              </w:rPr>
              <w:t>VIA ZANNONI</w:t>
            </w:r>
          </w:p>
        </w:tc>
      </w:tr>
    </w:tbl>
    <w:p w14:paraId="1CEC60AE" w14:textId="77777777" w:rsidR="000515B6" w:rsidRPr="009C6F27" w:rsidRDefault="000515B6" w:rsidP="000515B6">
      <w:pPr>
        <w:pStyle w:val="breakline"/>
        <w:rPr>
          <w:rFonts w:eastAsiaTheme="minorEastAsia"/>
          <w:color w:val="002060"/>
        </w:rPr>
      </w:pPr>
    </w:p>
    <w:p w14:paraId="3345A74A" w14:textId="77777777" w:rsidR="000515B6" w:rsidRPr="009C6F27" w:rsidRDefault="000515B6" w:rsidP="000515B6">
      <w:pPr>
        <w:pStyle w:val="breakline"/>
        <w:rPr>
          <w:color w:val="002060"/>
        </w:rPr>
      </w:pPr>
    </w:p>
    <w:p w14:paraId="122F7E94" w14:textId="77777777" w:rsidR="000515B6" w:rsidRPr="009C6F27" w:rsidRDefault="000515B6" w:rsidP="000515B6">
      <w:pPr>
        <w:pStyle w:val="breakline"/>
        <w:rPr>
          <w:color w:val="002060"/>
        </w:rPr>
      </w:pPr>
    </w:p>
    <w:p w14:paraId="4317AC30" w14:textId="77777777" w:rsidR="000515B6" w:rsidRPr="009C6F27" w:rsidRDefault="000515B6" w:rsidP="000515B6">
      <w:pPr>
        <w:pStyle w:val="sottotitolocampionato10"/>
        <w:rPr>
          <w:color w:val="002060"/>
        </w:rPr>
      </w:pPr>
      <w:r w:rsidRPr="009C6F27">
        <w:rPr>
          <w:color w:val="002060"/>
        </w:rPr>
        <w:lastRenderedPageBreak/>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0515B6" w:rsidRPr="009C6F27" w14:paraId="3A352DDF"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7EA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8EF5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29D45"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8308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AFB1E"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097C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B53A9"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BB7C5AB"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2D95AF" w14:textId="77777777" w:rsidR="000515B6" w:rsidRPr="009C6F27" w:rsidRDefault="000515B6" w:rsidP="00653FC6">
            <w:pPr>
              <w:pStyle w:val="rowtabella0"/>
              <w:rPr>
                <w:color w:val="002060"/>
              </w:rPr>
            </w:pPr>
            <w:r w:rsidRPr="009C6F27">
              <w:rPr>
                <w:color w:val="002060"/>
              </w:rPr>
              <w:t>URBANIA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433F6" w14:textId="77777777" w:rsidR="000515B6" w:rsidRPr="009C6F27" w:rsidRDefault="000515B6" w:rsidP="00653FC6">
            <w:pPr>
              <w:pStyle w:val="rowtabella0"/>
              <w:rPr>
                <w:color w:val="002060"/>
              </w:rPr>
            </w:pPr>
            <w:r w:rsidRPr="009C6F27">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A58F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37AC2" w14:textId="77777777" w:rsidR="000515B6" w:rsidRPr="009C6F27" w:rsidRDefault="000515B6" w:rsidP="00653FC6">
            <w:pPr>
              <w:pStyle w:val="rowtabella0"/>
              <w:rPr>
                <w:color w:val="002060"/>
              </w:rPr>
            </w:pPr>
            <w:r w:rsidRPr="009C6F27">
              <w:rPr>
                <w:color w:val="002060"/>
              </w:rPr>
              <w:t>12/10/2022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93075" w14:textId="77777777" w:rsidR="000515B6" w:rsidRPr="009C6F27" w:rsidRDefault="000515B6" w:rsidP="00653FC6">
            <w:pPr>
              <w:pStyle w:val="rowtabella0"/>
              <w:rPr>
                <w:color w:val="002060"/>
              </w:rPr>
            </w:pPr>
            <w:r w:rsidRPr="009C6F27">
              <w:rPr>
                <w:color w:val="002060"/>
              </w:rPr>
              <w:t>5489 URBANIA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4B307" w14:textId="77777777" w:rsidR="000515B6" w:rsidRPr="009C6F27" w:rsidRDefault="000515B6" w:rsidP="00653FC6">
            <w:pPr>
              <w:pStyle w:val="rowtabella0"/>
              <w:rPr>
                <w:color w:val="002060"/>
              </w:rPr>
            </w:pPr>
            <w:r w:rsidRPr="009C6F27">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4C1B3" w14:textId="77777777" w:rsidR="000515B6" w:rsidRPr="009C6F27" w:rsidRDefault="000515B6" w:rsidP="00653FC6">
            <w:pPr>
              <w:pStyle w:val="rowtabella0"/>
              <w:rPr>
                <w:color w:val="002060"/>
              </w:rPr>
            </w:pPr>
            <w:r w:rsidRPr="009C6F27">
              <w:rPr>
                <w:color w:val="002060"/>
              </w:rPr>
              <w:t>VIA CAMPO SPORTIVO</w:t>
            </w:r>
          </w:p>
        </w:tc>
      </w:tr>
    </w:tbl>
    <w:p w14:paraId="34272290" w14:textId="77777777" w:rsidR="000515B6" w:rsidRPr="009C6F27" w:rsidRDefault="000515B6" w:rsidP="000515B6">
      <w:pPr>
        <w:pStyle w:val="breakline"/>
        <w:rPr>
          <w:rFonts w:eastAsiaTheme="minorEastAsia"/>
          <w:color w:val="002060"/>
        </w:rPr>
      </w:pPr>
    </w:p>
    <w:p w14:paraId="5C65C84D" w14:textId="77777777" w:rsidR="000515B6" w:rsidRPr="009C6F27" w:rsidRDefault="000515B6" w:rsidP="000515B6">
      <w:pPr>
        <w:pStyle w:val="breakline"/>
        <w:rPr>
          <w:color w:val="002060"/>
        </w:rPr>
      </w:pPr>
    </w:p>
    <w:p w14:paraId="47C21195" w14:textId="77777777" w:rsidR="000515B6" w:rsidRPr="009C6F27" w:rsidRDefault="000515B6" w:rsidP="000515B6">
      <w:pPr>
        <w:pStyle w:val="breakline"/>
        <w:rPr>
          <w:color w:val="002060"/>
        </w:rPr>
      </w:pPr>
    </w:p>
    <w:p w14:paraId="7B295246" w14:textId="77777777" w:rsidR="000515B6" w:rsidRPr="009C6F27" w:rsidRDefault="000515B6" w:rsidP="000515B6">
      <w:pPr>
        <w:pStyle w:val="sottotitolocampionato10"/>
        <w:rPr>
          <w:color w:val="002060"/>
        </w:rPr>
      </w:pPr>
      <w:r w:rsidRPr="009C6F27">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0515B6" w:rsidRPr="009C6F27" w14:paraId="247DDD2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63CC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166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72AB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F7804"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C05C0"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5577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A2DD9"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360E770"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995292" w14:textId="77777777" w:rsidR="000515B6" w:rsidRPr="009C6F27" w:rsidRDefault="000515B6" w:rsidP="00653FC6">
            <w:pPr>
              <w:pStyle w:val="rowtabella0"/>
              <w:rPr>
                <w:color w:val="002060"/>
              </w:rPr>
            </w:pPr>
            <w:r w:rsidRPr="009C6F27">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17020" w14:textId="77777777" w:rsidR="000515B6" w:rsidRPr="009C6F27" w:rsidRDefault="000515B6" w:rsidP="00653FC6">
            <w:pPr>
              <w:pStyle w:val="rowtabella0"/>
              <w:rPr>
                <w:color w:val="002060"/>
              </w:rPr>
            </w:pPr>
            <w:r w:rsidRPr="009C6F27">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7413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E6AD2" w14:textId="77777777" w:rsidR="000515B6" w:rsidRPr="009C6F27" w:rsidRDefault="000515B6" w:rsidP="00653FC6">
            <w:pPr>
              <w:pStyle w:val="rowtabella0"/>
              <w:rPr>
                <w:color w:val="002060"/>
              </w:rPr>
            </w:pPr>
            <w:r w:rsidRPr="009C6F27">
              <w:rPr>
                <w:color w:val="002060"/>
              </w:rPr>
              <w:t>01/10/2022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4D3D3" w14:textId="77777777" w:rsidR="000515B6" w:rsidRPr="009C6F27" w:rsidRDefault="000515B6" w:rsidP="00653FC6">
            <w:pPr>
              <w:pStyle w:val="rowtabella0"/>
              <w:rPr>
                <w:color w:val="002060"/>
              </w:rPr>
            </w:pPr>
            <w:r w:rsidRPr="009C6F27">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F482E" w14:textId="77777777" w:rsidR="000515B6" w:rsidRPr="009C6F27" w:rsidRDefault="000515B6" w:rsidP="00653FC6">
            <w:pPr>
              <w:pStyle w:val="rowtabella0"/>
              <w:rPr>
                <w:color w:val="002060"/>
              </w:rPr>
            </w:pPr>
            <w:r w:rsidRPr="009C6F27">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0D039" w14:textId="77777777" w:rsidR="000515B6" w:rsidRPr="009C6F27" w:rsidRDefault="000515B6" w:rsidP="00653FC6">
            <w:pPr>
              <w:pStyle w:val="rowtabella0"/>
              <w:rPr>
                <w:color w:val="002060"/>
              </w:rPr>
            </w:pPr>
            <w:r w:rsidRPr="009C6F27">
              <w:rPr>
                <w:color w:val="002060"/>
              </w:rPr>
              <w:t>VIA MOLINELLO</w:t>
            </w:r>
          </w:p>
        </w:tc>
      </w:tr>
    </w:tbl>
    <w:p w14:paraId="379B672A" w14:textId="77777777" w:rsidR="000515B6" w:rsidRPr="009C6F27" w:rsidRDefault="000515B6" w:rsidP="000515B6">
      <w:pPr>
        <w:pStyle w:val="breakline"/>
        <w:rPr>
          <w:rFonts w:eastAsiaTheme="minorEastAsia"/>
          <w:color w:val="002060"/>
        </w:rPr>
      </w:pPr>
    </w:p>
    <w:p w14:paraId="5FD187EE" w14:textId="77777777" w:rsidR="000515B6" w:rsidRPr="009C6F27" w:rsidRDefault="000515B6" w:rsidP="000515B6">
      <w:pPr>
        <w:pStyle w:val="breakline"/>
        <w:rPr>
          <w:color w:val="002060"/>
        </w:rPr>
      </w:pPr>
    </w:p>
    <w:p w14:paraId="04588EDB" w14:textId="77777777" w:rsidR="000515B6" w:rsidRPr="009C6F27" w:rsidRDefault="000515B6" w:rsidP="000515B6">
      <w:pPr>
        <w:pStyle w:val="breakline"/>
        <w:rPr>
          <w:color w:val="002060"/>
        </w:rPr>
      </w:pPr>
    </w:p>
    <w:p w14:paraId="546D0F6B" w14:textId="77777777" w:rsidR="000515B6" w:rsidRPr="009C6F27" w:rsidRDefault="000515B6" w:rsidP="000515B6">
      <w:pPr>
        <w:pStyle w:val="sottotitolocampionato10"/>
        <w:rPr>
          <w:color w:val="002060"/>
        </w:rPr>
      </w:pPr>
      <w:r w:rsidRPr="009C6F27">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69BF60A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6DF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94EE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43B7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B5998"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8E9C5"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045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FB95"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142D5A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EB416D" w14:textId="77777777" w:rsidR="000515B6" w:rsidRPr="009C6F27" w:rsidRDefault="000515B6" w:rsidP="00653FC6">
            <w:pPr>
              <w:pStyle w:val="rowtabella0"/>
              <w:rPr>
                <w:color w:val="002060"/>
              </w:rPr>
            </w:pPr>
            <w:r w:rsidRPr="009C6F27">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9E83B" w14:textId="77777777" w:rsidR="000515B6" w:rsidRPr="009C6F27" w:rsidRDefault="000515B6" w:rsidP="00653FC6">
            <w:pPr>
              <w:pStyle w:val="rowtabella0"/>
              <w:rPr>
                <w:color w:val="002060"/>
              </w:rPr>
            </w:pPr>
            <w:r w:rsidRPr="009C6F27">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F2687"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5F611" w14:textId="77777777" w:rsidR="000515B6" w:rsidRPr="009C6F27" w:rsidRDefault="000515B6" w:rsidP="00653FC6">
            <w:pPr>
              <w:pStyle w:val="rowtabella0"/>
              <w:rPr>
                <w:color w:val="002060"/>
              </w:rPr>
            </w:pPr>
            <w:r w:rsidRPr="009C6F27">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DA8AB" w14:textId="77777777" w:rsidR="000515B6" w:rsidRPr="009C6F27" w:rsidRDefault="000515B6" w:rsidP="00653FC6">
            <w:pPr>
              <w:pStyle w:val="rowtabella0"/>
              <w:rPr>
                <w:color w:val="002060"/>
              </w:rPr>
            </w:pPr>
            <w:r w:rsidRPr="009C6F27">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C6E54" w14:textId="77777777" w:rsidR="000515B6" w:rsidRPr="009C6F27" w:rsidRDefault="000515B6" w:rsidP="00653FC6">
            <w:pPr>
              <w:pStyle w:val="rowtabella0"/>
              <w:rPr>
                <w:color w:val="002060"/>
              </w:rPr>
            </w:pPr>
            <w:r w:rsidRPr="009C6F27">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E16DEC" w14:textId="77777777" w:rsidR="000515B6" w:rsidRPr="009C6F27" w:rsidRDefault="000515B6" w:rsidP="00653FC6">
            <w:pPr>
              <w:pStyle w:val="rowtabella0"/>
              <w:rPr>
                <w:color w:val="002060"/>
              </w:rPr>
            </w:pPr>
            <w:r w:rsidRPr="009C6F27">
              <w:rPr>
                <w:color w:val="002060"/>
              </w:rPr>
              <w:t>VIA MARCONI GENGA STAZIONE</w:t>
            </w:r>
          </w:p>
        </w:tc>
      </w:tr>
    </w:tbl>
    <w:p w14:paraId="7C0BE047" w14:textId="77777777" w:rsidR="000515B6" w:rsidRPr="009C6F27" w:rsidRDefault="000515B6" w:rsidP="000515B6">
      <w:pPr>
        <w:pStyle w:val="breakline"/>
        <w:rPr>
          <w:rFonts w:eastAsiaTheme="minorEastAsia"/>
          <w:color w:val="002060"/>
        </w:rPr>
      </w:pPr>
    </w:p>
    <w:p w14:paraId="6EA7F7DB" w14:textId="77777777" w:rsidR="000515B6" w:rsidRPr="009C6F27" w:rsidRDefault="000515B6" w:rsidP="000515B6">
      <w:pPr>
        <w:pStyle w:val="breakline"/>
        <w:rPr>
          <w:color w:val="002060"/>
        </w:rPr>
      </w:pPr>
    </w:p>
    <w:p w14:paraId="3CDC7FE0" w14:textId="77777777" w:rsidR="000515B6" w:rsidRPr="009C6F27" w:rsidRDefault="000515B6" w:rsidP="000515B6">
      <w:pPr>
        <w:pStyle w:val="breakline"/>
        <w:rPr>
          <w:color w:val="002060"/>
        </w:rPr>
      </w:pPr>
    </w:p>
    <w:p w14:paraId="72227CD4" w14:textId="77777777" w:rsidR="000515B6" w:rsidRPr="009C6F27" w:rsidRDefault="000515B6" w:rsidP="000515B6">
      <w:pPr>
        <w:pStyle w:val="sottotitolocampionato10"/>
        <w:rPr>
          <w:color w:val="002060"/>
        </w:rPr>
      </w:pPr>
      <w:r w:rsidRPr="009C6F27">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7"/>
        <w:gridCol w:w="1576"/>
      </w:tblGrid>
      <w:tr w:rsidR="000515B6" w:rsidRPr="009C6F27" w14:paraId="59DFBC1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BC3A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DDA9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0B5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C30C7"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8000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6268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0A0A5"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A81A2A7"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3FE2F8" w14:textId="77777777" w:rsidR="000515B6" w:rsidRPr="009C6F27" w:rsidRDefault="000515B6" w:rsidP="00653FC6">
            <w:pPr>
              <w:pStyle w:val="rowtabella0"/>
              <w:rPr>
                <w:color w:val="002060"/>
              </w:rPr>
            </w:pPr>
            <w:r w:rsidRPr="009C6F27">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346C4" w14:textId="77777777" w:rsidR="000515B6" w:rsidRPr="009C6F27" w:rsidRDefault="000515B6" w:rsidP="00653FC6">
            <w:pPr>
              <w:pStyle w:val="rowtabella0"/>
              <w:rPr>
                <w:color w:val="002060"/>
              </w:rPr>
            </w:pPr>
            <w:r w:rsidRPr="009C6F27">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EC50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8EEEF"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347C7" w14:textId="77777777" w:rsidR="000515B6" w:rsidRPr="009C6F27" w:rsidRDefault="000515B6" w:rsidP="00653FC6">
            <w:pPr>
              <w:pStyle w:val="rowtabella0"/>
              <w:rPr>
                <w:color w:val="002060"/>
              </w:rPr>
            </w:pPr>
            <w:r w:rsidRPr="009C6F27">
              <w:rPr>
                <w:color w:val="002060"/>
              </w:rPr>
              <w:t>5106 CAMPO DI C5 NÂ°1 ENTRO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567FF" w14:textId="77777777" w:rsidR="000515B6" w:rsidRPr="009C6F27" w:rsidRDefault="000515B6" w:rsidP="00653FC6">
            <w:pPr>
              <w:pStyle w:val="rowtabella0"/>
              <w:rPr>
                <w:color w:val="002060"/>
              </w:rPr>
            </w:pPr>
            <w:r w:rsidRPr="009C6F27">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37F26" w14:textId="77777777" w:rsidR="000515B6" w:rsidRPr="009C6F27" w:rsidRDefault="000515B6" w:rsidP="00653FC6">
            <w:pPr>
              <w:pStyle w:val="rowtabella0"/>
              <w:rPr>
                <w:color w:val="002060"/>
              </w:rPr>
            </w:pPr>
            <w:r w:rsidRPr="009C6F27">
              <w:rPr>
                <w:color w:val="002060"/>
              </w:rPr>
              <w:t>PROV.CORINALDESE KM.11 P.RIPE</w:t>
            </w:r>
          </w:p>
        </w:tc>
      </w:tr>
    </w:tbl>
    <w:p w14:paraId="0A49D64F" w14:textId="77777777" w:rsidR="000515B6" w:rsidRPr="009C6F27" w:rsidRDefault="000515B6" w:rsidP="000515B6">
      <w:pPr>
        <w:pStyle w:val="breakline"/>
        <w:rPr>
          <w:rFonts w:eastAsiaTheme="minorEastAsia"/>
          <w:color w:val="002060"/>
        </w:rPr>
      </w:pPr>
    </w:p>
    <w:p w14:paraId="4DAF4EEB" w14:textId="77777777" w:rsidR="000515B6" w:rsidRPr="009C6F27" w:rsidRDefault="000515B6" w:rsidP="000515B6">
      <w:pPr>
        <w:pStyle w:val="breakline"/>
        <w:rPr>
          <w:color w:val="002060"/>
        </w:rPr>
      </w:pPr>
    </w:p>
    <w:p w14:paraId="59736C61" w14:textId="77777777" w:rsidR="000515B6" w:rsidRPr="009C6F27" w:rsidRDefault="000515B6" w:rsidP="000515B6">
      <w:pPr>
        <w:pStyle w:val="breakline"/>
        <w:rPr>
          <w:color w:val="002060"/>
        </w:rPr>
      </w:pPr>
    </w:p>
    <w:p w14:paraId="3C11AB5E" w14:textId="77777777" w:rsidR="000515B6" w:rsidRPr="009C6F27" w:rsidRDefault="000515B6" w:rsidP="000515B6">
      <w:pPr>
        <w:pStyle w:val="sottotitolocampionato10"/>
        <w:rPr>
          <w:color w:val="002060"/>
        </w:rPr>
      </w:pPr>
      <w:r w:rsidRPr="009C6F27">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0515B6" w:rsidRPr="009C6F27" w14:paraId="6C21F6C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7FEBB"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40DA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C583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2328A"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9C73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DCA6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9779"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A08A34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058AB5" w14:textId="77777777" w:rsidR="000515B6" w:rsidRPr="009C6F27" w:rsidRDefault="000515B6" w:rsidP="00653FC6">
            <w:pPr>
              <w:pStyle w:val="rowtabella0"/>
              <w:rPr>
                <w:color w:val="002060"/>
              </w:rPr>
            </w:pPr>
            <w:r w:rsidRPr="009C6F27">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72E2C" w14:textId="77777777" w:rsidR="000515B6" w:rsidRPr="009C6F27" w:rsidRDefault="000515B6" w:rsidP="00653FC6">
            <w:pPr>
              <w:pStyle w:val="rowtabella0"/>
              <w:rPr>
                <w:color w:val="002060"/>
              </w:rPr>
            </w:pPr>
            <w:r w:rsidRPr="009C6F27">
              <w:rPr>
                <w:color w:val="002060"/>
              </w:rPr>
              <w:t>GIOVANE ANCONA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347E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9E3F8" w14:textId="77777777" w:rsidR="000515B6" w:rsidRPr="009C6F27" w:rsidRDefault="000515B6" w:rsidP="00653FC6">
            <w:pPr>
              <w:pStyle w:val="rowtabella0"/>
              <w:rPr>
                <w:color w:val="002060"/>
              </w:rPr>
            </w:pPr>
            <w:r w:rsidRPr="009C6F27">
              <w:rPr>
                <w:color w:val="002060"/>
              </w:rPr>
              <w:t>01/10/2022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BA1BE" w14:textId="77777777" w:rsidR="000515B6" w:rsidRPr="009C6F27" w:rsidRDefault="000515B6" w:rsidP="00653FC6">
            <w:pPr>
              <w:pStyle w:val="rowtabella0"/>
              <w:rPr>
                <w:color w:val="002060"/>
              </w:rPr>
            </w:pPr>
            <w:r w:rsidRPr="009C6F27">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8F181"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5C8E4" w14:textId="77777777" w:rsidR="000515B6" w:rsidRPr="009C6F27" w:rsidRDefault="000515B6" w:rsidP="00653FC6">
            <w:pPr>
              <w:pStyle w:val="rowtabella0"/>
              <w:rPr>
                <w:color w:val="002060"/>
              </w:rPr>
            </w:pPr>
            <w:r w:rsidRPr="009C6F27">
              <w:rPr>
                <w:color w:val="002060"/>
              </w:rPr>
              <w:t>LOCALITA' NONTESICURO</w:t>
            </w:r>
          </w:p>
        </w:tc>
      </w:tr>
    </w:tbl>
    <w:p w14:paraId="186D9DF6" w14:textId="77777777" w:rsidR="000515B6" w:rsidRPr="009C6F27" w:rsidRDefault="000515B6" w:rsidP="000515B6">
      <w:pPr>
        <w:pStyle w:val="breakline"/>
        <w:rPr>
          <w:rFonts w:eastAsiaTheme="minorEastAsia"/>
          <w:color w:val="002060"/>
        </w:rPr>
      </w:pPr>
    </w:p>
    <w:p w14:paraId="4051A9CE" w14:textId="77777777" w:rsidR="000515B6" w:rsidRPr="009C6F27" w:rsidRDefault="000515B6" w:rsidP="000515B6">
      <w:pPr>
        <w:pStyle w:val="breakline"/>
        <w:rPr>
          <w:color w:val="002060"/>
        </w:rPr>
      </w:pPr>
    </w:p>
    <w:p w14:paraId="17EC0999" w14:textId="77777777" w:rsidR="000515B6" w:rsidRPr="009C6F27" w:rsidRDefault="000515B6" w:rsidP="000515B6">
      <w:pPr>
        <w:pStyle w:val="breakline"/>
        <w:rPr>
          <w:color w:val="002060"/>
        </w:rPr>
      </w:pPr>
    </w:p>
    <w:p w14:paraId="5538EA2E" w14:textId="77777777" w:rsidR="000515B6" w:rsidRPr="009C6F27" w:rsidRDefault="000515B6" w:rsidP="000515B6">
      <w:pPr>
        <w:pStyle w:val="sottotitolocampionato10"/>
        <w:rPr>
          <w:color w:val="002060"/>
        </w:rPr>
      </w:pPr>
      <w:r w:rsidRPr="009C6F27">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17B51B26"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B80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01A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7AD0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66F3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654E5"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3B7F3"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4A83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9F90CD9"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DF2EE3" w14:textId="77777777" w:rsidR="000515B6" w:rsidRPr="009C6F27" w:rsidRDefault="000515B6" w:rsidP="00653FC6">
            <w:pPr>
              <w:pStyle w:val="rowtabella0"/>
              <w:rPr>
                <w:color w:val="002060"/>
              </w:rPr>
            </w:pPr>
            <w:r w:rsidRPr="009C6F27">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68924" w14:textId="77777777" w:rsidR="000515B6" w:rsidRPr="009C6F27" w:rsidRDefault="000515B6" w:rsidP="00653FC6">
            <w:pPr>
              <w:pStyle w:val="rowtabella0"/>
              <w:rPr>
                <w:color w:val="002060"/>
              </w:rPr>
            </w:pPr>
            <w:r w:rsidRPr="009C6F27">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7F947"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2F268" w14:textId="77777777" w:rsidR="000515B6" w:rsidRPr="009C6F27" w:rsidRDefault="000515B6" w:rsidP="00653FC6">
            <w:pPr>
              <w:pStyle w:val="rowtabella0"/>
              <w:rPr>
                <w:color w:val="002060"/>
              </w:rPr>
            </w:pPr>
            <w:r w:rsidRPr="009C6F27">
              <w:rPr>
                <w:color w:val="002060"/>
              </w:rPr>
              <w:t>11/10/2022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A62EA" w14:textId="77777777" w:rsidR="000515B6" w:rsidRPr="009C6F27" w:rsidRDefault="000515B6" w:rsidP="00653FC6">
            <w:pPr>
              <w:pStyle w:val="rowtabella0"/>
              <w:rPr>
                <w:color w:val="002060"/>
              </w:rPr>
            </w:pPr>
            <w:r w:rsidRPr="009C6F27">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16A66" w14:textId="77777777" w:rsidR="000515B6" w:rsidRPr="009C6F27" w:rsidRDefault="000515B6" w:rsidP="00653FC6">
            <w:pPr>
              <w:pStyle w:val="rowtabella0"/>
              <w:rPr>
                <w:color w:val="002060"/>
              </w:rPr>
            </w:pPr>
            <w:r w:rsidRPr="009C6F2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B9827" w14:textId="77777777" w:rsidR="000515B6" w:rsidRPr="009C6F27" w:rsidRDefault="000515B6" w:rsidP="00653FC6">
            <w:pPr>
              <w:pStyle w:val="rowtabella0"/>
              <w:rPr>
                <w:color w:val="002060"/>
              </w:rPr>
            </w:pPr>
            <w:r w:rsidRPr="009C6F27">
              <w:rPr>
                <w:color w:val="002060"/>
              </w:rPr>
              <w:t>VIA B.BUOZZI</w:t>
            </w:r>
          </w:p>
        </w:tc>
      </w:tr>
    </w:tbl>
    <w:p w14:paraId="126EC444" w14:textId="77777777" w:rsidR="000515B6" w:rsidRPr="009C6F27" w:rsidRDefault="000515B6" w:rsidP="000515B6">
      <w:pPr>
        <w:pStyle w:val="breakline"/>
        <w:rPr>
          <w:rFonts w:eastAsiaTheme="minorEastAsia"/>
          <w:color w:val="002060"/>
        </w:rPr>
      </w:pPr>
    </w:p>
    <w:p w14:paraId="3E6C199A" w14:textId="77777777" w:rsidR="000515B6" w:rsidRPr="009C6F27" w:rsidRDefault="000515B6" w:rsidP="000515B6">
      <w:pPr>
        <w:pStyle w:val="breakline"/>
        <w:rPr>
          <w:color w:val="002060"/>
        </w:rPr>
      </w:pPr>
    </w:p>
    <w:p w14:paraId="541F0BED" w14:textId="77777777" w:rsidR="000515B6" w:rsidRPr="009C6F27" w:rsidRDefault="000515B6" w:rsidP="000515B6">
      <w:pPr>
        <w:pStyle w:val="breakline"/>
        <w:rPr>
          <w:color w:val="002060"/>
        </w:rPr>
      </w:pPr>
    </w:p>
    <w:p w14:paraId="46195AEA" w14:textId="77777777" w:rsidR="000515B6" w:rsidRPr="009C6F27" w:rsidRDefault="000515B6" w:rsidP="000515B6">
      <w:pPr>
        <w:pStyle w:val="sottotitolocampionato10"/>
        <w:rPr>
          <w:color w:val="002060"/>
        </w:rPr>
      </w:pPr>
      <w:r w:rsidRPr="009C6F27">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3EAD5231"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985A"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8A4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16D1"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707B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11096"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4168"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7F05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C0F740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36E803" w14:textId="77777777" w:rsidR="000515B6" w:rsidRPr="009C6F27" w:rsidRDefault="000515B6" w:rsidP="00653FC6">
            <w:pPr>
              <w:pStyle w:val="rowtabella0"/>
              <w:rPr>
                <w:color w:val="002060"/>
              </w:rPr>
            </w:pPr>
            <w:r w:rsidRPr="009C6F27">
              <w:rPr>
                <w:color w:val="002060"/>
              </w:rPr>
              <w:t>PEGASO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F7622" w14:textId="77777777" w:rsidR="000515B6" w:rsidRPr="009C6F27" w:rsidRDefault="000515B6" w:rsidP="00653FC6">
            <w:pPr>
              <w:pStyle w:val="rowtabella0"/>
              <w:rPr>
                <w:color w:val="002060"/>
              </w:rPr>
            </w:pPr>
            <w:r w:rsidRPr="009C6F27">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3D54A"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A30AF"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A50EA" w14:textId="77777777" w:rsidR="000515B6" w:rsidRPr="009C6F27" w:rsidRDefault="000515B6" w:rsidP="00653FC6">
            <w:pPr>
              <w:pStyle w:val="rowtabella0"/>
              <w:rPr>
                <w:color w:val="002060"/>
              </w:rPr>
            </w:pPr>
            <w:r w:rsidRPr="009C6F27">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EE259"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9E32CB" w14:textId="77777777" w:rsidR="000515B6" w:rsidRPr="009C6F27" w:rsidRDefault="000515B6" w:rsidP="00653FC6">
            <w:pPr>
              <w:pStyle w:val="rowtabella0"/>
              <w:rPr>
                <w:color w:val="002060"/>
              </w:rPr>
            </w:pPr>
            <w:r w:rsidRPr="009C6F27">
              <w:rPr>
                <w:color w:val="002060"/>
              </w:rPr>
              <w:t>VIA ESINO 122 TORRETTE</w:t>
            </w:r>
          </w:p>
        </w:tc>
      </w:tr>
    </w:tbl>
    <w:p w14:paraId="37E23789" w14:textId="77777777" w:rsidR="000515B6" w:rsidRPr="009C6F27" w:rsidRDefault="000515B6" w:rsidP="000515B6">
      <w:pPr>
        <w:pStyle w:val="breakline"/>
        <w:rPr>
          <w:rFonts w:eastAsiaTheme="minorEastAsia"/>
          <w:color w:val="002060"/>
        </w:rPr>
      </w:pPr>
    </w:p>
    <w:p w14:paraId="7C794F31" w14:textId="77777777" w:rsidR="000515B6" w:rsidRPr="009C6F27" w:rsidRDefault="000515B6" w:rsidP="000515B6">
      <w:pPr>
        <w:pStyle w:val="breakline"/>
        <w:rPr>
          <w:color w:val="002060"/>
        </w:rPr>
      </w:pPr>
    </w:p>
    <w:p w14:paraId="54E0157E" w14:textId="77777777" w:rsidR="000515B6" w:rsidRPr="009C6F27" w:rsidRDefault="000515B6" w:rsidP="000515B6">
      <w:pPr>
        <w:pStyle w:val="breakline"/>
        <w:rPr>
          <w:color w:val="002060"/>
        </w:rPr>
      </w:pPr>
    </w:p>
    <w:p w14:paraId="33A56501" w14:textId="77777777" w:rsidR="000515B6" w:rsidRPr="009C6F27" w:rsidRDefault="000515B6" w:rsidP="000515B6">
      <w:pPr>
        <w:pStyle w:val="sottotitolocampionato10"/>
        <w:rPr>
          <w:color w:val="002060"/>
        </w:rPr>
      </w:pPr>
      <w:r w:rsidRPr="009C6F27">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15CE476E"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0B63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B80E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C97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2F1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FADC5"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A051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B80A"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AD9FC49"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6FABD" w14:textId="77777777" w:rsidR="000515B6" w:rsidRPr="009C6F27" w:rsidRDefault="000515B6" w:rsidP="00653FC6">
            <w:pPr>
              <w:pStyle w:val="rowtabella0"/>
              <w:rPr>
                <w:color w:val="002060"/>
              </w:rPr>
            </w:pPr>
            <w:r w:rsidRPr="009C6F27">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DEBD8" w14:textId="77777777" w:rsidR="000515B6" w:rsidRPr="009C6F27" w:rsidRDefault="000515B6" w:rsidP="00653FC6">
            <w:pPr>
              <w:pStyle w:val="rowtabella0"/>
              <w:rPr>
                <w:color w:val="002060"/>
              </w:rPr>
            </w:pPr>
            <w:r w:rsidRPr="009C6F27">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D8661"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8E099" w14:textId="77777777" w:rsidR="000515B6" w:rsidRPr="009C6F27" w:rsidRDefault="000515B6" w:rsidP="00653FC6">
            <w:pPr>
              <w:pStyle w:val="rowtabella0"/>
              <w:rPr>
                <w:color w:val="002060"/>
              </w:rPr>
            </w:pPr>
            <w:r w:rsidRPr="009C6F27">
              <w:rPr>
                <w:color w:val="002060"/>
              </w:rPr>
              <w:t>11/10/2022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D319D" w14:textId="77777777" w:rsidR="000515B6" w:rsidRPr="009C6F27" w:rsidRDefault="000515B6" w:rsidP="00653FC6">
            <w:pPr>
              <w:pStyle w:val="rowtabella0"/>
              <w:rPr>
                <w:color w:val="002060"/>
              </w:rPr>
            </w:pPr>
            <w:r w:rsidRPr="009C6F27">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51A51"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F7DCD" w14:textId="77777777" w:rsidR="000515B6" w:rsidRPr="009C6F27" w:rsidRDefault="000515B6" w:rsidP="00653FC6">
            <w:pPr>
              <w:pStyle w:val="rowtabella0"/>
              <w:rPr>
                <w:color w:val="002060"/>
              </w:rPr>
            </w:pPr>
            <w:r w:rsidRPr="009C6F27">
              <w:rPr>
                <w:color w:val="002060"/>
              </w:rPr>
              <w:t>LOCALITA' CANDIA</w:t>
            </w:r>
          </w:p>
        </w:tc>
      </w:tr>
    </w:tbl>
    <w:p w14:paraId="77B05C0D" w14:textId="77777777" w:rsidR="000515B6" w:rsidRPr="009C6F27" w:rsidRDefault="000515B6" w:rsidP="000515B6">
      <w:pPr>
        <w:pStyle w:val="breakline"/>
        <w:rPr>
          <w:rFonts w:eastAsiaTheme="minorEastAsia"/>
          <w:color w:val="002060"/>
        </w:rPr>
      </w:pPr>
    </w:p>
    <w:p w14:paraId="43C84F44" w14:textId="77777777" w:rsidR="000515B6" w:rsidRPr="009C6F27" w:rsidRDefault="000515B6" w:rsidP="000515B6">
      <w:pPr>
        <w:pStyle w:val="breakline"/>
        <w:rPr>
          <w:color w:val="002060"/>
        </w:rPr>
      </w:pPr>
    </w:p>
    <w:p w14:paraId="7695B6F2" w14:textId="77777777" w:rsidR="000515B6" w:rsidRPr="009C6F27" w:rsidRDefault="000515B6" w:rsidP="000515B6">
      <w:pPr>
        <w:pStyle w:val="breakline"/>
        <w:rPr>
          <w:color w:val="002060"/>
        </w:rPr>
      </w:pPr>
    </w:p>
    <w:p w14:paraId="68985A8C" w14:textId="77777777" w:rsidR="000515B6" w:rsidRPr="009C6F27" w:rsidRDefault="000515B6" w:rsidP="000515B6">
      <w:pPr>
        <w:pStyle w:val="sottotitolocampionato10"/>
        <w:rPr>
          <w:color w:val="002060"/>
        </w:rPr>
      </w:pPr>
      <w:r w:rsidRPr="009C6F27">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00907990"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97C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9B537"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C57D"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A2353"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1BF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FB36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1C2F2"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23FF7B3"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942CE7" w14:textId="77777777" w:rsidR="000515B6" w:rsidRPr="009C6F27" w:rsidRDefault="000515B6" w:rsidP="00653FC6">
            <w:pPr>
              <w:pStyle w:val="rowtabella0"/>
              <w:rPr>
                <w:color w:val="002060"/>
              </w:rPr>
            </w:pPr>
            <w:r w:rsidRPr="009C6F27">
              <w:rPr>
                <w:color w:val="002060"/>
              </w:rPr>
              <w:lastRenderedPageBreak/>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8B7E78" w14:textId="77777777" w:rsidR="000515B6" w:rsidRPr="009C6F27" w:rsidRDefault="000515B6" w:rsidP="00653FC6">
            <w:pPr>
              <w:pStyle w:val="rowtabella0"/>
              <w:rPr>
                <w:color w:val="002060"/>
              </w:rPr>
            </w:pPr>
            <w:r w:rsidRPr="009C6F27">
              <w:rPr>
                <w:color w:val="002060"/>
              </w:rPr>
              <w:t>VIRTUS TEAM SOC.COOP.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FC41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39CEC"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7E466" w14:textId="77777777" w:rsidR="000515B6" w:rsidRPr="009C6F27" w:rsidRDefault="000515B6" w:rsidP="00653FC6">
            <w:pPr>
              <w:pStyle w:val="rowtabella0"/>
              <w:rPr>
                <w:color w:val="002060"/>
              </w:rPr>
            </w:pPr>
            <w:r w:rsidRPr="009C6F27">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1EEA6" w14:textId="77777777" w:rsidR="000515B6" w:rsidRPr="009C6F27" w:rsidRDefault="000515B6" w:rsidP="00653FC6">
            <w:pPr>
              <w:pStyle w:val="rowtabella0"/>
              <w:rPr>
                <w:color w:val="002060"/>
              </w:rPr>
            </w:pPr>
            <w:r w:rsidRPr="009C6F27">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D4F17" w14:textId="77777777" w:rsidR="000515B6" w:rsidRPr="009C6F27" w:rsidRDefault="000515B6" w:rsidP="00653FC6">
            <w:pPr>
              <w:pStyle w:val="rowtabella0"/>
              <w:rPr>
                <w:color w:val="002060"/>
              </w:rPr>
            </w:pPr>
            <w:r w:rsidRPr="009C6F27">
              <w:rPr>
                <w:color w:val="002060"/>
              </w:rPr>
              <w:t>VIA GAETANO RAVAGLI</w:t>
            </w:r>
          </w:p>
        </w:tc>
      </w:tr>
    </w:tbl>
    <w:p w14:paraId="4B0E7FC5" w14:textId="77777777" w:rsidR="000515B6" w:rsidRPr="009C6F27" w:rsidRDefault="000515B6" w:rsidP="000515B6">
      <w:pPr>
        <w:pStyle w:val="breakline"/>
        <w:rPr>
          <w:rFonts w:eastAsiaTheme="minorEastAsia"/>
          <w:color w:val="002060"/>
        </w:rPr>
      </w:pPr>
    </w:p>
    <w:p w14:paraId="06487812" w14:textId="77777777" w:rsidR="000515B6" w:rsidRPr="009C6F27" w:rsidRDefault="000515B6" w:rsidP="000515B6">
      <w:pPr>
        <w:pStyle w:val="breakline"/>
        <w:rPr>
          <w:color w:val="002060"/>
        </w:rPr>
      </w:pPr>
    </w:p>
    <w:p w14:paraId="2532F34D" w14:textId="77777777" w:rsidR="000515B6" w:rsidRPr="009C6F27" w:rsidRDefault="000515B6" w:rsidP="000515B6">
      <w:pPr>
        <w:pStyle w:val="breakline"/>
        <w:rPr>
          <w:color w:val="002060"/>
        </w:rPr>
      </w:pPr>
    </w:p>
    <w:p w14:paraId="2EACA39F" w14:textId="77777777" w:rsidR="000515B6" w:rsidRPr="009C6F27" w:rsidRDefault="000515B6" w:rsidP="000515B6">
      <w:pPr>
        <w:pStyle w:val="sottotitolocampionato10"/>
        <w:rPr>
          <w:color w:val="002060"/>
        </w:rPr>
      </w:pPr>
      <w:r w:rsidRPr="009C6F27">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515B6" w:rsidRPr="009C6F27" w14:paraId="59CE3EB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DCBA7"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84AF"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0FE32"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AF15"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DC0A0"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387AD"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D19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F211810"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49B63F" w14:textId="77777777" w:rsidR="000515B6" w:rsidRPr="009C6F27" w:rsidRDefault="000515B6" w:rsidP="00653FC6">
            <w:pPr>
              <w:pStyle w:val="rowtabella0"/>
              <w:rPr>
                <w:color w:val="002060"/>
              </w:rPr>
            </w:pPr>
            <w:r w:rsidRPr="009C6F27">
              <w:rPr>
                <w:color w:val="002060"/>
              </w:rPr>
              <w:t>POLISPORTIVA UROBORO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163B5" w14:textId="77777777" w:rsidR="000515B6" w:rsidRPr="009C6F27" w:rsidRDefault="000515B6" w:rsidP="00653FC6">
            <w:pPr>
              <w:pStyle w:val="rowtabella0"/>
              <w:rPr>
                <w:color w:val="002060"/>
              </w:rPr>
            </w:pPr>
            <w:r w:rsidRPr="009C6F27">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AE1E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9623D" w14:textId="77777777" w:rsidR="000515B6" w:rsidRPr="009C6F27" w:rsidRDefault="000515B6" w:rsidP="00653FC6">
            <w:pPr>
              <w:pStyle w:val="rowtabella0"/>
              <w:rPr>
                <w:color w:val="002060"/>
              </w:rPr>
            </w:pPr>
            <w:r w:rsidRPr="009C6F27">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A99A6" w14:textId="77777777" w:rsidR="000515B6" w:rsidRPr="009C6F27" w:rsidRDefault="000515B6" w:rsidP="00653FC6">
            <w:pPr>
              <w:pStyle w:val="rowtabella0"/>
              <w:rPr>
                <w:color w:val="002060"/>
              </w:rPr>
            </w:pPr>
            <w:r w:rsidRPr="009C6F27">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546D4" w14:textId="77777777" w:rsidR="000515B6" w:rsidRPr="009C6F27" w:rsidRDefault="000515B6" w:rsidP="00653FC6">
            <w:pPr>
              <w:pStyle w:val="rowtabella0"/>
              <w:rPr>
                <w:color w:val="002060"/>
              </w:rPr>
            </w:pPr>
            <w:r w:rsidRPr="009C6F2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AFE77" w14:textId="77777777" w:rsidR="000515B6" w:rsidRPr="009C6F27" w:rsidRDefault="000515B6" w:rsidP="00653FC6">
            <w:pPr>
              <w:pStyle w:val="rowtabella0"/>
              <w:rPr>
                <w:color w:val="002060"/>
              </w:rPr>
            </w:pPr>
            <w:r w:rsidRPr="009C6F27">
              <w:rPr>
                <w:color w:val="002060"/>
              </w:rPr>
              <w:t>VIA B.BUOZZI</w:t>
            </w:r>
          </w:p>
        </w:tc>
      </w:tr>
    </w:tbl>
    <w:p w14:paraId="73A4E8F6" w14:textId="77777777" w:rsidR="000515B6" w:rsidRPr="009C6F27" w:rsidRDefault="000515B6" w:rsidP="000515B6">
      <w:pPr>
        <w:pStyle w:val="breakline"/>
        <w:rPr>
          <w:rFonts w:eastAsiaTheme="minorEastAsia"/>
          <w:color w:val="002060"/>
        </w:rPr>
      </w:pPr>
    </w:p>
    <w:p w14:paraId="188A2CB1" w14:textId="77777777" w:rsidR="000515B6" w:rsidRPr="009C6F27" w:rsidRDefault="000515B6" w:rsidP="000515B6">
      <w:pPr>
        <w:pStyle w:val="breakline"/>
        <w:rPr>
          <w:color w:val="002060"/>
        </w:rPr>
      </w:pPr>
    </w:p>
    <w:p w14:paraId="07E13794" w14:textId="77777777" w:rsidR="000515B6" w:rsidRPr="009C6F27" w:rsidRDefault="000515B6" w:rsidP="000515B6">
      <w:pPr>
        <w:pStyle w:val="breakline"/>
        <w:rPr>
          <w:color w:val="002060"/>
        </w:rPr>
      </w:pPr>
    </w:p>
    <w:p w14:paraId="661DE1DC" w14:textId="77777777" w:rsidR="000515B6" w:rsidRPr="009C6F27" w:rsidRDefault="000515B6" w:rsidP="000515B6">
      <w:pPr>
        <w:pStyle w:val="sottotitolocampionato10"/>
        <w:rPr>
          <w:color w:val="002060"/>
        </w:rPr>
      </w:pPr>
      <w:r w:rsidRPr="009C6F27">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515B6" w:rsidRPr="009C6F27" w14:paraId="0F6BEA42"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E9E7F"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455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7806"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27F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7FC62"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A35E2"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209B9"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5A14A30"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0696C1" w14:textId="77777777" w:rsidR="000515B6" w:rsidRPr="009C6F27" w:rsidRDefault="000515B6" w:rsidP="00653FC6">
            <w:pPr>
              <w:pStyle w:val="rowtabella0"/>
              <w:rPr>
                <w:color w:val="002060"/>
              </w:rPr>
            </w:pPr>
            <w:r w:rsidRPr="009C6F27">
              <w:rPr>
                <w:color w:val="002060"/>
              </w:rPr>
              <w:t>URBANITAS APIRO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24D78" w14:textId="77777777" w:rsidR="000515B6" w:rsidRPr="009C6F27" w:rsidRDefault="000515B6" w:rsidP="00653FC6">
            <w:pPr>
              <w:pStyle w:val="rowtabella0"/>
              <w:rPr>
                <w:color w:val="002060"/>
              </w:rPr>
            </w:pPr>
            <w:r w:rsidRPr="009C6F27">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2C8E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19392"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6F91F" w14:textId="77777777" w:rsidR="000515B6" w:rsidRPr="009C6F27" w:rsidRDefault="000515B6" w:rsidP="00653FC6">
            <w:pPr>
              <w:pStyle w:val="rowtabella0"/>
              <w:rPr>
                <w:color w:val="002060"/>
              </w:rPr>
            </w:pPr>
            <w:r w:rsidRPr="009C6F27">
              <w:rPr>
                <w:color w:val="002060"/>
              </w:rPr>
              <w:t>5204 CAMPO C/5 BOCCIODROMO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FCCC5" w14:textId="77777777" w:rsidR="000515B6" w:rsidRPr="009C6F27" w:rsidRDefault="000515B6" w:rsidP="00653FC6">
            <w:pPr>
              <w:pStyle w:val="rowtabella0"/>
              <w:rPr>
                <w:color w:val="002060"/>
              </w:rPr>
            </w:pPr>
            <w:r w:rsidRPr="009C6F27">
              <w:rPr>
                <w:color w:val="002060"/>
              </w:rPr>
              <w:t>APIRO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F3F05" w14:textId="77777777" w:rsidR="000515B6" w:rsidRPr="009C6F27" w:rsidRDefault="000515B6" w:rsidP="00653FC6">
            <w:pPr>
              <w:pStyle w:val="rowtabella0"/>
              <w:rPr>
                <w:color w:val="002060"/>
              </w:rPr>
            </w:pPr>
            <w:r w:rsidRPr="009C6F27">
              <w:rPr>
                <w:color w:val="002060"/>
              </w:rPr>
              <w:t>LOC. FRONTALE - VIA FIGURETTA</w:t>
            </w:r>
          </w:p>
        </w:tc>
      </w:tr>
    </w:tbl>
    <w:p w14:paraId="77A7FACC" w14:textId="77777777" w:rsidR="000515B6" w:rsidRPr="009C6F27" w:rsidRDefault="000515B6" w:rsidP="000515B6">
      <w:pPr>
        <w:pStyle w:val="breakline"/>
        <w:rPr>
          <w:rFonts w:eastAsiaTheme="minorEastAsia"/>
          <w:color w:val="002060"/>
        </w:rPr>
      </w:pPr>
    </w:p>
    <w:p w14:paraId="024D6717" w14:textId="77777777" w:rsidR="000515B6" w:rsidRPr="009C6F27" w:rsidRDefault="000515B6" w:rsidP="000515B6">
      <w:pPr>
        <w:pStyle w:val="breakline"/>
        <w:rPr>
          <w:color w:val="002060"/>
        </w:rPr>
      </w:pPr>
    </w:p>
    <w:p w14:paraId="6E787DF2" w14:textId="77777777" w:rsidR="000515B6" w:rsidRPr="009C6F27" w:rsidRDefault="000515B6" w:rsidP="000515B6">
      <w:pPr>
        <w:pStyle w:val="breakline"/>
        <w:rPr>
          <w:color w:val="002060"/>
        </w:rPr>
      </w:pPr>
    </w:p>
    <w:p w14:paraId="1F84ADA5" w14:textId="77777777" w:rsidR="000515B6" w:rsidRPr="009C6F27" w:rsidRDefault="000515B6" w:rsidP="000515B6">
      <w:pPr>
        <w:pStyle w:val="sottotitolocampionato10"/>
        <w:rPr>
          <w:color w:val="002060"/>
        </w:rPr>
      </w:pPr>
      <w:r w:rsidRPr="009C6F27">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0515B6" w:rsidRPr="009C6F27" w14:paraId="03F9E99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65FB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DCD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A4ED"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3183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533E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5D02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60A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1EEB29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836C20" w14:textId="77777777" w:rsidR="000515B6" w:rsidRPr="009C6F27" w:rsidRDefault="000515B6" w:rsidP="00653FC6">
            <w:pPr>
              <w:pStyle w:val="rowtabella0"/>
              <w:rPr>
                <w:color w:val="002060"/>
              </w:rPr>
            </w:pPr>
            <w:r w:rsidRPr="009C6F27">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7BD6D" w14:textId="77777777" w:rsidR="000515B6" w:rsidRPr="009C6F27" w:rsidRDefault="000515B6" w:rsidP="00653FC6">
            <w:pPr>
              <w:pStyle w:val="rowtabella0"/>
              <w:rPr>
                <w:color w:val="002060"/>
              </w:rPr>
            </w:pPr>
            <w:r w:rsidRPr="009C6F27">
              <w:rPr>
                <w:color w:val="002060"/>
              </w:rPr>
              <w:t>URBANITAS APIRO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AC21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578E7"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BE964" w14:textId="77777777" w:rsidR="000515B6" w:rsidRPr="009C6F27" w:rsidRDefault="000515B6" w:rsidP="00653FC6">
            <w:pPr>
              <w:pStyle w:val="rowtabella0"/>
              <w:rPr>
                <w:color w:val="002060"/>
              </w:rPr>
            </w:pPr>
            <w:r w:rsidRPr="009C6F27">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5995E" w14:textId="77777777" w:rsidR="000515B6" w:rsidRPr="009C6F27" w:rsidRDefault="000515B6" w:rsidP="00653FC6">
            <w:pPr>
              <w:pStyle w:val="rowtabella0"/>
              <w:rPr>
                <w:color w:val="002060"/>
              </w:rPr>
            </w:pPr>
            <w:r w:rsidRPr="009C6F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95E2D" w14:textId="77777777" w:rsidR="000515B6" w:rsidRPr="009C6F27" w:rsidRDefault="000515B6" w:rsidP="00653FC6">
            <w:pPr>
              <w:pStyle w:val="rowtabella0"/>
              <w:rPr>
                <w:color w:val="002060"/>
              </w:rPr>
            </w:pPr>
            <w:r w:rsidRPr="009C6F27">
              <w:rPr>
                <w:color w:val="002060"/>
              </w:rPr>
              <w:t>VIA CARPEGNA-VIA M.TE S.VICINO</w:t>
            </w:r>
          </w:p>
        </w:tc>
      </w:tr>
    </w:tbl>
    <w:p w14:paraId="4D457D28" w14:textId="77777777" w:rsidR="000515B6" w:rsidRPr="009C6F27" w:rsidRDefault="000515B6" w:rsidP="000515B6">
      <w:pPr>
        <w:pStyle w:val="breakline"/>
        <w:rPr>
          <w:rFonts w:eastAsiaTheme="minorEastAsia"/>
          <w:color w:val="002060"/>
        </w:rPr>
      </w:pPr>
    </w:p>
    <w:p w14:paraId="7DDF3381" w14:textId="77777777" w:rsidR="000515B6" w:rsidRPr="009C6F27" w:rsidRDefault="000515B6" w:rsidP="000515B6">
      <w:pPr>
        <w:pStyle w:val="breakline"/>
        <w:rPr>
          <w:color w:val="002060"/>
        </w:rPr>
      </w:pPr>
    </w:p>
    <w:p w14:paraId="76C7E31B" w14:textId="77777777" w:rsidR="000515B6" w:rsidRPr="009C6F27" w:rsidRDefault="000515B6" w:rsidP="000515B6">
      <w:pPr>
        <w:pStyle w:val="breakline"/>
        <w:rPr>
          <w:color w:val="002060"/>
        </w:rPr>
      </w:pPr>
    </w:p>
    <w:p w14:paraId="6D607DC3" w14:textId="77777777" w:rsidR="000515B6" w:rsidRPr="009C6F27" w:rsidRDefault="000515B6" w:rsidP="000515B6">
      <w:pPr>
        <w:pStyle w:val="sottotitolocampionato10"/>
        <w:rPr>
          <w:color w:val="002060"/>
        </w:rPr>
      </w:pPr>
      <w:r w:rsidRPr="009C6F27">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2C10488B"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5A4E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38CD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7E3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D4F6A"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C4EE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BD300"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A941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2142BD6"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BBBE96" w14:textId="77777777" w:rsidR="000515B6" w:rsidRPr="009C6F27" w:rsidRDefault="000515B6" w:rsidP="00653FC6">
            <w:pPr>
              <w:pStyle w:val="rowtabella0"/>
              <w:rPr>
                <w:color w:val="002060"/>
              </w:rPr>
            </w:pPr>
            <w:r w:rsidRPr="009C6F27">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B3BE9" w14:textId="77777777" w:rsidR="000515B6" w:rsidRPr="009C6F27" w:rsidRDefault="000515B6" w:rsidP="00653FC6">
            <w:pPr>
              <w:pStyle w:val="rowtabella0"/>
              <w:rPr>
                <w:color w:val="002060"/>
              </w:rPr>
            </w:pPr>
            <w:r w:rsidRPr="009C6F27">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6350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E4B00" w14:textId="77777777" w:rsidR="000515B6" w:rsidRPr="009C6F27" w:rsidRDefault="000515B6" w:rsidP="00653FC6">
            <w:pPr>
              <w:pStyle w:val="rowtabella0"/>
              <w:rPr>
                <w:color w:val="002060"/>
              </w:rPr>
            </w:pPr>
            <w:r w:rsidRPr="009C6F27">
              <w:rPr>
                <w:color w:val="002060"/>
              </w:rPr>
              <w:t>30/09/2022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034F0" w14:textId="77777777" w:rsidR="000515B6" w:rsidRPr="009C6F27" w:rsidRDefault="000515B6" w:rsidP="00653FC6">
            <w:pPr>
              <w:pStyle w:val="rowtabella0"/>
              <w:rPr>
                <w:color w:val="002060"/>
              </w:rPr>
            </w:pPr>
            <w:r w:rsidRPr="009C6F27">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BB147" w14:textId="77777777" w:rsidR="000515B6" w:rsidRPr="009C6F27" w:rsidRDefault="000515B6" w:rsidP="00653FC6">
            <w:pPr>
              <w:pStyle w:val="rowtabella0"/>
              <w:rPr>
                <w:color w:val="002060"/>
              </w:rPr>
            </w:pPr>
            <w:r w:rsidRPr="009C6F27">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CE5AF" w14:textId="77777777" w:rsidR="000515B6" w:rsidRPr="009C6F27" w:rsidRDefault="000515B6" w:rsidP="00653FC6">
            <w:pPr>
              <w:pStyle w:val="rowtabella0"/>
              <w:rPr>
                <w:color w:val="002060"/>
              </w:rPr>
            </w:pPr>
            <w:r w:rsidRPr="009C6F27">
              <w:rPr>
                <w:color w:val="002060"/>
              </w:rPr>
              <w:t>LOCALITA' LE CALVIE</w:t>
            </w:r>
          </w:p>
        </w:tc>
      </w:tr>
    </w:tbl>
    <w:p w14:paraId="0AE2929A" w14:textId="77777777" w:rsidR="000515B6" w:rsidRPr="009C6F27" w:rsidRDefault="000515B6" w:rsidP="000515B6">
      <w:pPr>
        <w:pStyle w:val="breakline"/>
        <w:rPr>
          <w:rFonts w:eastAsiaTheme="minorEastAsia"/>
          <w:color w:val="002060"/>
        </w:rPr>
      </w:pPr>
    </w:p>
    <w:p w14:paraId="311EDA1D" w14:textId="77777777" w:rsidR="000515B6" w:rsidRPr="009C6F27" w:rsidRDefault="000515B6" w:rsidP="000515B6">
      <w:pPr>
        <w:pStyle w:val="breakline"/>
        <w:rPr>
          <w:color w:val="002060"/>
        </w:rPr>
      </w:pPr>
    </w:p>
    <w:p w14:paraId="07A25EE8" w14:textId="77777777" w:rsidR="000515B6" w:rsidRPr="009C6F27" w:rsidRDefault="000515B6" w:rsidP="000515B6">
      <w:pPr>
        <w:pStyle w:val="breakline"/>
        <w:rPr>
          <w:color w:val="002060"/>
        </w:rPr>
      </w:pPr>
    </w:p>
    <w:p w14:paraId="7B1FB1FC" w14:textId="77777777" w:rsidR="000515B6" w:rsidRPr="009C6F27" w:rsidRDefault="000515B6" w:rsidP="000515B6">
      <w:pPr>
        <w:pStyle w:val="sottotitolocampionato10"/>
        <w:rPr>
          <w:color w:val="002060"/>
        </w:rPr>
      </w:pPr>
      <w:r w:rsidRPr="009C6F27">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0515B6" w:rsidRPr="009C6F27" w14:paraId="127508D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C0A3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152A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D772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04DB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20A5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3B9E5"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5D8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5979CE6"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E134C4" w14:textId="77777777" w:rsidR="000515B6" w:rsidRPr="009C6F27" w:rsidRDefault="000515B6" w:rsidP="00653FC6">
            <w:pPr>
              <w:pStyle w:val="rowtabella0"/>
              <w:rPr>
                <w:color w:val="002060"/>
              </w:rPr>
            </w:pPr>
            <w:r w:rsidRPr="009C6F27">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20511" w14:textId="77777777" w:rsidR="000515B6" w:rsidRPr="009C6F27" w:rsidRDefault="000515B6" w:rsidP="00653FC6">
            <w:pPr>
              <w:pStyle w:val="rowtabella0"/>
              <w:rPr>
                <w:color w:val="002060"/>
              </w:rPr>
            </w:pPr>
            <w:r w:rsidRPr="009C6F27">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92A0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F1C7F" w14:textId="77777777" w:rsidR="000515B6" w:rsidRPr="009C6F27" w:rsidRDefault="000515B6" w:rsidP="00653FC6">
            <w:pPr>
              <w:pStyle w:val="rowtabella0"/>
              <w:rPr>
                <w:color w:val="002060"/>
              </w:rPr>
            </w:pPr>
            <w:r w:rsidRPr="009C6F27">
              <w:rPr>
                <w:color w:val="002060"/>
              </w:rPr>
              <w:t>11/10/2022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523EF" w14:textId="77777777" w:rsidR="000515B6" w:rsidRPr="009C6F27" w:rsidRDefault="000515B6" w:rsidP="00653FC6">
            <w:pPr>
              <w:pStyle w:val="rowtabella0"/>
              <w:rPr>
                <w:color w:val="002060"/>
              </w:rPr>
            </w:pPr>
            <w:r w:rsidRPr="009C6F27">
              <w:rPr>
                <w:color w:val="002060"/>
              </w:rPr>
              <w:t>5284 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03B99" w14:textId="77777777" w:rsidR="000515B6" w:rsidRPr="009C6F27" w:rsidRDefault="000515B6" w:rsidP="00653FC6">
            <w:pPr>
              <w:pStyle w:val="rowtabella0"/>
              <w:rPr>
                <w:color w:val="002060"/>
              </w:rPr>
            </w:pPr>
            <w:r w:rsidRPr="009C6F27">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B4A21" w14:textId="77777777" w:rsidR="000515B6" w:rsidRPr="009C6F27" w:rsidRDefault="000515B6" w:rsidP="00653FC6">
            <w:pPr>
              <w:pStyle w:val="rowtabella0"/>
              <w:rPr>
                <w:color w:val="002060"/>
              </w:rPr>
            </w:pPr>
            <w:r w:rsidRPr="009C6F27">
              <w:rPr>
                <w:color w:val="002060"/>
              </w:rPr>
              <w:t>VIA FAVETO</w:t>
            </w:r>
          </w:p>
        </w:tc>
      </w:tr>
    </w:tbl>
    <w:p w14:paraId="246ACCEB" w14:textId="77777777" w:rsidR="000515B6" w:rsidRPr="009C6F27" w:rsidRDefault="000515B6" w:rsidP="000515B6">
      <w:pPr>
        <w:pStyle w:val="breakline"/>
        <w:rPr>
          <w:rFonts w:eastAsiaTheme="minorEastAsia"/>
          <w:color w:val="002060"/>
        </w:rPr>
      </w:pPr>
    </w:p>
    <w:p w14:paraId="3044110A" w14:textId="77777777" w:rsidR="000515B6" w:rsidRPr="009C6F27" w:rsidRDefault="000515B6" w:rsidP="000515B6">
      <w:pPr>
        <w:pStyle w:val="breakline"/>
        <w:rPr>
          <w:color w:val="002060"/>
        </w:rPr>
      </w:pPr>
    </w:p>
    <w:p w14:paraId="3E4E72EA" w14:textId="77777777" w:rsidR="000515B6" w:rsidRPr="009C6F27" w:rsidRDefault="000515B6" w:rsidP="000515B6">
      <w:pPr>
        <w:pStyle w:val="breakline"/>
        <w:rPr>
          <w:color w:val="002060"/>
        </w:rPr>
      </w:pPr>
    </w:p>
    <w:p w14:paraId="629B6362" w14:textId="77777777" w:rsidR="000515B6" w:rsidRPr="009C6F27" w:rsidRDefault="000515B6" w:rsidP="000515B6">
      <w:pPr>
        <w:pStyle w:val="sottotitolocampionato10"/>
        <w:rPr>
          <w:color w:val="002060"/>
        </w:rPr>
      </w:pPr>
      <w:r w:rsidRPr="009C6F27">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068FA096"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0816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19F0B"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F3340"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DF851"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FBA4"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18F9B"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FCA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350E985"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104F2B" w14:textId="77777777" w:rsidR="000515B6" w:rsidRPr="009C6F27" w:rsidRDefault="000515B6" w:rsidP="00653FC6">
            <w:pPr>
              <w:pStyle w:val="rowtabella0"/>
              <w:rPr>
                <w:color w:val="002060"/>
              </w:rPr>
            </w:pPr>
            <w:r w:rsidRPr="009C6F27">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9F2B2" w14:textId="77777777" w:rsidR="000515B6" w:rsidRPr="009C6F27" w:rsidRDefault="000515B6" w:rsidP="00653FC6">
            <w:pPr>
              <w:pStyle w:val="rowtabella0"/>
              <w:rPr>
                <w:color w:val="002060"/>
              </w:rPr>
            </w:pPr>
            <w:r w:rsidRPr="009C6F27">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07AD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584B0" w14:textId="77777777" w:rsidR="000515B6" w:rsidRPr="009C6F27" w:rsidRDefault="000515B6" w:rsidP="00653FC6">
            <w:pPr>
              <w:pStyle w:val="rowtabella0"/>
              <w:rPr>
                <w:color w:val="002060"/>
              </w:rPr>
            </w:pPr>
            <w:r w:rsidRPr="009C6F27">
              <w:rPr>
                <w:color w:val="002060"/>
              </w:rPr>
              <w:t>01/10/2022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03413" w14:textId="77777777" w:rsidR="000515B6" w:rsidRPr="009C6F27" w:rsidRDefault="000515B6" w:rsidP="00653FC6">
            <w:pPr>
              <w:pStyle w:val="rowtabella0"/>
              <w:rPr>
                <w:color w:val="002060"/>
              </w:rPr>
            </w:pPr>
            <w:r w:rsidRPr="009C6F27">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A721B" w14:textId="77777777" w:rsidR="000515B6" w:rsidRPr="009C6F27" w:rsidRDefault="000515B6" w:rsidP="00653FC6">
            <w:pPr>
              <w:pStyle w:val="rowtabella0"/>
              <w:rPr>
                <w:color w:val="002060"/>
              </w:rPr>
            </w:pPr>
            <w:r w:rsidRPr="009C6F27">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827EF" w14:textId="77777777" w:rsidR="000515B6" w:rsidRPr="009C6F27" w:rsidRDefault="000515B6" w:rsidP="00653FC6">
            <w:pPr>
              <w:pStyle w:val="rowtabella0"/>
              <w:rPr>
                <w:color w:val="002060"/>
              </w:rPr>
            </w:pPr>
            <w:r w:rsidRPr="009C6F27">
              <w:rPr>
                <w:color w:val="002060"/>
              </w:rPr>
              <w:t>VIA FONTE ANTICA 6</w:t>
            </w:r>
          </w:p>
        </w:tc>
      </w:tr>
    </w:tbl>
    <w:p w14:paraId="121B6A29" w14:textId="77777777" w:rsidR="000515B6" w:rsidRPr="009C6F27" w:rsidRDefault="000515B6" w:rsidP="000515B6">
      <w:pPr>
        <w:pStyle w:val="breakline"/>
        <w:rPr>
          <w:rFonts w:eastAsiaTheme="minorEastAsia"/>
          <w:color w:val="002060"/>
        </w:rPr>
      </w:pPr>
    </w:p>
    <w:p w14:paraId="40C46E60" w14:textId="77777777" w:rsidR="000515B6" w:rsidRPr="009C6F27" w:rsidRDefault="000515B6" w:rsidP="000515B6">
      <w:pPr>
        <w:pStyle w:val="breakline"/>
        <w:rPr>
          <w:color w:val="002060"/>
        </w:rPr>
      </w:pPr>
    </w:p>
    <w:p w14:paraId="4ACB3DA7" w14:textId="77777777" w:rsidR="000515B6" w:rsidRPr="009C6F27" w:rsidRDefault="000515B6" w:rsidP="000515B6">
      <w:pPr>
        <w:pStyle w:val="breakline"/>
        <w:rPr>
          <w:color w:val="002060"/>
        </w:rPr>
      </w:pPr>
    </w:p>
    <w:p w14:paraId="72091545" w14:textId="77777777" w:rsidR="000515B6" w:rsidRPr="009C6F27" w:rsidRDefault="000515B6" w:rsidP="000515B6">
      <w:pPr>
        <w:pStyle w:val="sottotitolocampionato10"/>
        <w:rPr>
          <w:color w:val="002060"/>
        </w:rPr>
      </w:pPr>
      <w:r w:rsidRPr="009C6F27">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515B6" w:rsidRPr="009C6F27" w14:paraId="3E01FD77"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1DD9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EEED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0AD9"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2DEA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492DE"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34590"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62FA"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0B51756"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5A69A" w14:textId="77777777" w:rsidR="000515B6" w:rsidRPr="009C6F27" w:rsidRDefault="000515B6" w:rsidP="00653FC6">
            <w:pPr>
              <w:pStyle w:val="rowtabella0"/>
              <w:rPr>
                <w:color w:val="002060"/>
              </w:rPr>
            </w:pPr>
            <w:r w:rsidRPr="009C6F27">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5631E" w14:textId="77777777" w:rsidR="000515B6" w:rsidRPr="009C6F27" w:rsidRDefault="000515B6" w:rsidP="00653FC6">
            <w:pPr>
              <w:pStyle w:val="rowtabella0"/>
              <w:rPr>
                <w:color w:val="002060"/>
              </w:rPr>
            </w:pPr>
            <w:r w:rsidRPr="009C6F27">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87BC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20B5E"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AC8DA" w14:textId="77777777" w:rsidR="000515B6" w:rsidRPr="009C6F27" w:rsidRDefault="000515B6" w:rsidP="00653FC6">
            <w:pPr>
              <w:pStyle w:val="rowtabella0"/>
              <w:rPr>
                <w:color w:val="002060"/>
              </w:rPr>
            </w:pPr>
            <w:r w:rsidRPr="009C6F27">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81368" w14:textId="77777777" w:rsidR="000515B6" w:rsidRPr="009C6F27" w:rsidRDefault="000515B6" w:rsidP="00653FC6">
            <w:pPr>
              <w:pStyle w:val="rowtabella0"/>
              <w:rPr>
                <w:color w:val="002060"/>
              </w:rPr>
            </w:pPr>
            <w:r w:rsidRPr="009C6F27">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D702D" w14:textId="77777777" w:rsidR="000515B6" w:rsidRPr="009C6F27" w:rsidRDefault="000515B6" w:rsidP="00653FC6">
            <w:pPr>
              <w:pStyle w:val="rowtabella0"/>
              <w:rPr>
                <w:color w:val="002060"/>
              </w:rPr>
            </w:pPr>
            <w:r w:rsidRPr="009C6F27">
              <w:rPr>
                <w:color w:val="002060"/>
              </w:rPr>
              <w:t>VIA LORENZO LOTTO</w:t>
            </w:r>
          </w:p>
        </w:tc>
      </w:tr>
    </w:tbl>
    <w:p w14:paraId="3E4CFF6E" w14:textId="77777777" w:rsidR="000515B6" w:rsidRPr="009C6F27" w:rsidRDefault="000515B6" w:rsidP="000515B6">
      <w:pPr>
        <w:pStyle w:val="breakline"/>
        <w:rPr>
          <w:rFonts w:eastAsiaTheme="minorEastAsia"/>
          <w:color w:val="002060"/>
        </w:rPr>
      </w:pPr>
    </w:p>
    <w:p w14:paraId="2AEFF9DA" w14:textId="77777777" w:rsidR="000515B6" w:rsidRPr="009C6F27" w:rsidRDefault="000515B6" w:rsidP="000515B6">
      <w:pPr>
        <w:pStyle w:val="breakline"/>
        <w:rPr>
          <w:color w:val="002060"/>
        </w:rPr>
      </w:pPr>
    </w:p>
    <w:p w14:paraId="5350EBCC" w14:textId="77777777" w:rsidR="000515B6" w:rsidRPr="009C6F27" w:rsidRDefault="000515B6" w:rsidP="000515B6">
      <w:pPr>
        <w:pStyle w:val="breakline"/>
        <w:rPr>
          <w:color w:val="002060"/>
        </w:rPr>
      </w:pPr>
    </w:p>
    <w:p w14:paraId="6272D583" w14:textId="77777777" w:rsidR="000515B6" w:rsidRPr="009C6F27" w:rsidRDefault="000515B6" w:rsidP="000515B6">
      <w:pPr>
        <w:pStyle w:val="sottotitolocampionato10"/>
        <w:rPr>
          <w:color w:val="002060"/>
        </w:rPr>
      </w:pPr>
      <w:r w:rsidRPr="009C6F27">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3"/>
        <w:gridCol w:w="385"/>
        <w:gridCol w:w="898"/>
        <w:gridCol w:w="1190"/>
        <w:gridCol w:w="1550"/>
        <w:gridCol w:w="1550"/>
      </w:tblGrid>
      <w:tr w:rsidR="000515B6" w:rsidRPr="009C6F27" w14:paraId="08656AC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EBB6"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09F40"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36E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A631C"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925C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1FD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0EE5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65823C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BE644E" w14:textId="77777777" w:rsidR="000515B6" w:rsidRPr="009C6F27" w:rsidRDefault="000515B6" w:rsidP="00653FC6">
            <w:pPr>
              <w:pStyle w:val="rowtabella0"/>
              <w:rPr>
                <w:color w:val="002060"/>
              </w:rPr>
            </w:pPr>
            <w:r w:rsidRPr="009C6F27">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AE285" w14:textId="77777777" w:rsidR="000515B6" w:rsidRPr="009C6F27" w:rsidRDefault="000515B6" w:rsidP="00653FC6">
            <w:pPr>
              <w:pStyle w:val="rowtabella0"/>
              <w:rPr>
                <w:color w:val="002060"/>
              </w:rPr>
            </w:pPr>
            <w:r w:rsidRPr="009C6F27">
              <w:rPr>
                <w:color w:val="002060"/>
              </w:rPr>
              <w:t>FUTSAL RECANATI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0EE8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B34DD"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7E651" w14:textId="77777777" w:rsidR="000515B6" w:rsidRPr="009C6F27" w:rsidRDefault="000515B6" w:rsidP="00653FC6">
            <w:pPr>
              <w:pStyle w:val="rowtabella0"/>
              <w:rPr>
                <w:color w:val="002060"/>
              </w:rPr>
            </w:pPr>
            <w:r w:rsidRPr="009C6F27">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B77B5" w14:textId="77777777" w:rsidR="000515B6" w:rsidRPr="009C6F27" w:rsidRDefault="000515B6" w:rsidP="00653FC6">
            <w:pPr>
              <w:pStyle w:val="rowtabella0"/>
              <w:rPr>
                <w:color w:val="002060"/>
              </w:rPr>
            </w:pPr>
            <w:r w:rsidRPr="009C6F2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C4322" w14:textId="77777777" w:rsidR="000515B6" w:rsidRPr="009C6F27" w:rsidRDefault="000515B6" w:rsidP="00653FC6">
            <w:pPr>
              <w:pStyle w:val="rowtabella0"/>
              <w:rPr>
                <w:color w:val="002060"/>
              </w:rPr>
            </w:pPr>
            <w:r w:rsidRPr="009C6F27">
              <w:rPr>
                <w:color w:val="002060"/>
              </w:rPr>
              <w:t>FRAZ. CASENUOVE DI OSIMO</w:t>
            </w:r>
          </w:p>
        </w:tc>
      </w:tr>
    </w:tbl>
    <w:p w14:paraId="2E624F02" w14:textId="77777777" w:rsidR="000515B6" w:rsidRPr="009C6F27" w:rsidRDefault="000515B6" w:rsidP="000515B6">
      <w:pPr>
        <w:pStyle w:val="breakline"/>
        <w:rPr>
          <w:rFonts w:eastAsiaTheme="minorEastAsia"/>
          <w:color w:val="002060"/>
        </w:rPr>
      </w:pPr>
    </w:p>
    <w:p w14:paraId="0C7DC9FC" w14:textId="77777777" w:rsidR="000515B6" w:rsidRPr="009C6F27" w:rsidRDefault="000515B6" w:rsidP="000515B6">
      <w:pPr>
        <w:pStyle w:val="breakline"/>
        <w:rPr>
          <w:color w:val="002060"/>
        </w:rPr>
      </w:pPr>
    </w:p>
    <w:p w14:paraId="50BA7C3F" w14:textId="77777777" w:rsidR="000515B6" w:rsidRPr="009C6F27" w:rsidRDefault="000515B6" w:rsidP="000515B6">
      <w:pPr>
        <w:pStyle w:val="breakline"/>
        <w:rPr>
          <w:color w:val="002060"/>
        </w:rPr>
      </w:pPr>
    </w:p>
    <w:p w14:paraId="1D3D6377" w14:textId="77777777" w:rsidR="000515B6" w:rsidRPr="009C6F27" w:rsidRDefault="000515B6" w:rsidP="000515B6">
      <w:pPr>
        <w:pStyle w:val="sottotitolocampionato10"/>
        <w:rPr>
          <w:color w:val="002060"/>
        </w:rPr>
      </w:pPr>
      <w:r w:rsidRPr="009C6F27">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515B6" w:rsidRPr="009C6F27" w14:paraId="6D25D907"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D9941" w14:textId="77777777" w:rsidR="000515B6" w:rsidRPr="009C6F27" w:rsidRDefault="000515B6" w:rsidP="00653FC6">
            <w:pPr>
              <w:pStyle w:val="headertabella0"/>
              <w:rPr>
                <w:color w:val="002060"/>
              </w:rPr>
            </w:pPr>
            <w:r w:rsidRPr="009C6F2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D485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7FB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BF748"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454C"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3AAA"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4859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627D76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03E650" w14:textId="77777777" w:rsidR="000515B6" w:rsidRPr="009C6F27" w:rsidRDefault="000515B6" w:rsidP="00653FC6">
            <w:pPr>
              <w:pStyle w:val="rowtabella0"/>
              <w:rPr>
                <w:color w:val="002060"/>
              </w:rPr>
            </w:pPr>
            <w:r w:rsidRPr="009C6F27">
              <w:rPr>
                <w:color w:val="002060"/>
              </w:rPr>
              <w:t>FUTSAL RECANATI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7862C" w14:textId="77777777" w:rsidR="000515B6" w:rsidRPr="009C6F27" w:rsidRDefault="000515B6" w:rsidP="00653FC6">
            <w:pPr>
              <w:pStyle w:val="rowtabella0"/>
              <w:rPr>
                <w:color w:val="002060"/>
              </w:rPr>
            </w:pPr>
            <w:r w:rsidRPr="009C6F27">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30A2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39F8B4"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6C624" w14:textId="77777777" w:rsidR="000515B6" w:rsidRPr="009C6F27" w:rsidRDefault="000515B6" w:rsidP="00653FC6">
            <w:pPr>
              <w:pStyle w:val="rowtabella0"/>
              <w:rPr>
                <w:color w:val="002060"/>
              </w:rPr>
            </w:pPr>
            <w:r w:rsidRPr="009C6F27">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C281F" w14:textId="77777777" w:rsidR="000515B6" w:rsidRPr="009C6F27" w:rsidRDefault="000515B6" w:rsidP="00653FC6">
            <w:pPr>
              <w:pStyle w:val="rowtabella0"/>
              <w:rPr>
                <w:color w:val="002060"/>
              </w:rPr>
            </w:pPr>
            <w:r w:rsidRPr="009C6F27">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CC0D53" w14:textId="77777777" w:rsidR="000515B6" w:rsidRPr="009C6F27" w:rsidRDefault="000515B6" w:rsidP="00653FC6">
            <w:pPr>
              <w:pStyle w:val="rowtabella0"/>
              <w:rPr>
                <w:color w:val="002060"/>
              </w:rPr>
            </w:pPr>
            <w:r w:rsidRPr="009C6F27">
              <w:rPr>
                <w:color w:val="002060"/>
              </w:rPr>
              <w:t>VIA ALDO MORO</w:t>
            </w:r>
          </w:p>
        </w:tc>
      </w:tr>
    </w:tbl>
    <w:p w14:paraId="017EA738" w14:textId="77777777" w:rsidR="000515B6" w:rsidRPr="009C6F27" w:rsidRDefault="000515B6" w:rsidP="000515B6">
      <w:pPr>
        <w:pStyle w:val="breakline"/>
        <w:rPr>
          <w:rFonts w:eastAsiaTheme="minorEastAsia"/>
          <w:color w:val="002060"/>
        </w:rPr>
      </w:pPr>
    </w:p>
    <w:p w14:paraId="72E1AFEF" w14:textId="77777777" w:rsidR="000515B6" w:rsidRPr="009C6F27" w:rsidRDefault="000515B6" w:rsidP="000515B6">
      <w:pPr>
        <w:pStyle w:val="breakline"/>
        <w:rPr>
          <w:color w:val="002060"/>
        </w:rPr>
      </w:pPr>
    </w:p>
    <w:p w14:paraId="5727648D" w14:textId="77777777" w:rsidR="000515B6" w:rsidRPr="009C6F27" w:rsidRDefault="000515B6" w:rsidP="000515B6">
      <w:pPr>
        <w:pStyle w:val="breakline"/>
        <w:rPr>
          <w:color w:val="002060"/>
        </w:rPr>
      </w:pPr>
    </w:p>
    <w:p w14:paraId="1D495CDA" w14:textId="77777777" w:rsidR="000515B6" w:rsidRPr="009C6F27" w:rsidRDefault="000515B6" w:rsidP="000515B6">
      <w:pPr>
        <w:pStyle w:val="sottotitolocampionato10"/>
        <w:rPr>
          <w:color w:val="002060"/>
        </w:rPr>
      </w:pPr>
      <w:r w:rsidRPr="009C6F27">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515B6" w:rsidRPr="009C6F27" w14:paraId="17B4568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BD2B1"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8C5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9EC3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816A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149B"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5558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EE001"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EEB5947"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68AD3E" w14:textId="77777777" w:rsidR="000515B6" w:rsidRPr="009C6F27" w:rsidRDefault="000515B6" w:rsidP="00653FC6">
            <w:pPr>
              <w:pStyle w:val="rowtabella0"/>
              <w:rPr>
                <w:color w:val="002060"/>
              </w:rPr>
            </w:pPr>
            <w:r w:rsidRPr="009C6F27">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B1DCE" w14:textId="77777777" w:rsidR="000515B6" w:rsidRPr="009C6F27" w:rsidRDefault="000515B6" w:rsidP="00653FC6">
            <w:pPr>
              <w:pStyle w:val="rowtabella0"/>
              <w:rPr>
                <w:color w:val="002060"/>
              </w:rPr>
            </w:pPr>
            <w:r w:rsidRPr="009C6F27">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3527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F3E8D" w14:textId="77777777" w:rsidR="000515B6" w:rsidRPr="009C6F27" w:rsidRDefault="000515B6" w:rsidP="00653FC6">
            <w:pPr>
              <w:pStyle w:val="rowtabella0"/>
              <w:rPr>
                <w:color w:val="002060"/>
              </w:rPr>
            </w:pPr>
            <w:r w:rsidRPr="009C6F27">
              <w:rPr>
                <w:color w:val="002060"/>
              </w:rPr>
              <w:t>30/09/2022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F7E36" w14:textId="77777777" w:rsidR="000515B6" w:rsidRPr="009C6F27" w:rsidRDefault="000515B6" w:rsidP="00653FC6">
            <w:pPr>
              <w:pStyle w:val="rowtabella0"/>
              <w:rPr>
                <w:color w:val="002060"/>
              </w:rPr>
            </w:pPr>
            <w:r w:rsidRPr="009C6F27">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9D965" w14:textId="77777777" w:rsidR="000515B6" w:rsidRPr="009C6F27" w:rsidRDefault="000515B6" w:rsidP="00653FC6">
            <w:pPr>
              <w:pStyle w:val="rowtabella0"/>
              <w:rPr>
                <w:color w:val="002060"/>
              </w:rPr>
            </w:pPr>
            <w:r w:rsidRPr="009C6F2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5FA98" w14:textId="77777777" w:rsidR="000515B6" w:rsidRPr="009C6F27" w:rsidRDefault="000515B6" w:rsidP="00653FC6">
            <w:pPr>
              <w:pStyle w:val="rowtabella0"/>
              <w:rPr>
                <w:color w:val="002060"/>
              </w:rPr>
            </w:pPr>
            <w:r w:rsidRPr="009C6F27">
              <w:rPr>
                <w:color w:val="002060"/>
              </w:rPr>
              <w:t>VIA MASSIMO D'AZEGLIO</w:t>
            </w:r>
          </w:p>
        </w:tc>
      </w:tr>
    </w:tbl>
    <w:p w14:paraId="25CD049C" w14:textId="77777777" w:rsidR="000515B6" w:rsidRPr="009C6F27" w:rsidRDefault="000515B6" w:rsidP="000515B6">
      <w:pPr>
        <w:pStyle w:val="breakline"/>
        <w:rPr>
          <w:rFonts w:eastAsiaTheme="minorEastAsia"/>
          <w:color w:val="002060"/>
        </w:rPr>
      </w:pPr>
    </w:p>
    <w:p w14:paraId="4536AC6A" w14:textId="77777777" w:rsidR="000515B6" w:rsidRPr="009C6F27" w:rsidRDefault="000515B6" w:rsidP="000515B6">
      <w:pPr>
        <w:pStyle w:val="breakline"/>
        <w:rPr>
          <w:color w:val="002060"/>
        </w:rPr>
      </w:pPr>
    </w:p>
    <w:p w14:paraId="5D812CE2" w14:textId="77777777" w:rsidR="000515B6" w:rsidRPr="009C6F27" w:rsidRDefault="000515B6" w:rsidP="000515B6">
      <w:pPr>
        <w:pStyle w:val="breakline"/>
        <w:rPr>
          <w:color w:val="002060"/>
        </w:rPr>
      </w:pPr>
    </w:p>
    <w:p w14:paraId="3FA3B3CB" w14:textId="77777777" w:rsidR="000515B6" w:rsidRPr="009C6F27" w:rsidRDefault="000515B6" w:rsidP="000515B6">
      <w:pPr>
        <w:pStyle w:val="sottotitolocampionato10"/>
        <w:rPr>
          <w:color w:val="002060"/>
        </w:rPr>
      </w:pPr>
      <w:r w:rsidRPr="009C6F27">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0515B6" w:rsidRPr="009C6F27" w14:paraId="20E45B58"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5367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EE51"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E66E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E7EB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0014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EEA78"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5F56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65A14BF"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90FA29" w14:textId="77777777" w:rsidR="000515B6" w:rsidRPr="009C6F27" w:rsidRDefault="000515B6" w:rsidP="00653FC6">
            <w:pPr>
              <w:pStyle w:val="rowtabella0"/>
              <w:rPr>
                <w:color w:val="002060"/>
              </w:rPr>
            </w:pPr>
            <w:r w:rsidRPr="009C6F27">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9E3C5" w14:textId="77777777" w:rsidR="000515B6" w:rsidRPr="009C6F27" w:rsidRDefault="000515B6" w:rsidP="00653FC6">
            <w:pPr>
              <w:pStyle w:val="rowtabella0"/>
              <w:rPr>
                <w:color w:val="002060"/>
              </w:rPr>
            </w:pPr>
            <w:r w:rsidRPr="009C6F27">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3AD3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82C95" w14:textId="77777777" w:rsidR="000515B6" w:rsidRPr="009C6F27" w:rsidRDefault="000515B6" w:rsidP="00653FC6">
            <w:pPr>
              <w:pStyle w:val="rowtabella0"/>
              <w:rPr>
                <w:color w:val="002060"/>
              </w:rPr>
            </w:pPr>
            <w:r w:rsidRPr="009C6F27">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32CAB" w14:textId="77777777" w:rsidR="000515B6" w:rsidRPr="009C6F27" w:rsidRDefault="000515B6" w:rsidP="00653FC6">
            <w:pPr>
              <w:pStyle w:val="rowtabella0"/>
              <w:rPr>
                <w:color w:val="002060"/>
              </w:rPr>
            </w:pPr>
            <w:r w:rsidRPr="009C6F27">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55C1D" w14:textId="77777777" w:rsidR="000515B6" w:rsidRPr="009C6F27" w:rsidRDefault="000515B6" w:rsidP="00653FC6">
            <w:pPr>
              <w:pStyle w:val="rowtabella0"/>
              <w:rPr>
                <w:color w:val="002060"/>
              </w:rPr>
            </w:pPr>
            <w:r w:rsidRPr="009C6F27">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B7CA9" w14:textId="77777777" w:rsidR="000515B6" w:rsidRPr="009C6F27" w:rsidRDefault="000515B6" w:rsidP="00653FC6">
            <w:pPr>
              <w:pStyle w:val="rowtabella0"/>
              <w:rPr>
                <w:color w:val="002060"/>
              </w:rPr>
            </w:pPr>
            <w:r w:rsidRPr="009C6F27">
              <w:rPr>
                <w:color w:val="002060"/>
              </w:rPr>
              <w:t>VIA GRAMSCI-VIA FEGGIANI</w:t>
            </w:r>
          </w:p>
        </w:tc>
      </w:tr>
    </w:tbl>
    <w:p w14:paraId="48DAA373" w14:textId="77777777" w:rsidR="000515B6" w:rsidRPr="009C6F27" w:rsidRDefault="000515B6" w:rsidP="000515B6">
      <w:pPr>
        <w:pStyle w:val="breakline"/>
        <w:rPr>
          <w:rFonts w:eastAsiaTheme="minorEastAsia"/>
          <w:color w:val="002060"/>
        </w:rPr>
      </w:pPr>
    </w:p>
    <w:p w14:paraId="06BD583C" w14:textId="77777777" w:rsidR="000515B6" w:rsidRPr="009C6F27" w:rsidRDefault="000515B6" w:rsidP="000515B6">
      <w:pPr>
        <w:pStyle w:val="breakline"/>
        <w:rPr>
          <w:color w:val="002060"/>
        </w:rPr>
      </w:pPr>
    </w:p>
    <w:p w14:paraId="28EEA707" w14:textId="77777777" w:rsidR="000515B6" w:rsidRPr="009C6F27" w:rsidRDefault="000515B6" w:rsidP="000515B6">
      <w:pPr>
        <w:pStyle w:val="breakline"/>
        <w:rPr>
          <w:color w:val="002060"/>
        </w:rPr>
      </w:pPr>
    </w:p>
    <w:p w14:paraId="668A77FB" w14:textId="77777777" w:rsidR="000515B6" w:rsidRPr="009C6F27" w:rsidRDefault="000515B6" w:rsidP="000515B6">
      <w:pPr>
        <w:pStyle w:val="sottotitolocampionato10"/>
        <w:rPr>
          <w:color w:val="002060"/>
        </w:rPr>
      </w:pPr>
      <w:r w:rsidRPr="009C6F27">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6D4DE1A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BA1D"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D3E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6DC7"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63B9E"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9F6F3"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3A2A3"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49A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DEF7257"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D7079B" w14:textId="77777777" w:rsidR="000515B6" w:rsidRPr="009C6F27" w:rsidRDefault="000515B6" w:rsidP="00653FC6">
            <w:pPr>
              <w:pStyle w:val="rowtabella0"/>
              <w:rPr>
                <w:color w:val="002060"/>
              </w:rPr>
            </w:pPr>
            <w:r w:rsidRPr="009C6F27">
              <w:rPr>
                <w:color w:val="002060"/>
              </w:rPr>
              <w:t>DAMIANI E GATTI ASCOLI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B9ED9" w14:textId="77777777" w:rsidR="000515B6" w:rsidRPr="009C6F27" w:rsidRDefault="000515B6" w:rsidP="00653FC6">
            <w:pPr>
              <w:pStyle w:val="rowtabella0"/>
              <w:rPr>
                <w:color w:val="002060"/>
              </w:rPr>
            </w:pPr>
            <w:r w:rsidRPr="009C6F27">
              <w:rPr>
                <w:color w:val="002060"/>
              </w:rPr>
              <w:t>AMICI 84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9C6F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3E825"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DC689" w14:textId="77777777" w:rsidR="000515B6" w:rsidRPr="009C6F27" w:rsidRDefault="000515B6" w:rsidP="00653FC6">
            <w:pPr>
              <w:pStyle w:val="rowtabella0"/>
              <w:rPr>
                <w:color w:val="002060"/>
              </w:rPr>
            </w:pPr>
            <w:r w:rsidRPr="009C6F27">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6293F" w14:textId="77777777" w:rsidR="000515B6" w:rsidRPr="009C6F27" w:rsidRDefault="000515B6" w:rsidP="00653FC6">
            <w:pPr>
              <w:pStyle w:val="rowtabella0"/>
              <w:rPr>
                <w:color w:val="002060"/>
              </w:rPr>
            </w:pPr>
            <w:r w:rsidRPr="009C6F2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9278E" w14:textId="77777777" w:rsidR="000515B6" w:rsidRPr="009C6F27" w:rsidRDefault="000515B6" w:rsidP="00653FC6">
            <w:pPr>
              <w:pStyle w:val="rowtabella0"/>
              <w:rPr>
                <w:color w:val="002060"/>
              </w:rPr>
            </w:pPr>
            <w:r w:rsidRPr="009C6F27">
              <w:rPr>
                <w:color w:val="002060"/>
              </w:rPr>
              <w:t>VIA DELL IRIS</w:t>
            </w:r>
          </w:p>
        </w:tc>
      </w:tr>
    </w:tbl>
    <w:p w14:paraId="560241D4" w14:textId="77777777" w:rsidR="000515B6" w:rsidRPr="009C6F27" w:rsidRDefault="000515B6" w:rsidP="000515B6">
      <w:pPr>
        <w:pStyle w:val="breakline"/>
        <w:rPr>
          <w:rFonts w:eastAsiaTheme="minorEastAsia"/>
          <w:color w:val="002060"/>
        </w:rPr>
      </w:pPr>
    </w:p>
    <w:p w14:paraId="2FA45422" w14:textId="77777777" w:rsidR="000515B6" w:rsidRPr="009C6F27" w:rsidRDefault="000515B6" w:rsidP="000515B6">
      <w:pPr>
        <w:pStyle w:val="breakline"/>
        <w:rPr>
          <w:color w:val="002060"/>
        </w:rPr>
      </w:pPr>
    </w:p>
    <w:p w14:paraId="4E3C6854" w14:textId="77777777" w:rsidR="000515B6" w:rsidRPr="009C6F27" w:rsidRDefault="000515B6" w:rsidP="000515B6">
      <w:pPr>
        <w:pStyle w:val="breakline"/>
        <w:rPr>
          <w:color w:val="002060"/>
        </w:rPr>
      </w:pPr>
    </w:p>
    <w:p w14:paraId="7E7B3F65" w14:textId="77777777" w:rsidR="000515B6" w:rsidRPr="009C6F27" w:rsidRDefault="000515B6" w:rsidP="000515B6">
      <w:pPr>
        <w:pStyle w:val="sottotitolocampionato10"/>
        <w:rPr>
          <w:color w:val="002060"/>
        </w:rPr>
      </w:pPr>
      <w:r w:rsidRPr="009C6F27">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0515B6" w:rsidRPr="009C6F27" w14:paraId="10691D6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009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EDD0B"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2E06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902D4"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E4645"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ABB4D"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6B1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C3DF413"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9A06A2" w14:textId="77777777" w:rsidR="000515B6" w:rsidRPr="009C6F27" w:rsidRDefault="000515B6" w:rsidP="00653FC6">
            <w:pPr>
              <w:pStyle w:val="rowtabella0"/>
              <w:rPr>
                <w:color w:val="002060"/>
              </w:rPr>
            </w:pPr>
            <w:r w:rsidRPr="009C6F27">
              <w:rPr>
                <w:color w:val="002060"/>
              </w:rPr>
              <w:t>CAPODARCO CASABIANCA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D4540" w14:textId="77777777" w:rsidR="000515B6" w:rsidRPr="009C6F27" w:rsidRDefault="000515B6" w:rsidP="00653FC6">
            <w:pPr>
              <w:pStyle w:val="rowtabella0"/>
              <w:rPr>
                <w:color w:val="002060"/>
              </w:rPr>
            </w:pPr>
            <w:r w:rsidRPr="009C6F27">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67E44"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6E4A0" w14:textId="77777777" w:rsidR="000515B6" w:rsidRPr="009C6F27" w:rsidRDefault="000515B6" w:rsidP="00653FC6">
            <w:pPr>
              <w:pStyle w:val="rowtabella0"/>
              <w:rPr>
                <w:color w:val="002060"/>
              </w:rPr>
            </w:pPr>
            <w:r w:rsidRPr="009C6F27">
              <w:rPr>
                <w:color w:val="002060"/>
              </w:rPr>
              <w:t>12/10/2022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D9382" w14:textId="77777777" w:rsidR="000515B6" w:rsidRPr="009C6F27" w:rsidRDefault="000515B6" w:rsidP="00653FC6">
            <w:pPr>
              <w:pStyle w:val="rowtabella0"/>
              <w:rPr>
                <w:color w:val="002060"/>
              </w:rPr>
            </w:pPr>
            <w:r w:rsidRPr="009C6F27">
              <w:rPr>
                <w:color w:val="002060"/>
              </w:rPr>
              <w:t>5711 PALESTRA COMUNALE CAPODARCO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0C3B6" w14:textId="77777777" w:rsidR="000515B6" w:rsidRPr="009C6F27" w:rsidRDefault="000515B6" w:rsidP="00653FC6">
            <w:pPr>
              <w:pStyle w:val="rowtabella0"/>
              <w:rPr>
                <w:color w:val="002060"/>
              </w:rPr>
            </w:pPr>
            <w:r w:rsidRPr="009C6F2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0DCA8" w14:textId="77777777" w:rsidR="000515B6" w:rsidRPr="009C6F27" w:rsidRDefault="000515B6" w:rsidP="00653FC6">
            <w:pPr>
              <w:pStyle w:val="rowtabella0"/>
              <w:rPr>
                <w:color w:val="002060"/>
              </w:rPr>
            </w:pPr>
            <w:r w:rsidRPr="009C6F27">
              <w:rPr>
                <w:color w:val="002060"/>
              </w:rPr>
              <w:t>VIA INDIPENDENZA-CAPODARCO</w:t>
            </w:r>
          </w:p>
        </w:tc>
      </w:tr>
    </w:tbl>
    <w:p w14:paraId="3FC9249D" w14:textId="77777777" w:rsidR="000515B6" w:rsidRPr="009C6F27" w:rsidRDefault="000515B6" w:rsidP="000515B6">
      <w:pPr>
        <w:pStyle w:val="breakline"/>
        <w:rPr>
          <w:rFonts w:eastAsiaTheme="minorEastAsia"/>
          <w:color w:val="002060"/>
        </w:rPr>
      </w:pPr>
    </w:p>
    <w:p w14:paraId="228E7F37" w14:textId="77777777" w:rsidR="000515B6" w:rsidRPr="009C6F27" w:rsidRDefault="000515B6" w:rsidP="000515B6">
      <w:pPr>
        <w:pStyle w:val="breakline"/>
        <w:rPr>
          <w:color w:val="002060"/>
        </w:rPr>
      </w:pPr>
    </w:p>
    <w:p w14:paraId="4FB33533" w14:textId="77777777" w:rsidR="000515B6" w:rsidRPr="009C6F27" w:rsidRDefault="000515B6" w:rsidP="000515B6">
      <w:pPr>
        <w:pStyle w:val="breakline"/>
        <w:rPr>
          <w:color w:val="002060"/>
        </w:rPr>
      </w:pPr>
    </w:p>
    <w:p w14:paraId="290CC5A9" w14:textId="77777777" w:rsidR="000515B6" w:rsidRPr="009C6F27" w:rsidRDefault="000515B6" w:rsidP="000515B6">
      <w:pPr>
        <w:pStyle w:val="sottotitolocampionato10"/>
        <w:rPr>
          <w:color w:val="002060"/>
        </w:rPr>
      </w:pPr>
      <w:r w:rsidRPr="009C6F27">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68B2B56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7BFF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BF27F"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2B97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2076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1B2B"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256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E9FB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98C8DFA"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E71767" w14:textId="77777777" w:rsidR="000515B6" w:rsidRPr="009C6F27" w:rsidRDefault="000515B6" w:rsidP="00653FC6">
            <w:pPr>
              <w:pStyle w:val="rowtabella0"/>
              <w:rPr>
                <w:color w:val="002060"/>
              </w:rPr>
            </w:pPr>
            <w:r w:rsidRPr="009C6F27">
              <w:rPr>
                <w:color w:val="002060"/>
              </w:rPr>
              <w:t>VAL TENNA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9871B" w14:textId="77777777" w:rsidR="000515B6" w:rsidRPr="009C6F27" w:rsidRDefault="000515B6" w:rsidP="00653FC6">
            <w:pPr>
              <w:pStyle w:val="rowtabella0"/>
              <w:rPr>
                <w:color w:val="002060"/>
              </w:rPr>
            </w:pPr>
            <w:r w:rsidRPr="009C6F27">
              <w:rPr>
                <w:color w:val="002060"/>
              </w:rPr>
              <w:t>FROG S CLUB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11BF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A574D" w14:textId="77777777" w:rsidR="000515B6" w:rsidRPr="009C6F27" w:rsidRDefault="000515B6" w:rsidP="00653FC6">
            <w:pPr>
              <w:pStyle w:val="rowtabella0"/>
              <w:rPr>
                <w:color w:val="002060"/>
              </w:rPr>
            </w:pPr>
            <w:r w:rsidRPr="009C6F27">
              <w:rPr>
                <w:color w:val="002060"/>
              </w:rPr>
              <w:t>28/09/2022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401E2" w14:textId="77777777" w:rsidR="000515B6" w:rsidRPr="009C6F27" w:rsidRDefault="000515B6" w:rsidP="00653FC6">
            <w:pPr>
              <w:pStyle w:val="rowtabella0"/>
              <w:rPr>
                <w:color w:val="002060"/>
              </w:rPr>
            </w:pPr>
            <w:r w:rsidRPr="009C6F27">
              <w:rPr>
                <w:color w:val="002060"/>
              </w:rPr>
              <w:t>5623 PALESTRA SC.MEDIA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91DF0" w14:textId="77777777" w:rsidR="000515B6" w:rsidRPr="009C6F27" w:rsidRDefault="000515B6" w:rsidP="00653FC6">
            <w:pPr>
              <w:pStyle w:val="rowtabella0"/>
              <w:rPr>
                <w:color w:val="002060"/>
              </w:rPr>
            </w:pPr>
            <w:r w:rsidRPr="009C6F27">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E23B4" w14:textId="77777777" w:rsidR="000515B6" w:rsidRPr="009C6F27" w:rsidRDefault="000515B6" w:rsidP="00653FC6">
            <w:pPr>
              <w:pStyle w:val="rowtabella0"/>
              <w:rPr>
                <w:color w:val="002060"/>
              </w:rPr>
            </w:pPr>
            <w:r w:rsidRPr="009C6F27">
              <w:rPr>
                <w:color w:val="002060"/>
              </w:rPr>
              <w:t>VIA PIRANDELLO</w:t>
            </w:r>
          </w:p>
        </w:tc>
      </w:tr>
    </w:tbl>
    <w:p w14:paraId="302F84A4" w14:textId="77777777" w:rsidR="000515B6" w:rsidRPr="009C6F27" w:rsidRDefault="000515B6" w:rsidP="000515B6">
      <w:pPr>
        <w:pStyle w:val="breakline"/>
        <w:rPr>
          <w:rFonts w:eastAsiaTheme="minorEastAsia"/>
          <w:color w:val="002060"/>
        </w:rPr>
      </w:pPr>
    </w:p>
    <w:p w14:paraId="2A0052BC" w14:textId="77777777" w:rsidR="000515B6" w:rsidRPr="009C6F27" w:rsidRDefault="000515B6" w:rsidP="000515B6">
      <w:pPr>
        <w:pStyle w:val="breakline"/>
        <w:rPr>
          <w:color w:val="002060"/>
        </w:rPr>
      </w:pPr>
    </w:p>
    <w:p w14:paraId="6972B0E3" w14:textId="77777777" w:rsidR="000515B6" w:rsidRPr="009C6F27" w:rsidRDefault="000515B6" w:rsidP="000515B6">
      <w:pPr>
        <w:pStyle w:val="breakline"/>
        <w:rPr>
          <w:color w:val="002060"/>
        </w:rPr>
      </w:pPr>
    </w:p>
    <w:p w14:paraId="6FF8F650" w14:textId="77777777" w:rsidR="000515B6" w:rsidRPr="009C6F27" w:rsidRDefault="000515B6" w:rsidP="000515B6">
      <w:pPr>
        <w:pStyle w:val="sottotitolocampionato10"/>
        <w:rPr>
          <w:color w:val="002060"/>
        </w:rPr>
      </w:pPr>
      <w:r w:rsidRPr="009C6F27">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47C7FBB9"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E52F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0FFB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F7F66"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5D6C"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7CB54"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04036"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4AA1"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002AC76"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10BE26" w14:textId="77777777" w:rsidR="000515B6" w:rsidRPr="009C6F27" w:rsidRDefault="000515B6" w:rsidP="00653FC6">
            <w:pPr>
              <w:pStyle w:val="rowtabella0"/>
              <w:rPr>
                <w:color w:val="002060"/>
              </w:rPr>
            </w:pPr>
            <w:r w:rsidRPr="009C6F27">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B9EC2" w14:textId="77777777" w:rsidR="000515B6" w:rsidRPr="009C6F27" w:rsidRDefault="000515B6" w:rsidP="00653FC6">
            <w:pPr>
              <w:pStyle w:val="rowtabella0"/>
              <w:rPr>
                <w:color w:val="002060"/>
              </w:rPr>
            </w:pPr>
            <w:r w:rsidRPr="009C6F27">
              <w:rPr>
                <w:color w:val="002060"/>
              </w:rPr>
              <w:t>VAL TENNA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641F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E1B4B"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9CF4F" w14:textId="77777777" w:rsidR="000515B6" w:rsidRPr="009C6F27" w:rsidRDefault="000515B6" w:rsidP="00653FC6">
            <w:pPr>
              <w:pStyle w:val="rowtabella0"/>
              <w:rPr>
                <w:color w:val="002060"/>
              </w:rPr>
            </w:pPr>
            <w:r w:rsidRPr="009C6F27">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2D2FA" w14:textId="77777777" w:rsidR="000515B6" w:rsidRPr="009C6F27" w:rsidRDefault="000515B6" w:rsidP="00653FC6">
            <w:pPr>
              <w:pStyle w:val="rowtabella0"/>
              <w:rPr>
                <w:color w:val="002060"/>
              </w:rPr>
            </w:pPr>
            <w:r w:rsidRPr="009C6F27">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4B362" w14:textId="77777777" w:rsidR="000515B6" w:rsidRPr="009C6F27" w:rsidRDefault="000515B6" w:rsidP="00653FC6">
            <w:pPr>
              <w:pStyle w:val="rowtabella0"/>
              <w:rPr>
                <w:color w:val="002060"/>
              </w:rPr>
            </w:pPr>
            <w:r w:rsidRPr="009C6F27">
              <w:rPr>
                <w:color w:val="002060"/>
              </w:rPr>
              <w:t>LOC. ROCCHETTA</w:t>
            </w:r>
          </w:p>
        </w:tc>
      </w:tr>
    </w:tbl>
    <w:p w14:paraId="319F205B" w14:textId="77777777" w:rsidR="000515B6" w:rsidRPr="009C6F27" w:rsidRDefault="000515B6" w:rsidP="000515B6">
      <w:pPr>
        <w:pStyle w:val="breakline"/>
        <w:rPr>
          <w:rFonts w:eastAsiaTheme="minorEastAsia"/>
          <w:color w:val="002060"/>
        </w:rPr>
      </w:pPr>
    </w:p>
    <w:p w14:paraId="40A915B4" w14:textId="77777777" w:rsidR="000515B6" w:rsidRPr="009C6F27" w:rsidRDefault="000515B6" w:rsidP="000515B6">
      <w:pPr>
        <w:pStyle w:val="breakline"/>
        <w:rPr>
          <w:color w:val="002060"/>
        </w:rPr>
      </w:pPr>
    </w:p>
    <w:p w14:paraId="31B281A5" w14:textId="77777777" w:rsidR="000515B6" w:rsidRPr="009C6F27" w:rsidRDefault="000515B6" w:rsidP="000515B6">
      <w:pPr>
        <w:pStyle w:val="breakline"/>
        <w:rPr>
          <w:color w:val="002060"/>
        </w:rPr>
      </w:pPr>
    </w:p>
    <w:p w14:paraId="282455F5" w14:textId="77777777" w:rsidR="000515B6" w:rsidRPr="009C6F27" w:rsidRDefault="000515B6" w:rsidP="000515B6">
      <w:pPr>
        <w:pStyle w:val="sottotitolocampionato10"/>
        <w:rPr>
          <w:color w:val="002060"/>
        </w:rPr>
      </w:pPr>
      <w:r w:rsidRPr="009C6F27">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2"/>
        <w:gridCol w:w="385"/>
        <w:gridCol w:w="898"/>
        <w:gridCol w:w="1175"/>
        <w:gridCol w:w="1544"/>
        <w:gridCol w:w="1568"/>
      </w:tblGrid>
      <w:tr w:rsidR="000515B6" w:rsidRPr="009C6F27" w14:paraId="47BFF674"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268A1"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4AD0D"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F86EA"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7ABE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9ADA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D47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F536A"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FE7A80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5E9E07" w14:textId="77777777" w:rsidR="000515B6" w:rsidRPr="009C6F27" w:rsidRDefault="000515B6" w:rsidP="00653FC6">
            <w:pPr>
              <w:pStyle w:val="rowtabella0"/>
              <w:rPr>
                <w:color w:val="002060"/>
              </w:rPr>
            </w:pPr>
            <w:r w:rsidRPr="009C6F27">
              <w:rPr>
                <w:color w:val="002060"/>
              </w:rPr>
              <w:t>SAMBENEDETTESE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13CE0" w14:textId="77777777" w:rsidR="000515B6" w:rsidRPr="009C6F27" w:rsidRDefault="000515B6" w:rsidP="00653FC6">
            <w:pPr>
              <w:pStyle w:val="rowtabella0"/>
              <w:rPr>
                <w:color w:val="002060"/>
              </w:rPr>
            </w:pPr>
            <w:r w:rsidRPr="009C6F27">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9180A"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C4073" w14:textId="77777777" w:rsidR="000515B6" w:rsidRPr="009C6F27" w:rsidRDefault="000515B6" w:rsidP="00653FC6">
            <w:pPr>
              <w:pStyle w:val="rowtabella0"/>
              <w:rPr>
                <w:color w:val="002060"/>
              </w:rPr>
            </w:pPr>
            <w:r w:rsidRPr="009C6F27">
              <w:rPr>
                <w:color w:val="002060"/>
              </w:rPr>
              <w:t>30/09/2022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16FB0" w14:textId="77777777" w:rsidR="000515B6" w:rsidRPr="009C6F27" w:rsidRDefault="000515B6" w:rsidP="00653FC6">
            <w:pPr>
              <w:pStyle w:val="rowtabella0"/>
              <w:rPr>
                <w:color w:val="002060"/>
              </w:rPr>
            </w:pPr>
            <w:r w:rsidRPr="009C6F27">
              <w:rPr>
                <w:color w:val="002060"/>
              </w:rPr>
              <w:t>5688 CAMPO COPERTO PORTO D'ASCOLI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6B324" w14:textId="77777777" w:rsidR="000515B6" w:rsidRPr="009C6F27" w:rsidRDefault="000515B6" w:rsidP="00653FC6">
            <w:pPr>
              <w:pStyle w:val="rowtabella0"/>
              <w:rPr>
                <w:color w:val="002060"/>
              </w:rPr>
            </w:pPr>
            <w:r w:rsidRPr="009C6F27">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33DD4" w14:textId="77777777" w:rsidR="000515B6" w:rsidRPr="009C6F27" w:rsidRDefault="000515B6" w:rsidP="00653FC6">
            <w:pPr>
              <w:pStyle w:val="rowtabella0"/>
              <w:rPr>
                <w:color w:val="002060"/>
              </w:rPr>
            </w:pPr>
            <w:r w:rsidRPr="009C6F27">
              <w:rPr>
                <w:color w:val="002060"/>
              </w:rPr>
              <w:t>VIA VAL CUVIA LOCALITA'AGRARIA</w:t>
            </w:r>
          </w:p>
        </w:tc>
      </w:tr>
    </w:tbl>
    <w:p w14:paraId="75254531" w14:textId="77777777" w:rsidR="000515B6" w:rsidRPr="009C6F27" w:rsidRDefault="000515B6" w:rsidP="000515B6">
      <w:pPr>
        <w:pStyle w:val="breakline"/>
        <w:rPr>
          <w:rFonts w:eastAsiaTheme="minorEastAsia"/>
          <w:color w:val="002060"/>
        </w:rPr>
      </w:pPr>
    </w:p>
    <w:p w14:paraId="31DC724C" w14:textId="77777777" w:rsidR="000515B6" w:rsidRPr="009C6F27" w:rsidRDefault="000515B6" w:rsidP="000515B6">
      <w:pPr>
        <w:pStyle w:val="breakline"/>
        <w:rPr>
          <w:color w:val="002060"/>
        </w:rPr>
      </w:pPr>
    </w:p>
    <w:p w14:paraId="71198D12" w14:textId="77777777" w:rsidR="000515B6" w:rsidRPr="009C6F27" w:rsidRDefault="000515B6" w:rsidP="000515B6">
      <w:pPr>
        <w:pStyle w:val="breakline"/>
        <w:rPr>
          <w:color w:val="002060"/>
        </w:rPr>
      </w:pPr>
    </w:p>
    <w:p w14:paraId="7C45E5F8" w14:textId="77777777" w:rsidR="000515B6" w:rsidRPr="009C6F27" w:rsidRDefault="000515B6" w:rsidP="000515B6">
      <w:pPr>
        <w:pStyle w:val="sottotitolocampionato10"/>
        <w:rPr>
          <w:color w:val="002060"/>
        </w:rPr>
      </w:pPr>
      <w:r w:rsidRPr="009C6F27">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0515B6" w:rsidRPr="009C6F27" w14:paraId="59CB5180"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453C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D149"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DA59"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179D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5ADE"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6B2BD"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F06E"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D35A3AC"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027569" w14:textId="77777777" w:rsidR="000515B6" w:rsidRPr="009C6F27" w:rsidRDefault="000515B6" w:rsidP="00653FC6">
            <w:pPr>
              <w:pStyle w:val="rowtabella0"/>
              <w:rPr>
                <w:color w:val="002060"/>
              </w:rPr>
            </w:pPr>
            <w:r w:rsidRPr="009C6F27">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F3C26" w14:textId="77777777" w:rsidR="000515B6" w:rsidRPr="009C6F27" w:rsidRDefault="000515B6" w:rsidP="00653FC6">
            <w:pPr>
              <w:pStyle w:val="rowtabella0"/>
              <w:rPr>
                <w:color w:val="002060"/>
              </w:rPr>
            </w:pPr>
            <w:r w:rsidRPr="009C6F27">
              <w:rPr>
                <w:color w:val="002060"/>
              </w:rPr>
              <w:t>SAMBENEDETTESE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35312"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6CE81" w14:textId="77777777" w:rsidR="000515B6" w:rsidRPr="009C6F27" w:rsidRDefault="000515B6" w:rsidP="00653FC6">
            <w:pPr>
              <w:pStyle w:val="rowtabella0"/>
              <w:rPr>
                <w:color w:val="002060"/>
              </w:rPr>
            </w:pPr>
            <w:r w:rsidRPr="009C6F27">
              <w:rPr>
                <w:color w:val="002060"/>
              </w:rPr>
              <w:t>10/10/2022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CF32C" w14:textId="77777777" w:rsidR="000515B6" w:rsidRPr="009C6F27" w:rsidRDefault="000515B6" w:rsidP="00653FC6">
            <w:pPr>
              <w:pStyle w:val="rowtabella0"/>
              <w:rPr>
                <w:color w:val="002060"/>
              </w:rPr>
            </w:pPr>
            <w:r w:rsidRPr="009C6F27">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99D54" w14:textId="77777777" w:rsidR="000515B6" w:rsidRPr="009C6F27" w:rsidRDefault="000515B6" w:rsidP="00653FC6">
            <w:pPr>
              <w:pStyle w:val="rowtabella0"/>
              <w:rPr>
                <w:color w:val="002060"/>
              </w:rPr>
            </w:pPr>
            <w:r w:rsidRPr="009C6F27">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557CA" w14:textId="77777777" w:rsidR="000515B6" w:rsidRPr="009C6F27" w:rsidRDefault="000515B6" w:rsidP="00653FC6">
            <w:pPr>
              <w:pStyle w:val="rowtabella0"/>
              <w:rPr>
                <w:color w:val="002060"/>
              </w:rPr>
            </w:pPr>
            <w:r w:rsidRPr="009C6F27">
              <w:rPr>
                <w:color w:val="002060"/>
              </w:rPr>
              <w:t>VIA CARDUCCI</w:t>
            </w:r>
          </w:p>
        </w:tc>
      </w:tr>
    </w:tbl>
    <w:p w14:paraId="5DD4B54E" w14:textId="77777777" w:rsidR="000515B6" w:rsidRPr="009C6F27" w:rsidRDefault="000515B6" w:rsidP="000515B6">
      <w:pPr>
        <w:pStyle w:val="breakline"/>
        <w:rPr>
          <w:rFonts w:eastAsiaTheme="minorEastAsia"/>
          <w:color w:val="002060"/>
        </w:rPr>
      </w:pPr>
    </w:p>
    <w:p w14:paraId="443C578A" w14:textId="77777777" w:rsidR="000515B6" w:rsidRPr="009C6F27" w:rsidRDefault="000515B6" w:rsidP="000515B6">
      <w:pPr>
        <w:pStyle w:val="breakline"/>
        <w:rPr>
          <w:color w:val="002060"/>
        </w:rPr>
      </w:pPr>
    </w:p>
    <w:p w14:paraId="59F719AE" w14:textId="77777777" w:rsidR="000515B6" w:rsidRPr="009C6F27" w:rsidRDefault="000515B6" w:rsidP="000515B6">
      <w:pPr>
        <w:pStyle w:val="breakline"/>
        <w:rPr>
          <w:color w:val="002060"/>
        </w:rPr>
      </w:pPr>
    </w:p>
    <w:p w14:paraId="77A10C2A" w14:textId="77777777" w:rsidR="000515B6" w:rsidRPr="009C6F27" w:rsidRDefault="000515B6" w:rsidP="000515B6">
      <w:pPr>
        <w:pStyle w:val="sottotitolocampionato10"/>
        <w:rPr>
          <w:color w:val="002060"/>
        </w:rPr>
      </w:pPr>
      <w:r w:rsidRPr="009C6F27">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0515B6" w:rsidRPr="009C6F27" w14:paraId="584BA242"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C8CEF"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996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992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512E2"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26981"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6480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5863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B953EB5"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9C9E7B" w14:textId="77777777" w:rsidR="000515B6" w:rsidRPr="009C6F27" w:rsidRDefault="000515B6" w:rsidP="00653FC6">
            <w:pPr>
              <w:pStyle w:val="rowtabella0"/>
              <w:rPr>
                <w:color w:val="002060"/>
              </w:rPr>
            </w:pPr>
            <w:r w:rsidRPr="009C6F27">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8D316" w14:textId="77777777" w:rsidR="000515B6" w:rsidRPr="009C6F27" w:rsidRDefault="000515B6" w:rsidP="00653FC6">
            <w:pPr>
              <w:pStyle w:val="rowtabella0"/>
              <w:rPr>
                <w:color w:val="002060"/>
              </w:rPr>
            </w:pPr>
            <w:r w:rsidRPr="009C6F27">
              <w:rPr>
                <w:color w:val="002060"/>
              </w:rPr>
              <w:t>FUTSAL VIRE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46DD3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25CBA" w14:textId="77777777" w:rsidR="000515B6" w:rsidRPr="009C6F27" w:rsidRDefault="000515B6" w:rsidP="00653FC6">
            <w:pPr>
              <w:pStyle w:val="rowtabella0"/>
              <w:rPr>
                <w:color w:val="002060"/>
              </w:rPr>
            </w:pPr>
            <w:r w:rsidRPr="009C6F27">
              <w:rPr>
                <w:color w:val="002060"/>
              </w:rPr>
              <w:t>30/09/2022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C372B" w14:textId="77777777" w:rsidR="000515B6" w:rsidRPr="009C6F27" w:rsidRDefault="000515B6" w:rsidP="00653FC6">
            <w:pPr>
              <w:pStyle w:val="rowtabella0"/>
              <w:rPr>
                <w:color w:val="002060"/>
              </w:rPr>
            </w:pPr>
            <w:r w:rsidRPr="009C6F27">
              <w:rPr>
                <w:color w:val="002060"/>
              </w:rPr>
              <w:t>5772 PALESTRA ITGEOMETRI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6D402B" w14:textId="77777777" w:rsidR="000515B6" w:rsidRPr="009C6F27" w:rsidRDefault="000515B6" w:rsidP="00653FC6">
            <w:pPr>
              <w:pStyle w:val="rowtabella0"/>
              <w:rPr>
                <w:color w:val="002060"/>
              </w:rPr>
            </w:pPr>
            <w:r w:rsidRPr="009C6F27">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37967" w14:textId="77777777" w:rsidR="000515B6" w:rsidRPr="009C6F27" w:rsidRDefault="000515B6" w:rsidP="00653FC6">
            <w:pPr>
              <w:pStyle w:val="rowtabella0"/>
              <w:rPr>
                <w:color w:val="002060"/>
              </w:rPr>
            </w:pPr>
            <w:r w:rsidRPr="009C6F27">
              <w:rPr>
                <w:color w:val="002060"/>
              </w:rPr>
              <w:t>VIA SALVO D'ACQUISTO</w:t>
            </w:r>
          </w:p>
        </w:tc>
      </w:tr>
    </w:tbl>
    <w:p w14:paraId="67937ADF" w14:textId="77777777" w:rsidR="000515B6" w:rsidRPr="009C6F27" w:rsidRDefault="000515B6" w:rsidP="000515B6">
      <w:pPr>
        <w:pStyle w:val="breakline"/>
        <w:rPr>
          <w:rFonts w:eastAsiaTheme="minorEastAsia"/>
          <w:color w:val="002060"/>
        </w:rPr>
      </w:pPr>
    </w:p>
    <w:p w14:paraId="1FDDA40A" w14:textId="77777777" w:rsidR="000515B6" w:rsidRPr="009C6F27" w:rsidRDefault="000515B6" w:rsidP="000515B6">
      <w:pPr>
        <w:pStyle w:val="breakline"/>
        <w:rPr>
          <w:color w:val="002060"/>
        </w:rPr>
      </w:pPr>
    </w:p>
    <w:p w14:paraId="14EAE41C" w14:textId="77777777" w:rsidR="000515B6" w:rsidRPr="009C6F27" w:rsidRDefault="000515B6" w:rsidP="000515B6">
      <w:pPr>
        <w:pStyle w:val="breakline"/>
        <w:rPr>
          <w:color w:val="002060"/>
        </w:rPr>
      </w:pPr>
    </w:p>
    <w:p w14:paraId="123DBCCC" w14:textId="77777777" w:rsidR="000515B6" w:rsidRPr="009C6F27" w:rsidRDefault="000515B6" w:rsidP="000515B6">
      <w:pPr>
        <w:pStyle w:val="sottotitolocampionato10"/>
        <w:rPr>
          <w:color w:val="002060"/>
        </w:rPr>
      </w:pPr>
      <w:r w:rsidRPr="009C6F27">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79"/>
        <w:gridCol w:w="1550"/>
        <w:gridCol w:w="1550"/>
      </w:tblGrid>
      <w:tr w:rsidR="000515B6" w:rsidRPr="009C6F27" w14:paraId="1F744955"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0A18B"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3D9F"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2B45C"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DFEB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B5C1"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8FF3"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D00C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E2BF9C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2E16B3" w14:textId="77777777" w:rsidR="000515B6" w:rsidRPr="009C6F27" w:rsidRDefault="000515B6" w:rsidP="00653FC6">
            <w:pPr>
              <w:pStyle w:val="rowtabella0"/>
              <w:rPr>
                <w:color w:val="002060"/>
              </w:rPr>
            </w:pPr>
            <w:r w:rsidRPr="009C6F27">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99C2E" w14:textId="77777777" w:rsidR="000515B6" w:rsidRPr="009C6F27" w:rsidRDefault="000515B6" w:rsidP="00653FC6">
            <w:pPr>
              <w:pStyle w:val="rowtabella0"/>
              <w:rPr>
                <w:color w:val="002060"/>
              </w:rPr>
            </w:pPr>
            <w:r w:rsidRPr="009C6F27">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5971A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A889B" w14:textId="77777777" w:rsidR="000515B6" w:rsidRPr="009C6F27" w:rsidRDefault="000515B6" w:rsidP="00653FC6">
            <w:pPr>
              <w:pStyle w:val="rowtabella0"/>
              <w:rPr>
                <w:color w:val="002060"/>
              </w:rPr>
            </w:pPr>
            <w:r w:rsidRPr="009C6F27">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79A31" w14:textId="77777777" w:rsidR="000515B6" w:rsidRPr="009C6F27" w:rsidRDefault="000515B6" w:rsidP="00653FC6">
            <w:pPr>
              <w:pStyle w:val="rowtabella0"/>
              <w:rPr>
                <w:color w:val="002060"/>
              </w:rPr>
            </w:pPr>
            <w:r w:rsidRPr="009C6F27">
              <w:rPr>
                <w:color w:val="002060"/>
              </w:rPr>
              <w:t>5734 PALESTRA PROV.FERMO-RAGIONERIA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33B9D" w14:textId="77777777" w:rsidR="000515B6" w:rsidRPr="009C6F27" w:rsidRDefault="000515B6" w:rsidP="00653FC6">
            <w:pPr>
              <w:pStyle w:val="rowtabella0"/>
              <w:rPr>
                <w:color w:val="002060"/>
              </w:rPr>
            </w:pPr>
            <w:r w:rsidRPr="009C6F2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2F2DE" w14:textId="77777777" w:rsidR="000515B6" w:rsidRPr="009C6F27" w:rsidRDefault="000515B6" w:rsidP="00653FC6">
            <w:pPr>
              <w:pStyle w:val="rowtabella0"/>
              <w:rPr>
                <w:color w:val="002060"/>
              </w:rPr>
            </w:pPr>
            <w:r w:rsidRPr="009C6F27">
              <w:rPr>
                <w:color w:val="002060"/>
              </w:rPr>
              <w:t>VIALE TRENTO SNC</w:t>
            </w:r>
          </w:p>
        </w:tc>
      </w:tr>
    </w:tbl>
    <w:p w14:paraId="281B0E6F" w14:textId="77777777" w:rsidR="000515B6" w:rsidRPr="00CF3780" w:rsidRDefault="000515B6" w:rsidP="000515B6">
      <w:pPr>
        <w:pStyle w:val="breakline"/>
        <w:rPr>
          <w:rFonts w:eastAsiaTheme="minorEastAsia"/>
          <w:color w:val="002060"/>
        </w:rPr>
      </w:pPr>
    </w:p>
    <w:p w14:paraId="31056D99" w14:textId="77777777" w:rsidR="000515B6" w:rsidRPr="00CF3780" w:rsidRDefault="000515B6" w:rsidP="000515B6">
      <w:pPr>
        <w:pStyle w:val="breakline"/>
        <w:rPr>
          <w:color w:val="002060"/>
        </w:rPr>
      </w:pPr>
    </w:p>
    <w:p w14:paraId="384A660B" w14:textId="77777777" w:rsidR="000515B6" w:rsidRPr="00CF3780" w:rsidRDefault="000515B6" w:rsidP="000515B6">
      <w:pPr>
        <w:pStyle w:val="titolocampionato0"/>
        <w:shd w:val="clear" w:color="auto" w:fill="CCCCCC"/>
        <w:spacing w:before="80" w:after="40"/>
        <w:rPr>
          <w:color w:val="002060"/>
        </w:rPr>
      </w:pPr>
      <w:r w:rsidRPr="00CF3780">
        <w:rPr>
          <w:color w:val="002060"/>
        </w:rPr>
        <w:t>COPPA ITALIA FEMM.LE CALCIO A5</w:t>
      </w:r>
    </w:p>
    <w:p w14:paraId="19397736" w14:textId="77777777" w:rsidR="000515B6" w:rsidRPr="00CF3780" w:rsidRDefault="000515B6" w:rsidP="000515B6">
      <w:pPr>
        <w:pStyle w:val="titoloprinc0"/>
        <w:rPr>
          <w:color w:val="002060"/>
        </w:rPr>
      </w:pPr>
      <w:r w:rsidRPr="00CF3780">
        <w:rPr>
          <w:color w:val="002060"/>
        </w:rPr>
        <w:t>VARIAZIONI AL PROGRAMMA GARE</w:t>
      </w:r>
    </w:p>
    <w:p w14:paraId="4C9F0378" w14:textId="77777777" w:rsidR="000515B6" w:rsidRPr="00CF3780" w:rsidRDefault="000515B6" w:rsidP="000515B6">
      <w:pPr>
        <w:pStyle w:val="breakline"/>
        <w:rPr>
          <w:color w:val="002060"/>
        </w:rPr>
      </w:pPr>
    </w:p>
    <w:p w14:paraId="0B54FCEC" w14:textId="77777777" w:rsidR="000515B6" w:rsidRPr="00CF3780" w:rsidRDefault="000515B6" w:rsidP="000515B6">
      <w:pPr>
        <w:pStyle w:val="breakline"/>
        <w:rPr>
          <w:color w:val="002060"/>
        </w:rPr>
      </w:pPr>
    </w:p>
    <w:p w14:paraId="5677938B" w14:textId="77777777" w:rsidR="000515B6" w:rsidRPr="00CF3780" w:rsidRDefault="000515B6" w:rsidP="000515B6">
      <w:pPr>
        <w:pStyle w:val="sottotitolocampionato10"/>
        <w:rPr>
          <w:color w:val="002060"/>
        </w:rPr>
      </w:pPr>
      <w:r w:rsidRPr="00CF37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1732AD54"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22F9" w14:textId="77777777" w:rsidR="000515B6" w:rsidRPr="00CF3780" w:rsidRDefault="000515B6" w:rsidP="00653FC6">
            <w:pPr>
              <w:pStyle w:val="headertabella0"/>
              <w:rPr>
                <w:color w:val="002060"/>
              </w:rPr>
            </w:pPr>
            <w:r w:rsidRPr="00CF37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7E60"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3137F" w14:textId="77777777" w:rsidR="000515B6" w:rsidRPr="00CF3780" w:rsidRDefault="000515B6" w:rsidP="00653FC6">
            <w:pPr>
              <w:pStyle w:val="headertabella0"/>
              <w:rPr>
                <w:color w:val="002060"/>
              </w:rPr>
            </w:pPr>
            <w:r w:rsidRPr="00CF37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FDB2F"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7137"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2E55"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A6D8A"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907F2" w14:textId="77777777" w:rsidR="000515B6" w:rsidRPr="00CF3780" w:rsidRDefault="000515B6" w:rsidP="00653FC6">
            <w:pPr>
              <w:pStyle w:val="headertabella0"/>
              <w:rPr>
                <w:color w:val="002060"/>
              </w:rPr>
            </w:pPr>
            <w:r w:rsidRPr="00CF3780">
              <w:rPr>
                <w:color w:val="002060"/>
              </w:rPr>
              <w:t>Impianto</w:t>
            </w:r>
          </w:p>
        </w:tc>
      </w:tr>
      <w:tr w:rsidR="000515B6" w:rsidRPr="00CF3780" w14:paraId="4804DFB2"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1DE6" w14:textId="77777777" w:rsidR="000515B6" w:rsidRPr="00E3594C" w:rsidRDefault="000515B6" w:rsidP="00653FC6">
            <w:pPr>
              <w:pStyle w:val="rowtabella0"/>
              <w:rPr>
                <w:color w:val="002060"/>
                <w:highlight w:val="yellow"/>
              </w:rPr>
            </w:pPr>
            <w:r w:rsidRPr="00E3594C">
              <w:rPr>
                <w:color w:val="002060"/>
                <w:highlight w:val="yellow"/>
              </w:rPr>
              <w:t>27/09/2022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C4BD" w14:textId="77777777" w:rsidR="000515B6" w:rsidRPr="00E3594C" w:rsidRDefault="000515B6" w:rsidP="00653FC6">
            <w:pPr>
              <w:pStyle w:val="rowtabella0"/>
              <w:jc w:val="center"/>
              <w:rPr>
                <w:color w:val="002060"/>
                <w:highlight w:val="yellow"/>
              </w:rPr>
            </w:pPr>
            <w:r w:rsidRPr="00E3594C">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6BBD" w14:textId="77777777" w:rsidR="000515B6" w:rsidRPr="00E3594C" w:rsidRDefault="000515B6" w:rsidP="00653FC6">
            <w:pPr>
              <w:pStyle w:val="rowtabella0"/>
              <w:rPr>
                <w:color w:val="002060"/>
                <w:highlight w:val="yellow"/>
              </w:rPr>
            </w:pPr>
            <w:r w:rsidRPr="00E3594C">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0CC7" w14:textId="77777777" w:rsidR="000515B6" w:rsidRPr="00E3594C" w:rsidRDefault="000515B6" w:rsidP="00653FC6">
            <w:pPr>
              <w:pStyle w:val="rowtabella0"/>
              <w:rPr>
                <w:color w:val="002060"/>
                <w:highlight w:val="yellow"/>
              </w:rPr>
            </w:pPr>
            <w:r w:rsidRPr="00E3594C">
              <w:rPr>
                <w:color w:val="002060"/>
                <w:highlight w:val="yellow"/>
              </w:rPr>
              <w:t>ALMAJUVENTUS FANO1906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DCF8" w14:textId="77777777" w:rsidR="000515B6" w:rsidRPr="00CF3780" w:rsidRDefault="000515B6" w:rsidP="00653FC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1C83" w14:textId="77777777" w:rsidR="000515B6" w:rsidRPr="00CF3780" w:rsidRDefault="000515B6" w:rsidP="00653FC6">
            <w:pPr>
              <w:pStyle w:val="rowtabella0"/>
              <w:jc w:val="center"/>
              <w:rPr>
                <w:color w:val="002060"/>
              </w:rPr>
            </w:pPr>
            <w:r w:rsidRPr="00E3594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C8B3" w14:textId="77777777" w:rsidR="000515B6" w:rsidRPr="00CF3780" w:rsidRDefault="000515B6" w:rsidP="00653FC6">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3F37" w14:textId="77777777" w:rsidR="000515B6" w:rsidRPr="00CF3780" w:rsidRDefault="000515B6" w:rsidP="00653FC6">
            <w:pPr>
              <w:pStyle w:val="rowtabella0"/>
              <w:rPr>
                <w:color w:val="002060"/>
              </w:rPr>
            </w:pPr>
            <w:r w:rsidRPr="00E3594C">
              <w:rPr>
                <w:color w:val="002060"/>
                <w:highlight w:val="yellow"/>
              </w:rPr>
              <w:t>NUOVO PALAS CORINALDO STR.DEL BURELLO LOC.VAL NEVOLA</w:t>
            </w:r>
          </w:p>
        </w:tc>
      </w:tr>
    </w:tbl>
    <w:p w14:paraId="7E068AC6" w14:textId="77777777" w:rsidR="000515B6" w:rsidRPr="00CF3780" w:rsidRDefault="000515B6" w:rsidP="000515B6">
      <w:pPr>
        <w:pStyle w:val="breakline"/>
        <w:rPr>
          <w:rFonts w:eastAsiaTheme="minorEastAsia"/>
          <w:color w:val="002060"/>
        </w:rPr>
      </w:pPr>
    </w:p>
    <w:p w14:paraId="5C06C956" w14:textId="77777777" w:rsidR="000515B6" w:rsidRPr="00CF3780" w:rsidRDefault="000515B6" w:rsidP="000515B6">
      <w:pPr>
        <w:pStyle w:val="breakline"/>
        <w:rPr>
          <w:color w:val="002060"/>
        </w:rPr>
      </w:pPr>
    </w:p>
    <w:p w14:paraId="0B66C861" w14:textId="77777777" w:rsidR="000515B6" w:rsidRPr="00CF3780" w:rsidRDefault="000515B6" w:rsidP="000515B6">
      <w:pPr>
        <w:pStyle w:val="titoloprinc0"/>
        <w:rPr>
          <w:color w:val="002060"/>
        </w:rPr>
      </w:pPr>
      <w:r w:rsidRPr="00CF3780">
        <w:rPr>
          <w:color w:val="002060"/>
        </w:rPr>
        <w:t>RISULTATI</w:t>
      </w:r>
    </w:p>
    <w:p w14:paraId="0121E671" w14:textId="77777777" w:rsidR="000515B6" w:rsidRPr="00CF3780" w:rsidRDefault="000515B6" w:rsidP="000515B6">
      <w:pPr>
        <w:pStyle w:val="breakline"/>
        <w:rPr>
          <w:color w:val="002060"/>
        </w:rPr>
      </w:pPr>
    </w:p>
    <w:p w14:paraId="0C922F2E" w14:textId="77777777" w:rsidR="000515B6" w:rsidRPr="00CF3780" w:rsidRDefault="000515B6" w:rsidP="000515B6">
      <w:pPr>
        <w:pStyle w:val="sottotitolocampionato10"/>
        <w:rPr>
          <w:color w:val="002060"/>
        </w:rPr>
      </w:pPr>
      <w:r w:rsidRPr="00CF3780">
        <w:rPr>
          <w:color w:val="002060"/>
        </w:rPr>
        <w:t>RISULTATI UFFICIALI GARE DEL 23/09/2022</w:t>
      </w:r>
    </w:p>
    <w:p w14:paraId="5C23822C"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t>Si trascrivono qui di seguito i risultati ufficiali delle gare disputate</w:t>
      </w:r>
    </w:p>
    <w:p w14:paraId="3935EB57"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15B6" w:rsidRPr="00CF3780" w14:paraId="07E41059"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97F076C"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23EC5" w14:textId="77777777" w:rsidR="000515B6" w:rsidRPr="00CF3780" w:rsidRDefault="000515B6" w:rsidP="00653FC6">
                  <w:pPr>
                    <w:pStyle w:val="headertabella0"/>
                    <w:rPr>
                      <w:color w:val="002060"/>
                    </w:rPr>
                  </w:pPr>
                  <w:r w:rsidRPr="00CF3780">
                    <w:rPr>
                      <w:color w:val="002060"/>
                    </w:rPr>
                    <w:t>GIRONE A - 1 Giornata - A</w:t>
                  </w:r>
                </w:p>
              </w:tc>
            </w:tr>
            <w:tr w:rsidR="000515B6" w:rsidRPr="00CF3780" w14:paraId="109FC7B4" w14:textId="77777777" w:rsidTr="00653F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C9DBC" w14:textId="77777777" w:rsidR="000515B6" w:rsidRPr="00CF3780" w:rsidRDefault="000515B6" w:rsidP="00653FC6">
                  <w:pPr>
                    <w:pStyle w:val="rowtabella0"/>
                    <w:rPr>
                      <w:color w:val="002060"/>
                    </w:rPr>
                  </w:pPr>
                  <w:r w:rsidRPr="00CF378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C3DE5" w14:textId="77777777" w:rsidR="000515B6" w:rsidRPr="00CF3780" w:rsidRDefault="000515B6" w:rsidP="00653FC6">
                  <w:pPr>
                    <w:pStyle w:val="rowtabella0"/>
                    <w:rPr>
                      <w:color w:val="002060"/>
                    </w:rPr>
                  </w:pPr>
                  <w:r w:rsidRPr="00CF3780">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F32C4" w14:textId="77777777" w:rsidR="000515B6" w:rsidRPr="00CF3780" w:rsidRDefault="000515B6" w:rsidP="00653FC6">
                  <w:pPr>
                    <w:pStyle w:val="rowtabella0"/>
                    <w:jc w:val="center"/>
                    <w:rPr>
                      <w:color w:val="002060"/>
                    </w:rPr>
                  </w:pPr>
                  <w:r w:rsidRPr="00CF378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B4200" w14:textId="77777777" w:rsidR="000515B6" w:rsidRPr="00CF3780" w:rsidRDefault="000515B6" w:rsidP="00653FC6">
                  <w:pPr>
                    <w:pStyle w:val="rowtabella0"/>
                    <w:jc w:val="center"/>
                    <w:rPr>
                      <w:color w:val="002060"/>
                    </w:rPr>
                  </w:pPr>
                  <w:r w:rsidRPr="00CF3780">
                    <w:rPr>
                      <w:color w:val="002060"/>
                    </w:rPr>
                    <w:t> </w:t>
                  </w:r>
                </w:p>
              </w:tc>
            </w:tr>
            <w:tr w:rsidR="000515B6" w:rsidRPr="00CF3780" w14:paraId="6350A034" w14:textId="77777777" w:rsidTr="00653F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D05BA" w14:textId="77777777" w:rsidR="000515B6" w:rsidRPr="00CF3780" w:rsidRDefault="000515B6" w:rsidP="00653FC6">
                  <w:pPr>
                    <w:pStyle w:val="rowtabella0"/>
                    <w:rPr>
                      <w:color w:val="002060"/>
                    </w:rPr>
                  </w:pPr>
                  <w:r w:rsidRPr="00CF3780">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19965" w14:textId="77777777" w:rsidR="000515B6" w:rsidRPr="00CF3780" w:rsidRDefault="000515B6" w:rsidP="00653FC6">
                  <w:pPr>
                    <w:pStyle w:val="rowtabella0"/>
                    <w:rPr>
                      <w:color w:val="002060"/>
                    </w:rPr>
                  </w:pPr>
                  <w:r w:rsidRPr="00CF378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695F4" w14:textId="77777777" w:rsidR="000515B6" w:rsidRPr="00CF3780" w:rsidRDefault="000515B6" w:rsidP="00653FC6">
                  <w:pPr>
                    <w:pStyle w:val="rowtabella0"/>
                    <w:jc w:val="center"/>
                    <w:rPr>
                      <w:color w:val="002060"/>
                    </w:rPr>
                  </w:pPr>
                  <w:r w:rsidRPr="00CF378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A37872" w14:textId="77777777" w:rsidR="000515B6" w:rsidRPr="00CF3780" w:rsidRDefault="000515B6" w:rsidP="00653FC6">
                  <w:pPr>
                    <w:pStyle w:val="rowtabella0"/>
                    <w:jc w:val="center"/>
                    <w:rPr>
                      <w:color w:val="002060"/>
                    </w:rPr>
                  </w:pPr>
                  <w:r w:rsidRPr="00CF3780">
                    <w:rPr>
                      <w:color w:val="002060"/>
                    </w:rPr>
                    <w:t> </w:t>
                  </w:r>
                </w:p>
              </w:tc>
            </w:tr>
            <w:tr w:rsidR="000515B6" w:rsidRPr="00CF3780" w14:paraId="0E6FF008" w14:textId="77777777" w:rsidTr="00653F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ECF39" w14:textId="77777777" w:rsidR="000515B6" w:rsidRPr="00CF3780" w:rsidRDefault="000515B6" w:rsidP="00653FC6">
                  <w:pPr>
                    <w:pStyle w:val="rowtabella0"/>
                    <w:rPr>
                      <w:color w:val="002060"/>
                    </w:rPr>
                  </w:pPr>
                  <w:r w:rsidRPr="00CF3780">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0797F" w14:textId="77777777" w:rsidR="000515B6" w:rsidRPr="00CF3780" w:rsidRDefault="000515B6" w:rsidP="00653FC6">
                  <w:pPr>
                    <w:pStyle w:val="rowtabella0"/>
                    <w:rPr>
                      <w:color w:val="002060"/>
                    </w:rPr>
                  </w:pPr>
                  <w:r w:rsidRPr="00CF3780">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1FB65" w14:textId="77777777" w:rsidR="000515B6" w:rsidRPr="00CF3780" w:rsidRDefault="000515B6" w:rsidP="00653FC6">
                  <w:pPr>
                    <w:pStyle w:val="rowtabella0"/>
                    <w:jc w:val="center"/>
                    <w:rPr>
                      <w:color w:val="002060"/>
                    </w:rPr>
                  </w:pPr>
                  <w:r w:rsidRPr="00CF378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607A3" w14:textId="77777777" w:rsidR="000515B6" w:rsidRPr="00CF3780" w:rsidRDefault="000515B6" w:rsidP="00653FC6">
                  <w:pPr>
                    <w:pStyle w:val="rowtabella0"/>
                    <w:jc w:val="center"/>
                    <w:rPr>
                      <w:color w:val="002060"/>
                    </w:rPr>
                  </w:pPr>
                  <w:r w:rsidRPr="00CF3780">
                    <w:rPr>
                      <w:color w:val="002060"/>
                    </w:rPr>
                    <w:t> </w:t>
                  </w:r>
                </w:p>
              </w:tc>
            </w:tr>
          </w:tbl>
          <w:p w14:paraId="77580C7D" w14:textId="77777777" w:rsidR="000515B6" w:rsidRPr="00CF3780" w:rsidRDefault="000515B6" w:rsidP="00653FC6">
            <w:pPr>
              <w:rPr>
                <w:color w:val="002060"/>
              </w:rPr>
            </w:pPr>
          </w:p>
        </w:tc>
      </w:tr>
    </w:tbl>
    <w:p w14:paraId="5353E067" w14:textId="77777777" w:rsidR="000515B6" w:rsidRPr="00CF3780" w:rsidRDefault="000515B6" w:rsidP="000515B6">
      <w:pPr>
        <w:pStyle w:val="breakline"/>
        <w:rPr>
          <w:rFonts w:eastAsiaTheme="minorEastAsia"/>
          <w:color w:val="002060"/>
        </w:rPr>
      </w:pPr>
    </w:p>
    <w:p w14:paraId="53D4A07D" w14:textId="77777777" w:rsidR="000515B6" w:rsidRPr="00CF3780" w:rsidRDefault="000515B6" w:rsidP="000515B6">
      <w:pPr>
        <w:pStyle w:val="breakline"/>
        <w:rPr>
          <w:color w:val="002060"/>
        </w:rPr>
      </w:pPr>
    </w:p>
    <w:p w14:paraId="1F1DC9C8" w14:textId="77777777" w:rsidR="000515B6" w:rsidRPr="00CF3780" w:rsidRDefault="000515B6" w:rsidP="000515B6">
      <w:pPr>
        <w:pStyle w:val="titoloprinc0"/>
        <w:rPr>
          <w:color w:val="002060"/>
        </w:rPr>
      </w:pPr>
      <w:r w:rsidRPr="00CF3780">
        <w:rPr>
          <w:color w:val="002060"/>
        </w:rPr>
        <w:t>GIUDICE SPORTIVO</w:t>
      </w:r>
    </w:p>
    <w:p w14:paraId="54D2C67C" w14:textId="77777777" w:rsidR="000515B6" w:rsidRPr="00CF3780" w:rsidRDefault="000515B6" w:rsidP="000515B6">
      <w:pPr>
        <w:pStyle w:val="diffida"/>
        <w:rPr>
          <w:color w:val="002060"/>
        </w:rPr>
      </w:pPr>
      <w:r w:rsidRPr="00CF3780">
        <w:rPr>
          <w:color w:val="002060"/>
        </w:rPr>
        <w:t>Il Sostituto Giudice Sportivo Avv. Federica Sorrentino, nella seduta del 27/09/2022, ha adottato le decisioni che di seguito integralmente si riportano:</w:t>
      </w:r>
    </w:p>
    <w:p w14:paraId="3515722B" w14:textId="77777777" w:rsidR="000515B6" w:rsidRPr="00CF3780" w:rsidRDefault="000515B6" w:rsidP="000515B6">
      <w:pPr>
        <w:pStyle w:val="titolo10"/>
        <w:rPr>
          <w:color w:val="002060"/>
        </w:rPr>
      </w:pPr>
      <w:r w:rsidRPr="00CF3780">
        <w:rPr>
          <w:color w:val="002060"/>
        </w:rPr>
        <w:t xml:space="preserve">GARE DEL 23/ 9/2022 </w:t>
      </w:r>
    </w:p>
    <w:p w14:paraId="12C99D69" w14:textId="77777777" w:rsidR="000515B6" w:rsidRPr="00CF3780" w:rsidRDefault="000515B6" w:rsidP="000515B6">
      <w:pPr>
        <w:pStyle w:val="titolo7a"/>
        <w:rPr>
          <w:color w:val="002060"/>
        </w:rPr>
      </w:pPr>
      <w:r w:rsidRPr="00CF3780">
        <w:rPr>
          <w:color w:val="002060"/>
        </w:rPr>
        <w:t xml:space="preserve">PROVVEDIMENTI DISCIPLINARI </w:t>
      </w:r>
    </w:p>
    <w:p w14:paraId="5BA88B0D"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6BEB5D9E" w14:textId="77777777" w:rsidR="000515B6" w:rsidRPr="00CF3780" w:rsidRDefault="000515B6" w:rsidP="000515B6">
      <w:pPr>
        <w:pStyle w:val="titolo30"/>
        <w:rPr>
          <w:color w:val="002060"/>
        </w:rPr>
      </w:pPr>
      <w:r w:rsidRPr="00CF3780">
        <w:rPr>
          <w:color w:val="002060"/>
        </w:rPr>
        <w:t xml:space="preserve">CALCIATORI ESPULSI </w:t>
      </w:r>
    </w:p>
    <w:p w14:paraId="3F7365D1" w14:textId="77777777" w:rsidR="000515B6" w:rsidRPr="00CF3780" w:rsidRDefault="000515B6" w:rsidP="000515B6">
      <w:pPr>
        <w:pStyle w:val="titolo20"/>
        <w:rPr>
          <w:color w:val="002060"/>
        </w:rPr>
      </w:pPr>
      <w:r w:rsidRPr="00CF378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1AB6DD98" w14:textId="77777777" w:rsidTr="00653FC6">
        <w:tc>
          <w:tcPr>
            <w:tcW w:w="2200" w:type="dxa"/>
            <w:tcMar>
              <w:top w:w="20" w:type="dxa"/>
              <w:left w:w="20" w:type="dxa"/>
              <w:bottom w:w="20" w:type="dxa"/>
              <w:right w:w="20" w:type="dxa"/>
            </w:tcMar>
            <w:vAlign w:val="center"/>
            <w:hideMark/>
          </w:tcPr>
          <w:p w14:paraId="4915E0A9" w14:textId="77777777" w:rsidR="000515B6" w:rsidRPr="00CF3780" w:rsidRDefault="000515B6" w:rsidP="00653FC6">
            <w:pPr>
              <w:pStyle w:val="movimento"/>
              <w:rPr>
                <w:color w:val="002060"/>
              </w:rPr>
            </w:pPr>
            <w:r w:rsidRPr="00CF3780">
              <w:rPr>
                <w:color w:val="002060"/>
              </w:rPr>
              <w:t>DI BUO FEDERICA</w:t>
            </w:r>
          </w:p>
        </w:tc>
        <w:tc>
          <w:tcPr>
            <w:tcW w:w="2200" w:type="dxa"/>
            <w:tcMar>
              <w:top w:w="20" w:type="dxa"/>
              <w:left w:w="20" w:type="dxa"/>
              <w:bottom w:w="20" w:type="dxa"/>
              <w:right w:w="20" w:type="dxa"/>
            </w:tcMar>
            <w:vAlign w:val="center"/>
            <w:hideMark/>
          </w:tcPr>
          <w:p w14:paraId="67589626" w14:textId="77777777" w:rsidR="000515B6" w:rsidRPr="00CF3780" w:rsidRDefault="000515B6" w:rsidP="00653FC6">
            <w:pPr>
              <w:pStyle w:val="movimento2"/>
              <w:rPr>
                <w:color w:val="002060"/>
              </w:rPr>
            </w:pPr>
            <w:r w:rsidRPr="00CF3780">
              <w:rPr>
                <w:color w:val="002060"/>
              </w:rPr>
              <w:t xml:space="preserve">(RIPABERARDA) </w:t>
            </w:r>
          </w:p>
        </w:tc>
        <w:tc>
          <w:tcPr>
            <w:tcW w:w="800" w:type="dxa"/>
            <w:tcMar>
              <w:top w:w="20" w:type="dxa"/>
              <w:left w:w="20" w:type="dxa"/>
              <w:bottom w:w="20" w:type="dxa"/>
              <w:right w:w="20" w:type="dxa"/>
            </w:tcMar>
            <w:vAlign w:val="center"/>
            <w:hideMark/>
          </w:tcPr>
          <w:p w14:paraId="4C851914"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91FF5F9"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A2C25E7" w14:textId="77777777" w:rsidR="000515B6" w:rsidRPr="00CF3780" w:rsidRDefault="000515B6" w:rsidP="00653FC6">
            <w:pPr>
              <w:pStyle w:val="movimento2"/>
              <w:rPr>
                <w:color w:val="002060"/>
              </w:rPr>
            </w:pPr>
            <w:r w:rsidRPr="00CF3780">
              <w:rPr>
                <w:color w:val="002060"/>
              </w:rPr>
              <w:t> </w:t>
            </w:r>
          </w:p>
        </w:tc>
      </w:tr>
    </w:tbl>
    <w:p w14:paraId="745FDF6A" w14:textId="77777777" w:rsidR="000515B6" w:rsidRPr="00CF3780" w:rsidRDefault="000515B6" w:rsidP="000515B6">
      <w:pPr>
        <w:pStyle w:val="titolo30"/>
        <w:rPr>
          <w:rFonts w:eastAsiaTheme="minorEastAsia"/>
          <w:color w:val="002060"/>
        </w:rPr>
      </w:pPr>
      <w:r w:rsidRPr="00CF3780">
        <w:rPr>
          <w:color w:val="002060"/>
        </w:rPr>
        <w:t xml:space="preserve">CALCIATORI NON ESPULSI </w:t>
      </w:r>
    </w:p>
    <w:p w14:paraId="1D0AE57D"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4AD7168E" w14:textId="77777777" w:rsidTr="00653FC6">
        <w:tc>
          <w:tcPr>
            <w:tcW w:w="2200" w:type="dxa"/>
            <w:tcMar>
              <w:top w:w="20" w:type="dxa"/>
              <w:left w:w="20" w:type="dxa"/>
              <w:bottom w:w="20" w:type="dxa"/>
              <w:right w:w="20" w:type="dxa"/>
            </w:tcMar>
            <w:vAlign w:val="center"/>
            <w:hideMark/>
          </w:tcPr>
          <w:p w14:paraId="4612A92D" w14:textId="77777777" w:rsidR="000515B6" w:rsidRPr="00CF3780" w:rsidRDefault="000515B6" w:rsidP="00653FC6">
            <w:pPr>
              <w:pStyle w:val="movimento"/>
              <w:rPr>
                <w:color w:val="002060"/>
              </w:rPr>
            </w:pPr>
            <w:r w:rsidRPr="00CF3780">
              <w:rPr>
                <w:color w:val="002060"/>
              </w:rPr>
              <w:t>GIACOMINI STEFANIA</w:t>
            </w:r>
          </w:p>
        </w:tc>
        <w:tc>
          <w:tcPr>
            <w:tcW w:w="2200" w:type="dxa"/>
            <w:tcMar>
              <w:top w:w="20" w:type="dxa"/>
              <w:left w:w="20" w:type="dxa"/>
              <w:bottom w:w="20" w:type="dxa"/>
              <w:right w:w="20" w:type="dxa"/>
            </w:tcMar>
            <w:vAlign w:val="center"/>
            <w:hideMark/>
          </w:tcPr>
          <w:p w14:paraId="54F10919" w14:textId="77777777" w:rsidR="000515B6" w:rsidRPr="00CF3780" w:rsidRDefault="000515B6" w:rsidP="00653FC6">
            <w:pPr>
              <w:pStyle w:val="movimento2"/>
              <w:rPr>
                <w:color w:val="002060"/>
              </w:rPr>
            </w:pPr>
            <w:r w:rsidRPr="00CF3780">
              <w:rPr>
                <w:color w:val="002060"/>
              </w:rPr>
              <w:t xml:space="preserve">(PIANDIROSE) </w:t>
            </w:r>
          </w:p>
        </w:tc>
        <w:tc>
          <w:tcPr>
            <w:tcW w:w="800" w:type="dxa"/>
            <w:tcMar>
              <w:top w:w="20" w:type="dxa"/>
              <w:left w:w="20" w:type="dxa"/>
              <w:bottom w:w="20" w:type="dxa"/>
              <w:right w:w="20" w:type="dxa"/>
            </w:tcMar>
            <w:vAlign w:val="center"/>
            <w:hideMark/>
          </w:tcPr>
          <w:p w14:paraId="3DF6F78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6838C2D" w14:textId="77777777" w:rsidR="000515B6" w:rsidRPr="00CF3780" w:rsidRDefault="000515B6" w:rsidP="00653FC6">
            <w:pPr>
              <w:pStyle w:val="movimento"/>
              <w:rPr>
                <w:color w:val="002060"/>
              </w:rPr>
            </w:pPr>
            <w:r w:rsidRPr="00CF3780">
              <w:rPr>
                <w:color w:val="002060"/>
              </w:rPr>
              <w:t>PETRINI FEDERICA</w:t>
            </w:r>
          </w:p>
        </w:tc>
        <w:tc>
          <w:tcPr>
            <w:tcW w:w="2200" w:type="dxa"/>
            <w:tcMar>
              <w:top w:w="20" w:type="dxa"/>
              <w:left w:w="20" w:type="dxa"/>
              <w:bottom w:w="20" w:type="dxa"/>
              <w:right w:w="20" w:type="dxa"/>
            </w:tcMar>
            <w:vAlign w:val="center"/>
            <w:hideMark/>
          </w:tcPr>
          <w:p w14:paraId="3FA57DC7" w14:textId="77777777" w:rsidR="000515B6" w:rsidRPr="00CF3780" w:rsidRDefault="000515B6" w:rsidP="00653FC6">
            <w:pPr>
              <w:pStyle w:val="movimento2"/>
              <w:rPr>
                <w:color w:val="002060"/>
              </w:rPr>
            </w:pPr>
            <w:r w:rsidRPr="00CF3780">
              <w:rPr>
                <w:color w:val="002060"/>
              </w:rPr>
              <w:t xml:space="preserve">(U.MANDOLESI CALCIO) </w:t>
            </w:r>
          </w:p>
        </w:tc>
      </w:tr>
    </w:tbl>
    <w:p w14:paraId="38892891" w14:textId="77777777" w:rsidR="000515B6" w:rsidRPr="00CF3780" w:rsidRDefault="000515B6" w:rsidP="000515B6">
      <w:pPr>
        <w:pStyle w:val="breakline"/>
        <w:rPr>
          <w:color w:val="002060"/>
        </w:rPr>
      </w:pPr>
    </w:p>
    <w:p w14:paraId="00E61A7F"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693291F"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lastRenderedPageBreak/>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269D3978" w14:textId="77777777" w:rsidR="000515B6" w:rsidRPr="00CF3780" w:rsidRDefault="000515B6" w:rsidP="000515B6">
      <w:pPr>
        <w:pStyle w:val="breakline"/>
        <w:rPr>
          <w:rFonts w:eastAsiaTheme="minorEastAsia"/>
          <w:color w:val="002060"/>
        </w:rPr>
      </w:pPr>
    </w:p>
    <w:p w14:paraId="78B28034" w14:textId="77777777" w:rsidR="000515B6" w:rsidRPr="00CF3780" w:rsidRDefault="000515B6" w:rsidP="000515B6">
      <w:pPr>
        <w:pStyle w:val="titoloprinc0"/>
        <w:rPr>
          <w:color w:val="002060"/>
        </w:rPr>
      </w:pPr>
      <w:r w:rsidRPr="00CF3780">
        <w:rPr>
          <w:color w:val="002060"/>
        </w:rPr>
        <w:t>CLASSIFICA</w:t>
      </w:r>
    </w:p>
    <w:p w14:paraId="72ED37A5" w14:textId="77777777" w:rsidR="000515B6" w:rsidRPr="00CF3780" w:rsidRDefault="000515B6" w:rsidP="000515B6">
      <w:pPr>
        <w:pStyle w:val="breakline"/>
        <w:rPr>
          <w:color w:val="002060"/>
        </w:rPr>
      </w:pPr>
    </w:p>
    <w:p w14:paraId="117CBAFE" w14:textId="77777777" w:rsidR="000515B6" w:rsidRPr="00CF3780" w:rsidRDefault="000515B6" w:rsidP="000515B6">
      <w:pPr>
        <w:pStyle w:val="breakline"/>
        <w:rPr>
          <w:color w:val="002060"/>
        </w:rPr>
      </w:pPr>
    </w:p>
    <w:p w14:paraId="791E5419" w14:textId="77777777" w:rsidR="000515B6" w:rsidRPr="00CF3780" w:rsidRDefault="000515B6" w:rsidP="000515B6">
      <w:pPr>
        <w:pStyle w:val="sottotitolocampionato10"/>
        <w:rPr>
          <w:color w:val="002060"/>
        </w:rPr>
      </w:pPr>
      <w:r w:rsidRPr="00CF37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15B6" w:rsidRPr="00CF3780" w14:paraId="0053FB33" w14:textId="77777777" w:rsidTr="00653F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D3B45" w14:textId="77777777" w:rsidR="000515B6" w:rsidRPr="00CF3780" w:rsidRDefault="000515B6" w:rsidP="00653FC6">
            <w:pPr>
              <w:pStyle w:val="headertabella0"/>
              <w:rPr>
                <w:color w:val="002060"/>
              </w:rPr>
            </w:pPr>
            <w:r w:rsidRPr="00CF378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78708" w14:textId="77777777" w:rsidR="000515B6" w:rsidRPr="00CF3780" w:rsidRDefault="000515B6" w:rsidP="00653FC6">
            <w:pPr>
              <w:pStyle w:val="headertabella0"/>
              <w:rPr>
                <w:color w:val="002060"/>
              </w:rPr>
            </w:pPr>
            <w:r w:rsidRPr="00CF378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403E4" w14:textId="77777777" w:rsidR="000515B6" w:rsidRPr="00CF3780" w:rsidRDefault="000515B6" w:rsidP="00653FC6">
            <w:pPr>
              <w:pStyle w:val="headertabella0"/>
              <w:rPr>
                <w:color w:val="002060"/>
              </w:rPr>
            </w:pPr>
            <w:r w:rsidRPr="00CF378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60E55" w14:textId="77777777" w:rsidR="000515B6" w:rsidRPr="00CF3780" w:rsidRDefault="000515B6" w:rsidP="00653FC6">
            <w:pPr>
              <w:pStyle w:val="headertabella0"/>
              <w:rPr>
                <w:color w:val="002060"/>
              </w:rPr>
            </w:pPr>
            <w:r w:rsidRPr="00CF378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097D1" w14:textId="77777777" w:rsidR="000515B6" w:rsidRPr="00CF3780" w:rsidRDefault="000515B6" w:rsidP="00653FC6">
            <w:pPr>
              <w:pStyle w:val="headertabella0"/>
              <w:rPr>
                <w:color w:val="002060"/>
              </w:rPr>
            </w:pPr>
            <w:r w:rsidRPr="00CF378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CE49A" w14:textId="77777777" w:rsidR="000515B6" w:rsidRPr="00CF3780" w:rsidRDefault="000515B6" w:rsidP="00653FC6">
            <w:pPr>
              <w:pStyle w:val="headertabella0"/>
              <w:rPr>
                <w:color w:val="002060"/>
              </w:rPr>
            </w:pPr>
            <w:r w:rsidRPr="00CF378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99D9" w14:textId="77777777" w:rsidR="000515B6" w:rsidRPr="00CF3780" w:rsidRDefault="000515B6" w:rsidP="00653FC6">
            <w:pPr>
              <w:pStyle w:val="headertabella0"/>
              <w:rPr>
                <w:color w:val="002060"/>
              </w:rPr>
            </w:pPr>
            <w:r w:rsidRPr="00CF378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CF2A0" w14:textId="77777777" w:rsidR="000515B6" w:rsidRPr="00CF3780" w:rsidRDefault="000515B6" w:rsidP="00653FC6">
            <w:pPr>
              <w:pStyle w:val="headertabella0"/>
              <w:rPr>
                <w:color w:val="002060"/>
              </w:rPr>
            </w:pPr>
            <w:r w:rsidRPr="00CF378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4A0F7" w14:textId="77777777" w:rsidR="000515B6" w:rsidRPr="00CF3780" w:rsidRDefault="000515B6" w:rsidP="00653FC6">
            <w:pPr>
              <w:pStyle w:val="headertabella0"/>
              <w:rPr>
                <w:color w:val="002060"/>
              </w:rPr>
            </w:pPr>
            <w:r w:rsidRPr="00CF378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1074" w14:textId="77777777" w:rsidR="000515B6" w:rsidRPr="00CF3780" w:rsidRDefault="000515B6" w:rsidP="00653FC6">
            <w:pPr>
              <w:pStyle w:val="headertabella0"/>
              <w:rPr>
                <w:color w:val="002060"/>
              </w:rPr>
            </w:pPr>
            <w:r w:rsidRPr="00CF3780">
              <w:rPr>
                <w:color w:val="002060"/>
              </w:rPr>
              <w:t>PE</w:t>
            </w:r>
          </w:p>
        </w:tc>
      </w:tr>
      <w:tr w:rsidR="000515B6" w:rsidRPr="00CF3780" w14:paraId="315813DD" w14:textId="77777777" w:rsidTr="00653F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88AD3" w14:textId="77777777" w:rsidR="000515B6" w:rsidRPr="00CF3780" w:rsidRDefault="000515B6" w:rsidP="00653FC6">
            <w:pPr>
              <w:pStyle w:val="rowtabella0"/>
              <w:rPr>
                <w:color w:val="002060"/>
              </w:rPr>
            </w:pPr>
            <w:r w:rsidRPr="00CF378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9C70"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7078"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8821"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405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283E"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95CF" w14:textId="77777777" w:rsidR="000515B6" w:rsidRPr="00CF3780" w:rsidRDefault="000515B6" w:rsidP="00653FC6">
            <w:pPr>
              <w:pStyle w:val="rowtabella0"/>
              <w:jc w:val="center"/>
              <w:rPr>
                <w:color w:val="002060"/>
              </w:rPr>
            </w:pPr>
            <w:r w:rsidRPr="00CF37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0462"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20CF"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6CC1" w14:textId="77777777" w:rsidR="000515B6" w:rsidRPr="00CF3780" w:rsidRDefault="000515B6" w:rsidP="00653FC6">
            <w:pPr>
              <w:pStyle w:val="rowtabella0"/>
              <w:jc w:val="center"/>
              <w:rPr>
                <w:color w:val="002060"/>
              </w:rPr>
            </w:pPr>
            <w:r w:rsidRPr="00CF3780">
              <w:rPr>
                <w:color w:val="002060"/>
              </w:rPr>
              <w:t>0</w:t>
            </w:r>
          </w:p>
        </w:tc>
      </w:tr>
      <w:tr w:rsidR="000515B6" w:rsidRPr="00CF3780" w14:paraId="6FBBA271"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EC068" w14:textId="77777777" w:rsidR="000515B6" w:rsidRPr="00CF3780" w:rsidRDefault="000515B6" w:rsidP="00653FC6">
            <w:pPr>
              <w:pStyle w:val="rowtabella0"/>
              <w:rPr>
                <w:color w:val="002060"/>
              </w:rPr>
            </w:pPr>
            <w:r w:rsidRPr="00CF378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1552"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C5D4"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2418"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6A8A"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DDF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130B"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688F"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0E70"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CC62" w14:textId="77777777" w:rsidR="000515B6" w:rsidRPr="00CF3780" w:rsidRDefault="000515B6" w:rsidP="00653FC6">
            <w:pPr>
              <w:pStyle w:val="rowtabella0"/>
              <w:jc w:val="center"/>
              <w:rPr>
                <w:color w:val="002060"/>
              </w:rPr>
            </w:pPr>
            <w:r w:rsidRPr="00CF3780">
              <w:rPr>
                <w:color w:val="002060"/>
              </w:rPr>
              <w:t>0</w:t>
            </w:r>
          </w:p>
        </w:tc>
      </w:tr>
      <w:tr w:rsidR="000515B6" w:rsidRPr="00CF3780" w14:paraId="53591219"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3B6E6" w14:textId="77777777" w:rsidR="000515B6" w:rsidRPr="00CF3780" w:rsidRDefault="000515B6" w:rsidP="00653FC6">
            <w:pPr>
              <w:pStyle w:val="rowtabella0"/>
              <w:rPr>
                <w:color w:val="002060"/>
              </w:rPr>
            </w:pPr>
            <w:r w:rsidRPr="00CF378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5420"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F670"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03FA"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5DC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212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1C26"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AEE0"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B5BE"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2938" w14:textId="77777777" w:rsidR="000515B6" w:rsidRPr="00CF3780" w:rsidRDefault="000515B6" w:rsidP="00653FC6">
            <w:pPr>
              <w:pStyle w:val="rowtabella0"/>
              <w:jc w:val="center"/>
              <w:rPr>
                <w:color w:val="002060"/>
              </w:rPr>
            </w:pPr>
            <w:r w:rsidRPr="00CF3780">
              <w:rPr>
                <w:color w:val="002060"/>
              </w:rPr>
              <w:t>0</w:t>
            </w:r>
          </w:p>
        </w:tc>
      </w:tr>
      <w:tr w:rsidR="000515B6" w:rsidRPr="00CF3780" w14:paraId="006573B4"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8313C" w14:textId="77777777" w:rsidR="000515B6" w:rsidRPr="00CF3780" w:rsidRDefault="000515B6" w:rsidP="00653FC6">
            <w:pPr>
              <w:pStyle w:val="rowtabella0"/>
              <w:rPr>
                <w:color w:val="002060"/>
              </w:rPr>
            </w:pPr>
            <w:r w:rsidRPr="00CF3780">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90B5"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354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20F1"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74D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849E"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8ECA"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E31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4E4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F096" w14:textId="77777777" w:rsidR="000515B6" w:rsidRPr="00CF3780" w:rsidRDefault="000515B6" w:rsidP="00653FC6">
            <w:pPr>
              <w:pStyle w:val="rowtabella0"/>
              <w:jc w:val="center"/>
              <w:rPr>
                <w:color w:val="002060"/>
              </w:rPr>
            </w:pPr>
            <w:r w:rsidRPr="00CF3780">
              <w:rPr>
                <w:color w:val="002060"/>
              </w:rPr>
              <w:t>0</w:t>
            </w:r>
          </w:p>
        </w:tc>
      </w:tr>
      <w:tr w:rsidR="000515B6" w:rsidRPr="00CF3780" w14:paraId="5D564762"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45F43" w14:textId="77777777" w:rsidR="000515B6" w:rsidRPr="00CF3780" w:rsidRDefault="000515B6" w:rsidP="00653FC6">
            <w:pPr>
              <w:pStyle w:val="rowtabella0"/>
              <w:rPr>
                <w:color w:val="002060"/>
              </w:rPr>
            </w:pPr>
            <w:r w:rsidRPr="00CF378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60E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BAA2"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AE5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497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8930"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D54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9CC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364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C293" w14:textId="77777777" w:rsidR="000515B6" w:rsidRPr="00CF3780" w:rsidRDefault="000515B6" w:rsidP="00653FC6">
            <w:pPr>
              <w:pStyle w:val="rowtabella0"/>
              <w:jc w:val="center"/>
              <w:rPr>
                <w:color w:val="002060"/>
              </w:rPr>
            </w:pPr>
            <w:r w:rsidRPr="00CF3780">
              <w:rPr>
                <w:color w:val="002060"/>
              </w:rPr>
              <w:t>0</w:t>
            </w:r>
          </w:p>
        </w:tc>
      </w:tr>
      <w:tr w:rsidR="000515B6" w:rsidRPr="00CF3780" w14:paraId="16498E8D"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D6D77" w14:textId="77777777" w:rsidR="000515B6" w:rsidRPr="00CF3780" w:rsidRDefault="000515B6" w:rsidP="00653FC6">
            <w:pPr>
              <w:pStyle w:val="rowtabella0"/>
              <w:rPr>
                <w:color w:val="002060"/>
              </w:rPr>
            </w:pPr>
            <w:r w:rsidRPr="00CF378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598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6E14"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CD8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CA3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E0AA"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C74E"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CFB4"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1A77"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F443" w14:textId="77777777" w:rsidR="000515B6" w:rsidRPr="00CF3780" w:rsidRDefault="000515B6" w:rsidP="00653FC6">
            <w:pPr>
              <w:pStyle w:val="rowtabella0"/>
              <w:jc w:val="center"/>
              <w:rPr>
                <w:color w:val="002060"/>
              </w:rPr>
            </w:pPr>
            <w:r w:rsidRPr="00CF3780">
              <w:rPr>
                <w:color w:val="002060"/>
              </w:rPr>
              <w:t>0</w:t>
            </w:r>
          </w:p>
        </w:tc>
      </w:tr>
      <w:tr w:rsidR="000515B6" w:rsidRPr="00CF3780" w14:paraId="6E442BD6"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E7364" w14:textId="77777777" w:rsidR="000515B6" w:rsidRPr="00CF3780" w:rsidRDefault="000515B6" w:rsidP="00653FC6">
            <w:pPr>
              <w:pStyle w:val="rowtabella0"/>
              <w:rPr>
                <w:color w:val="002060"/>
              </w:rPr>
            </w:pPr>
            <w:r w:rsidRPr="00CF378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97B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75BC"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809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06A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81DD"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F5A5"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862A"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078C"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5D4E" w14:textId="77777777" w:rsidR="000515B6" w:rsidRPr="00CF3780" w:rsidRDefault="000515B6" w:rsidP="00653FC6">
            <w:pPr>
              <w:pStyle w:val="rowtabella0"/>
              <w:jc w:val="center"/>
              <w:rPr>
                <w:color w:val="002060"/>
              </w:rPr>
            </w:pPr>
            <w:r w:rsidRPr="00CF3780">
              <w:rPr>
                <w:color w:val="002060"/>
              </w:rPr>
              <w:t>0</w:t>
            </w:r>
          </w:p>
        </w:tc>
      </w:tr>
      <w:tr w:rsidR="000515B6" w:rsidRPr="00CF3780" w14:paraId="311728C4" w14:textId="77777777" w:rsidTr="00653F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29AEA" w14:textId="77777777" w:rsidR="000515B6" w:rsidRPr="00CF3780" w:rsidRDefault="000515B6" w:rsidP="00653FC6">
            <w:pPr>
              <w:pStyle w:val="rowtabella0"/>
              <w:rPr>
                <w:color w:val="002060"/>
              </w:rPr>
            </w:pPr>
            <w:r w:rsidRPr="00CF378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EBA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68E6"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0E9B"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1BF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77DEC"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8560"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8805" w14:textId="77777777" w:rsidR="000515B6" w:rsidRPr="00CF3780" w:rsidRDefault="000515B6" w:rsidP="00653FC6">
            <w:pPr>
              <w:pStyle w:val="rowtabella0"/>
              <w:jc w:val="center"/>
              <w:rPr>
                <w:color w:val="002060"/>
              </w:rPr>
            </w:pPr>
            <w:r w:rsidRPr="00CF37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00FB"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7CDE" w14:textId="77777777" w:rsidR="000515B6" w:rsidRPr="00CF3780" w:rsidRDefault="000515B6" w:rsidP="00653FC6">
            <w:pPr>
              <w:pStyle w:val="rowtabella0"/>
              <w:jc w:val="center"/>
              <w:rPr>
                <w:color w:val="002060"/>
              </w:rPr>
            </w:pPr>
            <w:r w:rsidRPr="00CF3780">
              <w:rPr>
                <w:color w:val="002060"/>
              </w:rPr>
              <w:t>0</w:t>
            </w:r>
          </w:p>
        </w:tc>
      </w:tr>
    </w:tbl>
    <w:p w14:paraId="6083B20E" w14:textId="77777777" w:rsidR="000515B6" w:rsidRDefault="000515B6" w:rsidP="000515B6">
      <w:pPr>
        <w:pStyle w:val="breakline"/>
        <w:rPr>
          <w:color w:val="002060"/>
        </w:rPr>
      </w:pPr>
    </w:p>
    <w:p w14:paraId="3752AE89" w14:textId="77777777" w:rsidR="000515B6" w:rsidRPr="00CF3780" w:rsidRDefault="000515B6" w:rsidP="000515B6">
      <w:pPr>
        <w:pStyle w:val="titoloprinc0"/>
        <w:rPr>
          <w:color w:val="002060"/>
        </w:rPr>
      </w:pPr>
      <w:r w:rsidRPr="00CF3780">
        <w:rPr>
          <w:color w:val="002060"/>
        </w:rPr>
        <w:t>PROGRAMMA GARE</w:t>
      </w:r>
    </w:p>
    <w:p w14:paraId="79FE8360" w14:textId="77777777" w:rsidR="000515B6" w:rsidRDefault="000515B6" w:rsidP="000515B6">
      <w:pPr>
        <w:pStyle w:val="breakline"/>
        <w:rPr>
          <w:color w:val="002060"/>
        </w:rPr>
      </w:pPr>
    </w:p>
    <w:p w14:paraId="3402F043" w14:textId="77777777" w:rsidR="000515B6" w:rsidRPr="009C6F27" w:rsidRDefault="000515B6" w:rsidP="000515B6">
      <w:pPr>
        <w:pStyle w:val="sottotitolocampionato10"/>
        <w:rPr>
          <w:color w:val="002060"/>
        </w:rPr>
      </w:pPr>
      <w:r w:rsidRPr="009C6F2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0515B6" w:rsidRPr="009C6F27" w14:paraId="1D21D94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13E0"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F7AE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B395"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0F6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4C090"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0060"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70ED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3CB28E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9A2E9F" w14:textId="77777777" w:rsidR="000515B6" w:rsidRPr="009C6F27" w:rsidRDefault="000515B6" w:rsidP="00653FC6">
            <w:pPr>
              <w:pStyle w:val="rowtabella0"/>
              <w:rPr>
                <w:color w:val="002060"/>
              </w:rPr>
            </w:pPr>
            <w:r w:rsidRPr="009C6F27">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B66D2" w14:textId="77777777" w:rsidR="000515B6" w:rsidRPr="009C6F27" w:rsidRDefault="000515B6" w:rsidP="00653FC6">
            <w:pPr>
              <w:pStyle w:val="rowtabella0"/>
              <w:rPr>
                <w:color w:val="002060"/>
              </w:rPr>
            </w:pPr>
            <w:r w:rsidRPr="009C6F27">
              <w:rPr>
                <w:color w:val="002060"/>
              </w:rPr>
              <w:t>ALMAJUVENTUS FANO1906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4770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783C16" w14:textId="77777777" w:rsidR="000515B6" w:rsidRPr="009C6F27" w:rsidRDefault="000515B6" w:rsidP="00653FC6">
            <w:pPr>
              <w:pStyle w:val="rowtabella0"/>
              <w:rPr>
                <w:color w:val="002060"/>
              </w:rPr>
            </w:pPr>
            <w:r w:rsidRPr="009C6F27">
              <w:rPr>
                <w:color w:val="002060"/>
              </w:rPr>
              <w:t>27/09/2022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5F654" w14:textId="77777777" w:rsidR="000515B6" w:rsidRPr="009C6F27" w:rsidRDefault="000515B6" w:rsidP="00653FC6">
            <w:pPr>
              <w:pStyle w:val="rowtabella0"/>
              <w:rPr>
                <w:color w:val="002060"/>
              </w:rPr>
            </w:pPr>
            <w:r w:rsidRPr="009C6F27">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7C24B" w14:textId="77777777" w:rsidR="000515B6" w:rsidRPr="009C6F27" w:rsidRDefault="000515B6" w:rsidP="00653FC6">
            <w:pPr>
              <w:pStyle w:val="rowtabella0"/>
              <w:rPr>
                <w:color w:val="002060"/>
              </w:rPr>
            </w:pPr>
            <w:r w:rsidRPr="009C6F27">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57F8E" w14:textId="77777777" w:rsidR="000515B6" w:rsidRPr="009C6F27" w:rsidRDefault="000515B6" w:rsidP="00653FC6">
            <w:pPr>
              <w:pStyle w:val="rowtabella0"/>
              <w:rPr>
                <w:color w:val="002060"/>
              </w:rPr>
            </w:pPr>
            <w:r w:rsidRPr="009C6F27">
              <w:rPr>
                <w:color w:val="002060"/>
              </w:rPr>
              <w:t>STR.DEL BURELLO LOC.VAL NEVOLA</w:t>
            </w:r>
          </w:p>
        </w:tc>
      </w:tr>
    </w:tbl>
    <w:p w14:paraId="63EDEABB" w14:textId="77777777" w:rsidR="000515B6" w:rsidRPr="009C6F27" w:rsidRDefault="000515B6" w:rsidP="000515B6">
      <w:pPr>
        <w:pStyle w:val="breakline"/>
        <w:rPr>
          <w:rFonts w:eastAsiaTheme="minorEastAsia"/>
          <w:color w:val="002060"/>
        </w:rPr>
      </w:pPr>
    </w:p>
    <w:p w14:paraId="3952F195" w14:textId="77777777" w:rsidR="000515B6" w:rsidRPr="009C6F27" w:rsidRDefault="000515B6" w:rsidP="000515B6">
      <w:pPr>
        <w:pStyle w:val="breakline"/>
        <w:rPr>
          <w:color w:val="002060"/>
        </w:rPr>
      </w:pPr>
    </w:p>
    <w:p w14:paraId="3E0ABF50" w14:textId="77777777" w:rsidR="000515B6" w:rsidRPr="009C6F27" w:rsidRDefault="000515B6" w:rsidP="000515B6">
      <w:pPr>
        <w:pStyle w:val="breakline"/>
        <w:rPr>
          <w:color w:val="002060"/>
        </w:rPr>
      </w:pPr>
    </w:p>
    <w:p w14:paraId="3D5A4644" w14:textId="77777777" w:rsidR="000515B6" w:rsidRPr="009C6F27" w:rsidRDefault="000515B6" w:rsidP="000515B6">
      <w:pPr>
        <w:pStyle w:val="sottotitolocampionato10"/>
        <w:rPr>
          <w:color w:val="002060"/>
        </w:rPr>
      </w:pPr>
      <w:r w:rsidRPr="009C6F2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5"/>
        <w:gridCol w:w="385"/>
        <w:gridCol w:w="898"/>
        <w:gridCol w:w="1199"/>
        <w:gridCol w:w="1546"/>
        <w:gridCol w:w="1546"/>
      </w:tblGrid>
      <w:tr w:rsidR="000515B6" w:rsidRPr="009C6F27" w14:paraId="72D3336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66F40"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CE3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18692"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4552D"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4536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13949"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FAAA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8A2B52F"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686CC9" w14:textId="77777777" w:rsidR="000515B6" w:rsidRPr="009C6F27" w:rsidRDefault="000515B6" w:rsidP="00653FC6">
            <w:pPr>
              <w:pStyle w:val="rowtabella0"/>
              <w:rPr>
                <w:color w:val="002060"/>
              </w:rPr>
            </w:pPr>
            <w:r w:rsidRPr="009C6F27">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2177C" w14:textId="77777777" w:rsidR="000515B6" w:rsidRPr="009C6F27" w:rsidRDefault="000515B6" w:rsidP="00653FC6">
            <w:pPr>
              <w:pStyle w:val="rowtabella0"/>
              <w:rPr>
                <w:color w:val="002060"/>
              </w:rPr>
            </w:pPr>
            <w:r w:rsidRPr="009C6F2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BE04B"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85477" w14:textId="77777777" w:rsidR="000515B6" w:rsidRPr="009C6F27" w:rsidRDefault="000515B6" w:rsidP="00653FC6">
            <w:pPr>
              <w:pStyle w:val="rowtabella0"/>
              <w:rPr>
                <w:color w:val="002060"/>
              </w:rPr>
            </w:pPr>
            <w:r w:rsidRPr="009C6F27">
              <w:rPr>
                <w:color w:val="002060"/>
              </w:rPr>
              <w:t>30/09/2022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D546A" w14:textId="77777777" w:rsidR="000515B6" w:rsidRPr="009C6F27" w:rsidRDefault="000515B6" w:rsidP="00653FC6">
            <w:pPr>
              <w:pStyle w:val="rowtabella0"/>
              <w:rPr>
                <w:color w:val="002060"/>
              </w:rPr>
            </w:pPr>
            <w:r w:rsidRPr="009C6F27">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C31A9" w14:textId="77777777" w:rsidR="000515B6" w:rsidRPr="009C6F27" w:rsidRDefault="000515B6" w:rsidP="00653FC6">
            <w:pPr>
              <w:pStyle w:val="rowtabella0"/>
              <w:rPr>
                <w:color w:val="002060"/>
              </w:rPr>
            </w:pPr>
            <w:r w:rsidRPr="009C6F27">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A0159" w14:textId="77777777" w:rsidR="000515B6" w:rsidRPr="009C6F27" w:rsidRDefault="000515B6" w:rsidP="00653FC6">
            <w:pPr>
              <w:pStyle w:val="rowtabella0"/>
              <w:rPr>
                <w:color w:val="002060"/>
              </w:rPr>
            </w:pPr>
            <w:r w:rsidRPr="009C6F27">
              <w:rPr>
                <w:color w:val="002060"/>
              </w:rPr>
              <w:t>VIA DELLO SPORT</w:t>
            </w:r>
          </w:p>
        </w:tc>
      </w:tr>
      <w:tr w:rsidR="000515B6" w:rsidRPr="009C6F27" w14:paraId="6E040F8A" w14:textId="77777777" w:rsidTr="00653F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D9D9A" w14:textId="77777777" w:rsidR="000515B6" w:rsidRPr="009C6F27" w:rsidRDefault="000515B6" w:rsidP="00653FC6">
            <w:pPr>
              <w:pStyle w:val="rowtabella0"/>
              <w:rPr>
                <w:color w:val="002060"/>
              </w:rPr>
            </w:pPr>
            <w:r w:rsidRPr="009C6F2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63C208" w14:textId="77777777" w:rsidR="000515B6" w:rsidRPr="009C6F27" w:rsidRDefault="000515B6" w:rsidP="00653FC6">
            <w:pPr>
              <w:pStyle w:val="rowtabella0"/>
              <w:rPr>
                <w:color w:val="002060"/>
              </w:rPr>
            </w:pPr>
            <w:r w:rsidRPr="009C6F27">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17A9B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782D0" w14:textId="77777777" w:rsidR="000515B6" w:rsidRPr="009C6F27" w:rsidRDefault="000515B6" w:rsidP="00653FC6">
            <w:pPr>
              <w:pStyle w:val="rowtabella0"/>
              <w:rPr>
                <w:color w:val="002060"/>
              </w:rPr>
            </w:pPr>
            <w:r w:rsidRPr="009C6F27">
              <w:rPr>
                <w:color w:val="002060"/>
              </w:rPr>
              <w:t>30/09/2022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24699" w14:textId="77777777" w:rsidR="000515B6" w:rsidRPr="009C6F27" w:rsidRDefault="000515B6" w:rsidP="00653FC6">
            <w:pPr>
              <w:pStyle w:val="rowtabella0"/>
              <w:rPr>
                <w:color w:val="002060"/>
              </w:rPr>
            </w:pPr>
            <w:r w:rsidRPr="009C6F27">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B17AD" w14:textId="77777777" w:rsidR="000515B6" w:rsidRPr="009C6F27" w:rsidRDefault="000515B6" w:rsidP="00653FC6">
            <w:pPr>
              <w:pStyle w:val="rowtabella0"/>
              <w:rPr>
                <w:color w:val="002060"/>
              </w:rPr>
            </w:pPr>
            <w:r w:rsidRPr="009C6F2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81541" w14:textId="77777777" w:rsidR="000515B6" w:rsidRPr="009C6F27" w:rsidRDefault="000515B6" w:rsidP="00653FC6">
            <w:pPr>
              <w:pStyle w:val="rowtabella0"/>
              <w:rPr>
                <w:color w:val="002060"/>
              </w:rPr>
            </w:pPr>
            <w:r w:rsidRPr="009C6F27">
              <w:rPr>
                <w:color w:val="002060"/>
              </w:rPr>
              <w:t>VIA DON GIUSEPPE MARUCCI</w:t>
            </w:r>
          </w:p>
        </w:tc>
      </w:tr>
      <w:tr w:rsidR="000515B6" w:rsidRPr="009C6F27" w14:paraId="797D3755" w14:textId="77777777" w:rsidTr="00653F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D5126E" w14:textId="77777777" w:rsidR="000515B6" w:rsidRPr="009C6F27" w:rsidRDefault="000515B6" w:rsidP="00653FC6">
            <w:pPr>
              <w:pStyle w:val="rowtabella0"/>
              <w:rPr>
                <w:color w:val="002060"/>
              </w:rPr>
            </w:pPr>
            <w:r w:rsidRPr="009C6F27">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0C2BB" w14:textId="77777777" w:rsidR="000515B6" w:rsidRPr="009C6F27" w:rsidRDefault="000515B6" w:rsidP="00653FC6">
            <w:pPr>
              <w:pStyle w:val="rowtabella0"/>
              <w:rPr>
                <w:color w:val="002060"/>
              </w:rPr>
            </w:pPr>
            <w:r w:rsidRPr="009C6F27">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AB3F5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A92041" w14:textId="77777777" w:rsidR="000515B6" w:rsidRPr="009C6F27" w:rsidRDefault="000515B6" w:rsidP="00653FC6">
            <w:pPr>
              <w:pStyle w:val="rowtabella0"/>
              <w:rPr>
                <w:color w:val="002060"/>
              </w:rPr>
            </w:pPr>
            <w:r w:rsidRPr="009C6F27">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4733EF" w14:textId="77777777" w:rsidR="000515B6" w:rsidRPr="009C6F27" w:rsidRDefault="000515B6" w:rsidP="00653FC6">
            <w:pPr>
              <w:pStyle w:val="rowtabella0"/>
              <w:rPr>
                <w:color w:val="002060"/>
              </w:rPr>
            </w:pPr>
            <w:r w:rsidRPr="009C6F27">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014E5" w14:textId="77777777" w:rsidR="000515B6" w:rsidRPr="009C6F27" w:rsidRDefault="000515B6" w:rsidP="00653FC6">
            <w:pPr>
              <w:pStyle w:val="rowtabella0"/>
              <w:rPr>
                <w:color w:val="002060"/>
              </w:rPr>
            </w:pPr>
            <w:r w:rsidRPr="009C6F2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E4A16" w14:textId="77777777" w:rsidR="000515B6" w:rsidRPr="009C6F27" w:rsidRDefault="000515B6" w:rsidP="00653FC6">
            <w:pPr>
              <w:pStyle w:val="rowtabella0"/>
              <w:rPr>
                <w:color w:val="002060"/>
              </w:rPr>
            </w:pPr>
            <w:r w:rsidRPr="009C6F27">
              <w:rPr>
                <w:color w:val="002060"/>
              </w:rPr>
              <w:t>VIA DELLE REGIONI, 8</w:t>
            </w:r>
          </w:p>
        </w:tc>
      </w:tr>
      <w:tr w:rsidR="000515B6" w:rsidRPr="009C6F27" w14:paraId="77D7427B"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0B622" w14:textId="77777777" w:rsidR="000515B6" w:rsidRPr="009C6F27" w:rsidRDefault="000515B6" w:rsidP="00653FC6">
            <w:pPr>
              <w:pStyle w:val="rowtabella0"/>
              <w:rPr>
                <w:color w:val="002060"/>
              </w:rPr>
            </w:pPr>
            <w:r w:rsidRPr="009C6F27">
              <w:rPr>
                <w:color w:val="002060"/>
              </w:rPr>
              <w:t>ALMAJUVENTUS FANO1906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812BE" w14:textId="77777777" w:rsidR="000515B6" w:rsidRPr="009C6F27" w:rsidRDefault="000515B6" w:rsidP="00653FC6">
            <w:pPr>
              <w:pStyle w:val="rowtabella0"/>
              <w:rPr>
                <w:color w:val="002060"/>
              </w:rPr>
            </w:pPr>
            <w:r w:rsidRPr="009C6F27">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3B51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680A1" w14:textId="77777777" w:rsidR="000515B6" w:rsidRPr="009C6F27" w:rsidRDefault="000515B6" w:rsidP="00653FC6">
            <w:pPr>
              <w:pStyle w:val="rowtabella0"/>
              <w:rPr>
                <w:color w:val="002060"/>
              </w:rPr>
            </w:pPr>
            <w:r w:rsidRPr="009C6F27">
              <w:rPr>
                <w:color w:val="002060"/>
              </w:rPr>
              <w:t>01/10/2022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17B86" w14:textId="77777777" w:rsidR="000515B6" w:rsidRPr="009C6F27" w:rsidRDefault="000515B6" w:rsidP="00653FC6">
            <w:pPr>
              <w:pStyle w:val="rowtabella0"/>
              <w:rPr>
                <w:color w:val="002060"/>
              </w:rPr>
            </w:pPr>
            <w:r w:rsidRPr="009C6F27">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CB81F" w14:textId="77777777" w:rsidR="000515B6" w:rsidRPr="009C6F27" w:rsidRDefault="000515B6" w:rsidP="00653FC6">
            <w:pPr>
              <w:pStyle w:val="rowtabella0"/>
              <w:rPr>
                <w:color w:val="002060"/>
              </w:rPr>
            </w:pPr>
            <w:r w:rsidRPr="009C6F2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03B15" w14:textId="77777777" w:rsidR="000515B6" w:rsidRPr="009C6F27" w:rsidRDefault="000515B6" w:rsidP="00653FC6">
            <w:pPr>
              <w:pStyle w:val="rowtabella0"/>
              <w:rPr>
                <w:color w:val="002060"/>
              </w:rPr>
            </w:pPr>
            <w:r w:rsidRPr="009C6F27">
              <w:rPr>
                <w:color w:val="002060"/>
              </w:rPr>
              <w:t>VIA VILLA TOMBARI</w:t>
            </w:r>
          </w:p>
        </w:tc>
      </w:tr>
    </w:tbl>
    <w:p w14:paraId="181E6F2F" w14:textId="77777777" w:rsidR="000515B6" w:rsidRPr="00CF3780" w:rsidRDefault="000515B6" w:rsidP="000515B6">
      <w:pPr>
        <w:pStyle w:val="breakline"/>
        <w:rPr>
          <w:color w:val="002060"/>
        </w:rPr>
      </w:pPr>
    </w:p>
    <w:p w14:paraId="629C1359" w14:textId="77777777" w:rsidR="000515B6" w:rsidRPr="00CF3780" w:rsidRDefault="000515B6" w:rsidP="000515B6">
      <w:pPr>
        <w:pStyle w:val="breakline"/>
        <w:rPr>
          <w:color w:val="002060"/>
        </w:rPr>
      </w:pPr>
    </w:p>
    <w:p w14:paraId="189F1CCB" w14:textId="77777777" w:rsidR="000515B6" w:rsidRPr="00CF3780" w:rsidRDefault="000515B6" w:rsidP="000515B6">
      <w:pPr>
        <w:pStyle w:val="titolocampionato0"/>
        <w:shd w:val="clear" w:color="auto" w:fill="CCCCCC"/>
        <w:spacing w:before="80" w:after="40"/>
        <w:rPr>
          <w:color w:val="002060"/>
        </w:rPr>
      </w:pPr>
      <w:r w:rsidRPr="00CF3780">
        <w:rPr>
          <w:color w:val="002060"/>
        </w:rPr>
        <w:t>COPPA MARCHE UNDER 21 CALCIO 5</w:t>
      </w:r>
    </w:p>
    <w:p w14:paraId="6C20D738" w14:textId="77777777" w:rsidR="000515B6" w:rsidRPr="00CF3780" w:rsidRDefault="000515B6" w:rsidP="000515B6">
      <w:pPr>
        <w:pStyle w:val="titoloprinc0"/>
        <w:rPr>
          <w:color w:val="002060"/>
        </w:rPr>
      </w:pPr>
      <w:r w:rsidRPr="00CF3780">
        <w:rPr>
          <w:color w:val="002060"/>
        </w:rPr>
        <w:t>RISULTATI</w:t>
      </w:r>
    </w:p>
    <w:p w14:paraId="42ED7834" w14:textId="77777777" w:rsidR="000515B6" w:rsidRPr="00CF3780" w:rsidRDefault="000515B6" w:rsidP="000515B6">
      <w:pPr>
        <w:pStyle w:val="breakline"/>
        <w:rPr>
          <w:color w:val="002060"/>
        </w:rPr>
      </w:pPr>
    </w:p>
    <w:p w14:paraId="2B293C48" w14:textId="77777777" w:rsidR="000515B6" w:rsidRPr="00CF3780" w:rsidRDefault="000515B6" w:rsidP="000515B6">
      <w:pPr>
        <w:pStyle w:val="sottotitolocampionato10"/>
        <w:rPr>
          <w:color w:val="002060"/>
        </w:rPr>
      </w:pPr>
      <w:r w:rsidRPr="00CF3780">
        <w:rPr>
          <w:color w:val="002060"/>
        </w:rPr>
        <w:t>RISULTATI UFFICIALI GARE DEL 25/09/2022</w:t>
      </w:r>
    </w:p>
    <w:p w14:paraId="5945ABAC"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t>Si trascrivono qui di seguito i risultati ufficiali delle gare disputate</w:t>
      </w:r>
    </w:p>
    <w:p w14:paraId="0BE9CF5C"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15B6" w:rsidRPr="00CF3780" w14:paraId="46FB6379"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49891427"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4A20A" w14:textId="77777777" w:rsidR="000515B6" w:rsidRPr="00CF3780" w:rsidRDefault="000515B6" w:rsidP="00653FC6">
                  <w:pPr>
                    <w:pStyle w:val="headertabella0"/>
                    <w:rPr>
                      <w:color w:val="002060"/>
                    </w:rPr>
                  </w:pPr>
                  <w:r w:rsidRPr="00CF3780">
                    <w:rPr>
                      <w:color w:val="002060"/>
                    </w:rPr>
                    <w:t>GIRONE A - 1 Giornata - A</w:t>
                  </w:r>
                </w:p>
              </w:tc>
            </w:tr>
            <w:tr w:rsidR="000515B6" w:rsidRPr="00CF3780" w14:paraId="31723922"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D6F0B0" w14:textId="77777777" w:rsidR="000515B6" w:rsidRPr="00CF3780" w:rsidRDefault="000515B6" w:rsidP="00653FC6">
                  <w:pPr>
                    <w:pStyle w:val="rowtabella0"/>
                    <w:rPr>
                      <w:color w:val="002060"/>
                    </w:rPr>
                  </w:pPr>
                  <w:r w:rsidRPr="00CF3780">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C6595" w14:textId="77777777" w:rsidR="000515B6" w:rsidRPr="00CF3780" w:rsidRDefault="000515B6" w:rsidP="00653FC6">
                  <w:pPr>
                    <w:pStyle w:val="rowtabella0"/>
                    <w:rPr>
                      <w:color w:val="002060"/>
                    </w:rPr>
                  </w:pPr>
                  <w:r w:rsidRPr="00CF3780">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1D035" w14:textId="77777777" w:rsidR="000515B6" w:rsidRPr="00CF3780" w:rsidRDefault="000515B6" w:rsidP="00653FC6">
                  <w:pPr>
                    <w:pStyle w:val="rowtabella0"/>
                    <w:jc w:val="center"/>
                    <w:rPr>
                      <w:color w:val="002060"/>
                    </w:rPr>
                  </w:pPr>
                  <w:r w:rsidRPr="00CF3780">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D5B3F" w14:textId="77777777" w:rsidR="000515B6" w:rsidRPr="00CF3780" w:rsidRDefault="000515B6" w:rsidP="00653FC6">
                  <w:pPr>
                    <w:pStyle w:val="rowtabella0"/>
                    <w:jc w:val="center"/>
                    <w:rPr>
                      <w:color w:val="002060"/>
                    </w:rPr>
                  </w:pPr>
                  <w:r w:rsidRPr="00CF3780">
                    <w:rPr>
                      <w:color w:val="002060"/>
                    </w:rPr>
                    <w:t> </w:t>
                  </w:r>
                </w:p>
              </w:tc>
            </w:tr>
          </w:tbl>
          <w:p w14:paraId="06069E81" w14:textId="77777777" w:rsidR="000515B6" w:rsidRPr="00CF3780" w:rsidRDefault="000515B6" w:rsidP="00653FC6">
            <w:pPr>
              <w:rPr>
                <w:color w:val="002060"/>
              </w:rPr>
            </w:pPr>
          </w:p>
        </w:tc>
      </w:tr>
    </w:tbl>
    <w:p w14:paraId="35240408" w14:textId="77777777" w:rsidR="000515B6" w:rsidRPr="00CF3780" w:rsidRDefault="000515B6" w:rsidP="000515B6">
      <w:pPr>
        <w:pStyle w:val="breakline"/>
        <w:rPr>
          <w:rFonts w:eastAsiaTheme="minorEastAsia"/>
          <w:color w:val="002060"/>
        </w:rPr>
      </w:pPr>
    </w:p>
    <w:p w14:paraId="41BB7009" w14:textId="77777777" w:rsidR="000515B6" w:rsidRPr="00CF3780" w:rsidRDefault="000515B6" w:rsidP="000515B6">
      <w:pPr>
        <w:pStyle w:val="breakline"/>
        <w:rPr>
          <w:color w:val="002060"/>
        </w:rPr>
      </w:pPr>
    </w:p>
    <w:p w14:paraId="4EC5EDE6" w14:textId="77777777" w:rsidR="000515B6" w:rsidRPr="00CF3780" w:rsidRDefault="000515B6" w:rsidP="000515B6">
      <w:pPr>
        <w:pStyle w:val="titoloprinc0"/>
        <w:rPr>
          <w:color w:val="002060"/>
        </w:rPr>
      </w:pPr>
      <w:r w:rsidRPr="00CF3780">
        <w:rPr>
          <w:color w:val="002060"/>
        </w:rPr>
        <w:t>GIUDICE SPORTIVO</w:t>
      </w:r>
    </w:p>
    <w:p w14:paraId="1A446839" w14:textId="77777777" w:rsidR="000515B6" w:rsidRPr="00CF3780" w:rsidRDefault="000515B6" w:rsidP="000515B6">
      <w:pPr>
        <w:pStyle w:val="diffida"/>
        <w:rPr>
          <w:color w:val="002060"/>
        </w:rPr>
      </w:pPr>
      <w:r w:rsidRPr="00CF3780">
        <w:rPr>
          <w:color w:val="002060"/>
        </w:rPr>
        <w:t>Il Sostituto Giudice Sportivo Avv. Federica Sorrentino, nella seduta del 27/09/2022, ha adottato le decisioni che di seguito integralmente si riportano:</w:t>
      </w:r>
    </w:p>
    <w:p w14:paraId="4D5F1A1D" w14:textId="77777777" w:rsidR="000515B6" w:rsidRPr="00CF3780" w:rsidRDefault="000515B6" w:rsidP="000515B6">
      <w:pPr>
        <w:pStyle w:val="titolo10"/>
        <w:rPr>
          <w:color w:val="002060"/>
        </w:rPr>
      </w:pPr>
      <w:r w:rsidRPr="00CF3780">
        <w:rPr>
          <w:color w:val="002060"/>
        </w:rPr>
        <w:t xml:space="preserve">GARE DEL 25/ 9/2022 </w:t>
      </w:r>
    </w:p>
    <w:p w14:paraId="5479A858" w14:textId="77777777" w:rsidR="000515B6" w:rsidRPr="00CF3780" w:rsidRDefault="000515B6" w:rsidP="000515B6">
      <w:pPr>
        <w:pStyle w:val="titolo7a"/>
        <w:rPr>
          <w:color w:val="002060"/>
        </w:rPr>
      </w:pPr>
      <w:r w:rsidRPr="00CF3780">
        <w:rPr>
          <w:color w:val="002060"/>
        </w:rPr>
        <w:t xml:space="preserve">PROVVEDIMENTI DISCIPLINARI </w:t>
      </w:r>
    </w:p>
    <w:p w14:paraId="5A3C21B1"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4FE56874" w14:textId="77777777" w:rsidR="000515B6" w:rsidRPr="00CF3780" w:rsidRDefault="000515B6" w:rsidP="000515B6">
      <w:pPr>
        <w:pStyle w:val="titolo30"/>
        <w:rPr>
          <w:color w:val="002060"/>
        </w:rPr>
      </w:pPr>
      <w:r w:rsidRPr="00CF3780">
        <w:rPr>
          <w:color w:val="002060"/>
        </w:rPr>
        <w:t xml:space="preserve">CALCIATORI NON ESPULSI </w:t>
      </w:r>
    </w:p>
    <w:p w14:paraId="2EE50C39"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284AC0AE" w14:textId="77777777" w:rsidTr="00653FC6">
        <w:tc>
          <w:tcPr>
            <w:tcW w:w="2200" w:type="dxa"/>
            <w:tcMar>
              <w:top w:w="20" w:type="dxa"/>
              <w:left w:w="20" w:type="dxa"/>
              <w:bottom w:w="20" w:type="dxa"/>
              <w:right w:w="20" w:type="dxa"/>
            </w:tcMar>
            <w:vAlign w:val="center"/>
            <w:hideMark/>
          </w:tcPr>
          <w:p w14:paraId="2412B7A2" w14:textId="77777777" w:rsidR="000515B6" w:rsidRPr="00CF3780" w:rsidRDefault="000515B6" w:rsidP="00653FC6">
            <w:pPr>
              <w:pStyle w:val="movimento"/>
              <w:rPr>
                <w:color w:val="002060"/>
              </w:rPr>
            </w:pPr>
            <w:r w:rsidRPr="00CF3780">
              <w:rPr>
                <w:color w:val="002060"/>
              </w:rPr>
              <w:lastRenderedPageBreak/>
              <w:t>CHAABI YOUNES</w:t>
            </w:r>
          </w:p>
        </w:tc>
        <w:tc>
          <w:tcPr>
            <w:tcW w:w="2200" w:type="dxa"/>
            <w:tcMar>
              <w:top w:w="20" w:type="dxa"/>
              <w:left w:w="20" w:type="dxa"/>
              <w:bottom w:w="20" w:type="dxa"/>
              <w:right w:w="20" w:type="dxa"/>
            </w:tcMar>
            <w:vAlign w:val="center"/>
            <w:hideMark/>
          </w:tcPr>
          <w:p w14:paraId="7D1B7BEB" w14:textId="77777777" w:rsidR="000515B6" w:rsidRPr="00CF3780" w:rsidRDefault="000515B6" w:rsidP="00653FC6">
            <w:pPr>
              <w:pStyle w:val="movimento2"/>
              <w:rPr>
                <w:color w:val="002060"/>
              </w:rPr>
            </w:pPr>
            <w:r w:rsidRPr="00CF3780">
              <w:rPr>
                <w:color w:val="002060"/>
              </w:rPr>
              <w:t xml:space="preserve">(CSI STELLA A.S.D.) </w:t>
            </w:r>
          </w:p>
        </w:tc>
        <w:tc>
          <w:tcPr>
            <w:tcW w:w="800" w:type="dxa"/>
            <w:tcMar>
              <w:top w:w="20" w:type="dxa"/>
              <w:left w:w="20" w:type="dxa"/>
              <w:bottom w:w="20" w:type="dxa"/>
              <w:right w:w="20" w:type="dxa"/>
            </w:tcMar>
            <w:vAlign w:val="center"/>
            <w:hideMark/>
          </w:tcPr>
          <w:p w14:paraId="226DDDCF"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BE3165A" w14:textId="77777777" w:rsidR="000515B6" w:rsidRPr="00CF3780" w:rsidRDefault="000515B6" w:rsidP="00653FC6">
            <w:pPr>
              <w:pStyle w:val="movimento"/>
              <w:rPr>
                <w:color w:val="002060"/>
              </w:rPr>
            </w:pPr>
            <w:r w:rsidRPr="00CF3780">
              <w:rPr>
                <w:color w:val="002060"/>
              </w:rPr>
              <w:t>IACONI MIRKO</w:t>
            </w:r>
          </w:p>
        </w:tc>
        <w:tc>
          <w:tcPr>
            <w:tcW w:w="2200" w:type="dxa"/>
            <w:tcMar>
              <w:top w:w="20" w:type="dxa"/>
              <w:left w:w="20" w:type="dxa"/>
              <w:bottom w:w="20" w:type="dxa"/>
              <w:right w:w="20" w:type="dxa"/>
            </w:tcMar>
            <w:vAlign w:val="center"/>
            <w:hideMark/>
          </w:tcPr>
          <w:p w14:paraId="01DD77D4" w14:textId="77777777" w:rsidR="000515B6" w:rsidRPr="00CF3780" w:rsidRDefault="000515B6" w:rsidP="00653FC6">
            <w:pPr>
              <w:pStyle w:val="movimento2"/>
              <w:rPr>
                <w:color w:val="002060"/>
              </w:rPr>
            </w:pPr>
            <w:r w:rsidRPr="00CF3780">
              <w:rPr>
                <w:color w:val="002060"/>
              </w:rPr>
              <w:t xml:space="preserve">(DAMIANI E GATTI ASCOLI) </w:t>
            </w:r>
          </w:p>
        </w:tc>
      </w:tr>
    </w:tbl>
    <w:p w14:paraId="56CEA3AF" w14:textId="77777777" w:rsidR="000515B6" w:rsidRPr="00CF3780" w:rsidRDefault="000515B6" w:rsidP="000515B6">
      <w:pPr>
        <w:pStyle w:val="breakline"/>
        <w:rPr>
          <w:color w:val="002060"/>
        </w:rPr>
      </w:pPr>
    </w:p>
    <w:p w14:paraId="506A6490"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CA0C90C"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5F4D97F1" w14:textId="77777777" w:rsidR="000515B6" w:rsidRPr="00CF3780" w:rsidRDefault="000515B6" w:rsidP="000515B6">
      <w:pPr>
        <w:pStyle w:val="breakline"/>
        <w:rPr>
          <w:rFonts w:eastAsiaTheme="minorEastAsia"/>
          <w:color w:val="002060"/>
        </w:rPr>
      </w:pPr>
    </w:p>
    <w:p w14:paraId="3ECAD670" w14:textId="77777777" w:rsidR="000515B6" w:rsidRPr="00CF3780" w:rsidRDefault="000515B6" w:rsidP="000515B6">
      <w:pPr>
        <w:pStyle w:val="titoloprinc0"/>
        <w:rPr>
          <w:color w:val="002060"/>
        </w:rPr>
      </w:pPr>
      <w:r w:rsidRPr="00CF3780">
        <w:rPr>
          <w:color w:val="002060"/>
        </w:rPr>
        <w:t>CLASSIFICA</w:t>
      </w:r>
    </w:p>
    <w:p w14:paraId="06915105" w14:textId="77777777" w:rsidR="000515B6" w:rsidRPr="00CF3780" w:rsidRDefault="000515B6" w:rsidP="000515B6">
      <w:pPr>
        <w:pStyle w:val="breakline"/>
        <w:rPr>
          <w:color w:val="002060"/>
        </w:rPr>
      </w:pPr>
    </w:p>
    <w:p w14:paraId="0FDDE77D" w14:textId="77777777" w:rsidR="000515B6" w:rsidRPr="00CF3780" w:rsidRDefault="000515B6" w:rsidP="000515B6">
      <w:pPr>
        <w:pStyle w:val="breakline"/>
        <w:rPr>
          <w:color w:val="002060"/>
        </w:rPr>
      </w:pPr>
    </w:p>
    <w:p w14:paraId="4F066281" w14:textId="77777777" w:rsidR="000515B6" w:rsidRPr="00CF3780" w:rsidRDefault="000515B6" w:rsidP="000515B6">
      <w:pPr>
        <w:pStyle w:val="sottotitolocampionato10"/>
        <w:rPr>
          <w:color w:val="002060"/>
        </w:rPr>
      </w:pPr>
      <w:r w:rsidRPr="00CF37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15B6" w:rsidRPr="00CF3780" w14:paraId="2B1E11ED" w14:textId="77777777" w:rsidTr="00653F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DBC44" w14:textId="77777777" w:rsidR="000515B6" w:rsidRPr="00CF3780" w:rsidRDefault="000515B6" w:rsidP="00653FC6">
            <w:pPr>
              <w:pStyle w:val="headertabella0"/>
              <w:rPr>
                <w:color w:val="002060"/>
              </w:rPr>
            </w:pPr>
            <w:r w:rsidRPr="00CF378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C4888" w14:textId="77777777" w:rsidR="000515B6" w:rsidRPr="00CF3780" w:rsidRDefault="000515B6" w:rsidP="00653FC6">
            <w:pPr>
              <w:pStyle w:val="headertabella0"/>
              <w:rPr>
                <w:color w:val="002060"/>
              </w:rPr>
            </w:pPr>
            <w:r w:rsidRPr="00CF378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75C5B" w14:textId="77777777" w:rsidR="000515B6" w:rsidRPr="00CF3780" w:rsidRDefault="000515B6" w:rsidP="00653FC6">
            <w:pPr>
              <w:pStyle w:val="headertabella0"/>
              <w:rPr>
                <w:color w:val="002060"/>
              </w:rPr>
            </w:pPr>
            <w:r w:rsidRPr="00CF378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EC575" w14:textId="77777777" w:rsidR="000515B6" w:rsidRPr="00CF3780" w:rsidRDefault="000515B6" w:rsidP="00653FC6">
            <w:pPr>
              <w:pStyle w:val="headertabella0"/>
              <w:rPr>
                <w:color w:val="002060"/>
              </w:rPr>
            </w:pPr>
            <w:r w:rsidRPr="00CF378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9EE65" w14:textId="77777777" w:rsidR="000515B6" w:rsidRPr="00CF3780" w:rsidRDefault="000515B6" w:rsidP="00653FC6">
            <w:pPr>
              <w:pStyle w:val="headertabella0"/>
              <w:rPr>
                <w:color w:val="002060"/>
              </w:rPr>
            </w:pPr>
            <w:r w:rsidRPr="00CF378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B912C" w14:textId="77777777" w:rsidR="000515B6" w:rsidRPr="00CF3780" w:rsidRDefault="000515B6" w:rsidP="00653FC6">
            <w:pPr>
              <w:pStyle w:val="headertabella0"/>
              <w:rPr>
                <w:color w:val="002060"/>
              </w:rPr>
            </w:pPr>
            <w:r w:rsidRPr="00CF378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D482F" w14:textId="77777777" w:rsidR="000515B6" w:rsidRPr="00CF3780" w:rsidRDefault="000515B6" w:rsidP="00653FC6">
            <w:pPr>
              <w:pStyle w:val="headertabella0"/>
              <w:rPr>
                <w:color w:val="002060"/>
              </w:rPr>
            </w:pPr>
            <w:r w:rsidRPr="00CF378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0F03" w14:textId="77777777" w:rsidR="000515B6" w:rsidRPr="00CF3780" w:rsidRDefault="000515B6" w:rsidP="00653FC6">
            <w:pPr>
              <w:pStyle w:val="headertabella0"/>
              <w:rPr>
                <w:color w:val="002060"/>
              </w:rPr>
            </w:pPr>
            <w:r w:rsidRPr="00CF378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7BB0E" w14:textId="77777777" w:rsidR="000515B6" w:rsidRPr="00CF3780" w:rsidRDefault="000515B6" w:rsidP="00653FC6">
            <w:pPr>
              <w:pStyle w:val="headertabella0"/>
              <w:rPr>
                <w:color w:val="002060"/>
              </w:rPr>
            </w:pPr>
            <w:r w:rsidRPr="00CF378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00789" w14:textId="77777777" w:rsidR="000515B6" w:rsidRPr="00CF3780" w:rsidRDefault="000515B6" w:rsidP="00653FC6">
            <w:pPr>
              <w:pStyle w:val="headertabella0"/>
              <w:rPr>
                <w:color w:val="002060"/>
              </w:rPr>
            </w:pPr>
            <w:r w:rsidRPr="00CF3780">
              <w:rPr>
                <w:color w:val="002060"/>
              </w:rPr>
              <w:t>PE</w:t>
            </w:r>
          </w:p>
        </w:tc>
      </w:tr>
      <w:tr w:rsidR="000515B6" w:rsidRPr="00CF3780" w14:paraId="0F43E2E8" w14:textId="77777777" w:rsidTr="00653F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A26E04" w14:textId="77777777" w:rsidR="000515B6" w:rsidRPr="00CF3780" w:rsidRDefault="000515B6" w:rsidP="00653FC6">
            <w:pPr>
              <w:pStyle w:val="rowtabella0"/>
              <w:rPr>
                <w:color w:val="002060"/>
              </w:rPr>
            </w:pPr>
            <w:r w:rsidRPr="00CF378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5CC7" w14:textId="77777777" w:rsidR="000515B6" w:rsidRPr="00CF3780" w:rsidRDefault="000515B6" w:rsidP="00653FC6">
            <w:pPr>
              <w:pStyle w:val="rowtabella0"/>
              <w:jc w:val="center"/>
              <w:rPr>
                <w:color w:val="002060"/>
              </w:rPr>
            </w:pPr>
            <w:r w:rsidRPr="00CF37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2984"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8405"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9035"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F34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DE0F"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E6C7"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2767"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5C5B" w14:textId="77777777" w:rsidR="000515B6" w:rsidRPr="00CF3780" w:rsidRDefault="000515B6" w:rsidP="00653FC6">
            <w:pPr>
              <w:pStyle w:val="rowtabella0"/>
              <w:jc w:val="center"/>
              <w:rPr>
                <w:color w:val="002060"/>
              </w:rPr>
            </w:pPr>
            <w:r w:rsidRPr="00CF3780">
              <w:rPr>
                <w:color w:val="002060"/>
              </w:rPr>
              <w:t>0</w:t>
            </w:r>
          </w:p>
        </w:tc>
      </w:tr>
      <w:tr w:rsidR="000515B6" w:rsidRPr="00CF3780" w14:paraId="26222265"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49B93" w14:textId="77777777" w:rsidR="000515B6" w:rsidRPr="00CF3780" w:rsidRDefault="000515B6" w:rsidP="00653FC6">
            <w:pPr>
              <w:pStyle w:val="rowtabella0"/>
              <w:rPr>
                <w:color w:val="002060"/>
              </w:rPr>
            </w:pPr>
            <w:r w:rsidRPr="00CF378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2035"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67DE"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AEF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916B"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9A80"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F83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30E5"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C13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51A0" w14:textId="77777777" w:rsidR="000515B6" w:rsidRPr="00CF3780" w:rsidRDefault="000515B6" w:rsidP="00653FC6">
            <w:pPr>
              <w:pStyle w:val="rowtabella0"/>
              <w:jc w:val="center"/>
              <w:rPr>
                <w:color w:val="002060"/>
              </w:rPr>
            </w:pPr>
            <w:r w:rsidRPr="00CF3780">
              <w:rPr>
                <w:color w:val="002060"/>
              </w:rPr>
              <w:t>0</w:t>
            </w:r>
          </w:p>
        </w:tc>
      </w:tr>
      <w:tr w:rsidR="000515B6" w:rsidRPr="00CF3780" w14:paraId="6C18CC70"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E4A2C" w14:textId="77777777" w:rsidR="000515B6" w:rsidRPr="00CF3780" w:rsidRDefault="000515B6" w:rsidP="00653FC6">
            <w:pPr>
              <w:pStyle w:val="rowtabella0"/>
              <w:rPr>
                <w:color w:val="002060"/>
              </w:rPr>
            </w:pPr>
            <w:r w:rsidRPr="00CF378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266B"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A5B2"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7AC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DBD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D15A"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220A"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CA3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D36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6A96" w14:textId="77777777" w:rsidR="000515B6" w:rsidRPr="00CF3780" w:rsidRDefault="000515B6" w:rsidP="00653FC6">
            <w:pPr>
              <w:pStyle w:val="rowtabella0"/>
              <w:jc w:val="center"/>
              <w:rPr>
                <w:color w:val="002060"/>
              </w:rPr>
            </w:pPr>
            <w:r w:rsidRPr="00CF3780">
              <w:rPr>
                <w:color w:val="002060"/>
              </w:rPr>
              <w:t>0</w:t>
            </w:r>
          </w:p>
        </w:tc>
      </w:tr>
      <w:tr w:rsidR="000515B6" w:rsidRPr="00CF3780" w14:paraId="342777B5"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7DDA0" w14:textId="77777777" w:rsidR="000515B6" w:rsidRPr="00CF3780" w:rsidRDefault="000515B6" w:rsidP="00653FC6">
            <w:pPr>
              <w:pStyle w:val="rowtabella0"/>
              <w:rPr>
                <w:color w:val="002060"/>
              </w:rPr>
            </w:pPr>
            <w:r w:rsidRPr="00CF378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FD32"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383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442B"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EE7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A0E6"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595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4AE1"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5F46"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C97C" w14:textId="77777777" w:rsidR="000515B6" w:rsidRPr="00CF3780" w:rsidRDefault="000515B6" w:rsidP="00653FC6">
            <w:pPr>
              <w:pStyle w:val="rowtabella0"/>
              <w:jc w:val="center"/>
              <w:rPr>
                <w:color w:val="002060"/>
              </w:rPr>
            </w:pPr>
            <w:r w:rsidRPr="00CF3780">
              <w:rPr>
                <w:color w:val="002060"/>
              </w:rPr>
              <w:t>0</w:t>
            </w:r>
          </w:p>
        </w:tc>
      </w:tr>
      <w:tr w:rsidR="000515B6" w:rsidRPr="00CF3780" w14:paraId="7A82187A"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8368A" w14:textId="77777777" w:rsidR="000515B6" w:rsidRPr="00CF3780" w:rsidRDefault="000515B6" w:rsidP="00653FC6">
            <w:pPr>
              <w:pStyle w:val="rowtabella0"/>
              <w:rPr>
                <w:color w:val="002060"/>
              </w:rPr>
            </w:pPr>
            <w:r w:rsidRPr="00CF378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3987"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D15F"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27D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468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D108"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030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5619"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D13B"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773D" w14:textId="77777777" w:rsidR="000515B6" w:rsidRPr="00CF3780" w:rsidRDefault="000515B6" w:rsidP="00653FC6">
            <w:pPr>
              <w:pStyle w:val="rowtabella0"/>
              <w:jc w:val="center"/>
              <w:rPr>
                <w:color w:val="002060"/>
              </w:rPr>
            </w:pPr>
            <w:r w:rsidRPr="00CF3780">
              <w:rPr>
                <w:color w:val="002060"/>
              </w:rPr>
              <w:t>0</w:t>
            </w:r>
          </w:p>
        </w:tc>
      </w:tr>
      <w:tr w:rsidR="000515B6" w:rsidRPr="00CF3780" w14:paraId="4E1ADD5C" w14:textId="77777777" w:rsidTr="00653F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1FECC" w14:textId="77777777" w:rsidR="000515B6" w:rsidRPr="00CF3780" w:rsidRDefault="000515B6" w:rsidP="00653FC6">
            <w:pPr>
              <w:pStyle w:val="rowtabella0"/>
              <w:rPr>
                <w:color w:val="002060"/>
              </w:rPr>
            </w:pPr>
            <w:r w:rsidRPr="00CF378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C95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60A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996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B680"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267D"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6904"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B5F7"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93B5"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4B76" w14:textId="77777777" w:rsidR="000515B6" w:rsidRPr="00CF3780" w:rsidRDefault="000515B6" w:rsidP="00653FC6">
            <w:pPr>
              <w:pStyle w:val="rowtabella0"/>
              <w:jc w:val="center"/>
              <w:rPr>
                <w:color w:val="002060"/>
              </w:rPr>
            </w:pPr>
            <w:r w:rsidRPr="00CF3780">
              <w:rPr>
                <w:color w:val="002060"/>
              </w:rPr>
              <w:t>0</w:t>
            </w:r>
          </w:p>
        </w:tc>
      </w:tr>
      <w:tr w:rsidR="000515B6" w:rsidRPr="00CF3780" w14:paraId="7CE03AAD" w14:textId="77777777" w:rsidTr="00653F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AF70C" w14:textId="77777777" w:rsidR="000515B6" w:rsidRPr="00CF3780" w:rsidRDefault="000515B6" w:rsidP="00653FC6">
            <w:pPr>
              <w:pStyle w:val="rowtabella0"/>
              <w:rPr>
                <w:color w:val="002060"/>
              </w:rPr>
            </w:pPr>
            <w:r w:rsidRPr="00CF378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8563"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14E3"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0DEC"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FF30" w14:textId="77777777" w:rsidR="000515B6" w:rsidRPr="00CF3780" w:rsidRDefault="000515B6" w:rsidP="00653FC6">
            <w:pPr>
              <w:pStyle w:val="rowtabella0"/>
              <w:jc w:val="center"/>
              <w:rPr>
                <w:color w:val="002060"/>
              </w:rPr>
            </w:pPr>
            <w:r w:rsidRPr="00CF37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9001" w14:textId="77777777" w:rsidR="000515B6" w:rsidRPr="00CF3780" w:rsidRDefault="000515B6" w:rsidP="00653FC6">
            <w:pPr>
              <w:pStyle w:val="rowtabella0"/>
              <w:jc w:val="center"/>
              <w:rPr>
                <w:color w:val="002060"/>
              </w:rPr>
            </w:pPr>
            <w:r w:rsidRPr="00CF37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5FB7"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B1F0" w14:textId="77777777" w:rsidR="000515B6" w:rsidRPr="00CF3780" w:rsidRDefault="000515B6" w:rsidP="00653FC6">
            <w:pPr>
              <w:pStyle w:val="rowtabella0"/>
              <w:jc w:val="center"/>
              <w:rPr>
                <w:color w:val="002060"/>
              </w:rPr>
            </w:pPr>
            <w:r w:rsidRPr="00CF37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48D0" w14:textId="77777777" w:rsidR="000515B6" w:rsidRPr="00CF3780" w:rsidRDefault="000515B6" w:rsidP="00653FC6">
            <w:pPr>
              <w:pStyle w:val="rowtabella0"/>
              <w:jc w:val="center"/>
              <w:rPr>
                <w:color w:val="002060"/>
              </w:rPr>
            </w:pPr>
            <w:r w:rsidRPr="00CF37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1A86" w14:textId="77777777" w:rsidR="000515B6" w:rsidRPr="00CF3780" w:rsidRDefault="000515B6" w:rsidP="00653FC6">
            <w:pPr>
              <w:pStyle w:val="rowtabella0"/>
              <w:jc w:val="center"/>
              <w:rPr>
                <w:color w:val="002060"/>
              </w:rPr>
            </w:pPr>
            <w:r w:rsidRPr="00CF3780">
              <w:rPr>
                <w:color w:val="002060"/>
              </w:rPr>
              <w:t>0</w:t>
            </w:r>
          </w:p>
        </w:tc>
      </w:tr>
    </w:tbl>
    <w:p w14:paraId="4138014C" w14:textId="77777777" w:rsidR="000515B6" w:rsidRPr="00CF3780" w:rsidRDefault="000515B6" w:rsidP="000515B6">
      <w:pPr>
        <w:pStyle w:val="breakline"/>
        <w:rPr>
          <w:rFonts w:eastAsiaTheme="minorEastAsia"/>
          <w:color w:val="002060"/>
        </w:rPr>
      </w:pPr>
    </w:p>
    <w:p w14:paraId="1C96A398" w14:textId="77777777" w:rsidR="000515B6" w:rsidRPr="00CF3780" w:rsidRDefault="000515B6" w:rsidP="000515B6">
      <w:pPr>
        <w:pStyle w:val="titoloprinc0"/>
        <w:rPr>
          <w:color w:val="002060"/>
        </w:rPr>
      </w:pPr>
      <w:r w:rsidRPr="00CF3780">
        <w:rPr>
          <w:color w:val="002060"/>
        </w:rPr>
        <w:t>PROGRAMMA GARE</w:t>
      </w:r>
    </w:p>
    <w:p w14:paraId="5A0EAFAC" w14:textId="77777777" w:rsidR="000515B6" w:rsidRDefault="000515B6" w:rsidP="000515B6">
      <w:pPr>
        <w:pStyle w:val="breakline"/>
        <w:rPr>
          <w:color w:val="002060"/>
        </w:rPr>
      </w:pPr>
    </w:p>
    <w:p w14:paraId="00762ED5" w14:textId="77777777" w:rsidR="000515B6" w:rsidRPr="009C6F27" w:rsidRDefault="000515B6" w:rsidP="000515B6">
      <w:pPr>
        <w:pStyle w:val="sottotitolocampionato10"/>
        <w:rPr>
          <w:color w:val="002060"/>
        </w:rPr>
      </w:pPr>
      <w:r w:rsidRPr="009C6F2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0515B6" w:rsidRPr="009C6F27" w14:paraId="67E7F42E"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F5095"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34E9B"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5386"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FEC88"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207BA"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611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D307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597C734"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F6B17" w14:textId="77777777" w:rsidR="000515B6" w:rsidRPr="009C6F27" w:rsidRDefault="000515B6" w:rsidP="00653FC6">
            <w:pPr>
              <w:pStyle w:val="rowtabella0"/>
              <w:rPr>
                <w:color w:val="002060"/>
              </w:rPr>
            </w:pPr>
            <w:r w:rsidRPr="009C6F2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C3E27" w14:textId="77777777" w:rsidR="000515B6" w:rsidRPr="009C6F27" w:rsidRDefault="000515B6" w:rsidP="00653FC6">
            <w:pPr>
              <w:pStyle w:val="rowtabella0"/>
              <w:rPr>
                <w:color w:val="002060"/>
              </w:rPr>
            </w:pPr>
            <w:r w:rsidRPr="009C6F27">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92E1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B0779" w14:textId="77777777" w:rsidR="000515B6" w:rsidRPr="009C6F27" w:rsidRDefault="000515B6" w:rsidP="00653FC6">
            <w:pPr>
              <w:pStyle w:val="rowtabella0"/>
              <w:rPr>
                <w:color w:val="002060"/>
              </w:rPr>
            </w:pPr>
            <w:r w:rsidRPr="009C6F27">
              <w:rPr>
                <w:color w:val="002060"/>
              </w:rPr>
              <w:t>01/10/2022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A66E0" w14:textId="77777777" w:rsidR="000515B6" w:rsidRPr="009C6F27" w:rsidRDefault="000515B6" w:rsidP="00653FC6">
            <w:pPr>
              <w:pStyle w:val="rowtabella0"/>
              <w:rPr>
                <w:color w:val="002060"/>
              </w:rPr>
            </w:pPr>
            <w:r w:rsidRPr="009C6F2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988DF" w14:textId="77777777" w:rsidR="000515B6" w:rsidRPr="009C6F27" w:rsidRDefault="000515B6" w:rsidP="00653FC6">
            <w:pPr>
              <w:pStyle w:val="rowtabella0"/>
              <w:rPr>
                <w:color w:val="002060"/>
              </w:rPr>
            </w:pPr>
            <w:r w:rsidRPr="009C6F2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4C9A0" w14:textId="77777777" w:rsidR="000515B6" w:rsidRPr="009C6F27" w:rsidRDefault="000515B6" w:rsidP="00653FC6">
            <w:pPr>
              <w:pStyle w:val="rowtabella0"/>
              <w:rPr>
                <w:color w:val="002060"/>
              </w:rPr>
            </w:pPr>
            <w:r w:rsidRPr="009C6F27">
              <w:rPr>
                <w:color w:val="002060"/>
              </w:rPr>
              <w:t>VIA ROSSINI</w:t>
            </w:r>
          </w:p>
        </w:tc>
      </w:tr>
      <w:tr w:rsidR="000515B6" w:rsidRPr="009C6F27" w14:paraId="31118216" w14:textId="77777777" w:rsidTr="00653F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C20C0E" w14:textId="77777777" w:rsidR="000515B6" w:rsidRPr="009C6F27" w:rsidRDefault="000515B6" w:rsidP="00653FC6">
            <w:pPr>
              <w:pStyle w:val="rowtabella0"/>
              <w:rPr>
                <w:color w:val="002060"/>
              </w:rPr>
            </w:pPr>
            <w:r w:rsidRPr="009C6F2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539B8" w14:textId="77777777" w:rsidR="000515B6" w:rsidRPr="009C6F27" w:rsidRDefault="000515B6" w:rsidP="00653FC6">
            <w:pPr>
              <w:pStyle w:val="rowtabella0"/>
              <w:rPr>
                <w:color w:val="002060"/>
              </w:rPr>
            </w:pPr>
            <w:r w:rsidRPr="009C6F2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94305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106EE6" w14:textId="77777777" w:rsidR="000515B6" w:rsidRPr="009C6F27" w:rsidRDefault="000515B6" w:rsidP="00653FC6">
            <w:pPr>
              <w:pStyle w:val="rowtabella0"/>
              <w:rPr>
                <w:color w:val="002060"/>
              </w:rPr>
            </w:pPr>
            <w:r w:rsidRPr="009C6F27">
              <w:rPr>
                <w:color w:val="002060"/>
              </w:rPr>
              <w:t>01/10/2022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B44FF" w14:textId="77777777" w:rsidR="000515B6" w:rsidRPr="009C6F27" w:rsidRDefault="000515B6" w:rsidP="00653FC6">
            <w:pPr>
              <w:pStyle w:val="rowtabella0"/>
              <w:rPr>
                <w:color w:val="002060"/>
              </w:rPr>
            </w:pPr>
            <w:r w:rsidRPr="009C6F2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C381" w14:textId="77777777" w:rsidR="000515B6" w:rsidRPr="009C6F27" w:rsidRDefault="000515B6" w:rsidP="00653FC6">
            <w:pPr>
              <w:pStyle w:val="rowtabella0"/>
              <w:rPr>
                <w:color w:val="002060"/>
              </w:rPr>
            </w:pPr>
            <w:r w:rsidRPr="009C6F2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2EFAD" w14:textId="77777777" w:rsidR="000515B6" w:rsidRPr="009C6F27" w:rsidRDefault="000515B6" w:rsidP="00653FC6">
            <w:pPr>
              <w:pStyle w:val="rowtabella0"/>
              <w:rPr>
                <w:color w:val="002060"/>
              </w:rPr>
            </w:pPr>
            <w:r w:rsidRPr="009C6F27">
              <w:rPr>
                <w:color w:val="002060"/>
              </w:rPr>
              <w:t>VIA B.BUOZZI</w:t>
            </w:r>
          </w:p>
        </w:tc>
      </w:tr>
      <w:tr w:rsidR="000515B6" w:rsidRPr="009C6F27" w14:paraId="6B768930"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8665B" w14:textId="77777777" w:rsidR="000515B6" w:rsidRPr="009C6F27" w:rsidRDefault="000515B6" w:rsidP="00653FC6">
            <w:pPr>
              <w:pStyle w:val="rowtabella0"/>
              <w:rPr>
                <w:color w:val="002060"/>
              </w:rPr>
            </w:pPr>
            <w:r w:rsidRPr="009C6F27">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B54CD" w14:textId="77777777" w:rsidR="000515B6" w:rsidRPr="009C6F27" w:rsidRDefault="000515B6" w:rsidP="00653FC6">
            <w:pPr>
              <w:pStyle w:val="rowtabella0"/>
              <w:rPr>
                <w:color w:val="002060"/>
              </w:rPr>
            </w:pPr>
            <w:r w:rsidRPr="009C6F27">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1089A"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3C467" w14:textId="77777777" w:rsidR="000515B6" w:rsidRPr="009C6F27" w:rsidRDefault="000515B6" w:rsidP="00653FC6">
            <w:pPr>
              <w:pStyle w:val="rowtabella0"/>
              <w:rPr>
                <w:color w:val="002060"/>
              </w:rPr>
            </w:pPr>
            <w:r w:rsidRPr="009C6F27">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26FB2" w14:textId="77777777" w:rsidR="000515B6" w:rsidRPr="009C6F27" w:rsidRDefault="000515B6" w:rsidP="00653FC6">
            <w:pPr>
              <w:pStyle w:val="rowtabella0"/>
              <w:rPr>
                <w:color w:val="002060"/>
              </w:rPr>
            </w:pPr>
            <w:r w:rsidRPr="009C6F27">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3D60F" w14:textId="77777777" w:rsidR="000515B6" w:rsidRPr="009C6F27" w:rsidRDefault="000515B6" w:rsidP="00653FC6">
            <w:pPr>
              <w:pStyle w:val="rowtabella0"/>
              <w:rPr>
                <w:color w:val="002060"/>
              </w:rPr>
            </w:pPr>
            <w:r w:rsidRPr="009C6F2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7C17D" w14:textId="77777777" w:rsidR="000515B6" w:rsidRPr="009C6F27" w:rsidRDefault="000515B6" w:rsidP="00653FC6">
            <w:pPr>
              <w:pStyle w:val="rowtabella0"/>
              <w:rPr>
                <w:color w:val="002060"/>
              </w:rPr>
            </w:pPr>
            <w:r w:rsidRPr="009C6F27">
              <w:rPr>
                <w:color w:val="002060"/>
              </w:rPr>
              <w:t>VIA DELL IRIS</w:t>
            </w:r>
          </w:p>
        </w:tc>
      </w:tr>
    </w:tbl>
    <w:p w14:paraId="3D79D9CB" w14:textId="77777777" w:rsidR="000515B6" w:rsidRPr="00CF3780" w:rsidRDefault="000515B6" w:rsidP="000515B6">
      <w:pPr>
        <w:pStyle w:val="breakline"/>
        <w:rPr>
          <w:color w:val="002060"/>
        </w:rPr>
      </w:pPr>
    </w:p>
    <w:p w14:paraId="06A51532" w14:textId="77777777" w:rsidR="000515B6" w:rsidRPr="00CF3780" w:rsidRDefault="000515B6" w:rsidP="000515B6">
      <w:pPr>
        <w:pStyle w:val="breakline"/>
        <w:rPr>
          <w:color w:val="002060"/>
        </w:rPr>
      </w:pPr>
    </w:p>
    <w:p w14:paraId="062AC77B" w14:textId="77777777" w:rsidR="000515B6" w:rsidRPr="00CF3780" w:rsidRDefault="000515B6" w:rsidP="000515B6">
      <w:pPr>
        <w:pStyle w:val="titolocampionato0"/>
        <w:shd w:val="clear" w:color="auto" w:fill="CCCCCC"/>
        <w:spacing w:before="80" w:after="40"/>
        <w:rPr>
          <w:color w:val="002060"/>
        </w:rPr>
      </w:pPr>
      <w:r w:rsidRPr="00CF3780">
        <w:rPr>
          <w:color w:val="002060"/>
        </w:rPr>
        <w:t xml:space="preserve">COPPA MARCHE </w:t>
      </w:r>
      <w:r>
        <w:rPr>
          <w:color w:val="002060"/>
        </w:rPr>
        <w:t>UNDER 19</w:t>
      </w:r>
      <w:r w:rsidRPr="00CF3780">
        <w:rPr>
          <w:color w:val="002060"/>
        </w:rPr>
        <w:t xml:space="preserve"> CALCIO 5</w:t>
      </w:r>
    </w:p>
    <w:p w14:paraId="32336285" w14:textId="77777777" w:rsidR="000515B6" w:rsidRPr="00E3594C" w:rsidRDefault="000515B6" w:rsidP="000515B6">
      <w:pPr>
        <w:pStyle w:val="titolomedio0"/>
        <w:rPr>
          <w:color w:val="002060"/>
          <w:sz w:val="36"/>
          <w:szCs w:val="36"/>
        </w:rPr>
      </w:pPr>
      <w:r w:rsidRPr="00E3594C">
        <w:rPr>
          <w:color w:val="002060"/>
          <w:sz w:val="36"/>
          <w:szCs w:val="36"/>
        </w:rPr>
        <w:t>RECUPERO PROGRAMMATO</w:t>
      </w:r>
    </w:p>
    <w:p w14:paraId="785761ED" w14:textId="77777777" w:rsidR="000515B6" w:rsidRPr="00CF3780" w:rsidRDefault="000515B6" w:rsidP="000515B6">
      <w:pPr>
        <w:pStyle w:val="breakline"/>
        <w:rPr>
          <w:color w:val="002060"/>
        </w:rPr>
      </w:pPr>
    </w:p>
    <w:p w14:paraId="4B54CA97" w14:textId="77777777" w:rsidR="000515B6" w:rsidRPr="00CF3780" w:rsidRDefault="000515B6" w:rsidP="000515B6">
      <w:pPr>
        <w:pStyle w:val="breakline"/>
        <w:rPr>
          <w:color w:val="002060"/>
        </w:rPr>
      </w:pPr>
    </w:p>
    <w:p w14:paraId="0EECE8B0" w14:textId="77777777" w:rsidR="000515B6" w:rsidRPr="00CF3780" w:rsidRDefault="000515B6" w:rsidP="000515B6">
      <w:pPr>
        <w:pStyle w:val="sottotitolocampionato10"/>
        <w:rPr>
          <w:color w:val="002060"/>
        </w:rPr>
      </w:pPr>
      <w:r w:rsidRPr="00CF37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2DF68207"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755A5"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D6D22"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0BB84"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6B50E"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CCEE7"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A2E37"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BB398"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5B03B" w14:textId="77777777" w:rsidR="000515B6" w:rsidRPr="00CF3780" w:rsidRDefault="000515B6" w:rsidP="00653FC6">
            <w:pPr>
              <w:pStyle w:val="headertabella0"/>
              <w:rPr>
                <w:color w:val="002060"/>
              </w:rPr>
            </w:pPr>
            <w:r w:rsidRPr="00CF3780">
              <w:rPr>
                <w:color w:val="002060"/>
              </w:rPr>
              <w:t>Impianto</w:t>
            </w:r>
          </w:p>
        </w:tc>
      </w:tr>
      <w:tr w:rsidR="000515B6" w:rsidRPr="00CF3780" w14:paraId="10594BB5"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2207" w14:textId="77777777" w:rsidR="000515B6" w:rsidRPr="00E3594C" w:rsidRDefault="000515B6" w:rsidP="00653FC6">
            <w:pPr>
              <w:pStyle w:val="rowtabella0"/>
              <w:rPr>
                <w:color w:val="002060"/>
                <w:highlight w:val="yellow"/>
              </w:rPr>
            </w:pPr>
            <w:r w:rsidRPr="00E3594C">
              <w:rPr>
                <w:color w:val="002060"/>
                <w:highlight w:val="yellow"/>
              </w:rPr>
              <w:t>05/10/2022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5E6E" w14:textId="77777777" w:rsidR="000515B6" w:rsidRPr="00E3594C" w:rsidRDefault="000515B6" w:rsidP="00653FC6">
            <w:pPr>
              <w:pStyle w:val="rowtabella0"/>
              <w:jc w:val="center"/>
              <w:rPr>
                <w:color w:val="002060"/>
                <w:highlight w:val="yellow"/>
              </w:rPr>
            </w:pPr>
            <w:r w:rsidRPr="00E3594C">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6D6A" w14:textId="77777777" w:rsidR="000515B6" w:rsidRPr="00E3594C" w:rsidRDefault="000515B6" w:rsidP="00653FC6">
            <w:pPr>
              <w:pStyle w:val="rowtabella0"/>
              <w:rPr>
                <w:color w:val="002060"/>
                <w:highlight w:val="yellow"/>
              </w:rPr>
            </w:pPr>
            <w:r w:rsidRPr="00E3594C">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51F9" w14:textId="77777777" w:rsidR="000515B6" w:rsidRPr="00E3594C" w:rsidRDefault="000515B6" w:rsidP="00653FC6">
            <w:pPr>
              <w:pStyle w:val="rowtabella0"/>
              <w:rPr>
                <w:color w:val="002060"/>
                <w:highlight w:val="yellow"/>
              </w:rPr>
            </w:pPr>
            <w:r w:rsidRPr="00E3594C">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AED2"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25/09/2022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A7C0" w14:textId="77777777" w:rsidR="000515B6" w:rsidRPr="00CF3780" w:rsidRDefault="000515B6" w:rsidP="00653FC6">
            <w:pPr>
              <w:pStyle w:val="rowtabella0"/>
              <w:jc w:val="center"/>
              <w:rPr>
                <w:color w:val="002060"/>
              </w:rPr>
            </w:pPr>
            <w:r w:rsidRPr="00E3594C">
              <w:rPr>
                <w:color w:val="002060"/>
                <w:highlight w:val="yellow"/>
              </w:rPr>
              <w:t>1</w:t>
            </w:r>
            <w:r>
              <w:rPr>
                <w:color w:val="002060"/>
                <w:highlight w:val="yellow"/>
              </w:rPr>
              <w:t>8</w:t>
            </w:r>
            <w:r w:rsidRPr="00E3594C">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3529" w14:textId="77777777" w:rsidR="000515B6" w:rsidRPr="00CF3780" w:rsidRDefault="000515B6" w:rsidP="00653FC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3984" w14:textId="77777777" w:rsidR="000515B6" w:rsidRPr="00CF3780" w:rsidRDefault="000515B6" w:rsidP="00653FC6">
            <w:pPr>
              <w:rPr>
                <w:color w:val="002060"/>
              </w:rPr>
            </w:pPr>
          </w:p>
        </w:tc>
      </w:tr>
    </w:tbl>
    <w:p w14:paraId="4CBA0E8F" w14:textId="77777777" w:rsidR="000515B6" w:rsidRPr="00CF3780" w:rsidRDefault="000515B6" w:rsidP="000515B6">
      <w:pPr>
        <w:pStyle w:val="breakline"/>
        <w:rPr>
          <w:rFonts w:eastAsiaTheme="minorEastAsia"/>
          <w:color w:val="002060"/>
        </w:rPr>
      </w:pPr>
    </w:p>
    <w:p w14:paraId="18CD5972" w14:textId="77777777" w:rsidR="000515B6" w:rsidRPr="00CF3780" w:rsidRDefault="000515B6" w:rsidP="000515B6">
      <w:pPr>
        <w:pStyle w:val="titoloprinc0"/>
        <w:rPr>
          <w:color w:val="002060"/>
        </w:rPr>
      </w:pPr>
      <w:r w:rsidRPr="00CF3780">
        <w:rPr>
          <w:color w:val="002060"/>
        </w:rPr>
        <w:t>VARIAZIONI AL PROGRAMMA GARE</w:t>
      </w:r>
    </w:p>
    <w:p w14:paraId="18ED278F" w14:textId="77777777" w:rsidR="000515B6" w:rsidRPr="00CF3780" w:rsidRDefault="000515B6" w:rsidP="000515B6">
      <w:pPr>
        <w:pStyle w:val="breakline"/>
        <w:rPr>
          <w:color w:val="002060"/>
        </w:rPr>
      </w:pPr>
    </w:p>
    <w:p w14:paraId="5D1354D1" w14:textId="77777777" w:rsidR="000515B6" w:rsidRPr="00CF3780" w:rsidRDefault="000515B6" w:rsidP="000515B6">
      <w:pPr>
        <w:pStyle w:val="breakline"/>
        <w:rPr>
          <w:color w:val="002060"/>
        </w:rPr>
      </w:pPr>
    </w:p>
    <w:p w14:paraId="49A9B4C9" w14:textId="77777777" w:rsidR="000515B6" w:rsidRPr="00CF3780" w:rsidRDefault="000515B6" w:rsidP="000515B6">
      <w:pPr>
        <w:pStyle w:val="sottotitolocampionato10"/>
        <w:rPr>
          <w:color w:val="002060"/>
        </w:rPr>
      </w:pPr>
      <w:r w:rsidRPr="00CF37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021A561D"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95B37"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CF870"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3C804"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D0771"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32030"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BCBC"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364B8"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BBA64" w14:textId="77777777" w:rsidR="000515B6" w:rsidRPr="00CF3780" w:rsidRDefault="000515B6" w:rsidP="00653FC6">
            <w:pPr>
              <w:pStyle w:val="headertabella0"/>
              <w:rPr>
                <w:color w:val="002060"/>
              </w:rPr>
            </w:pPr>
            <w:r w:rsidRPr="00CF3780">
              <w:rPr>
                <w:color w:val="002060"/>
              </w:rPr>
              <w:t>Impianto</w:t>
            </w:r>
          </w:p>
        </w:tc>
      </w:tr>
      <w:tr w:rsidR="000515B6" w:rsidRPr="00CF3780" w14:paraId="6B5F22D0"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4A76" w14:textId="77777777" w:rsidR="000515B6" w:rsidRPr="00735263" w:rsidRDefault="000515B6" w:rsidP="00653FC6">
            <w:pPr>
              <w:pStyle w:val="rowtabella0"/>
              <w:rPr>
                <w:color w:val="002060"/>
                <w:highlight w:val="yellow"/>
              </w:rPr>
            </w:pPr>
            <w:r w:rsidRPr="00735263">
              <w:rPr>
                <w:color w:val="002060"/>
                <w:highlight w:val="yellow"/>
              </w:rPr>
              <w:t>02/10/2022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65FD" w14:textId="77777777" w:rsidR="000515B6" w:rsidRPr="00735263" w:rsidRDefault="000515B6" w:rsidP="00653FC6">
            <w:pPr>
              <w:pStyle w:val="rowtabella0"/>
              <w:jc w:val="center"/>
              <w:rPr>
                <w:color w:val="002060"/>
                <w:highlight w:val="yellow"/>
              </w:rPr>
            </w:pPr>
            <w:r w:rsidRPr="0073526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C7294" w14:textId="77777777" w:rsidR="000515B6" w:rsidRPr="00735263" w:rsidRDefault="000515B6" w:rsidP="00653FC6">
            <w:pPr>
              <w:pStyle w:val="rowtabella0"/>
              <w:rPr>
                <w:color w:val="002060"/>
                <w:highlight w:val="yellow"/>
              </w:rPr>
            </w:pPr>
            <w:r w:rsidRPr="00735263">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5F2C" w14:textId="77777777" w:rsidR="000515B6" w:rsidRPr="00735263" w:rsidRDefault="000515B6" w:rsidP="00653FC6">
            <w:pPr>
              <w:pStyle w:val="rowtabella0"/>
              <w:rPr>
                <w:color w:val="002060"/>
                <w:highlight w:val="yellow"/>
              </w:rPr>
            </w:pPr>
            <w:r w:rsidRPr="00735263">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F8CC"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01/10/2022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6D78" w14:textId="77777777" w:rsidR="000515B6" w:rsidRPr="00CF3780" w:rsidRDefault="000515B6" w:rsidP="00653FC6">
            <w:pPr>
              <w:pStyle w:val="rowtabella0"/>
              <w:jc w:val="center"/>
              <w:rPr>
                <w:color w:val="002060"/>
              </w:rPr>
            </w:pPr>
            <w:r w:rsidRPr="00735263">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79BF"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8D78" w14:textId="77777777" w:rsidR="000515B6" w:rsidRPr="00CF3780" w:rsidRDefault="000515B6" w:rsidP="00653FC6">
            <w:pPr>
              <w:pStyle w:val="rowtabella0"/>
              <w:rPr>
                <w:color w:val="002060"/>
              </w:rPr>
            </w:pPr>
            <w:r w:rsidRPr="00735263">
              <w:rPr>
                <w:color w:val="002060"/>
                <w:highlight w:val="yellow"/>
              </w:rPr>
              <w:t>PALAZZETTO DELLO SPORT SENIGALLIA VIA CAPANNA SNC</w:t>
            </w:r>
          </w:p>
        </w:tc>
      </w:tr>
    </w:tbl>
    <w:p w14:paraId="3BC766D2" w14:textId="77777777" w:rsidR="000515B6" w:rsidRPr="00CF3780" w:rsidRDefault="000515B6" w:rsidP="000515B6">
      <w:pPr>
        <w:pStyle w:val="breakline"/>
        <w:rPr>
          <w:rFonts w:eastAsiaTheme="minorEastAsia"/>
          <w:color w:val="002060"/>
        </w:rPr>
      </w:pPr>
    </w:p>
    <w:p w14:paraId="6BC0576F" w14:textId="77777777" w:rsidR="000515B6" w:rsidRPr="00CF3780" w:rsidRDefault="000515B6" w:rsidP="000515B6">
      <w:pPr>
        <w:pStyle w:val="breakline"/>
        <w:rPr>
          <w:color w:val="002060"/>
        </w:rPr>
      </w:pPr>
    </w:p>
    <w:p w14:paraId="4CE732A9" w14:textId="77777777" w:rsidR="000515B6" w:rsidRPr="00CF3780" w:rsidRDefault="000515B6" w:rsidP="000515B6">
      <w:pPr>
        <w:pStyle w:val="sottotitolocampionato10"/>
        <w:rPr>
          <w:color w:val="002060"/>
        </w:rPr>
      </w:pPr>
      <w:r w:rsidRPr="00CF378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41DA6220"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F689E"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D4C78"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B4D9F"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D7ED0"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6D84B"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469D8"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D70F0"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28F8F" w14:textId="77777777" w:rsidR="000515B6" w:rsidRPr="00CF3780" w:rsidRDefault="000515B6" w:rsidP="00653FC6">
            <w:pPr>
              <w:pStyle w:val="headertabella0"/>
              <w:rPr>
                <w:color w:val="002060"/>
              </w:rPr>
            </w:pPr>
            <w:r w:rsidRPr="00CF3780">
              <w:rPr>
                <w:color w:val="002060"/>
              </w:rPr>
              <w:t>Impianto</w:t>
            </w:r>
          </w:p>
        </w:tc>
      </w:tr>
      <w:tr w:rsidR="000515B6" w:rsidRPr="00CF3780" w14:paraId="03FB1F6A"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4528" w14:textId="77777777" w:rsidR="000515B6" w:rsidRPr="00735263" w:rsidRDefault="000515B6" w:rsidP="00653FC6">
            <w:pPr>
              <w:pStyle w:val="rowtabella0"/>
              <w:rPr>
                <w:color w:val="002060"/>
                <w:highlight w:val="yellow"/>
              </w:rPr>
            </w:pPr>
            <w:r w:rsidRPr="00735263">
              <w:rPr>
                <w:color w:val="002060"/>
                <w:highlight w:val="yellow"/>
              </w:rPr>
              <w:t>02/10/2022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0013" w14:textId="77777777" w:rsidR="000515B6" w:rsidRPr="00735263" w:rsidRDefault="000515B6" w:rsidP="00653FC6">
            <w:pPr>
              <w:pStyle w:val="rowtabella0"/>
              <w:jc w:val="center"/>
              <w:rPr>
                <w:color w:val="002060"/>
                <w:highlight w:val="yellow"/>
              </w:rPr>
            </w:pPr>
            <w:r w:rsidRPr="0073526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AC26" w14:textId="77777777" w:rsidR="000515B6" w:rsidRPr="00735263" w:rsidRDefault="000515B6" w:rsidP="00653FC6">
            <w:pPr>
              <w:pStyle w:val="rowtabella0"/>
              <w:rPr>
                <w:color w:val="002060"/>
                <w:highlight w:val="yellow"/>
              </w:rPr>
            </w:pPr>
            <w:r w:rsidRPr="00735263">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0013" w14:textId="77777777" w:rsidR="000515B6" w:rsidRPr="00735263" w:rsidRDefault="000515B6" w:rsidP="00653FC6">
            <w:pPr>
              <w:pStyle w:val="rowtabella0"/>
              <w:rPr>
                <w:color w:val="002060"/>
                <w:highlight w:val="yellow"/>
              </w:rPr>
            </w:pPr>
            <w:r w:rsidRPr="00735263">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C3AD" w14:textId="77777777" w:rsidR="000515B6" w:rsidRPr="00CF3780" w:rsidRDefault="000515B6" w:rsidP="00653F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978B" w14:textId="77777777" w:rsidR="000515B6" w:rsidRPr="00CF3780" w:rsidRDefault="000515B6" w:rsidP="00653FC6">
            <w:pPr>
              <w:pStyle w:val="rowtabella0"/>
              <w:jc w:val="center"/>
              <w:rPr>
                <w:color w:val="002060"/>
              </w:rPr>
            </w:pPr>
            <w:r w:rsidRPr="0073526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8537" w14:textId="77777777" w:rsidR="000515B6" w:rsidRPr="00CF3780" w:rsidRDefault="000515B6" w:rsidP="00653FC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6107" w14:textId="77777777" w:rsidR="000515B6" w:rsidRPr="00CF3780" w:rsidRDefault="000515B6" w:rsidP="00653FC6">
            <w:pPr>
              <w:pStyle w:val="rowtabella0"/>
              <w:rPr>
                <w:color w:val="002060"/>
              </w:rPr>
            </w:pPr>
            <w:r w:rsidRPr="00735263">
              <w:rPr>
                <w:color w:val="002060"/>
                <w:highlight w:val="yellow"/>
              </w:rPr>
              <w:t>CAMPO COPERTO RIONE MURATO FERMO VIA SIBILLA 2C</w:t>
            </w:r>
          </w:p>
        </w:tc>
      </w:tr>
    </w:tbl>
    <w:p w14:paraId="53F0DF20" w14:textId="77777777" w:rsidR="000515B6" w:rsidRPr="00CF3780" w:rsidRDefault="000515B6" w:rsidP="000515B6">
      <w:pPr>
        <w:pStyle w:val="breakline"/>
        <w:rPr>
          <w:rFonts w:eastAsiaTheme="minorEastAsia"/>
          <w:color w:val="002060"/>
        </w:rPr>
      </w:pPr>
    </w:p>
    <w:p w14:paraId="5AACC29D" w14:textId="77777777" w:rsidR="000515B6" w:rsidRPr="00CF3780" w:rsidRDefault="000515B6" w:rsidP="000515B6">
      <w:pPr>
        <w:pStyle w:val="breakline"/>
        <w:rPr>
          <w:color w:val="002060"/>
        </w:rPr>
      </w:pPr>
    </w:p>
    <w:p w14:paraId="30B2E1C5" w14:textId="77777777" w:rsidR="000515B6" w:rsidRPr="00CF3780" w:rsidRDefault="000515B6" w:rsidP="000515B6">
      <w:pPr>
        <w:pStyle w:val="titoloprinc0"/>
        <w:rPr>
          <w:color w:val="002060"/>
        </w:rPr>
      </w:pPr>
      <w:r w:rsidRPr="00CF3780">
        <w:rPr>
          <w:color w:val="002060"/>
        </w:rPr>
        <w:t>RISULTATI</w:t>
      </w:r>
    </w:p>
    <w:p w14:paraId="598C0926" w14:textId="77777777" w:rsidR="000515B6" w:rsidRPr="00CF3780" w:rsidRDefault="000515B6" w:rsidP="000515B6">
      <w:pPr>
        <w:pStyle w:val="breakline"/>
        <w:rPr>
          <w:color w:val="002060"/>
        </w:rPr>
      </w:pPr>
    </w:p>
    <w:p w14:paraId="6C47D4B0" w14:textId="77777777" w:rsidR="000515B6" w:rsidRPr="00CF3780" w:rsidRDefault="000515B6" w:rsidP="000515B6">
      <w:pPr>
        <w:pStyle w:val="sottotitolocampionato10"/>
        <w:rPr>
          <w:color w:val="002060"/>
        </w:rPr>
      </w:pPr>
      <w:r w:rsidRPr="00CF3780">
        <w:rPr>
          <w:color w:val="002060"/>
        </w:rPr>
        <w:t>RISULTATI UFFICIALI GARE DEL 24/09/2022</w:t>
      </w:r>
    </w:p>
    <w:p w14:paraId="60D7CF95"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t>Si trascrivono qui di seguito i risultati ufficiali delle gare disputate</w:t>
      </w:r>
    </w:p>
    <w:p w14:paraId="06368586"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4705CBBB"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30F57655"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21C5" w14:textId="77777777" w:rsidR="000515B6" w:rsidRPr="00CF3780" w:rsidRDefault="000515B6" w:rsidP="00653FC6">
                  <w:pPr>
                    <w:pStyle w:val="headertabella0"/>
                    <w:rPr>
                      <w:color w:val="002060"/>
                    </w:rPr>
                  </w:pPr>
                  <w:r w:rsidRPr="00CF3780">
                    <w:rPr>
                      <w:color w:val="002060"/>
                    </w:rPr>
                    <w:t>GIRONE B - 1 Giornata - A</w:t>
                  </w:r>
                </w:p>
              </w:tc>
            </w:tr>
            <w:tr w:rsidR="000515B6" w:rsidRPr="00CF3780" w14:paraId="77E90627"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C966C8" w14:textId="77777777" w:rsidR="000515B6" w:rsidRPr="00CF3780" w:rsidRDefault="000515B6" w:rsidP="00653FC6">
                  <w:pPr>
                    <w:pStyle w:val="rowtabella0"/>
                    <w:rPr>
                      <w:color w:val="002060"/>
                    </w:rPr>
                  </w:pPr>
                  <w:r w:rsidRPr="00CF3780">
                    <w:rPr>
                      <w:color w:val="002060"/>
                    </w:rPr>
                    <w:lastRenderedPageBreak/>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8E091" w14:textId="77777777" w:rsidR="000515B6" w:rsidRPr="00CF3780" w:rsidRDefault="000515B6" w:rsidP="00653FC6">
                  <w:pPr>
                    <w:pStyle w:val="rowtabella0"/>
                    <w:rPr>
                      <w:color w:val="002060"/>
                    </w:rPr>
                  </w:pPr>
                  <w:r w:rsidRPr="00CF3780">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C19AD" w14:textId="77777777" w:rsidR="000515B6" w:rsidRPr="00CF3780" w:rsidRDefault="000515B6" w:rsidP="00653FC6">
                  <w:pPr>
                    <w:pStyle w:val="rowtabella0"/>
                    <w:jc w:val="center"/>
                    <w:rPr>
                      <w:color w:val="002060"/>
                    </w:rPr>
                  </w:pPr>
                  <w:r w:rsidRPr="00CF3780">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1FD8E" w14:textId="77777777" w:rsidR="000515B6" w:rsidRPr="00CF3780" w:rsidRDefault="000515B6" w:rsidP="00653FC6">
                  <w:pPr>
                    <w:pStyle w:val="rowtabella0"/>
                    <w:jc w:val="center"/>
                    <w:rPr>
                      <w:color w:val="002060"/>
                    </w:rPr>
                  </w:pPr>
                  <w:r w:rsidRPr="00CF3780">
                    <w:rPr>
                      <w:color w:val="002060"/>
                    </w:rPr>
                    <w:t> </w:t>
                  </w:r>
                </w:p>
              </w:tc>
            </w:tr>
          </w:tbl>
          <w:p w14:paraId="419DF0A4"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35BB9C0B"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5A1C3" w14:textId="77777777" w:rsidR="000515B6" w:rsidRPr="00CF3780" w:rsidRDefault="000515B6" w:rsidP="00653FC6">
                  <w:pPr>
                    <w:pStyle w:val="headertabella0"/>
                    <w:rPr>
                      <w:color w:val="002060"/>
                    </w:rPr>
                  </w:pPr>
                  <w:r w:rsidRPr="00CF3780">
                    <w:rPr>
                      <w:color w:val="002060"/>
                    </w:rPr>
                    <w:lastRenderedPageBreak/>
                    <w:t>GIRONE C - 1 Giornata - A</w:t>
                  </w:r>
                </w:p>
              </w:tc>
            </w:tr>
            <w:tr w:rsidR="000515B6" w:rsidRPr="00CF3780" w14:paraId="363DB46F"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5E228A" w14:textId="77777777" w:rsidR="000515B6" w:rsidRPr="00CF3780" w:rsidRDefault="000515B6" w:rsidP="00653FC6">
                  <w:pPr>
                    <w:pStyle w:val="rowtabella0"/>
                    <w:rPr>
                      <w:color w:val="002060"/>
                    </w:rPr>
                  </w:pPr>
                  <w:r w:rsidRPr="00CF3780">
                    <w:rPr>
                      <w:color w:val="002060"/>
                    </w:rPr>
                    <w:lastRenderedPageBreak/>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01274" w14:textId="77777777" w:rsidR="000515B6" w:rsidRPr="00CF3780" w:rsidRDefault="000515B6" w:rsidP="00653FC6">
                  <w:pPr>
                    <w:pStyle w:val="rowtabella0"/>
                    <w:rPr>
                      <w:color w:val="002060"/>
                    </w:rPr>
                  </w:pPr>
                  <w:r w:rsidRPr="00CF3780">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0AB9B" w14:textId="77777777" w:rsidR="000515B6" w:rsidRPr="00CF3780" w:rsidRDefault="000515B6" w:rsidP="00653FC6">
                  <w:pPr>
                    <w:pStyle w:val="rowtabella0"/>
                    <w:jc w:val="center"/>
                    <w:rPr>
                      <w:color w:val="002060"/>
                    </w:rPr>
                  </w:pPr>
                  <w:r w:rsidRPr="00CF3780">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42D61" w14:textId="77777777" w:rsidR="000515B6" w:rsidRPr="00CF3780" w:rsidRDefault="000515B6" w:rsidP="00653FC6">
                  <w:pPr>
                    <w:pStyle w:val="rowtabella0"/>
                    <w:jc w:val="center"/>
                    <w:rPr>
                      <w:color w:val="002060"/>
                    </w:rPr>
                  </w:pPr>
                  <w:r w:rsidRPr="00CF3780">
                    <w:rPr>
                      <w:color w:val="002060"/>
                    </w:rPr>
                    <w:t> </w:t>
                  </w:r>
                </w:p>
              </w:tc>
            </w:tr>
          </w:tbl>
          <w:p w14:paraId="783FEA20" w14:textId="77777777" w:rsidR="000515B6" w:rsidRPr="00CF3780" w:rsidRDefault="000515B6" w:rsidP="00653FC6">
            <w:pPr>
              <w:rPr>
                <w:color w:val="002060"/>
              </w:rPr>
            </w:pPr>
          </w:p>
        </w:tc>
      </w:tr>
    </w:tbl>
    <w:p w14:paraId="44659362"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15B6" w:rsidRPr="00CF3780" w14:paraId="1C830318"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69C184F4"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3F743" w14:textId="77777777" w:rsidR="000515B6" w:rsidRPr="00CF3780" w:rsidRDefault="000515B6" w:rsidP="00653FC6">
                  <w:pPr>
                    <w:pStyle w:val="headertabella0"/>
                    <w:rPr>
                      <w:color w:val="002060"/>
                    </w:rPr>
                  </w:pPr>
                  <w:r w:rsidRPr="00CF3780">
                    <w:rPr>
                      <w:color w:val="002060"/>
                    </w:rPr>
                    <w:t>GIRONE D - 1 Giornata - A</w:t>
                  </w:r>
                </w:p>
              </w:tc>
            </w:tr>
            <w:tr w:rsidR="000515B6" w:rsidRPr="00CF3780" w14:paraId="59F6A156"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1666A6" w14:textId="77777777" w:rsidR="000515B6" w:rsidRPr="00CF3780" w:rsidRDefault="000515B6" w:rsidP="00653FC6">
                  <w:pPr>
                    <w:pStyle w:val="rowtabella0"/>
                    <w:rPr>
                      <w:color w:val="002060"/>
                    </w:rPr>
                  </w:pPr>
                  <w:r w:rsidRPr="00CF3780">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CB843" w14:textId="77777777" w:rsidR="000515B6" w:rsidRPr="00CF3780" w:rsidRDefault="000515B6" w:rsidP="00653FC6">
                  <w:pPr>
                    <w:pStyle w:val="rowtabella0"/>
                    <w:rPr>
                      <w:color w:val="002060"/>
                    </w:rPr>
                  </w:pPr>
                  <w:r w:rsidRPr="00CF3780">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5A089" w14:textId="77777777" w:rsidR="000515B6" w:rsidRPr="00CF3780" w:rsidRDefault="000515B6" w:rsidP="00653FC6">
                  <w:pPr>
                    <w:pStyle w:val="rowtabella0"/>
                    <w:jc w:val="center"/>
                    <w:rPr>
                      <w:color w:val="002060"/>
                    </w:rPr>
                  </w:pPr>
                  <w:r w:rsidRPr="00CF3780">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C521B" w14:textId="77777777" w:rsidR="000515B6" w:rsidRPr="00CF3780" w:rsidRDefault="000515B6" w:rsidP="00653FC6">
                  <w:pPr>
                    <w:pStyle w:val="rowtabella0"/>
                    <w:jc w:val="center"/>
                    <w:rPr>
                      <w:color w:val="002060"/>
                    </w:rPr>
                  </w:pPr>
                  <w:r w:rsidRPr="00CF3780">
                    <w:rPr>
                      <w:color w:val="002060"/>
                    </w:rPr>
                    <w:t> </w:t>
                  </w:r>
                </w:p>
              </w:tc>
            </w:tr>
          </w:tbl>
          <w:p w14:paraId="65983DAD" w14:textId="77777777" w:rsidR="000515B6" w:rsidRPr="00CF3780" w:rsidRDefault="000515B6" w:rsidP="00653FC6">
            <w:pPr>
              <w:rPr>
                <w:color w:val="002060"/>
              </w:rPr>
            </w:pPr>
          </w:p>
        </w:tc>
      </w:tr>
    </w:tbl>
    <w:p w14:paraId="691A831D" w14:textId="77777777" w:rsidR="000515B6" w:rsidRPr="00CF3780" w:rsidRDefault="000515B6" w:rsidP="000515B6">
      <w:pPr>
        <w:pStyle w:val="breakline"/>
        <w:rPr>
          <w:rFonts w:eastAsiaTheme="minorEastAsia"/>
          <w:color w:val="002060"/>
        </w:rPr>
      </w:pPr>
    </w:p>
    <w:p w14:paraId="3924CFBE" w14:textId="77777777" w:rsidR="000515B6" w:rsidRPr="00CF3780" w:rsidRDefault="000515B6" w:rsidP="000515B6">
      <w:pPr>
        <w:pStyle w:val="breakline"/>
        <w:rPr>
          <w:color w:val="002060"/>
        </w:rPr>
      </w:pPr>
    </w:p>
    <w:p w14:paraId="54428E8E" w14:textId="77777777" w:rsidR="000515B6" w:rsidRPr="00CF3780" w:rsidRDefault="000515B6" w:rsidP="000515B6">
      <w:pPr>
        <w:pStyle w:val="titoloprinc0"/>
        <w:rPr>
          <w:color w:val="002060"/>
        </w:rPr>
      </w:pPr>
      <w:r w:rsidRPr="00CF3780">
        <w:rPr>
          <w:color w:val="002060"/>
        </w:rPr>
        <w:t>GIUDICE SPORTIVO</w:t>
      </w:r>
    </w:p>
    <w:p w14:paraId="1863B1F5" w14:textId="77777777" w:rsidR="000515B6" w:rsidRPr="00CF3780" w:rsidRDefault="000515B6" w:rsidP="000515B6">
      <w:pPr>
        <w:pStyle w:val="diffida"/>
        <w:rPr>
          <w:color w:val="002060"/>
        </w:rPr>
      </w:pPr>
      <w:r w:rsidRPr="00CF3780">
        <w:rPr>
          <w:color w:val="002060"/>
        </w:rPr>
        <w:t>Il Sostituto Giudice Sportivo Avv. Federica Sorrentino, nella seduta del 27/09/2022, ha adottato le decisioni che di seguito integralmente si riportano:</w:t>
      </w:r>
    </w:p>
    <w:p w14:paraId="43AECBB6" w14:textId="77777777" w:rsidR="000515B6" w:rsidRPr="00CF3780" w:rsidRDefault="000515B6" w:rsidP="000515B6">
      <w:pPr>
        <w:pStyle w:val="titolo10"/>
        <w:rPr>
          <w:color w:val="002060"/>
        </w:rPr>
      </w:pPr>
      <w:r w:rsidRPr="00CF3780">
        <w:rPr>
          <w:color w:val="002060"/>
        </w:rPr>
        <w:t xml:space="preserve">GARE DEL 24/ 9/2022 </w:t>
      </w:r>
    </w:p>
    <w:p w14:paraId="23C9D871" w14:textId="77777777" w:rsidR="000515B6" w:rsidRPr="00CF3780" w:rsidRDefault="000515B6" w:rsidP="000515B6">
      <w:pPr>
        <w:pStyle w:val="titolo60"/>
        <w:rPr>
          <w:color w:val="002060"/>
        </w:rPr>
      </w:pPr>
      <w:r w:rsidRPr="00CF3780">
        <w:rPr>
          <w:color w:val="002060"/>
        </w:rPr>
        <w:t xml:space="preserve">DECISIONI DEL GIUDICE SPORTIVO </w:t>
      </w:r>
    </w:p>
    <w:p w14:paraId="118119EE" w14:textId="77777777" w:rsidR="000515B6" w:rsidRDefault="000515B6" w:rsidP="000515B6">
      <w:pPr>
        <w:pStyle w:val="diffida"/>
        <w:spacing w:before="80" w:beforeAutospacing="0" w:after="40" w:afterAutospacing="0"/>
        <w:jc w:val="left"/>
        <w:rPr>
          <w:color w:val="002060"/>
        </w:rPr>
      </w:pPr>
      <w:r w:rsidRPr="00CF3780">
        <w:rPr>
          <w:color w:val="002060"/>
        </w:rPr>
        <w:t xml:space="preserve">gara del 24/ 9/2022 NUOVA JUVENTINA FFC - FERMANA FUTSAL 2022 </w:t>
      </w:r>
      <w:r w:rsidRPr="00CF3780">
        <w:rPr>
          <w:color w:val="002060"/>
        </w:rPr>
        <w:br/>
        <w:t>Il Giudice Sportivo, dopo aver esaminato gli atti relativi alla gara Nuova Juventina FFC</w:t>
      </w:r>
      <w:r>
        <w:rPr>
          <w:color w:val="002060"/>
        </w:rPr>
        <w:t xml:space="preserve"> </w:t>
      </w:r>
      <w:r w:rsidRPr="00CF3780">
        <w:rPr>
          <w:color w:val="002060"/>
        </w:rPr>
        <w:t xml:space="preserve">e ASD Fermana Futsal 2022, valevole per il Campionato Coppa Marche </w:t>
      </w:r>
      <w:r>
        <w:rPr>
          <w:color w:val="002060"/>
        </w:rPr>
        <w:t>Under 19</w:t>
      </w:r>
      <w:r w:rsidRPr="00CF3780">
        <w:rPr>
          <w:color w:val="002060"/>
        </w:rPr>
        <w:t xml:space="preserve"> </w:t>
      </w:r>
      <w:r>
        <w:rPr>
          <w:color w:val="002060"/>
        </w:rPr>
        <w:t xml:space="preserve">Calcio a 5 </w:t>
      </w:r>
      <w:r w:rsidRPr="00CF3780">
        <w:rPr>
          <w:color w:val="002060"/>
        </w:rPr>
        <w:t>del 24/09/2022, nei quali era presente un provvedimento disciplinare di ammonizione nei confronti del giocatore n. 7, Sig. Ripa Riccardo della Società Nuova Juventina e, avendo riscontrato, da un controllo del sistema informatico nonché dalle successive verifiche presso l'Ufficio tesseramenti, che il suddetto giocatore risulta svincolato e quindi non tesserato per la</w:t>
      </w:r>
      <w:r>
        <w:rPr>
          <w:color w:val="002060"/>
        </w:rPr>
        <w:t xml:space="preserve"> </w:t>
      </w:r>
      <w:r w:rsidRPr="00CF3780">
        <w:rPr>
          <w:color w:val="002060"/>
        </w:rPr>
        <w:t xml:space="preserve">predetta Società sportiva </w:t>
      </w:r>
    </w:p>
    <w:p w14:paraId="20CC7FC0" w14:textId="77777777" w:rsidR="000515B6" w:rsidRDefault="000515B6" w:rsidP="000515B6">
      <w:pPr>
        <w:pStyle w:val="diffida"/>
        <w:spacing w:before="80" w:beforeAutospacing="0" w:after="40" w:afterAutospacing="0"/>
        <w:jc w:val="center"/>
        <w:rPr>
          <w:color w:val="002060"/>
        </w:rPr>
      </w:pPr>
      <w:r w:rsidRPr="00CF3780">
        <w:rPr>
          <w:color w:val="002060"/>
        </w:rPr>
        <w:t>DELIBERA</w:t>
      </w:r>
    </w:p>
    <w:p w14:paraId="604DBCBE" w14:textId="77777777" w:rsidR="000515B6" w:rsidRDefault="000515B6" w:rsidP="000515B6">
      <w:pPr>
        <w:pStyle w:val="diffida"/>
        <w:spacing w:before="80" w:beforeAutospacing="0" w:after="40" w:afterAutospacing="0"/>
        <w:jc w:val="left"/>
        <w:rPr>
          <w:color w:val="002060"/>
        </w:rPr>
      </w:pPr>
      <w:r w:rsidRPr="00CF3780">
        <w:rPr>
          <w:color w:val="002060"/>
        </w:rPr>
        <w:t xml:space="preserve">- di assegnare gara persa alla Società Nuova Juventina omologando il seguente risultato: Nuova Juventina 0- Fermana Futsal 6 </w:t>
      </w:r>
    </w:p>
    <w:p w14:paraId="214EB69E" w14:textId="77777777" w:rsidR="000515B6" w:rsidRDefault="000515B6" w:rsidP="000515B6">
      <w:pPr>
        <w:pStyle w:val="diffida"/>
        <w:spacing w:before="80" w:beforeAutospacing="0" w:after="40" w:afterAutospacing="0"/>
        <w:jc w:val="left"/>
        <w:rPr>
          <w:color w:val="002060"/>
        </w:rPr>
      </w:pPr>
      <w:r w:rsidRPr="00CF3780">
        <w:rPr>
          <w:color w:val="002060"/>
        </w:rPr>
        <w:t xml:space="preserve">- di comminare l'ammenda alla Nuova Juventina di Euro 100,00; </w:t>
      </w:r>
    </w:p>
    <w:p w14:paraId="63C08CF5" w14:textId="77777777" w:rsidR="000515B6" w:rsidRDefault="000515B6" w:rsidP="000515B6">
      <w:pPr>
        <w:pStyle w:val="diffida"/>
        <w:spacing w:before="80" w:beforeAutospacing="0" w:after="40" w:afterAutospacing="0"/>
        <w:jc w:val="left"/>
        <w:rPr>
          <w:color w:val="002060"/>
        </w:rPr>
      </w:pPr>
      <w:r w:rsidRPr="00CF3780">
        <w:rPr>
          <w:color w:val="002060"/>
        </w:rPr>
        <w:t>- di inibire fino al 05/10/2022 il dirigente responsabile Sig. Petrini</w:t>
      </w:r>
      <w:r>
        <w:rPr>
          <w:color w:val="002060"/>
        </w:rPr>
        <w:t xml:space="preserve"> </w:t>
      </w:r>
      <w:r w:rsidRPr="00CF3780">
        <w:rPr>
          <w:color w:val="002060"/>
        </w:rPr>
        <w:t xml:space="preserve">Massimo </w:t>
      </w:r>
    </w:p>
    <w:p w14:paraId="6CEC90BB"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 di squalificare il giocatore Sig. Ripa per una gara </w:t>
      </w:r>
    </w:p>
    <w:p w14:paraId="4A794E31" w14:textId="77777777" w:rsidR="000515B6" w:rsidRPr="00CF3780" w:rsidRDefault="000515B6" w:rsidP="000515B6">
      <w:pPr>
        <w:pStyle w:val="titolo7a"/>
        <w:rPr>
          <w:color w:val="002060"/>
        </w:rPr>
      </w:pPr>
      <w:r w:rsidRPr="00CF3780">
        <w:rPr>
          <w:color w:val="002060"/>
        </w:rPr>
        <w:t xml:space="preserve">PROVVEDIMENTI DISCIPLINARI </w:t>
      </w:r>
    </w:p>
    <w:p w14:paraId="2AB99C2C"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2DA90CD1" w14:textId="77777777" w:rsidR="000515B6" w:rsidRPr="00CF3780" w:rsidRDefault="000515B6" w:rsidP="000515B6">
      <w:pPr>
        <w:pStyle w:val="titolo30"/>
        <w:rPr>
          <w:color w:val="002060"/>
        </w:rPr>
      </w:pPr>
      <w:r w:rsidRPr="00CF3780">
        <w:rPr>
          <w:color w:val="002060"/>
        </w:rPr>
        <w:t xml:space="preserve">SOCIETA' </w:t>
      </w:r>
    </w:p>
    <w:p w14:paraId="495D76AE" w14:textId="77777777" w:rsidR="000515B6" w:rsidRPr="00CF3780" w:rsidRDefault="000515B6" w:rsidP="000515B6">
      <w:pPr>
        <w:pStyle w:val="titolo20"/>
        <w:rPr>
          <w:color w:val="002060"/>
        </w:rPr>
      </w:pPr>
      <w:r w:rsidRPr="00CF3780">
        <w:rPr>
          <w:color w:val="002060"/>
        </w:rPr>
        <w:t xml:space="preserve">PERDITA DELLA GARA: </w:t>
      </w:r>
    </w:p>
    <w:p w14:paraId="219ED95D"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NUOVA JUVENTINA FFC </w:t>
      </w:r>
      <w:r w:rsidRPr="00CF3780">
        <w:rPr>
          <w:color w:val="002060"/>
        </w:rPr>
        <w:br/>
      </w:r>
      <w:proofErr w:type="spellStart"/>
      <w:r w:rsidRPr="00CF3780">
        <w:rPr>
          <w:color w:val="002060"/>
        </w:rPr>
        <w:t>Vd</w:t>
      </w:r>
      <w:proofErr w:type="spellEnd"/>
      <w:r w:rsidRPr="00CF3780">
        <w:rPr>
          <w:color w:val="002060"/>
        </w:rPr>
        <w:t xml:space="preserve">. Delibera </w:t>
      </w:r>
    </w:p>
    <w:p w14:paraId="66058AB1" w14:textId="77777777" w:rsidR="000515B6" w:rsidRPr="00CF3780" w:rsidRDefault="000515B6" w:rsidP="000515B6">
      <w:pPr>
        <w:pStyle w:val="titolo20"/>
        <w:rPr>
          <w:color w:val="002060"/>
        </w:rPr>
      </w:pPr>
      <w:r w:rsidRPr="00CF3780">
        <w:rPr>
          <w:color w:val="002060"/>
        </w:rPr>
        <w:t xml:space="preserve">AMMENDA </w:t>
      </w:r>
    </w:p>
    <w:p w14:paraId="7DA69432"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Euro 100,00 NUOVA JUVENTINA FFC </w:t>
      </w:r>
      <w:r w:rsidRPr="00CF3780">
        <w:rPr>
          <w:color w:val="002060"/>
        </w:rPr>
        <w:br/>
      </w:r>
      <w:proofErr w:type="spellStart"/>
      <w:r w:rsidRPr="00CF3780">
        <w:rPr>
          <w:color w:val="002060"/>
        </w:rPr>
        <w:t>Vd</w:t>
      </w:r>
      <w:proofErr w:type="spellEnd"/>
      <w:r w:rsidRPr="00CF3780">
        <w:rPr>
          <w:color w:val="002060"/>
        </w:rPr>
        <w:t xml:space="preserve">. Delibera </w:t>
      </w:r>
    </w:p>
    <w:p w14:paraId="7A903194" w14:textId="77777777" w:rsidR="000515B6" w:rsidRPr="00CF3780" w:rsidRDefault="000515B6" w:rsidP="000515B6">
      <w:pPr>
        <w:pStyle w:val="titolo30"/>
        <w:rPr>
          <w:color w:val="002060"/>
        </w:rPr>
      </w:pPr>
      <w:r w:rsidRPr="00CF3780">
        <w:rPr>
          <w:color w:val="002060"/>
        </w:rPr>
        <w:t xml:space="preserve">DIRIGENTI </w:t>
      </w:r>
    </w:p>
    <w:p w14:paraId="08CAFEDE" w14:textId="77777777" w:rsidR="000515B6" w:rsidRPr="00CF3780" w:rsidRDefault="000515B6" w:rsidP="000515B6">
      <w:pPr>
        <w:pStyle w:val="titolo20"/>
        <w:rPr>
          <w:color w:val="002060"/>
        </w:rPr>
      </w:pPr>
      <w:r w:rsidRPr="00CF3780">
        <w:rPr>
          <w:color w:val="002060"/>
        </w:rPr>
        <w:t xml:space="preserve">INIBIZIONE A SVOLGERE OGNI ATTIVITA' FINO AL 5/10/2022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459CF5E2" w14:textId="77777777" w:rsidTr="00653FC6">
        <w:tc>
          <w:tcPr>
            <w:tcW w:w="2200" w:type="dxa"/>
            <w:tcMar>
              <w:top w:w="20" w:type="dxa"/>
              <w:left w:w="20" w:type="dxa"/>
              <w:bottom w:w="20" w:type="dxa"/>
              <w:right w:w="20" w:type="dxa"/>
            </w:tcMar>
            <w:vAlign w:val="center"/>
            <w:hideMark/>
          </w:tcPr>
          <w:p w14:paraId="6EA0471D" w14:textId="77777777" w:rsidR="000515B6" w:rsidRPr="00CF3780" w:rsidRDefault="000515B6" w:rsidP="00653FC6">
            <w:pPr>
              <w:pStyle w:val="movimento"/>
              <w:rPr>
                <w:color w:val="002060"/>
              </w:rPr>
            </w:pPr>
            <w:r w:rsidRPr="00CF3780">
              <w:rPr>
                <w:color w:val="002060"/>
              </w:rPr>
              <w:t>PETRINI MASSIMO</w:t>
            </w:r>
          </w:p>
        </w:tc>
        <w:tc>
          <w:tcPr>
            <w:tcW w:w="2200" w:type="dxa"/>
            <w:tcMar>
              <w:top w:w="20" w:type="dxa"/>
              <w:left w:w="20" w:type="dxa"/>
              <w:bottom w:w="20" w:type="dxa"/>
              <w:right w:w="20" w:type="dxa"/>
            </w:tcMar>
            <w:vAlign w:val="center"/>
            <w:hideMark/>
          </w:tcPr>
          <w:p w14:paraId="15D513C8" w14:textId="77777777" w:rsidR="000515B6" w:rsidRPr="00CF3780" w:rsidRDefault="000515B6" w:rsidP="00653FC6">
            <w:pPr>
              <w:pStyle w:val="movimento2"/>
              <w:rPr>
                <w:color w:val="002060"/>
              </w:rPr>
            </w:pPr>
            <w:r w:rsidRPr="00CF3780">
              <w:rPr>
                <w:color w:val="002060"/>
              </w:rPr>
              <w:t xml:space="preserve">(NUOVA JUVENTINA FFC) </w:t>
            </w:r>
          </w:p>
        </w:tc>
        <w:tc>
          <w:tcPr>
            <w:tcW w:w="800" w:type="dxa"/>
            <w:tcMar>
              <w:top w:w="20" w:type="dxa"/>
              <w:left w:w="20" w:type="dxa"/>
              <w:bottom w:w="20" w:type="dxa"/>
              <w:right w:w="20" w:type="dxa"/>
            </w:tcMar>
            <w:vAlign w:val="center"/>
            <w:hideMark/>
          </w:tcPr>
          <w:p w14:paraId="2A649708"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002CA4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3617AEE2" w14:textId="77777777" w:rsidR="000515B6" w:rsidRPr="00CF3780" w:rsidRDefault="000515B6" w:rsidP="00653FC6">
            <w:pPr>
              <w:pStyle w:val="movimento2"/>
              <w:rPr>
                <w:color w:val="002060"/>
              </w:rPr>
            </w:pPr>
            <w:r w:rsidRPr="00CF3780">
              <w:rPr>
                <w:color w:val="002060"/>
              </w:rPr>
              <w:t> </w:t>
            </w:r>
          </w:p>
        </w:tc>
      </w:tr>
    </w:tbl>
    <w:p w14:paraId="3191BA84" w14:textId="77777777" w:rsidR="000515B6" w:rsidRPr="00CF3780" w:rsidRDefault="000515B6" w:rsidP="000515B6">
      <w:pPr>
        <w:pStyle w:val="diffida"/>
        <w:spacing w:before="80" w:beforeAutospacing="0" w:after="40" w:afterAutospacing="0"/>
        <w:jc w:val="left"/>
        <w:rPr>
          <w:rFonts w:eastAsiaTheme="minorEastAsia"/>
          <w:color w:val="002060"/>
        </w:rPr>
      </w:pPr>
      <w:proofErr w:type="spellStart"/>
      <w:r w:rsidRPr="00CF3780">
        <w:rPr>
          <w:color w:val="002060"/>
        </w:rPr>
        <w:t>Vd</w:t>
      </w:r>
      <w:proofErr w:type="spellEnd"/>
      <w:r w:rsidRPr="00CF3780">
        <w:rPr>
          <w:color w:val="002060"/>
        </w:rPr>
        <w:t xml:space="preserve">. Delibera </w:t>
      </w:r>
    </w:p>
    <w:p w14:paraId="3EAD2482" w14:textId="77777777" w:rsidR="000515B6" w:rsidRPr="00CF3780" w:rsidRDefault="000515B6" w:rsidP="000515B6">
      <w:pPr>
        <w:pStyle w:val="titolo30"/>
        <w:rPr>
          <w:color w:val="002060"/>
        </w:rPr>
      </w:pPr>
      <w:r w:rsidRPr="00CF3780">
        <w:rPr>
          <w:color w:val="002060"/>
        </w:rPr>
        <w:t xml:space="preserve">CALCIATORI NON ESPULSI </w:t>
      </w:r>
    </w:p>
    <w:p w14:paraId="135E5ECE" w14:textId="77777777" w:rsidR="000515B6" w:rsidRPr="00CF3780" w:rsidRDefault="000515B6" w:rsidP="000515B6">
      <w:pPr>
        <w:pStyle w:val="titolo20"/>
        <w:rPr>
          <w:color w:val="002060"/>
        </w:rPr>
      </w:pPr>
      <w:r w:rsidRPr="00CF378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7769AFA2" w14:textId="77777777" w:rsidTr="00653FC6">
        <w:tc>
          <w:tcPr>
            <w:tcW w:w="2200" w:type="dxa"/>
            <w:tcMar>
              <w:top w:w="20" w:type="dxa"/>
              <w:left w:w="20" w:type="dxa"/>
              <w:bottom w:w="20" w:type="dxa"/>
              <w:right w:w="20" w:type="dxa"/>
            </w:tcMar>
            <w:vAlign w:val="center"/>
            <w:hideMark/>
          </w:tcPr>
          <w:p w14:paraId="2667B491" w14:textId="77777777" w:rsidR="000515B6" w:rsidRPr="00CF3780" w:rsidRDefault="000515B6" w:rsidP="00653FC6">
            <w:pPr>
              <w:pStyle w:val="movimento"/>
              <w:rPr>
                <w:color w:val="002060"/>
              </w:rPr>
            </w:pPr>
            <w:r w:rsidRPr="00CF3780">
              <w:rPr>
                <w:color w:val="002060"/>
              </w:rPr>
              <w:t>RIPA RICCARDO</w:t>
            </w:r>
          </w:p>
        </w:tc>
        <w:tc>
          <w:tcPr>
            <w:tcW w:w="2200" w:type="dxa"/>
            <w:tcMar>
              <w:top w:w="20" w:type="dxa"/>
              <w:left w:w="20" w:type="dxa"/>
              <w:bottom w:w="20" w:type="dxa"/>
              <w:right w:w="20" w:type="dxa"/>
            </w:tcMar>
            <w:vAlign w:val="center"/>
            <w:hideMark/>
          </w:tcPr>
          <w:p w14:paraId="7386ED33" w14:textId="77777777" w:rsidR="000515B6" w:rsidRPr="00CF3780" w:rsidRDefault="000515B6" w:rsidP="00653FC6">
            <w:pPr>
              <w:pStyle w:val="movimento2"/>
              <w:rPr>
                <w:color w:val="002060"/>
              </w:rPr>
            </w:pPr>
            <w:r w:rsidRPr="00CF3780">
              <w:rPr>
                <w:color w:val="002060"/>
              </w:rPr>
              <w:t xml:space="preserve">(NUOVA JUVENTINA FFC) </w:t>
            </w:r>
          </w:p>
        </w:tc>
        <w:tc>
          <w:tcPr>
            <w:tcW w:w="800" w:type="dxa"/>
            <w:tcMar>
              <w:top w:w="20" w:type="dxa"/>
              <w:left w:w="20" w:type="dxa"/>
              <w:bottom w:w="20" w:type="dxa"/>
              <w:right w:w="20" w:type="dxa"/>
            </w:tcMar>
            <w:vAlign w:val="center"/>
            <w:hideMark/>
          </w:tcPr>
          <w:p w14:paraId="1A46A528"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33AAB1A"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CC2C76F" w14:textId="77777777" w:rsidR="000515B6" w:rsidRPr="00CF3780" w:rsidRDefault="000515B6" w:rsidP="00653FC6">
            <w:pPr>
              <w:pStyle w:val="movimento2"/>
              <w:rPr>
                <w:color w:val="002060"/>
              </w:rPr>
            </w:pPr>
            <w:r w:rsidRPr="00CF3780">
              <w:rPr>
                <w:color w:val="002060"/>
              </w:rPr>
              <w:t> </w:t>
            </w:r>
          </w:p>
        </w:tc>
      </w:tr>
    </w:tbl>
    <w:p w14:paraId="2C83D08A" w14:textId="77777777" w:rsidR="000515B6" w:rsidRPr="00CF3780" w:rsidRDefault="000515B6" w:rsidP="000515B6">
      <w:pPr>
        <w:pStyle w:val="diffida"/>
        <w:spacing w:before="80" w:beforeAutospacing="0" w:after="40" w:afterAutospacing="0"/>
        <w:jc w:val="left"/>
        <w:rPr>
          <w:rFonts w:eastAsiaTheme="minorEastAsia"/>
          <w:color w:val="002060"/>
        </w:rPr>
      </w:pPr>
      <w:r w:rsidRPr="00CF3780">
        <w:rPr>
          <w:color w:val="002060"/>
        </w:rPr>
        <w:t xml:space="preserve">vedi delibera </w:t>
      </w:r>
    </w:p>
    <w:p w14:paraId="57E40D2E"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39449952" w14:textId="77777777" w:rsidTr="00653FC6">
        <w:tc>
          <w:tcPr>
            <w:tcW w:w="2200" w:type="dxa"/>
            <w:tcMar>
              <w:top w:w="20" w:type="dxa"/>
              <w:left w:w="20" w:type="dxa"/>
              <w:bottom w:w="20" w:type="dxa"/>
              <w:right w:w="20" w:type="dxa"/>
            </w:tcMar>
            <w:vAlign w:val="center"/>
            <w:hideMark/>
          </w:tcPr>
          <w:p w14:paraId="62DA8FC0" w14:textId="77777777" w:rsidR="000515B6" w:rsidRPr="00CF3780" w:rsidRDefault="000515B6" w:rsidP="00653FC6">
            <w:pPr>
              <w:pStyle w:val="movimento"/>
              <w:rPr>
                <w:color w:val="002060"/>
              </w:rPr>
            </w:pPr>
            <w:r w:rsidRPr="00CF3780">
              <w:rPr>
                <w:color w:val="002060"/>
              </w:rPr>
              <w:lastRenderedPageBreak/>
              <w:t>FORTUNATO GIACINTO KAROL</w:t>
            </w:r>
          </w:p>
        </w:tc>
        <w:tc>
          <w:tcPr>
            <w:tcW w:w="2200" w:type="dxa"/>
            <w:tcMar>
              <w:top w:w="20" w:type="dxa"/>
              <w:left w:w="20" w:type="dxa"/>
              <w:bottom w:w="20" w:type="dxa"/>
              <w:right w:w="20" w:type="dxa"/>
            </w:tcMar>
            <w:vAlign w:val="center"/>
            <w:hideMark/>
          </w:tcPr>
          <w:p w14:paraId="75C9A41F" w14:textId="77777777" w:rsidR="000515B6" w:rsidRPr="00CF3780" w:rsidRDefault="000515B6" w:rsidP="00653FC6">
            <w:pPr>
              <w:pStyle w:val="movimento2"/>
              <w:rPr>
                <w:color w:val="002060"/>
              </w:rPr>
            </w:pPr>
            <w:r w:rsidRPr="00CF3780">
              <w:rPr>
                <w:color w:val="002060"/>
              </w:rPr>
              <w:t xml:space="preserve">(ACLI VILLA MUSONE) </w:t>
            </w:r>
          </w:p>
        </w:tc>
        <w:tc>
          <w:tcPr>
            <w:tcW w:w="800" w:type="dxa"/>
            <w:tcMar>
              <w:top w:w="20" w:type="dxa"/>
              <w:left w:w="20" w:type="dxa"/>
              <w:bottom w:w="20" w:type="dxa"/>
              <w:right w:w="20" w:type="dxa"/>
            </w:tcMar>
            <w:vAlign w:val="center"/>
            <w:hideMark/>
          </w:tcPr>
          <w:p w14:paraId="53AA1E44"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057EAD9" w14:textId="77777777" w:rsidR="000515B6" w:rsidRPr="00CF3780" w:rsidRDefault="000515B6" w:rsidP="00653FC6">
            <w:pPr>
              <w:pStyle w:val="movimento"/>
              <w:rPr>
                <w:color w:val="002060"/>
              </w:rPr>
            </w:pPr>
            <w:r w:rsidRPr="00CF3780">
              <w:rPr>
                <w:color w:val="002060"/>
              </w:rPr>
              <w:t>CERCACI MANUEL</w:t>
            </w:r>
          </w:p>
        </w:tc>
        <w:tc>
          <w:tcPr>
            <w:tcW w:w="2200" w:type="dxa"/>
            <w:tcMar>
              <w:top w:w="20" w:type="dxa"/>
              <w:left w:w="20" w:type="dxa"/>
              <w:bottom w:w="20" w:type="dxa"/>
              <w:right w:w="20" w:type="dxa"/>
            </w:tcMar>
            <w:vAlign w:val="center"/>
            <w:hideMark/>
          </w:tcPr>
          <w:p w14:paraId="07D96000" w14:textId="77777777" w:rsidR="000515B6" w:rsidRPr="00CF3780" w:rsidRDefault="000515B6" w:rsidP="00653FC6">
            <w:pPr>
              <w:pStyle w:val="movimento2"/>
              <w:rPr>
                <w:color w:val="002060"/>
              </w:rPr>
            </w:pPr>
            <w:r w:rsidRPr="00CF3780">
              <w:rPr>
                <w:color w:val="002060"/>
              </w:rPr>
              <w:t xml:space="preserve">(DINAMIS 1990) </w:t>
            </w:r>
          </w:p>
        </w:tc>
      </w:tr>
      <w:tr w:rsidR="000515B6" w:rsidRPr="00CF3780" w14:paraId="2E99EEFD" w14:textId="77777777" w:rsidTr="00653FC6">
        <w:tc>
          <w:tcPr>
            <w:tcW w:w="2200" w:type="dxa"/>
            <w:tcMar>
              <w:top w:w="20" w:type="dxa"/>
              <w:left w:w="20" w:type="dxa"/>
              <w:bottom w:w="20" w:type="dxa"/>
              <w:right w:w="20" w:type="dxa"/>
            </w:tcMar>
            <w:vAlign w:val="center"/>
            <w:hideMark/>
          </w:tcPr>
          <w:p w14:paraId="17BAB6E8" w14:textId="77777777" w:rsidR="000515B6" w:rsidRPr="00CF3780" w:rsidRDefault="000515B6" w:rsidP="00653FC6">
            <w:pPr>
              <w:pStyle w:val="movimento"/>
              <w:rPr>
                <w:color w:val="002060"/>
              </w:rPr>
            </w:pPr>
            <w:r w:rsidRPr="00CF3780">
              <w:rPr>
                <w:color w:val="002060"/>
              </w:rPr>
              <w:t>GUCCIARDI ALESSIO</w:t>
            </w:r>
          </w:p>
        </w:tc>
        <w:tc>
          <w:tcPr>
            <w:tcW w:w="2200" w:type="dxa"/>
            <w:tcMar>
              <w:top w:w="20" w:type="dxa"/>
              <w:left w:w="20" w:type="dxa"/>
              <w:bottom w:w="20" w:type="dxa"/>
              <w:right w:w="20" w:type="dxa"/>
            </w:tcMar>
            <w:vAlign w:val="center"/>
            <w:hideMark/>
          </w:tcPr>
          <w:p w14:paraId="7107AD22" w14:textId="77777777" w:rsidR="000515B6" w:rsidRPr="00CF3780" w:rsidRDefault="000515B6" w:rsidP="00653FC6">
            <w:pPr>
              <w:pStyle w:val="movimento2"/>
              <w:rPr>
                <w:color w:val="002060"/>
              </w:rPr>
            </w:pPr>
            <w:r w:rsidRPr="00CF3780">
              <w:rPr>
                <w:color w:val="002060"/>
              </w:rPr>
              <w:t xml:space="preserve">(DINAMIS 1990) </w:t>
            </w:r>
          </w:p>
        </w:tc>
        <w:tc>
          <w:tcPr>
            <w:tcW w:w="800" w:type="dxa"/>
            <w:tcMar>
              <w:top w:w="20" w:type="dxa"/>
              <w:left w:w="20" w:type="dxa"/>
              <w:bottom w:w="20" w:type="dxa"/>
              <w:right w:w="20" w:type="dxa"/>
            </w:tcMar>
            <w:vAlign w:val="center"/>
            <w:hideMark/>
          </w:tcPr>
          <w:p w14:paraId="4E89DCC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9E86A3C" w14:textId="77777777" w:rsidR="000515B6" w:rsidRPr="00CF3780" w:rsidRDefault="000515B6" w:rsidP="00653FC6">
            <w:pPr>
              <w:pStyle w:val="movimento"/>
              <w:rPr>
                <w:color w:val="002060"/>
              </w:rPr>
            </w:pPr>
            <w:r w:rsidRPr="00CF3780">
              <w:rPr>
                <w:color w:val="002060"/>
              </w:rPr>
              <w:t>SANTINI JACOPO</w:t>
            </w:r>
          </w:p>
        </w:tc>
        <w:tc>
          <w:tcPr>
            <w:tcW w:w="2200" w:type="dxa"/>
            <w:tcMar>
              <w:top w:w="20" w:type="dxa"/>
              <w:left w:w="20" w:type="dxa"/>
              <w:bottom w:w="20" w:type="dxa"/>
              <w:right w:w="20" w:type="dxa"/>
            </w:tcMar>
            <w:vAlign w:val="center"/>
            <w:hideMark/>
          </w:tcPr>
          <w:p w14:paraId="04403766" w14:textId="77777777" w:rsidR="000515B6" w:rsidRPr="00CF3780" w:rsidRDefault="000515B6" w:rsidP="00653FC6">
            <w:pPr>
              <w:pStyle w:val="movimento2"/>
              <w:rPr>
                <w:color w:val="002060"/>
              </w:rPr>
            </w:pPr>
            <w:r w:rsidRPr="00CF3780">
              <w:rPr>
                <w:color w:val="002060"/>
              </w:rPr>
              <w:t xml:space="preserve">(DINAMIS 1990) </w:t>
            </w:r>
          </w:p>
        </w:tc>
      </w:tr>
      <w:tr w:rsidR="000515B6" w:rsidRPr="00CF3780" w14:paraId="7C6802C9" w14:textId="77777777" w:rsidTr="00653FC6">
        <w:tc>
          <w:tcPr>
            <w:tcW w:w="2200" w:type="dxa"/>
            <w:tcMar>
              <w:top w:w="20" w:type="dxa"/>
              <w:left w:w="20" w:type="dxa"/>
              <w:bottom w:w="20" w:type="dxa"/>
              <w:right w:w="20" w:type="dxa"/>
            </w:tcMar>
            <w:vAlign w:val="center"/>
            <w:hideMark/>
          </w:tcPr>
          <w:p w14:paraId="62723CD2" w14:textId="77777777" w:rsidR="000515B6" w:rsidRPr="00CF3780" w:rsidRDefault="000515B6" w:rsidP="00653FC6">
            <w:pPr>
              <w:pStyle w:val="movimento"/>
              <w:rPr>
                <w:color w:val="002060"/>
              </w:rPr>
            </w:pPr>
            <w:r w:rsidRPr="00CF3780">
              <w:rPr>
                <w:color w:val="002060"/>
              </w:rPr>
              <w:t>CALABRESE FRANCESCO</w:t>
            </w:r>
          </w:p>
        </w:tc>
        <w:tc>
          <w:tcPr>
            <w:tcW w:w="2200" w:type="dxa"/>
            <w:tcMar>
              <w:top w:w="20" w:type="dxa"/>
              <w:left w:w="20" w:type="dxa"/>
              <w:bottom w:w="20" w:type="dxa"/>
              <w:right w:w="20" w:type="dxa"/>
            </w:tcMar>
            <w:vAlign w:val="center"/>
            <w:hideMark/>
          </w:tcPr>
          <w:p w14:paraId="5394271E" w14:textId="77777777" w:rsidR="000515B6" w:rsidRPr="00CF3780" w:rsidRDefault="000515B6" w:rsidP="00653FC6">
            <w:pPr>
              <w:pStyle w:val="movimento2"/>
              <w:rPr>
                <w:color w:val="002060"/>
              </w:rPr>
            </w:pPr>
            <w:r w:rsidRPr="00CF3780">
              <w:rPr>
                <w:color w:val="002060"/>
              </w:rPr>
              <w:t xml:space="preserve">(FERMANA FUTSAL 2022) </w:t>
            </w:r>
          </w:p>
        </w:tc>
        <w:tc>
          <w:tcPr>
            <w:tcW w:w="800" w:type="dxa"/>
            <w:tcMar>
              <w:top w:w="20" w:type="dxa"/>
              <w:left w:w="20" w:type="dxa"/>
              <w:bottom w:w="20" w:type="dxa"/>
              <w:right w:w="20" w:type="dxa"/>
            </w:tcMar>
            <w:vAlign w:val="center"/>
            <w:hideMark/>
          </w:tcPr>
          <w:p w14:paraId="75AD9A23"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FFF34AA" w14:textId="77777777" w:rsidR="000515B6" w:rsidRPr="00CF3780" w:rsidRDefault="000515B6" w:rsidP="00653FC6">
            <w:pPr>
              <w:pStyle w:val="movimento"/>
              <w:rPr>
                <w:color w:val="002060"/>
              </w:rPr>
            </w:pPr>
            <w:r w:rsidRPr="00CF3780">
              <w:rPr>
                <w:color w:val="002060"/>
              </w:rPr>
              <w:t>RIPA RICCARDO</w:t>
            </w:r>
          </w:p>
        </w:tc>
        <w:tc>
          <w:tcPr>
            <w:tcW w:w="2200" w:type="dxa"/>
            <w:tcMar>
              <w:top w:w="20" w:type="dxa"/>
              <w:left w:w="20" w:type="dxa"/>
              <w:bottom w:w="20" w:type="dxa"/>
              <w:right w:w="20" w:type="dxa"/>
            </w:tcMar>
            <w:vAlign w:val="center"/>
            <w:hideMark/>
          </w:tcPr>
          <w:p w14:paraId="1C9432A7" w14:textId="77777777" w:rsidR="000515B6" w:rsidRPr="00CF3780" w:rsidRDefault="000515B6" w:rsidP="00653FC6">
            <w:pPr>
              <w:pStyle w:val="movimento2"/>
              <w:rPr>
                <w:color w:val="002060"/>
              </w:rPr>
            </w:pPr>
            <w:r w:rsidRPr="00CF3780">
              <w:rPr>
                <w:color w:val="002060"/>
              </w:rPr>
              <w:t xml:space="preserve">(NUOVA JUVENTINA FFC) </w:t>
            </w:r>
          </w:p>
        </w:tc>
      </w:tr>
      <w:tr w:rsidR="000515B6" w:rsidRPr="00CF3780" w14:paraId="695A1645" w14:textId="77777777" w:rsidTr="00653FC6">
        <w:tc>
          <w:tcPr>
            <w:tcW w:w="2200" w:type="dxa"/>
            <w:tcMar>
              <w:top w:w="20" w:type="dxa"/>
              <w:left w:w="20" w:type="dxa"/>
              <w:bottom w:w="20" w:type="dxa"/>
              <w:right w:w="20" w:type="dxa"/>
            </w:tcMar>
            <w:vAlign w:val="center"/>
            <w:hideMark/>
          </w:tcPr>
          <w:p w14:paraId="3D3FDC38" w14:textId="77777777" w:rsidR="000515B6" w:rsidRPr="00CF3780" w:rsidRDefault="000515B6" w:rsidP="00653FC6">
            <w:pPr>
              <w:pStyle w:val="movimento"/>
              <w:rPr>
                <w:color w:val="002060"/>
              </w:rPr>
            </w:pPr>
            <w:r w:rsidRPr="00CF3780">
              <w:rPr>
                <w:color w:val="002060"/>
              </w:rPr>
              <w:t>ALLEGRINI DANIELE</w:t>
            </w:r>
          </w:p>
        </w:tc>
        <w:tc>
          <w:tcPr>
            <w:tcW w:w="2200" w:type="dxa"/>
            <w:tcMar>
              <w:top w:w="20" w:type="dxa"/>
              <w:left w:w="20" w:type="dxa"/>
              <w:bottom w:w="20" w:type="dxa"/>
              <w:right w:w="20" w:type="dxa"/>
            </w:tcMar>
            <w:vAlign w:val="center"/>
            <w:hideMark/>
          </w:tcPr>
          <w:p w14:paraId="55F02C48" w14:textId="77777777" w:rsidR="000515B6" w:rsidRPr="00CF3780" w:rsidRDefault="000515B6" w:rsidP="00653FC6">
            <w:pPr>
              <w:pStyle w:val="movimento2"/>
              <w:rPr>
                <w:color w:val="002060"/>
              </w:rPr>
            </w:pPr>
            <w:r w:rsidRPr="00CF3780">
              <w:rPr>
                <w:color w:val="002060"/>
              </w:rPr>
              <w:t xml:space="preserve">(REAL FABRIANO) </w:t>
            </w:r>
          </w:p>
        </w:tc>
        <w:tc>
          <w:tcPr>
            <w:tcW w:w="800" w:type="dxa"/>
            <w:tcMar>
              <w:top w:w="20" w:type="dxa"/>
              <w:left w:w="20" w:type="dxa"/>
              <w:bottom w:w="20" w:type="dxa"/>
              <w:right w:w="20" w:type="dxa"/>
            </w:tcMar>
            <w:vAlign w:val="center"/>
            <w:hideMark/>
          </w:tcPr>
          <w:p w14:paraId="79DF9B1F"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24EF3B8"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9E88C44" w14:textId="77777777" w:rsidR="000515B6" w:rsidRPr="00CF3780" w:rsidRDefault="000515B6" w:rsidP="00653FC6">
            <w:pPr>
              <w:pStyle w:val="movimento2"/>
              <w:rPr>
                <w:color w:val="002060"/>
              </w:rPr>
            </w:pPr>
            <w:r w:rsidRPr="00CF3780">
              <w:rPr>
                <w:color w:val="002060"/>
              </w:rPr>
              <w:t> </w:t>
            </w:r>
          </w:p>
        </w:tc>
      </w:tr>
    </w:tbl>
    <w:p w14:paraId="401541CA" w14:textId="77777777" w:rsidR="000515B6" w:rsidRPr="00CF3780" w:rsidRDefault="000515B6" w:rsidP="000515B6">
      <w:pPr>
        <w:pStyle w:val="breakline"/>
        <w:rPr>
          <w:color w:val="002060"/>
        </w:rPr>
      </w:pPr>
    </w:p>
    <w:p w14:paraId="0A89AB5E"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5E7FE57A"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6B93593A" w14:textId="77777777" w:rsidR="000515B6" w:rsidRDefault="000515B6" w:rsidP="000515B6">
      <w:pPr>
        <w:pStyle w:val="breakline"/>
        <w:rPr>
          <w:color w:val="002060"/>
        </w:rPr>
      </w:pPr>
    </w:p>
    <w:p w14:paraId="0ED2F318" w14:textId="77777777" w:rsidR="000515B6" w:rsidRPr="00CF3780" w:rsidRDefault="000515B6" w:rsidP="000515B6">
      <w:pPr>
        <w:pStyle w:val="titoloprinc0"/>
        <w:rPr>
          <w:color w:val="002060"/>
        </w:rPr>
      </w:pPr>
      <w:r w:rsidRPr="00CF3780">
        <w:rPr>
          <w:color w:val="002060"/>
        </w:rPr>
        <w:t>PROGRAMMA GARE</w:t>
      </w:r>
    </w:p>
    <w:p w14:paraId="4DC49E49" w14:textId="77777777" w:rsidR="000515B6" w:rsidRDefault="000515B6" w:rsidP="000515B6">
      <w:pPr>
        <w:pStyle w:val="breakline"/>
        <w:rPr>
          <w:color w:val="002060"/>
        </w:rPr>
      </w:pPr>
    </w:p>
    <w:p w14:paraId="0AF923B3" w14:textId="77777777" w:rsidR="000515B6" w:rsidRPr="009C6F27" w:rsidRDefault="000515B6" w:rsidP="000515B6">
      <w:pPr>
        <w:pStyle w:val="sottotitolocampionato10"/>
        <w:rPr>
          <w:color w:val="002060"/>
        </w:rPr>
      </w:pPr>
      <w:r w:rsidRPr="009C6F2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0515B6" w:rsidRPr="009C6F27" w14:paraId="6D744161"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40F4"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78997"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61B21"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A073"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72D5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48E4B"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3CBF5"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EB2BC70"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D1C1A" w14:textId="77777777" w:rsidR="000515B6" w:rsidRPr="009C6F27" w:rsidRDefault="000515B6" w:rsidP="00653FC6">
            <w:pPr>
              <w:pStyle w:val="rowtabella0"/>
              <w:rPr>
                <w:color w:val="002060"/>
              </w:rPr>
            </w:pPr>
            <w:r w:rsidRPr="009C6F2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BE0A5" w14:textId="77777777" w:rsidR="000515B6" w:rsidRPr="009C6F27" w:rsidRDefault="000515B6" w:rsidP="00653FC6">
            <w:pPr>
              <w:pStyle w:val="rowtabella0"/>
              <w:rPr>
                <w:color w:val="002060"/>
              </w:rPr>
            </w:pPr>
            <w:r w:rsidRPr="009C6F2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5F38E"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D71B7" w14:textId="77777777" w:rsidR="000515B6" w:rsidRPr="009C6F27" w:rsidRDefault="000515B6" w:rsidP="00653FC6">
            <w:pPr>
              <w:pStyle w:val="rowtabella0"/>
              <w:rPr>
                <w:color w:val="002060"/>
              </w:rPr>
            </w:pPr>
            <w:r w:rsidRPr="009C6F27">
              <w:rPr>
                <w:color w:val="002060"/>
              </w:rPr>
              <w:t>02/10/2022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05F3C" w14:textId="77777777" w:rsidR="000515B6" w:rsidRPr="009C6F27" w:rsidRDefault="000515B6" w:rsidP="00653FC6">
            <w:pPr>
              <w:pStyle w:val="rowtabella0"/>
              <w:rPr>
                <w:color w:val="002060"/>
              </w:rPr>
            </w:pPr>
            <w:r w:rsidRPr="009C6F27">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24DE6" w14:textId="77777777" w:rsidR="000515B6" w:rsidRPr="009C6F27" w:rsidRDefault="000515B6" w:rsidP="00653FC6">
            <w:pPr>
              <w:pStyle w:val="rowtabella0"/>
              <w:rPr>
                <w:color w:val="002060"/>
              </w:rPr>
            </w:pPr>
            <w:r w:rsidRPr="009C6F2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346DF" w14:textId="77777777" w:rsidR="000515B6" w:rsidRPr="009C6F27" w:rsidRDefault="000515B6" w:rsidP="00653FC6">
            <w:pPr>
              <w:pStyle w:val="rowtabella0"/>
              <w:rPr>
                <w:color w:val="002060"/>
              </w:rPr>
            </w:pPr>
            <w:r w:rsidRPr="009C6F27">
              <w:rPr>
                <w:color w:val="002060"/>
              </w:rPr>
              <w:t>VIA CAPANNA SNC</w:t>
            </w:r>
          </w:p>
        </w:tc>
      </w:tr>
      <w:tr w:rsidR="000515B6" w:rsidRPr="009C6F27" w14:paraId="5BB682B9"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41663" w14:textId="77777777" w:rsidR="000515B6" w:rsidRPr="009C6F27" w:rsidRDefault="000515B6" w:rsidP="00653FC6">
            <w:pPr>
              <w:pStyle w:val="rowtabella0"/>
              <w:rPr>
                <w:color w:val="002060"/>
              </w:rPr>
            </w:pPr>
            <w:r w:rsidRPr="009C6F27">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BDFE" w14:textId="77777777" w:rsidR="000515B6" w:rsidRPr="009C6F27" w:rsidRDefault="000515B6" w:rsidP="00653FC6">
            <w:pPr>
              <w:pStyle w:val="rowtabella0"/>
              <w:rPr>
                <w:color w:val="002060"/>
              </w:rPr>
            </w:pPr>
            <w:r w:rsidRPr="009C6F27">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46D93"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C71FF" w14:textId="77777777" w:rsidR="000515B6" w:rsidRPr="009C6F27" w:rsidRDefault="000515B6" w:rsidP="00653FC6">
            <w:pPr>
              <w:pStyle w:val="rowtabella0"/>
              <w:rPr>
                <w:color w:val="002060"/>
              </w:rPr>
            </w:pPr>
            <w:r w:rsidRPr="009C6F27">
              <w:rPr>
                <w:color w:val="002060"/>
              </w:rPr>
              <w:t>05/10/2022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E3C6C" w14:textId="77777777" w:rsidR="000515B6" w:rsidRPr="009C6F27" w:rsidRDefault="000515B6" w:rsidP="00653FC6">
            <w:pPr>
              <w:pStyle w:val="rowtabella0"/>
              <w:rPr>
                <w:color w:val="002060"/>
              </w:rPr>
            </w:pPr>
            <w:r w:rsidRPr="009C6F27">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0CD95" w14:textId="77777777" w:rsidR="000515B6" w:rsidRPr="009C6F27" w:rsidRDefault="000515B6" w:rsidP="00653FC6">
            <w:pPr>
              <w:pStyle w:val="rowtabella0"/>
              <w:rPr>
                <w:color w:val="002060"/>
              </w:rPr>
            </w:pPr>
            <w:r w:rsidRPr="009C6F27">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B9882" w14:textId="77777777" w:rsidR="000515B6" w:rsidRPr="009C6F27" w:rsidRDefault="000515B6" w:rsidP="00653FC6">
            <w:pPr>
              <w:pStyle w:val="rowtabella0"/>
              <w:rPr>
                <w:color w:val="002060"/>
              </w:rPr>
            </w:pPr>
            <w:r w:rsidRPr="009C6F27">
              <w:rPr>
                <w:color w:val="002060"/>
              </w:rPr>
              <w:t>VIA RISORGIMENTO 16</w:t>
            </w:r>
          </w:p>
        </w:tc>
      </w:tr>
    </w:tbl>
    <w:p w14:paraId="03C1E8B3" w14:textId="77777777" w:rsidR="000515B6" w:rsidRPr="009C6F27" w:rsidRDefault="000515B6" w:rsidP="000515B6">
      <w:pPr>
        <w:pStyle w:val="breakline"/>
        <w:rPr>
          <w:rFonts w:eastAsiaTheme="minorEastAsia"/>
          <w:color w:val="002060"/>
        </w:rPr>
      </w:pPr>
    </w:p>
    <w:p w14:paraId="4108C74F" w14:textId="77777777" w:rsidR="000515B6" w:rsidRPr="009C6F27" w:rsidRDefault="000515B6" w:rsidP="000515B6">
      <w:pPr>
        <w:pStyle w:val="breakline"/>
        <w:rPr>
          <w:color w:val="002060"/>
        </w:rPr>
      </w:pPr>
    </w:p>
    <w:p w14:paraId="08D308F4" w14:textId="77777777" w:rsidR="000515B6" w:rsidRPr="009C6F27" w:rsidRDefault="000515B6" w:rsidP="000515B6">
      <w:pPr>
        <w:pStyle w:val="breakline"/>
        <w:rPr>
          <w:color w:val="002060"/>
        </w:rPr>
      </w:pPr>
    </w:p>
    <w:p w14:paraId="230B37A8" w14:textId="77777777" w:rsidR="000515B6" w:rsidRPr="009C6F27" w:rsidRDefault="000515B6" w:rsidP="000515B6">
      <w:pPr>
        <w:pStyle w:val="sottotitolocampionato10"/>
        <w:rPr>
          <w:color w:val="002060"/>
        </w:rPr>
      </w:pPr>
      <w:r w:rsidRPr="009C6F2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1D751530"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2F8A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0997"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EC76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50267"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9FB8B"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C579"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B771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C7105C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BA85C4" w14:textId="77777777" w:rsidR="000515B6" w:rsidRPr="009C6F27" w:rsidRDefault="000515B6" w:rsidP="00653FC6">
            <w:pPr>
              <w:pStyle w:val="rowtabella0"/>
              <w:rPr>
                <w:color w:val="002060"/>
              </w:rPr>
            </w:pPr>
            <w:r w:rsidRPr="009C6F27">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A73F1" w14:textId="77777777" w:rsidR="000515B6" w:rsidRPr="009C6F27" w:rsidRDefault="000515B6" w:rsidP="00653FC6">
            <w:pPr>
              <w:pStyle w:val="rowtabella0"/>
              <w:rPr>
                <w:color w:val="002060"/>
              </w:rPr>
            </w:pPr>
            <w:r w:rsidRPr="009C6F27">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E9FD2"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608C4" w14:textId="77777777" w:rsidR="000515B6" w:rsidRPr="009C6F27" w:rsidRDefault="000515B6" w:rsidP="00653FC6">
            <w:pPr>
              <w:pStyle w:val="rowtabella0"/>
              <w:rPr>
                <w:color w:val="002060"/>
              </w:rPr>
            </w:pPr>
            <w:r w:rsidRPr="009C6F27">
              <w:rPr>
                <w:color w:val="002060"/>
              </w:rPr>
              <w:t>01/10/2022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B1A00" w14:textId="77777777" w:rsidR="000515B6" w:rsidRPr="009C6F27" w:rsidRDefault="000515B6" w:rsidP="00653FC6">
            <w:pPr>
              <w:pStyle w:val="rowtabella0"/>
              <w:rPr>
                <w:color w:val="002060"/>
              </w:rPr>
            </w:pPr>
            <w:r w:rsidRPr="009C6F27">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140D3" w14:textId="77777777" w:rsidR="000515B6" w:rsidRPr="009C6F27" w:rsidRDefault="000515B6" w:rsidP="00653FC6">
            <w:pPr>
              <w:pStyle w:val="rowtabella0"/>
              <w:rPr>
                <w:color w:val="002060"/>
              </w:rPr>
            </w:pPr>
            <w:r w:rsidRPr="009C6F27">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0BBC9" w14:textId="77777777" w:rsidR="000515B6" w:rsidRPr="009C6F27" w:rsidRDefault="000515B6" w:rsidP="00653FC6">
            <w:pPr>
              <w:pStyle w:val="rowtabella0"/>
              <w:rPr>
                <w:color w:val="002060"/>
              </w:rPr>
            </w:pPr>
            <w:r w:rsidRPr="009C6F27">
              <w:rPr>
                <w:color w:val="002060"/>
              </w:rPr>
              <w:t>VIA DELLO STADIO</w:t>
            </w:r>
          </w:p>
        </w:tc>
      </w:tr>
    </w:tbl>
    <w:p w14:paraId="06F6A125" w14:textId="77777777" w:rsidR="000515B6" w:rsidRPr="009C6F27" w:rsidRDefault="000515B6" w:rsidP="000515B6">
      <w:pPr>
        <w:pStyle w:val="breakline"/>
        <w:rPr>
          <w:rFonts w:eastAsiaTheme="minorEastAsia"/>
          <w:color w:val="002060"/>
        </w:rPr>
      </w:pPr>
    </w:p>
    <w:p w14:paraId="3E90CEB9" w14:textId="77777777" w:rsidR="000515B6" w:rsidRPr="009C6F27" w:rsidRDefault="000515B6" w:rsidP="000515B6">
      <w:pPr>
        <w:pStyle w:val="breakline"/>
        <w:rPr>
          <w:color w:val="002060"/>
        </w:rPr>
      </w:pPr>
    </w:p>
    <w:p w14:paraId="54577795" w14:textId="77777777" w:rsidR="000515B6" w:rsidRPr="009C6F27" w:rsidRDefault="000515B6" w:rsidP="000515B6">
      <w:pPr>
        <w:pStyle w:val="breakline"/>
        <w:rPr>
          <w:color w:val="002060"/>
        </w:rPr>
      </w:pPr>
    </w:p>
    <w:p w14:paraId="3A9369F1" w14:textId="77777777" w:rsidR="000515B6" w:rsidRPr="009C6F27" w:rsidRDefault="000515B6" w:rsidP="000515B6">
      <w:pPr>
        <w:pStyle w:val="sottotitolocampionato10"/>
        <w:rPr>
          <w:color w:val="002060"/>
        </w:rPr>
      </w:pPr>
      <w:r w:rsidRPr="009C6F27">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56871DA8"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42216"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C702B"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81B1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3B8F6"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A862"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8A8D"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AF99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2A4A173"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898828" w14:textId="77777777" w:rsidR="000515B6" w:rsidRPr="009C6F27" w:rsidRDefault="000515B6" w:rsidP="00653FC6">
            <w:pPr>
              <w:pStyle w:val="rowtabella0"/>
              <w:rPr>
                <w:color w:val="002060"/>
              </w:rPr>
            </w:pPr>
            <w:r w:rsidRPr="009C6F27">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91D00" w14:textId="77777777" w:rsidR="000515B6" w:rsidRPr="009C6F27" w:rsidRDefault="000515B6" w:rsidP="00653FC6">
            <w:pPr>
              <w:pStyle w:val="rowtabella0"/>
              <w:rPr>
                <w:color w:val="002060"/>
              </w:rPr>
            </w:pPr>
            <w:r w:rsidRPr="009C6F27">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A8B39"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BFE38" w14:textId="77777777" w:rsidR="000515B6" w:rsidRPr="009C6F27" w:rsidRDefault="000515B6" w:rsidP="00653FC6">
            <w:pPr>
              <w:pStyle w:val="rowtabella0"/>
              <w:rPr>
                <w:color w:val="002060"/>
              </w:rPr>
            </w:pPr>
            <w:r w:rsidRPr="009C6F27">
              <w:rPr>
                <w:color w:val="002060"/>
              </w:rPr>
              <w:t>02/10/2022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49591" w14:textId="77777777" w:rsidR="000515B6" w:rsidRPr="009C6F27" w:rsidRDefault="000515B6" w:rsidP="00653FC6">
            <w:pPr>
              <w:pStyle w:val="rowtabella0"/>
              <w:rPr>
                <w:color w:val="002060"/>
              </w:rPr>
            </w:pPr>
            <w:r w:rsidRPr="009C6F27">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AB2D1" w14:textId="77777777" w:rsidR="000515B6" w:rsidRPr="009C6F27" w:rsidRDefault="000515B6" w:rsidP="00653FC6">
            <w:pPr>
              <w:pStyle w:val="rowtabella0"/>
              <w:rPr>
                <w:color w:val="002060"/>
              </w:rPr>
            </w:pPr>
            <w:r w:rsidRPr="009C6F27">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ADF48" w14:textId="77777777" w:rsidR="000515B6" w:rsidRPr="009C6F27" w:rsidRDefault="000515B6" w:rsidP="00653FC6">
            <w:pPr>
              <w:pStyle w:val="rowtabella0"/>
              <w:rPr>
                <w:color w:val="002060"/>
              </w:rPr>
            </w:pPr>
            <w:r w:rsidRPr="009C6F27">
              <w:rPr>
                <w:color w:val="002060"/>
              </w:rPr>
              <w:t>VIA FONTE ANTICA 6</w:t>
            </w:r>
          </w:p>
        </w:tc>
      </w:tr>
    </w:tbl>
    <w:p w14:paraId="40D29FE1" w14:textId="77777777" w:rsidR="000515B6" w:rsidRPr="009C6F27" w:rsidRDefault="000515B6" w:rsidP="000515B6">
      <w:pPr>
        <w:pStyle w:val="breakline"/>
        <w:rPr>
          <w:rFonts w:eastAsiaTheme="minorEastAsia"/>
          <w:color w:val="002060"/>
        </w:rPr>
      </w:pPr>
    </w:p>
    <w:p w14:paraId="6B4C522D" w14:textId="77777777" w:rsidR="000515B6" w:rsidRPr="009C6F27" w:rsidRDefault="000515B6" w:rsidP="000515B6">
      <w:pPr>
        <w:pStyle w:val="breakline"/>
        <w:rPr>
          <w:color w:val="002060"/>
        </w:rPr>
      </w:pPr>
    </w:p>
    <w:p w14:paraId="69F98793" w14:textId="77777777" w:rsidR="000515B6" w:rsidRPr="009C6F27" w:rsidRDefault="000515B6" w:rsidP="000515B6">
      <w:pPr>
        <w:pStyle w:val="breakline"/>
        <w:rPr>
          <w:color w:val="002060"/>
        </w:rPr>
      </w:pPr>
    </w:p>
    <w:p w14:paraId="24D2FCBA" w14:textId="77777777" w:rsidR="000515B6" w:rsidRPr="009C6F27" w:rsidRDefault="000515B6" w:rsidP="000515B6">
      <w:pPr>
        <w:pStyle w:val="sottotitolocampionato10"/>
        <w:rPr>
          <w:color w:val="002060"/>
        </w:rPr>
      </w:pPr>
      <w:r w:rsidRPr="009C6F2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216922F1"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63BB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ECF80"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356B"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D347F"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3B1D1"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99C49"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4B94"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8FAAC23"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6E378A" w14:textId="77777777" w:rsidR="000515B6" w:rsidRPr="009C6F27" w:rsidRDefault="000515B6" w:rsidP="00653FC6">
            <w:pPr>
              <w:pStyle w:val="rowtabella0"/>
              <w:rPr>
                <w:color w:val="002060"/>
              </w:rPr>
            </w:pPr>
            <w:r w:rsidRPr="009C6F27">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5879D" w14:textId="77777777" w:rsidR="000515B6" w:rsidRPr="009C6F27" w:rsidRDefault="000515B6" w:rsidP="00653FC6">
            <w:pPr>
              <w:pStyle w:val="rowtabella0"/>
              <w:rPr>
                <w:color w:val="002060"/>
              </w:rPr>
            </w:pPr>
            <w:r w:rsidRPr="009C6F27">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0941D"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EDC9A" w14:textId="77777777" w:rsidR="000515B6" w:rsidRPr="009C6F27" w:rsidRDefault="000515B6" w:rsidP="00653FC6">
            <w:pPr>
              <w:pStyle w:val="rowtabella0"/>
              <w:rPr>
                <w:color w:val="002060"/>
              </w:rPr>
            </w:pPr>
            <w:r w:rsidRPr="009C6F27">
              <w:rPr>
                <w:color w:val="002060"/>
              </w:rPr>
              <w:t>12/10/2022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1BF09" w14:textId="77777777" w:rsidR="000515B6" w:rsidRPr="009C6F27" w:rsidRDefault="000515B6" w:rsidP="00653FC6">
            <w:pPr>
              <w:pStyle w:val="rowtabella0"/>
              <w:rPr>
                <w:color w:val="002060"/>
              </w:rPr>
            </w:pPr>
            <w:r w:rsidRPr="009C6F27">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A93DC" w14:textId="77777777" w:rsidR="000515B6" w:rsidRPr="009C6F27" w:rsidRDefault="000515B6" w:rsidP="00653FC6">
            <w:pPr>
              <w:pStyle w:val="rowtabella0"/>
              <w:rPr>
                <w:color w:val="002060"/>
              </w:rPr>
            </w:pPr>
            <w:r w:rsidRPr="009C6F27">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B745BA" w14:textId="77777777" w:rsidR="000515B6" w:rsidRPr="009C6F27" w:rsidRDefault="000515B6" w:rsidP="00653FC6">
            <w:pPr>
              <w:pStyle w:val="rowtabella0"/>
              <w:rPr>
                <w:color w:val="002060"/>
              </w:rPr>
            </w:pPr>
            <w:r w:rsidRPr="009C6F27">
              <w:rPr>
                <w:color w:val="002060"/>
              </w:rPr>
              <w:t>VIA WEBER - ZONA STICCHI</w:t>
            </w:r>
          </w:p>
        </w:tc>
      </w:tr>
    </w:tbl>
    <w:p w14:paraId="53AAA410" w14:textId="77777777" w:rsidR="000515B6" w:rsidRPr="009C6F27" w:rsidRDefault="000515B6" w:rsidP="000515B6">
      <w:pPr>
        <w:pStyle w:val="breakline"/>
        <w:rPr>
          <w:rFonts w:eastAsiaTheme="minorEastAsia"/>
          <w:color w:val="002060"/>
        </w:rPr>
      </w:pPr>
    </w:p>
    <w:p w14:paraId="5464E27D" w14:textId="77777777" w:rsidR="000515B6" w:rsidRPr="009C6F27" w:rsidRDefault="000515B6" w:rsidP="000515B6">
      <w:pPr>
        <w:pStyle w:val="breakline"/>
        <w:rPr>
          <w:color w:val="002060"/>
        </w:rPr>
      </w:pPr>
    </w:p>
    <w:p w14:paraId="3D51A5BC" w14:textId="77777777" w:rsidR="000515B6" w:rsidRPr="009C6F27" w:rsidRDefault="000515B6" w:rsidP="000515B6">
      <w:pPr>
        <w:pStyle w:val="breakline"/>
        <w:rPr>
          <w:color w:val="002060"/>
        </w:rPr>
      </w:pPr>
    </w:p>
    <w:p w14:paraId="004FEC5A" w14:textId="77777777" w:rsidR="000515B6" w:rsidRPr="009C6F27" w:rsidRDefault="000515B6" w:rsidP="000515B6">
      <w:pPr>
        <w:pStyle w:val="sottotitolocampionato10"/>
        <w:rPr>
          <w:color w:val="002060"/>
        </w:rPr>
      </w:pPr>
      <w:r w:rsidRPr="009C6F2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490549B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ADE0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3DE1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5874"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A315C"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5A62"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C31C7"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E6068"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94907D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E942A6" w14:textId="77777777" w:rsidR="000515B6" w:rsidRPr="009C6F27" w:rsidRDefault="000515B6" w:rsidP="00653FC6">
            <w:pPr>
              <w:pStyle w:val="rowtabella0"/>
              <w:rPr>
                <w:color w:val="002060"/>
              </w:rPr>
            </w:pPr>
            <w:r w:rsidRPr="009C6F27">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AEC65B" w14:textId="77777777" w:rsidR="000515B6" w:rsidRPr="009C6F27" w:rsidRDefault="000515B6" w:rsidP="00653FC6">
            <w:pPr>
              <w:pStyle w:val="rowtabella0"/>
              <w:rPr>
                <w:color w:val="002060"/>
              </w:rPr>
            </w:pPr>
            <w:r w:rsidRPr="009C6F27">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C41D5"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6921A" w14:textId="77777777" w:rsidR="000515B6" w:rsidRPr="009C6F27" w:rsidRDefault="000515B6" w:rsidP="00653FC6">
            <w:pPr>
              <w:pStyle w:val="rowtabella0"/>
              <w:rPr>
                <w:color w:val="002060"/>
              </w:rPr>
            </w:pPr>
            <w:r w:rsidRPr="009C6F27">
              <w:rPr>
                <w:color w:val="002060"/>
              </w:rPr>
              <w:t>02/10/2022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F9D86" w14:textId="77777777" w:rsidR="000515B6" w:rsidRPr="009C6F27" w:rsidRDefault="000515B6" w:rsidP="00653FC6">
            <w:pPr>
              <w:pStyle w:val="rowtabella0"/>
              <w:rPr>
                <w:color w:val="002060"/>
              </w:rPr>
            </w:pPr>
            <w:r w:rsidRPr="009C6F27">
              <w:rPr>
                <w:color w:val="002060"/>
              </w:rPr>
              <w:t>5678 CAMPO COPERTO RIONE MURATO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B12B8" w14:textId="77777777" w:rsidR="000515B6" w:rsidRPr="009C6F27" w:rsidRDefault="000515B6" w:rsidP="00653FC6">
            <w:pPr>
              <w:pStyle w:val="rowtabella0"/>
              <w:rPr>
                <w:color w:val="002060"/>
              </w:rPr>
            </w:pPr>
            <w:r w:rsidRPr="009C6F2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9F783" w14:textId="77777777" w:rsidR="000515B6" w:rsidRPr="009C6F27" w:rsidRDefault="000515B6" w:rsidP="00653FC6">
            <w:pPr>
              <w:pStyle w:val="rowtabella0"/>
              <w:rPr>
                <w:color w:val="002060"/>
              </w:rPr>
            </w:pPr>
            <w:r w:rsidRPr="009C6F27">
              <w:rPr>
                <w:color w:val="002060"/>
              </w:rPr>
              <w:t>VIA SIBILLA 2C</w:t>
            </w:r>
          </w:p>
        </w:tc>
      </w:tr>
    </w:tbl>
    <w:p w14:paraId="61BDFC13" w14:textId="77777777" w:rsidR="000515B6" w:rsidRDefault="000515B6" w:rsidP="000515B6">
      <w:pPr>
        <w:pStyle w:val="breakline"/>
        <w:rPr>
          <w:color w:val="002060"/>
        </w:rPr>
      </w:pPr>
    </w:p>
    <w:p w14:paraId="507C42B6" w14:textId="77777777" w:rsidR="000515B6" w:rsidRDefault="000515B6" w:rsidP="000515B6">
      <w:pPr>
        <w:pStyle w:val="breakline"/>
        <w:rPr>
          <w:color w:val="002060"/>
        </w:rPr>
      </w:pPr>
    </w:p>
    <w:p w14:paraId="4A1829D7" w14:textId="77777777" w:rsidR="000515B6" w:rsidRPr="00CF3780" w:rsidRDefault="000515B6" w:rsidP="000515B6">
      <w:pPr>
        <w:pStyle w:val="breakline"/>
        <w:rPr>
          <w:rFonts w:eastAsiaTheme="minorEastAsia"/>
          <w:color w:val="002060"/>
        </w:rPr>
      </w:pPr>
    </w:p>
    <w:p w14:paraId="1C0A0243" w14:textId="77777777" w:rsidR="000515B6" w:rsidRPr="00CF3780" w:rsidRDefault="000515B6" w:rsidP="000515B6">
      <w:pPr>
        <w:pStyle w:val="titolocampionato0"/>
        <w:shd w:val="clear" w:color="auto" w:fill="CCCCCC"/>
        <w:spacing w:before="80" w:after="40"/>
        <w:rPr>
          <w:color w:val="002060"/>
        </w:rPr>
      </w:pPr>
      <w:r w:rsidRPr="00CF3780">
        <w:rPr>
          <w:color w:val="002060"/>
        </w:rPr>
        <w:t xml:space="preserve">COPPA MARCHE </w:t>
      </w:r>
      <w:r>
        <w:rPr>
          <w:color w:val="002060"/>
        </w:rPr>
        <w:t>UNDER 17</w:t>
      </w:r>
      <w:r w:rsidRPr="00CF3780">
        <w:rPr>
          <w:color w:val="002060"/>
        </w:rPr>
        <w:t xml:space="preserve"> CALCIO A5</w:t>
      </w:r>
    </w:p>
    <w:p w14:paraId="4705800F" w14:textId="77777777" w:rsidR="000515B6" w:rsidRPr="00CF3780" w:rsidRDefault="000515B6" w:rsidP="000515B6">
      <w:pPr>
        <w:pStyle w:val="titoloprinc0"/>
        <w:rPr>
          <w:color w:val="002060"/>
        </w:rPr>
      </w:pPr>
      <w:r w:rsidRPr="00CF3780">
        <w:rPr>
          <w:color w:val="002060"/>
        </w:rPr>
        <w:t>VARIAZIONI AL PROGRAMMA GARE</w:t>
      </w:r>
    </w:p>
    <w:p w14:paraId="390E905F" w14:textId="77777777" w:rsidR="000515B6" w:rsidRPr="00CF3780" w:rsidRDefault="000515B6" w:rsidP="000515B6">
      <w:pPr>
        <w:pStyle w:val="breakline"/>
        <w:rPr>
          <w:color w:val="002060"/>
        </w:rPr>
      </w:pPr>
    </w:p>
    <w:p w14:paraId="7EC56CF1" w14:textId="77777777" w:rsidR="000515B6" w:rsidRPr="00CF3780" w:rsidRDefault="000515B6" w:rsidP="000515B6">
      <w:pPr>
        <w:pStyle w:val="breakline"/>
        <w:rPr>
          <w:color w:val="002060"/>
        </w:rPr>
      </w:pPr>
    </w:p>
    <w:p w14:paraId="76F150FC" w14:textId="77777777" w:rsidR="000515B6" w:rsidRPr="00CF3780" w:rsidRDefault="000515B6" w:rsidP="000515B6">
      <w:pPr>
        <w:pStyle w:val="sottotitolocampionato10"/>
        <w:rPr>
          <w:color w:val="002060"/>
        </w:rPr>
      </w:pPr>
      <w:r w:rsidRPr="00CF3780">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4CA1C4CF"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CC211"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DDD05"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4D04D"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7D863"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53392"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82735"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4D473"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2275" w14:textId="77777777" w:rsidR="000515B6" w:rsidRPr="00CF3780" w:rsidRDefault="000515B6" w:rsidP="00653FC6">
            <w:pPr>
              <w:pStyle w:val="headertabella0"/>
              <w:rPr>
                <w:color w:val="002060"/>
              </w:rPr>
            </w:pPr>
            <w:r w:rsidRPr="00CF3780">
              <w:rPr>
                <w:color w:val="002060"/>
              </w:rPr>
              <w:t>Impianto</w:t>
            </w:r>
          </w:p>
        </w:tc>
      </w:tr>
      <w:tr w:rsidR="000515B6" w:rsidRPr="00CF3780" w14:paraId="51667BED"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1F06" w14:textId="77777777" w:rsidR="000515B6" w:rsidRPr="00735263" w:rsidRDefault="000515B6" w:rsidP="00653FC6">
            <w:pPr>
              <w:pStyle w:val="rowtabella0"/>
              <w:rPr>
                <w:color w:val="002060"/>
                <w:highlight w:val="yellow"/>
              </w:rPr>
            </w:pPr>
            <w:r w:rsidRPr="00735263">
              <w:rPr>
                <w:color w:val="002060"/>
                <w:highlight w:val="yellow"/>
              </w:rPr>
              <w:t>0</w:t>
            </w:r>
            <w:r>
              <w:rPr>
                <w:color w:val="002060"/>
                <w:highlight w:val="yellow"/>
              </w:rPr>
              <w:t>3</w:t>
            </w:r>
            <w:r w:rsidRPr="00735263">
              <w:rPr>
                <w:color w:val="002060"/>
                <w:highlight w:val="yellow"/>
              </w:rPr>
              <w:t>/10/2022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239D" w14:textId="77777777" w:rsidR="000515B6" w:rsidRPr="00735263" w:rsidRDefault="000515B6" w:rsidP="00653FC6">
            <w:pPr>
              <w:pStyle w:val="rowtabella0"/>
              <w:jc w:val="center"/>
              <w:rPr>
                <w:color w:val="002060"/>
                <w:highlight w:val="yellow"/>
              </w:rPr>
            </w:pPr>
            <w:r>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1063" w14:textId="77777777" w:rsidR="000515B6" w:rsidRPr="00735263" w:rsidRDefault="000515B6" w:rsidP="00653FC6">
            <w:pPr>
              <w:pStyle w:val="rowtabella0"/>
              <w:rPr>
                <w:color w:val="002060"/>
                <w:highlight w:val="yellow"/>
              </w:rPr>
            </w:pPr>
            <w:r>
              <w:rPr>
                <w:color w:val="002060"/>
                <w:highlight w:val="yellow"/>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4AFB" w14:textId="77777777" w:rsidR="000515B6" w:rsidRPr="00735263" w:rsidRDefault="000515B6" w:rsidP="00653FC6">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4EAF"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01/10/2022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75B3" w14:textId="77777777" w:rsidR="000515B6" w:rsidRPr="000827B4" w:rsidRDefault="000515B6" w:rsidP="00653FC6">
            <w:pPr>
              <w:pStyle w:val="rowtabella0"/>
              <w:jc w:val="center"/>
              <w:rPr>
                <w:color w:val="002060"/>
                <w:highlight w:val="yellow"/>
              </w:rPr>
            </w:pPr>
            <w:r w:rsidRPr="000827B4">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43F9"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18:</w:t>
            </w:r>
            <w:r>
              <w:rPr>
                <w:rFonts w:ascii="Arial" w:hAnsi="Arial" w:cs="Arial"/>
                <w:color w:val="002060"/>
                <w:sz w:val="12"/>
                <w:szCs w:val="12"/>
              </w:rPr>
              <w:t>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692B" w14:textId="77777777" w:rsidR="000515B6" w:rsidRPr="00CF3780" w:rsidRDefault="000515B6" w:rsidP="00653FC6">
            <w:pPr>
              <w:pStyle w:val="rowtabella0"/>
              <w:rPr>
                <w:color w:val="002060"/>
              </w:rPr>
            </w:pPr>
          </w:p>
        </w:tc>
      </w:tr>
    </w:tbl>
    <w:p w14:paraId="63AD13C1" w14:textId="77777777" w:rsidR="000515B6" w:rsidRPr="00735263" w:rsidRDefault="000515B6" w:rsidP="000515B6">
      <w:pPr>
        <w:pStyle w:val="titoloprinc0"/>
        <w:rPr>
          <w:color w:val="002060"/>
          <w:sz w:val="12"/>
          <w:szCs w:val="12"/>
        </w:rPr>
      </w:pPr>
    </w:p>
    <w:p w14:paraId="01DBB918" w14:textId="77777777" w:rsidR="000515B6" w:rsidRPr="00CF3780" w:rsidRDefault="000515B6" w:rsidP="000515B6">
      <w:pPr>
        <w:pStyle w:val="titoloprinc0"/>
        <w:rPr>
          <w:color w:val="002060"/>
        </w:rPr>
      </w:pPr>
      <w:r w:rsidRPr="00CF3780">
        <w:rPr>
          <w:color w:val="002060"/>
        </w:rPr>
        <w:t>RISULTATI</w:t>
      </w:r>
    </w:p>
    <w:p w14:paraId="6558895C" w14:textId="77777777" w:rsidR="000515B6" w:rsidRPr="00CF3780" w:rsidRDefault="000515B6" w:rsidP="000515B6">
      <w:pPr>
        <w:pStyle w:val="breakline"/>
        <w:rPr>
          <w:color w:val="002060"/>
        </w:rPr>
      </w:pPr>
    </w:p>
    <w:p w14:paraId="109A7EBF" w14:textId="77777777" w:rsidR="000515B6" w:rsidRPr="00CF3780" w:rsidRDefault="000515B6" w:rsidP="000515B6">
      <w:pPr>
        <w:pStyle w:val="sottotitolocampionato10"/>
        <w:rPr>
          <w:color w:val="002060"/>
        </w:rPr>
      </w:pPr>
      <w:r w:rsidRPr="00CF3780">
        <w:rPr>
          <w:color w:val="002060"/>
        </w:rPr>
        <w:lastRenderedPageBreak/>
        <w:t>RISULTATI UFFICIALI GARE DEL 24/09/2022</w:t>
      </w:r>
    </w:p>
    <w:p w14:paraId="524368C2"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t>Si trascrivono qui di seguito i risultati ufficiali delle gare disputate</w:t>
      </w:r>
    </w:p>
    <w:p w14:paraId="34FD6FFA"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7AA925E3"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7936F358"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962B" w14:textId="77777777" w:rsidR="000515B6" w:rsidRPr="00CF3780" w:rsidRDefault="000515B6" w:rsidP="00653FC6">
                  <w:pPr>
                    <w:pStyle w:val="headertabella0"/>
                    <w:rPr>
                      <w:color w:val="002060"/>
                    </w:rPr>
                  </w:pPr>
                  <w:r w:rsidRPr="00CF3780">
                    <w:rPr>
                      <w:color w:val="002060"/>
                    </w:rPr>
                    <w:t>GIRONE A - 1 Giornata - A</w:t>
                  </w:r>
                </w:p>
              </w:tc>
            </w:tr>
            <w:tr w:rsidR="000515B6" w:rsidRPr="00CF3780" w14:paraId="5D1536E3"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225D65" w14:textId="77777777" w:rsidR="000515B6" w:rsidRPr="00CF3780" w:rsidRDefault="000515B6" w:rsidP="00653FC6">
                  <w:pPr>
                    <w:pStyle w:val="rowtabella0"/>
                    <w:rPr>
                      <w:color w:val="002060"/>
                    </w:rPr>
                  </w:pPr>
                  <w:r w:rsidRPr="00CF3780">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5D138" w14:textId="77777777" w:rsidR="000515B6" w:rsidRPr="00CF3780" w:rsidRDefault="000515B6" w:rsidP="00653FC6">
                  <w:pPr>
                    <w:pStyle w:val="rowtabella0"/>
                    <w:rPr>
                      <w:color w:val="002060"/>
                    </w:rPr>
                  </w:pPr>
                  <w:r w:rsidRPr="00CF3780">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82FE8" w14:textId="77777777" w:rsidR="000515B6" w:rsidRPr="00CF3780" w:rsidRDefault="000515B6" w:rsidP="00653FC6">
                  <w:pPr>
                    <w:pStyle w:val="rowtabella0"/>
                    <w:jc w:val="center"/>
                    <w:rPr>
                      <w:color w:val="002060"/>
                    </w:rPr>
                  </w:pPr>
                  <w:r w:rsidRPr="00CF3780">
                    <w:rPr>
                      <w:color w:val="002060"/>
                    </w:rPr>
                    <w:t>14 - 1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2939A" w14:textId="77777777" w:rsidR="000515B6" w:rsidRPr="00CF3780" w:rsidRDefault="000515B6" w:rsidP="00653FC6">
                  <w:pPr>
                    <w:pStyle w:val="rowtabella0"/>
                    <w:jc w:val="center"/>
                    <w:rPr>
                      <w:color w:val="002060"/>
                    </w:rPr>
                  </w:pPr>
                  <w:r w:rsidRPr="00CF3780">
                    <w:rPr>
                      <w:color w:val="002060"/>
                    </w:rPr>
                    <w:t> </w:t>
                  </w:r>
                </w:p>
              </w:tc>
            </w:tr>
          </w:tbl>
          <w:p w14:paraId="11E7884C"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7B8EEA9E"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47950" w14:textId="77777777" w:rsidR="000515B6" w:rsidRPr="00CF3780" w:rsidRDefault="000515B6" w:rsidP="00653FC6">
                  <w:pPr>
                    <w:pStyle w:val="headertabella0"/>
                    <w:rPr>
                      <w:color w:val="002060"/>
                    </w:rPr>
                  </w:pPr>
                  <w:r w:rsidRPr="00CF3780">
                    <w:rPr>
                      <w:color w:val="002060"/>
                    </w:rPr>
                    <w:t>GIRONE B - 1 Giornata - A</w:t>
                  </w:r>
                </w:p>
              </w:tc>
            </w:tr>
            <w:tr w:rsidR="000515B6" w:rsidRPr="00CF3780" w14:paraId="5A02AD12"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CBB9A4" w14:textId="77777777" w:rsidR="000515B6" w:rsidRPr="00CF3780" w:rsidRDefault="000515B6" w:rsidP="00653FC6">
                  <w:pPr>
                    <w:pStyle w:val="rowtabella0"/>
                    <w:rPr>
                      <w:color w:val="002060"/>
                    </w:rPr>
                  </w:pPr>
                  <w:r w:rsidRPr="00CF3780">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DA75E" w14:textId="77777777" w:rsidR="000515B6" w:rsidRPr="00CF3780" w:rsidRDefault="000515B6" w:rsidP="00653FC6">
                  <w:pPr>
                    <w:pStyle w:val="rowtabella0"/>
                    <w:rPr>
                      <w:color w:val="002060"/>
                    </w:rPr>
                  </w:pPr>
                  <w:r w:rsidRPr="00CF3780">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A6C01" w14:textId="77777777" w:rsidR="000515B6" w:rsidRPr="00CF3780" w:rsidRDefault="000515B6" w:rsidP="00653FC6">
                  <w:pPr>
                    <w:pStyle w:val="rowtabella0"/>
                    <w:jc w:val="center"/>
                    <w:rPr>
                      <w:color w:val="002060"/>
                    </w:rPr>
                  </w:pPr>
                  <w:r w:rsidRPr="00CF3780">
                    <w:rPr>
                      <w:color w:val="002060"/>
                    </w:rPr>
                    <w:t>0 - 14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E5EAC" w14:textId="77777777" w:rsidR="000515B6" w:rsidRPr="00CF3780" w:rsidRDefault="000515B6" w:rsidP="00653FC6">
                  <w:pPr>
                    <w:pStyle w:val="rowtabella0"/>
                    <w:jc w:val="center"/>
                    <w:rPr>
                      <w:color w:val="002060"/>
                    </w:rPr>
                  </w:pPr>
                  <w:r w:rsidRPr="00CF3780">
                    <w:rPr>
                      <w:color w:val="002060"/>
                    </w:rPr>
                    <w:t> </w:t>
                  </w:r>
                </w:p>
              </w:tc>
            </w:tr>
          </w:tbl>
          <w:p w14:paraId="33B67B68" w14:textId="77777777" w:rsidR="000515B6" w:rsidRPr="00CF3780" w:rsidRDefault="000515B6" w:rsidP="00653FC6">
            <w:pPr>
              <w:rPr>
                <w:color w:val="002060"/>
              </w:rPr>
            </w:pPr>
          </w:p>
        </w:tc>
      </w:tr>
    </w:tbl>
    <w:p w14:paraId="461F5EE4"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0AE77F6E"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4C61503F"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81A2F" w14:textId="77777777" w:rsidR="000515B6" w:rsidRPr="00CF3780" w:rsidRDefault="000515B6" w:rsidP="00653FC6">
                  <w:pPr>
                    <w:pStyle w:val="headertabella0"/>
                    <w:rPr>
                      <w:color w:val="002060"/>
                    </w:rPr>
                  </w:pPr>
                  <w:r w:rsidRPr="00CF3780">
                    <w:rPr>
                      <w:color w:val="002060"/>
                    </w:rPr>
                    <w:t>GIRONE C - 1 Giornata - A</w:t>
                  </w:r>
                </w:p>
              </w:tc>
            </w:tr>
            <w:tr w:rsidR="000515B6" w:rsidRPr="00CF3780" w14:paraId="60CC00F6" w14:textId="77777777" w:rsidTr="00653F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504C30" w14:textId="77777777" w:rsidR="000515B6" w:rsidRPr="00CF3780" w:rsidRDefault="000515B6" w:rsidP="00653FC6">
                  <w:pPr>
                    <w:pStyle w:val="rowtabella0"/>
                    <w:rPr>
                      <w:color w:val="002060"/>
                    </w:rPr>
                  </w:pPr>
                  <w:r w:rsidRPr="00CF378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7BC55" w14:textId="77777777" w:rsidR="000515B6" w:rsidRPr="00CF3780" w:rsidRDefault="000515B6" w:rsidP="00653FC6">
                  <w:pPr>
                    <w:pStyle w:val="rowtabella0"/>
                    <w:rPr>
                      <w:color w:val="002060"/>
                    </w:rPr>
                  </w:pPr>
                  <w:r w:rsidRPr="00CF3780">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0DC20" w14:textId="77777777" w:rsidR="000515B6" w:rsidRPr="00CF3780" w:rsidRDefault="000515B6" w:rsidP="00653FC6">
                  <w:pPr>
                    <w:pStyle w:val="rowtabella0"/>
                    <w:jc w:val="center"/>
                    <w:rPr>
                      <w:color w:val="002060"/>
                    </w:rPr>
                  </w:pPr>
                  <w:r w:rsidRPr="00CF3780">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989E6" w14:textId="77777777" w:rsidR="000515B6" w:rsidRPr="00CF3780" w:rsidRDefault="000515B6" w:rsidP="00653FC6">
                  <w:pPr>
                    <w:pStyle w:val="rowtabella0"/>
                    <w:jc w:val="center"/>
                    <w:rPr>
                      <w:color w:val="002060"/>
                    </w:rPr>
                  </w:pPr>
                  <w:r w:rsidRPr="00CF3780">
                    <w:rPr>
                      <w:color w:val="002060"/>
                    </w:rPr>
                    <w:t> </w:t>
                  </w:r>
                </w:p>
              </w:tc>
            </w:tr>
            <w:tr w:rsidR="000515B6" w:rsidRPr="00CF3780" w14:paraId="562BDD02" w14:textId="77777777" w:rsidTr="00653F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DD75B" w14:textId="77777777" w:rsidR="000515B6" w:rsidRPr="00CF3780" w:rsidRDefault="000515B6" w:rsidP="00653FC6">
                  <w:pPr>
                    <w:pStyle w:val="rowtabella0"/>
                    <w:rPr>
                      <w:color w:val="002060"/>
                    </w:rPr>
                  </w:pPr>
                  <w:r w:rsidRPr="00CF378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B6671" w14:textId="77777777" w:rsidR="000515B6" w:rsidRPr="00CF3780" w:rsidRDefault="000515B6" w:rsidP="00653FC6">
                  <w:pPr>
                    <w:pStyle w:val="rowtabella0"/>
                    <w:rPr>
                      <w:color w:val="002060"/>
                    </w:rPr>
                  </w:pPr>
                  <w:r w:rsidRPr="00CF3780">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5F995" w14:textId="77777777" w:rsidR="000515B6" w:rsidRPr="00CF3780" w:rsidRDefault="000515B6" w:rsidP="00653FC6">
                  <w:pPr>
                    <w:pStyle w:val="rowtabella0"/>
                    <w:jc w:val="center"/>
                    <w:rPr>
                      <w:color w:val="002060"/>
                    </w:rPr>
                  </w:pPr>
                  <w:r w:rsidRPr="00CF378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49EC5" w14:textId="77777777" w:rsidR="000515B6" w:rsidRPr="00CF3780" w:rsidRDefault="000515B6" w:rsidP="00653FC6">
                  <w:pPr>
                    <w:pStyle w:val="rowtabella0"/>
                    <w:jc w:val="center"/>
                    <w:rPr>
                      <w:color w:val="002060"/>
                    </w:rPr>
                  </w:pPr>
                  <w:r w:rsidRPr="00CF3780">
                    <w:rPr>
                      <w:color w:val="002060"/>
                    </w:rPr>
                    <w:t> </w:t>
                  </w:r>
                </w:p>
              </w:tc>
            </w:tr>
          </w:tbl>
          <w:p w14:paraId="6BCA6FB7"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5AE00680"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C9F17" w14:textId="77777777" w:rsidR="000515B6" w:rsidRPr="00CF3780" w:rsidRDefault="000515B6" w:rsidP="00653FC6">
                  <w:pPr>
                    <w:pStyle w:val="headertabella0"/>
                    <w:rPr>
                      <w:color w:val="002060"/>
                    </w:rPr>
                  </w:pPr>
                  <w:r w:rsidRPr="00CF3780">
                    <w:rPr>
                      <w:color w:val="002060"/>
                    </w:rPr>
                    <w:t>GIRONE D - 1 Giornata - A</w:t>
                  </w:r>
                </w:p>
              </w:tc>
            </w:tr>
            <w:tr w:rsidR="000515B6" w:rsidRPr="00CF3780" w14:paraId="41986D26"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6651D6" w14:textId="77777777" w:rsidR="000515B6" w:rsidRPr="00CF3780" w:rsidRDefault="000515B6" w:rsidP="00653FC6">
                  <w:pPr>
                    <w:pStyle w:val="rowtabella0"/>
                    <w:rPr>
                      <w:color w:val="002060"/>
                    </w:rPr>
                  </w:pPr>
                  <w:r w:rsidRPr="00CF3780">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E69D0" w14:textId="77777777" w:rsidR="000515B6" w:rsidRPr="00CF3780" w:rsidRDefault="000515B6" w:rsidP="00653FC6">
                  <w:pPr>
                    <w:pStyle w:val="rowtabella0"/>
                    <w:rPr>
                      <w:color w:val="002060"/>
                    </w:rPr>
                  </w:pPr>
                  <w:r w:rsidRPr="00CF3780">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E400F" w14:textId="77777777" w:rsidR="000515B6" w:rsidRPr="00CF3780" w:rsidRDefault="000515B6" w:rsidP="00653FC6">
                  <w:pPr>
                    <w:pStyle w:val="rowtabella0"/>
                    <w:jc w:val="center"/>
                    <w:rPr>
                      <w:color w:val="002060"/>
                    </w:rPr>
                  </w:pPr>
                  <w:r w:rsidRPr="00CF3780">
                    <w:rPr>
                      <w:color w:val="002060"/>
                    </w:rPr>
                    <w:t>12 - 1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C3DB7" w14:textId="77777777" w:rsidR="000515B6" w:rsidRPr="00CF3780" w:rsidRDefault="000515B6" w:rsidP="00653FC6">
                  <w:pPr>
                    <w:pStyle w:val="rowtabella0"/>
                    <w:jc w:val="center"/>
                    <w:rPr>
                      <w:color w:val="002060"/>
                    </w:rPr>
                  </w:pPr>
                  <w:r w:rsidRPr="00CF3780">
                    <w:rPr>
                      <w:color w:val="002060"/>
                    </w:rPr>
                    <w:t> </w:t>
                  </w:r>
                </w:p>
              </w:tc>
            </w:tr>
          </w:tbl>
          <w:p w14:paraId="0FA01237" w14:textId="77777777" w:rsidR="000515B6" w:rsidRPr="00CF3780" w:rsidRDefault="000515B6" w:rsidP="00653FC6">
            <w:pPr>
              <w:rPr>
                <w:color w:val="002060"/>
              </w:rPr>
            </w:pPr>
          </w:p>
        </w:tc>
      </w:tr>
    </w:tbl>
    <w:p w14:paraId="6E106252" w14:textId="77777777" w:rsidR="000515B6" w:rsidRPr="00CF3780" w:rsidRDefault="000515B6" w:rsidP="000515B6">
      <w:pPr>
        <w:pStyle w:val="breakline"/>
        <w:rPr>
          <w:rFonts w:eastAsiaTheme="minorEastAsia"/>
          <w:color w:val="002060"/>
        </w:rPr>
      </w:pPr>
    </w:p>
    <w:p w14:paraId="0598C8F2" w14:textId="77777777" w:rsidR="000515B6" w:rsidRPr="00CF3780" w:rsidRDefault="000515B6" w:rsidP="000515B6">
      <w:pPr>
        <w:pStyle w:val="breakline"/>
        <w:rPr>
          <w:color w:val="002060"/>
        </w:rPr>
      </w:pPr>
    </w:p>
    <w:p w14:paraId="5161A7C8" w14:textId="77777777" w:rsidR="000515B6" w:rsidRPr="00CF3780" w:rsidRDefault="000515B6" w:rsidP="000515B6">
      <w:pPr>
        <w:pStyle w:val="titoloprinc0"/>
        <w:rPr>
          <w:color w:val="002060"/>
        </w:rPr>
      </w:pPr>
      <w:r w:rsidRPr="00CF3780">
        <w:rPr>
          <w:color w:val="002060"/>
        </w:rPr>
        <w:t>GIUDICE SPORTIVO</w:t>
      </w:r>
    </w:p>
    <w:p w14:paraId="2A6E8284" w14:textId="77777777" w:rsidR="000515B6" w:rsidRPr="00CF3780" w:rsidRDefault="000515B6" w:rsidP="000515B6">
      <w:pPr>
        <w:pStyle w:val="diffida"/>
        <w:rPr>
          <w:color w:val="002060"/>
        </w:rPr>
      </w:pPr>
      <w:r w:rsidRPr="00CF3780">
        <w:rPr>
          <w:color w:val="002060"/>
        </w:rPr>
        <w:t>Il Sostituto Giudice Sportivo Avv. Federica Sorrentino, nella seduta del 27/09/2022, ha adottato le decisioni che di seguito integralmente si riportano:</w:t>
      </w:r>
    </w:p>
    <w:p w14:paraId="6C91DA24" w14:textId="77777777" w:rsidR="000515B6" w:rsidRPr="00CF3780" w:rsidRDefault="000515B6" w:rsidP="000515B6">
      <w:pPr>
        <w:pStyle w:val="titolo10"/>
        <w:rPr>
          <w:color w:val="002060"/>
        </w:rPr>
      </w:pPr>
      <w:r w:rsidRPr="00CF3780">
        <w:rPr>
          <w:color w:val="002060"/>
        </w:rPr>
        <w:t xml:space="preserve">GARE DEL 24/ 9/2022 </w:t>
      </w:r>
    </w:p>
    <w:p w14:paraId="326A8F44" w14:textId="77777777" w:rsidR="000515B6" w:rsidRPr="00CF3780" w:rsidRDefault="000515B6" w:rsidP="000515B6">
      <w:pPr>
        <w:pStyle w:val="titolo7a"/>
        <w:rPr>
          <w:color w:val="002060"/>
        </w:rPr>
      </w:pPr>
      <w:r w:rsidRPr="00CF3780">
        <w:rPr>
          <w:color w:val="002060"/>
        </w:rPr>
        <w:t xml:space="preserve">PROVVEDIMENTI DISCIPLINARI </w:t>
      </w:r>
    </w:p>
    <w:p w14:paraId="3D06E4AB"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4C7F3A1B" w14:textId="77777777" w:rsidR="000515B6" w:rsidRPr="00CF3780" w:rsidRDefault="000515B6" w:rsidP="000515B6">
      <w:pPr>
        <w:pStyle w:val="titolo30"/>
        <w:rPr>
          <w:color w:val="002060"/>
        </w:rPr>
      </w:pPr>
      <w:r w:rsidRPr="00CF3780">
        <w:rPr>
          <w:color w:val="002060"/>
        </w:rPr>
        <w:t xml:space="preserve">CALCIATORI NON ESPULSI </w:t>
      </w:r>
    </w:p>
    <w:p w14:paraId="47E4EA4F"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17367BF7" w14:textId="77777777" w:rsidTr="00653FC6">
        <w:tc>
          <w:tcPr>
            <w:tcW w:w="2200" w:type="dxa"/>
            <w:tcMar>
              <w:top w:w="20" w:type="dxa"/>
              <w:left w:w="20" w:type="dxa"/>
              <w:bottom w:w="20" w:type="dxa"/>
              <w:right w:w="20" w:type="dxa"/>
            </w:tcMar>
            <w:vAlign w:val="center"/>
            <w:hideMark/>
          </w:tcPr>
          <w:p w14:paraId="33FDC3FF" w14:textId="77777777" w:rsidR="000515B6" w:rsidRPr="00CF3780" w:rsidRDefault="000515B6" w:rsidP="00653FC6">
            <w:pPr>
              <w:pStyle w:val="movimento"/>
              <w:rPr>
                <w:color w:val="002060"/>
              </w:rPr>
            </w:pPr>
            <w:r w:rsidRPr="00CF3780">
              <w:rPr>
                <w:color w:val="002060"/>
              </w:rPr>
              <w:t>BELLESI SAMUELE</w:t>
            </w:r>
          </w:p>
        </w:tc>
        <w:tc>
          <w:tcPr>
            <w:tcW w:w="2200" w:type="dxa"/>
            <w:tcMar>
              <w:top w:w="20" w:type="dxa"/>
              <w:left w:w="20" w:type="dxa"/>
              <w:bottom w:w="20" w:type="dxa"/>
              <w:right w:w="20" w:type="dxa"/>
            </w:tcMar>
            <w:vAlign w:val="center"/>
            <w:hideMark/>
          </w:tcPr>
          <w:p w14:paraId="2954EBAC" w14:textId="77777777" w:rsidR="000515B6" w:rsidRPr="00CF3780" w:rsidRDefault="000515B6" w:rsidP="00653FC6">
            <w:pPr>
              <w:pStyle w:val="movimento2"/>
              <w:rPr>
                <w:color w:val="002060"/>
              </w:rPr>
            </w:pPr>
            <w:r w:rsidRPr="00CF3780">
              <w:rPr>
                <w:color w:val="002060"/>
              </w:rPr>
              <w:t xml:space="preserve">(FIGHT BULLS CORRIDONIA) </w:t>
            </w:r>
          </w:p>
        </w:tc>
        <w:tc>
          <w:tcPr>
            <w:tcW w:w="800" w:type="dxa"/>
            <w:tcMar>
              <w:top w:w="20" w:type="dxa"/>
              <w:left w:w="20" w:type="dxa"/>
              <w:bottom w:w="20" w:type="dxa"/>
              <w:right w:w="20" w:type="dxa"/>
            </w:tcMar>
            <w:vAlign w:val="center"/>
            <w:hideMark/>
          </w:tcPr>
          <w:p w14:paraId="39E1FDC0"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DD0878B" w14:textId="77777777" w:rsidR="000515B6" w:rsidRPr="00CF3780" w:rsidRDefault="000515B6" w:rsidP="00653FC6">
            <w:pPr>
              <w:pStyle w:val="movimento"/>
              <w:rPr>
                <w:color w:val="002060"/>
              </w:rPr>
            </w:pPr>
            <w:r w:rsidRPr="00CF3780">
              <w:rPr>
                <w:color w:val="002060"/>
              </w:rPr>
              <w:t>MERLONGHI MATTEO</w:t>
            </w:r>
          </w:p>
        </w:tc>
        <w:tc>
          <w:tcPr>
            <w:tcW w:w="2200" w:type="dxa"/>
            <w:tcMar>
              <w:top w:w="20" w:type="dxa"/>
              <w:left w:w="20" w:type="dxa"/>
              <w:bottom w:w="20" w:type="dxa"/>
              <w:right w:w="20" w:type="dxa"/>
            </w:tcMar>
            <w:vAlign w:val="center"/>
            <w:hideMark/>
          </w:tcPr>
          <w:p w14:paraId="33EC9C57" w14:textId="77777777" w:rsidR="000515B6" w:rsidRPr="00CF3780" w:rsidRDefault="000515B6" w:rsidP="00653FC6">
            <w:pPr>
              <w:pStyle w:val="movimento2"/>
              <w:rPr>
                <w:color w:val="002060"/>
              </w:rPr>
            </w:pPr>
            <w:r w:rsidRPr="00CF3780">
              <w:rPr>
                <w:color w:val="002060"/>
              </w:rPr>
              <w:t xml:space="preserve">(FIGHT BULLS CORRIDONIA) </w:t>
            </w:r>
          </w:p>
        </w:tc>
      </w:tr>
      <w:tr w:rsidR="000515B6" w:rsidRPr="00CF3780" w14:paraId="21DA8239" w14:textId="77777777" w:rsidTr="00653FC6">
        <w:tc>
          <w:tcPr>
            <w:tcW w:w="2200" w:type="dxa"/>
            <w:tcMar>
              <w:top w:w="20" w:type="dxa"/>
              <w:left w:w="20" w:type="dxa"/>
              <w:bottom w:w="20" w:type="dxa"/>
              <w:right w:w="20" w:type="dxa"/>
            </w:tcMar>
            <w:vAlign w:val="center"/>
            <w:hideMark/>
          </w:tcPr>
          <w:p w14:paraId="203E7BB7" w14:textId="77777777" w:rsidR="000515B6" w:rsidRPr="00CF3780" w:rsidRDefault="000515B6" w:rsidP="00653FC6">
            <w:pPr>
              <w:pStyle w:val="movimento"/>
              <w:rPr>
                <w:color w:val="002060"/>
              </w:rPr>
            </w:pPr>
            <w:r w:rsidRPr="00CF3780">
              <w:rPr>
                <w:color w:val="002060"/>
              </w:rPr>
              <w:t>MASIELLO SANZ RUBEN</w:t>
            </w:r>
          </w:p>
        </w:tc>
        <w:tc>
          <w:tcPr>
            <w:tcW w:w="2200" w:type="dxa"/>
            <w:tcMar>
              <w:top w:w="20" w:type="dxa"/>
              <w:left w:w="20" w:type="dxa"/>
              <w:bottom w:w="20" w:type="dxa"/>
              <w:right w:w="20" w:type="dxa"/>
            </w:tcMar>
            <w:vAlign w:val="center"/>
            <w:hideMark/>
          </w:tcPr>
          <w:p w14:paraId="181CCBD0" w14:textId="77777777" w:rsidR="000515B6" w:rsidRPr="00CF3780" w:rsidRDefault="000515B6" w:rsidP="00653FC6">
            <w:pPr>
              <w:pStyle w:val="movimento2"/>
              <w:rPr>
                <w:color w:val="002060"/>
              </w:rPr>
            </w:pPr>
            <w:r w:rsidRPr="00CF3780">
              <w:rPr>
                <w:color w:val="002060"/>
              </w:rPr>
              <w:t xml:space="preserve">(ITALSERVICE C5) </w:t>
            </w:r>
          </w:p>
        </w:tc>
        <w:tc>
          <w:tcPr>
            <w:tcW w:w="800" w:type="dxa"/>
            <w:tcMar>
              <w:top w:w="20" w:type="dxa"/>
              <w:left w:w="20" w:type="dxa"/>
              <w:bottom w:w="20" w:type="dxa"/>
              <w:right w:w="20" w:type="dxa"/>
            </w:tcMar>
            <w:vAlign w:val="center"/>
            <w:hideMark/>
          </w:tcPr>
          <w:p w14:paraId="23C3A41C"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37B8CD5"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55D685DE" w14:textId="77777777" w:rsidR="000515B6" w:rsidRPr="00CF3780" w:rsidRDefault="000515B6" w:rsidP="00653FC6">
            <w:pPr>
              <w:pStyle w:val="movimento2"/>
              <w:rPr>
                <w:color w:val="002060"/>
              </w:rPr>
            </w:pPr>
            <w:r w:rsidRPr="00CF3780">
              <w:rPr>
                <w:color w:val="002060"/>
              </w:rPr>
              <w:t> </w:t>
            </w:r>
          </w:p>
        </w:tc>
      </w:tr>
    </w:tbl>
    <w:p w14:paraId="56C27FC0" w14:textId="77777777" w:rsidR="000515B6" w:rsidRPr="00CF3780" w:rsidRDefault="000515B6" w:rsidP="000515B6">
      <w:pPr>
        <w:pStyle w:val="breakline"/>
        <w:rPr>
          <w:rFonts w:eastAsiaTheme="minorEastAsia"/>
          <w:color w:val="002060"/>
        </w:rPr>
      </w:pPr>
    </w:p>
    <w:p w14:paraId="7EABC7AE"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F1863BC"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05B6F127" w14:textId="77777777" w:rsidR="000515B6" w:rsidRDefault="000515B6" w:rsidP="000515B6">
      <w:pPr>
        <w:spacing w:after="120"/>
        <w:rPr>
          <w:color w:val="002060"/>
        </w:rPr>
      </w:pPr>
    </w:p>
    <w:p w14:paraId="564E0E14" w14:textId="77777777" w:rsidR="000515B6" w:rsidRPr="00CF3780" w:rsidRDefault="000515B6" w:rsidP="000515B6">
      <w:pPr>
        <w:pStyle w:val="titoloprinc0"/>
        <w:rPr>
          <w:color w:val="002060"/>
        </w:rPr>
      </w:pPr>
      <w:r w:rsidRPr="00CF3780">
        <w:rPr>
          <w:color w:val="002060"/>
        </w:rPr>
        <w:t>PROGRAMMA GARE</w:t>
      </w:r>
    </w:p>
    <w:p w14:paraId="0B7EF5DA" w14:textId="77777777" w:rsidR="000515B6" w:rsidRDefault="000515B6" w:rsidP="000515B6">
      <w:pPr>
        <w:spacing w:after="120"/>
        <w:rPr>
          <w:color w:val="002060"/>
        </w:rPr>
      </w:pPr>
    </w:p>
    <w:p w14:paraId="20AA64D8" w14:textId="77777777" w:rsidR="000515B6" w:rsidRPr="009C6F27" w:rsidRDefault="000515B6" w:rsidP="000515B6">
      <w:pPr>
        <w:pStyle w:val="sottotitolocampionato10"/>
        <w:rPr>
          <w:color w:val="002060"/>
        </w:rPr>
      </w:pPr>
      <w:r w:rsidRPr="009C6F2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515B6" w:rsidRPr="009C6F27" w14:paraId="61C5BF6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B723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A3161"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517F3"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4AA95"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0DFC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5EAB3"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9B65C"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0F8D082"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4C1C3E" w14:textId="77777777" w:rsidR="000515B6" w:rsidRPr="009C6F27" w:rsidRDefault="000515B6" w:rsidP="00653FC6">
            <w:pPr>
              <w:pStyle w:val="rowtabella0"/>
              <w:rPr>
                <w:color w:val="002060"/>
              </w:rPr>
            </w:pPr>
            <w:r w:rsidRPr="009C6F27">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46A36" w14:textId="77777777" w:rsidR="000515B6" w:rsidRPr="009C6F27" w:rsidRDefault="000515B6" w:rsidP="00653FC6">
            <w:pPr>
              <w:pStyle w:val="rowtabella0"/>
              <w:rPr>
                <w:color w:val="002060"/>
              </w:rPr>
            </w:pPr>
            <w:r w:rsidRPr="009C6F27">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B84D7"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4032B" w14:textId="1A9047A7" w:rsidR="000515B6" w:rsidRPr="009C6F27" w:rsidRDefault="000515B6" w:rsidP="00653FC6">
            <w:pPr>
              <w:pStyle w:val="rowtabella0"/>
              <w:rPr>
                <w:color w:val="002060"/>
              </w:rPr>
            </w:pPr>
            <w:r w:rsidRPr="009C6F27">
              <w:rPr>
                <w:color w:val="002060"/>
              </w:rPr>
              <w:t>01/10/2022 17:</w:t>
            </w:r>
            <w:r w:rsidR="008E6B80">
              <w:rPr>
                <w:color w:val="002060"/>
              </w:rPr>
              <w:t>0</w:t>
            </w:r>
            <w:r w:rsidRPr="009C6F27">
              <w:rPr>
                <w:color w:val="002060"/>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A8B5E" w14:textId="77777777" w:rsidR="000515B6" w:rsidRPr="009C6F27" w:rsidRDefault="000515B6" w:rsidP="00653FC6">
            <w:pPr>
              <w:pStyle w:val="rowtabella0"/>
              <w:rPr>
                <w:color w:val="002060"/>
              </w:rPr>
            </w:pPr>
            <w:r w:rsidRPr="009C6F27">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19401" w14:textId="77777777" w:rsidR="000515B6" w:rsidRPr="009C6F27" w:rsidRDefault="000515B6" w:rsidP="00653FC6">
            <w:pPr>
              <w:pStyle w:val="rowtabella0"/>
              <w:rPr>
                <w:color w:val="002060"/>
              </w:rPr>
            </w:pPr>
            <w:r w:rsidRPr="009C6F2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7B1B1" w14:textId="77777777" w:rsidR="000515B6" w:rsidRPr="009C6F27" w:rsidRDefault="000515B6" w:rsidP="00653FC6">
            <w:pPr>
              <w:pStyle w:val="rowtabella0"/>
              <w:rPr>
                <w:color w:val="002060"/>
              </w:rPr>
            </w:pPr>
            <w:r w:rsidRPr="009C6F27">
              <w:rPr>
                <w:color w:val="002060"/>
              </w:rPr>
              <w:t>VIA BRUNO BUOZZI</w:t>
            </w:r>
          </w:p>
        </w:tc>
      </w:tr>
    </w:tbl>
    <w:p w14:paraId="0463D2C9" w14:textId="77777777" w:rsidR="000515B6" w:rsidRPr="009C6F27" w:rsidRDefault="000515B6" w:rsidP="000515B6">
      <w:pPr>
        <w:pStyle w:val="breakline"/>
        <w:rPr>
          <w:rFonts w:eastAsiaTheme="minorEastAsia"/>
          <w:color w:val="002060"/>
        </w:rPr>
      </w:pPr>
    </w:p>
    <w:p w14:paraId="049A2E68" w14:textId="77777777" w:rsidR="000515B6" w:rsidRPr="009C6F27" w:rsidRDefault="000515B6" w:rsidP="000515B6">
      <w:pPr>
        <w:pStyle w:val="breakline"/>
        <w:rPr>
          <w:color w:val="002060"/>
        </w:rPr>
      </w:pPr>
    </w:p>
    <w:p w14:paraId="29F306E7" w14:textId="77777777" w:rsidR="000515B6" w:rsidRPr="009C6F27" w:rsidRDefault="000515B6" w:rsidP="000515B6">
      <w:pPr>
        <w:pStyle w:val="breakline"/>
        <w:rPr>
          <w:color w:val="002060"/>
        </w:rPr>
      </w:pPr>
    </w:p>
    <w:p w14:paraId="6B5C8B74" w14:textId="77777777" w:rsidR="000515B6" w:rsidRPr="009C6F27" w:rsidRDefault="000515B6" w:rsidP="000515B6">
      <w:pPr>
        <w:pStyle w:val="sottotitolocampionato10"/>
        <w:rPr>
          <w:color w:val="002060"/>
        </w:rPr>
      </w:pPr>
      <w:r w:rsidRPr="009C6F2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515B6" w:rsidRPr="009C6F27" w14:paraId="0FC91CB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EE28A"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5BCA5"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F118"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7CF75"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E75A6"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45059"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47A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676A9C6"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5FC87D" w14:textId="77777777" w:rsidR="000515B6" w:rsidRPr="009C6F27" w:rsidRDefault="000515B6" w:rsidP="00653FC6">
            <w:pPr>
              <w:pStyle w:val="rowtabella0"/>
              <w:rPr>
                <w:color w:val="002060"/>
              </w:rPr>
            </w:pPr>
            <w:r w:rsidRPr="009C6F27">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B30BC" w14:textId="77777777" w:rsidR="000515B6" w:rsidRPr="009C6F27" w:rsidRDefault="000515B6" w:rsidP="00653FC6">
            <w:pPr>
              <w:pStyle w:val="rowtabella0"/>
              <w:rPr>
                <w:color w:val="002060"/>
              </w:rPr>
            </w:pPr>
            <w:r w:rsidRPr="009C6F27">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9878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0D062" w14:textId="77777777" w:rsidR="000515B6" w:rsidRPr="009C6F27" w:rsidRDefault="000515B6" w:rsidP="00653FC6">
            <w:pPr>
              <w:pStyle w:val="rowtabella0"/>
              <w:rPr>
                <w:color w:val="002060"/>
              </w:rPr>
            </w:pPr>
            <w:r w:rsidRPr="009C6F27">
              <w:rPr>
                <w:color w:val="002060"/>
              </w:rPr>
              <w:t>19/10/2022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71BFD" w14:textId="77777777" w:rsidR="000515B6" w:rsidRPr="009C6F27" w:rsidRDefault="000515B6" w:rsidP="00653FC6">
            <w:pPr>
              <w:pStyle w:val="rowtabella0"/>
              <w:rPr>
                <w:color w:val="002060"/>
              </w:rPr>
            </w:pPr>
            <w:r w:rsidRPr="009C6F27">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99153" w14:textId="77777777" w:rsidR="000515B6" w:rsidRPr="009C6F27" w:rsidRDefault="000515B6" w:rsidP="00653FC6">
            <w:pPr>
              <w:pStyle w:val="rowtabella0"/>
              <w:rPr>
                <w:color w:val="002060"/>
              </w:rPr>
            </w:pPr>
            <w:r w:rsidRPr="009C6F27">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903E1" w14:textId="77777777" w:rsidR="000515B6" w:rsidRPr="009C6F27" w:rsidRDefault="000515B6" w:rsidP="00653FC6">
            <w:pPr>
              <w:pStyle w:val="rowtabella0"/>
              <w:rPr>
                <w:color w:val="002060"/>
              </w:rPr>
            </w:pPr>
            <w:r w:rsidRPr="009C6F27">
              <w:rPr>
                <w:color w:val="002060"/>
              </w:rPr>
              <w:t>VIA RISORGIMENTO 16</w:t>
            </w:r>
          </w:p>
        </w:tc>
      </w:tr>
    </w:tbl>
    <w:p w14:paraId="215C055F" w14:textId="77777777" w:rsidR="000515B6" w:rsidRPr="009C6F27" w:rsidRDefault="000515B6" w:rsidP="000515B6">
      <w:pPr>
        <w:pStyle w:val="breakline"/>
        <w:rPr>
          <w:rFonts w:eastAsiaTheme="minorEastAsia"/>
          <w:color w:val="002060"/>
        </w:rPr>
      </w:pPr>
    </w:p>
    <w:p w14:paraId="6246CB53" w14:textId="77777777" w:rsidR="000515B6" w:rsidRPr="009C6F27" w:rsidRDefault="000515B6" w:rsidP="000515B6">
      <w:pPr>
        <w:pStyle w:val="breakline"/>
        <w:rPr>
          <w:color w:val="002060"/>
        </w:rPr>
      </w:pPr>
    </w:p>
    <w:p w14:paraId="50F329BC" w14:textId="77777777" w:rsidR="000515B6" w:rsidRPr="009C6F27" w:rsidRDefault="000515B6" w:rsidP="000515B6">
      <w:pPr>
        <w:pStyle w:val="breakline"/>
        <w:rPr>
          <w:color w:val="002060"/>
        </w:rPr>
      </w:pPr>
    </w:p>
    <w:p w14:paraId="1B94F16F" w14:textId="77777777" w:rsidR="000515B6" w:rsidRPr="009C6F27" w:rsidRDefault="000515B6" w:rsidP="000515B6">
      <w:pPr>
        <w:pStyle w:val="sottotitolocampionato10"/>
        <w:rPr>
          <w:color w:val="002060"/>
        </w:rPr>
      </w:pPr>
      <w:r w:rsidRPr="009C6F27">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444B683C"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EE486"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1C12C"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C7C51"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A0644"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F4C8C"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87BCA"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1C18F"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F6AE229"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EAA51C" w14:textId="77777777" w:rsidR="000515B6" w:rsidRPr="009C6F27" w:rsidRDefault="000515B6" w:rsidP="00653FC6">
            <w:pPr>
              <w:pStyle w:val="rowtabella0"/>
              <w:rPr>
                <w:color w:val="002060"/>
              </w:rPr>
            </w:pPr>
            <w:r w:rsidRPr="009C6F27">
              <w:rPr>
                <w:color w:val="002060"/>
              </w:rPr>
              <w:t>ETA BETA FOOTBALL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CD873" w14:textId="77777777" w:rsidR="000515B6" w:rsidRPr="009C6F27" w:rsidRDefault="000515B6" w:rsidP="00653FC6">
            <w:pPr>
              <w:pStyle w:val="rowtabella0"/>
              <w:rPr>
                <w:color w:val="002060"/>
              </w:rPr>
            </w:pPr>
            <w:r w:rsidRPr="009C6F27">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86CE0"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59096" w14:textId="77777777" w:rsidR="000515B6" w:rsidRPr="009C6F27" w:rsidRDefault="000515B6" w:rsidP="00653FC6">
            <w:pPr>
              <w:pStyle w:val="rowtabella0"/>
              <w:rPr>
                <w:color w:val="002060"/>
              </w:rPr>
            </w:pPr>
            <w:r w:rsidRPr="009C6F27">
              <w:rPr>
                <w:color w:val="002060"/>
              </w:rPr>
              <w:t>02/10/2022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8A1B5" w14:textId="77777777" w:rsidR="000515B6" w:rsidRPr="009C6F27" w:rsidRDefault="000515B6" w:rsidP="00653FC6">
            <w:pPr>
              <w:pStyle w:val="rowtabella0"/>
              <w:rPr>
                <w:color w:val="002060"/>
              </w:rPr>
            </w:pPr>
            <w:r w:rsidRPr="009C6F27">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08715" w14:textId="77777777" w:rsidR="000515B6" w:rsidRPr="009C6F27" w:rsidRDefault="000515B6" w:rsidP="00653FC6">
            <w:pPr>
              <w:pStyle w:val="rowtabella0"/>
              <w:rPr>
                <w:color w:val="002060"/>
              </w:rPr>
            </w:pPr>
            <w:r w:rsidRPr="009C6F27">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ADA70" w14:textId="77777777" w:rsidR="000515B6" w:rsidRPr="009C6F27" w:rsidRDefault="000515B6" w:rsidP="00653FC6">
            <w:pPr>
              <w:pStyle w:val="rowtabella0"/>
              <w:rPr>
                <w:color w:val="002060"/>
              </w:rPr>
            </w:pPr>
            <w:r w:rsidRPr="009C6F27">
              <w:rPr>
                <w:color w:val="002060"/>
              </w:rPr>
              <w:t>VIA VILLA TOMBARI</w:t>
            </w:r>
          </w:p>
        </w:tc>
      </w:tr>
    </w:tbl>
    <w:p w14:paraId="22733941" w14:textId="77777777" w:rsidR="000515B6" w:rsidRPr="009C6F27" w:rsidRDefault="000515B6" w:rsidP="000515B6">
      <w:pPr>
        <w:pStyle w:val="breakline"/>
        <w:rPr>
          <w:rFonts w:eastAsiaTheme="minorEastAsia"/>
          <w:color w:val="002060"/>
        </w:rPr>
      </w:pPr>
    </w:p>
    <w:p w14:paraId="39683DD8" w14:textId="77777777" w:rsidR="000515B6" w:rsidRPr="009C6F27" w:rsidRDefault="000515B6" w:rsidP="000515B6">
      <w:pPr>
        <w:pStyle w:val="breakline"/>
        <w:rPr>
          <w:color w:val="002060"/>
        </w:rPr>
      </w:pPr>
    </w:p>
    <w:p w14:paraId="6F194907" w14:textId="77777777" w:rsidR="000515B6" w:rsidRPr="009C6F27" w:rsidRDefault="000515B6" w:rsidP="000515B6">
      <w:pPr>
        <w:pStyle w:val="breakline"/>
        <w:rPr>
          <w:color w:val="002060"/>
        </w:rPr>
      </w:pPr>
    </w:p>
    <w:p w14:paraId="38138F46" w14:textId="77777777" w:rsidR="000515B6" w:rsidRPr="009C6F27" w:rsidRDefault="000515B6" w:rsidP="000515B6">
      <w:pPr>
        <w:pStyle w:val="sottotitolocampionato10"/>
        <w:rPr>
          <w:color w:val="002060"/>
        </w:rPr>
      </w:pPr>
      <w:r w:rsidRPr="009C6F2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622899D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4279"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1831"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FC96C"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01DB"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735A7"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234B1"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C28DE"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65363D34"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A210F0" w14:textId="77777777" w:rsidR="000515B6" w:rsidRPr="009C6F27" w:rsidRDefault="000515B6" w:rsidP="00653FC6">
            <w:pPr>
              <w:pStyle w:val="rowtabella0"/>
              <w:rPr>
                <w:color w:val="002060"/>
              </w:rPr>
            </w:pPr>
            <w:r w:rsidRPr="009C6F27">
              <w:rPr>
                <w:color w:val="002060"/>
              </w:rPr>
              <w:lastRenderedPageBreak/>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0A67F" w14:textId="77777777" w:rsidR="000515B6" w:rsidRPr="009C6F27" w:rsidRDefault="000515B6" w:rsidP="00653FC6">
            <w:pPr>
              <w:pStyle w:val="rowtabella0"/>
              <w:rPr>
                <w:color w:val="002060"/>
              </w:rPr>
            </w:pPr>
            <w:r w:rsidRPr="009C6F27">
              <w:rPr>
                <w:color w:val="002060"/>
              </w:rPr>
              <w:t>ETA BETA FOOTBALL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031C6"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25864" w14:textId="77777777" w:rsidR="000515B6" w:rsidRPr="009C6F27" w:rsidRDefault="000515B6" w:rsidP="00653FC6">
            <w:pPr>
              <w:pStyle w:val="rowtabella0"/>
              <w:rPr>
                <w:color w:val="002060"/>
              </w:rPr>
            </w:pPr>
            <w:r w:rsidRPr="009C6F27">
              <w:rPr>
                <w:color w:val="002060"/>
              </w:rPr>
              <w:t>20/10/2022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5B78A" w14:textId="77777777" w:rsidR="000515B6" w:rsidRPr="009C6F27" w:rsidRDefault="000515B6" w:rsidP="00653FC6">
            <w:pPr>
              <w:pStyle w:val="rowtabella0"/>
              <w:rPr>
                <w:color w:val="002060"/>
              </w:rPr>
            </w:pPr>
            <w:r w:rsidRPr="009C6F27">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F005A" w14:textId="77777777" w:rsidR="000515B6" w:rsidRPr="009C6F27" w:rsidRDefault="000515B6" w:rsidP="00653FC6">
            <w:pPr>
              <w:pStyle w:val="rowtabella0"/>
              <w:rPr>
                <w:color w:val="002060"/>
              </w:rPr>
            </w:pPr>
            <w:r w:rsidRPr="009C6F27">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D40A8" w14:textId="77777777" w:rsidR="000515B6" w:rsidRPr="009C6F27" w:rsidRDefault="000515B6" w:rsidP="00653FC6">
            <w:pPr>
              <w:pStyle w:val="rowtabella0"/>
              <w:rPr>
                <w:color w:val="002060"/>
              </w:rPr>
            </w:pPr>
            <w:r w:rsidRPr="009C6F27">
              <w:rPr>
                <w:color w:val="002060"/>
              </w:rPr>
              <w:t>VIA LAGO DI MISURINA</w:t>
            </w:r>
          </w:p>
        </w:tc>
      </w:tr>
    </w:tbl>
    <w:p w14:paraId="6CD6DB5D" w14:textId="77777777" w:rsidR="000515B6" w:rsidRPr="009C6F27" w:rsidRDefault="000515B6" w:rsidP="000515B6">
      <w:pPr>
        <w:pStyle w:val="breakline"/>
        <w:rPr>
          <w:rFonts w:eastAsiaTheme="minorEastAsia"/>
          <w:color w:val="002060"/>
        </w:rPr>
      </w:pPr>
    </w:p>
    <w:p w14:paraId="09AA7912" w14:textId="77777777" w:rsidR="000515B6" w:rsidRPr="009C6F27" w:rsidRDefault="000515B6" w:rsidP="000515B6">
      <w:pPr>
        <w:pStyle w:val="breakline"/>
        <w:rPr>
          <w:color w:val="002060"/>
        </w:rPr>
      </w:pPr>
    </w:p>
    <w:p w14:paraId="6BF36BCC" w14:textId="77777777" w:rsidR="000515B6" w:rsidRPr="009C6F27" w:rsidRDefault="000515B6" w:rsidP="000515B6">
      <w:pPr>
        <w:pStyle w:val="breakline"/>
        <w:rPr>
          <w:color w:val="002060"/>
        </w:rPr>
      </w:pPr>
    </w:p>
    <w:p w14:paraId="747B5D27" w14:textId="77777777" w:rsidR="000515B6" w:rsidRPr="009C6F27" w:rsidRDefault="000515B6" w:rsidP="000515B6">
      <w:pPr>
        <w:pStyle w:val="sottotitolocampionato10"/>
        <w:rPr>
          <w:color w:val="002060"/>
        </w:rPr>
      </w:pPr>
      <w:r w:rsidRPr="009C6F27">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7"/>
        <w:gridCol w:w="385"/>
        <w:gridCol w:w="898"/>
        <w:gridCol w:w="1199"/>
        <w:gridCol w:w="1547"/>
        <w:gridCol w:w="1547"/>
      </w:tblGrid>
      <w:tr w:rsidR="000515B6" w:rsidRPr="009C6F27" w14:paraId="63AF2A1F"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19EAC"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10FEA"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C5F46"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FBD0C"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44D2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18CB1"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F37DE"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09F139E6"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EFC55F" w14:textId="77777777" w:rsidR="000515B6" w:rsidRPr="009C6F27" w:rsidRDefault="000515B6" w:rsidP="00653FC6">
            <w:pPr>
              <w:pStyle w:val="rowtabella0"/>
              <w:rPr>
                <w:color w:val="002060"/>
              </w:rPr>
            </w:pPr>
            <w:r w:rsidRPr="009C6F2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3ACBE" w14:textId="77777777" w:rsidR="000515B6" w:rsidRPr="009C6F27" w:rsidRDefault="000515B6" w:rsidP="00653FC6">
            <w:pPr>
              <w:pStyle w:val="rowtabella0"/>
              <w:rPr>
                <w:color w:val="002060"/>
              </w:rPr>
            </w:pPr>
            <w:r w:rsidRPr="009C6F27">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6F00E"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42CD0" w14:textId="77777777" w:rsidR="000515B6" w:rsidRPr="009C6F27" w:rsidRDefault="000515B6" w:rsidP="00653FC6">
            <w:pPr>
              <w:pStyle w:val="rowtabella0"/>
              <w:rPr>
                <w:color w:val="002060"/>
              </w:rPr>
            </w:pPr>
            <w:r w:rsidRPr="009C6F27">
              <w:rPr>
                <w:color w:val="002060"/>
              </w:rPr>
              <w:t>01/10/2022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81EB4" w14:textId="77777777" w:rsidR="000515B6" w:rsidRPr="009C6F27" w:rsidRDefault="000515B6" w:rsidP="00653FC6">
            <w:pPr>
              <w:pStyle w:val="rowtabella0"/>
              <w:rPr>
                <w:color w:val="002060"/>
              </w:rPr>
            </w:pPr>
            <w:r w:rsidRPr="009C6F27">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E8B87" w14:textId="77777777" w:rsidR="000515B6" w:rsidRPr="009C6F27" w:rsidRDefault="000515B6" w:rsidP="00653FC6">
            <w:pPr>
              <w:pStyle w:val="rowtabella0"/>
              <w:rPr>
                <w:color w:val="002060"/>
              </w:rPr>
            </w:pPr>
            <w:r w:rsidRPr="009C6F2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B6CFE" w14:textId="77777777" w:rsidR="000515B6" w:rsidRPr="009C6F27" w:rsidRDefault="000515B6" w:rsidP="00653FC6">
            <w:pPr>
              <w:pStyle w:val="rowtabella0"/>
              <w:rPr>
                <w:color w:val="002060"/>
              </w:rPr>
            </w:pPr>
            <w:r w:rsidRPr="009C6F27">
              <w:rPr>
                <w:color w:val="002060"/>
              </w:rPr>
              <w:t>VIA VERDI</w:t>
            </w:r>
          </w:p>
        </w:tc>
      </w:tr>
      <w:tr w:rsidR="000515B6" w:rsidRPr="009C6F27" w14:paraId="54CDDC36"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46D625" w14:textId="77777777" w:rsidR="000515B6" w:rsidRPr="009C6F27" w:rsidRDefault="000515B6" w:rsidP="00653FC6">
            <w:pPr>
              <w:pStyle w:val="rowtabella0"/>
              <w:rPr>
                <w:color w:val="002060"/>
              </w:rPr>
            </w:pPr>
            <w:r w:rsidRPr="009C6F27">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1F5A6" w14:textId="77777777" w:rsidR="000515B6" w:rsidRPr="009C6F27" w:rsidRDefault="000515B6" w:rsidP="00653FC6">
            <w:pPr>
              <w:pStyle w:val="rowtabella0"/>
              <w:rPr>
                <w:color w:val="002060"/>
              </w:rPr>
            </w:pPr>
            <w:r w:rsidRPr="009C6F2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9C197"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480FE" w14:textId="77777777" w:rsidR="000515B6" w:rsidRPr="009C6F27" w:rsidRDefault="000515B6" w:rsidP="00653FC6">
            <w:pPr>
              <w:pStyle w:val="rowtabella0"/>
              <w:rPr>
                <w:color w:val="002060"/>
              </w:rPr>
            </w:pPr>
            <w:r w:rsidRPr="009C6F27">
              <w:rPr>
                <w:color w:val="002060"/>
              </w:rPr>
              <w:t>03/10/2022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56086" w14:textId="77777777" w:rsidR="000515B6" w:rsidRPr="009C6F27" w:rsidRDefault="000515B6" w:rsidP="00653FC6">
            <w:pPr>
              <w:pStyle w:val="rowtabella0"/>
              <w:rPr>
                <w:color w:val="002060"/>
              </w:rPr>
            </w:pPr>
            <w:r w:rsidRPr="009C6F27">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4BCC3" w14:textId="77777777" w:rsidR="000515B6" w:rsidRPr="009C6F27" w:rsidRDefault="000515B6" w:rsidP="00653FC6">
            <w:pPr>
              <w:pStyle w:val="rowtabella0"/>
              <w:rPr>
                <w:color w:val="002060"/>
              </w:rPr>
            </w:pPr>
            <w:r w:rsidRPr="009C6F27">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A54A4" w14:textId="77777777" w:rsidR="000515B6" w:rsidRPr="009C6F27" w:rsidRDefault="000515B6" w:rsidP="00653FC6">
            <w:pPr>
              <w:pStyle w:val="rowtabella0"/>
              <w:rPr>
                <w:color w:val="002060"/>
              </w:rPr>
            </w:pPr>
            <w:r w:rsidRPr="009C6F27">
              <w:rPr>
                <w:color w:val="002060"/>
              </w:rPr>
              <w:t>VIA E.MATTEI</w:t>
            </w:r>
          </w:p>
        </w:tc>
      </w:tr>
    </w:tbl>
    <w:p w14:paraId="7885EC24" w14:textId="77777777" w:rsidR="000515B6" w:rsidRPr="009C6F27" w:rsidRDefault="000515B6" w:rsidP="000515B6">
      <w:pPr>
        <w:pStyle w:val="breakline"/>
        <w:rPr>
          <w:rFonts w:eastAsiaTheme="minorEastAsia"/>
          <w:color w:val="002060"/>
        </w:rPr>
      </w:pPr>
    </w:p>
    <w:p w14:paraId="44C109D4" w14:textId="77777777" w:rsidR="000515B6" w:rsidRPr="009C6F27" w:rsidRDefault="000515B6" w:rsidP="000515B6">
      <w:pPr>
        <w:pStyle w:val="breakline"/>
        <w:rPr>
          <w:color w:val="002060"/>
        </w:rPr>
      </w:pPr>
    </w:p>
    <w:p w14:paraId="3CA2E175" w14:textId="77777777" w:rsidR="000515B6" w:rsidRPr="009C6F27" w:rsidRDefault="000515B6" w:rsidP="000515B6">
      <w:pPr>
        <w:pStyle w:val="breakline"/>
        <w:rPr>
          <w:color w:val="002060"/>
        </w:rPr>
      </w:pPr>
    </w:p>
    <w:p w14:paraId="4FB01E5E" w14:textId="77777777" w:rsidR="000515B6" w:rsidRPr="009C6F27" w:rsidRDefault="000515B6" w:rsidP="000515B6">
      <w:pPr>
        <w:pStyle w:val="sottotitolocampionato10"/>
        <w:rPr>
          <w:color w:val="002060"/>
        </w:rPr>
      </w:pPr>
      <w:r w:rsidRPr="009C6F2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515B6" w:rsidRPr="009C6F27" w14:paraId="7DC4C6A2"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9E65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5C063"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285AF"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F5DD3"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F138F"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E3FB9"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F6FE7"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294112A" w14:textId="77777777" w:rsidTr="00653F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52D44" w14:textId="77777777" w:rsidR="000515B6" w:rsidRPr="009C6F27" w:rsidRDefault="000515B6" w:rsidP="00653FC6">
            <w:pPr>
              <w:pStyle w:val="rowtabella0"/>
              <w:rPr>
                <w:color w:val="002060"/>
              </w:rPr>
            </w:pPr>
            <w:r w:rsidRPr="009C6F2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63948" w14:textId="77777777" w:rsidR="000515B6" w:rsidRPr="009C6F27" w:rsidRDefault="000515B6" w:rsidP="00653FC6">
            <w:pPr>
              <w:pStyle w:val="rowtabella0"/>
              <w:rPr>
                <w:color w:val="002060"/>
              </w:rPr>
            </w:pPr>
            <w:r w:rsidRPr="009C6F2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0661D"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A1523" w14:textId="77777777" w:rsidR="000515B6" w:rsidRPr="009C6F27" w:rsidRDefault="000515B6" w:rsidP="00653FC6">
            <w:pPr>
              <w:pStyle w:val="rowtabella0"/>
              <w:rPr>
                <w:color w:val="002060"/>
              </w:rPr>
            </w:pPr>
            <w:r w:rsidRPr="009C6F27">
              <w:rPr>
                <w:color w:val="002060"/>
              </w:rPr>
              <w:t>19/10/2022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9DF2B" w14:textId="77777777" w:rsidR="000515B6" w:rsidRPr="009C6F27" w:rsidRDefault="000515B6" w:rsidP="00653FC6">
            <w:pPr>
              <w:pStyle w:val="rowtabella0"/>
              <w:rPr>
                <w:color w:val="002060"/>
              </w:rPr>
            </w:pPr>
            <w:r w:rsidRPr="009C6F27">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34D56" w14:textId="77777777" w:rsidR="000515B6" w:rsidRPr="009C6F27" w:rsidRDefault="000515B6" w:rsidP="00653FC6">
            <w:pPr>
              <w:pStyle w:val="rowtabella0"/>
              <w:rPr>
                <w:color w:val="002060"/>
              </w:rPr>
            </w:pPr>
            <w:r w:rsidRPr="009C6F2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AB87A" w14:textId="77777777" w:rsidR="000515B6" w:rsidRPr="009C6F27" w:rsidRDefault="000515B6" w:rsidP="00653FC6">
            <w:pPr>
              <w:pStyle w:val="rowtabella0"/>
              <w:rPr>
                <w:color w:val="002060"/>
              </w:rPr>
            </w:pPr>
            <w:r w:rsidRPr="009C6F27">
              <w:rPr>
                <w:color w:val="002060"/>
              </w:rPr>
              <w:t>VIA VERDI</w:t>
            </w:r>
          </w:p>
        </w:tc>
      </w:tr>
      <w:tr w:rsidR="000515B6" w:rsidRPr="009C6F27" w14:paraId="64FB5DBA" w14:textId="77777777" w:rsidTr="00653F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34103" w14:textId="77777777" w:rsidR="000515B6" w:rsidRPr="009C6F27" w:rsidRDefault="000515B6" w:rsidP="00653FC6">
            <w:pPr>
              <w:pStyle w:val="rowtabella0"/>
              <w:rPr>
                <w:color w:val="002060"/>
              </w:rPr>
            </w:pPr>
            <w:r w:rsidRPr="009C6F27">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1F83E" w14:textId="77777777" w:rsidR="000515B6" w:rsidRPr="009C6F27" w:rsidRDefault="000515B6" w:rsidP="00653FC6">
            <w:pPr>
              <w:pStyle w:val="rowtabella0"/>
              <w:rPr>
                <w:color w:val="002060"/>
              </w:rPr>
            </w:pPr>
            <w:r w:rsidRPr="009C6F2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D286F" w14:textId="77777777" w:rsidR="000515B6" w:rsidRPr="009C6F27" w:rsidRDefault="000515B6" w:rsidP="00653FC6">
            <w:pPr>
              <w:pStyle w:val="rowtabella0"/>
              <w:jc w:val="center"/>
              <w:rPr>
                <w:color w:val="002060"/>
              </w:rPr>
            </w:pPr>
            <w:r w:rsidRPr="009C6F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4EFDC" w14:textId="77777777" w:rsidR="000515B6" w:rsidRPr="009C6F27" w:rsidRDefault="000515B6" w:rsidP="00653FC6">
            <w:pPr>
              <w:pStyle w:val="rowtabella0"/>
              <w:rPr>
                <w:color w:val="002060"/>
              </w:rPr>
            </w:pPr>
            <w:r w:rsidRPr="009C6F27">
              <w:rPr>
                <w:color w:val="002060"/>
              </w:rPr>
              <w:t>19/10/2022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293F9" w14:textId="77777777" w:rsidR="000515B6" w:rsidRPr="009C6F27" w:rsidRDefault="000515B6" w:rsidP="00653FC6">
            <w:pPr>
              <w:pStyle w:val="rowtabella0"/>
              <w:rPr>
                <w:color w:val="002060"/>
              </w:rPr>
            </w:pPr>
            <w:r w:rsidRPr="009C6F27">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3BB7B" w14:textId="77777777" w:rsidR="000515B6" w:rsidRPr="009C6F27" w:rsidRDefault="000515B6" w:rsidP="00653FC6">
            <w:pPr>
              <w:pStyle w:val="rowtabella0"/>
              <w:rPr>
                <w:color w:val="002060"/>
              </w:rPr>
            </w:pPr>
            <w:r w:rsidRPr="009C6F27">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C39A0" w14:textId="77777777" w:rsidR="000515B6" w:rsidRPr="009C6F27" w:rsidRDefault="000515B6" w:rsidP="00653FC6">
            <w:pPr>
              <w:pStyle w:val="rowtabella0"/>
              <w:rPr>
                <w:color w:val="002060"/>
              </w:rPr>
            </w:pPr>
            <w:r w:rsidRPr="009C6F27">
              <w:rPr>
                <w:color w:val="002060"/>
              </w:rPr>
              <w:t>VIA ALESSANDRO MANZONI</w:t>
            </w:r>
          </w:p>
        </w:tc>
      </w:tr>
    </w:tbl>
    <w:p w14:paraId="1A47A807" w14:textId="77777777" w:rsidR="000515B6" w:rsidRPr="009C6F27" w:rsidRDefault="000515B6" w:rsidP="000515B6">
      <w:pPr>
        <w:pStyle w:val="breakline"/>
        <w:rPr>
          <w:rFonts w:eastAsiaTheme="minorEastAsia"/>
          <w:color w:val="002060"/>
        </w:rPr>
      </w:pPr>
    </w:p>
    <w:p w14:paraId="4A05C6E5" w14:textId="77777777" w:rsidR="000515B6" w:rsidRPr="009C6F27" w:rsidRDefault="000515B6" w:rsidP="000515B6">
      <w:pPr>
        <w:pStyle w:val="breakline"/>
        <w:rPr>
          <w:color w:val="002060"/>
        </w:rPr>
      </w:pPr>
    </w:p>
    <w:p w14:paraId="5AAC1B6D" w14:textId="77777777" w:rsidR="000515B6" w:rsidRPr="009C6F27" w:rsidRDefault="000515B6" w:rsidP="000515B6">
      <w:pPr>
        <w:pStyle w:val="breakline"/>
        <w:rPr>
          <w:color w:val="002060"/>
        </w:rPr>
      </w:pPr>
    </w:p>
    <w:p w14:paraId="17A51571" w14:textId="77777777" w:rsidR="000515B6" w:rsidRPr="009C6F27" w:rsidRDefault="000515B6" w:rsidP="000515B6">
      <w:pPr>
        <w:pStyle w:val="sottotitolocampionato10"/>
        <w:rPr>
          <w:color w:val="002060"/>
        </w:rPr>
      </w:pPr>
      <w:r w:rsidRPr="009C6F27">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1"/>
        <w:gridCol w:w="385"/>
        <w:gridCol w:w="898"/>
        <w:gridCol w:w="1175"/>
        <w:gridCol w:w="1545"/>
        <w:gridCol w:w="1570"/>
      </w:tblGrid>
      <w:tr w:rsidR="000515B6" w:rsidRPr="009C6F27" w14:paraId="4675B42B"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458A8"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9FF3E"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E20A"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5E7E"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ADED8"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BA7F"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64C3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612A4B3"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8DA13A" w14:textId="77777777" w:rsidR="000515B6" w:rsidRPr="009C6F27" w:rsidRDefault="000515B6" w:rsidP="00653FC6">
            <w:pPr>
              <w:pStyle w:val="rowtabella0"/>
              <w:rPr>
                <w:color w:val="002060"/>
              </w:rPr>
            </w:pPr>
            <w:r w:rsidRPr="009C6F27">
              <w:rPr>
                <w:color w:val="002060"/>
              </w:rPr>
              <w:t>DAMIANI E GATTI ASCOLI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EEC1C" w14:textId="77777777" w:rsidR="000515B6" w:rsidRPr="009C6F27" w:rsidRDefault="000515B6" w:rsidP="00653FC6">
            <w:pPr>
              <w:pStyle w:val="rowtabella0"/>
              <w:rPr>
                <w:color w:val="002060"/>
              </w:rPr>
            </w:pPr>
            <w:r w:rsidRPr="009C6F27">
              <w:rPr>
                <w:color w:val="002060"/>
              </w:rPr>
              <w:t>LABELSYSTEM POTENZAPICENA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4D74C"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45262" w14:textId="77777777" w:rsidR="000515B6" w:rsidRPr="009C6F27" w:rsidRDefault="000515B6" w:rsidP="00653FC6">
            <w:pPr>
              <w:pStyle w:val="rowtabella0"/>
              <w:rPr>
                <w:color w:val="002060"/>
              </w:rPr>
            </w:pPr>
            <w:r w:rsidRPr="009C6F27">
              <w:rPr>
                <w:color w:val="002060"/>
              </w:rPr>
              <w:t>01/10/2022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92FED" w14:textId="77777777" w:rsidR="000515B6" w:rsidRPr="009C6F27" w:rsidRDefault="000515B6" w:rsidP="00653FC6">
            <w:pPr>
              <w:pStyle w:val="rowtabella0"/>
              <w:rPr>
                <w:color w:val="002060"/>
              </w:rPr>
            </w:pPr>
            <w:r w:rsidRPr="009C6F27">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06506" w14:textId="77777777" w:rsidR="000515B6" w:rsidRPr="009C6F27" w:rsidRDefault="000515B6" w:rsidP="00653FC6">
            <w:pPr>
              <w:pStyle w:val="rowtabella0"/>
              <w:rPr>
                <w:color w:val="002060"/>
              </w:rPr>
            </w:pPr>
            <w:r w:rsidRPr="009C6F2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06D6B" w14:textId="77777777" w:rsidR="000515B6" w:rsidRPr="009C6F27" w:rsidRDefault="000515B6" w:rsidP="00653FC6">
            <w:pPr>
              <w:pStyle w:val="rowtabella0"/>
              <w:rPr>
                <w:color w:val="002060"/>
              </w:rPr>
            </w:pPr>
            <w:r w:rsidRPr="009C6F27">
              <w:rPr>
                <w:color w:val="002060"/>
              </w:rPr>
              <w:t>LOC.MONTEROCCO VIA A.MANCINI</w:t>
            </w:r>
          </w:p>
        </w:tc>
      </w:tr>
    </w:tbl>
    <w:p w14:paraId="34452033" w14:textId="77777777" w:rsidR="000515B6" w:rsidRPr="009C6F27" w:rsidRDefault="000515B6" w:rsidP="000515B6">
      <w:pPr>
        <w:pStyle w:val="breakline"/>
        <w:rPr>
          <w:rFonts w:eastAsiaTheme="minorEastAsia"/>
          <w:color w:val="002060"/>
        </w:rPr>
      </w:pPr>
    </w:p>
    <w:p w14:paraId="5AF10EB4" w14:textId="77777777" w:rsidR="000515B6" w:rsidRPr="009C6F27" w:rsidRDefault="000515B6" w:rsidP="000515B6">
      <w:pPr>
        <w:pStyle w:val="breakline"/>
        <w:rPr>
          <w:color w:val="002060"/>
        </w:rPr>
      </w:pPr>
    </w:p>
    <w:p w14:paraId="6CCE08D9" w14:textId="77777777" w:rsidR="000515B6" w:rsidRPr="009C6F27" w:rsidRDefault="000515B6" w:rsidP="000515B6">
      <w:pPr>
        <w:pStyle w:val="breakline"/>
        <w:rPr>
          <w:color w:val="002060"/>
        </w:rPr>
      </w:pPr>
    </w:p>
    <w:p w14:paraId="37365788" w14:textId="77777777" w:rsidR="000515B6" w:rsidRPr="009C6F27" w:rsidRDefault="000515B6" w:rsidP="000515B6">
      <w:pPr>
        <w:pStyle w:val="sottotitolocampionato10"/>
        <w:rPr>
          <w:color w:val="002060"/>
        </w:rPr>
      </w:pPr>
      <w:r w:rsidRPr="009C6F27">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5"/>
        <w:gridCol w:w="385"/>
        <w:gridCol w:w="898"/>
        <w:gridCol w:w="1199"/>
        <w:gridCol w:w="1546"/>
        <w:gridCol w:w="1546"/>
      </w:tblGrid>
      <w:tr w:rsidR="000515B6" w:rsidRPr="009C6F27" w14:paraId="42404F1C"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8C90F"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1752"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97A96"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07F25"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A8031"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91CC"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A0936"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F700F7E"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27ADA1" w14:textId="77777777" w:rsidR="000515B6" w:rsidRPr="009C6F27" w:rsidRDefault="000515B6" w:rsidP="00653FC6">
            <w:pPr>
              <w:pStyle w:val="rowtabella0"/>
              <w:rPr>
                <w:color w:val="002060"/>
              </w:rPr>
            </w:pPr>
            <w:r w:rsidRPr="009C6F27">
              <w:rPr>
                <w:color w:val="002060"/>
              </w:rPr>
              <w:t>LABELSYSTEM POTENZAPICENA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CC5C3" w14:textId="77777777" w:rsidR="000515B6" w:rsidRPr="009C6F27" w:rsidRDefault="000515B6" w:rsidP="00653FC6">
            <w:pPr>
              <w:pStyle w:val="rowtabella0"/>
              <w:rPr>
                <w:color w:val="002060"/>
              </w:rPr>
            </w:pPr>
            <w:r w:rsidRPr="009C6F27">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BC698"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E9F9F" w14:textId="77777777" w:rsidR="000515B6" w:rsidRPr="009C6F27" w:rsidRDefault="000515B6" w:rsidP="00653FC6">
            <w:pPr>
              <w:pStyle w:val="rowtabella0"/>
              <w:rPr>
                <w:color w:val="002060"/>
              </w:rPr>
            </w:pPr>
            <w:r w:rsidRPr="009C6F27">
              <w:rPr>
                <w:color w:val="002060"/>
              </w:rPr>
              <w:t>18/10/2022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E478B" w14:textId="77777777" w:rsidR="000515B6" w:rsidRPr="009C6F27" w:rsidRDefault="000515B6" w:rsidP="00653FC6">
            <w:pPr>
              <w:pStyle w:val="rowtabella0"/>
              <w:rPr>
                <w:color w:val="002060"/>
              </w:rPr>
            </w:pPr>
            <w:r w:rsidRPr="009C6F27">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B5C7E" w14:textId="77777777" w:rsidR="000515B6" w:rsidRPr="009C6F27" w:rsidRDefault="000515B6" w:rsidP="00653FC6">
            <w:pPr>
              <w:pStyle w:val="rowtabella0"/>
              <w:rPr>
                <w:color w:val="002060"/>
              </w:rPr>
            </w:pPr>
            <w:r w:rsidRPr="009C6F27">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7FBB5" w14:textId="77777777" w:rsidR="000515B6" w:rsidRPr="009C6F27" w:rsidRDefault="000515B6" w:rsidP="00653FC6">
            <w:pPr>
              <w:pStyle w:val="rowtabella0"/>
              <w:rPr>
                <w:color w:val="002060"/>
              </w:rPr>
            </w:pPr>
            <w:r w:rsidRPr="009C6F27">
              <w:rPr>
                <w:color w:val="002060"/>
              </w:rPr>
              <w:t>VIA LORENZO LOTTO</w:t>
            </w:r>
          </w:p>
        </w:tc>
      </w:tr>
    </w:tbl>
    <w:p w14:paraId="790F2C36" w14:textId="77777777" w:rsidR="000515B6" w:rsidRPr="00CF3780" w:rsidRDefault="000515B6" w:rsidP="000515B6">
      <w:pPr>
        <w:spacing w:after="120"/>
        <w:rPr>
          <w:color w:val="002060"/>
        </w:rPr>
      </w:pPr>
    </w:p>
    <w:p w14:paraId="562012D8" w14:textId="77777777" w:rsidR="000515B6" w:rsidRPr="00CF3780" w:rsidRDefault="000515B6" w:rsidP="000515B6">
      <w:pPr>
        <w:pStyle w:val="titolocampionato0"/>
        <w:shd w:val="clear" w:color="auto" w:fill="CCCCCC"/>
        <w:spacing w:before="80" w:after="40"/>
        <w:rPr>
          <w:color w:val="002060"/>
        </w:rPr>
      </w:pPr>
      <w:r w:rsidRPr="00CF3780">
        <w:rPr>
          <w:color w:val="002060"/>
        </w:rPr>
        <w:t xml:space="preserve">COPPA MARCHE </w:t>
      </w:r>
      <w:r>
        <w:rPr>
          <w:color w:val="002060"/>
        </w:rPr>
        <w:t>UNDER 15 CALCIO A CINQUE</w:t>
      </w:r>
    </w:p>
    <w:p w14:paraId="277FD2CB" w14:textId="77777777" w:rsidR="000515B6" w:rsidRPr="00CF3780" w:rsidRDefault="000515B6" w:rsidP="000515B6">
      <w:pPr>
        <w:pStyle w:val="titoloprinc0"/>
        <w:rPr>
          <w:color w:val="002060"/>
        </w:rPr>
      </w:pPr>
      <w:r w:rsidRPr="00CF3780">
        <w:rPr>
          <w:color w:val="002060"/>
        </w:rPr>
        <w:t>VARIAZIONI AL PROGRAMMA GARE</w:t>
      </w:r>
    </w:p>
    <w:p w14:paraId="6DC685EB" w14:textId="77777777" w:rsidR="000515B6" w:rsidRPr="00CF3780" w:rsidRDefault="000515B6" w:rsidP="000515B6">
      <w:pPr>
        <w:pStyle w:val="breakline"/>
        <w:rPr>
          <w:color w:val="002060"/>
        </w:rPr>
      </w:pPr>
    </w:p>
    <w:p w14:paraId="740C6FD8" w14:textId="77777777" w:rsidR="000515B6" w:rsidRPr="00CF3780" w:rsidRDefault="000515B6" w:rsidP="000515B6">
      <w:pPr>
        <w:pStyle w:val="breakline"/>
        <w:rPr>
          <w:color w:val="002060"/>
        </w:rPr>
      </w:pPr>
    </w:p>
    <w:p w14:paraId="1C2BABD4" w14:textId="77777777" w:rsidR="000515B6" w:rsidRPr="00CF3780" w:rsidRDefault="000515B6" w:rsidP="000515B6">
      <w:pPr>
        <w:pStyle w:val="sottotitolocampionato10"/>
        <w:rPr>
          <w:color w:val="002060"/>
        </w:rPr>
      </w:pPr>
      <w:r w:rsidRPr="00CF3780">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515B6" w:rsidRPr="00CF3780" w14:paraId="258950E6" w14:textId="77777777" w:rsidTr="00653F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BAF51" w14:textId="77777777" w:rsidR="000515B6" w:rsidRPr="00CF3780" w:rsidRDefault="000515B6" w:rsidP="00653FC6">
            <w:pPr>
              <w:pStyle w:val="headertabella0"/>
              <w:rPr>
                <w:color w:val="002060"/>
              </w:rPr>
            </w:pPr>
            <w:r w:rsidRPr="00CF37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1A553" w14:textId="77777777" w:rsidR="000515B6" w:rsidRPr="00CF3780" w:rsidRDefault="000515B6" w:rsidP="00653FC6">
            <w:pPr>
              <w:pStyle w:val="headertabella0"/>
              <w:rPr>
                <w:color w:val="002060"/>
              </w:rPr>
            </w:pPr>
            <w:r w:rsidRPr="00CF3780">
              <w:rPr>
                <w:color w:val="002060"/>
              </w:rPr>
              <w:t xml:space="preserve">N° </w:t>
            </w:r>
            <w:proofErr w:type="spellStart"/>
            <w:r w:rsidRPr="00CF3780">
              <w:rPr>
                <w:color w:val="002060"/>
              </w:rPr>
              <w:t>Gior</w:t>
            </w:r>
            <w:proofErr w:type="spellEnd"/>
            <w:r w:rsidRPr="00CF37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00E08" w14:textId="77777777" w:rsidR="000515B6" w:rsidRPr="00CF3780" w:rsidRDefault="000515B6" w:rsidP="00653FC6">
            <w:pPr>
              <w:pStyle w:val="headertabella0"/>
              <w:rPr>
                <w:color w:val="002060"/>
              </w:rPr>
            </w:pPr>
            <w:r w:rsidRPr="00CF37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418A" w14:textId="77777777" w:rsidR="000515B6" w:rsidRPr="00CF3780" w:rsidRDefault="000515B6" w:rsidP="00653FC6">
            <w:pPr>
              <w:pStyle w:val="headertabella0"/>
              <w:rPr>
                <w:color w:val="002060"/>
              </w:rPr>
            </w:pPr>
            <w:r w:rsidRPr="00CF37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360E" w14:textId="77777777" w:rsidR="000515B6" w:rsidRPr="00CF3780" w:rsidRDefault="000515B6" w:rsidP="00653FC6">
            <w:pPr>
              <w:pStyle w:val="headertabella0"/>
              <w:rPr>
                <w:color w:val="002060"/>
              </w:rPr>
            </w:pPr>
            <w:r w:rsidRPr="00CF3780">
              <w:rPr>
                <w:color w:val="002060"/>
              </w:rPr>
              <w:t xml:space="preserve">Data </w:t>
            </w:r>
            <w:proofErr w:type="spellStart"/>
            <w:r w:rsidRPr="00CF3780">
              <w:rPr>
                <w:color w:val="002060"/>
              </w:rPr>
              <w:t>Orig</w:t>
            </w:r>
            <w:proofErr w:type="spellEnd"/>
            <w:r w:rsidRPr="00CF37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898A5" w14:textId="77777777" w:rsidR="000515B6" w:rsidRPr="00CF3780" w:rsidRDefault="000515B6" w:rsidP="00653FC6">
            <w:pPr>
              <w:pStyle w:val="headertabella0"/>
              <w:rPr>
                <w:color w:val="002060"/>
              </w:rPr>
            </w:pPr>
            <w:r w:rsidRPr="00CF37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B89A" w14:textId="77777777" w:rsidR="000515B6" w:rsidRPr="00CF3780" w:rsidRDefault="000515B6" w:rsidP="00653FC6">
            <w:pPr>
              <w:pStyle w:val="headertabella0"/>
              <w:rPr>
                <w:color w:val="002060"/>
              </w:rPr>
            </w:pPr>
            <w:r w:rsidRPr="00CF3780">
              <w:rPr>
                <w:color w:val="002060"/>
              </w:rPr>
              <w:t xml:space="preserve">Ora </w:t>
            </w:r>
            <w:proofErr w:type="spellStart"/>
            <w:r w:rsidRPr="00CF3780">
              <w:rPr>
                <w:color w:val="002060"/>
              </w:rPr>
              <w:t>Orig</w:t>
            </w:r>
            <w:proofErr w:type="spellEnd"/>
            <w:r w:rsidRPr="00CF37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AA71" w14:textId="77777777" w:rsidR="000515B6" w:rsidRPr="00CF3780" w:rsidRDefault="000515B6" w:rsidP="00653FC6">
            <w:pPr>
              <w:pStyle w:val="headertabella0"/>
              <w:rPr>
                <w:color w:val="002060"/>
              </w:rPr>
            </w:pPr>
            <w:r w:rsidRPr="00CF3780">
              <w:rPr>
                <w:color w:val="002060"/>
              </w:rPr>
              <w:t>Impianto</w:t>
            </w:r>
          </w:p>
        </w:tc>
      </w:tr>
      <w:tr w:rsidR="000515B6" w:rsidRPr="00CF3780" w14:paraId="7F4E7104" w14:textId="77777777" w:rsidTr="00653F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50F9" w14:textId="77777777" w:rsidR="000515B6" w:rsidRPr="00735263" w:rsidRDefault="000515B6" w:rsidP="00653FC6">
            <w:pPr>
              <w:pStyle w:val="rowtabella0"/>
              <w:rPr>
                <w:color w:val="002060"/>
                <w:highlight w:val="yellow"/>
              </w:rPr>
            </w:pPr>
            <w:r w:rsidRPr="00735263">
              <w:rPr>
                <w:color w:val="002060"/>
                <w:highlight w:val="yellow"/>
              </w:rPr>
              <w:t>0</w:t>
            </w:r>
            <w:r>
              <w:rPr>
                <w:color w:val="002060"/>
                <w:highlight w:val="yellow"/>
              </w:rPr>
              <w:t>1</w:t>
            </w:r>
            <w:r w:rsidRPr="00735263">
              <w:rPr>
                <w:color w:val="002060"/>
                <w:highlight w:val="yellow"/>
              </w:rPr>
              <w:t>/10/2022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2F36" w14:textId="77777777" w:rsidR="000515B6" w:rsidRPr="00735263" w:rsidRDefault="000515B6" w:rsidP="00653FC6">
            <w:pPr>
              <w:pStyle w:val="rowtabella0"/>
              <w:jc w:val="center"/>
              <w:rPr>
                <w:color w:val="002060"/>
                <w:highlight w:val="yellow"/>
              </w:rPr>
            </w:pPr>
            <w:r>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DA6C" w14:textId="77777777" w:rsidR="000515B6" w:rsidRPr="00735263" w:rsidRDefault="000515B6" w:rsidP="00653FC6">
            <w:pPr>
              <w:pStyle w:val="rowtabella0"/>
              <w:rPr>
                <w:color w:val="002060"/>
                <w:highlight w:val="yellow"/>
              </w:rPr>
            </w:pPr>
            <w:r>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36BB" w14:textId="77777777" w:rsidR="000515B6" w:rsidRPr="00735263" w:rsidRDefault="000515B6" w:rsidP="00653FC6">
            <w:pPr>
              <w:pStyle w:val="rowtabella0"/>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6113" w14:textId="77777777" w:rsidR="000515B6" w:rsidRPr="00735263" w:rsidRDefault="000515B6" w:rsidP="00653FC6">
            <w:pPr>
              <w:jc w:val="center"/>
              <w:rPr>
                <w:rFonts w:ascii="Arial" w:hAnsi="Arial" w:cs="Arial"/>
                <w:color w:val="002060"/>
                <w:sz w:val="12"/>
                <w:szCs w:val="12"/>
              </w:rPr>
            </w:pPr>
            <w:r w:rsidRPr="00735263">
              <w:rPr>
                <w:rFonts w:ascii="Arial" w:hAnsi="Arial" w:cs="Arial"/>
                <w:color w:val="002060"/>
                <w:sz w:val="12"/>
                <w:szCs w:val="12"/>
              </w:rPr>
              <w:t>0</w:t>
            </w:r>
            <w:r>
              <w:rPr>
                <w:rFonts w:ascii="Arial" w:hAnsi="Arial" w:cs="Arial"/>
                <w:color w:val="002060"/>
                <w:sz w:val="12"/>
                <w:szCs w:val="12"/>
              </w:rPr>
              <w:t>2</w:t>
            </w:r>
            <w:r w:rsidRPr="00735263">
              <w:rPr>
                <w:rFonts w:ascii="Arial" w:hAnsi="Arial" w:cs="Arial"/>
                <w:color w:val="002060"/>
                <w:sz w:val="12"/>
                <w:szCs w:val="12"/>
              </w:rPr>
              <w:t>/10/2022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F822" w14:textId="77777777" w:rsidR="000515B6" w:rsidRPr="000827B4" w:rsidRDefault="000515B6" w:rsidP="00653FC6">
            <w:pPr>
              <w:pStyle w:val="rowtabella0"/>
              <w:jc w:val="center"/>
              <w:rPr>
                <w:color w:val="002060"/>
                <w:highlight w:val="yellow"/>
              </w:rPr>
            </w:pPr>
            <w:r>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0F36" w14:textId="77777777" w:rsidR="000515B6" w:rsidRPr="00735263" w:rsidRDefault="000515B6" w:rsidP="00653FC6">
            <w:pPr>
              <w:jc w:val="center"/>
              <w:rPr>
                <w:rFonts w:ascii="Arial" w:hAnsi="Arial" w:cs="Arial"/>
                <w:color w:val="002060"/>
                <w:sz w:val="12"/>
                <w:szCs w:val="12"/>
              </w:rPr>
            </w:pPr>
            <w:r>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62D0" w14:textId="77777777" w:rsidR="000515B6" w:rsidRPr="00CF3780" w:rsidRDefault="000515B6" w:rsidP="00653FC6">
            <w:pPr>
              <w:pStyle w:val="rowtabella0"/>
              <w:rPr>
                <w:color w:val="002060"/>
              </w:rPr>
            </w:pPr>
          </w:p>
        </w:tc>
      </w:tr>
    </w:tbl>
    <w:p w14:paraId="7F52B424" w14:textId="77777777" w:rsidR="000515B6" w:rsidRPr="000827B4" w:rsidRDefault="000515B6" w:rsidP="000515B6">
      <w:pPr>
        <w:pStyle w:val="titoloprinc0"/>
        <w:rPr>
          <w:color w:val="002060"/>
          <w:sz w:val="12"/>
          <w:szCs w:val="12"/>
        </w:rPr>
      </w:pPr>
    </w:p>
    <w:p w14:paraId="22D5B580" w14:textId="77777777" w:rsidR="000515B6" w:rsidRPr="00CF3780" w:rsidRDefault="000515B6" w:rsidP="000515B6">
      <w:pPr>
        <w:pStyle w:val="titoloprinc0"/>
        <w:rPr>
          <w:color w:val="002060"/>
        </w:rPr>
      </w:pPr>
      <w:r w:rsidRPr="00CF3780">
        <w:rPr>
          <w:color w:val="002060"/>
        </w:rPr>
        <w:t>RISULTATI</w:t>
      </w:r>
    </w:p>
    <w:p w14:paraId="7BA0C30B" w14:textId="77777777" w:rsidR="000515B6" w:rsidRPr="00CF3780" w:rsidRDefault="000515B6" w:rsidP="000515B6">
      <w:pPr>
        <w:pStyle w:val="breakline"/>
        <w:rPr>
          <w:color w:val="002060"/>
        </w:rPr>
      </w:pPr>
    </w:p>
    <w:p w14:paraId="61676B24" w14:textId="77777777" w:rsidR="000515B6" w:rsidRPr="00CF3780" w:rsidRDefault="000515B6" w:rsidP="000515B6">
      <w:pPr>
        <w:pStyle w:val="sottotitolocampionato10"/>
        <w:rPr>
          <w:color w:val="002060"/>
        </w:rPr>
      </w:pPr>
      <w:r w:rsidRPr="00CF3780">
        <w:rPr>
          <w:color w:val="002060"/>
        </w:rPr>
        <w:t>RISULTATI UFFICIALI GARE DEL 24/09/2022</w:t>
      </w:r>
    </w:p>
    <w:p w14:paraId="7F16CE50" w14:textId="77777777" w:rsidR="000515B6" w:rsidRPr="000515B6" w:rsidRDefault="000515B6" w:rsidP="000515B6">
      <w:pPr>
        <w:pStyle w:val="sottotitolocampionato20"/>
        <w:spacing w:before="0" w:beforeAutospacing="0" w:after="0" w:afterAutospacing="0"/>
        <w:rPr>
          <w:rFonts w:ascii="Arial" w:hAnsi="Arial" w:cs="Arial"/>
          <w:color w:val="002060"/>
          <w:sz w:val="20"/>
          <w:szCs w:val="20"/>
        </w:rPr>
      </w:pPr>
      <w:r w:rsidRPr="000515B6">
        <w:rPr>
          <w:rFonts w:ascii="Arial" w:hAnsi="Arial" w:cs="Arial"/>
          <w:color w:val="002060"/>
          <w:sz w:val="20"/>
          <w:szCs w:val="20"/>
        </w:rPr>
        <w:t>Si trascrivono qui di seguito i risultati ufficiali delle gare disputate</w:t>
      </w:r>
    </w:p>
    <w:p w14:paraId="4F4D9102" w14:textId="77777777" w:rsidR="000515B6" w:rsidRPr="00CF3780" w:rsidRDefault="000515B6" w:rsidP="000515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29CDACBE"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A3EEAD1"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0D882" w14:textId="77777777" w:rsidR="000515B6" w:rsidRPr="00CF3780" w:rsidRDefault="000515B6" w:rsidP="00653FC6">
                  <w:pPr>
                    <w:pStyle w:val="headertabella0"/>
                    <w:rPr>
                      <w:color w:val="002060"/>
                    </w:rPr>
                  </w:pPr>
                  <w:r w:rsidRPr="00CF3780">
                    <w:rPr>
                      <w:color w:val="002060"/>
                    </w:rPr>
                    <w:t>GIRONE A - 1 Giornata - A</w:t>
                  </w:r>
                </w:p>
              </w:tc>
            </w:tr>
            <w:tr w:rsidR="000515B6" w:rsidRPr="00CF3780" w14:paraId="1DC8DF62"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30381" w14:textId="77777777" w:rsidR="000515B6" w:rsidRPr="00CF3780" w:rsidRDefault="000515B6" w:rsidP="00653FC6">
                  <w:pPr>
                    <w:pStyle w:val="rowtabella0"/>
                    <w:rPr>
                      <w:color w:val="002060"/>
                    </w:rPr>
                  </w:pPr>
                  <w:r w:rsidRPr="00CF3780">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A52D1" w14:textId="77777777" w:rsidR="000515B6" w:rsidRPr="00CF3780" w:rsidRDefault="000515B6" w:rsidP="00653FC6">
                  <w:pPr>
                    <w:pStyle w:val="rowtabella0"/>
                    <w:rPr>
                      <w:color w:val="002060"/>
                    </w:rPr>
                  </w:pPr>
                  <w:r w:rsidRPr="00CF3780">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7E594" w14:textId="77777777" w:rsidR="000515B6" w:rsidRPr="00CF3780" w:rsidRDefault="000515B6" w:rsidP="00653FC6">
                  <w:pPr>
                    <w:pStyle w:val="rowtabella0"/>
                    <w:jc w:val="center"/>
                    <w:rPr>
                      <w:color w:val="002060"/>
                    </w:rPr>
                  </w:pPr>
                  <w:r w:rsidRPr="00CF3780">
                    <w:rPr>
                      <w:color w:val="002060"/>
                    </w:rPr>
                    <w:t>1 - 17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F4DCF" w14:textId="77777777" w:rsidR="000515B6" w:rsidRPr="00CF3780" w:rsidRDefault="000515B6" w:rsidP="00653FC6">
                  <w:pPr>
                    <w:pStyle w:val="rowtabella0"/>
                    <w:jc w:val="center"/>
                    <w:rPr>
                      <w:color w:val="002060"/>
                    </w:rPr>
                  </w:pPr>
                  <w:r w:rsidRPr="00CF3780">
                    <w:rPr>
                      <w:color w:val="002060"/>
                    </w:rPr>
                    <w:t> </w:t>
                  </w:r>
                </w:p>
              </w:tc>
            </w:tr>
          </w:tbl>
          <w:p w14:paraId="3E2E7CA2"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1F55F7AB"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01803" w14:textId="77777777" w:rsidR="000515B6" w:rsidRPr="00CF3780" w:rsidRDefault="000515B6" w:rsidP="00653FC6">
                  <w:pPr>
                    <w:pStyle w:val="headertabella0"/>
                    <w:rPr>
                      <w:color w:val="002060"/>
                    </w:rPr>
                  </w:pPr>
                  <w:r w:rsidRPr="00CF3780">
                    <w:rPr>
                      <w:color w:val="002060"/>
                    </w:rPr>
                    <w:t>GIRONE B - 1 Giornata - A</w:t>
                  </w:r>
                </w:p>
              </w:tc>
            </w:tr>
            <w:tr w:rsidR="000515B6" w:rsidRPr="00CF3780" w14:paraId="44AD0AE7"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0B2706" w14:textId="77777777" w:rsidR="000515B6" w:rsidRPr="00CF3780" w:rsidRDefault="000515B6" w:rsidP="00653FC6">
                  <w:pPr>
                    <w:pStyle w:val="rowtabella0"/>
                    <w:rPr>
                      <w:color w:val="002060"/>
                    </w:rPr>
                  </w:pPr>
                  <w:r w:rsidRPr="00CF3780">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4EB19" w14:textId="77777777" w:rsidR="000515B6" w:rsidRPr="00CF3780" w:rsidRDefault="000515B6" w:rsidP="00653FC6">
                  <w:pPr>
                    <w:pStyle w:val="rowtabella0"/>
                    <w:rPr>
                      <w:color w:val="002060"/>
                    </w:rPr>
                  </w:pPr>
                  <w:r w:rsidRPr="00CF3780">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BD05D" w14:textId="77777777" w:rsidR="000515B6" w:rsidRPr="00CF3780" w:rsidRDefault="000515B6" w:rsidP="00653FC6">
                  <w:pPr>
                    <w:pStyle w:val="rowtabella0"/>
                    <w:jc w:val="center"/>
                    <w:rPr>
                      <w:color w:val="002060"/>
                    </w:rPr>
                  </w:pPr>
                  <w:r w:rsidRPr="00CF3780">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52EB1" w14:textId="77777777" w:rsidR="000515B6" w:rsidRPr="00CF3780" w:rsidRDefault="000515B6" w:rsidP="00653FC6">
                  <w:pPr>
                    <w:pStyle w:val="rowtabella0"/>
                    <w:jc w:val="center"/>
                    <w:rPr>
                      <w:color w:val="002060"/>
                    </w:rPr>
                  </w:pPr>
                  <w:r w:rsidRPr="00CF3780">
                    <w:rPr>
                      <w:color w:val="002060"/>
                    </w:rPr>
                    <w:t> </w:t>
                  </w:r>
                </w:p>
              </w:tc>
            </w:tr>
            <w:tr w:rsidR="000515B6" w:rsidRPr="00CF3780" w14:paraId="26AD778B"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3D880826" w14:textId="77777777" w:rsidR="000515B6" w:rsidRPr="00CF3780" w:rsidRDefault="000515B6" w:rsidP="00653FC6">
                  <w:pPr>
                    <w:pStyle w:val="rowtabella0"/>
                    <w:rPr>
                      <w:color w:val="002060"/>
                    </w:rPr>
                  </w:pPr>
                  <w:r w:rsidRPr="00CF3780">
                    <w:rPr>
                      <w:color w:val="002060"/>
                    </w:rPr>
                    <w:t>(1) - disputata il 26/09/2022</w:t>
                  </w:r>
                </w:p>
              </w:tc>
            </w:tr>
          </w:tbl>
          <w:p w14:paraId="67CFCBE3" w14:textId="77777777" w:rsidR="000515B6" w:rsidRPr="00CF3780" w:rsidRDefault="000515B6" w:rsidP="00653FC6">
            <w:pPr>
              <w:rPr>
                <w:color w:val="002060"/>
              </w:rPr>
            </w:pPr>
          </w:p>
        </w:tc>
      </w:tr>
    </w:tbl>
    <w:p w14:paraId="5268B05E" w14:textId="77777777" w:rsidR="000515B6" w:rsidRPr="00CF3780" w:rsidRDefault="000515B6" w:rsidP="000515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515B6" w:rsidRPr="00CF3780" w14:paraId="0652DA68" w14:textId="77777777" w:rsidTr="00653F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40C8C7E5"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2DA98" w14:textId="77777777" w:rsidR="000515B6" w:rsidRPr="00CF3780" w:rsidRDefault="000515B6" w:rsidP="00653FC6">
                  <w:pPr>
                    <w:pStyle w:val="headertabella0"/>
                    <w:rPr>
                      <w:color w:val="002060"/>
                    </w:rPr>
                  </w:pPr>
                  <w:r w:rsidRPr="00CF3780">
                    <w:rPr>
                      <w:color w:val="002060"/>
                    </w:rPr>
                    <w:t>GIRONE C - 1 Giornata - A</w:t>
                  </w:r>
                </w:p>
              </w:tc>
            </w:tr>
            <w:tr w:rsidR="000515B6" w:rsidRPr="00CF3780" w14:paraId="71F36CD4"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A96B63" w14:textId="77777777" w:rsidR="000515B6" w:rsidRPr="00CF3780" w:rsidRDefault="000515B6" w:rsidP="00653FC6">
                  <w:pPr>
                    <w:pStyle w:val="rowtabella0"/>
                    <w:rPr>
                      <w:color w:val="002060"/>
                    </w:rPr>
                  </w:pPr>
                  <w:r w:rsidRPr="00CF3780">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9B4F2" w14:textId="77777777" w:rsidR="000515B6" w:rsidRPr="00CF3780" w:rsidRDefault="000515B6" w:rsidP="00653FC6">
                  <w:pPr>
                    <w:pStyle w:val="rowtabella0"/>
                    <w:rPr>
                      <w:color w:val="002060"/>
                    </w:rPr>
                  </w:pPr>
                  <w:r w:rsidRPr="00CF3780">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F64AE" w14:textId="77777777" w:rsidR="000515B6" w:rsidRPr="00CF3780" w:rsidRDefault="000515B6" w:rsidP="00653FC6">
                  <w:pPr>
                    <w:pStyle w:val="rowtabella0"/>
                    <w:jc w:val="center"/>
                    <w:rPr>
                      <w:color w:val="002060"/>
                    </w:rPr>
                  </w:pPr>
                  <w:r w:rsidRPr="00CF3780">
                    <w:rPr>
                      <w:color w:val="002060"/>
                    </w:rPr>
                    <w:t>10 - 1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64CF7" w14:textId="77777777" w:rsidR="000515B6" w:rsidRPr="00CF3780" w:rsidRDefault="000515B6" w:rsidP="00653FC6">
                  <w:pPr>
                    <w:pStyle w:val="rowtabella0"/>
                    <w:jc w:val="center"/>
                    <w:rPr>
                      <w:color w:val="002060"/>
                    </w:rPr>
                  </w:pPr>
                  <w:r w:rsidRPr="00CF3780">
                    <w:rPr>
                      <w:color w:val="002060"/>
                    </w:rPr>
                    <w:t> </w:t>
                  </w:r>
                </w:p>
              </w:tc>
            </w:tr>
          </w:tbl>
          <w:p w14:paraId="22A2FDB3" w14:textId="77777777" w:rsidR="000515B6" w:rsidRPr="00CF3780" w:rsidRDefault="000515B6" w:rsidP="00653F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15B6" w:rsidRPr="00CF3780" w14:paraId="219168FC" w14:textId="77777777" w:rsidTr="00653F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B7918" w14:textId="77777777" w:rsidR="000515B6" w:rsidRPr="00CF3780" w:rsidRDefault="000515B6" w:rsidP="00653FC6">
                  <w:pPr>
                    <w:pStyle w:val="headertabella0"/>
                    <w:rPr>
                      <w:color w:val="002060"/>
                    </w:rPr>
                  </w:pPr>
                  <w:r w:rsidRPr="00CF3780">
                    <w:rPr>
                      <w:color w:val="002060"/>
                    </w:rPr>
                    <w:t>GIRONE D - 1 Giornata - A</w:t>
                  </w:r>
                </w:p>
              </w:tc>
            </w:tr>
            <w:tr w:rsidR="000515B6" w:rsidRPr="00CF3780" w14:paraId="4ACECF9D" w14:textId="77777777" w:rsidTr="00653F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754829" w14:textId="77777777" w:rsidR="000515B6" w:rsidRPr="00CF3780" w:rsidRDefault="000515B6" w:rsidP="00653FC6">
                  <w:pPr>
                    <w:pStyle w:val="rowtabella0"/>
                    <w:rPr>
                      <w:color w:val="002060"/>
                    </w:rPr>
                  </w:pPr>
                  <w:r w:rsidRPr="00CF3780">
                    <w:rPr>
                      <w:color w:val="002060"/>
                    </w:rPr>
                    <w:t>(1) 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E4B13" w14:textId="77777777" w:rsidR="000515B6" w:rsidRPr="00CF3780" w:rsidRDefault="000515B6" w:rsidP="00653FC6">
                  <w:pPr>
                    <w:pStyle w:val="rowtabella0"/>
                    <w:rPr>
                      <w:color w:val="002060"/>
                    </w:rPr>
                  </w:pPr>
                  <w:r w:rsidRPr="00CF3780">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2ED3E" w14:textId="77777777" w:rsidR="000515B6" w:rsidRPr="00CF3780" w:rsidRDefault="000515B6" w:rsidP="00653FC6">
                  <w:pPr>
                    <w:pStyle w:val="rowtabella0"/>
                    <w:jc w:val="center"/>
                    <w:rPr>
                      <w:color w:val="002060"/>
                    </w:rPr>
                  </w:pPr>
                  <w:r w:rsidRPr="00CF3780">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45F75" w14:textId="77777777" w:rsidR="000515B6" w:rsidRPr="00CF3780" w:rsidRDefault="000515B6" w:rsidP="00653FC6">
                  <w:pPr>
                    <w:pStyle w:val="rowtabella0"/>
                    <w:jc w:val="center"/>
                    <w:rPr>
                      <w:color w:val="002060"/>
                    </w:rPr>
                  </w:pPr>
                  <w:r w:rsidRPr="00CF3780">
                    <w:rPr>
                      <w:color w:val="002060"/>
                    </w:rPr>
                    <w:t> </w:t>
                  </w:r>
                </w:p>
              </w:tc>
            </w:tr>
            <w:tr w:rsidR="000515B6" w:rsidRPr="00CF3780" w14:paraId="3A7CA2AD" w14:textId="77777777" w:rsidTr="00653FC6">
              <w:tc>
                <w:tcPr>
                  <w:tcW w:w="4700" w:type="dxa"/>
                  <w:gridSpan w:val="4"/>
                  <w:tcBorders>
                    <w:top w:val="nil"/>
                    <w:left w:val="nil"/>
                    <w:bottom w:val="nil"/>
                    <w:right w:val="nil"/>
                  </w:tcBorders>
                  <w:tcMar>
                    <w:top w:w="20" w:type="dxa"/>
                    <w:left w:w="20" w:type="dxa"/>
                    <w:bottom w:w="20" w:type="dxa"/>
                    <w:right w:w="20" w:type="dxa"/>
                  </w:tcMar>
                  <w:vAlign w:val="center"/>
                  <w:hideMark/>
                </w:tcPr>
                <w:p w14:paraId="7AFF9824" w14:textId="77777777" w:rsidR="000515B6" w:rsidRPr="00CF3780" w:rsidRDefault="000515B6" w:rsidP="00653FC6">
                  <w:pPr>
                    <w:pStyle w:val="rowtabella0"/>
                    <w:rPr>
                      <w:color w:val="002060"/>
                    </w:rPr>
                  </w:pPr>
                  <w:r w:rsidRPr="00CF3780">
                    <w:rPr>
                      <w:color w:val="002060"/>
                    </w:rPr>
                    <w:t>(1) - disputata il 25/09/2022</w:t>
                  </w:r>
                </w:p>
              </w:tc>
            </w:tr>
          </w:tbl>
          <w:p w14:paraId="5A799B97" w14:textId="77777777" w:rsidR="000515B6" w:rsidRPr="00CF3780" w:rsidRDefault="000515B6" w:rsidP="00653FC6">
            <w:pPr>
              <w:rPr>
                <w:color w:val="002060"/>
              </w:rPr>
            </w:pPr>
          </w:p>
        </w:tc>
      </w:tr>
    </w:tbl>
    <w:p w14:paraId="3391867F" w14:textId="77777777" w:rsidR="000515B6" w:rsidRPr="00CF3780" w:rsidRDefault="000515B6" w:rsidP="000515B6">
      <w:pPr>
        <w:pStyle w:val="breakline"/>
        <w:rPr>
          <w:rFonts w:eastAsiaTheme="minorEastAsia"/>
          <w:color w:val="002060"/>
        </w:rPr>
      </w:pPr>
    </w:p>
    <w:p w14:paraId="70E1913F" w14:textId="77777777" w:rsidR="000515B6" w:rsidRPr="00CF3780" w:rsidRDefault="000515B6" w:rsidP="000515B6">
      <w:pPr>
        <w:pStyle w:val="breakline"/>
        <w:rPr>
          <w:color w:val="002060"/>
        </w:rPr>
      </w:pPr>
    </w:p>
    <w:p w14:paraId="188E194C" w14:textId="77777777" w:rsidR="000515B6" w:rsidRPr="00CF3780" w:rsidRDefault="000515B6" w:rsidP="000515B6">
      <w:pPr>
        <w:pStyle w:val="titoloprinc0"/>
        <w:rPr>
          <w:color w:val="002060"/>
        </w:rPr>
      </w:pPr>
      <w:r w:rsidRPr="00CF3780">
        <w:rPr>
          <w:color w:val="002060"/>
        </w:rPr>
        <w:t>GIUDICE SPORTIVO</w:t>
      </w:r>
    </w:p>
    <w:p w14:paraId="1E6D3262" w14:textId="77777777" w:rsidR="000515B6" w:rsidRPr="00CF3780" w:rsidRDefault="000515B6" w:rsidP="000515B6">
      <w:pPr>
        <w:pStyle w:val="diffida"/>
        <w:rPr>
          <w:color w:val="002060"/>
        </w:rPr>
      </w:pPr>
      <w:r w:rsidRPr="00CF3780">
        <w:rPr>
          <w:color w:val="002060"/>
        </w:rPr>
        <w:lastRenderedPageBreak/>
        <w:t>Il Sostituto Giudice Sportivo Avv. Federica Sorrentino, nella seduta del 27/09/2022, ha adottato le decisioni che di seguito integralmente si riportano:</w:t>
      </w:r>
    </w:p>
    <w:p w14:paraId="5E328ECD" w14:textId="77777777" w:rsidR="000515B6" w:rsidRPr="00CF3780" w:rsidRDefault="000515B6" w:rsidP="000515B6">
      <w:pPr>
        <w:pStyle w:val="titolo10"/>
        <w:rPr>
          <w:color w:val="002060"/>
        </w:rPr>
      </w:pPr>
      <w:r w:rsidRPr="00CF3780">
        <w:rPr>
          <w:color w:val="002060"/>
        </w:rPr>
        <w:t xml:space="preserve">GARE DEL 24/ 9/2022 </w:t>
      </w:r>
    </w:p>
    <w:p w14:paraId="549D26F6" w14:textId="77777777" w:rsidR="000515B6" w:rsidRPr="00CF3780" w:rsidRDefault="000515B6" w:rsidP="000515B6">
      <w:pPr>
        <w:pStyle w:val="titolo60"/>
        <w:rPr>
          <w:color w:val="002060"/>
        </w:rPr>
      </w:pPr>
      <w:r w:rsidRPr="00CF3780">
        <w:rPr>
          <w:color w:val="002060"/>
        </w:rPr>
        <w:t xml:space="preserve">DECISIONI DEL GIUDICE SPORTIVO </w:t>
      </w:r>
    </w:p>
    <w:p w14:paraId="2BEC9910" w14:textId="77777777" w:rsidR="000515B6" w:rsidRDefault="000515B6" w:rsidP="000515B6">
      <w:pPr>
        <w:pStyle w:val="diffida"/>
        <w:spacing w:before="80" w:beforeAutospacing="0" w:after="40" w:afterAutospacing="0"/>
        <w:jc w:val="left"/>
        <w:rPr>
          <w:color w:val="002060"/>
        </w:rPr>
      </w:pPr>
      <w:r w:rsidRPr="00CF3780">
        <w:rPr>
          <w:color w:val="002060"/>
        </w:rPr>
        <w:t xml:space="preserve">gara del 24/ 9/2022 ACLI MANTOVANI CALCIO A 5 - NUOVA JUVENTINA FFC </w:t>
      </w:r>
      <w:r w:rsidRPr="00CF3780">
        <w:rPr>
          <w:color w:val="002060"/>
        </w:rPr>
        <w:br/>
        <w:t>Il Giudice Sportivo, dopo aver esaminato il referto arbitrale relativo alla gara</w:t>
      </w:r>
      <w:r>
        <w:rPr>
          <w:color w:val="002060"/>
        </w:rPr>
        <w:t xml:space="preserve"> </w:t>
      </w:r>
      <w:proofErr w:type="spellStart"/>
      <w:r w:rsidRPr="00CF3780">
        <w:rPr>
          <w:color w:val="002060"/>
        </w:rPr>
        <w:t>Asd</w:t>
      </w:r>
      <w:proofErr w:type="spellEnd"/>
      <w:r w:rsidRPr="00CF3780">
        <w:rPr>
          <w:color w:val="002060"/>
        </w:rPr>
        <w:t xml:space="preserve"> Acli Mantovani e </w:t>
      </w:r>
      <w:proofErr w:type="spellStart"/>
      <w:r w:rsidRPr="00CF3780">
        <w:rPr>
          <w:color w:val="002060"/>
        </w:rPr>
        <w:t>Asd</w:t>
      </w:r>
      <w:proofErr w:type="spellEnd"/>
      <w:r w:rsidRPr="00CF3780">
        <w:rPr>
          <w:color w:val="002060"/>
        </w:rPr>
        <w:t xml:space="preserve"> Nuova Juventina FFC, del 24/09/2022, valevole per il Campionato Coppa Marche </w:t>
      </w:r>
      <w:r>
        <w:rPr>
          <w:color w:val="002060"/>
        </w:rPr>
        <w:t>Under 15 Calcio a Cinque</w:t>
      </w:r>
      <w:r w:rsidRPr="00CF3780">
        <w:rPr>
          <w:color w:val="002060"/>
        </w:rPr>
        <w:t xml:space="preserve"> , nel quale era presente un provvedimento disciplinare di ammonizione nei confronti del giocatore n. 3 Sig. </w:t>
      </w:r>
      <w:proofErr w:type="spellStart"/>
      <w:r w:rsidRPr="00CF3780">
        <w:rPr>
          <w:color w:val="002060"/>
        </w:rPr>
        <w:t>Speca</w:t>
      </w:r>
      <w:proofErr w:type="spellEnd"/>
      <w:r w:rsidRPr="00CF3780">
        <w:rPr>
          <w:color w:val="002060"/>
        </w:rPr>
        <w:t xml:space="preserve"> Elia (09.02.2009) della Società Nuova Juventina e, avendo riscontrato, da un controllo del sistema informatico nonché dalle successive verifiche presso l'Ufficio tesseramenti, che il suddetto giocatore risulta svincolato e</w:t>
      </w:r>
      <w:r>
        <w:rPr>
          <w:color w:val="002060"/>
        </w:rPr>
        <w:t xml:space="preserve"> </w:t>
      </w:r>
      <w:r w:rsidRPr="00CF3780">
        <w:rPr>
          <w:color w:val="002060"/>
        </w:rPr>
        <w:t xml:space="preserve">quindi non tesserato per la predetta Società sportiva, </w:t>
      </w:r>
    </w:p>
    <w:p w14:paraId="2EB8D1A8" w14:textId="77777777" w:rsidR="000515B6" w:rsidRDefault="000515B6" w:rsidP="000515B6">
      <w:pPr>
        <w:pStyle w:val="diffida"/>
        <w:spacing w:before="80" w:beforeAutospacing="0" w:after="40" w:afterAutospacing="0"/>
        <w:jc w:val="left"/>
        <w:rPr>
          <w:color w:val="002060"/>
        </w:rPr>
      </w:pPr>
      <w:r w:rsidRPr="00CF3780">
        <w:rPr>
          <w:color w:val="002060"/>
        </w:rPr>
        <w:t xml:space="preserve">DELIBERA </w:t>
      </w:r>
    </w:p>
    <w:p w14:paraId="034FE184" w14:textId="77777777" w:rsidR="000515B6" w:rsidRDefault="000515B6" w:rsidP="000515B6">
      <w:pPr>
        <w:pStyle w:val="diffida"/>
        <w:spacing w:before="80" w:beforeAutospacing="0" w:after="40" w:afterAutospacing="0"/>
        <w:jc w:val="left"/>
        <w:rPr>
          <w:color w:val="002060"/>
        </w:rPr>
      </w:pPr>
      <w:r w:rsidRPr="00CF3780">
        <w:rPr>
          <w:color w:val="002060"/>
        </w:rPr>
        <w:t>- di assegnare gara persa alla Società Nuova Juventina omologando il risultato ottenuto sul campo di Acli Mantovani Calcio a 5 10 - Nuova Juventina FFC</w:t>
      </w:r>
      <w:r>
        <w:rPr>
          <w:color w:val="002060"/>
        </w:rPr>
        <w:t xml:space="preserve"> 1</w:t>
      </w:r>
      <w:r w:rsidRPr="00CF3780">
        <w:rPr>
          <w:color w:val="002060"/>
        </w:rPr>
        <w:t xml:space="preserve">; </w:t>
      </w:r>
    </w:p>
    <w:p w14:paraId="2A8B435F" w14:textId="77777777" w:rsidR="000515B6" w:rsidRDefault="000515B6" w:rsidP="000515B6">
      <w:pPr>
        <w:pStyle w:val="diffida"/>
        <w:spacing w:before="80" w:beforeAutospacing="0" w:after="40" w:afterAutospacing="0"/>
        <w:jc w:val="left"/>
        <w:rPr>
          <w:color w:val="002060"/>
        </w:rPr>
      </w:pPr>
      <w:r w:rsidRPr="00CF3780">
        <w:rPr>
          <w:color w:val="002060"/>
        </w:rPr>
        <w:t xml:space="preserve">- di comminare l'ammenda alla Nuova Juventina di Euro 100,00; </w:t>
      </w:r>
    </w:p>
    <w:p w14:paraId="3BA452C1" w14:textId="77777777" w:rsidR="000515B6" w:rsidRDefault="000515B6" w:rsidP="000515B6">
      <w:pPr>
        <w:pStyle w:val="diffida"/>
        <w:spacing w:before="80" w:beforeAutospacing="0" w:after="40" w:afterAutospacing="0"/>
        <w:jc w:val="left"/>
        <w:rPr>
          <w:color w:val="002060"/>
        </w:rPr>
      </w:pPr>
      <w:r w:rsidRPr="00CF3780">
        <w:rPr>
          <w:color w:val="002060"/>
        </w:rPr>
        <w:t>- di inibire fino al 05/10/2022 il dirigente responsabile Sig. Brasili</w:t>
      </w:r>
      <w:r>
        <w:rPr>
          <w:color w:val="002060"/>
        </w:rPr>
        <w:t xml:space="preserve"> </w:t>
      </w:r>
      <w:r w:rsidRPr="00CF3780">
        <w:rPr>
          <w:color w:val="002060"/>
        </w:rPr>
        <w:t>Augusto</w:t>
      </w:r>
      <w:r>
        <w:rPr>
          <w:color w:val="002060"/>
        </w:rPr>
        <w:t>;</w:t>
      </w:r>
      <w:r w:rsidRPr="00CF3780">
        <w:rPr>
          <w:color w:val="002060"/>
        </w:rPr>
        <w:t xml:space="preserve"> </w:t>
      </w:r>
    </w:p>
    <w:p w14:paraId="2A078C48"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 di squalificare il giocatore Sig. </w:t>
      </w:r>
      <w:proofErr w:type="spellStart"/>
      <w:r w:rsidRPr="00CF3780">
        <w:rPr>
          <w:color w:val="002060"/>
        </w:rPr>
        <w:t>Speca</w:t>
      </w:r>
      <w:proofErr w:type="spellEnd"/>
      <w:r w:rsidRPr="00CF3780">
        <w:rPr>
          <w:color w:val="002060"/>
        </w:rPr>
        <w:t xml:space="preserve"> per una gara</w:t>
      </w:r>
      <w:r>
        <w:rPr>
          <w:color w:val="002060"/>
        </w:rPr>
        <w:t>.</w:t>
      </w:r>
      <w:r w:rsidRPr="00CF3780">
        <w:rPr>
          <w:color w:val="002060"/>
        </w:rPr>
        <w:t xml:space="preserve"> </w:t>
      </w:r>
    </w:p>
    <w:p w14:paraId="7E9D7BA5" w14:textId="77777777" w:rsidR="000515B6" w:rsidRPr="00CF3780" w:rsidRDefault="000515B6" w:rsidP="000515B6">
      <w:pPr>
        <w:pStyle w:val="titolo7a"/>
        <w:rPr>
          <w:color w:val="002060"/>
        </w:rPr>
      </w:pPr>
      <w:r w:rsidRPr="00CF3780">
        <w:rPr>
          <w:color w:val="002060"/>
        </w:rPr>
        <w:t xml:space="preserve">PROVVEDIMENTI DISCIPLINARI </w:t>
      </w:r>
    </w:p>
    <w:p w14:paraId="7A9D72CE"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054A516F" w14:textId="77777777" w:rsidR="000515B6" w:rsidRPr="00CF3780" w:rsidRDefault="000515B6" w:rsidP="000515B6">
      <w:pPr>
        <w:pStyle w:val="titolo30"/>
        <w:rPr>
          <w:color w:val="002060"/>
        </w:rPr>
      </w:pPr>
      <w:r w:rsidRPr="00CF3780">
        <w:rPr>
          <w:color w:val="002060"/>
        </w:rPr>
        <w:t xml:space="preserve">SOCIETA' </w:t>
      </w:r>
    </w:p>
    <w:p w14:paraId="0F22C7E6" w14:textId="77777777" w:rsidR="000515B6" w:rsidRPr="00CF3780" w:rsidRDefault="000515B6" w:rsidP="000515B6">
      <w:pPr>
        <w:pStyle w:val="titolo20"/>
        <w:rPr>
          <w:color w:val="002060"/>
        </w:rPr>
      </w:pPr>
      <w:r w:rsidRPr="00CF3780">
        <w:rPr>
          <w:color w:val="002060"/>
        </w:rPr>
        <w:t xml:space="preserve">PERDITA DELLA GARA: </w:t>
      </w:r>
    </w:p>
    <w:p w14:paraId="445B7B5A"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NUOVA JUVENTINA FFC </w:t>
      </w:r>
      <w:r w:rsidRPr="00CF3780">
        <w:rPr>
          <w:color w:val="002060"/>
        </w:rPr>
        <w:br/>
      </w:r>
      <w:proofErr w:type="spellStart"/>
      <w:r w:rsidRPr="00CF3780">
        <w:rPr>
          <w:color w:val="002060"/>
        </w:rPr>
        <w:t>Vd</w:t>
      </w:r>
      <w:proofErr w:type="spellEnd"/>
      <w:r w:rsidRPr="00CF3780">
        <w:rPr>
          <w:color w:val="002060"/>
        </w:rPr>
        <w:t xml:space="preserve">. Delibera </w:t>
      </w:r>
    </w:p>
    <w:p w14:paraId="0497F966" w14:textId="77777777" w:rsidR="000515B6" w:rsidRPr="00CF3780" w:rsidRDefault="000515B6" w:rsidP="000515B6">
      <w:pPr>
        <w:pStyle w:val="titolo20"/>
        <w:rPr>
          <w:color w:val="002060"/>
        </w:rPr>
      </w:pPr>
      <w:r w:rsidRPr="00CF3780">
        <w:rPr>
          <w:color w:val="002060"/>
        </w:rPr>
        <w:t xml:space="preserve">AMMENDA </w:t>
      </w:r>
    </w:p>
    <w:p w14:paraId="55477F64" w14:textId="77777777" w:rsidR="000515B6" w:rsidRPr="00CF3780" w:rsidRDefault="000515B6" w:rsidP="000515B6">
      <w:pPr>
        <w:pStyle w:val="diffida"/>
        <w:spacing w:before="80" w:beforeAutospacing="0" w:after="40" w:afterAutospacing="0"/>
        <w:jc w:val="left"/>
        <w:rPr>
          <w:color w:val="002060"/>
        </w:rPr>
      </w:pPr>
      <w:r w:rsidRPr="00CF3780">
        <w:rPr>
          <w:color w:val="002060"/>
        </w:rPr>
        <w:t xml:space="preserve">Euro 100,00 NUOVA JUVENTINA FFC </w:t>
      </w:r>
      <w:r w:rsidRPr="00CF3780">
        <w:rPr>
          <w:color w:val="002060"/>
        </w:rPr>
        <w:br/>
      </w:r>
      <w:proofErr w:type="spellStart"/>
      <w:r w:rsidRPr="00CF3780">
        <w:rPr>
          <w:color w:val="002060"/>
        </w:rPr>
        <w:t>Vd</w:t>
      </w:r>
      <w:proofErr w:type="spellEnd"/>
      <w:r w:rsidRPr="00CF3780">
        <w:rPr>
          <w:color w:val="002060"/>
        </w:rPr>
        <w:t xml:space="preserve">. Delibera </w:t>
      </w:r>
    </w:p>
    <w:p w14:paraId="32EF0827" w14:textId="77777777" w:rsidR="000515B6" w:rsidRPr="00CF3780" w:rsidRDefault="000515B6" w:rsidP="000515B6">
      <w:pPr>
        <w:pStyle w:val="titolo30"/>
        <w:rPr>
          <w:color w:val="002060"/>
        </w:rPr>
      </w:pPr>
      <w:r w:rsidRPr="00CF3780">
        <w:rPr>
          <w:color w:val="002060"/>
        </w:rPr>
        <w:t xml:space="preserve">DIRIGENTI </w:t>
      </w:r>
    </w:p>
    <w:p w14:paraId="17189E6E" w14:textId="77777777" w:rsidR="000515B6" w:rsidRPr="00CF3780" w:rsidRDefault="000515B6" w:rsidP="000515B6">
      <w:pPr>
        <w:pStyle w:val="titolo20"/>
        <w:rPr>
          <w:color w:val="002060"/>
        </w:rPr>
      </w:pPr>
      <w:r w:rsidRPr="00CF3780">
        <w:rPr>
          <w:color w:val="002060"/>
        </w:rPr>
        <w:t xml:space="preserve">INIBIZIONE A SVOLGERE OGNI ATTIVITA' FINO AL 5/10/2022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51746572" w14:textId="77777777" w:rsidTr="00653FC6">
        <w:tc>
          <w:tcPr>
            <w:tcW w:w="2200" w:type="dxa"/>
            <w:tcMar>
              <w:top w:w="20" w:type="dxa"/>
              <w:left w:w="20" w:type="dxa"/>
              <w:bottom w:w="20" w:type="dxa"/>
              <w:right w:w="20" w:type="dxa"/>
            </w:tcMar>
            <w:vAlign w:val="center"/>
            <w:hideMark/>
          </w:tcPr>
          <w:p w14:paraId="2682A8C5" w14:textId="77777777" w:rsidR="000515B6" w:rsidRPr="00CF3780" w:rsidRDefault="000515B6" w:rsidP="00653FC6">
            <w:pPr>
              <w:pStyle w:val="movimento"/>
              <w:rPr>
                <w:color w:val="002060"/>
              </w:rPr>
            </w:pPr>
            <w:r w:rsidRPr="00CF3780">
              <w:rPr>
                <w:color w:val="002060"/>
              </w:rPr>
              <w:t>BRASILI AUGUSTO</w:t>
            </w:r>
          </w:p>
        </w:tc>
        <w:tc>
          <w:tcPr>
            <w:tcW w:w="2200" w:type="dxa"/>
            <w:tcMar>
              <w:top w:w="20" w:type="dxa"/>
              <w:left w:w="20" w:type="dxa"/>
              <w:bottom w:w="20" w:type="dxa"/>
              <w:right w:w="20" w:type="dxa"/>
            </w:tcMar>
            <w:vAlign w:val="center"/>
            <w:hideMark/>
          </w:tcPr>
          <w:p w14:paraId="7D9159FD" w14:textId="77777777" w:rsidR="000515B6" w:rsidRPr="00CF3780" w:rsidRDefault="000515B6" w:rsidP="00653FC6">
            <w:pPr>
              <w:pStyle w:val="movimento2"/>
              <w:rPr>
                <w:color w:val="002060"/>
              </w:rPr>
            </w:pPr>
            <w:r w:rsidRPr="00CF3780">
              <w:rPr>
                <w:color w:val="002060"/>
              </w:rPr>
              <w:t xml:space="preserve">(NUOVA JUVENTINA FFC) </w:t>
            </w:r>
          </w:p>
        </w:tc>
        <w:tc>
          <w:tcPr>
            <w:tcW w:w="800" w:type="dxa"/>
            <w:tcMar>
              <w:top w:w="20" w:type="dxa"/>
              <w:left w:w="20" w:type="dxa"/>
              <w:bottom w:w="20" w:type="dxa"/>
              <w:right w:w="20" w:type="dxa"/>
            </w:tcMar>
            <w:vAlign w:val="center"/>
            <w:hideMark/>
          </w:tcPr>
          <w:p w14:paraId="4C36499A"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59B27B2D"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2F2C4C35" w14:textId="77777777" w:rsidR="000515B6" w:rsidRPr="00CF3780" w:rsidRDefault="000515B6" w:rsidP="00653FC6">
            <w:pPr>
              <w:pStyle w:val="movimento2"/>
              <w:rPr>
                <w:color w:val="002060"/>
              </w:rPr>
            </w:pPr>
            <w:r w:rsidRPr="00CF3780">
              <w:rPr>
                <w:color w:val="002060"/>
              </w:rPr>
              <w:t> </w:t>
            </w:r>
          </w:p>
        </w:tc>
      </w:tr>
    </w:tbl>
    <w:p w14:paraId="7964983C" w14:textId="77777777" w:rsidR="000515B6" w:rsidRPr="00CF3780" w:rsidRDefault="000515B6" w:rsidP="000515B6">
      <w:pPr>
        <w:pStyle w:val="diffida"/>
        <w:spacing w:before="80" w:beforeAutospacing="0" w:after="40" w:afterAutospacing="0"/>
        <w:jc w:val="left"/>
        <w:rPr>
          <w:rFonts w:eastAsiaTheme="minorEastAsia"/>
          <w:color w:val="002060"/>
        </w:rPr>
      </w:pPr>
      <w:proofErr w:type="spellStart"/>
      <w:r w:rsidRPr="00CF3780">
        <w:rPr>
          <w:color w:val="002060"/>
        </w:rPr>
        <w:t>Vd</w:t>
      </w:r>
      <w:proofErr w:type="spellEnd"/>
      <w:r w:rsidRPr="00CF3780">
        <w:rPr>
          <w:color w:val="002060"/>
        </w:rPr>
        <w:t xml:space="preserve">. delibera </w:t>
      </w:r>
    </w:p>
    <w:p w14:paraId="23311D20" w14:textId="77777777" w:rsidR="000515B6" w:rsidRPr="00CF3780" w:rsidRDefault="000515B6" w:rsidP="000515B6">
      <w:pPr>
        <w:pStyle w:val="titolo30"/>
        <w:rPr>
          <w:color w:val="002060"/>
        </w:rPr>
      </w:pPr>
      <w:r w:rsidRPr="00CF3780">
        <w:rPr>
          <w:color w:val="002060"/>
        </w:rPr>
        <w:t xml:space="preserve">CALCIATORI NON ESPULSI </w:t>
      </w:r>
    </w:p>
    <w:p w14:paraId="2E371AAF" w14:textId="77777777" w:rsidR="000515B6" w:rsidRPr="00CF3780" w:rsidRDefault="000515B6" w:rsidP="000515B6">
      <w:pPr>
        <w:pStyle w:val="titolo20"/>
        <w:rPr>
          <w:color w:val="002060"/>
        </w:rPr>
      </w:pPr>
      <w:r w:rsidRPr="00CF378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0F64193E" w14:textId="77777777" w:rsidTr="00653FC6">
        <w:tc>
          <w:tcPr>
            <w:tcW w:w="2200" w:type="dxa"/>
            <w:tcMar>
              <w:top w:w="20" w:type="dxa"/>
              <w:left w:w="20" w:type="dxa"/>
              <w:bottom w:w="20" w:type="dxa"/>
              <w:right w:w="20" w:type="dxa"/>
            </w:tcMar>
            <w:vAlign w:val="center"/>
            <w:hideMark/>
          </w:tcPr>
          <w:p w14:paraId="13077F0C" w14:textId="77777777" w:rsidR="000515B6" w:rsidRPr="00CF3780" w:rsidRDefault="000515B6" w:rsidP="00653FC6">
            <w:pPr>
              <w:pStyle w:val="movimento"/>
              <w:rPr>
                <w:color w:val="002060"/>
              </w:rPr>
            </w:pPr>
            <w:r w:rsidRPr="00CF3780">
              <w:rPr>
                <w:color w:val="002060"/>
              </w:rPr>
              <w:t>SPRECA ELIA</w:t>
            </w:r>
          </w:p>
        </w:tc>
        <w:tc>
          <w:tcPr>
            <w:tcW w:w="2200" w:type="dxa"/>
            <w:tcMar>
              <w:top w:w="20" w:type="dxa"/>
              <w:left w:w="20" w:type="dxa"/>
              <w:bottom w:w="20" w:type="dxa"/>
              <w:right w:w="20" w:type="dxa"/>
            </w:tcMar>
            <w:vAlign w:val="center"/>
            <w:hideMark/>
          </w:tcPr>
          <w:p w14:paraId="21A1B02D" w14:textId="77777777" w:rsidR="000515B6" w:rsidRPr="00CF3780" w:rsidRDefault="000515B6" w:rsidP="00653FC6">
            <w:pPr>
              <w:pStyle w:val="movimento2"/>
              <w:rPr>
                <w:color w:val="002060"/>
              </w:rPr>
            </w:pPr>
            <w:r w:rsidRPr="00CF3780">
              <w:rPr>
                <w:color w:val="002060"/>
              </w:rPr>
              <w:t xml:space="preserve">(NUOVA JUVENTINA FFC) </w:t>
            </w:r>
          </w:p>
        </w:tc>
        <w:tc>
          <w:tcPr>
            <w:tcW w:w="800" w:type="dxa"/>
            <w:tcMar>
              <w:top w:w="20" w:type="dxa"/>
              <w:left w:w="20" w:type="dxa"/>
              <w:bottom w:w="20" w:type="dxa"/>
              <w:right w:w="20" w:type="dxa"/>
            </w:tcMar>
            <w:vAlign w:val="center"/>
            <w:hideMark/>
          </w:tcPr>
          <w:p w14:paraId="52F06665"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6B95056F"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4EFE5DDF" w14:textId="77777777" w:rsidR="000515B6" w:rsidRPr="00CF3780" w:rsidRDefault="000515B6" w:rsidP="00653FC6">
            <w:pPr>
              <w:pStyle w:val="movimento2"/>
              <w:rPr>
                <w:color w:val="002060"/>
              </w:rPr>
            </w:pPr>
            <w:r w:rsidRPr="00CF3780">
              <w:rPr>
                <w:color w:val="002060"/>
              </w:rPr>
              <w:t> </w:t>
            </w:r>
          </w:p>
        </w:tc>
      </w:tr>
    </w:tbl>
    <w:p w14:paraId="0E292237" w14:textId="77777777" w:rsidR="000515B6" w:rsidRPr="00CF3780" w:rsidRDefault="000515B6" w:rsidP="000515B6">
      <w:pPr>
        <w:pStyle w:val="diffida"/>
        <w:spacing w:before="80" w:beforeAutospacing="0" w:after="40" w:afterAutospacing="0"/>
        <w:jc w:val="left"/>
        <w:rPr>
          <w:rFonts w:eastAsiaTheme="minorEastAsia"/>
          <w:color w:val="002060"/>
        </w:rPr>
      </w:pPr>
      <w:r w:rsidRPr="00CF3780">
        <w:rPr>
          <w:color w:val="002060"/>
        </w:rPr>
        <w:t xml:space="preserve">vedi delibera </w:t>
      </w:r>
    </w:p>
    <w:p w14:paraId="5B123E6B"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1226AFBB" w14:textId="77777777" w:rsidTr="00653FC6">
        <w:tc>
          <w:tcPr>
            <w:tcW w:w="2200" w:type="dxa"/>
            <w:tcMar>
              <w:top w:w="20" w:type="dxa"/>
              <w:left w:w="20" w:type="dxa"/>
              <w:bottom w:w="20" w:type="dxa"/>
              <w:right w:w="20" w:type="dxa"/>
            </w:tcMar>
            <w:vAlign w:val="center"/>
            <w:hideMark/>
          </w:tcPr>
          <w:p w14:paraId="65F16FAD" w14:textId="77777777" w:rsidR="000515B6" w:rsidRPr="00CF3780" w:rsidRDefault="000515B6" w:rsidP="00653FC6">
            <w:pPr>
              <w:pStyle w:val="movimento"/>
              <w:rPr>
                <w:color w:val="002060"/>
              </w:rPr>
            </w:pPr>
            <w:r w:rsidRPr="00CF3780">
              <w:rPr>
                <w:color w:val="002060"/>
              </w:rPr>
              <w:t>CORREANI ROSSANO</w:t>
            </w:r>
          </w:p>
        </w:tc>
        <w:tc>
          <w:tcPr>
            <w:tcW w:w="2200" w:type="dxa"/>
            <w:tcMar>
              <w:top w:w="20" w:type="dxa"/>
              <w:left w:w="20" w:type="dxa"/>
              <w:bottom w:w="20" w:type="dxa"/>
              <w:right w:w="20" w:type="dxa"/>
            </w:tcMar>
            <w:vAlign w:val="center"/>
            <w:hideMark/>
          </w:tcPr>
          <w:p w14:paraId="7A5633C2" w14:textId="77777777" w:rsidR="000515B6" w:rsidRPr="00CF3780" w:rsidRDefault="000515B6" w:rsidP="00653FC6">
            <w:pPr>
              <w:pStyle w:val="movimento2"/>
              <w:rPr>
                <w:color w:val="002060"/>
              </w:rPr>
            </w:pPr>
            <w:r w:rsidRPr="00CF3780">
              <w:rPr>
                <w:color w:val="002060"/>
              </w:rPr>
              <w:t xml:space="preserve">(ACLI MANTOVANI CALCIO A 5) </w:t>
            </w:r>
          </w:p>
        </w:tc>
        <w:tc>
          <w:tcPr>
            <w:tcW w:w="800" w:type="dxa"/>
            <w:tcMar>
              <w:top w:w="20" w:type="dxa"/>
              <w:left w:w="20" w:type="dxa"/>
              <w:bottom w:w="20" w:type="dxa"/>
              <w:right w:w="20" w:type="dxa"/>
            </w:tcMar>
            <w:vAlign w:val="center"/>
            <w:hideMark/>
          </w:tcPr>
          <w:p w14:paraId="580C999A"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766D9A29" w14:textId="77777777" w:rsidR="000515B6" w:rsidRPr="00CF3780" w:rsidRDefault="000515B6" w:rsidP="00653FC6">
            <w:pPr>
              <w:pStyle w:val="movimento"/>
              <w:rPr>
                <w:color w:val="002060"/>
              </w:rPr>
            </w:pPr>
            <w:r w:rsidRPr="00CF3780">
              <w:rPr>
                <w:color w:val="002060"/>
              </w:rPr>
              <w:t>SPRECA ELIA</w:t>
            </w:r>
          </w:p>
        </w:tc>
        <w:tc>
          <w:tcPr>
            <w:tcW w:w="2200" w:type="dxa"/>
            <w:tcMar>
              <w:top w:w="20" w:type="dxa"/>
              <w:left w:w="20" w:type="dxa"/>
              <w:bottom w:w="20" w:type="dxa"/>
              <w:right w:w="20" w:type="dxa"/>
            </w:tcMar>
            <w:vAlign w:val="center"/>
            <w:hideMark/>
          </w:tcPr>
          <w:p w14:paraId="65C00257" w14:textId="77777777" w:rsidR="000515B6" w:rsidRPr="00CF3780" w:rsidRDefault="000515B6" w:rsidP="00653FC6">
            <w:pPr>
              <w:pStyle w:val="movimento2"/>
              <w:rPr>
                <w:color w:val="002060"/>
              </w:rPr>
            </w:pPr>
            <w:r w:rsidRPr="00CF3780">
              <w:rPr>
                <w:color w:val="002060"/>
              </w:rPr>
              <w:t xml:space="preserve">(NUOVA JUVENTINA FFC) </w:t>
            </w:r>
          </w:p>
        </w:tc>
      </w:tr>
    </w:tbl>
    <w:p w14:paraId="71305087" w14:textId="77777777" w:rsidR="000515B6" w:rsidRPr="00CF3780" w:rsidRDefault="000515B6" w:rsidP="000515B6">
      <w:pPr>
        <w:pStyle w:val="titolo10"/>
        <w:rPr>
          <w:rFonts w:eastAsiaTheme="minorEastAsia"/>
          <w:color w:val="002060"/>
        </w:rPr>
      </w:pPr>
      <w:r w:rsidRPr="00CF3780">
        <w:rPr>
          <w:color w:val="002060"/>
        </w:rPr>
        <w:t xml:space="preserve">GARE DEL 25/ 9/2022 </w:t>
      </w:r>
    </w:p>
    <w:p w14:paraId="658E42B4" w14:textId="77777777" w:rsidR="000515B6" w:rsidRPr="00CF3780" w:rsidRDefault="000515B6" w:rsidP="000515B6">
      <w:pPr>
        <w:pStyle w:val="titolo7a"/>
        <w:rPr>
          <w:color w:val="002060"/>
        </w:rPr>
      </w:pPr>
      <w:r w:rsidRPr="00CF3780">
        <w:rPr>
          <w:color w:val="002060"/>
        </w:rPr>
        <w:t xml:space="preserve">PROVVEDIMENTI DISCIPLINARI </w:t>
      </w:r>
    </w:p>
    <w:p w14:paraId="1DA1D061" w14:textId="77777777" w:rsidR="000515B6" w:rsidRPr="00CF3780" w:rsidRDefault="000515B6" w:rsidP="000515B6">
      <w:pPr>
        <w:pStyle w:val="titolo7b0"/>
        <w:rPr>
          <w:color w:val="002060"/>
        </w:rPr>
      </w:pPr>
      <w:r w:rsidRPr="00CF3780">
        <w:rPr>
          <w:color w:val="002060"/>
        </w:rPr>
        <w:t xml:space="preserve">In base alle risultanze degli atti ufficiali sono state deliberate le seguenti sanzioni disciplinari. </w:t>
      </w:r>
    </w:p>
    <w:p w14:paraId="63C3DCAC" w14:textId="77777777" w:rsidR="000515B6" w:rsidRPr="00CF3780" w:rsidRDefault="000515B6" w:rsidP="000515B6">
      <w:pPr>
        <w:pStyle w:val="titolo30"/>
        <w:rPr>
          <w:color w:val="002060"/>
        </w:rPr>
      </w:pPr>
      <w:r w:rsidRPr="00CF3780">
        <w:rPr>
          <w:color w:val="002060"/>
        </w:rPr>
        <w:lastRenderedPageBreak/>
        <w:t xml:space="preserve">CALCIATORI NON ESPULSI </w:t>
      </w:r>
    </w:p>
    <w:p w14:paraId="6BF59E9B" w14:textId="77777777" w:rsidR="000515B6" w:rsidRPr="00CF3780" w:rsidRDefault="000515B6" w:rsidP="000515B6">
      <w:pPr>
        <w:pStyle w:val="titolo20"/>
        <w:rPr>
          <w:color w:val="002060"/>
        </w:rPr>
      </w:pPr>
      <w:r w:rsidRPr="00CF37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15B6" w:rsidRPr="00CF3780" w14:paraId="20FBE0A6" w14:textId="77777777" w:rsidTr="00653FC6">
        <w:tc>
          <w:tcPr>
            <w:tcW w:w="2200" w:type="dxa"/>
            <w:tcMar>
              <w:top w:w="20" w:type="dxa"/>
              <w:left w:w="20" w:type="dxa"/>
              <w:bottom w:w="20" w:type="dxa"/>
              <w:right w:w="20" w:type="dxa"/>
            </w:tcMar>
            <w:vAlign w:val="center"/>
            <w:hideMark/>
          </w:tcPr>
          <w:p w14:paraId="48D27E45" w14:textId="77777777" w:rsidR="000515B6" w:rsidRPr="00CF3780" w:rsidRDefault="000515B6" w:rsidP="00653FC6">
            <w:pPr>
              <w:pStyle w:val="movimento"/>
              <w:rPr>
                <w:color w:val="002060"/>
              </w:rPr>
            </w:pPr>
            <w:r w:rsidRPr="00CF3780">
              <w:rPr>
                <w:color w:val="002060"/>
              </w:rPr>
              <w:t>SISTI RICCARDO</w:t>
            </w:r>
          </w:p>
        </w:tc>
        <w:tc>
          <w:tcPr>
            <w:tcW w:w="2200" w:type="dxa"/>
            <w:tcMar>
              <w:top w:w="20" w:type="dxa"/>
              <w:left w:w="20" w:type="dxa"/>
              <w:bottom w:w="20" w:type="dxa"/>
              <w:right w:w="20" w:type="dxa"/>
            </w:tcMar>
            <w:vAlign w:val="center"/>
            <w:hideMark/>
          </w:tcPr>
          <w:p w14:paraId="4E42EE83" w14:textId="77777777" w:rsidR="000515B6" w:rsidRPr="00CF3780" w:rsidRDefault="000515B6" w:rsidP="00653FC6">
            <w:pPr>
              <w:pStyle w:val="movimento2"/>
              <w:rPr>
                <w:color w:val="002060"/>
              </w:rPr>
            </w:pPr>
            <w:r w:rsidRPr="00CF3780">
              <w:rPr>
                <w:color w:val="002060"/>
              </w:rPr>
              <w:t xml:space="preserve">(DAMIANI E GATTI ASCOLI) </w:t>
            </w:r>
          </w:p>
        </w:tc>
        <w:tc>
          <w:tcPr>
            <w:tcW w:w="800" w:type="dxa"/>
            <w:tcMar>
              <w:top w:w="20" w:type="dxa"/>
              <w:left w:w="20" w:type="dxa"/>
              <w:bottom w:w="20" w:type="dxa"/>
              <w:right w:w="20" w:type="dxa"/>
            </w:tcMar>
            <w:vAlign w:val="center"/>
            <w:hideMark/>
          </w:tcPr>
          <w:p w14:paraId="78C5026F"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38FB5D47" w14:textId="77777777" w:rsidR="000515B6" w:rsidRPr="00CF3780" w:rsidRDefault="000515B6" w:rsidP="00653FC6">
            <w:pPr>
              <w:pStyle w:val="movimento"/>
              <w:rPr>
                <w:color w:val="002060"/>
              </w:rPr>
            </w:pPr>
            <w:r w:rsidRPr="00CF3780">
              <w:rPr>
                <w:color w:val="002060"/>
              </w:rPr>
              <w:t> </w:t>
            </w:r>
          </w:p>
        </w:tc>
        <w:tc>
          <w:tcPr>
            <w:tcW w:w="2200" w:type="dxa"/>
            <w:tcMar>
              <w:top w:w="20" w:type="dxa"/>
              <w:left w:w="20" w:type="dxa"/>
              <w:bottom w:w="20" w:type="dxa"/>
              <w:right w:w="20" w:type="dxa"/>
            </w:tcMar>
            <w:vAlign w:val="center"/>
            <w:hideMark/>
          </w:tcPr>
          <w:p w14:paraId="1E363780" w14:textId="77777777" w:rsidR="000515B6" w:rsidRPr="00CF3780" w:rsidRDefault="000515B6" w:rsidP="00653FC6">
            <w:pPr>
              <w:pStyle w:val="movimento2"/>
              <w:rPr>
                <w:color w:val="002060"/>
              </w:rPr>
            </w:pPr>
            <w:r w:rsidRPr="00CF3780">
              <w:rPr>
                <w:color w:val="002060"/>
              </w:rPr>
              <w:t> </w:t>
            </w:r>
          </w:p>
        </w:tc>
      </w:tr>
    </w:tbl>
    <w:p w14:paraId="79E60E27" w14:textId="77777777" w:rsidR="000515B6" w:rsidRPr="00CF3780" w:rsidRDefault="000515B6" w:rsidP="000515B6">
      <w:pPr>
        <w:pStyle w:val="breakline"/>
        <w:rPr>
          <w:rFonts w:eastAsiaTheme="minorEastAsia"/>
          <w:color w:val="002060"/>
        </w:rPr>
      </w:pPr>
    </w:p>
    <w:p w14:paraId="09B9E3CF" w14:textId="77777777" w:rsidR="000515B6" w:rsidRPr="00CF3780" w:rsidRDefault="000515B6" w:rsidP="000515B6">
      <w:pPr>
        <w:pStyle w:val="breakline"/>
        <w:rPr>
          <w:rFonts w:eastAsiaTheme="minorEastAsia"/>
          <w:color w:val="002060"/>
        </w:rPr>
      </w:pPr>
    </w:p>
    <w:p w14:paraId="3B653692" w14:textId="77777777" w:rsidR="000515B6" w:rsidRPr="00CF3780" w:rsidRDefault="000515B6" w:rsidP="000515B6">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34EB459F" w14:textId="77777777" w:rsidR="000515B6" w:rsidRPr="00CF3780" w:rsidRDefault="000515B6" w:rsidP="000515B6">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40DAC2A6" w14:textId="77777777" w:rsidR="000515B6" w:rsidRPr="00CF3780" w:rsidRDefault="000515B6" w:rsidP="000515B6">
      <w:pPr>
        <w:pStyle w:val="breakline"/>
        <w:rPr>
          <w:color w:val="002060"/>
        </w:rPr>
      </w:pPr>
    </w:p>
    <w:p w14:paraId="236A24A3" w14:textId="77777777" w:rsidR="000515B6" w:rsidRPr="00CF3780" w:rsidRDefault="000515B6" w:rsidP="000515B6">
      <w:pPr>
        <w:pStyle w:val="titoloprinc0"/>
        <w:rPr>
          <w:color w:val="002060"/>
        </w:rPr>
      </w:pPr>
      <w:r w:rsidRPr="00CF3780">
        <w:rPr>
          <w:color w:val="002060"/>
        </w:rPr>
        <w:t>PROGRAMMA GARE</w:t>
      </w:r>
    </w:p>
    <w:p w14:paraId="3A0C3BE2" w14:textId="77777777" w:rsidR="000515B6" w:rsidRDefault="000515B6" w:rsidP="000515B6">
      <w:pPr>
        <w:spacing w:after="120"/>
        <w:rPr>
          <w:color w:val="002060"/>
        </w:rPr>
      </w:pPr>
    </w:p>
    <w:p w14:paraId="02622F90" w14:textId="77777777" w:rsidR="000515B6" w:rsidRPr="009C6F27" w:rsidRDefault="000515B6" w:rsidP="000515B6">
      <w:pPr>
        <w:pStyle w:val="sottotitolocampionato10"/>
        <w:rPr>
          <w:color w:val="002060"/>
        </w:rPr>
      </w:pPr>
      <w:r w:rsidRPr="009C6F2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515B6" w:rsidRPr="009C6F27" w14:paraId="6F1260B8"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74E5B"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59E86"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F649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EC51"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DE76D"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E7CA"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FE3C9"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25364A7F"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1576B8" w14:textId="77777777" w:rsidR="000515B6" w:rsidRPr="009C6F27" w:rsidRDefault="000515B6" w:rsidP="00653FC6">
            <w:pPr>
              <w:pStyle w:val="rowtabella0"/>
              <w:rPr>
                <w:color w:val="002060"/>
              </w:rPr>
            </w:pPr>
            <w:r w:rsidRPr="009C6F27">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83EB1" w14:textId="77777777" w:rsidR="000515B6" w:rsidRPr="009C6F27" w:rsidRDefault="000515B6" w:rsidP="00653FC6">
            <w:pPr>
              <w:pStyle w:val="rowtabella0"/>
              <w:rPr>
                <w:color w:val="002060"/>
              </w:rPr>
            </w:pPr>
            <w:r w:rsidRPr="009C6F27">
              <w:rPr>
                <w:color w:val="002060"/>
              </w:rPr>
              <w:t>VIRTUS FORTITUDO 1950 SSD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A01F0"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934C6" w14:textId="77777777" w:rsidR="000515B6" w:rsidRPr="009C6F27" w:rsidRDefault="000515B6" w:rsidP="00653FC6">
            <w:pPr>
              <w:pStyle w:val="rowtabella0"/>
              <w:rPr>
                <w:color w:val="002060"/>
              </w:rPr>
            </w:pPr>
            <w:r w:rsidRPr="009C6F27">
              <w:rPr>
                <w:color w:val="002060"/>
              </w:rPr>
              <w:t>02/10/2022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A4892" w14:textId="77777777" w:rsidR="000515B6" w:rsidRPr="009C6F27" w:rsidRDefault="000515B6" w:rsidP="00653FC6">
            <w:pPr>
              <w:pStyle w:val="rowtabella0"/>
              <w:rPr>
                <w:color w:val="002060"/>
              </w:rPr>
            </w:pPr>
            <w:r w:rsidRPr="009C6F27">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F1587" w14:textId="77777777" w:rsidR="000515B6" w:rsidRPr="009C6F27" w:rsidRDefault="000515B6" w:rsidP="00653FC6">
            <w:pPr>
              <w:pStyle w:val="rowtabella0"/>
              <w:rPr>
                <w:color w:val="002060"/>
              </w:rPr>
            </w:pPr>
            <w:r w:rsidRPr="009C6F27">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9CC10" w14:textId="77777777" w:rsidR="000515B6" w:rsidRPr="009C6F27" w:rsidRDefault="000515B6" w:rsidP="00653FC6">
            <w:pPr>
              <w:pStyle w:val="rowtabella0"/>
              <w:rPr>
                <w:color w:val="002060"/>
              </w:rPr>
            </w:pPr>
            <w:r w:rsidRPr="009C6F27">
              <w:rPr>
                <w:color w:val="002060"/>
              </w:rPr>
              <w:t>VIA RISORGIMENTO 16</w:t>
            </w:r>
          </w:p>
        </w:tc>
      </w:tr>
    </w:tbl>
    <w:p w14:paraId="2ED4A4F5" w14:textId="77777777" w:rsidR="000515B6" w:rsidRPr="009C6F27" w:rsidRDefault="000515B6" w:rsidP="000515B6">
      <w:pPr>
        <w:pStyle w:val="breakline"/>
        <w:rPr>
          <w:rFonts w:eastAsiaTheme="minorEastAsia"/>
          <w:color w:val="002060"/>
        </w:rPr>
      </w:pPr>
    </w:p>
    <w:p w14:paraId="2EC91509" w14:textId="77777777" w:rsidR="000515B6" w:rsidRPr="009C6F27" w:rsidRDefault="000515B6" w:rsidP="000515B6">
      <w:pPr>
        <w:pStyle w:val="breakline"/>
        <w:rPr>
          <w:color w:val="002060"/>
        </w:rPr>
      </w:pPr>
    </w:p>
    <w:p w14:paraId="7338BF6D" w14:textId="77777777" w:rsidR="000515B6" w:rsidRPr="009C6F27" w:rsidRDefault="000515B6" w:rsidP="000515B6">
      <w:pPr>
        <w:pStyle w:val="breakline"/>
        <w:rPr>
          <w:color w:val="002060"/>
        </w:rPr>
      </w:pPr>
    </w:p>
    <w:p w14:paraId="6314AB89" w14:textId="77777777" w:rsidR="000515B6" w:rsidRPr="009C6F27" w:rsidRDefault="000515B6" w:rsidP="000515B6">
      <w:pPr>
        <w:pStyle w:val="sottotitolocampionato10"/>
        <w:rPr>
          <w:color w:val="002060"/>
        </w:rPr>
      </w:pPr>
      <w:r w:rsidRPr="009C6F2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515B6" w:rsidRPr="009C6F27" w14:paraId="0A2F2CBA"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59930"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287EE"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5F7E"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D612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0316"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44EB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8A4B"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7CAE1E9D"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D38801" w14:textId="77777777" w:rsidR="000515B6" w:rsidRPr="009C6F27" w:rsidRDefault="000515B6" w:rsidP="00653FC6">
            <w:pPr>
              <w:pStyle w:val="rowtabella0"/>
              <w:rPr>
                <w:color w:val="002060"/>
              </w:rPr>
            </w:pPr>
            <w:r w:rsidRPr="009C6F27">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55D31" w14:textId="77777777" w:rsidR="000515B6" w:rsidRPr="009C6F27" w:rsidRDefault="000515B6" w:rsidP="00653FC6">
            <w:pPr>
              <w:pStyle w:val="rowtabella0"/>
              <w:rPr>
                <w:color w:val="002060"/>
              </w:rPr>
            </w:pPr>
            <w:r w:rsidRPr="009C6F27">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4D792"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EF3C6" w14:textId="77777777" w:rsidR="000515B6" w:rsidRPr="009C6F27" w:rsidRDefault="000515B6" w:rsidP="00653FC6">
            <w:pPr>
              <w:pStyle w:val="rowtabella0"/>
              <w:rPr>
                <w:color w:val="002060"/>
              </w:rPr>
            </w:pPr>
            <w:r w:rsidRPr="009C6F27">
              <w:rPr>
                <w:color w:val="002060"/>
              </w:rPr>
              <w:t>01/10/2022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AD6CF" w14:textId="77777777" w:rsidR="000515B6" w:rsidRPr="009C6F27" w:rsidRDefault="000515B6" w:rsidP="00653FC6">
            <w:pPr>
              <w:pStyle w:val="rowtabella0"/>
              <w:rPr>
                <w:color w:val="002060"/>
              </w:rPr>
            </w:pPr>
            <w:r w:rsidRPr="009C6F27">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FA1E8" w14:textId="77777777" w:rsidR="000515B6" w:rsidRPr="009C6F27" w:rsidRDefault="000515B6" w:rsidP="00653FC6">
            <w:pPr>
              <w:pStyle w:val="rowtabella0"/>
              <w:rPr>
                <w:color w:val="002060"/>
              </w:rPr>
            </w:pPr>
            <w:r w:rsidRPr="009C6F27">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331E5" w14:textId="77777777" w:rsidR="000515B6" w:rsidRPr="009C6F27" w:rsidRDefault="000515B6" w:rsidP="00653FC6">
            <w:pPr>
              <w:pStyle w:val="rowtabella0"/>
              <w:rPr>
                <w:color w:val="002060"/>
              </w:rPr>
            </w:pPr>
            <w:r w:rsidRPr="009C6F27">
              <w:rPr>
                <w:color w:val="002060"/>
              </w:rPr>
              <w:t>STR.DEL BURELLO LOC.VAL NEVOLA</w:t>
            </w:r>
          </w:p>
        </w:tc>
      </w:tr>
    </w:tbl>
    <w:p w14:paraId="3ED97A20" w14:textId="77777777" w:rsidR="000515B6" w:rsidRPr="009C6F27" w:rsidRDefault="000515B6" w:rsidP="000515B6">
      <w:pPr>
        <w:pStyle w:val="breakline"/>
        <w:rPr>
          <w:rFonts w:eastAsiaTheme="minorEastAsia"/>
          <w:color w:val="002060"/>
        </w:rPr>
      </w:pPr>
    </w:p>
    <w:p w14:paraId="382EF8AA" w14:textId="77777777" w:rsidR="000515B6" w:rsidRPr="009C6F27" w:rsidRDefault="000515B6" w:rsidP="000515B6">
      <w:pPr>
        <w:pStyle w:val="breakline"/>
        <w:rPr>
          <w:color w:val="002060"/>
        </w:rPr>
      </w:pPr>
    </w:p>
    <w:p w14:paraId="7D065FD4" w14:textId="77777777" w:rsidR="000515B6" w:rsidRPr="009C6F27" w:rsidRDefault="000515B6" w:rsidP="000515B6">
      <w:pPr>
        <w:pStyle w:val="breakline"/>
        <w:rPr>
          <w:color w:val="002060"/>
        </w:rPr>
      </w:pPr>
    </w:p>
    <w:p w14:paraId="7897528E" w14:textId="77777777" w:rsidR="000515B6" w:rsidRPr="009C6F27" w:rsidRDefault="000515B6" w:rsidP="000515B6">
      <w:pPr>
        <w:pStyle w:val="sottotitolocampionato10"/>
        <w:rPr>
          <w:color w:val="002060"/>
        </w:rPr>
      </w:pPr>
      <w:r w:rsidRPr="009C6F27">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0515B6" w:rsidRPr="009C6F27" w14:paraId="35D19CB1"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0C3E"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D8DB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1EA70"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B9F6E"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02981"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5454E"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9C86"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37003248"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750E3D" w14:textId="77777777" w:rsidR="000515B6" w:rsidRPr="009C6F27" w:rsidRDefault="000515B6" w:rsidP="00653FC6">
            <w:pPr>
              <w:pStyle w:val="rowtabella0"/>
              <w:rPr>
                <w:color w:val="002060"/>
              </w:rPr>
            </w:pPr>
            <w:r w:rsidRPr="009C6F27">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00F21" w14:textId="77777777" w:rsidR="000515B6" w:rsidRPr="009C6F27" w:rsidRDefault="000515B6" w:rsidP="00653FC6">
            <w:pPr>
              <w:pStyle w:val="rowtabella0"/>
              <w:rPr>
                <w:color w:val="002060"/>
              </w:rPr>
            </w:pPr>
            <w:r w:rsidRPr="009C6F27">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13E15"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75DFB" w14:textId="77777777" w:rsidR="000515B6" w:rsidRPr="009C6F27" w:rsidRDefault="000515B6" w:rsidP="00653FC6">
            <w:pPr>
              <w:pStyle w:val="rowtabella0"/>
              <w:rPr>
                <w:color w:val="002060"/>
              </w:rPr>
            </w:pPr>
            <w:r w:rsidRPr="009C6F27">
              <w:rPr>
                <w:color w:val="002060"/>
              </w:rPr>
              <w:t>01/10/2022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D426C" w14:textId="77777777" w:rsidR="000515B6" w:rsidRPr="009C6F27" w:rsidRDefault="000515B6" w:rsidP="00653FC6">
            <w:pPr>
              <w:pStyle w:val="rowtabella0"/>
              <w:rPr>
                <w:color w:val="002060"/>
              </w:rPr>
            </w:pPr>
            <w:r w:rsidRPr="009C6F27">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49F3B6" w14:textId="77777777" w:rsidR="000515B6" w:rsidRPr="009C6F27" w:rsidRDefault="000515B6" w:rsidP="00653FC6">
            <w:pPr>
              <w:pStyle w:val="rowtabella0"/>
              <w:rPr>
                <w:color w:val="002060"/>
              </w:rPr>
            </w:pPr>
            <w:r w:rsidRPr="009C6F27">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77C17" w14:textId="77777777" w:rsidR="000515B6" w:rsidRPr="009C6F27" w:rsidRDefault="000515B6" w:rsidP="00653FC6">
            <w:pPr>
              <w:pStyle w:val="rowtabella0"/>
              <w:rPr>
                <w:color w:val="002060"/>
              </w:rPr>
            </w:pPr>
            <w:r w:rsidRPr="009C6F27">
              <w:rPr>
                <w:color w:val="002060"/>
              </w:rPr>
              <w:t>VIA B.ROSSI SNC</w:t>
            </w:r>
          </w:p>
        </w:tc>
      </w:tr>
    </w:tbl>
    <w:p w14:paraId="1D95C948" w14:textId="77777777" w:rsidR="000515B6" w:rsidRPr="009C6F27" w:rsidRDefault="000515B6" w:rsidP="000515B6">
      <w:pPr>
        <w:pStyle w:val="breakline"/>
        <w:rPr>
          <w:rFonts w:eastAsiaTheme="minorEastAsia"/>
          <w:color w:val="002060"/>
        </w:rPr>
      </w:pPr>
    </w:p>
    <w:p w14:paraId="16578076" w14:textId="77777777" w:rsidR="000515B6" w:rsidRPr="009C6F27" w:rsidRDefault="000515B6" w:rsidP="000515B6">
      <w:pPr>
        <w:pStyle w:val="breakline"/>
        <w:rPr>
          <w:color w:val="002060"/>
        </w:rPr>
      </w:pPr>
    </w:p>
    <w:p w14:paraId="35E7F646" w14:textId="77777777" w:rsidR="000515B6" w:rsidRPr="009C6F27" w:rsidRDefault="000515B6" w:rsidP="000515B6">
      <w:pPr>
        <w:pStyle w:val="breakline"/>
        <w:rPr>
          <w:color w:val="002060"/>
        </w:rPr>
      </w:pPr>
    </w:p>
    <w:p w14:paraId="1EDFB93E" w14:textId="77777777" w:rsidR="000515B6" w:rsidRPr="009C6F27" w:rsidRDefault="000515B6" w:rsidP="000515B6">
      <w:pPr>
        <w:pStyle w:val="sottotitolocampionato10"/>
        <w:rPr>
          <w:color w:val="002060"/>
        </w:rPr>
      </w:pPr>
      <w:r w:rsidRPr="009C6F2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515B6" w:rsidRPr="009C6F27" w14:paraId="732FD9DD"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242E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CBD42"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548B3"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2A595"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74BEC"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8943F"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C03F0"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4CDFB131"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C5DEA9" w14:textId="77777777" w:rsidR="000515B6" w:rsidRPr="009C6F27" w:rsidRDefault="000515B6" w:rsidP="00653FC6">
            <w:pPr>
              <w:pStyle w:val="rowtabella0"/>
              <w:rPr>
                <w:color w:val="002060"/>
              </w:rPr>
            </w:pPr>
            <w:r w:rsidRPr="009C6F27">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BB81B" w14:textId="77777777" w:rsidR="000515B6" w:rsidRPr="009C6F27" w:rsidRDefault="000515B6" w:rsidP="00653FC6">
            <w:pPr>
              <w:pStyle w:val="rowtabella0"/>
              <w:rPr>
                <w:color w:val="002060"/>
              </w:rPr>
            </w:pPr>
            <w:r w:rsidRPr="009C6F27">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2E549" w14:textId="77777777" w:rsidR="000515B6" w:rsidRPr="009C6F27" w:rsidRDefault="000515B6" w:rsidP="00653FC6">
            <w:pPr>
              <w:pStyle w:val="rowtabella0"/>
              <w:jc w:val="center"/>
              <w:rPr>
                <w:color w:val="002060"/>
              </w:rPr>
            </w:pPr>
            <w:r w:rsidRPr="009C6F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2F691" w14:textId="77777777" w:rsidR="000515B6" w:rsidRPr="009C6F27" w:rsidRDefault="000515B6" w:rsidP="00653FC6">
            <w:pPr>
              <w:pStyle w:val="rowtabella0"/>
              <w:rPr>
                <w:color w:val="002060"/>
              </w:rPr>
            </w:pPr>
            <w:r w:rsidRPr="009C6F27">
              <w:rPr>
                <w:color w:val="002060"/>
              </w:rPr>
              <w:t>11/10/2022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9D25F" w14:textId="77777777" w:rsidR="000515B6" w:rsidRPr="009C6F27" w:rsidRDefault="000515B6" w:rsidP="00653FC6">
            <w:pPr>
              <w:pStyle w:val="rowtabella0"/>
              <w:rPr>
                <w:color w:val="002060"/>
              </w:rPr>
            </w:pPr>
            <w:r w:rsidRPr="009C6F27">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85B1C" w14:textId="77777777" w:rsidR="000515B6" w:rsidRPr="009C6F27" w:rsidRDefault="000515B6" w:rsidP="00653FC6">
            <w:pPr>
              <w:pStyle w:val="rowtabella0"/>
              <w:rPr>
                <w:color w:val="002060"/>
              </w:rPr>
            </w:pPr>
            <w:r w:rsidRPr="009C6F27">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BF76C" w14:textId="77777777" w:rsidR="000515B6" w:rsidRPr="009C6F27" w:rsidRDefault="000515B6" w:rsidP="00653FC6">
            <w:pPr>
              <w:pStyle w:val="rowtabella0"/>
              <w:rPr>
                <w:color w:val="002060"/>
              </w:rPr>
            </w:pPr>
            <w:r w:rsidRPr="009C6F27">
              <w:rPr>
                <w:color w:val="002060"/>
              </w:rPr>
              <w:t>VIA E.MATTEI</w:t>
            </w:r>
          </w:p>
        </w:tc>
      </w:tr>
    </w:tbl>
    <w:p w14:paraId="3C9D7F2A" w14:textId="77777777" w:rsidR="000515B6" w:rsidRPr="009C6F27" w:rsidRDefault="000515B6" w:rsidP="000515B6">
      <w:pPr>
        <w:pStyle w:val="breakline"/>
        <w:rPr>
          <w:rFonts w:eastAsiaTheme="minorEastAsia"/>
          <w:color w:val="002060"/>
        </w:rPr>
      </w:pPr>
    </w:p>
    <w:p w14:paraId="01244A59" w14:textId="77777777" w:rsidR="000515B6" w:rsidRPr="009C6F27" w:rsidRDefault="000515B6" w:rsidP="000515B6">
      <w:pPr>
        <w:pStyle w:val="breakline"/>
        <w:rPr>
          <w:color w:val="002060"/>
        </w:rPr>
      </w:pPr>
    </w:p>
    <w:p w14:paraId="6844F4DF" w14:textId="77777777" w:rsidR="000515B6" w:rsidRPr="009C6F27" w:rsidRDefault="000515B6" w:rsidP="000515B6">
      <w:pPr>
        <w:pStyle w:val="breakline"/>
        <w:rPr>
          <w:color w:val="002060"/>
        </w:rPr>
      </w:pPr>
    </w:p>
    <w:p w14:paraId="38730639" w14:textId="77777777" w:rsidR="000515B6" w:rsidRPr="009C6F27" w:rsidRDefault="000515B6" w:rsidP="000515B6">
      <w:pPr>
        <w:pStyle w:val="sottotitolocampionato10"/>
        <w:rPr>
          <w:color w:val="002060"/>
        </w:rPr>
      </w:pPr>
      <w:r w:rsidRPr="009C6F2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515B6" w:rsidRPr="009C6F27" w14:paraId="67351F53" w14:textId="77777777" w:rsidTr="00653F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29DA3" w14:textId="77777777" w:rsidR="000515B6" w:rsidRPr="009C6F27" w:rsidRDefault="000515B6" w:rsidP="00653FC6">
            <w:pPr>
              <w:pStyle w:val="headertabella0"/>
              <w:rPr>
                <w:color w:val="002060"/>
              </w:rPr>
            </w:pPr>
            <w:r w:rsidRPr="009C6F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4364" w14:textId="77777777" w:rsidR="000515B6" w:rsidRPr="009C6F27" w:rsidRDefault="000515B6" w:rsidP="00653FC6">
            <w:pPr>
              <w:pStyle w:val="headertabella0"/>
              <w:rPr>
                <w:color w:val="002060"/>
              </w:rPr>
            </w:pPr>
            <w:r w:rsidRPr="009C6F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4309D" w14:textId="77777777" w:rsidR="000515B6" w:rsidRPr="009C6F27" w:rsidRDefault="000515B6" w:rsidP="00653FC6">
            <w:pPr>
              <w:pStyle w:val="headertabella0"/>
              <w:rPr>
                <w:color w:val="002060"/>
              </w:rPr>
            </w:pPr>
            <w:r w:rsidRPr="009C6F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9D659" w14:textId="77777777" w:rsidR="000515B6" w:rsidRPr="009C6F27" w:rsidRDefault="000515B6" w:rsidP="00653FC6">
            <w:pPr>
              <w:pStyle w:val="headertabella0"/>
              <w:rPr>
                <w:color w:val="002060"/>
              </w:rPr>
            </w:pPr>
            <w:r w:rsidRPr="009C6F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0C99A" w14:textId="77777777" w:rsidR="000515B6" w:rsidRPr="009C6F27" w:rsidRDefault="000515B6" w:rsidP="00653FC6">
            <w:pPr>
              <w:pStyle w:val="headertabella0"/>
              <w:rPr>
                <w:color w:val="002060"/>
              </w:rPr>
            </w:pPr>
            <w:r w:rsidRPr="009C6F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31EC4" w14:textId="77777777" w:rsidR="000515B6" w:rsidRPr="009C6F27" w:rsidRDefault="000515B6" w:rsidP="00653FC6">
            <w:pPr>
              <w:pStyle w:val="headertabella0"/>
              <w:rPr>
                <w:color w:val="002060"/>
              </w:rPr>
            </w:pPr>
            <w:proofErr w:type="spellStart"/>
            <w:r w:rsidRPr="009C6F27">
              <w:rPr>
                <w:color w:val="002060"/>
              </w:rPr>
              <w:t>Localita'</w:t>
            </w:r>
            <w:proofErr w:type="spellEnd"/>
            <w:r w:rsidRPr="009C6F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02EED" w14:textId="77777777" w:rsidR="000515B6" w:rsidRPr="009C6F27" w:rsidRDefault="000515B6" w:rsidP="00653FC6">
            <w:pPr>
              <w:pStyle w:val="headertabella0"/>
              <w:rPr>
                <w:color w:val="002060"/>
              </w:rPr>
            </w:pPr>
            <w:r w:rsidRPr="009C6F27">
              <w:rPr>
                <w:color w:val="002060"/>
              </w:rPr>
              <w:t>Indirizzo Impianto</w:t>
            </w:r>
          </w:p>
        </w:tc>
      </w:tr>
      <w:tr w:rsidR="000515B6" w:rsidRPr="009C6F27" w14:paraId="5D3D8289" w14:textId="77777777" w:rsidTr="00653F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FF9C33" w14:textId="77777777" w:rsidR="000515B6" w:rsidRPr="009C6F27" w:rsidRDefault="000515B6" w:rsidP="00653FC6">
            <w:pPr>
              <w:pStyle w:val="rowtabella0"/>
              <w:rPr>
                <w:color w:val="002060"/>
              </w:rPr>
            </w:pPr>
            <w:r w:rsidRPr="009C6F27">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843B2" w14:textId="77777777" w:rsidR="000515B6" w:rsidRPr="009C6F27" w:rsidRDefault="000515B6" w:rsidP="00653FC6">
            <w:pPr>
              <w:pStyle w:val="rowtabella0"/>
              <w:rPr>
                <w:color w:val="002060"/>
              </w:rPr>
            </w:pPr>
            <w:r w:rsidRPr="009C6F27">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9BE2E" w14:textId="77777777" w:rsidR="000515B6" w:rsidRPr="009C6F27" w:rsidRDefault="000515B6" w:rsidP="00653FC6">
            <w:pPr>
              <w:pStyle w:val="rowtabella0"/>
              <w:jc w:val="center"/>
              <w:rPr>
                <w:color w:val="002060"/>
              </w:rPr>
            </w:pPr>
            <w:r w:rsidRPr="009C6F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1E598" w14:textId="77777777" w:rsidR="000515B6" w:rsidRPr="009C6F27" w:rsidRDefault="000515B6" w:rsidP="00653FC6">
            <w:pPr>
              <w:pStyle w:val="rowtabella0"/>
              <w:rPr>
                <w:color w:val="002060"/>
              </w:rPr>
            </w:pPr>
            <w:r w:rsidRPr="009C6F27">
              <w:rPr>
                <w:color w:val="002060"/>
              </w:rPr>
              <w:t>01/10/2022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1CDDD" w14:textId="77777777" w:rsidR="000515B6" w:rsidRPr="009C6F27" w:rsidRDefault="000515B6" w:rsidP="00653FC6">
            <w:pPr>
              <w:pStyle w:val="rowtabella0"/>
              <w:rPr>
                <w:color w:val="002060"/>
              </w:rPr>
            </w:pPr>
            <w:r w:rsidRPr="009C6F27">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3625E" w14:textId="77777777" w:rsidR="000515B6" w:rsidRPr="009C6F27" w:rsidRDefault="000515B6" w:rsidP="00653FC6">
            <w:pPr>
              <w:pStyle w:val="rowtabella0"/>
              <w:rPr>
                <w:color w:val="002060"/>
              </w:rPr>
            </w:pPr>
            <w:r w:rsidRPr="009C6F27">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163C6" w14:textId="77777777" w:rsidR="000515B6" w:rsidRPr="009C6F27" w:rsidRDefault="000515B6" w:rsidP="00653FC6">
            <w:pPr>
              <w:pStyle w:val="rowtabella0"/>
              <w:rPr>
                <w:color w:val="002060"/>
              </w:rPr>
            </w:pPr>
            <w:r w:rsidRPr="009C6F27">
              <w:rPr>
                <w:color w:val="002060"/>
              </w:rPr>
              <w:t>VIA ALESSANDRO MANZONI</w:t>
            </w:r>
          </w:p>
        </w:tc>
      </w:tr>
    </w:tbl>
    <w:p w14:paraId="1BC5B948" w14:textId="77777777" w:rsidR="000515B6" w:rsidRPr="00CF3780" w:rsidRDefault="000515B6" w:rsidP="000515B6">
      <w:pPr>
        <w:spacing w:after="120"/>
        <w:rPr>
          <w:color w:val="002060"/>
        </w:rPr>
      </w:pPr>
    </w:p>
    <w:p w14:paraId="57705418" w14:textId="77777777" w:rsidR="000515B6" w:rsidRDefault="000515B6" w:rsidP="00770E76">
      <w:pPr>
        <w:rPr>
          <w:rFonts w:ascii="Arial" w:hAnsi="Arial" w:cs="Arial"/>
          <w:color w:val="002060"/>
          <w:sz w:val="22"/>
          <w:szCs w:val="22"/>
        </w:rPr>
      </w:pPr>
    </w:p>
    <w:p w14:paraId="04DBFB8C" w14:textId="77777777" w:rsidR="00E95C6C" w:rsidRPr="009B236A" w:rsidRDefault="00E95C6C" w:rsidP="00E95C6C">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181B681A"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10</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530C39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70E76">
        <w:rPr>
          <w:b/>
          <w:color w:val="002060"/>
          <w:u w:val="single"/>
        </w:rPr>
        <w:t>2</w:t>
      </w:r>
      <w:r w:rsidR="00D85285">
        <w:rPr>
          <w:b/>
          <w:color w:val="002060"/>
          <w:u w:val="single"/>
        </w:rPr>
        <w:t>7</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82F1" w14:textId="77777777" w:rsidR="00052499" w:rsidRDefault="00052499">
      <w:r>
        <w:separator/>
      </w:r>
    </w:p>
  </w:endnote>
  <w:endnote w:type="continuationSeparator" w:id="0">
    <w:p w14:paraId="544E3994" w14:textId="77777777" w:rsidR="00052499" w:rsidRDefault="0005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D84CBC7"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623C7">
      <w:rPr>
        <w:rStyle w:val="Numeropagina"/>
        <w:rFonts w:ascii="Arial" w:hAnsi="Arial" w:cs="Arial"/>
        <w:color w:val="00206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C210" w14:textId="77777777" w:rsidR="00052499" w:rsidRDefault="00052499">
      <w:r>
        <w:separator/>
      </w:r>
    </w:p>
  </w:footnote>
  <w:footnote w:type="continuationSeparator" w:id="0">
    <w:p w14:paraId="77CBC3C4" w14:textId="77777777" w:rsidR="00052499" w:rsidRDefault="00052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4F14DE"/>
    <w:multiLevelType w:val="multilevel"/>
    <w:tmpl w:val="5DEE07A2"/>
    <w:numStyleLink w:val="Stile1"/>
  </w:abstractNum>
  <w:abstractNum w:abstractNumId="8"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2"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2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9"/>
  </w:num>
  <w:num w:numId="2" w16cid:durableId="140779443">
    <w:abstractNumId w:val="6"/>
  </w:num>
  <w:num w:numId="3" w16cid:durableId="1660186896">
    <w:abstractNumId w:val="25"/>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2"/>
  </w:num>
  <w:num w:numId="6" w16cid:durableId="1409227866">
    <w:abstractNumId w:val="17"/>
  </w:num>
  <w:num w:numId="7" w16cid:durableId="1703477839">
    <w:abstractNumId w:val="27"/>
  </w:num>
  <w:num w:numId="8" w16cid:durableId="1865820661">
    <w:abstractNumId w:val="21"/>
  </w:num>
  <w:num w:numId="9" w16cid:durableId="1770080403">
    <w:abstractNumId w:val="26"/>
  </w:num>
  <w:num w:numId="10" w16cid:durableId="1930651135">
    <w:abstractNumId w:val="12"/>
  </w:num>
  <w:num w:numId="11" w16cid:durableId="560559437">
    <w:abstractNumId w:val="33"/>
  </w:num>
  <w:num w:numId="12" w16cid:durableId="1712725283">
    <w:abstractNumId w:val="7"/>
  </w:num>
  <w:num w:numId="13" w16cid:durableId="2130661461">
    <w:abstractNumId w:val="8"/>
  </w:num>
  <w:num w:numId="14" w16cid:durableId="1600523497">
    <w:abstractNumId w:val="3"/>
  </w:num>
  <w:num w:numId="15" w16cid:durableId="314726150">
    <w:abstractNumId w:val="20"/>
  </w:num>
  <w:num w:numId="16" w16cid:durableId="2094011012">
    <w:abstractNumId w:val="13"/>
  </w:num>
  <w:num w:numId="17" w16cid:durableId="249898235">
    <w:abstractNumId w:val="36"/>
  </w:num>
  <w:num w:numId="18" w16cid:durableId="1803184862">
    <w:abstractNumId w:val="29"/>
  </w:num>
  <w:num w:numId="19" w16cid:durableId="1102998121">
    <w:abstractNumId w:val="15"/>
  </w:num>
  <w:num w:numId="20" w16cid:durableId="2242136">
    <w:abstractNumId w:val="22"/>
  </w:num>
  <w:num w:numId="21" w16cid:durableId="424768929">
    <w:abstractNumId w:val="23"/>
  </w:num>
  <w:num w:numId="22" w16cid:durableId="1772698854">
    <w:abstractNumId w:val="14"/>
  </w:num>
  <w:num w:numId="23" w16cid:durableId="1872261587">
    <w:abstractNumId w:val="30"/>
  </w:num>
  <w:num w:numId="24" w16cid:durableId="798693027">
    <w:abstractNumId w:val="34"/>
  </w:num>
  <w:num w:numId="25" w16cid:durableId="2098550385">
    <w:abstractNumId w:val="0"/>
  </w:num>
  <w:num w:numId="26" w16cid:durableId="715282008">
    <w:abstractNumId w:val="11"/>
  </w:num>
  <w:num w:numId="27" w16cid:durableId="1539466067">
    <w:abstractNumId w:val="18"/>
  </w:num>
  <w:num w:numId="28" w16cid:durableId="377749779">
    <w:abstractNumId w:val="4"/>
  </w:num>
  <w:num w:numId="29" w16cid:durableId="1820151984">
    <w:abstractNumId w:val="37"/>
  </w:num>
  <w:num w:numId="30" w16cid:durableId="1043285624">
    <w:abstractNumId w:val="5"/>
  </w:num>
  <w:num w:numId="31" w16cid:durableId="576600428">
    <w:abstractNumId w:val="1"/>
  </w:num>
  <w:num w:numId="32" w16cid:durableId="1476291970">
    <w:abstractNumId w:val="28"/>
  </w:num>
  <w:num w:numId="33" w16cid:durableId="1092553154">
    <w:abstractNumId w:val="16"/>
  </w:num>
  <w:num w:numId="34" w16cid:durableId="1971473206">
    <w:abstractNumId w:val="2"/>
  </w:num>
  <w:num w:numId="35" w16cid:durableId="542669457">
    <w:abstractNumId w:val="35"/>
  </w:num>
  <w:num w:numId="36" w16cid:durableId="1628706912">
    <w:abstractNumId w:val="10"/>
  </w:num>
  <w:num w:numId="37" w16cid:durableId="1466391385">
    <w:abstractNumId w:val="19"/>
  </w:num>
  <w:num w:numId="38" w16cid:durableId="1407267829">
    <w:abstractNumId w:val="31"/>
  </w:num>
  <w:num w:numId="39" w16cid:durableId="16359122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3A3C"/>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10A5"/>
    <w:rsid w:val="00542100"/>
    <w:rsid w:val="00542177"/>
    <w:rsid w:val="00542F0E"/>
    <w:rsid w:val="00544131"/>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CFE"/>
    <w:rsid w:val="00943E94"/>
    <w:rsid w:val="0094484A"/>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183</TotalTime>
  <Pages>20</Pages>
  <Words>5597</Words>
  <Characters>31905</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37428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2022-09-17T12:02:00Z</cp:lastPrinted>
  <dcterms:created xsi:type="dcterms:W3CDTF">2022-09-27T11:24:00Z</dcterms:created>
  <dcterms:modified xsi:type="dcterms:W3CDTF">2022-09-27T15:22:00Z</dcterms:modified>
</cp:coreProperties>
</file>