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50DFEF7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85285">
              <w:rPr>
                <w:rFonts w:ascii="Arial" w:hAnsi="Arial" w:cs="Arial"/>
                <w:color w:val="002060"/>
                <w:sz w:val="40"/>
                <w:szCs w:val="40"/>
              </w:rPr>
              <w:t>2</w:t>
            </w:r>
            <w:r w:rsidR="00BF68E9">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75888">
              <w:rPr>
                <w:rFonts w:ascii="Arial" w:hAnsi="Arial" w:cs="Arial"/>
                <w:color w:val="002060"/>
                <w:sz w:val="40"/>
                <w:szCs w:val="40"/>
              </w:rPr>
              <w:t>2</w:t>
            </w:r>
            <w:r w:rsidR="00F06064">
              <w:rPr>
                <w:rFonts w:ascii="Arial" w:hAnsi="Arial" w:cs="Arial"/>
                <w:color w:val="002060"/>
                <w:sz w:val="40"/>
                <w:szCs w:val="40"/>
              </w:rPr>
              <w:t>8</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5828D4">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F2F2A1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F25B5">
          <w:rPr>
            <w:noProof/>
            <w:webHidden/>
            <w:color w:val="002060"/>
          </w:rPr>
          <w:t>1</w:t>
        </w:r>
        <w:r w:rsidR="00AC19D9" w:rsidRPr="002419EA">
          <w:rPr>
            <w:noProof/>
            <w:webHidden/>
            <w:color w:val="002060"/>
          </w:rPr>
          <w:fldChar w:fldCharType="end"/>
        </w:r>
      </w:hyperlink>
    </w:p>
    <w:p w14:paraId="112EDB38" w14:textId="663789C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F25B5">
          <w:rPr>
            <w:noProof/>
            <w:webHidden/>
            <w:color w:val="002060"/>
          </w:rPr>
          <w:t>1</w:t>
        </w:r>
        <w:r w:rsidR="00AC19D9" w:rsidRPr="002419EA">
          <w:rPr>
            <w:noProof/>
            <w:webHidden/>
            <w:color w:val="002060"/>
          </w:rPr>
          <w:fldChar w:fldCharType="end"/>
        </w:r>
      </w:hyperlink>
    </w:p>
    <w:p w14:paraId="4D9CAD43" w14:textId="4B8443B6"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F25B5">
          <w:rPr>
            <w:noProof/>
            <w:webHidden/>
            <w:color w:val="002060"/>
          </w:rPr>
          <w:t>1</w:t>
        </w:r>
        <w:r w:rsidR="00AC19D9" w:rsidRPr="002419EA">
          <w:rPr>
            <w:noProof/>
            <w:webHidden/>
            <w:color w:val="002060"/>
          </w:rPr>
          <w:fldChar w:fldCharType="end"/>
        </w:r>
      </w:hyperlink>
    </w:p>
    <w:p w14:paraId="0EAFCCD8" w14:textId="2862247B"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F25B5">
          <w:rPr>
            <w:noProof/>
            <w:webHidden/>
            <w:color w:val="002060"/>
          </w:rPr>
          <w:t>1</w:t>
        </w:r>
        <w:r w:rsidR="00AC19D9" w:rsidRPr="002419EA">
          <w:rPr>
            <w:noProof/>
            <w:webHidden/>
            <w:color w:val="002060"/>
          </w:rPr>
          <w:fldChar w:fldCharType="end"/>
        </w:r>
      </w:hyperlink>
    </w:p>
    <w:p w14:paraId="0952245B" w14:textId="53580434"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F25B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77777777" w:rsidR="00F302E4" w:rsidRP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9EF464E" w14:textId="2A3DAE6C" w:rsidR="00F82082" w:rsidRDefault="00F82082" w:rsidP="009D0C38">
      <w:pPr>
        <w:pStyle w:val="LndNormale1"/>
        <w:rPr>
          <w:b/>
          <w:color w:val="002060"/>
          <w:szCs w:val="22"/>
        </w:rPr>
      </w:pPr>
    </w:p>
    <w:p w14:paraId="1B593795" w14:textId="77777777" w:rsidR="00817083" w:rsidRPr="006634E1" w:rsidRDefault="00817083" w:rsidP="009D0C38">
      <w:pPr>
        <w:pStyle w:val="LndNormale1"/>
        <w:rPr>
          <w:b/>
          <w:color w:val="002060"/>
          <w:szCs w:val="22"/>
        </w:rPr>
      </w:pPr>
    </w:p>
    <w:p w14:paraId="464E106C" w14:textId="77777777"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4D41D12C" w14:textId="0A6F48E8" w:rsidR="00CA4865" w:rsidRDefault="00CA4865" w:rsidP="00CA4865">
      <w:pPr>
        <w:pStyle w:val="breakline"/>
        <w:rPr>
          <w:color w:val="002060"/>
        </w:rPr>
      </w:pPr>
    </w:p>
    <w:p w14:paraId="4E357BD4" w14:textId="77777777" w:rsidR="004F3FED" w:rsidRPr="001A1B0E" w:rsidRDefault="004F3FED" w:rsidP="004F3FED">
      <w:pPr>
        <w:pStyle w:val="breakline"/>
        <w:rPr>
          <w:color w:val="002060"/>
        </w:rPr>
      </w:pPr>
    </w:p>
    <w:p w14:paraId="74DC4D2D" w14:textId="77777777" w:rsidR="004F3FED" w:rsidRPr="001A1B0E" w:rsidRDefault="004F3FED" w:rsidP="004F3FED">
      <w:pPr>
        <w:pStyle w:val="titolocampionato0"/>
        <w:shd w:val="clear" w:color="auto" w:fill="CCCCCC"/>
        <w:spacing w:before="80" w:after="40"/>
        <w:rPr>
          <w:color w:val="002060"/>
        </w:rPr>
      </w:pPr>
      <w:r w:rsidRPr="001A1B0E">
        <w:rPr>
          <w:color w:val="002060"/>
        </w:rPr>
        <w:t>CALCIO A CINQUE SERIE C1</w:t>
      </w:r>
    </w:p>
    <w:p w14:paraId="4289BD65" w14:textId="77777777" w:rsidR="004F3FED" w:rsidRPr="009B236A" w:rsidRDefault="004F3FED" w:rsidP="004F3FED">
      <w:pPr>
        <w:pStyle w:val="TITOLOPRINC"/>
        <w:spacing w:before="0" w:beforeAutospacing="0"/>
        <w:rPr>
          <w:color w:val="002060"/>
        </w:rPr>
      </w:pPr>
      <w:r w:rsidRPr="009B236A">
        <w:rPr>
          <w:color w:val="002060"/>
        </w:rPr>
        <w:lastRenderedPageBreak/>
        <w:t>ANAGRAFICA/INDIRIZZARIO/VARIAZIONI CALENDARIO</w:t>
      </w:r>
    </w:p>
    <w:p w14:paraId="3933A3E2" w14:textId="77777777" w:rsidR="004F3FED" w:rsidRPr="009B236A" w:rsidRDefault="004F3FED" w:rsidP="004F3FED">
      <w:pPr>
        <w:pStyle w:val="Corpodeltesto21"/>
        <w:rPr>
          <w:rFonts w:ascii="Arial" w:hAnsi="Arial" w:cs="Arial"/>
          <w:b/>
          <w:color w:val="002060"/>
          <w:sz w:val="22"/>
          <w:szCs w:val="22"/>
        </w:rPr>
      </w:pPr>
      <w:r w:rsidRPr="009B236A">
        <w:rPr>
          <w:rFonts w:ascii="Arial" w:hAnsi="Arial" w:cs="Arial"/>
          <w:b/>
          <w:color w:val="002060"/>
          <w:sz w:val="22"/>
          <w:szCs w:val="22"/>
        </w:rPr>
        <w:t>GIRONE “</w:t>
      </w:r>
      <w:r>
        <w:rPr>
          <w:rFonts w:ascii="Arial" w:hAnsi="Arial" w:cs="Arial"/>
          <w:b/>
          <w:color w:val="002060"/>
          <w:sz w:val="22"/>
          <w:szCs w:val="22"/>
        </w:rPr>
        <w:t>A – UNICO</w:t>
      </w:r>
      <w:r w:rsidRPr="009B236A">
        <w:rPr>
          <w:rFonts w:ascii="Arial" w:hAnsi="Arial" w:cs="Arial"/>
          <w:b/>
          <w:color w:val="002060"/>
          <w:sz w:val="22"/>
          <w:szCs w:val="22"/>
        </w:rPr>
        <w:t>”</w:t>
      </w:r>
    </w:p>
    <w:p w14:paraId="0D22E6ED" w14:textId="77777777" w:rsidR="004F3FED" w:rsidRPr="009B236A" w:rsidRDefault="004F3FED" w:rsidP="004F3FED">
      <w:pPr>
        <w:pStyle w:val="Corpodeltesto21"/>
        <w:rPr>
          <w:rFonts w:ascii="Arial" w:hAnsi="Arial" w:cs="Arial"/>
          <w:color w:val="002060"/>
          <w:sz w:val="22"/>
          <w:szCs w:val="22"/>
        </w:rPr>
      </w:pPr>
    </w:p>
    <w:p w14:paraId="0F01D310" w14:textId="77777777" w:rsidR="004F3FED" w:rsidRDefault="004F3FED" w:rsidP="004F3FED">
      <w:pPr>
        <w:pStyle w:val="Corpodeltesto21"/>
        <w:rPr>
          <w:rFonts w:ascii="Arial" w:hAnsi="Arial" w:cs="Arial"/>
          <w:color w:val="002060"/>
          <w:sz w:val="22"/>
          <w:szCs w:val="22"/>
        </w:rPr>
      </w:pPr>
      <w:r w:rsidRPr="009B236A">
        <w:rPr>
          <w:rFonts w:ascii="Arial" w:hAnsi="Arial" w:cs="Arial"/>
          <w:color w:val="002060"/>
          <w:sz w:val="22"/>
          <w:szCs w:val="22"/>
        </w:rPr>
        <w:t xml:space="preserve">La Società </w:t>
      </w:r>
      <w:r>
        <w:rPr>
          <w:rFonts w:ascii="Arial" w:hAnsi="Arial" w:cs="Arial"/>
          <w:b/>
          <w:color w:val="002060"/>
          <w:sz w:val="22"/>
          <w:szCs w:val="22"/>
        </w:rPr>
        <w:t>FUTSAL MONTURANO</w:t>
      </w:r>
      <w:r w:rsidRPr="009B236A">
        <w:rPr>
          <w:rFonts w:ascii="Arial" w:hAnsi="Arial" w:cs="Arial"/>
          <w:color w:val="002060"/>
          <w:sz w:val="22"/>
          <w:szCs w:val="22"/>
        </w:rPr>
        <w:t xml:space="preserve"> comunica che disputerà tutte le gare interne il </w:t>
      </w:r>
      <w:r w:rsidRPr="009B236A">
        <w:rPr>
          <w:rFonts w:ascii="Arial" w:hAnsi="Arial" w:cs="Arial"/>
          <w:b/>
          <w:color w:val="002060"/>
          <w:sz w:val="22"/>
          <w:szCs w:val="22"/>
        </w:rPr>
        <w:t xml:space="preserve">VENERDI’ </w:t>
      </w:r>
      <w:r w:rsidRPr="009B236A">
        <w:rPr>
          <w:rFonts w:ascii="Arial" w:hAnsi="Arial" w:cs="Arial"/>
          <w:color w:val="002060"/>
          <w:sz w:val="22"/>
          <w:szCs w:val="22"/>
        </w:rPr>
        <w:t xml:space="preserve">alle </w:t>
      </w:r>
      <w:r w:rsidRPr="009B236A">
        <w:rPr>
          <w:rFonts w:ascii="Arial" w:hAnsi="Arial" w:cs="Arial"/>
          <w:b/>
          <w:color w:val="002060"/>
          <w:sz w:val="22"/>
          <w:szCs w:val="22"/>
        </w:rPr>
        <w:t>ore 2</w:t>
      </w:r>
      <w:r>
        <w:rPr>
          <w:rFonts w:ascii="Arial" w:hAnsi="Arial" w:cs="Arial"/>
          <w:b/>
          <w:color w:val="002060"/>
          <w:sz w:val="22"/>
          <w:szCs w:val="22"/>
        </w:rPr>
        <w:t>1</w:t>
      </w:r>
      <w:r w:rsidRPr="009B236A">
        <w:rPr>
          <w:rFonts w:ascii="Arial" w:hAnsi="Arial" w:cs="Arial"/>
          <w:b/>
          <w:color w:val="002060"/>
          <w:sz w:val="22"/>
          <w:szCs w:val="22"/>
        </w:rPr>
        <w:t>:</w:t>
      </w:r>
      <w:r>
        <w:rPr>
          <w:rFonts w:ascii="Arial" w:hAnsi="Arial" w:cs="Arial"/>
          <w:b/>
          <w:color w:val="002060"/>
          <w:sz w:val="22"/>
          <w:szCs w:val="22"/>
        </w:rPr>
        <w:t>30</w:t>
      </w:r>
      <w:r w:rsidRPr="009B236A">
        <w:rPr>
          <w:rFonts w:ascii="Arial" w:hAnsi="Arial" w:cs="Arial"/>
          <w:color w:val="002060"/>
          <w:sz w:val="22"/>
          <w:szCs w:val="22"/>
        </w:rPr>
        <w:t>, stesso campo.</w:t>
      </w:r>
    </w:p>
    <w:p w14:paraId="540AD2CB" w14:textId="77777777" w:rsidR="004F3FED" w:rsidRDefault="004F3FED" w:rsidP="004F3FED">
      <w:pPr>
        <w:pStyle w:val="Corpodeltesto21"/>
        <w:rPr>
          <w:rFonts w:ascii="Arial" w:hAnsi="Arial" w:cs="Arial"/>
          <w:color w:val="002060"/>
          <w:sz w:val="22"/>
          <w:szCs w:val="22"/>
        </w:rPr>
      </w:pPr>
    </w:p>
    <w:p w14:paraId="3E45A89D" w14:textId="77777777" w:rsidR="004F3FED" w:rsidRDefault="004F3FED" w:rsidP="004F3FED">
      <w:pPr>
        <w:pStyle w:val="Corpodeltesto21"/>
        <w:rPr>
          <w:rFonts w:ascii="Arial" w:hAnsi="Arial" w:cs="Arial"/>
          <w:color w:val="002060"/>
          <w:sz w:val="22"/>
          <w:szCs w:val="22"/>
        </w:rPr>
      </w:pPr>
      <w:r w:rsidRPr="009B236A">
        <w:rPr>
          <w:rFonts w:ascii="Arial" w:hAnsi="Arial" w:cs="Arial"/>
          <w:color w:val="002060"/>
          <w:sz w:val="22"/>
          <w:szCs w:val="22"/>
        </w:rPr>
        <w:t xml:space="preserve">La Società </w:t>
      </w:r>
      <w:r>
        <w:rPr>
          <w:rFonts w:ascii="Arial" w:hAnsi="Arial" w:cs="Arial"/>
          <w:b/>
          <w:color w:val="002060"/>
          <w:sz w:val="22"/>
          <w:szCs w:val="22"/>
        </w:rPr>
        <w:t>NUOVA OTTRANO 98</w:t>
      </w:r>
      <w:r w:rsidRPr="009B236A">
        <w:rPr>
          <w:rFonts w:ascii="Arial" w:hAnsi="Arial" w:cs="Arial"/>
          <w:color w:val="002060"/>
          <w:sz w:val="22"/>
          <w:szCs w:val="22"/>
        </w:rPr>
        <w:t xml:space="preserve"> comunica che disputerà tutte le gare interne il </w:t>
      </w:r>
      <w:r w:rsidRPr="009B236A">
        <w:rPr>
          <w:rFonts w:ascii="Arial" w:hAnsi="Arial" w:cs="Arial"/>
          <w:b/>
          <w:color w:val="002060"/>
          <w:sz w:val="22"/>
          <w:szCs w:val="22"/>
        </w:rPr>
        <w:t xml:space="preserve">VENERDI’ </w:t>
      </w:r>
      <w:r w:rsidRPr="009B236A">
        <w:rPr>
          <w:rFonts w:ascii="Arial" w:hAnsi="Arial" w:cs="Arial"/>
          <w:color w:val="002060"/>
          <w:sz w:val="22"/>
          <w:szCs w:val="22"/>
        </w:rPr>
        <w:t xml:space="preserve">alle </w:t>
      </w:r>
      <w:r w:rsidRPr="009B236A">
        <w:rPr>
          <w:rFonts w:ascii="Arial" w:hAnsi="Arial" w:cs="Arial"/>
          <w:b/>
          <w:color w:val="002060"/>
          <w:sz w:val="22"/>
          <w:szCs w:val="22"/>
        </w:rPr>
        <w:t xml:space="preserve">ore </w:t>
      </w:r>
      <w:r>
        <w:rPr>
          <w:rFonts w:ascii="Arial" w:hAnsi="Arial" w:cs="Arial"/>
          <w:b/>
          <w:color w:val="002060"/>
          <w:sz w:val="22"/>
          <w:szCs w:val="22"/>
        </w:rPr>
        <w:t>22:00</w:t>
      </w:r>
      <w:r w:rsidRPr="009B236A">
        <w:rPr>
          <w:rFonts w:ascii="Arial" w:hAnsi="Arial" w:cs="Arial"/>
          <w:color w:val="002060"/>
          <w:sz w:val="22"/>
          <w:szCs w:val="22"/>
        </w:rPr>
        <w:t>, stesso campo.</w:t>
      </w:r>
    </w:p>
    <w:p w14:paraId="116253F9" w14:textId="77777777" w:rsidR="004F3FED" w:rsidRPr="009B236A" w:rsidRDefault="004F3FED" w:rsidP="004F3FED">
      <w:pPr>
        <w:pStyle w:val="Corpodeltesto21"/>
        <w:rPr>
          <w:rFonts w:ascii="Arial" w:hAnsi="Arial" w:cs="Arial"/>
          <w:color w:val="002060"/>
          <w:sz w:val="22"/>
          <w:szCs w:val="22"/>
        </w:rPr>
      </w:pPr>
    </w:p>
    <w:p w14:paraId="043C2F22" w14:textId="77777777" w:rsidR="004F3FED" w:rsidRPr="001A1B0E" w:rsidRDefault="004F3FED" w:rsidP="004F3FED">
      <w:pPr>
        <w:pStyle w:val="breakline"/>
        <w:rPr>
          <w:color w:val="002060"/>
        </w:rPr>
      </w:pPr>
    </w:p>
    <w:p w14:paraId="13E8DD42" w14:textId="77777777" w:rsidR="004F3FED" w:rsidRPr="001A1B0E" w:rsidRDefault="004F3FED" w:rsidP="004F3FED">
      <w:pPr>
        <w:pStyle w:val="titoloprinc0"/>
        <w:rPr>
          <w:color w:val="002060"/>
        </w:rPr>
      </w:pPr>
      <w:r w:rsidRPr="001A1B0E">
        <w:rPr>
          <w:color w:val="002060"/>
        </w:rPr>
        <w:t>RISULTATI</w:t>
      </w:r>
    </w:p>
    <w:p w14:paraId="677CDF67" w14:textId="77777777" w:rsidR="004F3FED" w:rsidRPr="001A1B0E" w:rsidRDefault="004F3FED" w:rsidP="004F3FED">
      <w:pPr>
        <w:pStyle w:val="breakline"/>
        <w:rPr>
          <w:color w:val="002060"/>
        </w:rPr>
      </w:pPr>
    </w:p>
    <w:p w14:paraId="3C9355A0" w14:textId="77777777" w:rsidR="004F3FED" w:rsidRPr="001A1B0E" w:rsidRDefault="004F3FED" w:rsidP="004F3FED">
      <w:pPr>
        <w:pStyle w:val="sottotitolocampionato10"/>
        <w:rPr>
          <w:color w:val="002060"/>
        </w:rPr>
      </w:pPr>
      <w:r w:rsidRPr="001A1B0E">
        <w:rPr>
          <w:color w:val="002060"/>
        </w:rPr>
        <w:t>RISULTATI UFFICIALI GARE DEL 23/09/2022</w:t>
      </w:r>
    </w:p>
    <w:p w14:paraId="7B48A17B" w14:textId="77777777" w:rsidR="004F3FED" w:rsidRPr="00063AC3" w:rsidRDefault="004F3FED" w:rsidP="00063AC3">
      <w:pPr>
        <w:pStyle w:val="sottotitolocampionato20"/>
        <w:spacing w:before="0" w:beforeAutospacing="0" w:after="0" w:afterAutospacing="0"/>
        <w:rPr>
          <w:rFonts w:ascii="Arial" w:hAnsi="Arial" w:cs="Arial"/>
          <w:color w:val="002060"/>
          <w:sz w:val="20"/>
          <w:szCs w:val="20"/>
        </w:rPr>
      </w:pPr>
      <w:r w:rsidRPr="00063AC3">
        <w:rPr>
          <w:rFonts w:ascii="Arial" w:hAnsi="Arial" w:cs="Arial"/>
          <w:color w:val="002060"/>
          <w:sz w:val="20"/>
          <w:szCs w:val="20"/>
        </w:rPr>
        <w:t>Si trascrivono qui di seguito i risultati ufficiali delle gare disputate</w:t>
      </w:r>
    </w:p>
    <w:p w14:paraId="2C67DB07" w14:textId="77777777" w:rsidR="004F3FED" w:rsidRPr="001A1B0E" w:rsidRDefault="004F3FED" w:rsidP="004F3F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F3FED" w:rsidRPr="001A1B0E" w14:paraId="57B2C1F5" w14:textId="77777777" w:rsidTr="00CD3AA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F3FED" w:rsidRPr="001A1B0E" w14:paraId="6E130772" w14:textId="77777777" w:rsidTr="00CD3A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A7263" w14:textId="77777777" w:rsidR="004F3FED" w:rsidRPr="001A1B0E" w:rsidRDefault="004F3FED" w:rsidP="00CD3AA0">
                  <w:pPr>
                    <w:pStyle w:val="headertabella0"/>
                    <w:rPr>
                      <w:color w:val="002060"/>
                    </w:rPr>
                  </w:pPr>
                  <w:r w:rsidRPr="001A1B0E">
                    <w:rPr>
                      <w:color w:val="002060"/>
                    </w:rPr>
                    <w:t>GIRONE A - 1 Giornata - A</w:t>
                  </w:r>
                </w:p>
              </w:tc>
            </w:tr>
            <w:tr w:rsidR="004F3FED" w:rsidRPr="001A1B0E" w14:paraId="4BB6D2BB" w14:textId="77777777" w:rsidTr="00CD3A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118531" w14:textId="77777777" w:rsidR="004F3FED" w:rsidRPr="001A1B0E" w:rsidRDefault="004F3FED" w:rsidP="00CD3AA0">
                  <w:pPr>
                    <w:pStyle w:val="rowtabella0"/>
                    <w:rPr>
                      <w:color w:val="002060"/>
                    </w:rPr>
                  </w:pPr>
                  <w:r w:rsidRPr="001A1B0E">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F8E7B" w14:textId="77777777" w:rsidR="004F3FED" w:rsidRPr="001A1B0E" w:rsidRDefault="004F3FED" w:rsidP="00CD3AA0">
                  <w:pPr>
                    <w:pStyle w:val="rowtabella0"/>
                    <w:rPr>
                      <w:color w:val="002060"/>
                    </w:rPr>
                  </w:pPr>
                  <w:r w:rsidRPr="001A1B0E">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9CAE5" w14:textId="77777777" w:rsidR="004F3FED" w:rsidRPr="001A1B0E" w:rsidRDefault="004F3FED" w:rsidP="00CD3AA0">
                  <w:pPr>
                    <w:pStyle w:val="rowtabella0"/>
                    <w:jc w:val="center"/>
                    <w:rPr>
                      <w:color w:val="002060"/>
                    </w:rPr>
                  </w:pPr>
                  <w:r w:rsidRPr="001A1B0E">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96E3C" w14:textId="77777777" w:rsidR="004F3FED" w:rsidRPr="001A1B0E" w:rsidRDefault="004F3FED" w:rsidP="00CD3AA0">
                  <w:pPr>
                    <w:pStyle w:val="rowtabella0"/>
                    <w:jc w:val="center"/>
                    <w:rPr>
                      <w:color w:val="002060"/>
                    </w:rPr>
                  </w:pPr>
                  <w:r w:rsidRPr="001A1B0E">
                    <w:rPr>
                      <w:color w:val="002060"/>
                    </w:rPr>
                    <w:t> </w:t>
                  </w:r>
                </w:p>
              </w:tc>
            </w:tr>
            <w:tr w:rsidR="004F3FED" w:rsidRPr="001A1B0E" w14:paraId="178FCE8C"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BF2F18" w14:textId="77777777" w:rsidR="004F3FED" w:rsidRPr="001A1B0E" w:rsidRDefault="004F3FED" w:rsidP="00CD3AA0">
                  <w:pPr>
                    <w:pStyle w:val="rowtabella0"/>
                    <w:rPr>
                      <w:color w:val="002060"/>
                    </w:rPr>
                  </w:pPr>
                  <w:r w:rsidRPr="001A1B0E">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7E796C" w14:textId="77777777" w:rsidR="004F3FED" w:rsidRPr="001A1B0E" w:rsidRDefault="004F3FED" w:rsidP="00CD3AA0">
                  <w:pPr>
                    <w:pStyle w:val="rowtabella0"/>
                    <w:rPr>
                      <w:color w:val="002060"/>
                    </w:rPr>
                  </w:pPr>
                  <w:r w:rsidRPr="001A1B0E">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4E593" w14:textId="77777777" w:rsidR="004F3FED" w:rsidRPr="001A1B0E" w:rsidRDefault="004F3FED" w:rsidP="00CD3AA0">
                  <w:pPr>
                    <w:pStyle w:val="rowtabella0"/>
                    <w:jc w:val="center"/>
                    <w:rPr>
                      <w:color w:val="002060"/>
                    </w:rPr>
                  </w:pPr>
                  <w:r w:rsidRPr="001A1B0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E7FADE" w14:textId="77777777" w:rsidR="004F3FED" w:rsidRPr="001A1B0E" w:rsidRDefault="004F3FED" w:rsidP="00CD3AA0">
                  <w:pPr>
                    <w:pStyle w:val="rowtabella0"/>
                    <w:jc w:val="center"/>
                    <w:rPr>
                      <w:color w:val="002060"/>
                    </w:rPr>
                  </w:pPr>
                  <w:r w:rsidRPr="001A1B0E">
                    <w:rPr>
                      <w:color w:val="002060"/>
                    </w:rPr>
                    <w:t> </w:t>
                  </w:r>
                </w:p>
              </w:tc>
            </w:tr>
            <w:tr w:rsidR="004F3FED" w:rsidRPr="001A1B0E" w14:paraId="7AAD787A"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F397AC" w14:textId="77777777" w:rsidR="004F3FED" w:rsidRPr="001A1B0E" w:rsidRDefault="004F3FED" w:rsidP="00CD3AA0">
                  <w:pPr>
                    <w:pStyle w:val="rowtabella0"/>
                    <w:rPr>
                      <w:color w:val="002060"/>
                    </w:rPr>
                  </w:pPr>
                  <w:r w:rsidRPr="001A1B0E">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0E478C" w14:textId="77777777" w:rsidR="004F3FED" w:rsidRPr="001A1B0E" w:rsidRDefault="004F3FED" w:rsidP="00CD3AA0">
                  <w:pPr>
                    <w:pStyle w:val="rowtabella0"/>
                    <w:rPr>
                      <w:color w:val="002060"/>
                    </w:rPr>
                  </w:pPr>
                  <w:r w:rsidRPr="001A1B0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DBAA30" w14:textId="77777777" w:rsidR="004F3FED" w:rsidRPr="001A1B0E" w:rsidRDefault="004F3FED" w:rsidP="00CD3AA0">
                  <w:pPr>
                    <w:pStyle w:val="rowtabella0"/>
                    <w:jc w:val="center"/>
                    <w:rPr>
                      <w:color w:val="002060"/>
                    </w:rPr>
                  </w:pPr>
                  <w:r w:rsidRPr="001A1B0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1CEC9A" w14:textId="77777777" w:rsidR="004F3FED" w:rsidRPr="001A1B0E" w:rsidRDefault="004F3FED" w:rsidP="00CD3AA0">
                  <w:pPr>
                    <w:pStyle w:val="rowtabella0"/>
                    <w:jc w:val="center"/>
                    <w:rPr>
                      <w:color w:val="002060"/>
                    </w:rPr>
                  </w:pPr>
                  <w:r w:rsidRPr="001A1B0E">
                    <w:rPr>
                      <w:color w:val="002060"/>
                    </w:rPr>
                    <w:t> </w:t>
                  </w:r>
                </w:p>
              </w:tc>
            </w:tr>
            <w:tr w:rsidR="004F3FED" w:rsidRPr="001A1B0E" w14:paraId="3FDE318A"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F3EAC9" w14:textId="77777777" w:rsidR="004F3FED" w:rsidRPr="001A1B0E" w:rsidRDefault="004F3FED" w:rsidP="00CD3AA0">
                  <w:pPr>
                    <w:pStyle w:val="rowtabella0"/>
                    <w:rPr>
                      <w:color w:val="002060"/>
                    </w:rPr>
                  </w:pPr>
                  <w:r w:rsidRPr="001A1B0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8314A3" w14:textId="77777777" w:rsidR="004F3FED" w:rsidRPr="001A1B0E" w:rsidRDefault="004F3FED" w:rsidP="00CD3AA0">
                  <w:pPr>
                    <w:pStyle w:val="rowtabella0"/>
                    <w:rPr>
                      <w:color w:val="002060"/>
                    </w:rPr>
                  </w:pPr>
                  <w:r w:rsidRPr="001A1B0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BB6F2E" w14:textId="77777777" w:rsidR="004F3FED" w:rsidRPr="001A1B0E" w:rsidRDefault="004F3FED" w:rsidP="00CD3AA0">
                  <w:pPr>
                    <w:pStyle w:val="rowtabella0"/>
                    <w:jc w:val="center"/>
                    <w:rPr>
                      <w:color w:val="002060"/>
                    </w:rPr>
                  </w:pPr>
                  <w:r w:rsidRPr="001A1B0E">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519DF" w14:textId="77777777" w:rsidR="004F3FED" w:rsidRPr="001A1B0E" w:rsidRDefault="004F3FED" w:rsidP="00CD3AA0">
                  <w:pPr>
                    <w:pStyle w:val="rowtabella0"/>
                    <w:jc w:val="center"/>
                    <w:rPr>
                      <w:color w:val="002060"/>
                    </w:rPr>
                  </w:pPr>
                  <w:r w:rsidRPr="001A1B0E">
                    <w:rPr>
                      <w:color w:val="002060"/>
                    </w:rPr>
                    <w:t> </w:t>
                  </w:r>
                </w:p>
              </w:tc>
            </w:tr>
            <w:tr w:rsidR="004F3FED" w:rsidRPr="001A1B0E" w14:paraId="0D74A02A"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1F5772" w14:textId="77777777" w:rsidR="004F3FED" w:rsidRPr="001A1B0E" w:rsidRDefault="004F3FED" w:rsidP="00CD3AA0">
                  <w:pPr>
                    <w:pStyle w:val="rowtabella0"/>
                    <w:rPr>
                      <w:color w:val="002060"/>
                    </w:rPr>
                  </w:pPr>
                  <w:r w:rsidRPr="001A1B0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6A81DD" w14:textId="77777777" w:rsidR="004F3FED" w:rsidRPr="001A1B0E" w:rsidRDefault="004F3FED" w:rsidP="00CD3AA0">
                  <w:pPr>
                    <w:pStyle w:val="rowtabella0"/>
                    <w:rPr>
                      <w:color w:val="002060"/>
                    </w:rPr>
                  </w:pPr>
                  <w:r w:rsidRPr="001A1B0E">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04BFC6" w14:textId="77777777" w:rsidR="004F3FED" w:rsidRPr="001A1B0E" w:rsidRDefault="004F3FED" w:rsidP="00CD3AA0">
                  <w:pPr>
                    <w:pStyle w:val="rowtabella0"/>
                    <w:jc w:val="center"/>
                    <w:rPr>
                      <w:color w:val="002060"/>
                    </w:rPr>
                  </w:pPr>
                  <w:r w:rsidRPr="001A1B0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3DC327" w14:textId="77777777" w:rsidR="004F3FED" w:rsidRPr="001A1B0E" w:rsidRDefault="004F3FED" w:rsidP="00CD3AA0">
                  <w:pPr>
                    <w:pStyle w:val="rowtabella0"/>
                    <w:jc w:val="center"/>
                    <w:rPr>
                      <w:color w:val="002060"/>
                    </w:rPr>
                  </w:pPr>
                  <w:r w:rsidRPr="001A1B0E">
                    <w:rPr>
                      <w:color w:val="002060"/>
                    </w:rPr>
                    <w:t> </w:t>
                  </w:r>
                </w:p>
              </w:tc>
            </w:tr>
            <w:tr w:rsidR="004F3FED" w:rsidRPr="001A1B0E" w14:paraId="6BA705F2" w14:textId="77777777" w:rsidTr="00CD3A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11B70" w14:textId="77777777" w:rsidR="004F3FED" w:rsidRPr="001A1B0E" w:rsidRDefault="004F3FED" w:rsidP="00CD3AA0">
                  <w:pPr>
                    <w:pStyle w:val="rowtabella0"/>
                    <w:rPr>
                      <w:color w:val="002060"/>
                    </w:rPr>
                  </w:pPr>
                  <w:r w:rsidRPr="001A1B0E">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669A9" w14:textId="77777777" w:rsidR="004F3FED" w:rsidRPr="001A1B0E" w:rsidRDefault="004F3FED" w:rsidP="00CD3AA0">
                  <w:pPr>
                    <w:pStyle w:val="rowtabella0"/>
                    <w:rPr>
                      <w:color w:val="002060"/>
                    </w:rPr>
                  </w:pPr>
                  <w:r w:rsidRPr="001A1B0E">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0474C" w14:textId="77777777" w:rsidR="004F3FED" w:rsidRPr="001A1B0E" w:rsidRDefault="004F3FED" w:rsidP="00CD3AA0">
                  <w:pPr>
                    <w:pStyle w:val="rowtabella0"/>
                    <w:jc w:val="center"/>
                    <w:rPr>
                      <w:color w:val="002060"/>
                    </w:rPr>
                  </w:pPr>
                  <w:r w:rsidRPr="001A1B0E">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BEC59" w14:textId="77777777" w:rsidR="004F3FED" w:rsidRPr="001A1B0E" w:rsidRDefault="004F3FED" w:rsidP="00CD3AA0">
                  <w:pPr>
                    <w:pStyle w:val="rowtabella0"/>
                    <w:jc w:val="center"/>
                    <w:rPr>
                      <w:color w:val="002060"/>
                    </w:rPr>
                  </w:pPr>
                  <w:r w:rsidRPr="001A1B0E">
                    <w:rPr>
                      <w:color w:val="002060"/>
                    </w:rPr>
                    <w:t> </w:t>
                  </w:r>
                </w:p>
              </w:tc>
            </w:tr>
          </w:tbl>
          <w:p w14:paraId="019BF92C" w14:textId="77777777" w:rsidR="004F3FED" w:rsidRPr="001A1B0E" w:rsidRDefault="004F3FED" w:rsidP="00CD3AA0">
            <w:pPr>
              <w:rPr>
                <w:color w:val="002060"/>
              </w:rPr>
            </w:pPr>
          </w:p>
        </w:tc>
      </w:tr>
    </w:tbl>
    <w:p w14:paraId="7FC7BDF3" w14:textId="77777777" w:rsidR="004F3FED" w:rsidRPr="001A1B0E" w:rsidRDefault="004F3FED" w:rsidP="004F3FED">
      <w:pPr>
        <w:pStyle w:val="breakline"/>
        <w:rPr>
          <w:rFonts w:eastAsiaTheme="minorEastAsia"/>
          <w:color w:val="002060"/>
        </w:rPr>
      </w:pPr>
    </w:p>
    <w:p w14:paraId="2CCF18CD" w14:textId="77777777" w:rsidR="004F3FED" w:rsidRPr="001A1B0E" w:rsidRDefault="004F3FED" w:rsidP="004F3FED">
      <w:pPr>
        <w:pStyle w:val="breakline"/>
        <w:rPr>
          <w:color w:val="002060"/>
        </w:rPr>
      </w:pPr>
    </w:p>
    <w:p w14:paraId="1FF73E53" w14:textId="77777777" w:rsidR="004F3FED" w:rsidRPr="001A1B0E" w:rsidRDefault="004F3FED" w:rsidP="004F3FED">
      <w:pPr>
        <w:pStyle w:val="titoloprinc0"/>
        <w:rPr>
          <w:color w:val="002060"/>
        </w:rPr>
      </w:pPr>
      <w:r w:rsidRPr="001A1B0E">
        <w:rPr>
          <w:color w:val="002060"/>
        </w:rPr>
        <w:t>GIUDICE SPORTIVO</w:t>
      </w:r>
    </w:p>
    <w:p w14:paraId="6B1EC56D" w14:textId="77777777" w:rsidR="004F3FED" w:rsidRPr="001A1B0E" w:rsidRDefault="004F3FED" w:rsidP="004F3FED">
      <w:pPr>
        <w:pStyle w:val="diffida"/>
        <w:rPr>
          <w:color w:val="002060"/>
        </w:rPr>
      </w:pPr>
      <w:r w:rsidRPr="001A1B0E">
        <w:rPr>
          <w:color w:val="002060"/>
        </w:rPr>
        <w:t>Il Sostituto Giudice Sportivo Avv. Federica Sorrentino, nella seduta del 28/09/2022, ha adottato le decisioni che di seguito integralmente si riportano:</w:t>
      </w:r>
    </w:p>
    <w:p w14:paraId="1688C72F" w14:textId="77777777" w:rsidR="004F3FED" w:rsidRPr="001A1B0E" w:rsidRDefault="004F3FED" w:rsidP="004F3FED">
      <w:pPr>
        <w:pStyle w:val="titolo10"/>
        <w:rPr>
          <w:color w:val="002060"/>
        </w:rPr>
      </w:pPr>
      <w:r w:rsidRPr="001A1B0E">
        <w:rPr>
          <w:color w:val="002060"/>
        </w:rPr>
        <w:t xml:space="preserve">GARE DEL 23/ 9/2022 </w:t>
      </w:r>
    </w:p>
    <w:p w14:paraId="184E0ECC" w14:textId="77777777" w:rsidR="004F3FED" w:rsidRPr="001A1B0E" w:rsidRDefault="004F3FED" w:rsidP="004F3FED">
      <w:pPr>
        <w:pStyle w:val="titolo7a"/>
        <w:rPr>
          <w:color w:val="002060"/>
        </w:rPr>
      </w:pPr>
      <w:r w:rsidRPr="001A1B0E">
        <w:rPr>
          <w:color w:val="002060"/>
        </w:rPr>
        <w:t xml:space="preserve">PROVVEDIMENTI DISCIPLINARI </w:t>
      </w:r>
    </w:p>
    <w:p w14:paraId="059A6ED8" w14:textId="77777777" w:rsidR="004F3FED" w:rsidRPr="001A1B0E" w:rsidRDefault="004F3FED" w:rsidP="004F3FED">
      <w:pPr>
        <w:pStyle w:val="titolo7b0"/>
        <w:rPr>
          <w:color w:val="002060"/>
        </w:rPr>
      </w:pPr>
      <w:r w:rsidRPr="001A1B0E">
        <w:rPr>
          <w:color w:val="002060"/>
        </w:rPr>
        <w:t xml:space="preserve">In base alle risultanze degli atti ufficiali sono state deliberate le seguenti sanzioni disciplinari. </w:t>
      </w:r>
    </w:p>
    <w:p w14:paraId="109B19EE" w14:textId="77777777" w:rsidR="004F3FED" w:rsidRPr="001A1B0E" w:rsidRDefault="004F3FED" w:rsidP="004F3FED">
      <w:pPr>
        <w:pStyle w:val="titolo30"/>
        <w:rPr>
          <w:color w:val="002060"/>
        </w:rPr>
      </w:pPr>
      <w:r w:rsidRPr="001A1B0E">
        <w:rPr>
          <w:color w:val="002060"/>
        </w:rPr>
        <w:t xml:space="preserve">ALLENATORI </w:t>
      </w:r>
    </w:p>
    <w:p w14:paraId="293E818D" w14:textId="77777777" w:rsidR="004F3FED" w:rsidRPr="001A1B0E" w:rsidRDefault="004F3FED" w:rsidP="004F3FED">
      <w:pPr>
        <w:pStyle w:val="titolo20"/>
        <w:rPr>
          <w:color w:val="002060"/>
        </w:rPr>
      </w:pPr>
      <w:r w:rsidRPr="001A1B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27D35F8C" w14:textId="77777777" w:rsidTr="00CD3AA0">
        <w:tc>
          <w:tcPr>
            <w:tcW w:w="2200" w:type="dxa"/>
            <w:tcMar>
              <w:top w:w="20" w:type="dxa"/>
              <w:left w:w="20" w:type="dxa"/>
              <w:bottom w:w="20" w:type="dxa"/>
              <w:right w:w="20" w:type="dxa"/>
            </w:tcMar>
            <w:vAlign w:val="center"/>
            <w:hideMark/>
          </w:tcPr>
          <w:p w14:paraId="5DFCB9A4" w14:textId="77777777" w:rsidR="004F3FED" w:rsidRPr="001A1B0E" w:rsidRDefault="004F3FED" w:rsidP="00CD3AA0">
            <w:pPr>
              <w:pStyle w:val="movimento"/>
              <w:rPr>
                <w:color w:val="002060"/>
              </w:rPr>
            </w:pPr>
            <w:r w:rsidRPr="001A1B0E">
              <w:rPr>
                <w:color w:val="002060"/>
              </w:rPr>
              <w:t>PENNESI GIANLUCA</w:t>
            </w:r>
          </w:p>
        </w:tc>
        <w:tc>
          <w:tcPr>
            <w:tcW w:w="2200" w:type="dxa"/>
            <w:tcMar>
              <w:top w:w="20" w:type="dxa"/>
              <w:left w:w="20" w:type="dxa"/>
              <w:bottom w:w="20" w:type="dxa"/>
              <w:right w:w="20" w:type="dxa"/>
            </w:tcMar>
            <w:vAlign w:val="center"/>
            <w:hideMark/>
          </w:tcPr>
          <w:p w14:paraId="436AA3FE" w14:textId="77777777" w:rsidR="004F3FED" w:rsidRPr="001A1B0E" w:rsidRDefault="004F3FED" w:rsidP="00CD3AA0">
            <w:pPr>
              <w:pStyle w:val="movimento2"/>
              <w:rPr>
                <w:color w:val="002060"/>
              </w:rPr>
            </w:pPr>
            <w:r w:rsidRPr="001A1B0E">
              <w:rPr>
                <w:color w:val="002060"/>
              </w:rPr>
              <w:t xml:space="preserve">(INVICTA FUTSAL MACERATA) </w:t>
            </w:r>
          </w:p>
        </w:tc>
        <w:tc>
          <w:tcPr>
            <w:tcW w:w="800" w:type="dxa"/>
            <w:tcMar>
              <w:top w:w="20" w:type="dxa"/>
              <w:left w:w="20" w:type="dxa"/>
              <w:bottom w:w="20" w:type="dxa"/>
              <w:right w:w="20" w:type="dxa"/>
            </w:tcMar>
            <w:vAlign w:val="center"/>
            <w:hideMark/>
          </w:tcPr>
          <w:p w14:paraId="6D2211D3"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4F12C197"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1D99941A" w14:textId="77777777" w:rsidR="004F3FED" w:rsidRPr="001A1B0E" w:rsidRDefault="004F3FED" w:rsidP="00CD3AA0">
            <w:pPr>
              <w:pStyle w:val="movimento2"/>
              <w:rPr>
                <w:color w:val="002060"/>
              </w:rPr>
            </w:pPr>
            <w:r w:rsidRPr="001A1B0E">
              <w:rPr>
                <w:color w:val="002060"/>
              </w:rPr>
              <w:t> </w:t>
            </w:r>
          </w:p>
        </w:tc>
      </w:tr>
    </w:tbl>
    <w:p w14:paraId="730536E1" w14:textId="77777777" w:rsidR="004F3FED" w:rsidRPr="001A1B0E" w:rsidRDefault="004F3FED" w:rsidP="004F3FED">
      <w:pPr>
        <w:pStyle w:val="titolo30"/>
        <w:rPr>
          <w:rFonts w:eastAsiaTheme="minorEastAsia"/>
          <w:color w:val="002060"/>
        </w:rPr>
      </w:pPr>
      <w:r w:rsidRPr="001A1B0E">
        <w:rPr>
          <w:color w:val="002060"/>
        </w:rPr>
        <w:t xml:space="preserve">CALCIATORI ESPULSI </w:t>
      </w:r>
    </w:p>
    <w:p w14:paraId="2A173858" w14:textId="77777777" w:rsidR="004F3FED" w:rsidRPr="001A1B0E" w:rsidRDefault="004F3FED" w:rsidP="004F3FED">
      <w:pPr>
        <w:pStyle w:val="titolo20"/>
        <w:rPr>
          <w:color w:val="002060"/>
        </w:rPr>
      </w:pPr>
      <w:r w:rsidRPr="001A1B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071EBFD9" w14:textId="77777777" w:rsidTr="00CD3AA0">
        <w:tc>
          <w:tcPr>
            <w:tcW w:w="2200" w:type="dxa"/>
            <w:tcMar>
              <w:top w:w="20" w:type="dxa"/>
              <w:left w:w="20" w:type="dxa"/>
              <w:bottom w:w="20" w:type="dxa"/>
              <w:right w:w="20" w:type="dxa"/>
            </w:tcMar>
            <w:vAlign w:val="center"/>
            <w:hideMark/>
          </w:tcPr>
          <w:p w14:paraId="57D9634E" w14:textId="77777777" w:rsidR="004F3FED" w:rsidRPr="001A1B0E" w:rsidRDefault="004F3FED" w:rsidP="00CD3AA0">
            <w:pPr>
              <w:pStyle w:val="movimento"/>
              <w:rPr>
                <w:color w:val="002060"/>
              </w:rPr>
            </w:pPr>
            <w:r w:rsidRPr="001A1B0E">
              <w:rPr>
                <w:color w:val="002060"/>
              </w:rPr>
              <w:t>MOCHI MASSIMO</w:t>
            </w:r>
          </w:p>
        </w:tc>
        <w:tc>
          <w:tcPr>
            <w:tcW w:w="2200" w:type="dxa"/>
            <w:tcMar>
              <w:top w:w="20" w:type="dxa"/>
              <w:left w:w="20" w:type="dxa"/>
              <w:bottom w:w="20" w:type="dxa"/>
              <w:right w:w="20" w:type="dxa"/>
            </w:tcMar>
            <w:vAlign w:val="center"/>
            <w:hideMark/>
          </w:tcPr>
          <w:p w14:paraId="49C39149" w14:textId="77777777" w:rsidR="004F3FED" w:rsidRPr="001A1B0E" w:rsidRDefault="004F3FED" w:rsidP="00CD3AA0">
            <w:pPr>
              <w:pStyle w:val="movimento2"/>
              <w:rPr>
                <w:color w:val="002060"/>
              </w:rPr>
            </w:pPr>
            <w:r w:rsidRPr="001A1B0E">
              <w:rPr>
                <w:color w:val="002060"/>
              </w:rPr>
              <w:t xml:space="preserve">(POL.CAGLI SPORT ASSOCIATI) </w:t>
            </w:r>
          </w:p>
        </w:tc>
        <w:tc>
          <w:tcPr>
            <w:tcW w:w="800" w:type="dxa"/>
            <w:tcMar>
              <w:top w:w="20" w:type="dxa"/>
              <w:left w:w="20" w:type="dxa"/>
              <w:bottom w:w="20" w:type="dxa"/>
              <w:right w:w="20" w:type="dxa"/>
            </w:tcMar>
            <w:vAlign w:val="center"/>
            <w:hideMark/>
          </w:tcPr>
          <w:p w14:paraId="6EA97136"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56920B2"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5D184513" w14:textId="77777777" w:rsidR="004F3FED" w:rsidRPr="001A1B0E" w:rsidRDefault="004F3FED" w:rsidP="00CD3AA0">
            <w:pPr>
              <w:pStyle w:val="movimento2"/>
              <w:rPr>
                <w:color w:val="002060"/>
              </w:rPr>
            </w:pPr>
            <w:r w:rsidRPr="001A1B0E">
              <w:rPr>
                <w:color w:val="002060"/>
              </w:rPr>
              <w:t> </w:t>
            </w:r>
          </w:p>
        </w:tc>
      </w:tr>
    </w:tbl>
    <w:p w14:paraId="41B2A86C" w14:textId="77777777" w:rsidR="004F3FED" w:rsidRPr="001A1B0E" w:rsidRDefault="004F3FED" w:rsidP="004F3FED">
      <w:pPr>
        <w:pStyle w:val="titolo30"/>
        <w:rPr>
          <w:rFonts w:eastAsiaTheme="minorEastAsia"/>
          <w:color w:val="002060"/>
        </w:rPr>
      </w:pPr>
      <w:r w:rsidRPr="001A1B0E">
        <w:rPr>
          <w:color w:val="002060"/>
        </w:rPr>
        <w:t xml:space="preserve">CALCIATORI NON ESPULSI </w:t>
      </w:r>
    </w:p>
    <w:p w14:paraId="7DF400BC" w14:textId="77777777" w:rsidR="004F3FED" w:rsidRPr="001A1B0E" w:rsidRDefault="004F3FED" w:rsidP="004F3FED">
      <w:pPr>
        <w:pStyle w:val="titolo20"/>
        <w:rPr>
          <w:color w:val="002060"/>
        </w:rPr>
      </w:pPr>
      <w:r w:rsidRPr="001A1B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79BB816D" w14:textId="77777777" w:rsidTr="00CD3AA0">
        <w:tc>
          <w:tcPr>
            <w:tcW w:w="2200" w:type="dxa"/>
            <w:tcMar>
              <w:top w:w="20" w:type="dxa"/>
              <w:left w:w="20" w:type="dxa"/>
              <w:bottom w:w="20" w:type="dxa"/>
              <w:right w:w="20" w:type="dxa"/>
            </w:tcMar>
            <w:vAlign w:val="center"/>
            <w:hideMark/>
          </w:tcPr>
          <w:p w14:paraId="14CD33C5" w14:textId="77777777" w:rsidR="004F3FED" w:rsidRPr="001A1B0E" w:rsidRDefault="004F3FED" w:rsidP="00CD3AA0">
            <w:pPr>
              <w:pStyle w:val="movimento"/>
              <w:rPr>
                <w:color w:val="002060"/>
              </w:rPr>
            </w:pPr>
            <w:r w:rsidRPr="001A1B0E">
              <w:rPr>
                <w:color w:val="002060"/>
              </w:rPr>
              <w:t>PIERANGELI MATTEO</w:t>
            </w:r>
          </w:p>
        </w:tc>
        <w:tc>
          <w:tcPr>
            <w:tcW w:w="2200" w:type="dxa"/>
            <w:tcMar>
              <w:top w:w="20" w:type="dxa"/>
              <w:left w:w="20" w:type="dxa"/>
              <w:bottom w:w="20" w:type="dxa"/>
              <w:right w:w="20" w:type="dxa"/>
            </w:tcMar>
            <w:vAlign w:val="center"/>
            <w:hideMark/>
          </w:tcPr>
          <w:p w14:paraId="1F47CFA1" w14:textId="77777777" w:rsidR="004F3FED" w:rsidRPr="001A1B0E" w:rsidRDefault="004F3FED" w:rsidP="00CD3AA0">
            <w:pPr>
              <w:pStyle w:val="movimento2"/>
              <w:rPr>
                <w:color w:val="002060"/>
              </w:rPr>
            </w:pPr>
            <w:r w:rsidRPr="001A1B0E">
              <w:rPr>
                <w:color w:val="002060"/>
              </w:rPr>
              <w:t xml:space="preserve">(ALMA JUVENTUS FANO) </w:t>
            </w:r>
          </w:p>
        </w:tc>
        <w:tc>
          <w:tcPr>
            <w:tcW w:w="800" w:type="dxa"/>
            <w:tcMar>
              <w:top w:w="20" w:type="dxa"/>
              <w:left w:w="20" w:type="dxa"/>
              <w:bottom w:w="20" w:type="dxa"/>
              <w:right w:w="20" w:type="dxa"/>
            </w:tcMar>
            <w:vAlign w:val="center"/>
            <w:hideMark/>
          </w:tcPr>
          <w:p w14:paraId="20F51CC5"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65D7DC4" w14:textId="77777777" w:rsidR="004F3FED" w:rsidRPr="001A1B0E" w:rsidRDefault="004F3FED" w:rsidP="00CD3AA0">
            <w:pPr>
              <w:pStyle w:val="movimento"/>
              <w:rPr>
                <w:color w:val="002060"/>
              </w:rPr>
            </w:pPr>
            <w:r w:rsidRPr="001A1B0E">
              <w:rPr>
                <w:color w:val="002060"/>
              </w:rPr>
              <w:t>MORELLI NICLI</w:t>
            </w:r>
          </w:p>
        </w:tc>
        <w:tc>
          <w:tcPr>
            <w:tcW w:w="2200" w:type="dxa"/>
            <w:tcMar>
              <w:top w:w="20" w:type="dxa"/>
              <w:left w:w="20" w:type="dxa"/>
              <w:bottom w:w="20" w:type="dxa"/>
              <w:right w:w="20" w:type="dxa"/>
            </w:tcMar>
            <w:vAlign w:val="center"/>
            <w:hideMark/>
          </w:tcPr>
          <w:p w14:paraId="7BAEBDFD" w14:textId="77777777" w:rsidR="004F3FED" w:rsidRPr="001A1B0E" w:rsidRDefault="004F3FED" w:rsidP="00CD3AA0">
            <w:pPr>
              <w:pStyle w:val="movimento2"/>
              <w:rPr>
                <w:color w:val="002060"/>
              </w:rPr>
            </w:pPr>
            <w:r w:rsidRPr="001A1B0E">
              <w:rPr>
                <w:color w:val="002060"/>
              </w:rPr>
              <w:t xml:space="preserve">(FUTSAL MONTURANO) </w:t>
            </w:r>
          </w:p>
        </w:tc>
      </w:tr>
      <w:tr w:rsidR="004F3FED" w:rsidRPr="001A1B0E" w14:paraId="58A2EBE6" w14:textId="77777777" w:rsidTr="00CD3AA0">
        <w:tc>
          <w:tcPr>
            <w:tcW w:w="2200" w:type="dxa"/>
            <w:tcMar>
              <w:top w:w="20" w:type="dxa"/>
              <w:left w:w="20" w:type="dxa"/>
              <w:bottom w:w="20" w:type="dxa"/>
              <w:right w:w="20" w:type="dxa"/>
            </w:tcMar>
            <w:vAlign w:val="center"/>
            <w:hideMark/>
          </w:tcPr>
          <w:p w14:paraId="29612FCE" w14:textId="77777777" w:rsidR="004F3FED" w:rsidRPr="001A1B0E" w:rsidRDefault="004F3FED" w:rsidP="00CD3AA0">
            <w:pPr>
              <w:pStyle w:val="movimento"/>
              <w:rPr>
                <w:color w:val="002060"/>
              </w:rPr>
            </w:pPr>
            <w:r w:rsidRPr="001A1B0E">
              <w:rPr>
                <w:color w:val="002060"/>
              </w:rPr>
              <w:t>CARANCINI RICCARDO</w:t>
            </w:r>
          </w:p>
        </w:tc>
        <w:tc>
          <w:tcPr>
            <w:tcW w:w="2200" w:type="dxa"/>
            <w:tcMar>
              <w:top w:w="20" w:type="dxa"/>
              <w:left w:w="20" w:type="dxa"/>
              <w:bottom w:w="20" w:type="dxa"/>
              <w:right w:w="20" w:type="dxa"/>
            </w:tcMar>
            <w:vAlign w:val="center"/>
            <w:hideMark/>
          </w:tcPr>
          <w:p w14:paraId="1073B965" w14:textId="77777777" w:rsidR="004F3FED" w:rsidRPr="001A1B0E" w:rsidRDefault="004F3FED" w:rsidP="00CD3AA0">
            <w:pPr>
              <w:pStyle w:val="movimento2"/>
              <w:rPr>
                <w:color w:val="002060"/>
              </w:rPr>
            </w:pPr>
            <w:r w:rsidRPr="001A1B0E">
              <w:rPr>
                <w:color w:val="002060"/>
              </w:rPr>
              <w:t xml:space="preserve">(INVICTA FUTSAL MACERATA) </w:t>
            </w:r>
          </w:p>
        </w:tc>
        <w:tc>
          <w:tcPr>
            <w:tcW w:w="800" w:type="dxa"/>
            <w:tcMar>
              <w:top w:w="20" w:type="dxa"/>
              <w:left w:w="20" w:type="dxa"/>
              <w:bottom w:w="20" w:type="dxa"/>
              <w:right w:w="20" w:type="dxa"/>
            </w:tcMar>
            <w:vAlign w:val="center"/>
            <w:hideMark/>
          </w:tcPr>
          <w:p w14:paraId="429C1D13"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A144361" w14:textId="77777777" w:rsidR="004F3FED" w:rsidRPr="001A1B0E" w:rsidRDefault="004F3FED" w:rsidP="00CD3AA0">
            <w:pPr>
              <w:pStyle w:val="movimento"/>
              <w:rPr>
                <w:color w:val="002060"/>
              </w:rPr>
            </w:pPr>
            <w:r w:rsidRPr="001A1B0E">
              <w:rPr>
                <w:color w:val="002060"/>
              </w:rPr>
              <w:t>FLORIO GIACOMO</w:t>
            </w:r>
          </w:p>
        </w:tc>
        <w:tc>
          <w:tcPr>
            <w:tcW w:w="2200" w:type="dxa"/>
            <w:tcMar>
              <w:top w:w="20" w:type="dxa"/>
              <w:left w:w="20" w:type="dxa"/>
              <w:bottom w:w="20" w:type="dxa"/>
              <w:right w:w="20" w:type="dxa"/>
            </w:tcMar>
            <w:vAlign w:val="center"/>
            <w:hideMark/>
          </w:tcPr>
          <w:p w14:paraId="7669EC80" w14:textId="77777777" w:rsidR="004F3FED" w:rsidRPr="001A1B0E" w:rsidRDefault="004F3FED" w:rsidP="00CD3AA0">
            <w:pPr>
              <w:pStyle w:val="movimento2"/>
              <w:rPr>
                <w:color w:val="002060"/>
              </w:rPr>
            </w:pPr>
            <w:r w:rsidRPr="001A1B0E">
              <w:rPr>
                <w:color w:val="002060"/>
              </w:rPr>
              <w:t xml:space="preserve">(INVICTA FUTSAL MACERATA) </w:t>
            </w:r>
          </w:p>
        </w:tc>
      </w:tr>
      <w:tr w:rsidR="004F3FED" w:rsidRPr="001A1B0E" w14:paraId="123D199C" w14:textId="77777777" w:rsidTr="00CD3AA0">
        <w:tc>
          <w:tcPr>
            <w:tcW w:w="2200" w:type="dxa"/>
            <w:tcMar>
              <w:top w:w="20" w:type="dxa"/>
              <w:left w:w="20" w:type="dxa"/>
              <w:bottom w:w="20" w:type="dxa"/>
              <w:right w:w="20" w:type="dxa"/>
            </w:tcMar>
            <w:vAlign w:val="center"/>
            <w:hideMark/>
          </w:tcPr>
          <w:p w14:paraId="7D40CB11" w14:textId="77777777" w:rsidR="004F3FED" w:rsidRPr="001A1B0E" w:rsidRDefault="004F3FED" w:rsidP="00CD3AA0">
            <w:pPr>
              <w:pStyle w:val="movimento"/>
              <w:rPr>
                <w:color w:val="002060"/>
              </w:rPr>
            </w:pPr>
            <w:r w:rsidRPr="001A1B0E">
              <w:rPr>
                <w:color w:val="002060"/>
              </w:rPr>
              <w:t>COLOTTO MATTIA</w:t>
            </w:r>
          </w:p>
        </w:tc>
        <w:tc>
          <w:tcPr>
            <w:tcW w:w="2200" w:type="dxa"/>
            <w:tcMar>
              <w:top w:w="20" w:type="dxa"/>
              <w:left w:w="20" w:type="dxa"/>
              <w:bottom w:w="20" w:type="dxa"/>
              <w:right w:w="20" w:type="dxa"/>
            </w:tcMar>
            <w:vAlign w:val="center"/>
            <w:hideMark/>
          </w:tcPr>
          <w:p w14:paraId="39BB3653" w14:textId="77777777" w:rsidR="004F3FED" w:rsidRPr="001A1B0E" w:rsidRDefault="004F3FED" w:rsidP="00CD3AA0">
            <w:pPr>
              <w:pStyle w:val="movimento2"/>
              <w:rPr>
                <w:color w:val="002060"/>
              </w:rPr>
            </w:pPr>
            <w:r w:rsidRPr="001A1B0E">
              <w:rPr>
                <w:color w:val="002060"/>
              </w:rPr>
              <w:t xml:space="preserve">(MONTELUPONE CALCIO A 5) </w:t>
            </w:r>
          </w:p>
        </w:tc>
        <w:tc>
          <w:tcPr>
            <w:tcW w:w="800" w:type="dxa"/>
            <w:tcMar>
              <w:top w:w="20" w:type="dxa"/>
              <w:left w:w="20" w:type="dxa"/>
              <w:bottom w:w="20" w:type="dxa"/>
              <w:right w:w="20" w:type="dxa"/>
            </w:tcMar>
            <w:vAlign w:val="center"/>
            <w:hideMark/>
          </w:tcPr>
          <w:p w14:paraId="5E1FDE66"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7A3DD81" w14:textId="77777777" w:rsidR="004F3FED" w:rsidRPr="001A1B0E" w:rsidRDefault="004F3FED" w:rsidP="00CD3AA0">
            <w:pPr>
              <w:pStyle w:val="movimento"/>
              <w:rPr>
                <w:color w:val="002060"/>
              </w:rPr>
            </w:pPr>
            <w:r w:rsidRPr="001A1B0E">
              <w:rPr>
                <w:color w:val="002060"/>
              </w:rPr>
              <w:t>FILIPPONI LORENZO</w:t>
            </w:r>
          </w:p>
        </w:tc>
        <w:tc>
          <w:tcPr>
            <w:tcW w:w="2200" w:type="dxa"/>
            <w:tcMar>
              <w:top w:w="20" w:type="dxa"/>
              <w:left w:w="20" w:type="dxa"/>
              <w:bottom w:w="20" w:type="dxa"/>
              <w:right w:w="20" w:type="dxa"/>
            </w:tcMar>
            <w:vAlign w:val="center"/>
            <w:hideMark/>
          </w:tcPr>
          <w:p w14:paraId="3475474D" w14:textId="77777777" w:rsidR="004F3FED" w:rsidRPr="001A1B0E" w:rsidRDefault="004F3FED" w:rsidP="00CD3AA0">
            <w:pPr>
              <w:pStyle w:val="movimento2"/>
              <w:rPr>
                <w:color w:val="002060"/>
              </w:rPr>
            </w:pPr>
            <w:r w:rsidRPr="001A1B0E">
              <w:rPr>
                <w:color w:val="002060"/>
              </w:rPr>
              <w:t xml:space="preserve">(NUOVA OTTRANO 98) </w:t>
            </w:r>
          </w:p>
        </w:tc>
      </w:tr>
      <w:tr w:rsidR="004F3FED" w:rsidRPr="001A1B0E" w14:paraId="2BF52ED9" w14:textId="77777777" w:rsidTr="00CD3AA0">
        <w:tc>
          <w:tcPr>
            <w:tcW w:w="2200" w:type="dxa"/>
            <w:tcMar>
              <w:top w:w="20" w:type="dxa"/>
              <w:left w:w="20" w:type="dxa"/>
              <w:bottom w:w="20" w:type="dxa"/>
              <w:right w:w="20" w:type="dxa"/>
            </w:tcMar>
            <w:vAlign w:val="center"/>
            <w:hideMark/>
          </w:tcPr>
          <w:p w14:paraId="4D0C37D5" w14:textId="77777777" w:rsidR="004F3FED" w:rsidRPr="001A1B0E" w:rsidRDefault="004F3FED" w:rsidP="00CD3AA0">
            <w:pPr>
              <w:pStyle w:val="movimento"/>
              <w:rPr>
                <w:color w:val="002060"/>
              </w:rPr>
            </w:pPr>
            <w:r w:rsidRPr="001A1B0E">
              <w:rPr>
                <w:color w:val="002060"/>
              </w:rPr>
              <w:t>SETTEMBRINI KEVIN</w:t>
            </w:r>
          </w:p>
        </w:tc>
        <w:tc>
          <w:tcPr>
            <w:tcW w:w="2200" w:type="dxa"/>
            <w:tcMar>
              <w:top w:w="20" w:type="dxa"/>
              <w:left w:w="20" w:type="dxa"/>
              <w:bottom w:w="20" w:type="dxa"/>
              <w:right w:w="20" w:type="dxa"/>
            </w:tcMar>
            <w:vAlign w:val="center"/>
            <w:hideMark/>
          </w:tcPr>
          <w:p w14:paraId="68C6CF20" w14:textId="77777777" w:rsidR="004F3FED" w:rsidRPr="001A1B0E" w:rsidRDefault="004F3FED" w:rsidP="00CD3AA0">
            <w:pPr>
              <w:pStyle w:val="movimento2"/>
              <w:rPr>
                <w:color w:val="002060"/>
              </w:rPr>
            </w:pPr>
            <w:r w:rsidRPr="001A1B0E">
              <w:rPr>
                <w:color w:val="002060"/>
              </w:rPr>
              <w:t xml:space="preserve">(NUOVA OTTRANO 98) </w:t>
            </w:r>
          </w:p>
        </w:tc>
        <w:tc>
          <w:tcPr>
            <w:tcW w:w="800" w:type="dxa"/>
            <w:tcMar>
              <w:top w:w="20" w:type="dxa"/>
              <w:left w:w="20" w:type="dxa"/>
              <w:bottom w:w="20" w:type="dxa"/>
              <w:right w:w="20" w:type="dxa"/>
            </w:tcMar>
            <w:vAlign w:val="center"/>
            <w:hideMark/>
          </w:tcPr>
          <w:p w14:paraId="2E04FC48"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104F2116" w14:textId="77777777" w:rsidR="004F3FED" w:rsidRPr="001A1B0E" w:rsidRDefault="004F3FED" w:rsidP="00CD3AA0">
            <w:pPr>
              <w:pStyle w:val="movimento"/>
              <w:rPr>
                <w:color w:val="002060"/>
              </w:rPr>
            </w:pPr>
            <w:r w:rsidRPr="001A1B0E">
              <w:rPr>
                <w:color w:val="002060"/>
              </w:rPr>
              <w:t>GHETTI FRANCESCO</w:t>
            </w:r>
          </w:p>
        </w:tc>
        <w:tc>
          <w:tcPr>
            <w:tcW w:w="2200" w:type="dxa"/>
            <w:tcMar>
              <w:top w:w="20" w:type="dxa"/>
              <w:left w:w="20" w:type="dxa"/>
              <w:bottom w:w="20" w:type="dxa"/>
              <w:right w:w="20" w:type="dxa"/>
            </w:tcMar>
            <w:vAlign w:val="center"/>
            <w:hideMark/>
          </w:tcPr>
          <w:p w14:paraId="46B5150B" w14:textId="77777777" w:rsidR="004F3FED" w:rsidRPr="001A1B0E" w:rsidRDefault="004F3FED" w:rsidP="00CD3AA0">
            <w:pPr>
              <w:pStyle w:val="movimento2"/>
              <w:rPr>
                <w:color w:val="002060"/>
              </w:rPr>
            </w:pPr>
            <w:r w:rsidRPr="001A1B0E">
              <w:rPr>
                <w:color w:val="002060"/>
              </w:rPr>
              <w:t xml:space="preserve">(PIANACCIO) </w:t>
            </w:r>
          </w:p>
        </w:tc>
      </w:tr>
      <w:tr w:rsidR="004F3FED" w:rsidRPr="001A1B0E" w14:paraId="20C77A08" w14:textId="77777777" w:rsidTr="00CD3AA0">
        <w:tc>
          <w:tcPr>
            <w:tcW w:w="2200" w:type="dxa"/>
            <w:tcMar>
              <w:top w:w="20" w:type="dxa"/>
              <w:left w:w="20" w:type="dxa"/>
              <w:bottom w:w="20" w:type="dxa"/>
              <w:right w:w="20" w:type="dxa"/>
            </w:tcMar>
            <w:vAlign w:val="center"/>
            <w:hideMark/>
          </w:tcPr>
          <w:p w14:paraId="78130B3A" w14:textId="77777777" w:rsidR="004F3FED" w:rsidRPr="001A1B0E" w:rsidRDefault="004F3FED" w:rsidP="00CD3AA0">
            <w:pPr>
              <w:pStyle w:val="movimento"/>
              <w:rPr>
                <w:color w:val="002060"/>
              </w:rPr>
            </w:pPr>
            <w:r w:rsidRPr="001A1B0E">
              <w:rPr>
                <w:color w:val="002060"/>
              </w:rPr>
              <w:t>CAPPANERA ANDREA</w:t>
            </w:r>
          </w:p>
        </w:tc>
        <w:tc>
          <w:tcPr>
            <w:tcW w:w="2200" w:type="dxa"/>
            <w:tcMar>
              <w:top w:w="20" w:type="dxa"/>
              <w:left w:w="20" w:type="dxa"/>
              <w:bottom w:w="20" w:type="dxa"/>
              <w:right w:w="20" w:type="dxa"/>
            </w:tcMar>
            <w:vAlign w:val="center"/>
            <w:hideMark/>
          </w:tcPr>
          <w:p w14:paraId="0DA2AC74" w14:textId="77777777" w:rsidR="004F3FED" w:rsidRPr="001A1B0E" w:rsidRDefault="004F3FED" w:rsidP="00CD3AA0">
            <w:pPr>
              <w:pStyle w:val="movimento2"/>
              <w:rPr>
                <w:color w:val="002060"/>
              </w:rPr>
            </w:pPr>
            <w:r w:rsidRPr="001A1B0E">
              <w:rPr>
                <w:color w:val="002060"/>
              </w:rPr>
              <w:t xml:space="preserve">(PIETRALACROCE 73) </w:t>
            </w:r>
          </w:p>
        </w:tc>
        <w:tc>
          <w:tcPr>
            <w:tcW w:w="800" w:type="dxa"/>
            <w:tcMar>
              <w:top w:w="20" w:type="dxa"/>
              <w:left w:w="20" w:type="dxa"/>
              <w:bottom w:w="20" w:type="dxa"/>
              <w:right w:w="20" w:type="dxa"/>
            </w:tcMar>
            <w:vAlign w:val="center"/>
            <w:hideMark/>
          </w:tcPr>
          <w:p w14:paraId="34BEA5B3"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10E7896A" w14:textId="77777777" w:rsidR="004F3FED" w:rsidRPr="001A1B0E" w:rsidRDefault="004F3FED" w:rsidP="00CD3AA0">
            <w:pPr>
              <w:pStyle w:val="movimento"/>
              <w:rPr>
                <w:color w:val="002060"/>
              </w:rPr>
            </w:pPr>
            <w:r w:rsidRPr="001A1B0E">
              <w:rPr>
                <w:color w:val="002060"/>
              </w:rPr>
              <w:t>FERJANI WALID</w:t>
            </w:r>
          </w:p>
        </w:tc>
        <w:tc>
          <w:tcPr>
            <w:tcW w:w="2200" w:type="dxa"/>
            <w:tcMar>
              <w:top w:w="20" w:type="dxa"/>
              <w:left w:w="20" w:type="dxa"/>
              <w:bottom w:w="20" w:type="dxa"/>
              <w:right w:w="20" w:type="dxa"/>
            </w:tcMar>
            <w:vAlign w:val="center"/>
            <w:hideMark/>
          </w:tcPr>
          <w:p w14:paraId="1D8F62A1" w14:textId="77777777" w:rsidR="004F3FED" w:rsidRPr="001A1B0E" w:rsidRDefault="004F3FED" w:rsidP="00CD3AA0">
            <w:pPr>
              <w:pStyle w:val="movimento2"/>
              <w:rPr>
                <w:color w:val="002060"/>
              </w:rPr>
            </w:pPr>
            <w:r w:rsidRPr="001A1B0E">
              <w:rPr>
                <w:color w:val="002060"/>
              </w:rPr>
              <w:t xml:space="preserve">(PIETRALACROCE 73) </w:t>
            </w:r>
          </w:p>
        </w:tc>
      </w:tr>
      <w:tr w:rsidR="004F3FED" w:rsidRPr="001A1B0E" w14:paraId="46054E3C" w14:textId="77777777" w:rsidTr="00CD3AA0">
        <w:tc>
          <w:tcPr>
            <w:tcW w:w="2200" w:type="dxa"/>
            <w:tcMar>
              <w:top w:w="20" w:type="dxa"/>
              <w:left w:w="20" w:type="dxa"/>
              <w:bottom w:w="20" w:type="dxa"/>
              <w:right w:w="20" w:type="dxa"/>
            </w:tcMar>
            <w:vAlign w:val="center"/>
            <w:hideMark/>
          </w:tcPr>
          <w:p w14:paraId="1FA13995" w14:textId="77777777" w:rsidR="004F3FED" w:rsidRPr="001A1B0E" w:rsidRDefault="004F3FED" w:rsidP="00CD3AA0">
            <w:pPr>
              <w:pStyle w:val="movimento"/>
              <w:rPr>
                <w:color w:val="002060"/>
              </w:rPr>
            </w:pPr>
            <w:r w:rsidRPr="001A1B0E">
              <w:rPr>
                <w:color w:val="002060"/>
              </w:rPr>
              <w:t>PINTO TOMMASO</w:t>
            </w:r>
          </w:p>
        </w:tc>
        <w:tc>
          <w:tcPr>
            <w:tcW w:w="2200" w:type="dxa"/>
            <w:tcMar>
              <w:top w:w="20" w:type="dxa"/>
              <w:left w:w="20" w:type="dxa"/>
              <w:bottom w:w="20" w:type="dxa"/>
              <w:right w:w="20" w:type="dxa"/>
            </w:tcMar>
            <w:vAlign w:val="center"/>
            <w:hideMark/>
          </w:tcPr>
          <w:p w14:paraId="072AD735" w14:textId="77777777" w:rsidR="004F3FED" w:rsidRPr="001A1B0E" w:rsidRDefault="004F3FED" w:rsidP="00CD3AA0">
            <w:pPr>
              <w:pStyle w:val="movimento2"/>
              <w:rPr>
                <w:color w:val="002060"/>
              </w:rPr>
            </w:pPr>
            <w:r w:rsidRPr="001A1B0E">
              <w:rPr>
                <w:color w:val="002060"/>
              </w:rPr>
              <w:t xml:space="preserve">(PIETRALACROCE 73) </w:t>
            </w:r>
          </w:p>
        </w:tc>
        <w:tc>
          <w:tcPr>
            <w:tcW w:w="800" w:type="dxa"/>
            <w:tcMar>
              <w:top w:w="20" w:type="dxa"/>
              <w:left w:w="20" w:type="dxa"/>
              <w:bottom w:w="20" w:type="dxa"/>
              <w:right w:w="20" w:type="dxa"/>
            </w:tcMar>
            <w:vAlign w:val="center"/>
            <w:hideMark/>
          </w:tcPr>
          <w:p w14:paraId="118ECA13"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2DEAE8C3" w14:textId="77777777" w:rsidR="004F3FED" w:rsidRPr="001A1B0E" w:rsidRDefault="004F3FED" w:rsidP="00CD3AA0">
            <w:pPr>
              <w:pStyle w:val="movimento"/>
              <w:rPr>
                <w:color w:val="002060"/>
              </w:rPr>
            </w:pPr>
            <w:r w:rsidRPr="001A1B0E">
              <w:rPr>
                <w:color w:val="002060"/>
              </w:rPr>
              <w:t>BALDUCCI LORENZO</w:t>
            </w:r>
          </w:p>
        </w:tc>
        <w:tc>
          <w:tcPr>
            <w:tcW w:w="2200" w:type="dxa"/>
            <w:tcMar>
              <w:top w:w="20" w:type="dxa"/>
              <w:left w:w="20" w:type="dxa"/>
              <w:bottom w:w="20" w:type="dxa"/>
              <w:right w:w="20" w:type="dxa"/>
            </w:tcMar>
            <w:vAlign w:val="center"/>
            <w:hideMark/>
          </w:tcPr>
          <w:p w14:paraId="27F03A9D" w14:textId="77777777" w:rsidR="004F3FED" w:rsidRPr="001A1B0E" w:rsidRDefault="004F3FED" w:rsidP="00CD3AA0">
            <w:pPr>
              <w:pStyle w:val="movimento2"/>
              <w:rPr>
                <w:color w:val="002060"/>
              </w:rPr>
            </w:pPr>
            <w:r w:rsidRPr="001A1B0E">
              <w:rPr>
                <w:color w:val="002060"/>
              </w:rPr>
              <w:t xml:space="preserve">(POL.CAGLI SPORT ASSOCIATI) </w:t>
            </w:r>
          </w:p>
        </w:tc>
      </w:tr>
      <w:tr w:rsidR="004F3FED" w:rsidRPr="001A1B0E" w14:paraId="036E3498" w14:textId="77777777" w:rsidTr="00CD3AA0">
        <w:tc>
          <w:tcPr>
            <w:tcW w:w="2200" w:type="dxa"/>
            <w:tcMar>
              <w:top w:w="20" w:type="dxa"/>
              <w:left w:w="20" w:type="dxa"/>
              <w:bottom w:w="20" w:type="dxa"/>
              <w:right w:w="20" w:type="dxa"/>
            </w:tcMar>
            <w:vAlign w:val="center"/>
            <w:hideMark/>
          </w:tcPr>
          <w:p w14:paraId="54972C49" w14:textId="77777777" w:rsidR="004F3FED" w:rsidRPr="001A1B0E" w:rsidRDefault="004F3FED" w:rsidP="00CD3AA0">
            <w:pPr>
              <w:pStyle w:val="movimento"/>
              <w:rPr>
                <w:color w:val="002060"/>
              </w:rPr>
            </w:pPr>
            <w:r w:rsidRPr="001A1B0E">
              <w:rPr>
                <w:color w:val="002060"/>
              </w:rPr>
              <w:t>LIGNITE STEFANO</w:t>
            </w:r>
          </w:p>
        </w:tc>
        <w:tc>
          <w:tcPr>
            <w:tcW w:w="2200" w:type="dxa"/>
            <w:tcMar>
              <w:top w:w="20" w:type="dxa"/>
              <w:left w:w="20" w:type="dxa"/>
              <w:bottom w:w="20" w:type="dxa"/>
              <w:right w:w="20" w:type="dxa"/>
            </w:tcMar>
            <w:vAlign w:val="center"/>
            <w:hideMark/>
          </w:tcPr>
          <w:p w14:paraId="468ADA37" w14:textId="77777777" w:rsidR="004F3FED" w:rsidRPr="001A1B0E" w:rsidRDefault="004F3FED" w:rsidP="00CD3AA0">
            <w:pPr>
              <w:pStyle w:val="movimento2"/>
              <w:rPr>
                <w:color w:val="002060"/>
              </w:rPr>
            </w:pPr>
            <w:r w:rsidRPr="001A1B0E">
              <w:rPr>
                <w:color w:val="002060"/>
              </w:rPr>
              <w:t xml:space="preserve">(REAL SAN GIORGIO) </w:t>
            </w:r>
          </w:p>
        </w:tc>
        <w:tc>
          <w:tcPr>
            <w:tcW w:w="800" w:type="dxa"/>
            <w:tcMar>
              <w:top w:w="20" w:type="dxa"/>
              <w:left w:w="20" w:type="dxa"/>
              <w:bottom w:w="20" w:type="dxa"/>
              <w:right w:w="20" w:type="dxa"/>
            </w:tcMar>
            <w:vAlign w:val="center"/>
            <w:hideMark/>
          </w:tcPr>
          <w:p w14:paraId="57E246D2"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1EC3D423" w14:textId="77777777" w:rsidR="004F3FED" w:rsidRPr="001A1B0E" w:rsidRDefault="004F3FED" w:rsidP="00CD3AA0">
            <w:pPr>
              <w:pStyle w:val="movimento"/>
              <w:rPr>
                <w:color w:val="002060"/>
              </w:rPr>
            </w:pPr>
            <w:r w:rsidRPr="001A1B0E">
              <w:rPr>
                <w:color w:val="002060"/>
              </w:rPr>
              <w:t>DI TORO NICHOLAS</w:t>
            </w:r>
          </w:p>
        </w:tc>
        <w:tc>
          <w:tcPr>
            <w:tcW w:w="2200" w:type="dxa"/>
            <w:tcMar>
              <w:top w:w="20" w:type="dxa"/>
              <w:left w:w="20" w:type="dxa"/>
              <w:bottom w:w="20" w:type="dxa"/>
              <w:right w:w="20" w:type="dxa"/>
            </w:tcMar>
            <w:vAlign w:val="center"/>
            <w:hideMark/>
          </w:tcPr>
          <w:p w14:paraId="59AE0121" w14:textId="77777777" w:rsidR="004F3FED" w:rsidRPr="001A1B0E" w:rsidRDefault="004F3FED" w:rsidP="00CD3AA0">
            <w:pPr>
              <w:pStyle w:val="movimento2"/>
              <w:rPr>
                <w:color w:val="002060"/>
              </w:rPr>
            </w:pPr>
            <w:r w:rsidRPr="001A1B0E">
              <w:rPr>
                <w:color w:val="002060"/>
              </w:rPr>
              <w:t xml:space="preserve">(SANGIORGIO) </w:t>
            </w:r>
          </w:p>
        </w:tc>
      </w:tr>
    </w:tbl>
    <w:p w14:paraId="35E46A62" w14:textId="77777777" w:rsidR="004F3FED" w:rsidRDefault="004F3FED" w:rsidP="004F3FED">
      <w:pPr>
        <w:pStyle w:val="breakline"/>
        <w:rPr>
          <w:color w:val="002060"/>
        </w:rPr>
      </w:pPr>
    </w:p>
    <w:p w14:paraId="16D2102A" w14:textId="77777777" w:rsidR="004F3FED" w:rsidRPr="00CF3780" w:rsidRDefault="004F3FED" w:rsidP="004F3FED">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13C2D794" w14:textId="77777777" w:rsidR="004F3FED" w:rsidRPr="00CF3780" w:rsidRDefault="004F3FED" w:rsidP="004F3FED">
      <w:pPr>
        <w:pStyle w:val="breakline"/>
        <w:rPr>
          <w:rFonts w:ascii="Arial" w:hAnsi="Arial" w:cs="Arial"/>
          <w:noProof/>
          <w:color w:val="002060"/>
          <w:sz w:val="22"/>
          <w:szCs w:val="22"/>
        </w:rPr>
      </w:pPr>
      <w:r w:rsidRPr="00CF3780">
        <w:rPr>
          <w:rFonts w:ascii="Arial" w:hAnsi="Arial" w:cs="Arial"/>
          <w:noProof/>
          <w:color w:val="002060"/>
          <w:sz w:val="22"/>
          <w:szCs w:val="22"/>
        </w:rPr>
        <w:lastRenderedPageBreak/>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34D504B6" w14:textId="77777777" w:rsidR="004F3FED" w:rsidRPr="001A1B0E" w:rsidRDefault="004F3FED" w:rsidP="004F3FED">
      <w:pPr>
        <w:pStyle w:val="breakline"/>
        <w:rPr>
          <w:rFonts w:eastAsiaTheme="minorEastAsia"/>
          <w:color w:val="002060"/>
        </w:rPr>
      </w:pPr>
    </w:p>
    <w:p w14:paraId="6B227994" w14:textId="77777777" w:rsidR="004F3FED" w:rsidRPr="001A1B0E" w:rsidRDefault="004F3FED" w:rsidP="004F3FED">
      <w:pPr>
        <w:pStyle w:val="titoloprinc0"/>
        <w:rPr>
          <w:color w:val="002060"/>
        </w:rPr>
      </w:pPr>
      <w:r w:rsidRPr="001A1B0E">
        <w:rPr>
          <w:color w:val="002060"/>
        </w:rPr>
        <w:t>CLASSIFICA</w:t>
      </w:r>
    </w:p>
    <w:p w14:paraId="249F1D33" w14:textId="77777777" w:rsidR="004F3FED" w:rsidRPr="001A1B0E" w:rsidRDefault="004F3FED" w:rsidP="004F3FED">
      <w:pPr>
        <w:pStyle w:val="breakline"/>
        <w:rPr>
          <w:color w:val="002060"/>
        </w:rPr>
      </w:pPr>
    </w:p>
    <w:p w14:paraId="072FFFE1" w14:textId="77777777" w:rsidR="004F3FED" w:rsidRPr="001A1B0E" w:rsidRDefault="004F3FED" w:rsidP="004F3FED">
      <w:pPr>
        <w:pStyle w:val="breakline"/>
        <w:rPr>
          <w:color w:val="002060"/>
        </w:rPr>
      </w:pPr>
    </w:p>
    <w:p w14:paraId="5777FFC0" w14:textId="77777777" w:rsidR="004F3FED" w:rsidRPr="001A1B0E" w:rsidRDefault="004F3FED" w:rsidP="004F3FED">
      <w:pPr>
        <w:pStyle w:val="sottotitolocampionato10"/>
        <w:rPr>
          <w:color w:val="002060"/>
        </w:rPr>
      </w:pPr>
      <w:r w:rsidRPr="001A1B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3FED" w:rsidRPr="001A1B0E" w14:paraId="5535D7F0" w14:textId="77777777" w:rsidTr="00CD3A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B5E9D" w14:textId="77777777" w:rsidR="004F3FED" w:rsidRPr="001A1B0E" w:rsidRDefault="004F3FED" w:rsidP="00CD3AA0">
            <w:pPr>
              <w:pStyle w:val="headertabella0"/>
              <w:rPr>
                <w:color w:val="002060"/>
              </w:rPr>
            </w:pPr>
            <w:r w:rsidRPr="001A1B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97C29" w14:textId="77777777" w:rsidR="004F3FED" w:rsidRPr="001A1B0E" w:rsidRDefault="004F3FED" w:rsidP="00CD3AA0">
            <w:pPr>
              <w:pStyle w:val="headertabella0"/>
              <w:rPr>
                <w:color w:val="002060"/>
              </w:rPr>
            </w:pPr>
            <w:r w:rsidRPr="001A1B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038B" w14:textId="77777777" w:rsidR="004F3FED" w:rsidRPr="001A1B0E" w:rsidRDefault="004F3FED" w:rsidP="00CD3AA0">
            <w:pPr>
              <w:pStyle w:val="headertabella0"/>
              <w:rPr>
                <w:color w:val="002060"/>
              </w:rPr>
            </w:pPr>
            <w:r w:rsidRPr="001A1B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DAC62" w14:textId="77777777" w:rsidR="004F3FED" w:rsidRPr="001A1B0E" w:rsidRDefault="004F3FED" w:rsidP="00CD3AA0">
            <w:pPr>
              <w:pStyle w:val="headertabella0"/>
              <w:rPr>
                <w:color w:val="002060"/>
              </w:rPr>
            </w:pPr>
            <w:r w:rsidRPr="001A1B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B10FC" w14:textId="77777777" w:rsidR="004F3FED" w:rsidRPr="001A1B0E" w:rsidRDefault="004F3FED" w:rsidP="00CD3AA0">
            <w:pPr>
              <w:pStyle w:val="headertabella0"/>
              <w:rPr>
                <w:color w:val="002060"/>
              </w:rPr>
            </w:pPr>
            <w:r w:rsidRPr="001A1B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73DCF" w14:textId="77777777" w:rsidR="004F3FED" w:rsidRPr="001A1B0E" w:rsidRDefault="004F3FED" w:rsidP="00CD3AA0">
            <w:pPr>
              <w:pStyle w:val="headertabella0"/>
              <w:rPr>
                <w:color w:val="002060"/>
              </w:rPr>
            </w:pPr>
            <w:r w:rsidRPr="001A1B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AF2C2" w14:textId="77777777" w:rsidR="004F3FED" w:rsidRPr="001A1B0E" w:rsidRDefault="004F3FED" w:rsidP="00CD3AA0">
            <w:pPr>
              <w:pStyle w:val="headertabella0"/>
              <w:rPr>
                <w:color w:val="002060"/>
              </w:rPr>
            </w:pPr>
            <w:r w:rsidRPr="001A1B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FDE08" w14:textId="77777777" w:rsidR="004F3FED" w:rsidRPr="001A1B0E" w:rsidRDefault="004F3FED" w:rsidP="00CD3AA0">
            <w:pPr>
              <w:pStyle w:val="headertabella0"/>
              <w:rPr>
                <w:color w:val="002060"/>
              </w:rPr>
            </w:pPr>
            <w:r w:rsidRPr="001A1B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5C5C7" w14:textId="77777777" w:rsidR="004F3FED" w:rsidRPr="001A1B0E" w:rsidRDefault="004F3FED" w:rsidP="00CD3AA0">
            <w:pPr>
              <w:pStyle w:val="headertabella0"/>
              <w:rPr>
                <w:color w:val="002060"/>
              </w:rPr>
            </w:pPr>
            <w:r w:rsidRPr="001A1B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13A48" w14:textId="77777777" w:rsidR="004F3FED" w:rsidRPr="001A1B0E" w:rsidRDefault="004F3FED" w:rsidP="00CD3AA0">
            <w:pPr>
              <w:pStyle w:val="headertabella0"/>
              <w:rPr>
                <w:color w:val="002060"/>
              </w:rPr>
            </w:pPr>
            <w:r w:rsidRPr="001A1B0E">
              <w:rPr>
                <w:color w:val="002060"/>
              </w:rPr>
              <w:t>PE</w:t>
            </w:r>
          </w:p>
        </w:tc>
      </w:tr>
      <w:tr w:rsidR="004F3FED" w:rsidRPr="001A1B0E" w14:paraId="6AC042ED" w14:textId="77777777" w:rsidTr="00CD3A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A9EEBA" w14:textId="77777777" w:rsidR="004F3FED" w:rsidRPr="001A1B0E" w:rsidRDefault="004F3FED" w:rsidP="00CD3AA0">
            <w:pPr>
              <w:pStyle w:val="rowtabella0"/>
              <w:rPr>
                <w:color w:val="002060"/>
              </w:rPr>
            </w:pPr>
            <w:r w:rsidRPr="001A1B0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158F"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ED6F"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970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1AB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041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ECA7E" w14:textId="77777777" w:rsidR="004F3FED" w:rsidRPr="001A1B0E" w:rsidRDefault="004F3FED" w:rsidP="00CD3AA0">
            <w:pPr>
              <w:pStyle w:val="rowtabella0"/>
              <w:jc w:val="center"/>
              <w:rPr>
                <w:color w:val="002060"/>
              </w:rPr>
            </w:pPr>
            <w:r w:rsidRPr="001A1B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043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D6D8D" w14:textId="77777777" w:rsidR="004F3FED" w:rsidRPr="001A1B0E" w:rsidRDefault="004F3FED" w:rsidP="00CD3AA0">
            <w:pPr>
              <w:pStyle w:val="rowtabella0"/>
              <w:jc w:val="center"/>
              <w:rPr>
                <w:color w:val="002060"/>
              </w:rPr>
            </w:pPr>
            <w:r w:rsidRPr="001A1B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7D36" w14:textId="77777777" w:rsidR="004F3FED" w:rsidRPr="001A1B0E" w:rsidRDefault="004F3FED" w:rsidP="00CD3AA0">
            <w:pPr>
              <w:pStyle w:val="rowtabella0"/>
              <w:jc w:val="center"/>
              <w:rPr>
                <w:color w:val="002060"/>
              </w:rPr>
            </w:pPr>
            <w:r w:rsidRPr="001A1B0E">
              <w:rPr>
                <w:color w:val="002060"/>
              </w:rPr>
              <w:t>0</w:t>
            </w:r>
          </w:p>
        </w:tc>
      </w:tr>
      <w:tr w:rsidR="004F3FED" w:rsidRPr="001A1B0E" w14:paraId="7B3D092F"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474C9" w14:textId="77777777" w:rsidR="004F3FED" w:rsidRPr="001A1B0E" w:rsidRDefault="004F3FED" w:rsidP="00CD3AA0">
            <w:pPr>
              <w:pStyle w:val="rowtabella0"/>
              <w:rPr>
                <w:color w:val="002060"/>
              </w:rPr>
            </w:pPr>
            <w:r w:rsidRPr="001A1B0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2913"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80A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CD8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90B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23D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852A"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78B8"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0A3A"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35AD" w14:textId="77777777" w:rsidR="004F3FED" w:rsidRPr="001A1B0E" w:rsidRDefault="004F3FED" w:rsidP="00CD3AA0">
            <w:pPr>
              <w:pStyle w:val="rowtabella0"/>
              <w:jc w:val="center"/>
              <w:rPr>
                <w:color w:val="002060"/>
              </w:rPr>
            </w:pPr>
            <w:r w:rsidRPr="001A1B0E">
              <w:rPr>
                <w:color w:val="002060"/>
              </w:rPr>
              <w:t>0</w:t>
            </w:r>
          </w:p>
        </w:tc>
      </w:tr>
      <w:tr w:rsidR="004F3FED" w:rsidRPr="001A1B0E" w14:paraId="7C040B9D"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63A05" w14:textId="77777777" w:rsidR="004F3FED" w:rsidRPr="001A1B0E" w:rsidRDefault="004F3FED" w:rsidP="00CD3AA0">
            <w:pPr>
              <w:pStyle w:val="rowtabella0"/>
              <w:rPr>
                <w:color w:val="002060"/>
              </w:rPr>
            </w:pPr>
            <w:r w:rsidRPr="001A1B0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CC06"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E5E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EC7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773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348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0E6E"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7C6E"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8C70"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5D8F" w14:textId="77777777" w:rsidR="004F3FED" w:rsidRPr="001A1B0E" w:rsidRDefault="004F3FED" w:rsidP="00CD3AA0">
            <w:pPr>
              <w:pStyle w:val="rowtabella0"/>
              <w:jc w:val="center"/>
              <w:rPr>
                <w:color w:val="002060"/>
              </w:rPr>
            </w:pPr>
            <w:r w:rsidRPr="001A1B0E">
              <w:rPr>
                <w:color w:val="002060"/>
              </w:rPr>
              <w:t>0</w:t>
            </w:r>
          </w:p>
        </w:tc>
      </w:tr>
      <w:tr w:rsidR="004F3FED" w:rsidRPr="001A1B0E" w14:paraId="3CDB4021"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E8FFA" w14:textId="77777777" w:rsidR="004F3FED" w:rsidRPr="001A1B0E" w:rsidRDefault="004F3FED" w:rsidP="00CD3AA0">
            <w:pPr>
              <w:pStyle w:val="rowtabella0"/>
              <w:rPr>
                <w:color w:val="002060"/>
              </w:rPr>
            </w:pPr>
            <w:r w:rsidRPr="001A1B0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531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A16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A70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1FA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D8B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8B31"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939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076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D40F" w14:textId="77777777" w:rsidR="004F3FED" w:rsidRPr="001A1B0E" w:rsidRDefault="004F3FED" w:rsidP="00CD3AA0">
            <w:pPr>
              <w:pStyle w:val="rowtabella0"/>
              <w:jc w:val="center"/>
              <w:rPr>
                <w:color w:val="002060"/>
              </w:rPr>
            </w:pPr>
            <w:r w:rsidRPr="001A1B0E">
              <w:rPr>
                <w:color w:val="002060"/>
              </w:rPr>
              <w:t>0</w:t>
            </w:r>
          </w:p>
        </w:tc>
      </w:tr>
      <w:tr w:rsidR="004F3FED" w:rsidRPr="001A1B0E" w14:paraId="2F769A00"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8156B" w14:textId="77777777" w:rsidR="004F3FED" w:rsidRPr="001A1B0E" w:rsidRDefault="004F3FED" w:rsidP="00CD3AA0">
            <w:pPr>
              <w:pStyle w:val="rowtabella0"/>
              <w:rPr>
                <w:color w:val="002060"/>
              </w:rPr>
            </w:pPr>
            <w:r w:rsidRPr="001A1B0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8521"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4C5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30C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D1E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762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D3EC"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DF54"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3DC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F833" w14:textId="77777777" w:rsidR="004F3FED" w:rsidRPr="001A1B0E" w:rsidRDefault="004F3FED" w:rsidP="00CD3AA0">
            <w:pPr>
              <w:pStyle w:val="rowtabella0"/>
              <w:jc w:val="center"/>
              <w:rPr>
                <w:color w:val="002060"/>
              </w:rPr>
            </w:pPr>
            <w:r w:rsidRPr="001A1B0E">
              <w:rPr>
                <w:color w:val="002060"/>
              </w:rPr>
              <w:t>0</w:t>
            </w:r>
          </w:p>
        </w:tc>
      </w:tr>
      <w:tr w:rsidR="004F3FED" w:rsidRPr="001A1B0E" w14:paraId="1D7DC9F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ECF82" w14:textId="77777777" w:rsidR="004F3FED" w:rsidRPr="001A1B0E" w:rsidRDefault="004F3FED" w:rsidP="00CD3AA0">
            <w:pPr>
              <w:pStyle w:val="rowtabella0"/>
              <w:rPr>
                <w:color w:val="002060"/>
              </w:rPr>
            </w:pPr>
            <w:r w:rsidRPr="001A1B0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A27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9866"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689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DD33"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ADA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3F2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9B2D"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1AE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54F3" w14:textId="77777777" w:rsidR="004F3FED" w:rsidRPr="001A1B0E" w:rsidRDefault="004F3FED" w:rsidP="00CD3AA0">
            <w:pPr>
              <w:pStyle w:val="rowtabella0"/>
              <w:jc w:val="center"/>
              <w:rPr>
                <w:color w:val="002060"/>
              </w:rPr>
            </w:pPr>
            <w:r w:rsidRPr="001A1B0E">
              <w:rPr>
                <w:color w:val="002060"/>
              </w:rPr>
              <w:t>0</w:t>
            </w:r>
          </w:p>
        </w:tc>
      </w:tr>
      <w:tr w:rsidR="004F3FED" w:rsidRPr="001A1B0E" w14:paraId="173A1638"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AD555" w14:textId="77777777" w:rsidR="004F3FED" w:rsidRPr="001A1B0E" w:rsidRDefault="004F3FED" w:rsidP="00CD3AA0">
            <w:pPr>
              <w:pStyle w:val="rowtabella0"/>
              <w:rPr>
                <w:color w:val="002060"/>
              </w:rPr>
            </w:pPr>
            <w:r w:rsidRPr="001A1B0E">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29B3"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7696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8928"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9D3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577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6BA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E60D"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5385"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E425" w14:textId="77777777" w:rsidR="004F3FED" w:rsidRPr="001A1B0E" w:rsidRDefault="004F3FED" w:rsidP="00CD3AA0">
            <w:pPr>
              <w:pStyle w:val="rowtabella0"/>
              <w:jc w:val="center"/>
              <w:rPr>
                <w:color w:val="002060"/>
              </w:rPr>
            </w:pPr>
            <w:r w:rsidRPr="001A1B0E">
              <w:rPr>
                <w:color w:val="002060"/>
              </w:rPr>
              <w:t>0</w:t>
            </w:r>
          </w:p>
        </w:tc>
      </w:tr>
      <w:tr w:rsidR="004F3FED" w:rsidRPr="001A1B0E" w14:paraId="6000A775"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30D5B" w14:textId="77777777" w:rsidR="004F3FED" w:rsidRPr="001A1B0E" w:rsidRDefault="004F3FED" w:rsidP="00CD3AA0">
            <w:pPr>
              <w:pStyle w:val="rowtabella0"/>
              <w:rPr>
                <w:color w:val="002060"/>
              </w:rPr>
            </w:pPr>
            <w:r w:rsidRPr="001A1B0E">
              <w:rPr>
                <w:color w:val="002060"/>
              </w:rPr>
              <w:t xml:space="preserve">G.S. AUDAX 1970 </w:t>
            </w:r>
            <w:proofErr w:type="gramStart"/>
            <w:r w:rsidRPr="001A1B0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199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5FB1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F51C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8C7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D82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B81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24F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48A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6970" w14:textId="77777777" w:rsidR="004F3FED" w:rsidRPr="001A1B0E" w:rsidRDefault="004F3FED" w:rsidP="00CD3AA0">
            <w:pPr>
              <w:pStyle w:val="rowtabella0"/>
              <w:jc w:val="center"/>
              <w:rPr>
                <w:color w:val="002060"/>
              </w:rPr>
            </w:pPr>
            <w:r w:rsidRPr="001A1B0E">
              <w:rPr>
                <w:color w:val="002060"/>
              </w:rPr>
              <w:t>0</w:t>
            </w:r>
          </w:p>
        </w:tc>
      </w:tr>
      <w:tr w:rsidR="004F3FED" w:rsidRPr="001A1B0E" w14:paraId="25630AD1"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50F12" w14:textId="77777777" w:rsidR="004F3FED" w:rsidRPr="001A1B0E" w:rsidRDefault="004F3FED" w:rsidP="00CD3AA0">
            <w:pPr>
              <w:pStyle w:val="rowtabella0"/>
              <w:rPr>
                <w:color w:val="002060"/>
              </w:rPr>
            </w:pPr>
            <w:r w:rsidRPr="001A1B0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D7A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8275"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72F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F508"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F25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196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F6D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0E1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77BA" w14:textId="77777777" w:rsidR="004F3FED" w:rsidRPr="001A1B0E" w:rsidRDefault="004F3FED" w:rsidP="00CD3AA0">
            <w:pPr>
              <w:pStyle w:val="rowtabella0"/>
              <w:jc w:val="center"/>
              <w:rPr>
                <w:color w:val="002060"/>
              </w:rPr>
            </w:pPr>
            <w:r w:rsidRPr="001A1B0E">
              <w:rPr>
                <w:color w:val="002060"/>
              </w:rPr>
              <w:t>0</w:t>
            </w:r>
          </w:p>
        </w:tc>
      </w:tr>
      <w:tr w:rsidR="004F3FED" w:rsidRPr="001A1B0E" w14:paraId="1F209FD6"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2AB25" w14:textId="77777777" w:rsidR="004F3FED" w:rsidRPr="001A1B0E" w:rsidRDefault="004F3FED" w:rsidP="00CD3AA0">
            <w:pPr>
              <w:pStyle w:val="rowtabella0"/>
              <w:rPr>
                <w:color w:val="002060"/>
              </w:rPr>
            </w:pPr>
            <w:r w:rsidRPr="001A1B0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A59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B648"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A2D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5B1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0E93"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E94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2F41"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82E3"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3A19" w14:textId="77777777" w:rsidR="004F3FED" w:rsidRPr="001A1B0E" w:rsidRDefault="004F3FED" w:rsidP="00CD3AA0">
            <w:pPr>
              <w:pStyle w:val="rowtabella0"/>
              <w:jc w:val="center"/>
              <w:rPr>
                <w:color w:val="002060"/>
              </w:rPr>
            </w:pPr>
            <w:r w:rsidRPr="001A1B0E">
              <w:rPr>
                <w:color w:val="002060"/>
              </w:rPr>
              <w:t>0</w:t>
            </w:r>
          </w:p>
        </w:tc>
      </w:tr>
      <w:tr w:rsidR="004F3FED" w:rsidRPr="001A1B0E" w14:paraId="0F9558DD"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0848C" w14:textId="77777777" w:rsidR="004F3FED" w:rsidRPr="001A1B0E" w:rsidRDefault="004F3FED" w:rsidP="00CD3AA0">
            <w:pPr>
              <w:pStyle w:val="rowtabella0"/>
              <w:rPr>
                <w:color w:val="002060"/>
              </w:rPr>
            </w:pPr>
            <w:r w:rsidRPr="001A1B0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C45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943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84AC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D36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424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780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D90B"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6ACA"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A185" w14:textId="77777777" w:rsidR="004F3FED" w:rsidRPr="001A1B0E" w:rsidRDefault="004F3FED" w:rsidP="00CD3AA0">
            <w:pPr>
              <w:pStyle w:val="rowtabella0"/>
              <w:jc w:val="center"/>
              <w:rPr>
                <w:color w:val="002060"/>
              </w:rPr>
            </w:pPr>
            <w:r w:rsidRPr="001A1B0E">
              <w:rPr>
                <w:color w:val="002060"/>
              </w:rPr>
              <w:t>0</w:t>
            </w:r>
          </w:p>
        </w:tc>
      </w:tr>
      <w:tr w:rsidR="004F3FED" w:rsidRPr="001A1B0E" w14:paraId="3EFE18D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EDF30" w14:textId="77777777" w:rsidR="004F3FED" w:rsidRPr="001A1B0E" w:rsidRDefault="004F3FED" w:rsidP="00CD3AA0">
            <w:pPr>
              <w:pStyle w:val="rowtabella0"/>
              <w:rPr>
                <w:color w:val="002060"/>
              </w:rPr>
            </w:pPr>
            <w:r w:rsidRPr="001A1B0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52A8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3AB6"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1E7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F74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1BA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28BE"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CEA7"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970A"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2137" w14:textId="77777777" w:rsidR="004F3FED" w:rsidRPr="001A1B0E" w:rsidRDefault="004F3FED" w:rsidP="00CD3AA0">
            <w:pPr>
              <w:pStyle w:val="rowtabella0"/>
              <w:jc w:val="center"/>
              <w:rPr>
                <w:color w:val="002060"/>
              </w:rPr>
            </w:pPr>
            <w:r w:rsidRPr="001A1B0E">
              <w:rPr>
                <w:color w:val="002060"/>
              </w:rPr>
              <w:t>0</w:t>
            </w:r>
          </w:p>
        </w:tc>
      </w:tr>
      <w:tr w:rsidR="004F3FED" w:rsidRPr="001A1B0E" w14:paraId="5132F2D6"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CC6FA" w14:textId="77777777" w:rsidR="004F3FED" w:rsidRPr="001A1B0E" w:rsidRDefault="004F3FED" w:rsidP="00CD3AA0">
            <w:pPr>
              <w:pStyle w:val="rowtabella0"/>
              <w:rPr>
                <w:color w:val="002060"/>
              </w:rPr>
            </w:pPr>
            <w:r w:rsidRPr="001A1B0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45D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9EA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3A1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905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3918"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2A7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8594"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50E4"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F14E" w14:textId="77777777" w:rsidR="004F3FED" w:rsidRPr="001A1B0E" w:rsidRDefault="004F3FED" w:rsidP="00CD3AA0">
            <w:pPr>
              <w:pStyle w:val="rowtabella0"/>
              <w:jc w:val="center"/>
              <w:rPr>
                <w:color w:val="002060"/>
              </w:rPr>
            </w:pPr>
            <w:r w:rsidRPr="001A1B0E">
              <w:rPr>
                <w:color w:val="002060"/>
              </w:rPr>
              <w:t>0</w:t>
            </w:r>
          </w:p>
        </w:tc>
      </w:tr>
      <w:tr w:rsidR="004F3FED" w:rsidRPr="001A1B0E" w14:paraId="70AB44D9" w14:textId="77777777" w:rsidTr="00CD3A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AC9BF" w14:textId="77777777" w:rsidR="004F3FED" w:rsidRPr="001A1B0E" w:rsidRDefault="004F3FED" w:rsidP="00CD3AA0">
            <w:pPr>
              <w:pStyle w:val="rowtabella0"/>
              <w:rPr>
                <w:color w:val="002060"/>
              </w:rPr>
            </w:pPr>
            <w:r w:rsidRPr="001A1B0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5B3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E523"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54F7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B40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D0B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5B6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F3C6" w14:textId="77777777" w:rsidR="004F3FED" w:rsidRPr="001A1B0E" w:rsidRDefault="004F3FED" w:rsidP="00CD3AA0">
            <w:pPr>
              <w:pStyle w:val="rowtabella0"/>
              <w:jc w:val="center"/>
              <w:rPr>
                <w:color w:val="002060"/>
              </w:rPr>
            </w:pPr>
            <w:r w:rsidRPr="001A1B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FB14" w14:textId="77777777" w:rsidR="004F3FED" w:rsidRPr="001A1B0E" w:rsidRDefault="004F3FED" w:rsidP="00CD3AA0">
            <w:pPr>
              <w:pStyle w:val="rowtabella0"/>
              <w:jc w:val="center"/>
              <w:rPr>
                <w:color w:val="002060"/>
              </w:rPr>
            </w:pPr>
            <w:r w:rsidRPr="001A1B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E364" w14:textId="77777777" w:rsidR="004F3FED" w:rsidRPr="001A1B0E" w:rsidRDefault="004F3FED" w:rsidP="00CD3AA0">
            <w:pPr>
              <w:pStyle w:val="rowtabella0"/>
              <w:jc w:val="center"/>
              <w:rPr>
                <w:color w:val="002060"/>
              </w:rPr>
            </w:pPr>
            <w:r w:rsidRPr="001A1B0E">
              <w:rPr>
                <w:color w:val="002060"/>
              </w:rPr>
              <w:t>0</w:t>
            </w:r>
          </w:p>
        </w:tc>
      </w:tr>
    </w:tbl>
    <w:p w14:paraId="757D2AA5" w14:textId="77777777" w:rsidR="004F3FED" w:rsidRPr="001A1B0E" w:rsidRDefault="004F3FED" w:rsidP="004F3FED">
      <w:pPr>
        <w:pStyle w:val="breakline"/>
        <w:rPr>
          <w:rFonts w:eastAsiaTheme="minorEastAsia"/>
          <w:color w:val="002060"/>
        </w:rPr>
      </w:pPr>
    </w:p>
    <w:p w14:paraId="346F25DA" w14:textId="32565360" w:rsidR="00063AC3" w:rsidRPr="001A1B0E" w:rsidRDefault="00063AC3" w:rsidP="00063AC3">
      <w:pPr>
        <w:pStyle w:val="titoloprinc0"/>
        <w:rPr>
          <w:color w:val="002060"/>
        </w:rPr>
      </w:pPr>
      <w:r>
        <w:rPr>
          <w:color w:val="002060"/>
        </w:rPr>
        <w:t>PROGRAMMA GARE</w:t>
      </w:r>
    </w:p>
    <w:p w14:paraId="5DD9F8D8" w14:textId="39DC1215" w:rsidR="004F3FED" w:rsidRDefault="004F3FED" w:rsidP="004F3FED">
      <w:pPr>
        <w:pStyle w:val="breakline"/>
        <w:rPr>
          <w:color w:val="002060"/>
        </w:rPr>
      </w:pPr>
    </w:p>
    <w:p w14:paraId="23BD1F33" w14:textId="77777777" w:rsidR="004F25B5" w:rsidRPr="00AA3AA2" w:rsidRDefault="004F25B5" w:rsidP="004F25B5">
      <w:pPr>
        <w:pStyle w:val="sottotitolocampionato10"/>
        <w:rPr>
          <w:color w:val="002060"/>
        </w:rPr>
      </w:pPr>
      <w:r w:rsidRPr="00AA3AA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3"/>
        <w:gridCol w:w="385"/>
        <w:gridCol w:w="898"/>
        <w:gridCol w:w="1192"/>
        <w:gridCol w:w="1547"/>
        <w:gridCol w:w="1547"/>
      </w:tblGrid>
      <w:tr w:rsidR="004F25B5" w:rsidRPr="00AA3AA2" w14:paraId="7F42D4CD" w14:textId="77777777" w:rsidTr="00CD3A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2B707" w14:textId="77777777" w:rsidR="004F25B5" w:rsidRPr="00AA3AA2" w:rsidRDefault="004F25B5" w:rsidP="00CD3AA0">
            <w:pPr>
              <w:pStyle w:val="headertabella0"/>
              <w:rPr>
                <w:color w:val="002060"/>
              </w:rPr>
            </w:pPr>
            <w:r w:rsidRPr="00AA3AA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56AB" w14:textId="77777777" w:rsidR="004F25B5" w:rsidRPr="00AA3AA2" w:rsidRDefault="004F25B5" w:rsidP="00CD3AA0">
            <w:pPr>
              <w:pStyle w:val="headertabella0"/>
              <w:rPr>
                <w:color w:val="002060"/>
              </w:rPr>
            </w:pPr>
            <w:r w:rsidRPr="00AA3AA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DB0C4" w14:textId="77777777" w:rsidR="004F25B5" w:rsidRPr="00AA3AA2" w:rsidRDefault="004F25B5" w:rsidP="00CD3AA0">
            <w:pPr>
              <w:pStyle w:val="headertabella0"/>
              <w:rPr>
                <w:color w:val="002060"/>
              </w:rPr>
            </w:pPr>
            <w:r w:rsidRPr="00AA3AA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33674" w14:textId="77777777" w:rsidR="004F25B5" w:rsidRPr="00AA3AA2" w:rsidRDefault="004F25B5" w:rsidP="00CD3AA0">
            <w:pPr>
              <w:pStyle w:val="headertabella0"/>
              <w:rPr>
                <w:color w:val="002060"/>
              </w:rPr>
            </w:pPr>
            <w:r w:rsidRPr="00AA3AA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CE585" w14:textId="77777777" w:rsidR="004F25B5" w:rsidRPr="00AA3AA2" w:rsidRDefault="004F25B5" w:rsidP="00CD3AA0">
            <w:pPr>
              <w:pStyle w:val="headertabella0"/>
              <w:rPr>
                <w:color w:val="002060"/>
              </w:rPr>
            </w:pPr>
            <w:r w:rsidRPr="00AA3AA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EFF0" w14:textId="77777777" w:rsidR="004F25B5" w:rsidRPr="00AA3AA2" w:rsidRDefault="004F25B5" w:rsidP="00CD3AA0">
            <w:pPr>
              <w:pStyle w:val="headertabella0"/>
              <w:rPr>
                <w:color w:val="002060"/>
              </w:rPr>
            </w:pPr>
            <w:proofErr w:type="spellStart"/>
            <w:r w:rsidRPr="00AA3AA2">
              <w:rPr>
                <w:color w:val="002060"/>
              </w:rPr>
              <w:t>Localita'</w:t>
            </w:r>
            <w:proofErr w:type="spellEnd"/>
            <w:r w:rsidRPr="00AA3AA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AB51B" w14:textId="77777777" w:rsidR="004F25B5" w:rsidRPr="00AA3AA2" w:rsidRDefault="004F25B5" w:rsidP="00CD3AA0">
            <w:pPr>
              <w:pStyle w:val="headertabella0"/>
              <w:rPr>
                <w:color w:val="002060"/>
              </w:rPr>
            </w:pPr>
            <w:r w:rsidRPr="00AA3AA2">
              <w:rPr>
                <w:color w:val="002060"/>
              </w:rPr>
              <w:t>Indirizzo Impianto</w:t>
            </w:r>
          </w:p>
        </w:tc>
      </w:tr>
      <w:tr w:rsidR="004F25B5" w:rsidRPr="00AA3AA2" w14:paraId="22F5035D" w14:textId="77777777" w:rsidTr="00CD3A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EAB063" w14:textId="77777777" w:rsidR="004F25B5" w:rsidRPr="00AA3AA2" w:rsidRDefault="004F25B5" w:rsidP="00CD3AA0">
            <w:pPr>
              <w:pStyle w:val="rowtabella0"/>
              <w:rPr>
                <w:color w:val="002060"/>
              </w:rPr>
            </w:pPr>
            <w:r w:rsidRPr="00AA3AA2">
              <w:rPr>
                <w:color w:val="002060"/>
              </w:rPr>
              <w:t>NUOVA OTTRANO 98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D9FCD" w14:textId="77777777" w:rsidR="004F25B5" w:rsidRPr="00AA3AA2" w:rsidRDefault="004F25B5" w:rsidP="00CD3AA0">
            <w:pPr>
              <w:pStyle w:val="rowtabella0"/>
              <w:rPr>
                <w:color w:val="002060"/>
              </w:rPr>
            </w:pPr>
            <w:r w:rsidRPr="00AA3AA2">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87381" w14:textId="77777777" w:rsidR="004F25B5" w:rsidRPr="00AA3AA2" w:rsidRDefault="004F25B5" w:rsidP="00CD3AA0">
            <w:pPr>
              <w:pStyle w:val="rowtabella0"/>
              <w:jc w:val="center"/>
              <w:rPr>
                <w:color w:val="002060"/>
              </w:rPr>
            </w:pPr>
            <w:r w:rsidRPr="00AA3AA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41B9D" w14:textId="77777777" w:rsidR="004F25B5" w:rsidRPr="00AA3AA2" w:rsidRDefault="004F25B5" w:rsidP="00CD3AA0">
            <w:pPr>
              <w:pStyle w:val="rowtabella0"/>
              <w:rPr>
                <w:color w:val="002060"/>
              </w:rPr>
            </w:pPr>
            <w:r w:rsidRPr="00AA3AA2">
              <w:rPr>
                <w:color w:val="002060"/>
              </w:rPr>
              <w:t>29/09/2022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44AA0" w14:textId="77777777" w:rsidR="004F25B5" w:rsidRPr="00AA3AA2" w:rsidRDefault="004F25B5" w:rsidP="00CD3AA0">
            <w:pPr>
              <w:pStyle w:val="rowtabella0"/>
              <w:rPr>
                <w:color w:val="002060"/>
              </w:rPr>
            </w:pPr>
            <w:r w:rsidRPr="00AA3AA2">
              <w:rPr>
                <w:color w:val="002060"/>
              </w:rPr>
              <w:t>5063 PALASPORT "GIANCARLO GALIZIA"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FA7E1" w14:textId="77777777" w:rsidR="004F25B5" w:rsidRPr="00AA3AA2" w:rsidRDefault="004F25B5" w:rsidP="00CD3AA0">
            <w:pPr>
              <w:pStyle w:val="rowtabella0"/>
              <w:rPr>
                <w:color w:val="002060"/>
              </w:rPr>
            </w:pPr>
            <w:r w:rsidRPr="00AA3AA2">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82EB8" w14:textId="77777777" w:rsidR="004F25B5" w:rsidRPr="00AA3AA2" w:rsidRDefault="004F25B5" w:rsidP="00CD3AA0">
            <w:pPr>
              <w:pStyle w:val="rowtabella0"/>
              <w:rPr>
                <w:color w:val="002060"/>
              </w:rPr>
            </w:pPr>
            <w:r w:rsidRPr="00AA3AA2">
              <w:rPr>
                <w:color w:val="002060"/>
              </w:rPr>
              <w:t>VIA GEMME, 13</w:t>
            </w:r>
          </w:p>
        </w:tc>
      </w:tr>
      <w:tr w:rsidR="004F25B5" w:rsidRPr="00AA3AA2" w14:paraId="482F03EE"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EDB4E" w14:textId="77777777" w:rsidR="004F25B5" w:rsidRPr="00AA3AA2" w:rsidRDefault="004F25B5" w:rsidP="00CD3AA0">
            <w:pPr>
              <w:pStyle w:val="rowtabella0"/>
              <w:rPr>
                <w:color w:val="002060"/>
              </w:rPr>
            </w:pPr>
            <w:r w:rsidRPr="00AA3AA2">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8014FA" w14:textId="77777777" w:rsidR="004F25B5" w:rsidRPr="00AA3AA2" w:rsidRDefault="004F25B5" w:rsidP="00CD3AA0">
            <w:pPr>
              <w:pStyle w:val="rowtabella0"/>
              <w:rPr>
                <w:color w:val="002060"/>
              </w:rPr>
            </w:pPr>
            <w:r w:rsidRPr="00AA3AA2">
              <w:rPr>
                <w:color w:val="002060"/>
              </w:rPr>
              <w:t xml:space="preserve">AUDAX 1970 </w:t>
            </w:r>
            <w:proofErr w:type="gramStart"/>
            <w:r w:rsidRPr="00AA3AA2">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B1AC42"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2A607B" w14:textId="77777777" w:rsidR="004F25B5" w:rsidRPr="00AA3AA2" w:rsidRDefault="004F25B5" w:rsidP="00CD3AA0">
            <w:pPr>
              <w:pStyle w:val="rowtabella0"/>
              <w:rPr>
                <w:color w:val="002060"/>
              </w:rPr>
            </w:pPr>
            <w:r w:rsidRPr="00AA3AA2">
              <w:rPr>
                <w:color w:val="002060"/>
              </w:rPr>
              <w:t>30/09/2022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C415F2" w14:textId="77777777" w:rsidR="004F25B5" w:rsidRPr="00AA3AA2" w:rsidRDefault="004F25B5" w:rsidP="00CD3AA0">
            <w:pPr>
              <w:pStyle w:val="rowtabella0"/>
              <w:rPr>
                <w:color w:val="002060"/>
              </w:rPr>
            </w:pPr>
            <w:r w:rsidRPr="00AA3AA2">
              <w:rPr>
                <w:color w:val="002060"/>
              </w:rPr>
              <w:t xml:space="preserve">5454 </w:t>
            </w:r>
            <w:proofErr w:type="gramStart"/>
            <w:r w:rsidRPr="00AA3AA2">
              <w:rPr>
                <w:color w:val="002060"/>
              </w:rPr>
              <w:t>C.COPERTO</w:t>
            </w:r>
            <w:proofErr w:type="gramEnd"/>
            <w:r w:rsidRPr="00AA3AA2">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A8E6D" w14:textId="77777777" w:rsidR="004F25B5" w:rsidRPr="00AA3AA2" w:rsidRDefault="004F25B5" w:rsidP="00CD3AA0">
            <w:pPr>
              <w:pStyle w:val="rowtabella0"/>
              <w:rPr>
                <w:color w:val="002060"/>
              </w:rPr>
            </w:pPr>
            <w:r w:rsidRPr="00AA3AA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6B734" w14:textId="77777777" w:rsidR="004F25B5" w:rsidRPr="00AA3AA2" w:rsidRDefault="004F25B5" w:rsidP="00CD3AA0">
            <w:pPr>
              <w:pStyle w:val="rowtabella0"/>
              <w:rPr>
                <w:color w:val="002060"/>
              </w:rPr>
            </w:pPr>
            <w:r w:rsidRPr="00AA3AA2">
              <w:rPr>
                <w:color w:val="002060"/>
              </w:rPr>
              <w:t>VIA VILLA TOMBARI</w:t>
            </w:r>
          </w:p>
        </w:tc>
      </w:tr>
      <w:tr w:rsidR="004F25B5" w:rsidRPr="00AA3AA2" w14:paraId="74DB39C6"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B6AA96" w14:textId="77777777" w:rsidR="004F25B5" w:rsidRPr="00AA3AA2" w:rsidRDefault="004F25B5" w:rsidP="00CD3AA0">
            <w:pPr>
              <w:pStyle w:val="rowtabella0"/>
              <w:rPr>
                <w:color w:val="002060"/>
              </w:rPr>
            </w:pPr>
            <w:r w:rsidRPr="00AA3AA2">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B1043" w14:textId="77777777" w:rsidR="004F25B5" w:rsidRPr="00AA3AA2" w:rsidRDefault="004F25B5" w:rsidP="00CD3AA0">
            <w:pPr>
              <w:pStyle w:val="rowtabella0"/>
              <w:rPr>
                <w:color w:val="002060"/>
              </w:rPr>
            </w:pPr>
            <w:r w:rsidRPr="00AA3AA2">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6BB707"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95578" w14:textId="77777777" w:rsidR="004F25B5" w:rsidRPr="00AA3AA2" w:rsidRDefault="004F25B5" w:rsidP="00CD3AA0">
            <w:pPr>
              <w:pStyle w:val="rowtabella0"/>
              <w:rPr>
                <w:color w:val="002060"/>
              </w:rPr>
            </w:pPr>
            <w:r w:rsidRPr="00AA3AA2">
              <w:rPr>
                <w:color w:val="002060"/>
              </w:rPr>
              <w:t>30/09/2022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30B2D5" w14:textId="77777777" w:rsidR="004F25B5" w:rsidRPr="00AA3AA2" w:rsidRDefault="004F25B5" w:rsidP="00CD3AA0">
            <w:pPr>
              <w:pStyle w:val="rowtabella0"/>
              <w:rPr>
                <w:color w:val="002060"/>
              </w:rPr>
            </w:pPr>
            <w:r w:rsidRPr="00AA3AA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99835" w14:textId="77777777" w:rsidR="004F25B5" w:rsidRPr="00AA3AA2" w:rsidRDefault="004F25B5" w:rsidP="00CD3AA0">
            <w:pPr>
              <w:pStyle w:val="rowtabella0"/>
              <w:rPr>
                <w:color w:val="002060"/>
              </w:rPr>
            </w:pPr>
            <w:r w:rsidRPr="00AA3AA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60E26C" w14:textId="77777777" w:rsidR="004F25B5" w:rsidRPr="00AA3AA2" w:rsidRDefault="004F25B5" w:rsidP="00CD3AA0">
            <w:pPr>
              <w:pStyle w:val="rowtabella0"/>
              <w:rPr>
                <w:color w:val="002060"/>
              </w:rPr>
            </w:pPr>
            <w:r w:rsidRPr="00AA3AA2">
              <w:rPr>
                <w:color w:val="002060"/>
              </w:rPr>
              <w:t>VIA DELLO STADIO</w:t>
            </w:r>
          </w:p>
        </w:tc>
      </w:tr>
      <w:tr w:rsidR="004F25B5" w:rsidRPr="00AA3AA2" w14:paraId="21179846"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445A64" w14:textId="77777777" w:rsidR="004F25B5" w:rsidRPr="00AA3AA2" w:rsidRDefault="004F25B5" w:rsidP="00CD3AA0">
            <w:pPr>
              <w:pStyle w:val="rowtabella0"/>
              <w:rPr>
                <w:color w:val="002060"/>
              </w:rPr>
            </w:pPr>
            <w:r w:rsidRPr="00AA3AA2">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4C72BC" w14:textId="77777777" w:rsidR="004F25B5" w:rsidRPr="00AA3AA2" w:rsidRDefault="004F25B5" w:rsidP="00CD3AA0">
            <w:pPr>
              <w:pStyle w:val="rowtabella0"/>
              <w:rPr>
                <w:color w:val="002060"/>
              </w:rPr>
            </w:pPr>
            <w:r w:rsidRPr="00AA3AA2">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DA9049"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DDE8E8" w14:textId="77777777" w:rsidR="004F25B5" w:rsidRPr="00AA3AA2" w:rsidRDefault="004F25B5" w:rsidP="00CD3AA0">
            <w:pPr>
              <w:pStyle w:val="rowtabella0"/>
              <w:rPr>
                <w:color w:val="002060"/>
              </w:rPr>
            </w:pPr>
            <w:r w:rsidRPr="00AA3AA2">
              <w:rPr>
                <w:color w:val="002060"/>
              </w:rPr>
              <w:t>30/09/2022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3CE273" w14:textId="77777777" w:rsidR="004F25B5" w:rsidRPr="00AA3AA2" w:rsidRDefault="004F25B5" w:rsidP="00CD3AA0">
            <w:pPr>
              <w:pStyle w:val="rowtabella0"/>
              <w:rPr>
                <w:color w:val="002060"/>
              </w:rPr>
            </w:pPr>
            <w:r w:rsidRPr="00AA3AA2">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82B46" w14:textId="77777777" w:rsidR="004F25B5" w:rsidRPr="00AA3AA2" w:rsidRDefault="004F25B5" w:rsidP="00CD3AA0">
            <w:pPr>
              <w:pStyle w:val="rowtabella0"/>
              <w:rPr>
                <w:color w:val="002060"/>
              </w:rPr>
            </w:pPr>
            <w:r w:rsidRPr="00AA3AA2">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0D992" w14:textId="77777777" w:rsidR="004F25B5" w:rsidRPr="00AA3AA2" w:rsidRDefault="004F25B5" w:rsidP="00CD3AA0">
            <w:pPr>
              <w:pStyle w:val="rowtabella0"/>
              <w:rPr>
                <w:color w:val="002060"/>
              </w:rPr>
            </w:pPr>
            <w:r w:rsidRPr="00AA3AA2">
              <w:rPr>
                <w:color w:val="002060"/>
              </w:rPr>
              <w:t>VIA OLIMPIADI</w:t>
            </w:r>
          </w:p>
        </w:tc>
      </w:tr>
      <w:tr w:rsidR="004F25B5" w:rsidRPr="00AA3AA2" w14:paraId="0F6BF291"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396DEE" w14:textId="77777777" w:rsidR="004F25B5" w:rsidRPr="00AA3AA2" w:rsidRDefault="004F25B5" w:rsidP="00CD3AA0">
            <w:pPr>
              <w:pStyle w:val="rowtabella0"/>
              <w:rPr>
                <w:color w:val="002060"/>
              </w:rPr>
            </w:pPr>
            <w:r w:rsidRPr="00AA3AA2">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3AF54A" w14:textId="77777777" w:rsidR="004F25B5" w:rsidRPr="00AA3AA2" w:rsidRDefault="004F25B5" w:rsidP="00CD3AA0">
            <w:pPr>
              <w:pStyle w:val="rowtabella0"/>
              <w:rPr>
                <w:color w:val="002060"/>
              </w:rPr>
            </w:pPr>
            <w:r w:rsidRPr="00AA3AA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0E9B4"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7285B8" w14:textId="77777777" w:rsidR="004F25B5" w:rsidRPr="00AA3AA2" w:rsidRDefault="004F25B5" w:rsidP="00CD3AA0">
            <w:pPr>
              <w:pStyle w:val="rowtabella0"/>
              <w:rPr>
                <w:color w:val="002060"/>
              </w:rPr>
            </w:pPr>
            <w:r w:rsidRPr="00AA3AA2">
              <w:rPr>
                <w:color w:val="002060"/>
              </w:rPr>
              <w:t>30/09/2022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0A9E6" w14:textId="77777777" w:rsidR="004F25B5" w:rsidRPr="00AA3AA2" w:rsidRDefault="004F25B5" w:rsidP="00CD3AA0">
            <w:pPr>
              <w:pStyle w:val="rowtabella0"/>
              <w:rPr>
                <w:color w:val="002060"/>
              </w:rPr>
            </w:pPr>
            <w:r w:rsidRPr="00AA3AA2">
              <w:rPr>
                <w:color w:val="002060"/>
              </w:rPr>
              <w:t xml:space="preserve">5286 PALESTRA </w:t>
            </w:r>
            <w:proofErr w:type="gramStart"/>
            <w:r w:rsidRPr="00AA3AA2">
              <w:rPr>
                <w:color w:val="002060"/>
              </w:rPr>
              <w:t>C.SPORTIVO</w:t>
            </w:r>
            <w:proofErr w:type="gramEnd"/>
            <w:r w:rsidRPr="00AA3AA2">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2D663" w14:textId="77777777" w:rsidR="004F25B5" w:rsidRPr="00AA3AA2" w:rsidRDefault="004F25B5" w:rsidP="00CD3AA0">
            <w:pPr>
              <w:pStyle w:val="rowtabella0"/>
              <w:rPr>
                <w:color w:val="002060"/>
              </w:rPr>
            </w:pPr>
            <w:r w:rsidRPr="00AA3AA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E77B25" w14:textId="77777777" w:rsidR="004F25B5" w:rsidRPr="00AA3AA2" w:rsidRDefault="004F25B5" w:rsidP="00CD3AA0">
            <w:pPr>
              <w:pStyle w:val="rowtabella0"/>
              <w:rPr>
                <w:color w:val="002060"/>
              </w:rPr>
            </w:pPr>
            <w:r w:rsidRPr="00AA3AA2">
              <w:rPr>
                <w:color w:val="002060"/>
              </w:rPr>
              <w:t>VIA ALFIERI SNC</w:t>
            </w:r>
          </w:p>
        </w:tc>
      </w:tr>
      <w:tr w:rsidR="004F25B5" w:rsidRPr="00AA3AA2" w14:paraId="2DAAD734"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455A06" w14:textId="77777777" w:rsidR="004F25B5" w:rsidRPr="00AA3AA2" w:rsidRDefault="004F25B5" w:rsidP="00CD3AA0">
            <w:pPr>
              <w:pStyle w:val="rowtabella0"/>
              <w:rPr>
                <w:color w:val="002060"/>
              </w:rPr>
            </w:pPr>
            <w:r w:rsidRPr="00AA3AA2">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B7E9B" w14:textId="77777777" w:rsidR="004F25B5" w:rsidRPr="00AA3AA2" w:rsidRDefault="004F25B5" w:rsidP="00CD3AA0">
            <w:pPr>
              <w:pStyle w:val="rowtabella0"/>
              <w:rPr>
                <w:color w:val="002060"/>
              </w:rPr>
            </w:pPr>
            <w:r w:rsidRPr="00AA3AA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54E5C3"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FF4194" w14:textId="77777777" w:rsidR="004F25B5" w:rsidRPr="00AA3AA2" w:rsidRDefault="004F25B5" w:rsidP="00CD3AA0">
            <w:pPr>
              <w:pStyle w:val="rowtabella0"/>
              <w:rPr>
                <w:color w:val="002060"/>
              </w:rPr>
            </w:pPr>
            <w:r w:rsidRPr="00AA3AA2">
              <w:rPr>
                <w:color w:val="002060"/>
              </w:rPr>
              <w:t>30/09/2022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83BF81" w14:textId="77777777" w:rsidR="004F25B5" w:rsidRPr="00AA3AA2" w:rsidRDefault="004F25B5" w:rsidP="00CD3AA0">
            <w:pPr>
              <w:pStyle w:val="rowtabella0"/>
              <w:rPr>
                <w:color w:val="002060"/>
              </w:rPr>
            </w:pPr>
            <w:r w:rsidRPr="00AA3AA2">
              <w:rPr>
                <w:color w:val="002060"/>
              </w:rPr>
              <w:t xml:space="preserve">5623 PALESTRA </w:t>
            </w:r>
            <w:proofErr w:type="gramStart"/>
            <w:r w:rsidRPr="00AA3AA2">
              <w:rPr>
                <w:color w:val="002060"/>
              </w:rPr>
              <w:t>SC.MEDIA</w:t>
            </w:r>
            <w:proofErr w:type="gramEnd"/>
            <w:r w:rsidRPr="00AA3AA2">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691B3" w14:textId="77777777" w:rsidR="004F25B5" w:rsidRPr="00AA3AA2" w:rsidRDefault="004F25B5" w:rsidP="00CD3AA0">
            <w:pPr>
              <w:pStyle w:val="rowtabella0"/>
              <w:rPr>
                <w:color w:val="002060"/>
              </w:rPr>
            </w:pPr>
            <w:r w:rsidRPr="00AA3AA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207810" w14:textId="77777777" w:rsidR="004F25B5" w:rsidRPr="00AA3AA2" w:rsidRDefault="004F25B5" w:rsidP="00CD3AA0">
            <w:pPr>
              <w:pStyle w:val="rowtabella0"/>
              <w:rPr>
                <w:color w:val="002060"/>
              </w:rPr>
            </w:pPr>
            <w:r w:rsidRPr="00AA3AA2">
              <w:rPr>
                <w:color w:val="002060"/>
              </w:rPr>
              <w:t>VIA PIRANDELLO</w:t>
            </w:r>
          </w:p>
        </w:tc>
      </w:tr>
      <w:tr w:rsidR="004F25B5" w:rsidRPr="00AA3AA2" w14:paraId="6C52E9AA" w14:textId="77777777" w:rsidTr="00CD3A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EB41E" w14:textId="77777777" w:rsidR="004F25B5" w:rsidRPr="00AA3AA2" w:rsidRDefault="004F25B5" w:rsidP="00CD3AA0">
            <w:pPr>
              <w:pStyle w:val="rowtabella0"/>
              <w:rPr>
                <w:color w:val="002060"/>
              </w:rPr>
            </w:pPr>
            <w:r w:rsidRPr="00AA3AA2">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0AEA6" w14:textId="77777777" w:rsidR="004F25B5" w:rsidRPr="00AA3AA2" w:rsidRDefault="004F25B5" w:rsidP="00CD3AA0">
            <w:pPr>
              <w:pStyle w:val="rowtabella0"/>
              <w:rPr>
                <w:color w:val="002060"/>
              </w:rPr>
            </w:pPr>
            <w:r w:rsidRPr="00AA3AA2">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908A5"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D82D2" w14:textId="77777777" w:rsidR="004F25B5" w:rsidRPr="00AA3AA2" w:rsidRDefault="004F25B5" w:rsidP="00CD3AA0">
            <w:pPr>
              <w:pStyle w:val="rowtabella0"/>
              <w:rPr>
                <w:color w:val="002060"/>
              </w:rPr>
            </w:pPr>
            <w:r w:rsidRPr="00AA3AA2">
              <w:rPr>
                <w:color w:val="002060"/>
              </w:rPr>
              <w:t>01/10/2022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0AD2B" w14:textId="77777777" w:rsidR="004F25B5" w:rsidRPr="00AA3AA2" w:rsidRDefault="004F25B5" w:rsidP="00CD3AA0">
            <w:pPr>
              <w:pStyle w:val="rowtabella0"/>
              <w:rPr>
                <w:color w:val="002060"/>
              </w:rPr>
            </w:pPr>
            <w:r w:rsidRPr="00AA3AA2">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046A1" w14:textId="77777777" w:rsidR="004F25B5" w:rsidRPr="00AA3AA2" w:rsidRDefault="004F25B5" w:rsidP="00CD3AA0">
            <w:pPr>
              <w:pStyle w:val="rowtabella0"/>
              <w:rPr>
                <w:color w:val="002060"/>
              </w:rPr>
            </w:pPr>
            <w:r w:rsidRPr="00AA3AA2">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25992" w14:textId="77777777" w:rsidR="004F25B5" w:rsidRPr="00AA3AA2" w:rsidRDefault="004F25B5" w:rsidP="00CD3AA0">
            <w:pPr>
              <w:pStyle w:val="rowtabella0"/>
              <w:rPr>
                <w:color w:val="002060"/>
              </w:rPr>
            </w:pPr>
            <w:r w:rsidRPr="00AA3AA2">
              <w:rPr>
                <w:color w:val="002060"/>
              </w:rPr>
              <w:t>VIA BRAMANTE</w:t>
            </w:r>
          </w:p>
        </w:tc>
      </w:tr>
    </w:tbl>
    <w:p w14:paraId="4AAE81FA" w14:textId="288FEC57" w:rsidR="004F25B5" w:rsidRDefault="004F25B5" w:rsidP="004F3FED">
      <w:pPr>
        <w:pStyle w:val="breakline"/>
        <w:rPr>
          <w:color w:val="002060"/>
        </w:rPr>
      </w:pPr>
    </w:p>
    <w:p w14:paraId="346A8119" w14:textId="77777777" w:rsidR="004F25B5" w:rsidRPr="001A1B0E" w:rsidRDefault="004F25B5" w:rsidP="004F3FED">
      <w:pPr>
        <w:pStyle w:val="breakline"/>
        <w:rPr>
          <w:color w:val="002060"/>
        </w:rPr>
      </w:pPr>
    </w:p>
    <w:p w14:paraId="0E2C6EE2" w14:textId="77777777" w:rsidR="004F3FED" w:rsidRPr="001A1B0E" w:rsidRDefault="004F3FED" w:rsidP="004F3FED">
      <w:pPr>
        <w:pStyle w:val="titolocampionato0"/>
        <w:shd w:val="clear" w:color="auto" w:fill="CCCCCC"/>
        <w:spacing w:before="80" w:after="40"/>
        <w:rPr>
          <w:color w:val="002060"/>
        </w:rPr>
      </w:pPr>
      <w:r w:rsidRPr="001A1B0E">
        <w:rPr>
          <w:color w:val="002060"/>
        </w:rPr>
        <w:t>CALCIO A CINQUE SERIE C2</w:t>
      </w:r>
    </w:p>
    <w:p w14:paraId="59A6839B" w14:textId="77777777" w:rsidR="004F3FED" w:rsidRPr="009B236A" w:rsidRDefault="004F3FED" w:rsidP="004F3FED">
      <w:pPr>
        <w:pStyle w:val="titolomedio0"/>
        <w:rPr>
          <w:color w:val="002060"/>
          <w:sz w:val="36"/>
          <w:szCs w:val="36"/>
        </w:rPr>
      </w:pPr>
      <w:r w:rsidRPr="009B236A">
        <w:rPr>
          <w:color w:val="002060"/>
          <w:sz w:val="36"/>
          <w:szCs w:val="36"/>
        </w:rPr>
        <w:t>GARE RINVIATE A DATA DA DESTINARSI</w:t>
      </w:r>
    </w:p>
    <w:p w14:paraId="6413B14A" w14:textId="77777777" w:rsidR="004F3FED" w:rsidRPr="009B236A" w:rsidRDefault="004F3FED" w:rsidP="004F3FED">
      <w:pPr>
        <w:pStyle w:val="breakline"/>
        <w:rPr>
          <w:color w:val="002060"/>
        </w:rPr>
      </w:pPr>
    </w:p>
    <w:p w14:paraId="628557DF" w14:textId="77777777" w:rsidR="004F3FED" w:rsidRPr="009B236A" w:rsidRDefault="004F3FED" w:rsidP="004F3FED">
      <w:pPr>
        <w:pStyle w:val="breakline"/>
        <w:rPr>
          <w:color w:val="002060"/>
        </w:rPr>
      </w:pPr>
    </w:p>
    <w:p w14:paraId="3088E6BF" w14:textId="77777777" w:rsidR="004F3FED" w:rsidRPr="009B236A" w:rsidRDefault="004F3FED" w:rsidP="004F3FED">
      <w:pPr>
        <w:pStyle w:val="sottotitolocampionato10"/>
        <w:rPr>
          <w:color w:val="002060"/>
        </w:rPr>
      </w:pPr>
      <w:r w:rsidRPr="009B23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F3FED" w:rsidRPr="009B236A" w14:paraId="14B88DDD" w14:textId="77777777" w:rsidTr="00CD3A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8F3F9" w14:textId="77777777" w:rsidR="004F3FED" w:rsidRPr="009B236A" w:rsidRDefault="004F3FED" w:rsidP="00CD3AA0">
            <w:pPr>
              <w:pStyle w:val="headertabella0"/>
              <w:rPr>
                <w:color w:val="002060"/>
              </w:rPr>
            </w:pPr>
            <w:r w:rsidRPr="009B236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4EFA" w14:textId="77777777" w:rsidR="004F3FED" w:rsidRPr="009B236A" w:rsidRDefault="004F3FED" w:rsidP="00CD3AA0">
            <w:pPr>
              <w:pStyle w:val="headertabella0"/>
              <w:rPr>
                <w:color w:val="002060"/>
              </w:rPr>
            </w:pPr>
            <w:r w:rsidRPr="009B236A">
              <w:rPr>
                <w:color w:val="002060"/>
              </w:rPr>
              <w:t xml:space="preserve">N° </w:t>
            </w:r>
            <w:proofErr w:type="spellStart"/>
            <w:r w:rsidRPr="009B236A">
              <w:rPr>
                <w:color w:val="002060"/>
              </w:rPr>
              <w:t>Gior</w:t>
            </w:r>
            <w:proofErr w:type="spellEnd"/>
            <w:r w:rsidRPr="009B236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6BD84" w14:textId="77777777" w:rsidR="004F3FED" w:rsidRPr="009B236A" w:rsidRDefault="004F3FED" w:rsidP="00CD3AA0">
            <w:pPr>
              <w:pStyle w:val="headertabella0"/>
              <w:rPr>
                <w:color w:val="002060"/>
              </w:rPr>
            </w:pPr>
            <w:r w:rsidRPr="009B236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12BA0" w14:textId="77777777" w:rsidR="004F3FED" w:rsidRPr="009B236A" w:rsidRDefault="004F3FED" w:rsidP="00CD3AA0">
            <w:pPr>
              <w:pStyle w:val="headertabella0"/>
              <w:rPr>
                <w:color w:val="002060"/>
              </w:rPr>
            </w:pPr>
            <w:r w:rsidRPr="009B23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35537" w14:textId="77777777" w:rsidR="004F3FED" w:rsidRPr="009B236A" w:rsidRDefault="004F3FED" w:rsidP="00CD3AA0">
            <w:pPr>
              <w:pStyle w:val="headertabella0"/>
              <w:rPr>
                <w:color w:val="002060"/>
              </w:rPr>
            </w:pPr>
            <w:r w:rsidRPr="009B236A">
              <w:rPr>
                <w:color w:val="002060"/>
              </w:rPr>
              <w:t xml:space="preserve">Data </w:t>
            </w:r>
            <w:proofErr w:type="spellStart"/>
            <w:r w:rsidRPr="009B236A">
              <w:rPr>
                <w:color w:val="002060"/>
              </w:rPr>
              <w:t>Orig</w:t>
            </w:r>
            <w:proofErr w:type="spellEnd"/>
            <w:r w:rsidRPr="009B236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912BE" w14:textId="77777777" w:rsidR="004F3FED" w:rsidRPr="009B236A" w:rsidRDefault="004F3FED" w:rsidP="00CD3AA0">
            <w:pPr>
              <w:pStyle w:val="headertabella0"/>
              <w:rPr>
                <w:color w:val="002060"/>
              </w:rPr>
            </w:pPr>
            <w:r w:rsidRPr="009B23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0F536" w14:textId="77777777" w:rsidR="004F3FED" w:rsidRPr="009B236A" w:rsidRDefault="004F3FED" w:rsidP="00CD3AA0">
            <w:pPr>
              <w:pStyle w:val="headertabella0"/>
              <w:rPr>
                <w:color w:val="002060"/>
              </w:rPr>
            </w:pPr>
            <w:r w:rsidRPr="009B236A">
              <w:rPr>
                <w:color w:val="002060"/>
              </w:rPr>
              <w:t xml:space="preserve">Ora </w:t>
            </w:r>
            <w:proofErr w:type="spellStart"/>
            <w:r w:rsidRPr="009B236A">
              <w:rPr>
                <w:color w:val="002060"/>
              </w:rPr>
              <w:t>Orig</w:t>
            </w:r>
            <w:proofErr w:type="spellEnd"/>
            <w:r w:rsidRPr="009B236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C11EC" w14:textId="77777777" w:rsidR="004F3FED" w:rsidRPr="009B236A" w:rsidRDefault="004F3FED" w:rsidP="00CD3AA0">
            <w:pPr>
              <w:pStyle w:val="headertabella0"/>
              <w:rPr>
                <w:color w:val="002060"/>
              </w:rPr>
            </w:pPr>
            <w:r w:rsidRPr="009B236A">
              <w:rPr>
                <w:color w:val="002060"/>
              </w:rPr>
              <w:t>Note</w:t>
            </w:r>
          </w:p>
        </w:tc>
      </w:tr>
      <w:tr w:rsidR="004F3FED" w:rsidRPr="009B236A" w14:paraId="6AA4E0E7" w14:textId="77777777" w:rsidTr="00CD3A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05F8" w14:textId="77777777" w:rsidR="004F3FED" w:rsidRPr="009B236A" w:rsidRDefault="004F3FED" w:rsidP="00CD3AA0">
            <w:pPr>
              <w:pStyle w:val="rowtabella0"/>
              <w:rPr>
                <w:color w:val="002060"/>
              </w:rPr>
            </w:pP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B4C9" w14:textId="77777777" w:rsidR="004F3FED" w:rsidRPr="009B236A" w:rsidRDefault="004F3FED" w:rsidP="00CD3AA0">
            <w:pPr>
              <w:pStyle w:val="rowtabella0"/>
              <w:jc w:val="center"/>
              <w:rPr>
                <w:color w:val="002060"/>
                <w:highlight w:val="yellow"/>
              </w:rPr>
            </w:pPr>
            <w:r>
              <w:rPr>
                <w:color w:val="002060"/>
                <w:highlight w:val="yellow"/>
              </w:rPr>
              <w:t>2</w:t>
            </w:r>
            <w:r w:rsidRPr="009B236A">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7DFB" w14:textId="77777777" w:rsidR="004F3FED" w:rsidRPr="009B236A" w:rsidRDefault="004F3FED" w:rsidP="00CD3AA0">
            <w:pPr>
              <w:pStyle w:val="rowtabella0"/>
              <w:rPr>
                <w:color w:val="002060"/>
                <w:highlight w:val="yellow"/>
              </w:rPr>
            </w:pPr>
            <w:r>
              <w:rPr>
                <w:color w:val="002060"/>
                <w:highlight w:val="yellow"/>
              </w:rPr>
              <w:t>ACLI MANTOVANI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BC82" w14:textId="77777777" w:rsidR="004F3FED" w:rsidRPr="009B236A" w:rsidRDefault="004F3FED" w:rsidP="00CD3AA0">
            <w:pPr>
              <w:pStyle w:val="rowtabella0"/>
              <w:rPr>
                <w:color w:val="002060"/>
                <w:highlight w:val="yellow"/>
              </w:rPr>
            </w:pPr>
            <w:proofErr w:type="gramStart"/>
            <w:r>
              <w:rPr>
                <w:color w:val="002060"/>
                <w:highlight w:val="yellow"/>
              </w:rPr>
              <w:t>CITTA</w:t>
            </w:r>
            <w:proofErr w:type="gramEnd"/>
            <w:r>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9528" w14:textId="77777777" w:rsidR="004F3FED" w:rsidRPr="009B236A" w:rsidRDefault="004F3FED" w:rsidP="00CD3AA0">
            <w:pPr>
              <w:rPr>
                <w:rFonts w:ascii="Arial" w:hAnsi="Arial" w:cs="Arial"/>
                <w:color w:val="002060"/>
                <w:sz w:val="12"/>
                <w:szCs w:val="12"/>
              </w:rPr>
            </w:pPr>
            <w:r>
              <w:rPr>
                <w:rFonts w:ascii="Arial" w:hAnsi="Arial" w:cs="Arial"/>
                <w:color w:val="002060"/>
                <w:sz w:val="12"/>
                <w:szCs w:val="12"/>
              </w:rPr>
              <w:t>30/09/2022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CF69" w14:textId="77777777" w:rsidR="004F3FED" w:rsidRPr="009B236A" w:rsidRDefault="004F3FED" w:rsidP="00CD3AA0">
            <w:pPr>
              <w:pStyle w:val="rowtabella0"/>
              <w:jc w:val="center"/>
              <w:rPr>
                <w:color w:val="002060"/>
              </w:rPr>
            </w:pPr>
            <w:r w:rsidRPr="009B236A">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CB9B" w14:textId="77777777" w:rsidR="004F3FED" w:rsidRPr="009B236A" w:rsidRDefault="004F3FED" w:rsidP="00CD3AA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D8B1" w14:textId="77777777" w:rsidR="004F3FED" w:rsidRPr="009B236A" w:rsidRDefault="004F3FED" w:rsidP="00CD3AA0">
            <w:pPr>
              <w:rPr>
                <w:rFonts w:ascii="Arial" w:hAnsi="Arial" w:cs="Arial"/>
                <w:color w:val="002060"/>
                <w:sz w:val="12"/>
                <w:szCs w:val="12"/>
              </w:rPr>
            </w:pPr>
            <w:r w:rsidRPr="009B236A">
              <w:rPr>
                <w:rFonts w:ascii="Arial" w:hAnsi="Arial" w:cs="Arial"/>
                <w:color w:val="002060"/>
                <w:sz w:val="12"/>
                <w:szCs w:val="12"/>
                <w:highlight w:val="yellow"/>
              </w:rPr>
              <w:t>Causa conseguenze gravi eventi atmosferici del 15/09/2022</w:t>
            </w:r>
          </w:p>
        </w:tc>
      </w:tr>
    </w:tbl>
    <w:p w14:paraId="5254FF9E" w14:textId="77777777" w:rsidR="004F3FED" w:rsidRPr="00B57CFF" w:rsidRDefault="004F3FED" w:rsidP="004F3FED">
      <w:pPr>
        <w:pStyle w:val="titoloprinc0"/>
        <w:rPr>
          <w:color w:val="002060"/>
          <w:sz w:val="12"/>
          <w:szCs w:val="12"/>
        </w:rPr>
      </w:pPr>
    </w:p>
    <w:p w14:paraId="21DF3A59" w14:textId="77777777" w:rsidR="004F3FED" w:rsidRPr="001A1B0E" w:rsidRDefault="004F3FED" w:rsidP="004F3FED">
      <w:pPr>
        <w:pStyle w:val="titoloprinc0"/>
        <w:rPr>
          <w:color w:val="002060"/>
        </w:rPr>
      </w:pPr>
      <w:r w:rsidRPr="001A1B0E">
        <w:rPr>
          <w:color w:val="002060"/>
        </w:rPr>
        <w:t>VARIAZIONI AL PROGRAMMA GARE</w:t>
      </w:r>
    </w:p>
    <w:p w14:paraId="0BCE3C08" w14:textId="77777777" w:rsidR="004F3FED" w:rsidRPr="001A1B0E" w:rsidRDefault="004F3FED" w:rsidP="004F3FED">
      <w:pPr>
        <w:pStyle w:val="breakline"/>
        <w:rPr>
          <w:color w:val="002060"/>
        </w:rPr>
      </w:pPr>
    </w:p>
    <w:p w14:paraId="01E1AE44" w14:textId="77777777" w:rsidR="004F3FED" w:rsidRPr="001A1B0E" w:rsidRDefault="004F3FED" w:rsidP="004F3FED">
      <w:pPr>
        <w:pStyle w:val="breakline"/>
        <w:rPr>
          <w:color w:val="002060"/>
        </w:rPr>
      </w:pPr>
    </w:p>
    <w:p w14:paraId="49E71263" w14:textId="77777777" w:rsidR="004F3FED" w:rsidRPr="001A1B0E" w:rsidRDefault="004F3FED" w:rsidP="004F3FED">
      <w:pPr>
        <w:pStyle w:val="sottotitolocampionato10"/>
        <w:rPr>
          <w:color w:val="002060"/>
        </w:rPr>
      </w:pPr>
      <w:r w:rsidRPr="001A1B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F3FED" w:rsidRPr="001A1B0E" w14:paraId="6E7CBB16" w14:textId="77777777" w:rsidTr="00CD3A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935D6" w14:textId="77777777" w:rsidR="004F3FED" w:rsidRPr="001A1B0E" w:rsidRDefault="004F3FED" w:rsidP="00CD3AA0">
            <w:pPr>
              <w:pStyle w:val="headertabella0"/>
              <w:rPr>
                <w:color w:val="002060"/>
              </w:rPr>
            </w:pPr>
            <w:r w:rsidRPr="001A1B0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3235E" w14:textId="77777777" w:rsidR="004F3FED" w:rsidRPr="001A1B0E" w:rsidRDefault="004F3FED" w:rsidP="00CD3AA0">
            <w:pPr>
              <w:pStyle w:val="headertabella0"/>
              <w:rPr>
                <w:color w:val="002060"/>
              </w:rPr>
            </w:pPr>
            <w:r w:rsidRPr="001A1B0E">
              <w:rPr>
                <w:color w:val="002060"/>
              </w:rPr>
              <w:t xml:space="preserve">N° </w:t>
            </w:r>
            <w:proofErr w:type="spellStart"/>
            <w:r w:rsidRPr="001A1B0E">
              <w:rPr>
                <w:color w:val="002060"/>
              </w:rPr>
              <w:t>Gior</w:t>
            </w:r>
            <w:proofErr w:type="spellEnd"/>
            <w:r w:rsidRPr="001A1B0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091B5" w14:textId="77777777" w:rsidR="004F3FED" w:rsidRPr="001A1B0E" w:rsidRDefault="004F3FED" w:rsidP="00CD3AA0">
            <w:pPr>
              <w:pStyle w:val="headertabella0"/>
              <w:rPr>
                <w:color w:val="002060"/>
              </w:rPr>
            </w:pPr>
            <w:r w:rsidRPr="001A1B0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2AE50" w14:textId="77777777" w:rsidR="004F3FED" w:rsidRPr="001A1B0E" w:rsidRDefault="004F3FED" w:rsidP="00CD3AA0">
            <w:pPr>
              <w:pStyle w:val="headertabella0"/>
              <w:rPr>
                <w:color w:val="002060"/>
              </w:rPr>
            </w:pPr>
            <w:r w:rsidRPr="001A1B0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5F993" w14:textId="77777777" w:rsidR="004F3FED" w:rsidRPr="001A1B0E" w:rsidRDefault="004F3FED" w:rsidP="00CD3AA0">
            <w:pPr>
              <w:pStyle w:val="headertabella0"/>
              <w:rPr>
                <w:color w:val="002060"/>
              </w:rPr>
            </w:pPr>
            <w:r w:rsidRPr="001A1B0E">
              <w:rPr>
                <w:color w:val="002060"/>
              </w:rPr>
              <w:t xml:space="preserve">Data </w:t>
            </w:r>
            <w:proofErr w:type="spellStart"/>
            <w:r w:rsidRPr="001A1B0E">
              <w:rPr>
                <w:color w:val="002060"/>
              </w:rPr>
              <w:t>Orig</w:t>
            </w:r>
            <w:proofErr w:type="spellEnd"/>
            <w:r w:rsidRPr="001A1B0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42CF4" w14:textId="77777777" w:rsidR="004F3FED" w:rsidRPr="001A1B0E" w:rsidRDefault="004F3FED" w:rsidP="00CD3AA0">
            <w:pPr>
              <w:pStyle w:val="headertabella0"/>
              <w:rPr>
                <w:color w:val="002060"/>
              </w:rPr>
            </w:pPr>
            <w:r w:rsidRPr="001A1B0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D8175" w14:textId="77777777" w:rsidR="004F3FED" w:rsidRPr="001A1B0E" w:rsidRDefault="004F3FED" w:rsidP="00CD3AA0">
            <w:pPr>
              <w:pStyle w:val="headertabella0"/>
              <w:rPr>
                <w:color w:val="002060"/>
              </w:rPr>
            </w:pPr>
            <w:r w:rsidRPr="001A1B0E">
              <w:rPr>
                <w:color w:val="002060"/>
              </w:rPr>
              <w:t xml:space="preserve">Ora </w:t>
            </w:r>
            <w:proofErr w:type="spellStart"/>
            <w:r w:rsidRPr="001A1B0E">
              <w:rPr>
                <w:color w:val="002060"/>
              </w:rPr>
              <w:t>Orig</w:t>
            </w:r>
            <w:proofErr w:type="spellEnd"/>
            <w:r w:rsidRPr="001A1B0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C1FCC" w14:textId="77777777" w:rsidR="004F3FED" w:rsidRPr="001A1B0E" w:rsidRDefault="004F3FED" w:rsidP="00CD3AA0">
            <w:pPr>
              <w:pStyle w:val="headertabella0"/>
              <w:rPr>
                <w:color w:val="002060"/>
              </w:rPr>
            </w:pPr>
            <w:r w:rsidRPr="001A1B0E">
              <w:rPr>
                <w:color w:val="002060"/>
              </w:rPr>
              <w:t>Impianto</w:t>
            </w:r>
          </w:p>
        </w:tc>
      </w:tr>
      <w:tr w:rsidR="004F3FED" w:rsidRPr="001A1B0E" w14:paraId="2FA86E59" w14:textId="77777777" w:rsidTr="00CD3A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1D00" w14:textId="77777777" w:rsidR="004F3FED" w:rsidRPr="00B57CFF" w:rsidRDefault="004F3FED" w:rsidP="00CD3AA0">
            <w:pPr>
              <w:pStyle w:val="rowtabella0"/>
              <w:rPr>
                <w:color w:val="002060"/>
                <w:highlight w:val="yellow"/>
              </w:rPr>
            </w:pPr>
            <w:r w:rsidRPr="00B57CFF">
              <w:rPr>
                <w:color w:val="002060"/>
                <w:highlight w:val="yellow"/>
              </w:rPr>
              <w:t>30/09/2022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52F5" w14:textId="77777777" w:rsidR="004F3FED" w:rsidRPr="00B57CFF" w:rsidRDefault="004F3FED" w:rsidP="00CD3AA0">
            <w:pPr>
              <w:pStyle w:val="rowtabella0"/>
              <w:jc w:val="center"/>
              <w:rPr>
                <w:color w:val="002060"/>
                <w:highlight w:val="yellow"/>
              </w:rPr>
            </w:pPr>
            <w:r w:rsidRPr="00B57CF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E3F33" w14:textId="77777777" w:rsidR="004F3FED" w:rsidRPr="00B57CFF" w:rsidRDefault="004F3FED" w:rsidP="00CD3AA0">
            <w:pPr>
              <w:pStyle w:val="rowtabella0"/>
              <w:rPr>
                <w:color w:val="002060"/>
                <w:highlight w:val="yellow"/>
              </w:rPr>
            </w:pPr>
            <w:r w:rsidRPr="00B57CFF">
              <w:rPr>
                <w:color w:val="002060"/>
                <w:highlight w:val="yellow"/>
              </w:rPr>
              <w:t>ANCONITANA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B31DC" w14:textId="77777777" w:rsidR="004F3FED" w:rsidRPr="00B57CFF" w:rsidRDefault="004F3FED" w:rsidP="00CD3AA0">
            <w:pPr>
              <w:pStyle w:val="rowtabella0"/>
              <w:rPr>
                <w:color w:val="002060"/>
                <w:highlight w:val="yellow"/>
              </w:rPr>
            </w:pPr>
            <w:r w:rsidRPr="00B57CFF">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4B6D1" w14:textId="77777777" w:rsidR="004F3FED" w:rsidRPr="001A1B0E" w:rsidRDefault="004F3FED" w:rsidP="00CD3AA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2700" w14:textId="77777777" w:rsidR="004F3FED" w:rsidRPr="001A1B0E" w:rsidRDefault="004F3FED" w:rsidP="00CD3AA0">
            <w:pPr>
              <w:pStyle w:val="rowtabella0"/>
              <w:jc w:val="center"/>
              <w:rPr>
                <w:color w:val="002060"/>
              </w:rPr>
            </w:pPr>
            <w:r w:rsidRPr="00B57CF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F1E2" w14:textId="77777777" w:rsidR="004F3FED" w:rsidRPr="001A1B0E" w:rsidRDefault="004F3FED" w:rsidP="00CD3AA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3E7F" w14:textId="77777777" w:rsidR="004F3FED" w:rsidRPr="001A1B0E" w:rsidRDefault="004F3FED" w:rsidP="00CD3AA0">
            <w:pPr>
              <w:pStyle w:val="rowtabella0"/>
              <w:rPr>
                <w:color w:val="002060"/>
              </w:rPr>
            </w:pPr>
            <w:r w:rsidRPr="00B57CFF">
              <w:rPr>
                <w:color w:val="002060"/>
                <w:highlight w:val="yellow"/>
              </w:rPr>
              <w:t>PALASCHERMA ANCONA VIA MONTEPELAGO</w:t>
            </w:r>
          </w:p>
        </w:tc>
      </w:tr>
    </w:tbl>
    <w:p w14:paraId="6B9E087F" w14:textId="77777777" w:rsidR="004F3FED" w:rsidRPr="001A1B0E" w:rsidRDefault="004F3FED" w:rsidP="004F3FED">
      <w:pPr>
        <w:pStyle w:val="breakline"/>
        <w:rPr>
          <w:rFonts w:eastAsiaTheme="minorEastAsia"/>
          <w:color w:val="002060"/>
        </w:rPr>
      </w:pPr>
    </w:p>
    <w:p w14:paraId="28B8EADF" w14:textId="77777777" w:rsidR="004F3FED" w:rsidRPr="001A1B0E" w:rsidRDefault="004F3FED" w:rsidP="004F3FED">
      <w:pPr>
        <w:pStyle w:val="breakline"/>
        <w:rPr>
          <w:color w:val="002060"/>
        </w:rPr>
      </w:pPr>
    </w:p>
    <w:p w14:paraId="591734DE" w14:textId="77777777" w:rsidR="004F3FED" w:rsidRPr="001A1B0E" w:rsidRDefault="004F3FED" w:rsidP="004F3FED">
      <w:pPr>
        <w:pStyle w:val="breakline"/>
        <w:rPr>
          <w:color w:val="002060"/>
        </w:rPr>
      </w:pPr>
    </w:p>
    <w:p w14:paraId="6A5409E7" w14:textId="77777777" w:rsidR="004F3FED" w:rsidRPr="001A1B0E" w:rsidRDefault="004F3FED" w:rsidP="004F3FED">
      <w:pPr>
        <w:pStyle w:val="titoloprinc0"/>
        <w:rPr>
          <w:color w:val="002060"/>
        </w:rPr>
      </w:pPr>
      <w:r w:rsidRPr="001A1B0E">
        <w:rPr>
          <w:color w:val="002060"/>
        </w:rPr>
        <w:lastRenderedPageBreak/>
        <w:t>RISULTATI</w:t>
      </w:r>
    </w:p>
    <w:p w14:paraId="350CDA48" w14:textId="77777777" w:rsidR="004F3FED" w:rsidRPr="001A1B0E" w:rsidRDefault="004F3FED" w:rsidP="004F3FED">
      <w:pPr>
        <w:pStyle w:val="breakline"/>
        <w:rPr>
          <w:color w:val="002060"/>
        </w:rPr>
      </w:pPr>
    </w:p>
    <w:p w14:paraId="491EBD32" w14:textId="77777777" w:rsidR="004F3FED" w:rsidRPr="001A1B0E" w:rsidRDefault="004F3FED" w:rsidP="004F3FED">
      <w:pPr>
        <w:pStyle w:val="sottotitolocampionato10"/>
        <w:rPr>
          <w:color w:val="002060"/>
        </w:rPr>
      </w:pPr>
      <w:r w:rsidRPr="001A1B0E">
        <w:rPr>
          <w:color w:val="002060"/>
        </w:rPr>
        <w:t>RISULTATI UFFICIALI GARE DEL 23/09/2022</w:t>
      </w:r>
    </w:p>
    <w:p w14:paraId="0683DA8E" w14:textId="77777777" w:rsidR="00063AC3" w:rsidRPr="00063AC3" w:rsidRDefault="00063AC3" w:rsidP="00063AC3">
      <w:pPr>
        <w:pStyle w:val="sottotitolocampionato20"/>
        <w:spacing w:before="0" w:beforeAutospacing="0" w:after="0" w:afterAutospacing="0"/>
        <w:rPr>
          <w:rFonts w:ascii="Arial" w:hAnsi="Arial" w:cs="Arial"/>
          <w:color w:val="002060"/>
          <w:sz w:val="20"/>
          <w:szCs w:val="20"/>
        </w:rPr>
      </w:pPr>
      <w:r w:rsidRPr="00063AC3">
        <w:rPr>
          <w:rFonts w:ascii="Arial" w:hAnsi="Arial" w:cs="Arial"/>
          <w:color w:val="002060"/>
          <w:sz w:val="20"/>
          <w:szCs w:val="20"/>
        </w:rPr>
        <w:t>Si trascrivono qui di seguito i risultati ufficiali delle gare disputate</w:t>
      </w:r>
    </w:p>
    <w:p w14:paraId="123DEB48" w14:textId="77777777" w:rsidR="004F3FED" w:rsidRPr="001A1B0E" w:rsidRDefault="004F3FED" w:rsidP="004F3F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F3FED" w:rsidRPr="001A1B0E" w14:paraId="60F8547B" w14:textId="77777777" w:rsidTr="00CD3AA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F3FED" w:rsidRPr="001A1B0E" w14:paraId="500425BE" w14:textId="77777777" w:rsidTr="00CD3A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7EE76" w14:textId="77777777" w:rsidR="004F3FED" w:rsidRPr="001A1B0E" w:rsidRDefault="004F3FED" w:rsidP="00CD3AA0">
                  <w:pPr>
                    <w:pStyle w:val="headertabella0"/>
                    <w:rPr>
                      <w:color w:val="002060"/>
                    </w:rPr>
                  </w:pPr>
                  <w:r w:rsidRPr="001A1B0E">
                    <w:rPr>
                      <w:color w:val="002060"/>
                    </w:rPr>
                    <w:t>GIRONE A - 1 Giornata - A</w:t>
                  </w:r>
                </w:p>
              </w:tc>
            </w:tr>
            <w:tr w:rsidR="004F3FED" w:rsidRPr="001A1B0E" w14:paraId="4C3FD8D4" w14:textId="77777777" w:rsidTr="00CD3A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8D40C" w14:textId="77777777" w:rsidR="004F3FED" w:rsidRPr="001A1B0E" w:rsidRDefault="004F3FED" w:rsidP="00CD3AA0">
                  <w:pPr>
                    <w:pStyle w:val="rowtabella0"/>
                    <w:rPr>
                      <w:color w:val="002060"/>
                    </w:rPr>
                  </w:pPr>
                  <w:r w:rsidRPr="001A1B0E">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BAB06" w14:textId="77777777" w:rsidR="004F3FED" w:rsidRPr="001A1B0E" w:rsidRDefault="004F3FED" w:rsidP="00CD3AA0">
                  <w:pPr>
                    <w:pStyle w:val="rowtabella0"/>
                    <w:rPr>
                      <w:color w:val="002060"/>
                    </w:rPr>
                  </w:pPr>
                  <w:r w:rsidRPr="001A1B0E">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CD6C7" w14:textId="77777777" w:rsidR="004F3FED" w:rsidRPr="001A1B0E" w:rsidRDefault="004F3FED" w:rsidP="00CD3AA0">
                  <w:pPr>
                    <w:pStyle w:val="rowtabella0"/>
                    <w:jc w:val="center"/>
                    <w:rPr>
                      <w:color w:val="002060"/>
                    </w:rPr>
                  </w:pPr>
                  <w:r w:rsidRPr="001A1B0E">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862B7" w14:textId="77777777" w:rsidR="004F3FED" w:rsidRPr="001A1B0E" w:rsidRDefault="004F3FED" w:rsidP="00CD3AA0">
                  <w:pPr>
                    <w:pStyle w:val="rowtabella0"/>
                    <w:jc w:val="center"/>
                    <w:rPr>
                      <w:color w:val="002060"/>
                    </w:rPr>
                  </w:pPr>
                  <w:r w:rsidRPr="001A1B0E">
                    <w:rPr>
                      <w:color w:val="002060"/>
                    </w:rPr>
                    <w:t> </w:t>
                  </w:r>
                </w:p>
              </w:tc>
            </w:tr>
            <w:tr w:rsidR="004F3FED" w:rsidRPr="001A1B0E" w14:paraId="5F04B646"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E0865" w14:textId="77777777" w:rsidR="004F3FED" w:rsidRPr="001A1B0E" w:rsidRDefault="004F3FED" w:rsidP="00CD3AA0">
                  <w:pPr>
                    <w:pStyle w:val="rowtabella0"/>
                    <w:rPr>
                      <w:color w:val="002060"/>
                    </w:rPr>
                  </w:pPr>
                  <w:r w:rsidRPr="001A1B0E">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44DA31" w14:textId="77777777" w:rsidR="004F3FED" w:rsidRPr="001A1B0E" w:rsidRDefault="004F3FED" w:rsidP="00CD3AA0">
                  <w:pPr>
                    <w:pStyle w:val="rowtabella0"/>
                    <w:rPr>
                      <w:color w:val="002060"/>
                    </w:rPr>
                  </w:pPr>
                  <w:r w:rsidRPr="001A1B0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7358ED" w14:textId="77777777" w:rsidR="004F3FED" w:rsidRPr="001A1B0E" w:rsidRDefault="004F3FED" w:rsidP="00CD3AA0">
                  <w:pPr>
                    <w:pStyle w:val="rowtabella0"/>
                    <w:jc w:val="center"/>
                    <w:rPr>
                      <w:color w:val="002060"/>
                    </w:rPr>
                  </w:pPr>
                  <w:r w:rsidRPr="001A1B0E">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274EBE" w14:textId="77777777" w:rsidR="004F3FED" w:rsidRPr="001A1B0E" w:rsidRDefault="004F3FED" w:rsidP="00CD3AA0">
                  <w:pPr>
                    <w:pStyle w:val="rowtabella0"/>
                    <w:jc w:val="center"/>
                    <w:rPr>
                      <w:color w:val="002060"/>
                    </w:rPr>
                  </w:pPr>
                  <w:r w:rsidRPr="001A1B0E">
                    <w:rPr>
                      <w:color w:val="002060"/>
                    </w:rPr>
                    <w:t> </w:t>
                  </w:r>
                </w:p>
              </w:tc>
            </w:tr>
            <w:tr w:rsidR="004F3FED" w:rsidRPr="001A1B0E" w14:paraId="43655DDB"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D180CF" w14:textId="77777777" w:rsidR="004F3FED" w:rsidRPr="001A1B0E" w:rsidRDefault="004F3FED" w:rsidP="00CD3AA0">
                  <w:pPr>
                    <w:pStyle w:val="rowtabella0"/>
                    <w:rPr>
                      <w:color w:val="002060"/>
                    </w:rPr>
                  </w:pPr>
                  <w:r w:rsidRPr="001A1B0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4755D2" w14:textId="77777777" w:rsidR="004F3FED" w:rsidRPr="001A1B0E" w:rsidRDefault="004F3FED" w:rsidP="00CD3AA0">
                  <w:pPr>
                    <w:pStyle w:val="rowtabella0"/>
                    <w:rPr>
                      <w:color w:val="002060"/>
                    </w:rPr>
                  </w:pPr>
                  <w:r w:rsidRPr="001A1B0E">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B44437" w14:textId="77777777" w:rsidR="004F3FED" w:rsidRPr="001A1B0E" w:rsidRDefault="004F3FED" w:rsidP="00CD3AA0">
                  <w:pPr>
                    <w:pStyle w:val="rowtabella0"/>
                    <w:jc w:val="center"/>
                    <w:rPr>
                      <w:color w:val="002060"/>
                    </w:rPr>
                  </w:pPr>
                  <w:r w:rsidRPr="001A1B0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9AD2C" w14:textId="77777777" w:rsidR="004F3FED" w:rsidRPr="001A1B0E" w:rsidRDefault="004F3FED" w:rsidP="00CD3AA0">
                  <w:pPr>
                    <w:pStyle w:val="rowtabella0"/>
                    <w:jc w:val="center"/>
                    <w:rPr>
                      <w:color w:val="002060"/>
                    </w:rPr>
                  </w:pPr>
                  <w:r w:rsidRPr="001A1B0E">
                    <w:rPr>
                      <w:color w:val="002060"/>
                    </w:rPr>
                    <w:t> </w:t>
                  </w:r>
                </w:p>
              </w:tc>
            </w:tr>
            <w:tr w:rsidR="004F3FED" w:rsidRPr="001A1B0E" w14:paraId="6F9667F2"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CE718D" w14:textId="77777777" w:rsidR="004F3FED" w:rsidRPr="001A1B0E" w:rsidRDefault="004F3FED" w:rsidP="00CD3AA0">
                  <w:pPr>
                    <w:pStyle w:val="rowtabella0"/>
                    <w:rPr>
                      <w:color w:val="002060"/>
                    </w:rPr>
                  </w:pPr>
                  <w:r w:rsidRPr="001A1B0E">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E703A4" w14:textId="77777777" w:rsidR="004F3FED" w:rsidRPr="001A1B0E" w:rsidRDefault="004F3FED" w:rsidP="00CD3AA0">
                  <w:pPr>
                    <w:pStyle w:val="rowtabella0"/>
                    <w:rPr>
                      <w:color w:val="002060"/>
                    </w:rPr>
                  </w:pPr>
                  <w:r w:rsidRPr="001A1B0E">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83871E" w14:textId="77777777" w:rsidR="004F3FED" w:rsidRPr="001A1B0E" w:rsidRDefault="004F3FED" w:rsidP="00CD3AA0">
                  <w:pPr>
                    <w:pStyle w:val="rowtabella0"/>
                    <w:jc w:val="center"/>
                    <w:rPr>
                      <w:color w:val="002060"/>
                    </w:rPr>
                  </w:pPr>
                  <w:r w:rsidRPr="001A1B0E">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E349E4" w14:textId="77777777" w:rsidR="004F3FED" w:rsidRPr="001A1B0E" w:rsidRDefault="004F3FED" w:rsidP="00CD3AA0">
                  <w:pPr>
                    <w:pStyle w:val="rowtabella0"/>
                    <w:jc w:val="center"/>
                    <w:rPr>
                      <w:color w:val="002060"/>
                    </w:rPr>
                  </w:pPr>
                  <w:r w:rsidRPr="001A1B0E">
                    <w:rPr>
                      <w:color w:val="002060"/>
                    </w:rPr>
                    <w:t> </w:t>
                  </w:r>
                </w:p>
              </w:tc>
            </w:tr>
            <w:tr w:rsidR="004F3FED" w:rsidRPr="001A1B0E" w14:paraId="6091CA4E"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1EB0FD" w14:textId="77777777" w:rsidR="004F3FED" w:rsidRPr="001A1B0E" w:rsidRDefault="004F3FED" w:rsidP="00CD3AA0">
                  <w:pPr>
                    <w:pStyle w:val="rowtabella0"/>
                    <w:rPr>
                      <w:color w:val="002060"/>
                    </w:rPr>
                  </w:pPr>
                  <w:r w:rsidRPr="001A1B0E">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78C056" w14:textId="77777777" w:rsidR="004F3FED" w:rsidRPr="001A1B0E" w:rsidRDefault="004F3FED" w:rsidP="00CD3AA0">
                  <w:pPr>
                    <w:pStyle w:val="rowtabella0"/>
                    <w:rPr>
                      <w:color w:val="002060"/>
                    </w:rPr>
                  </w:pPr>
                  <w:r w:rsidRPr="001A1B0E">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7788C5" w14:textId="77777777" w:rsidR="004F3FED" w:rsidRPr="001A1B0E" w:rsidRDefault="004F3FED" w:rsidP="00CD3AA0">
                  <w:pPr>
                    <w:pStyle w:val="rowtabella0"/>
                    <w:jc w:val="center"/>
                    <w:rPr>
                      <w:color w:val="002060"/>
                    </w:rPr>
                  </w:pPr>
                  <w:r w:rsidRPr="001A1B0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C6CC20" w14:textId="77777777" w:rsidR="004F3FED" w:rsidRPr="001A1B0E" w:rsidRDefault="004F3FED" w:rsidP="00CD3AA0">
                  <w:pPr>
                    <w:pStyle w:val="rowtabella0"/>
                    <w:jc w:val="center"/>
                    <w:rPr>
                      <w:color w:val="002060"/>
                    </w:rPr>
                  </w:pPr>
                  <w:r w:rsidRPr="001A1B0E">
                    <w:rPr>
                      <w:color w:val="002060"/>
                    </w:rPr>
                    <w:t> </w:t>
                  </w:r>
                </w:p>
              </w:tc>
            </w:tr>
            <w:tr w:rsidR="004F3FED" w:rsidRPr="001A1B0E" w14:paraId="63644B21" w14:textId="77777777" w:rsidTr="00CD3A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AF4A4" w14:textId="77777777" w:rsidR="004F3FED" w:rsidRPr="001A1B0E" w:rsidRDefault="004F3FED" w:rsidP="00CD3AA0">
                  <w:pPr>
                    <w:pStyle w:val="rowtabella0"/>
                    <w:rPr>
                      <w:color w:val="002060"/>
                    </w:rPr>
                  </w:pPr>
                  <w:r w:rsidRPr="001A1B0E">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81D68" w14:textId="77777777" w:rsidR="004F3FED" w:rsidRPr="001A1B0E" w:rsidRDefault="004F3FED" w:rsidP="00CD3AA0">
                  <w:pPr>
                    <w:pStyle w:val="rowtabella0"/>
                    <w:rPr>
                      <w:color w:val="002060"/>
                    </w:rPr>
                  </w:pPr>
                  <w:r w:rsidRPr="001A1B0E">
                    <w:rPr>
                      <w:color w:val="002060"/>
                    </w:rPr>
                    <w:t>- NEW ACADEMY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CF2DA" w14:textId="77777777" w:rsidR="004F3FED" w:rsidRPr="001A1B0E" w:rsidRDefault="004F3FED" w:rsidP="00CD3AA0">
                  <w:pPr>
                    <w:pStyle w:val="rowtabella0"/>
                    <w:jc w:val="center"/>
                    <w:rPr>
                      <w:color w:val="002060"/>
                    </w:rPr>
                  </w:pPr>
                  <w:r w:rsidRPr="001A1B0E">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D6764" w14:textId="77777777" w:rsidR="004F3FED" w:rsidRPr="001A1B0E" w:rsidRDefault="004F3FED" w:rsidP="00CD3AA0">
                  <w:pPr>
                    <w:pStyle w:val="rowtabella0"/>
                    <w:jc w:val="center"/>
                    <w:rPr>
                      <w:color w:val="002060"/>
                    </w:rPr>
                  </w:pPr>
                  <w:r w:rsidRPr="001A1B0E">
                    <w:rPr>
                      <w:color w:val="002060"/>
                    </w:rPr>
                    <w:t> </w:t>
                  </w:r>
                </w:p>
              </w:tc>
            </w:tr>
            <w:tr w:rsidR="004F3FED" w:rsidRPr="001A1B0E" w14:paraId="24527A19" w14:textId="77777777" w:rsidTr="00CD3AA0">
              <w:tc>
                <w:tcPr>
                  <w:tcW w:w="4700" w:type="dxa"/>
                  <w:gridSpan w:val="4"/>
                  <w:tcBorders>
                    <w:top w:val="nil"/>
                    <w:left w:val="nil"/>
                    <w:bottom w:val="nil"/>
                    <w:right w:val="nil"/>
                  </w:tcBorders>
                  <w:tcMar>
                    <w:top w:w="20" w:type="dxa"/>
                    <w:left w:w="20" w:type="dxa"/>
                    <w:bottom w:w="20" w:type="dxa"/>
                    <w:right w:w="20" w:type="dxa"/>
                  </w:tcMar>
                  <w:vAlign w:val="center"/>
                  <w:hideMark/>
                </w:tcPr>
                <w:p w14:paraId="19A32F18" w14:textId="77777777" w:rsidR="004F3FED" w:rsidRPr="001A1B0E" w:rsidRDefault="004F3FED" w:rsidP="00CD3AA0">
                  <w:pPr>
                    <w:pStyle w:val="rowtabella0"/>
                    <w:rPr>
                      <w:color w:val="002060"/>
                    </w:rPr>
                  </w:pPr>
                  <w:r w:rsidRPr="001A1B0E">
                    <w:rPr>
                      <w:color w:val="002060"/>
                    </w:rPr>
                    <w:t>(1) - disputata il 24/09/2022</w:t>
                  </w:r>
                </w:p>
              </w:tc>
            </w:tr>
          </w:tbl>
          <w:p w14:paraId="0B22C469" w14:textId="77777777" w:rsidR="004F3FED" w:rsidRPr="001A1B0E" w:rsidRDefault="004F3FED" w:rsidP="00CD3AA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F3FED" w:rsidRPr="001A1B0E" w14:paraId="5462A05E" w14:textId="77777777" w:rsidTr="00CD3A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B3E1" w14:textId="77777777" w:rsidR="004F3FED" w:rsidRPr="001A1B0E" w:rsidRDefault="004F3FED" w:rsidP="00CD3AA0">
                  <w:pPr>
                    <w:pStyle w:val="headertabella0"/>
                    <w:rPr>
                      <w:color w:val="002060"/>
                    </w:rPr>
                  </w:pPr>
                  <w:r w:rsidRPr="001A1B0E">
                    <w:rPr>
                      <w:color w:val="002060"/>
                    </w:rPr>
                    <w:t>GIRONE B - 1 Giornata - A</w:t>
                  </w:r>
                </w:p>
              </w:tc>
            </w:tr>
            <w:tr w:rsidR="004F3FED" w:rsidRPr="001A1B0E" w14:paraId="16D3144B" w14:textId="77777777" w:rsidTr="00CD3A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F29FC" w14:textId="77777777" w:rsidR="004F3FED" w:rsidRPr="001A1B0E" w:rsidRDefault="004F3FED" w:rsidP="00CD3AA0">
                  <w:pPr>
                    <w:pStyle w:val="rowtabella0"/>
                    <w:rPr>
                      <w:color w:val="002060"/>
                    </w:rPr>
                  </w:pPr>
                  <w:r w:rsidRPr="001A1B0E">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AA1B4" w14:textId="77777777" w:rsidR="004F3FED" w:rsidRPr="001A1B0E" w:rsidRDefault="004F3FED" w:rsidP="00CD3AA0">
                  <w:pPr>
                    <w:pStyle w:val="rowtabella0"/>
                    <w:rPr>
                      <w:color w:val="002060"/>
                    </w:rPr>
                  </w:pPr>
                  <w:r w:rsidRPr="001A1B0E">
                    <w:rPr>
                      <w:color w:val="002060"/>
                    </w:rPr>
                    <w:t>- GAGLIOLE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A6B95" w14:textId="77777777" w:rsidR="004F3FED" w:rsidRPr="001A1B0E" w:rsidRDefault="004F3FED" w:rsidP="00CD3AA0">
                  <w:pPr>
                    <w:pStyle w:val="rowtabella0"/>
                    <w:jc w:val="center"/>
                    <w:rPr>
                      <w:color w:val="002060"/>
                    </w:rPr>
                  </w:pPr>
                  <w:r w:rsidRPr="001A1B0E">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DE9E7" w14:textId="77777777" w:rsidR="004F3FED" w:rsidRPr="001A1B0E" w:rsidRDefault="004F3FED" w:rsidP="00CD3AA0">
                  <w:pPr>
                    <w:pStyle w:val="rowtabella0"/>
                    <w:jc w:val="center"/>
                    <w:rPr>
                      <w:color w:val="002060"/>
                    </w:rPr>
                  </w:pPr>
                  <w:r w:rsidRPr="001A1B0E">
                    <w:rPr>
                      <w:color w:val="002060"/>
                    </w:rPr>
                    <w:t> </w:t>
                  </w:r>
                </w:p>
              </w:tc>
            </w:tr>
            <w:tr w:rsidR="004F3FED" w:rsidRPr="001A1B0E" w14:paraId="60A4842D"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BE3EC3" w14:textId="77777777" w:rsidR="004F3FED" w:rsidRPr="001A1B0E" w:rsidRDefault="004F3FED" w:rsidP="00CD3AA0">
                  <w:pPr>
                    <w:pStyle w:val="rowtabella0"/>
                    <w:rPr>
                      <w:color w:val="002060"/>
                    </w:rPr>
                  </w:pPr>
                  <w:r w:rsidRPr="001A1B0E">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7A9D8D" w14:textId="77777777" w:rsidR="004F3FED" w:rsidRPr="001A1B0E" w:rsidRDefault="004F3FED" w:rsidP="00CD3AA0">
                  <w:pPr>
                    <w:pStyle w:val="rowtabella0"/>
                    <w:rPr>
                      <w:color w:val="002060"/>
                    </w:rPr>
                  </w:pPr>
                  <w:r w:rsidRPr="001A1B0E">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FAF47B" w14:textId="77777777" w:rsidR="004F3FED" w:rsidRPr="001A1B0E" w:rsidRDefault="004F3FED" w:rsidP="00CD3AA0">
                  <w:pPr>
                    <w:pStyle w:val="rowtabella0"/>
                    <w:jc w:val="center"/>
                    <w:rPr>
                      <w:color w:val="002060"/>
                    </w:rPr>
                  </w:pPr>
                  <w:r w:rsidRPr="001A1B0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81C662" w14:textId="77777777" w:rsidR="004F3FED" w:rsidRPr="001A1B0E" w:rsidRDefault="004F3FED" w:rsidP="00CD3AA0">
                  <w:pPr>
                    <w:pStyle w:val="rowtabella0"/>
                    <w:jc w:val="center"/>
                    <w:rPr>
                      <w:color w:val="002060"/>
                    </w:rPr>
                  </w:pPr>
                  <w:r w:rsidRPr="001A1B0E">
                    <w:rPr>
                      <w:color w:val="002060"/>
                    </w:rPr>
                    <w:t> </w:t>
                  </w:r>
                </w:p>
              </w:tc>
            </w:tr>
            <w:tr w:rsidR="004F3FED" w:rsidRPr="001A1B0E" w14:paraId="17ACCA16"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6FA5D0" w14:textId="77777777" w:rsidR="004F3FED" w:rsidRPr="001A1B0E" w:rsidRDefault="004F3FED" w:rsidP="00CD3AA0">
                  <w:pPr>
                    <w:pStyle w:val="rowtabella0"/>
                    <w:rPr>
                      <w:color w:val="002060"/>
                    </w:rPr>
                  </w:pPr>
                  <w:r w:rsidRPr="001A1B0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38F2E2" w14:textId="77777777" w:rsidR="004F3FED" w:rsidRPr="001A1B0E" w:rsidRDefault="004F3FED" w:rsidP="00CD3AA0">
                  <w:pPr>
                    <w:pStyle w:val="rowtabella0"/>
                    <w:rPr>
                      <w:color w:val="002060"/>
                    </w:rPr>
                  </w:pPr>
                  <w:r w:rsidRPr="001A1B0E">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CA852C" w14:textId="77777777" w:rsidR="004F3FED" w:rsidRPr="001A1B0E" w:rsidRDefault="004F3FED" w:rsidP="00CD3AA0">
                  <w:pPr>
                    <w:pStyle w:val="rowtabella0"/>
                    <w:jc w:val="center"/>
                    <w:rPr>
                      <w:color w:val="002060"/>
                    </w:rPr>
                  </w:pPr>
                  <w:r w:rsidRPr="001A1B0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639DE2" w14:textId="77777777" w:rsidR="004F3FED" w:rsidRPr="001A1B0E" w:rsidRDefault="004F3FED" w:rsidP="00CD3AA0">
                  <w:pPr>
                    <w:pStyle w:val="rowtabella0"/>
                    <w:jc w:val="center"/>
                    <w:rPr>
                      <w:color w:val="002060"/>
                    </w:rPr>
                  </w:pPr>
                  <w:r w:rsidRPr="001A1B0E">
                    <w:rPr>
                      <w:color w:val="002060"/>
                    </w:rPr>
                    <w:t> </w:t>
                  </w:r>
                </w:p>
              </w:tc>
            </w:tr>
            <w:tr w:rsidR="004F3FED" w:rsidRPr="001A1B0E" w14:paraId="7B8572B3"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D15F72" w14:textId="77777777" w:rsidR="004F3FED" w:rsidRPr="001A1B0E" w:rsidRDefault="004F3FED" w:rsidP="00CD3AA0">
                  <w:pPr>
                    <w:pStyle w:val="rowtabella0"/>
                    <w:rPr>
                      <w:color w:val="002060"/>
                    </w:rPr>
                  </w:pPr>
                  <w:r w:rsidRPr="001A1B0E">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476DC2" w14:textId="77777777" w:rsidR="004F3FED" w:rsidRPr="001A1B0E" w:rsidRDefault="004F3FED" w:rsidP="00CD3AA0">
                  <w:pPr>
                    <w:pStyle w:val="rowtabella0"/>
                    <w:rPr>
                      <w:color w:val="002060"/>
                    </w:rPr>
                  </w:pPr>
                  <w:r w:rsidRPr="001A1B0E">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4A810C" w14:textId="77777777" w:rsidR="004F3FED" w:rsidRPr="001A1B0E" w:rsidRDefault="004F3FED" w:rsidP="00CD3AA0">
                  <w:pPr>
                    <w:pStyle w:val="rowtabella0"/>
                    <w:jc w:val="center"/>
                    <w:rPr>
                      <w:color w:val="002060"/>
                    </w:rPr>
                  </w:pPr>
                  <w:r w:rsidRPr="001A1B0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56D78" w14:textId="77777777" w:rsidR="004F3FED" w:rsidRPr="001A1B0E" w:rsidRDefault="004F3FED" w:rsidP="00CD3AA0">
                  <w:pPr>
                    <w:pStyle w:val="rowtabella0"/>
                    <w:jc w:val="center"/>
                    <w:rPr>
                      <w:color w:val="002060"/>
                    </w:rPr>
                  </w:pPr>
                  <w:r w:rsidRPr="001A1B0E">
                    <w:rPr>
                      <w:color w:val="002060"/>
                    </w:rPr>
                    <w:t> </w:t>
                  </w:r>
                </w:p>
              </w:tc>
            </w:tr>
            <w:tr w:rsidR="004F3FED" w:rsidRPr="001A1B0E" w14:paraId="1585AB75"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8E42A0" w14:textId="77777777" w:rsidR="004F3FED" w:rsidRPr="001A1B0E" w:rsidRDefault="004F3FED" w:rsidP="00CD3AA0">
                  <w:pPr>
                    <w:pStyle w:val="rowtabella0"/>
                    <w:rPr>
                      <w:color w:val="002060"/>
                    </w:rPr>
                  </w:pPr>
                  <w:r w:rsidRPr="001A1B0E">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9EC8DE" w14:textId="77777777" w:rsidR="004F3FED" w:rsidRPr="001A1B0E" w:rsidRDefault="004F3FED" w:rsidP="00CD3AA0">
                  <w:pPr>
                    <w:pStyle w:val="rowtabella0"/>
                    <w:rPr>
                      <w:color w:val="002060"/>
                    </w:rPr>
                  </w:pPr>
                  <w:r w:rsidRPr="001A1B0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8CD732" w14:textId="77777777" w:rsidR="004F3FED" w:rsidRPr="001A1B0E" w:rsidRDefault="004F3FED" w:rsidP="00CD3AA0">
                  <w:pPr>
                    <w:pStyle w:val="rowtabella0"/>
                    <w:jc w:val="center"/>
                    <w:rPr>
                      <w:color w:val="002060"/>
                    </w:rPr>
                  </w:pPr>
                  <w:r w:rsidRPr="001A1B0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87E64" w14:textId="77777777" w:rsidR="004F3FED" w:rsidRPr="001A1B0E" w:rsidRDefault="004F3FED" w:rsidP="00CD3AA0">
                  <w:pPr>
                    <w:pStyle w:val="rowtabella0"/>
                    <w:jc w:val="center"/>
                    <w:rPr>
                      <w:color w:val="002060"/>
                    </w:rPr>
                  </w:pPr>
                  <w:r w:rsidRPr="001A1B0E">
                    <w:rPr>
                      <w:color w:val="002060"/>
                    </w:rPr>
                    <w:t> </w:t>
                  </w:r>
                </w:p>
              </w:tc>
            </w:tr>
            <w:tr w:rsidR="004F3FED" w:rsidRPr="001A1B0E" w14:paraId="31154519"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0F54FC" w14:textId="77777777" w:rsidR="004F3FED" w:rsidRPr="001A1B0E" w:rsidRDefault="004F3FED" w:rsidP="00CD3AA0">
                  <w:pPr>
                    <w:pStyle w:val="rowtabella0"/>
                    <w:rPr>
                      <w:color w:val="002060"/>
                    </w:rPr>
                  </w:pPr>
                  <w:r w:rsidRPr="001A1B0E">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3C2B34" w14:textId="77777777" w:rsidR="004F3FED" w:rsidRPr="001A1B0E" w:rsidRDefault="004F3FED" w:rsidP="00CD3AA0">
                  <w:pPr>
                    <w:pStyle w:val="rowtabella0"/>
                    <w:rPr>
                      <w:color w:val="002060"/>
                    </w:rPr>
                  </w:pPr>
                  <w:r w:rsidRPr="001A1B0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5233B1" w14:textId="77777777" w:rsidR="004F3FED" w:rsidRPr="001A1B0E" w:rsidRDefault="004F3FED" w:rsidP="00CD3AA0">
                  <w:pPr>
                    <w:pStyle w:val="rowtabella0"/>
                    <w:jc w:val="center"/>
                    <w:rPr>
                      <w:color w:val="002060"/>
                    </w:rPr>
                  </w:pPr>
                  <w:r w:rsidRPr="001A1B0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960A48" w14:textId="77777777" w:rsidR="004F3FED" w:rsidRPr="001A1B0E" w:rsidRDefault="004F3FED" w:rsidP="00CD3AA0">
                  <w:pPr>
                    <w:pStyle w:val="rowtabella0"/>
                    <w:jc w:val="center"/>
                    <w:rPr>
                      <w:color w:val="002060"/>
                    </w:rPr>
                  </w:pPr>
                  <w:r w:rsidRPr="001A1B0E">
                    <w:rPr>
                      <w:color w:val="002060"/>
                    </w:rPr>
                    <w:t> </w:t>
                  </w:r>
                </w:p>
              </w:tc>
            </w:tr>
            <w:tr w:rsidR="004F3FED" w:rsidRPr="001A1B0E" w14:paraId="5AFBE333" w14:textId="77777777" w:rsidTr="00CD3A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089ADD" w14:textId="77777777" w:rsidR="004F3FED" w:rsidRPr="001A1B0E" w:rsidRDefault="004F3FED" w:rsidP="00CD3AA0">
                  <w:pPr>
                    <w:pStyle w:val="rowtabella0"/>
                    <w:rPr>
                      <w:color w:val="002060"/>
                    </w:rPr>
                  </w:pPr>
                  <w:r w:rsidRPr="001A1B0E">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9CE67" w14:textId="77777777" w:rsidR="004F3FED" w:rsidRPr="001A1B0E" w:rsidRDefault="004F3FED" w:rsidP="00CD3AA0">
                  <w:pPr>
                    <w:pStyle w:val="rowtabella0"/>
                    <w:rPr>
                      <w:color w:val="002060"/>
                    </w:rPr>
                  </w:pPr>
                  <w:r w:rsidRPr="001A1B0E">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00F25" w14:textId="77777777" w:rsidR="004F3FED" w:rsidRPr="001A1B0E" w:rsidRDefault="004F3FED" w:rsidP="00CD3AA0">
                  <w:pPr>
                    <w:pStyle w:val="rowtabella0"/>
                    <w:jc w:val="center"/>
                    <w:rPr>
                      <w:color w:val="002060"/>
                    </w:rPr>
                  </w:pPr>
                  <w:r w:rsidRPr="001A1B0E">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1F475" w14:textId="77777777" w:rsidR="004F3FED" w:rsidRPr="001A1B0E" w:rsidRDefault="004F3FED" w:rsidP="00CD3AA0">
                  <w:pPr>
                    <w:pStyle w:val="rowtabella0"/>
                    <w:jc w:val="center"/>
                    <w:rPr>
                      <w:color w:val="002060"/>
                    </w:rPr>
                  </w:pPr>
                  <w:r w:rsidRPr="001A1B0E">
                    <w:rPr>
                      <w:color w:val="002060"/>
                    </w:rPr>
                    <w:t> </w:t>
                  </w:r>
                </w:p>
              </w:tc>
            </w:tr>
            <w:tr w:rsidR="004F3FED" w:rsidRPr="001A1B0E" w14:paraId="430C813F" w14:textId="77777777" w:rsidTr="00CD3AA0">
              <w:tc>
                <w:tcPr>
                  <w:tcW w:w="4700" w:type="dxa"/>
                  <w:gridSpan w:val="4"/>
                  <w:tcBorders>
                    <w:top w:val="nil"/>
                    <w:left w:val="nil"/>
                    <w:bottom w:val="nil"/>
                    <w:right w:val="nil"/>
                  </w:tcBorders>
                  <w:tcMar>
                    <w:top w:w="20" w:type="dxa"/>
                    <w:left w:w="20" w:type="dxa"/>
                    <w:bottom w:w="20" w:type="dxa"/>
                    <w:right w:w="20" w:type="dxa"/>
                  </w:tcMar>
                  <w:vAlign w:val="center"/>
                  <w:hideMark/>
                </w:tcPr>
                <w:p w14:paraId="0C480C4C" w14:textId="77777777" w:rsidR="004F3FED" w:rsidRPr="001A1B0E" w:rsidRDefault="004F3FED" w:rsidP="00CD3AA0">
                  <w:pPr>
                    <w:pStyle w:val="rowtabella0"/>
                    <w:rPr>
                      <w:color w:val="002060"/>
                    </w:rPr>
                  </w:pPr>
                  <w:r w:rsidRPr="001A1B0E">
                    <w:rPr>
                      <w:color w:val="002060"/>
                    </w:rPr>
                    <w:t>(1) - disputata il 24/09/2022</w:t>
                  </w:r>
                </w:p>
              </w:tc>
            </w:tr>
          </w:tbl>
          <w:p w14:paraId="51C72C38" w14:textId="77777777" w:rsidR="004F3FED" w:rsidRPr="001A1B0E" w:rsidRDefault="004F3FED" w:rsidP="00CD3AA0">
            <w:pPr>
              <w:rPr>
                <w:color w:val="002060"/>
              </w:rPr>
            </w:pPr>
          </w:p>
        </w:tc>
      </w:tr>
    </w:tbl>
    <w:p w14:paraId="31CDE15B" w14:textId="77777777" w:rsidR="004F3FED" w:rsidRPr="001A1B0E" w:rsidRDefault="004F3FED" w:rsidP="004F3FE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F3FED" w:rsidRPr="001A1B0E" w14:paraId="1D535125" w14:textId="77777777" w:rsidTr="00CD3AA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F3FED" w:rsidRPr="001A1B0E" w14:paraId="56DA0DB0" w14:textId="77777777" w:rsidTr="00CD3A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B1E66" w14:textId="77777777" w:rsidR="004F3FED" w:rsidRPr="001A1B0E" w:rsidRDefault="004F3FED" w:rsidP="00CD3AA0">
                  <w:pPr>
                    <w:pStyle w:val="headertabella0"/>
                    <w:rPr>
                      <w:color w:val="002060"/>
                    </w:rPr>
                  </w:pPr>
                  <w:r w:rsidRPr="001A1B0E">
                    <w:rPr>
                      <w:color w:val="002060"/>
                    </w:rPr>
                    <w:t>GIRONE C - 1 Giornata - A</w:t>
                  </w:r>
                </w:p>
              </w:tc>
            </w:tr>
            <w:tr w:rsidR="004F3FED" w:rsidRPr="001A1B0E" w14:paraId="2DF51706" w14:textId="77777777" w:rsidTr="00CD3A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C0297" w14:textId="77777777" w:rsidR="004F3FED" w:rsidRPr="001A1B0E" w:rsidRDefault="004F3FED" w:rsidP="00CD3AA0">
                  <w:pPr>
                    <w:pStyle w:val="rowtabella0"/>
                    <w:rPr>
                      <w:color w:val="002060"/>
                    </w:rPr>
                  </w:pPr>
                  <w:r w:rsidRPr="001A1B0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C12AE" w14:textId="77777777" w:rsidR="004F3FED" w:rsidRPr="001A1B0E" w:rsidRDefault="004F3FED" w:rsidP="00CD3AA0">
                  <w:pPr>
                    <w:pStyle w:val="rowtabella0"/>
                    <w:rPr>
                      <w:color w:val="002060"/>
                    </w:rPr>
                  </w:pPr>
                  <w:r w:rsidRPr="001A1B0E">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55D0D" w14:textId="77777777" w:rsidR="004F3FED" w:rsidRPr="001A1B0E" w:rsidRDefault="004F3FED" w:rsidP="00CD3AA0">
                  <w:pPr>
                    <w:pStyle w:val="rowtabella0"/>
                    <w:jc w:val="center"/>
                    <w:rPr>
                      <w:color w:val="002060"/>
                    </w:rPr>
                  </w:pPr>
                  <w:r w:rsidRPr="001A1B0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F8C45" w14:textId="77777777" w:rsidR="004F3FED" w:rsidRPr="001A1B0E" w:rsidRDefault="004F3FED" w:rsidP="00CD3AA0">
                  <w:pPr>
                    <w:pStyle w:val="rowtabella0"/>
                    <w:jc w:val="center"/>
                    <w:rPr>
                      <w:color w:val="002060"/>
                    </w:rPr>
                  </w:pPr>
                  <w:r w:rsidRPr="001A1B0E">
                    <w:rPr>
                      <w:color w:val="002060"/>
                    </w:rPr>
                    <w:t> </w:t>
                  </w:r>
                </w:p>
              </w:tc>
            </w:tr>
            <w:tr w:rsidR="004F3FED" w:rsidRPr="001A1B0E" w14:paraId="47923EE5"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8100A5" w14:textId="77777777" w:rsidR="004F3FED" w:rsidRPr="001A1B0E" w:rsidRDefault="004F3FED" w:rsidP="00CD3AA0">
                  <w:pPr>
                    <w:pStyle w:val="rowtabella0"/>
                    <w:rPr>
                      <w:color w:val="002060"/>
                    </w:rPr>
                  </w:pPr>
                  <w:r w:rsidRPr="001A1B0E">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028E03" w14:textId="77777777" w:rsidR="004F3FED" w:rsidRPr="001A1B0E" w:rsidRDefault="004F3FED" w:rsidP="00CD3AA0">
                  <w:pPr>
                    <w:pStyle w:val="rowtabella0"/>
                    <w:rPr>
                      <w:color w:val="002060"/>
                    </w:rPr>
                  </w:pPr>
                  <w:r w:rsidRPr="001A1B0E">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0EDB49" w14:textId="77777777" w:rsidR="004F3FED" w:rsidRPr="001A1B0E" w:rsidRDefault="004F3FED" w:rsidP="00CD3AA0">
                  <w:pPr>
                    <w:pStyle w:val="rowtabella0"/>
                    <w:jc w:val="center"/>
                    <w:rPr>
                      <w:color w:val="002060"/>
                    </w:rPr>
                  </w:pPr>
                  <w:r w:rsidRPr="001A1B0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FF6354" w14:textId="77777777" w:rsidR="004F3FED" w:rsidRPr="001A1B0E" w:rsidRDefault="004F3FED" w:rsidP="00CD3AA0">
                  <w:pPr>
                    <w:pStyle w:val="rowtabella0"/>
                    <w:jc w:val="center"/>
                    <w:rPr>
                      <w:color w:val="002060"/>
                    </w:rPr>
                  </w:pPr>
                  <w:r w:rsidRPr="001A1B0E">
                    <w:rPr>
                      <w:color w:val="002060"/>
                    </w:rPr>
                    <w:t> </w:t>
                  </w:r>
                </w:p>
              </w:tc>
            </w:tr>
            <w:tr w:rsidR="004F3FED" w:rsidRPr="001A1B0E" w14:paraId="46F156C6"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83A591" w14:textId="77777777" w:rsidR="004F3FED" w:rsidRPr="001A1B0E" w:rsidRDefault="004F3FED" w:rsidP="00CD3AA0">
                  <w:pPr>
                    <w:pStyle w:val="rowtabella0"/>
                    <w:rPr>
                      <w:color w:val="002060"/>
                    </w:rPr>
                  </w:pPr>
                  <w:r w:rsidRPr="001A1B0E">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73855D" w14:textId="77777777" w:rsidR="004F3FED" w:rsidRPr="001A1B0E" w:rsidRDefault="004F3FED" w:rsidP="00CD3AA0">
                  <w:pPr>
                    <w:pStyle w:val="rowtabella0"/>
                    <w:rPr>
                      <w:color w:val="002060"/>
                    </w:rPr>
                  </w:pPr>
                  <w:r w:rsidRPr="001A1B0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D02AE3" w14:textId="77777777" w:rsidR="004F3FED" w:rsidRPr="001A1B0E" w:rsidRDefault="004F3FED" w:rsidP="00CD3AA0">
                  <w:pPr>
                    <w:pStyle w:val="rowtabella0"/>
                    <w:jc w:val="center"/>
                    <w:rPr>
                      <w:color w:val="002060"/>
                    </w:rPr>
                  </w:pPr>
                  <w:r w:rsidRPr="001A1B0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0A01BC" w14:textId="77777777" w:rsidR="004F3FED" w:rsidRPr="001A1B0E" w:rsidRDefault="004F3FED" w:rsidP="00CD3AA0">
                  <w:pPr>
                    <w:pStyle w:val="rowtabella0"/>
                    <w:jc w:val="center"/>
                    <w:rPr>
                      <w:color w:val="002060"/>
                    </w:rPr>
                  </w:pPr>
                  <w:r w:rsidRPr="001A1B0E">
                    <w:rPr>
                      <w:color w:val="002060"/>
                    </w:rPr>
                    <w:t> </w:t>
                  </w:r>
                </w:p>
              </w:tc>
            </w:tr>
            <w:tr w:rsidR="004F3FED" w:rsidRPr="001A1B0E" w14:paraId="6A8350D8"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9ABCBA" w14:textId="77777777" w:rsidR="004F3FED" w:rsidRPr="001A1B0E" w:rsidRDefault="004F3FED" w:rsidP="00CD3AA0">
                  <w:pPr>
                    <w:pStyle w:val="rowtabella0"/>
                    <w:rPr>
                      <w:color w:val="002060"/>
                    </w:rPr>
                  </w:pPr>
                  <w:r w:rsidRPr="001A1B0E">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46FA65" w14:textId="77777777" w:rsidR="004F3FED" w:rsidRPr="001A1B0E" w:rsidRDefault="004F3FED" w:rsidP="00CD3AA0">
                  <w:pPr>
                    <w:pStyle w:val="rowtabella0"/>
                    <w:rPr>
                      <w:color w:val="002060"/>
                    </w:rPr>
                  </w:pPr>
                  <w:r w:rsidRPr="001A1B0E">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00D1D5" w14:textId="77777777" w:rsidR="004F3FED" w:rsidRPr="001A1B0E" w:rsidRDefault="004F3FED" w:rsidP="00CD3AA0">
                  <w:pPr>
                    <w:pStyle w:val="rowtabella0"/>
                    <w:jc w:val="center"/>
                    <w:rPr>
                      <w:color w:val="002060"/>
                    </w:rPr>
                  </w:pPr>
                  <w:r w:rsidRPr="001A1B0E">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7E8364" w14:textId="77777777" w:rsidR="004F3FED" w:rsidRPr="001A1B0E" w:rsidRDefault="004F3FED" w:rsidP="00CD3AA0">
                  <w:pPr>
                    <w:pStyle w:val="rowtabella0"/>
                    <w:jc w:val="center"/>
                    <w:rPr>
                      <w:color w:val="002060"/>
                    </w:rPr>
                  </w:pPr>
                  <w:r w:rsidRPr="001A1B0E">
                    <w:rPr>
                      <w:color w:val="002060"/>
                    </w:rPr>
                    <w:t> </w:t>
                  </w:r>
                </w:p>
              </w:tc>
            </w:tr>
            <w:tr w:rsidR="004F3FED" w:rsidRPr="001A1B0E" w14:paraId="34748EEC"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C14D2E" w14:textId="77777777" w:rsidR="004F3FED" w:rsidRPr="001A1B0E" w:rsidRDefault="004F3FED" w:rsidP="00CD3AA0">
                  <w:pPr>
                    <w:pStyle w:val="rowtabella0"/>
                    <w:rPr>
                      <w:color w:val="002060"/>
                    </w:rPr>
                  </w:pPr>
                  <w:proofErr w:type="gramStart"/>
                  <w:r w:rsidRPr="001A1B0E">
                    <w:rPr>
                      <w:color w:val="002060"/>
                    </w:rPr>
                    <w:t>L ALTRO</w:t>
                  </w:r>
                  <w:proofErr w:type="gramEnd"/>
                  <w:r w:rsidRPr="001A1B0E">
                    <w:rPr>
                      <w:color w:val="002060"/>
                    </w:rPr>
                    <w:t xml:space="preserve">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BAA7F6" w14:textId="77777777" w:rsidR="004F3FED" w:rsidRPr="001A1B0E" w:rsidRDefault="004F3FED" w:rsidP="00CD3AA0">
                  <w:pPr>
                    <w:pStyle w:val="rowtabella0"/>
                    <w:rPr>
                      <w:color w:val="002060"/>
                    </w:rPr>
                  </w:pPr>
                  <w:r w:rsidRPr="001A1B0E">
                    <w:rPr>
                      <w:color w:val="002060"/>
                    </w:rPr>
                    <w:t xml:space="preserve">- </w:t>
                  </w:r>
                  <w:proofErr w:type="gramStart"/>
                  <w:r w:rsidRPr="001A1B0E">
                    <w:rPr>
                      <w:color w:val="002060"/>
                    </w:rPr>
                    <w:t>U.MANDOLESI</w:t>
                  </w:r>
                  <w:proofErr w:type="gramEnd"/>
                  <w:r w:rsidRPr="001A1B0E">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A88CC" w14:textId="77777777" w:rsidR="004F3FED" w:rsidRPr="001A1B0E" w:rsidRDefault="004F3FED" w:rsidP="00CD3AA0">
                  <w:pPr>
                    <w:pStyle w:val="rowtabella0"/>
                    <w:jc w:val="center"/>
                    <w:rPr>
                      <w:color w:val="002060"/>
                    </w:rPr>
                  </w:pPr>
                  <w:r w:rsidRPr="001A1B0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EEBA78" w14:textId="77777777" w:rsidR="004F3FED" w:rsidRPr="001A1B0E" w:rsidRDefault="004F3FED" w:rsidP="00CD3AA0">
                  <w:pPr>
                    <w:pStyle w:val="rowtabella0"/>
                    <w:jc w:val="center"/>
                    <w:rPr>
                      <w:color w:val="002060"/>
                    </w:rPr>
                  </w:pPr>
                  <w:r w:rsidRPr="001A1B0E">
                    <w:rPr>
                      <w:color w:val="002060"/>
                    </w:rPr>
                    <w:t> </w:t>
                  </w:r>
                </w:p>
              </w:tc>
            </w:tr>
            <w:tr w:rsidR="004F3FED" w:rsidRPr="001A1B0E" w14:paraId="59D978FB" w14:textId="77777777" w:rsidTr="00CD3A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9BBAFD" w14:textId="77777777" w:rsidR="004F3FED" w:rsidRPr="001A1B0E" w:rsidRDefault="004F3FED" w:rsidP="00CD3AA0">
                  <w:pPr>
                    <w:pStyle w:val="rowtabella0"/>
                    <w:rPr>
                      <w:color w:val="002060"/>
                    </w:rPr>
                  </w:pPr>
                  <w:r w:rsidRPr="001A1B0E">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617225" w14:textId="77777777" w:rsidR="004F3FED" w:rsidRPr="001A1B0E" w:rsidRDefault="004F3FED" w:rsidP="00CD3AA0">
                  <w:pPr>
                    <w:pStyle w:val="rowtabella0"/>
                    <w:rPr>
                      <w:color w:val="002060"/>
                    </w:rPr>
                  </w:pPr>
                  <w:r w:rsidRPr="001A1B0E">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64E78E" w14:textId="77777777" w:rsidR="004F3FED" w:rsidRPr="001A1B0E" w:rsidRDefault="004F3FED" w:rsidP="00CD3AA0">
                  <w:pPr>
                    <w:pStyle w:val="rowtabella0"/>
                    <w:jc w:val="center"/>
                    <w:rPr>
                      <w:color w:val="002060"/>
                    </w:rPr>
                  </w:pPr>
                  <w:r w:rsidRPr="001A1B0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1424EE" w14:textId="77777777" w:rsidR="004F3FED" w:rsidRPr="001A1B0E" w:rsidRDefault="004F3FED" w:rsidP="00CD3AA0">
                  <w:pPr>
                    <w:pStyle w:val="rowtabella0"/>
                    <w:jc w:val="center"/>
                    <w:rPr>
                      <w:color w:val="002060"/>
                    </w:rPr>
                  </w:pPr>
                  <w:r w:rsidRPr="001A1B0E">
                    <w:rPr>
                      <w:color w:val="002060"/>
                    </w:rPr>
                    <w:t> </w:t>
                  </w:r>
                </w:p>
              </w:tc>
            </w:tr>
            <w:tr w:rsidR="004F3FED" w:rsidRPr="001A1B0E" w14:paraId="26876FA6" w14:textId="77777777" w:rsidTr="00CD3A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0309B5" w14:textId="77777777" w:rsidR="004F3FED" w:rsidRPr="001A1B0E" w:rsidRDefault="004F3FED" w:rsidP="00CD3AA0">
                  <w:pPr>
                    <w:pStyle w:val="rowtabella0"/>
                    <w:rPr>
                      <w:color w:val="002060"/>
                    </w:rPr>
                  </w:pPr>
                  <w:r w:rsidRPr="001A1B0E">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82B0A" w14:textId="77777777" w:rsidR="004F3FED" w:rsidRPr="001A1B0E" w:rsidRDefault="004F3FED" w:rsidP="00CD3AA0">
                  <w:pPr>
                    <w:pStyle w:val="rowtabella0"/>
                    <w:rPr>
                      <w:color w:val="002060"/>
                    </w:rPr>
                  </w:pPr>
                  <w:r w:rsidRPr="001A1B0E">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7E0A5" w14:textId="77777777" w:rsidR="004F3FED" w:rsidRPr="001A1B0E" w:rsidRDefault="004F3FED" w:rsidP="00CD3AA0">
                  <w:pPr>
                    <w:pStyle w:val="rowtabella0"/>
                    <w:jc w:val="center"/>
                    <w:rPr>
                      <w:color w:val="002060"/>
                    </w:rPr>
                  </w:pPr>
                  <w:r w:rsidRPr="001A1B0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1F4C1" w14:textId="77777777" w:rsidR="004F3FED" w:rsidRPr="001A1B0E" w:rsidRDefault="004F3FED" w:rsidP="00CD3AA0">
                  <w:pPr>
                    <w:pStyle w:val="rowtabella0"/>
                    <w:jc w:val="center"/>
                    <w:rPr>
                      <w:color w:val="002060"/>
                    </w:rPr>
                  </w:pPr>
                  <w:r w:rsidRPr="001A1B0E">
                    <w:rPr>
                      <w:color w:val="002060"/>
                    </w:rPr>
                    <w:t> </w:t>
                  </w:r>
                </w:p>
              </w:tc>
            </w:tr>
          </w:tbl>
          <w:p w14:paraId="34D2FD7C" w14:textId="77777777" w:rsidR="004F3FED" w:rsidRPr="001A1B0E" w:rsidRDefault="004F3FED" w:rsidP="00CD3AA0">
            <w:pPr>
              <w:rPr>
                <w:color w:val="002060"/>
              </w:rPr>
            </w:pPr>
          </w:p>
        </w:tc>
      </w:tr>
    </w:tbl>
    <w:p w14:paraId="205CBCC7" w14:textId="77777777" w:rsidR="004F3FED" w:rsidRPr="001A1B0E" w:rsidRDefault="004F3FED" w:rsidP="004F3FED">
      <w:pPr>
        <w:pStyle w:val="breakline"/>
        <w:rPr>
          <w:rFonts w:eastAsiaTheme="minorEastAsia"/>
          <w:color w:val="002060"/>
        </w:rPr>
      </w:pPr>
    </w:p>
    <w:p w14:paraId="20C2EAF2" w14:textId="77777777" w:rsidR="004F3FED" w:rsidRPr="001A1B0E" w:rsidRDefault="004F3FED" w:rsidP="004F3FED">
      <w:pPr>
        <w:pStyle w:val="breakline"/>
        <w:rPr>
          <w:color w:val="002060"/>
        </w:rPr>
      </w:pPr>
    </w:p>
    <w:p w14:paraId="70BC18C8" w14:textId="77777777" w:rsidR="004F3FED" w:rsidRPr="001A1B0E" w:rsidRDefault="004F3FED" w:rsidP="004F3FED">
      <w:pPr>
        <w:pStyle w:val="titoloprinc0"/>
        <w:rPr>
          <w:color w:val="002060"/>
        </w:rPr>
      </w:pPr>
      <w:r w:rsidRPr="001A1B0E">
        <w:rPr>
          <w:color w:val="002060"/>
        </w:rPr>
        <w:t>GIUDICE SPORTIVO</w:t>
      </w:r>
    </w:p>
    <w:p w14:paraId="7B0FACCF" w14:textId="77777777" w:rsidR="004F3FED" w:rsidRPr="001A1B0E" w:rsidRDefault="004F3FED" w:rsidP="004F3FED">
      <w:pPr>
        <w:pStyle w:val="diffida"/>
        <w:rPr>
          <w:color w:val="002060"/>
        </w:rPr>
      </w:pPr>
      <w:r w:rsidRPr="001A1B0E">
        <w:rPr>
          <w:color w:val="002060"/>
        </w:rPr>
        <w:t>Il Sostituto Giudice Sportivo Avv. Federica Sorrentino, nella seduta del 28/09/2022, ha adottato le decisioni che di seguito integralmente si riportano:</w:t>
      </w:r>
    </w:p>
    <w:p w14:paraId="236580A8" w14:textId="77777777" w:rsidR="004F3FED" w:rsidRPr="001A1B0E" w:rsidRDefault="004F3FED" w:rsidP="004F3FED">
      <w:pPr>
        <w:pStyle w:val="titolo10"/>
        <w:rPr>
          <w:color w:val="002060"/>
        </w:rPr>
      </w:pPr>
      <w:r w:rsidRPr="001A1B0E">
        <w:rPr>
          <w:color w:val="002060"/>
        </w:rPr>
        <w:t xml:space="preserve">GARE DEL 23/ 9/2022 </w:t>
      </w:r>
    </w:p>
    <w:p w14:paraId="08055F76" w14:textId="77777777" w:rsidR="004F3FED" w:rsidRPr="001A1B0E" w:rsidRDefault="004F3FED" w:rsidP="004F3FED">
      <w:pPr>
        <w:pStyle w:val="titolo60"/>
        <w:rPr>
          <w:color w:val="002060"/>
        </w:rPr>
      </w:pPr>
      <w:r w:rsidRPr="001A1B0E">
        <w:rPr>
          <w:color w:val="002060"/>
        </w:rPr>
        <w:t xml:space="preserve">DECISIONI DEL GIUDICE SPORTIVO </w:t>
      </w:r>
    </w:p>
    <w:p w14:paraId="512BEEB5" w14:textId="77777777" w:rsidR="004F3FED" w:rsidRDefault="004F3FED" w:rsidP="004F3FED">
      <w:pPr>
        <w:pStyle w:val="diffida"/>
        <w:spacing w:before="80" w:beforeAutospacing="0" w:after="40" w:afterAutospacing="0"/>
        <w:jc w:val="left"/>
        <w:rPr>
          <w:color w:val="002060"/>
        </w:rPr>
      </w:pPr>
      <w:r w:rsidRPr="001A1B0E">
        <w:rPr>
          <w:color w:val="002060"/>
        </w:rPr>
        <w:t xml:space="preserve">gara del 23/ 9/2022 TRE TORRI A.S.D. - OSIMO FIVE </w:t>
      </w:r>
      <w:r w:rsidRPr="001A1B0E">
        <w:rPr>
          <w:color w:val="002060"/>
        </w:rPr>
        <w:br/>
        <w:t xml:space="preserve">Il Giudice Sportivo dopo aver esaminato gli atti relativi alla gara del 23/09/2022, US Tre Torri - ASD Osimo </w:t>
      </w:r>
      <w:proofErr w:type="spellStart"/>
      <w:r w:rsidRPr="001A1B0E">
        <w:rPr>
          <w:color w:val="002060"/>
        </w:rPr>
        <w:t>Five</w:t>
      </w:r>
      <w:proofErr w:type="spellEnd"/>
      <w:r w:rsidRPr="001A1B0E">
        <w:rPr>
          <w:color w:val="002060"/>
        </w:rPr>
        <w:t xml:space="preserve">, Campionato </w:t>
      </w:r>
      <w:r>
        <w:rPr>
          <w:color w:val="002060"/>
        </w:rPr>
        <w:t>Calcio a Cinque</w:t>
      </w:r>
      <w:r w:rsidRPr="001A1B0E">
        <w:rPr>
          <w:color w:val="002060"/>
        </w:rPr>
        <w:t xml:space="preserve"> serie C2, nei quali era presente un provvedimento disciplinare di ammonizione nei confronti del giocatore n. 9 Sig. Gravina Marco della Osimo </w:t>
      </w:r>
      <w:proofErr w:type="spellStart"/>
      <w:r w:rsidRPr="001A1B0E">
        <w:rPr>
          <w:color w:val="002060"/>
        </w:rPr>
        <w:t>Five</w:t>
      </w:r>
      <w:proofErr w:type="spellEnd"/>
      <w:r w:rsidRPr="001A1B0E">
        <w:rPr>
          <w:color w:val="002060"/>
        </w:rPr>
        <w:t>,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 calcio a 11 e non anche per quella del calcio a 5 come attualmente imposto (comunicato Ufficiale Figc n. 212</w:t>
      </w:r>
      <w:r>
        <w:rPr>
          <w:color w:val="002060"/>
        </w:rPr>
        <w:t xml:space="preserve"> </w:t>
      </w:r>
      <w:r w:rsidRPr="001A1B0E">
        <w:rPr>
          <w:color w:val="002060"/>
        </w:rPr>
        <w:t xml:space="preserve">del 22 marzo 2022), in forza dell'art. 10 comma 1 del CGS, </w:t>
      </w:r>
    </w:p>
    <w:p w14:paraId="1D71827A" w14:textId="77777777" w:rsidR="004F3FED" w:rsidRDefault="004F3FED" w:rsidP="004F3FED">
      <w:pPr>
        <w:pStyle w:val="diffida"/>
        <w:spacing w:before="80" w:beforeAutospacing="0" w:after="40" w:afterAutospacing="0"/>
        <w:jc w:val="center"/>
        <w:rPr>
          <w:color w:val="002060"/>
        </w:rPr>
      </w:pPr>
      <w:r w:rsidRPr="001A1B0E">
        <w:rPr>
          <w:color w:val="002060"/>
        </w:rPr>
        <w:t>DELIBERA</w:t>
      </w:r>
    </w:p>
    <w:p w14:paraId="26A74B4D" w14:textId="77777777" w:rsidR="004F3FED" w:rsidRDefault="004F3FED" w:rsidP="004F3FED">
      <w:pPr>
        <w:pStyle w:val="diffida"/>
        <w:spacing w:before="80" w:beforeAutospacing="0" w:after="40" w:afterAutospacing="0"/>
        <w:jc w:val="left"/>
        <w:rPr>
          <w:color w:val="002060"/>
        </w:rPr>
      </w:pPr>
      <w:r w:rsidRPr="001A1B0E">
        <w:rPr>
          <w:color w:val="002060"/>
        </w:rPr>
        <w:t xml:space="preserve">- di assegnare gara persa alla Società Osimo </w:t>
      </w:r>
      <w:proofErr w:type="spellStart"/>
      <w:r w:rsidRPr="001A1B0E">
        <w:rPr>
          <w:color w:val="002060"/>
        </w:rPr>
        <w:t>Five</w:t>
      </w:r>
      <w:proofErr w:type="spellEnd"/>
      <w:r w:rsidRPr="001A1B0E">
        <w:rPr>
          <w:color w:val="002060"/>
        </w:rPr>
        <w:t xml:space="preserve"> omologando il seguente risultato: Tre Torri 6- Osimo </w:t>
      </w:r>
      <w:proofErr w:type="spellStart"/>
      <w:r w:rsidRPr="001A1B0E">
        <w:rPr>
          <w:color w:val="002060"/>
        </w:rPr>
        <w:t>Five</w:t>
      </w:r>
      <w:proofErr w:type="spellEnd"/>
      <w:r w:rsidRPr="001A1B0E">
        <w:rPr>
          <w:color w:val="002060"/>
        </w:rPr>
        <w:t xml:space="preserve"> 0 - di comminare l'ammenda alla Società Osimo </w:t>
      </w:r>
      <w:proofErr w:type="spellStart"/>
      <w:r w:rsidRPr="001A1B0E">
        <w:rPr>
          <w:color w:val="002060"/>
        </w:rPr>
        <w:t>Five</w:t>
      </w:r>
      <w:proofErr w:type="spellEnd"/>
      <w:r w:rsidRPr="001A1B0E">
        <w:rPr>
          <w:color w:val="002060"/>
        </w:rPr>
        <w:t xml:space="preserve"> di </w:t>
      </w:r>
      <w:proofErr w:type="gramStart"/>
      <w:r w:rsidRPr="001A1B0E">
        <w:rPr>
          <w:color w:val="002060"/>
        </w:rPr>
        <w:t>Euro</w:t>
      </w:r>
      <w:proofErr w:type="gramEnd"/>
      <w:r w:rsidRPr="001A1B0E">
        <w:rPr>
          <w:color w:val="002060"/>
        </w:rPr>
        <w:t xml:space="preserve"> 100,00; </w:t>
      </w:r>
    </w:p>
    <w:p w14:paraId="7B009FA9" w14:textId="77777777" w:rsidR="004F3FED" w:rsidRDefault="004F3FED" w:rsidP="004F3FED">
      <w:pPr>
        <w:pStyle w:val="diffida"/>
        <w:spacing w:before="80" w:beforeAutospacing="0" w:after="40" w:afterAutospacing="0"/>
        <w:jc w:val="left"/>
        <w:rPr>
          <w:color w:val="002060"/>
        </w:rPr>
      </w:pPr>
      <w:r w:rsidRPr="001A1B0E">
        <w:rPr>
          <w:color w:val="002060"/>
        </w:rPr>
        <w:t xml:space="preserve">- di inibire fino al 05/10/2022 il dirigente accompagnatore Sig. Casavecchia Riccardo </w:t>
      </w:r>
    </w:p>
    <w:p w14:paraId="61FA1CAA" w14:textId="77777777" w:rsidR="004F3FED" w:rsidRPr="001A1B0E" w:rsidRDefault="004F3FED" w:rsidP="004F3FED">
      <w:pPr>
        <w:pStyle w:val="diffida"/>
        <w:spacing w:before="80" w:beforeAutospacing="0" w:after="40" w:afterAutospacing="0"/>
        <w:jc w:val="left"/>
        <w:rPr>
          <w:color w:val="002060"/>
        </w:rPr>
      </w:pPr>
      <w:r w:rsidRPr="001A1B0E">
        <w:rPr>
          <w:color w:val="002060"/>
        </w:rPr>
        <w:t xml:space="preserve">- di squalificare il giocatore Sig. Gravina per una gara </w:t>
      </w:r>
    </w:p>
    <w:p w14:paraId="532A92C7" w14:textId="77777777" w:rsidR="004F3FED" w:rsidRPr="001A1B0E" w:rsidRDefault="004F3FED" w:rsidP="004F3FED">
      <w:pPr>
        <w:pStyle w:val="titolo7a"/>
        <w:rPr>
          <w:color w:val="002060"/>
        </w:rPr>
      </w:pPr>
      <w:r w:rsidRPr="001A1B0E">
        <w:rPr>
          <w:color w:val="002060"/>
        </w:rPr>
        <w:t xml:space="preserve">PROVVEDIMENTI DISCIPLINARI </w:t>
      </w:r>
    </w:p>
    <w:p w14:paraId="234DC126" w14:textId="77777777" w:rsidR="004F3FED" w:rsidRPr="001A1B0E" w:rsidRDefault="004F3FED" w:rsidP="004F3FED">
      <w:pPr>
        <w:pStyle w:val="titolo7b0"/>
        <w:rPr>
          <w:color w:val="002060"/>
        </w:rPr>
      </w:pPr>
      <w:r w:rsidRPr="001A1B0E">
        <w:rPr>
          <w:color w:val="002060"/>
        </w:rPr>
        <w:t xml:space="preserve">In base alle risultanze degli atti ufficiali sono state deliberate le seguenti sanzioni disciplinari. </w:t>
      </w:r>
    </w:p>
    <w:p w14:paraId="78F79502" w14:textId="77777777" w:rsidR="004F3FED" w:rsidRPr="001A1B0E" w:rsidRDefault="004F3FED" w:rsidP="004F3FED">
      <w:pPr>
        <w:pStyle w:val="titolo30"/>
        <w:rPr>
          <w:color w:val="002060"/>
        </w:rPr>
      </w:pPr>
      <w:r w:rsidRPr="001A1B0E">
        <w:rPr>
          <w:color w:val="002060"/>
        </w:rPr>
        <w:t xml:space="preserve">SOCIETA' </w:t>
      </w:r>
    </w:p>
    <w:p w14:paraId="4D1C757F" w14:textId="77777777" w:rsidR="004F3FED" w:rsidRPr="001A1B0E" w:rsidRDefault="004F3FED" w:rsidP="004F3FED">
      <w:pPr>
        <w:pStyle w:val="titolo20"/>
        <w:rPr>
          <w:color w:val="002060"/>
        </w:rPr>
      </w:pPr>
      <w:r w:rsidRPr="001A1B0E">
        <w:rPr>
          <w:color w:val="002060"/>
        </w:rPr>
        <w:t xml:space="preserve">PERDITA DELLA GARA: </w:t>
      </w:r>
    </w:p>
    <w:p w14:paraId="57D46812" w14:textId="77777777" w:rsidR="004F3FED" w:rsidRPr="001A1B0E" w:rsidRDefault="004F3FED" w:rsidP="004F3FED">
      <w:pPr>
        <w:pStyle w:val="diffida"/>
        <w:spacing w:before="80" w:beforeAutospacing="0" w:after="40" w:afterAutospacing="0"/>
        <w:jc w:val="left"/>
        <w:rPr>
          <w:color w:val="002060"/>
        </w:rPr>
      </w:pPr>
      <w:r w:rsidRPr="001A1B0E">
        <w:rPr>
          <w:color w:val="002060"/>
        </w:rPr>
        <w:t xml:space="preserve">OSIMO FIVE </w:t>
      </w:r>
      <w:r w:rsidRPr="001A1B0E">
        <w:rPr>
          <w:color w:val="002060"/>
        </w:rPr>
        <w:br/>
        <w:t xml:space="preserve">V. delibera </w:t>
      </w:r>
    </w:p>
    <w:p w14:paraId="0AA959B4" w14:textId="77777777" w:rsidR="004F3FED" w:rsidRPr="001A1B0E" w:rsidRDefault="004F3FED" w:rsidP="004F3FED">
      <w:pPr>
        <w:pStyle w:val="titolo20"/>
        <w:rPr>
          <w:color w:val="002060"/>
        </w:rPr>
      </w:pPr>
      <w:r w:rsidRPr="001A1B0E">
        <w:rPr>
          <w:color w:val="002060"/>
        </w:rPr>
        <w:t xml:space="preserve">AMMENDA </w:t>
      </w:r>
    </w:p>
    <w:p w14:paraId="1DE2F5BB" w14:textId="77777777" w:rsidR="004F3FED" w:rsidRPr="001A1B0E" w:rsidRDefault="004F3FED" w:rsidP="004F3FED">
      <w:pPr>
        <w:pStyle w:val="diffida"/>
        <w:spacing w:before="80" w:beforeAutospacing="0" w:after="40" w:afterAutospacing="0"/>
        <w:jc w:val="left"/>
        <w:rPr>
          <w:color w:val="002060"/>
        </w:rPr>
      </w:pPr>
      <w:r w:rsidRPr="001A1B0E">
        <w:rPr>
          <w:color w:val="002060"/>
        </w:rPr>
        <w:t xml:space="preserve">Euro 100,00 OSIMO FIVE </w:t>
      </w:r>
      <w:r w:rsidRPr="001A1B0E">
        <w:rPr>
          <w:color w:val="002060"/>
        </w:rPr>
        <w:br/>
        <w:t xml:space="preserve">V. delibera </w:t>
      </w:r>
    </w:p>
    <w:p w14:paraId="26F9C846" w14:textId="77777777" w:rsidR="004F3FED" w:rsidRPr="001A1B0E" w:rsidRDefault="004F3FED" w:rsidP="004F3FED">
      <w:pPr>
        <w:pStyle w:val="titolo30"/>
        <w:rPr>
          <w:color w:val="002060"/>
        </w:rPr>
      </w:pPr>
      <w:r w:rsidRPr="001A1B0E">
        <w:rPr>
          <w:color w:val="002060"/>
        </w:rPr>
        <w:lastRenderedPageBreak/>
        <w:t xml:space="preserve">DIRIGENTI </w:t>
      </w:r>
    </w:p>
    <w:p w14:paraId="5784E7E4" w14:textId="77777777" w:rsidR="004F3FED" w:rsidRPr="001A1B0E" w:rsidRDefault="004F3FED" w:rsidP="004F3FED">
      <w:pPr>
        <w:pStyle w:val="titolo20"/>
        <w:rPr>
          <w:color w:val="002060"/>
        </w:rPr>
      </w:pPr>
      <w:r w:rsidRPr="001A1B0E">
        <w:rPr>
          <w:color w:val="002060"/>
        </w:rPr>
        <w:t xml:space="preserve">INIBIZIONE A SVOLGERE OGNI ATTIVITA' FINO AL 5/10/2022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60C6D5CB" w14:textId="77777777" w:rsidTr="00CD3AA0">
        <w:tc>
          <w:tcPr>
            <w:tcW w:w="2200" w:type="dxa"/>
            <w:tcMar>
              <w:top w:w="20" w:type="dxa"/>
              <w:left w:w="20" w:type="dxa"/>
              <w:bottom w:w="20" w:type="dxa"/>
              <w:right w:w="20" w:type="dxa"/>
            </w:tcMar>
            <w:vAlign w:val="center"/>
            <w:hideMark/>
          </w:tcPr>
          <w:p w14:paraId="20C0F417" w14:textId="77777777" w:rsidR="004F3FED" w:rsidRPr="001A1B0E" w:rsidRDefault="004F3FED" w:rsidP="00CD3AA0">
            <w:pPr>
              <w:pStyle w:val="movimento"/>
              <w:rPr>
                <w:color w:val="002060"/>
              </w:rPr>
            </w:pPr>
            <w:r w:rsidRPr="001A1B0E">
              <w:rPr>
                <w:color w:val="002060"/>
              </w:rPr>
              <w:t>CASAVECCHIA RICCARDO</w:t>
            </w:r>
          </w:p>
        </w:tc>
        <w:tc>
          <w:tcPr>
            <w:tcW w:w="2200" w:type="dxa"/>
            <w:tcMar>
              <w:top w:w="20" w:type="dxa"/>
              <w:left w:w="20" w:type="dxa"/>
              <w:bottom w:w="20" w:type="dxa"/>
              <w:right w:w="20" w:type="dxa"/>
            </w:tcMar>
            <w:vAlign w:val="center"/>
            <w:hideMark/>
          </w:tcPr>
          <w:p w14:paraId="2560DD2A" w14:textId="77777777" w:rsidR="004F3FED" w:rsidRPr="001A1B0E" w:rsidRDefault="004F3FED" w:rsidP="00CD3AA0">
            <w:pPr>
              <w:pStyle w:val="movimento2"/>
              <w:rPr>
                <w:color w:val="002060"/>
              </w:rPr>
            </w:pPr>
            <w:r w:rsidRPr="001A1B0E">
              <w:rPr>
                <w:color w:val="002060"/>
              </w:rPr>
              <w:t xml:space="preserve">(OSIMO FIVE) </w:t>
            </w:r>
          </w:p>
        </w:tc>
        <w:tc>
          <w:tcPr>
            <w:tcW w:w="800" w:type="dxa"/>
            <w:tcMar>
              <w:top w:w="20" w:type="dxa"/>
              <w:left w:w="20" w:type="dxa"/>
              <w:bottom w:w="20" w:type="dxa"/>
              <w:right w:w="20" w:type="dxa"/>
            </w:tcMar>
            <w:vAlign w:val="center"/>
            <w:hideMark/>
          </w:tcPr>
          <w:p w14:paraId="101160B0"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5B6FDE8"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58376913" w14:textId="77777777" w:rsidR="004F3FED" w:rsidRPr="001A1B0E" w:rsidRDefault="004F3FED" w:rsidP="00CD3AA0">
            <w:pPr>
              <w:pStyle w:val="movimento2"/>
              <w:rPr>
                <w:color w:val="002060"/>
              </w:rPr>
            </w:pPr>
            <w:r w:rsidRPr="001A1B0E">
              <w:rPr>
                <w:color w:val="002060"/>
              </w:rPr>
              <w:t> </w:t>
            </w:r>
          </w:p>
        </w:tc>
      </w:tr>
    </w:tbl>
    <w:p w14:paraId="4704A90F" w14:textId="77777777" w:rsidR="004F3FED" w:rsidRPr="001A1B0E" w:rsidRDefault="004F3FED" w:rsidP="004F3FED">
      <w:pPr>
        <w:pStyle w:val="diffida"/>
        <w:spacing w:before="80" w:beforeAutospacing="0" w:after="40" w:afterAutospacing="0"/>
        <w:jc w:val="left"/>
        <w:rPr>
          <w:rFonts w:eastAsiaTheme="minorEastAsia"/>
          <w:color w:val="002060"/>
        </w:rPr>
      </w:pPr>
      <w:r w:rsidRPr="001A1B0E">
        <w:rPr>
          <w:color w:val="002060"/>
        </w:rPr>
        <w:t xml:space="preserve">V. Delibera </w:t>
      </w:r>
    </w:p>
    <w:p w14:paraId="18D675E6" w14:textId="77777777" w:rsidR="004F3FED" w:rsidRPr="001A1B0E" w:rsidRDefault="004F3FED" w:rsidP="004F3FED">
      <w:pPr>
        <w:pStyle w:val="titolo20"/>
        <w:rPr>
          <w:color w:val="002060"/>
        </w:rPr>
      </w:pPr>
      <w:r w:rsidRPr="001A1B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1E0BD362" w14:textId="77777777" w:rsidTr="00CD3AA0">
        <w:tc>
          <w:tcPr>
            <w:tcW w:w="2200" w:type="dxa"/>
            <w:tcMar>
              <w:top w:w="20" w:type="dxa"/>
              <w:left w:w="20" w:type="dxa"/>
              <w:bottom w:w="20" w:type="dxa"/>
              <w:right w:w="20" w:type="dxa"/>
            </w:tcMar>
            <w:vAlign w:val="center"/>
            <w:hideMark/>
          </w:tcPr>
          <w:p w14:paraId="7675BD09" w14:textId="77777777" w:rsidR="004F3FED" w:rsidRPr="001A1B0E" w:rsidRDefault="004F3FED" w:rsidP="00CD3AA0">
            <w:pPr>
              <w:pStyle w:val="movimento"/>
              <w:rPr>
                <w:color w:val="002060"/>
              </w:rPr>
            </w:pPr>
            <w:r w:rsidRPr="001A1B0E">
              <w:rPr>
                <w:color w:val="002060"/>
              </w:rPr>
              <w:t>MAZZIERI DIEGO</w:t>
            </w:r>
          </w:p>
        </w:tc>
        <w:tc>
          <w:tcPr>
            <w:tcW w:w="2200" w:type="dxa"/>
            <w:tcMar>
              <w:top w:w="20" w:type="dxa"/>
              <w:left w:w="20" w:type="dxa"/>
              <w:bottom w:w="20" w:type="dxa"/>
              <w:right w:w="20" w:type="dxa"/>
            </w:tcMar>
            <w:vAlign w:val="center"/>
            <w:hideMark/>
          </w:tcPr>
          <w:p w14:paraId="1DE20339" w14:textId="77777777" w:rsidR="004F3FED" w:rsidRPr="001A1B0E" w:rsidRDefault="004F3FED" w:rsidP="00CD3AA0">
            <w:pPr>
              <w:pStyle w:val="movimento2"/>
              <w:rPr>
                <w:color w:val="002060"/>
              </w:rPr>
            </w:pPr>
            <w:r w:rsidRPr="001A1B0E">
              <w:rPr>
                <w:color w:val="002060"/>
              </w:rPr>
              <w:t xml:space="preserve">(AVENALE) </w:t>
            </w:r>
          </w:p>
        </w:tc>
        <w:tc>
          <w:tcPr>
            <w:tcW w:w="800" w:type="dxa"/>
            <w:tcMar>
              <w:top w:w="20" w:type="dxa"/>
              <w:left w:w="20" w:type="dxa"/>
              <w:bottom w:w="20" w:type="dxa"/>
              <w:right w:w="20" w:type="dxa"/>
            </w:tcMar>
            <w:vAlign w:val="center"/>
            <w:hideMark/>
          </w:tcPr>
          <w:p w14:paraId="02A26C6A"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2C25D5A8" w14:textId="77777777" w:rsidR="004F3FED" w:rsidRPr="001A1B0E" w:rsidRDefault="004F3FED" w:rsidP="00CD3AA0">
            <w:pPr>
              <w:pStyle w:val="movimento"/>
              <w:rPr>
                <w:color w:val="002060"/>
              </w:rPr>
            </w:pPr>
            <w:r w:rsidRPr="001A1B0E">
              <w:rPr>
                <w:color w:val="002060"/>
              </w:rPr>
              <w:t>MARROCCHI SILVIO MARCELO</w:t>
            </w:r>
          </w:p>
        </w:tc>
        <w:tc>
          <w:tcPr>
            <w:tcW w:w="2200" w:type="dxa"/>
            <w:tcMar>
              <w:top w:w="20" w:type="dxa"/>
              <w:left w:w="20" w:type="dxa"/>
              <w:bottom w:w="20" w:type="dxa"/>
              <w:right w:w="20" w:type="dxa"/>
            </w:tcMar>
            <w:vAlign w:val="center"/>
            <w:hideMark/>
          </w:tcPr>
          <w:p w14:paraId="42825BE2" w14:textId="77777777" w:rsidR="004F3FED" w:rsidRPr="001A1B0E" w:rsidRDefault="004F3FED" w:rsidP="00CD3AA0">
            <w:pPr>
              <w:pStyle w:val="movimento2"/>
              <w:rPr>
                <w:color w:val="002060"/>
              </w:rPr>
            </w:pPr>
            <w:r w:rsidRPr="001A1B0E">
              <w:rPr>
                <w:color w:val="002060"/>
              </w:rPr>
              <w:t xml:space="preserve">(SERRALTA) </w:t>
            </w:r>
          </w:p>
        </w:tc>
      </w:tr>
    </w:tbl>
    <w:p w14:paraId="46B907C1" w14:textId="77777777" w:rsidR="004F3FED" w:rsidRPr="001A1B0E" w:rsidRDefault="004F3FED" w:rsidP="004F3FED">
      <w:pPr>
        <w:pStyle w:val="titolo30"/>
        <w:rPr>
          <w:rFonts w:eastAsiaTheme="minorEastAsia"/>
          <w:color w:val="002060"/>
        </w:rPr>
      </w:pPr>
      <w:r w:rsidRPr="001A1B0E">
        <w:rPr>
          <w:color w:val="002060"/>
        </w:rPr>
        <w:t xml:space="preserve">CALCIATORI ESPULSI </w:t>
      </w:r>
    </w:p>
    <w:p w14:paraId="436B56F2" w14:textId="77777777" w:rsidR="004F3FED" w:rsidRPr="001A1B0E" w:rsidRDefault="004F3FED" w:rsidP="004F3FED">
      <w:pPr>
        <w:pStyle w:val="titolo20"/>
        <w:rPr>
          <w:color w:val="002060"/>
        </w:rPr>
      </w:pPr>
      <w:r w:rsidRPr="001A1B0E">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68543C6E" w14:textId="77777777" w:rsidTr="00CD3AA0">
        <w:tc>
          <w:tcPr>
            <w:tcW w:w="2200" w:type="dxa"/>
            <w:tcMar>
              <w:top w:w="20" w:type="dxa"/>
              <w:left w:w="20" w:type="dxa"/>
              <w:bottom w:w="20" w:type="dxa"/>
              <w:right w:w="20" w:type="dxa"/>
            </w:tcMar>
            <w:vAlign w:val="center"/>
            <w:hideMark/>
          </w:tcPr>
          <w:p w14:paraId="07F367F8" w14:textId="77777777" w:rsidR="004F3FED" w:rsidRPr="001A1B0E" w:rsidRDefault="004F3FED" w:rsidP="00CD3AA0">
            <w:pPr>
              <w:pStyle w:val="movimento"/>
              <w:rPr>
                <w:color w:val="002060"/>
              </w:rPr>
            </w:pPr>
            <w:r w:rsidRPr="001A1B0E">
              <w:rPr>
                <w:color w:val="002060"/>
              </w:rPr>
              <w:t>LAURENZI NICOLO</w:t>
            </w:r>
          </w:p>
        </w:tc>
        <w:tc>
          <w:tcPr>
            <w:tcW w:w="2200" w:type="dxa"/>
            <w:tcMar>
              <w:top w:w="20" w:type="dxa"/>
              <w:left w:w="20" w:type="dxa"/>
              <w:bottom w:w="20" w:type="dxa"/>
              <w:right w:w="20" w:type="dxa"/>
            </w:tcMar>
            <w:vAlign w:val="center"/>
            <w:hideMark/>
          </w:tcPr>
          <w:p w14:paraId="1FE857B5" w14:textId="77777777" w:rsidR="004F3FED" w:rsidRPr="001A1B0E" w:rsidRDefault="004F3FED" w:rsidP="00CD3AA0">
            <w:pPr>
              <w:pStyle w:val="movimento2"/>
              <w:rPr>
                <w:color w:val="002060"/>
              </w:rPr>
            </w:pPr>
            <w:r w:rsidRPr="001A1B0E">
              <w:rPr>
                <w:color w:val="002060"/>
              </w:rPr>
              <w:t xml:space="preserve">(REAL FABRIANO) </w:t>
            </w:r>
          </w:p>
        </w:tc>
        <w:tc>
          <w:tcPr>
            <w:tcW w:w="800" w:type="dxa"/>
            <w:tcMar>
              <w:top w:w="20" w:type="dxa"/>
              <w:left w:w="20" w:type="dxa"/>
              <w:bottom w:w="20" w:type="dxa"/>
              <w:right w:w="20" w:type="dxa"/>
            </w:tcMar>
            <w:vAlign w:val="center"/>
            <w:hideMark/>
          </w:tcPr>
          <w:p w14:paraId="2F798097"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346DF6B"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30F5FF69" w14:textId="77777777" w:rsidR="004F3FED" w:rsidRPr="001A1B0E" w:rsidRDefault="004F3FED" w:rsidP="00CD3AA0">
            <w:pPr>
              <w:pStyle w:val="movimento2"/>
              <w:rPr>
                <w:color w:val="002060"/>
              </w:rPr>
            </w:pPr>
            <w:r w:rsidRPr="001A1B0E">
              <w:rPr>
                <w:color w:val="002060"/>
              </w:rPr>
              <w:t> </w:t>
            </w:r>
          </w:p>
        </w:tc>
      </w:tr>
    </w:tbl>
    <w:p w14:paraId="029F2746" w14:textId="77777777" w:rsidR="004F3FED" w:rsidRPr="001A1B0E" w:rsidRDefault="004F3FED" w:rsidP="004F3FED">
      <w:pPr>
        <w:pStyle w:val="diffida"/>
        <w:spacing w:before="80" w:beforeAutospacing="0" w:after="40" w:afterAutospacing="0"/>
        <w:jc w:val="left"/>
        <w:rPr>
          <w:rFonts w:eastAsiaTheme="minorEastAsia"/>
          <w:color w:val="002060"/>
        </w:rPr>
      </w:pPr>
      <w:r w:rsidRPr="001A1B0E">
        <w:rPr>
          <w:color w:val="002060"/>
        </w:rPr>
        <w:t xml:space="preserve">Allontanato dal campo dopo essere stato espulso per somma di ammonizioni, il giocatore si posizionava tra il pubblico locale per rivolgere all'arbitro frasi ingiuriose e minacciose. Al rientro negli spogliatoi, inoltre, attendeva il direttore di gara con fare minaccioso e reiterava gli insulti nei confronti dello stesso. </w:t>
      </w:r>
    </w:p>
    <w:p w14:paraId="2EB25DB5" w14:textId="77777777" w:rsidR="004F3FED" w:rsidRPr="001A1B0E" w:rsidRDefault="004F3FED" w:rsidP="004F3FED">
      <w:pPr>
        <w:pStyle w:val="titolo20"/>
        <w:rPr>
          <w:color w:val="002060"/>
        </w:rPr>
      </w:pPr>
      <w:r w:rsidRPr="001A1B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4246CBE4" w14:textId="77777777" w:rsidTr="00CD3AA0">
        <w:tc>
          <w:tcPr>
            <w:tcW w:w="2200" w:type="dxa"/>
            <w:tcMar>
              <w:top w:w="20" w:type="dxa"/>
              <w:left w:w="20" w:type="dxa"/>
              <w:bottom w:w="20" w:type="dxa"/>
              <w:right w:w="20" w:type="dxa"/>
            </w:tcMar>
            <w:vAlign w:val="center"/>
            <w:hideMark/>
          </w:tcPr>
          <w:p w14:paraId="0BC1A1DB" w14:textId="77777777" w:rsidR="004F3FED" w:rsidRPr="001A1B0E" w:rsidRDefault="004F3FED" w:rsidP="00CD3AA0">
            <w:pPr>
              <w:pStyle w:val="movimento"/>
              <w:rPr>
                <w:color w:val="002060"/>
              </w:rPr>
            </w:pPr>
            <w:r w:rsidRPr="001A1B0E">
              <w:rPr>
                <w:color w:val="002060"/>
              </w:rPr>
              <w:t>COCCIA LUCA MICHELE</w:t>
            </w:r>
          </w:p>
        </w:tc>
        <w:tc>
          <w:tcPr>
            <w:tcW w:w="2200" w:type="dxa"/>
            <w:tcMar>
              <w:top w:w="20" w:type="dxa"/>
              <w:left w:w="20" w:type="dxa"/>
              <w:bottom w:w="20" w:type="dxa"/>
              <w:right w:w="20" w:type="dxa"/>
            </w:tcMar>
            <w:vAlign w:val="center"/>
            <w:hideMark/>
          </w:tcPr>
          <w:p w14:paraId="1E6B0269" w14:textId="77777777" w:rsidR="004F3FED" w:rsidRPr="001A1B0E" w:rsidRDefault="004F3FED" w:rsidP="00CD3AA0">
            <w:pPr>
              <w:pStyle w:val="movimento2"/>
              <w:rPr>
                <w:color w:val="002060"/>
              </w:rPr>
            </w:pPr>
            <w:r w:rsidRPr="001A1B0E">
              <w:rPr>
                <w:color w:val="002060"/>
              </w:rPr>
              <w:t xml:space="preserve">(OLIMPIA JUVENTU FALCONARA) </w:t>
            </w:r>
          </w:p>
        </w:tc>
        <w:tc>
          <w:tcPr>
            <w:tcW w:w="800" w:type="dxa"/>
            <w:tcMar>
              <w:top w:w="20" w:type="dxa"/>
              <w:left w:w="20" w:type="dxa"/>
              <w:bottom w:w="20" w:type="dxa"/>
              <w:right w:w="20" w:type="dxa"/>
            </w:tcMar>
            <w:vAlign w:val="center"/>
            <w:hideMark/>
          </w:tcPr>
          <w:p w14:paraId="0A48444C"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1170DC66"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31C3DECA" w14:textId="77777777" w:rsidR="004F3FED" w:rsidRPr="001A1B0E" w:rsidRDefault="004F3FED" w:rsidP="00CD3AA0">
            <w:pPr>
              <w:pStyle w:val="movimento2"/>
              <w:rPr>
                <w:color w:val="002060"/>
              </w:rPr>
            </w:pPr>
            <w:r w:rsidRPr="001A1B0E">
              <w:rPr>
                <w:color w:val="002060"/>
              </w:rPr>
              <w:t> </w:t>
            </w:r>
          </w:p>
        </w:tc>
      </w:tr>
    </w:tbl>
    <w:p w14:paraId="3108C1DF" w14:textId="77777777" w:rsidR="004F3FED" w:rsidRPr="001A1B0E" w:rsidRDefault="004F3FED" w:rsidP="004F3FED">
      <w:pPr>
        <w:pStyle w:val="titolo30"/>
        <w:rPr>
          <w:rFonts w:eastAsiaTheme="minorEastAsia"/>
          <w:color w:val="002060"/>
        </w:rPr>
      </w:pPr>
      <w:r w:rsidRPr="001A1B0E">
        <w:rPr>
          <w:color w:val="002060"/>
        </w:rPr>
        <w:t xml:space="preserve">CALCIATORI NON ESPULSI </w:t>
      </w:r>
    </w:p>
    <w:p w14:paraId="38024BE6" w14:textId="77777777" w:rsidR="004F3FED" w:rsidRPr="001A1B0E" w:rsidRDefault="004F3FED" w:rsidP="004F3FED">
      <w:pPr>
        <w:pStyle w:val="titolo20"/>
        <w:rPr>
          <w:color w:val="002060"/>
        </w:rPr>
      </w:pPr>
      <w:r w:rsidRPr="001A1B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4311C947" w14:textId="77777777" w:rsidTr="00CD3AA0">
        <w:tc>
          <w:tcPr>
            <w:tcW w:w="2200" w:type="dxa"/>
            <w:tcMar>
              <w:top w:w="20" w:type="dxa"/>
              <w:left w:w="20" w:type="dxa"/>
              <w:bottom w:w="20" w:type="dxa"/>
              <w:right w:w="20" w:type="dxa"/>
            </w:tcMar>
            <w:vAlign w:val="center"/>
            <w:hideMark/>
          </w:tcPr>
          <w:p w14:paraId="4B267FC2" w14:textId="77777777" w:rsidR="004F3FED" w:rsidRPr="001A1B0E" w:rsidRDefault="004F3FED" w:rsidP="00CD3AA0">
            <w:pPr>
              <w:pStyle w:val="movimento"/>
              <w:rPr>
                <w:color w:val="002060"/>
              </w:rPr>
            </w:pPr>
            <w:r w:rsidRPr="001A1B0E">
              <w:rPr>
                <w:color w:val="002060"/>
              </w:rPr>
              <w:t>GRAVINA MARCO</w:t>
            </w:r>
          </w:p>
        </w:tc>
        <w:tc>
          <w:tcPr>
            <w:tcW w:w="2200" w:type="dxa"/>
            <w:tcMar>
              <w:top w:w="20" w:type="dxa"/>
              <w:left w:w="20" w:type="dxa"/>
              <w:bottom w:w="20" w:type="dxa"/>
              <w:right w:w="20" w:type="dxa"/>
            </w:tcMar>
            <w:vAlign w:val="center"/>
            <w:hideMark/>
          </w:tcPr>
          <w:p w14:paraId="1F002113" w14:textId="77777777" w:rsidR="004F3FED" w:rsidRPr="001A1B0E" w:rsidRDefault="004F3FED" w:rsidP="00CD3AA0">
            <w:pPr>
              <w:pStyle w:val="movimento2"/>
              <w:rPr>
                <w:color w:val="002060"/>
              </w:rPr>
            </w:pPr>
            <w:r w:rsidRPr="001A1B0E">
              <w:rPr>
                <w:color w:val="002060"/>
              </w:rPr>
              <w:t xml:space="preserve">(OSIMO FIVE) </w:t>
            </w:r>
          </w:p>
        </w:tc>
        <w:tc>
          <w:tcPr>
            <w:tcW w:w="800" w:type="dxa"/>
            <w:tcMar>
              <w:top w:w="20" w:type="dxa"/>
              <w:left w:w="20" w:type="dxa"/>
              <w:bottom w:w="20" w:type="dxa"/>
              <w:right w:w="20" w:type="dxa"/>
            </w:tcMar>
            <w:vAlign w:val="center"/>
            <w:hideMark/>
          </w:tcPr>
          <w:p w14:paraId="6301A972"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51CE688F"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68E103C" w14:textId="77777777" w:rsidR="004F3FED" w:rsidRPr="001A1B0E" w:rsidRDefault="004F3FED" w:rsidP="00CD3AA0">
            <w:pPr>
              <w:pStyle w:val="movimento2"/>
              <w:rPr>
                <w:color w:val="002060"/>
              </w:rPr>
            </w:pPr>
            <w:r w:rsidRPr="001A1B0E">
              <w:rPr>
                <w:color w:val="002060"/>
              </w:rPr>
              <w:t> </w:t>
            </w:r>
          </w:p>
        </w:tc>
      </w:tr>
    </w:tbl>
    <w:p w14:paraId="1C638FD2" w14:textId="77777777" w:rsidR="004F3FED" w:rsidRPr="001A1B0E" w:rsidRDefault="004F3FED" w:rsidP="004F3FED">
      <w:pPr>
        <w:pStyle w:val="diffida"/>
        <w:spacing w:before="80" w:beforeAutospacing="0" w:after="40" w:afterAutospacing="0"/>
        <w:jc w:val="left"/>
        <w:rPr>
          <w:rFonts w:eastAsiaTheme="minorEastAsia"/>
          <w:color w:val="002060"/>
        </w:rPr>
      </w:pPr>
      <w:r w:rsidRPr="001A1B0E">
        <w:rPr>
          <w:color w:val="002060"/>
        </w:rPr>
        <w:t xml:space="preserve">vedi delibera </w:t>
      </w:r>
    </w:p>
    <w:p w14:paraId="32913BC3" w14:textId="77777777" w:rsidR="004F3FED" w:rsidRPr="001A1B0E" w:rsidRDefault="004F3FED" w:rsidP="004F3FED">
      <w:pPr>
        <w:pStyle w:val="titolo20"/>
        <w:rPr>
          <w:color w:val="002060"/>
        </w:rPr>
      </w:pPr>
      <w:r w:rsidRPr="001A1B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4130C53C" w14:textId="77777777" w:rsidTr="00CD3AA0">
        <w:tc>
          <w:tcPr>
            <w:tcW w:w="2200" w:type="dxa"/>
            <w:tcMar>
              <w:top w:w="20" w:type="dxa"/>
              <w:left w:w="20" w:type="dxa"/>
              <w:bottom w:w="20" w:type="dxa"/>
              <w:right w:w="20" w:type="dxa"/>
            </w:tcMar>
            <w:vAlign w:val="center"/>
            <w:hideMark/>
          </w:tcPr>
          <w:p w14:paraId="08AE84D4" w14:textId="77777777" w:rsidR="004F3FED" w:rsidRPr="001A1B0E" w:rsidRDefault="004F3FED" w:rsidP="00CD3AA0">
            <w:pPr>
              <w:pStyle w:val="movimento"/>
              <w:rPr>
                <w:color w:val="002060"/>
              </w:rPr>
            </w:pPr>
            <w:r w:rsidRPr="001A1B0E">
              <w:rPr>
                <w:color w:val="002060"/>
              </w:rPr>
              <w:t>ANTONINI LORENZO</w:t>
            </w:r>
          </w:p>
        </w:tc>
        <w:tc>
          <w:tcPr>
            <w:tcW w:w="2200" w:type="dxa"/>
            <w:tcMar>
              <w:top w:w="20" w:type="dxa"/>
              <w:left w:w="20" w:type="dxa"/>
              <w:bottom w:w="20" w:type="dxa"/>
              <w:right w:w="20" w:type="dxa"/>
            </w:tcMar>
            <w:vAlign w:val="center"/>
            <w:hideMark/>
          </w:tcPr>
          <w:p w14:paraId="2A2A7C74" w14:textId="77777777" w:rsidR="004F3FED" w:rsidRPr="001A1B0E" w:rsidRDefault="004F3FED" w:rsidP="00CD3AA0">
            <w:pPr>
              <w:pStyle w:val="movimento2"/>
              <w:rPr>
                <w:color w:val="002060"/>
              </w:rPr>
            </w:pPr>
            <w:r w:rsidRPr="001A1B0E">
              <w:rPr>
                <w:color w:val="002060"/>
              </w:rPr>
              <w:t xml:space="preserve">(ACLI AUDAX MONTECOSARO C5) </w:t>
            </w:r>
          </w:p>
        </w:tc>
        <w:tc>
          <w:tcPr>
            <w:tcW w:w="800" w:type="dxa"/>
            <w:tcMar>
              <w:top w:w="20" w:type="dxa"/>
              <w:left w:w="20" w:type="dxa"/>
              <w:bottom w:w="20" w:type="dxa"/>
              <w:right w:w="20" w:type="dxa"/>
            </w:tcMar>
            <w:vAlign w:val="center"/>
            <w:hideMark/>
          </w:tcPr>
          <w:p w14:paraId="3AF533E6"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BD4DC83" w14:textId="77777777" w:rsidR="004F3FED" w:rsidRPr="001A1B0E" w:rsidRDefault="004F3FED" w:rsidP="00CD3AA0">
            <w:pPr>
              <w:pStyle w:val="movimento"/>
              <w:rPr>
                <w:color w:val="002060"/>
              </w:rPr>
            </w:pPr>
            <w:r w:rsidRPr="001A1B0E">
              <w:rPr>
                <w:color w:val="002060"/>
              </w:rPr>
              <w:t>CIMINARI CLAUDIO</w:t>
            </w:r>
          </w:p>
        </w:tc>
        <w:tc>
          <w:tcPr>
            <w:tcW w:w="2200" w:type="dxa"/>
            <w:tcMar>
              <w:top w:w="20" w:type="dxa"/>
              <w:left w:w="20" w:type="dxa"/>
              <w:bottom w:w="20" w:type="dxa"/>
              <w:right w:w="20" w:type="dxa"/>
            </w:tcMar>
            <w:vAlign w:val="center"/>
            <w:hideMark/>
          </w:tcPr>
          <w:p w14:paraId="601C8540" w14:textId="77777777" w:rsidR="004F3FED" w:rsidRPr="001A1B0E" w:rsidRDefault="004F3FED" w:rsidP="00CD3AA0">
            <w:pPr>
              <w:pStyle w:val="movimento2"/>
              <w:rPr>
                <w:color w:val="002060"/>
              </w:rPr>
            </w:pPr>
            <w:r w:rsidRPr="001A1B0E">
              <w:rPr>
                <w:color w:val="002060"/>
              </w:rPr>
              <w:t xml:space="preserve">(ACLI AUDAX MONTECOSARO C5) </w:t>
            </w:r>
          </w:p>
        </w:tc>
      </w:tr>
      <w:tr w:rsidR="004F3FED" w:rsidRPr="001A1B0E" w14:paraId="02A332FC" w14:textId="77777777" w:rsidTr="00CD3AA0">
        <w:tc>
          <w:tcPr>
            <w:tcW w:w="2200" w:type="dxa"/>
            <w:tcMar>
              <w:top w:w="20" w:type="dxa"/>
              <w:left w:w="20" w:type="dxa"/>
              <w:bottom w:w="20" w:type="dxa"/>
              <w:right w:w="20" w:type="dxa"/>
            </w:tcMar>
            <w:vAlign w:val="center"/>
            <w:hideMark/>
          </w:tcPr>
          <w:p w14:paraId="070B7899" w14:textId="77777777" w:rsidR="004F3FED" w:rsidRPr="001A1B0E" w:rsidRDefault="004F3FED" w:rsidP="00CD3AA0">
            <w:pPr>
              <w:pStyle w:val="movimento"/>
              <w:rPr>
                <w:color w:val="002060"/>
              </w:rPr>
            </w:pPr>
            <w:r w:rsidRPr="001A1B0E">
              <w:rPr>
                <w:color w:val="002060"/>
              </w:rPr>
              <w:t>GATTAFONI EDOARDO</w:t>
            </w:r>
          </w:p>
        </w:tc>
        <w:tc>
          <w:tcPr>
            <w:tcW w:w="2200" w:type="dxa"/>
            <w:tcMar>
              <w:top w:w="20" w:type="dxa"/>
              <w:left w:w="20" w:type="dxa"/>
              <w:bottom w:w="20" w:type="dxa"/>
              <w:right w:w="20" w:type="dxa"/>
            </w:tcMar>
            <w:vAlign w:val="center"/>
            <w:hideMark/>
          </w:tcPr>
          <w:p w14:paraId="5E1E4B57" w14:textId="77777777" w:rsidR="004F3FED" w:rsidRPr="001A1B0E" w:rsidRDefault="004F3FED" w:rsidP="00CD3AA0">
            <w:pPr>
              <w:pStyle w:val="movimento2"/>
              <w:rPr>
                <w:color w:val="002060"/>
              </w:rPr>
            </w:pPr>
            <w:r w:rsidRPr="001A1B0E">
              <w:rPr>
                <w:color w:val="002060"/>
              </w:rPr>
              <w:t xml:space="preserve">(ACLI AUDAX MONTECOSARO C5) </w:t>
            </w:r>
          </w:p>
        </w:tc>
        <w:tc>
          <w:tcPr>
            <w:tcW w:w="800" w:type="dxa"/>
            <w:tcMar>
              <w:top w:w="20" w:type="dxa"/>
              <w:left w:w="20" w:type="dxa"/>
              <w:bottom w:w="20" w:type="dxa"/>
              <w:right w:w="20" w:type="dxa"/>
            </w:tcMar>
            <w:vAlign w:val="center"/>
            <w:hideMark/>
          </w:tcPr>
          <w:p w14:paraId="4B3D2691"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3FD59FA" w14:textId="77777777" w:rsidR="004F3FED" w:rsidRPr="001A1B0E" w:rsidRDefault="004F3FED" w:rsidP="00CD3AA0">
            <w:pPr>
              <w:pStyle w:val="movimento"/>
              <w:rPr>
                <w:color w:val="002060"/>
              </w:rPr>
            </w:pPr>
            <w:r w:rsidRPr="001A1B0E">
              <w:rPr>
                <w:color w:val="002060"/>
              </w:rPr>
              <w:t>VINGIANI LORENZO</w:t>
            </w:r>
          </w:p>
        </w:tc>
        <w:tc>
          <w:tcPr>
            <w:tcW w:w="2200" w:type="dxa"/>
            <w:tcMar>
              <w:top w:w="20" w:type="dxa"/>
              <w:left w:w="20" w:type="dxa"/>
              <w:bottom w:w="20" w:type="dxa"/>
              <w:right w:w="20" w:type="dxa"/>
            </w:tcMar>
            <w:vAlign w:val="center"/>
            <w:hideMark/>
          </w:tcPr>
          <w:p w14:paraId="2971825F" w14:textId="77777777" w:rsidR="004F3FED" w:rsidRPr="001A1B0E" w:rsidRDefault="004F3FED" w:rsidP="00CD3AA0">
            <w:pPr>
              <w:pStyle w:val="movimento2"/>
              <w:rPr>
                <w:color w:val="002060"/>
              </w:rPr>
            </w:pPr>
            <w:r w:rsidRPr="001A1B0E">
              <w:rPr>
                <w:color w:val="002060"/>
              </w:rPr>
              <w:t xml:space="preserve">(ACLI AUDAX MONTECOSARO C5) </w:t>
            </w:r>
          </w:p>
        </w:tc>
      </w:tr>
      <w:tr w:rsidR="004F3FED" w:rsidRPr="001A1B0E" w14:paraId="128EF2BE" w14:textId="77777777" w:rsidTr="00CD3AA0">
        <w:tc>
          <w:tcPr>
            <w:tcW w:w="2200" w:type="dxa"/>
            <w:tcMar>
              <w:top w:w="20" w:type="dxa"/>
              <w:left w:w="20" w:type="dxa"/>
              <w:bottom w:w="20" w:type="dxa"/>
              <w:right w:w="20" w:type="dxa"/>
            </w:tcMar>
            <w:vAlign w:val="center"/>
            <w:hideMark/>
          </w:tcPr>
          <w:p w14:paraId="49E79110" w14:textId="77777777" w:rsidR="004F3FED" w:rsidRPr="001A1B0E" w:rsidRDefault="004F3FED" w:rsidP="00CD3AA0">
            <w:pPr>
              <w:pStyle w:val="movimento"/>
              <w:rPr>
                <w:color w:val="002060"/>
              </w:rPr>
            </w:pPr>
            <w:r w:rsidRPr="001A1B0E">
              <w:rPr>
                <w:color w:val="002060"/>
              </w:rPr>
              <w:t>BENEDETTO ALEX</w:t>
            </w:r>
          </w:p>
        </w:tc>
        <w:tc>
          <w:tcPr>
            <w:tcW w:w="2200" w:type="dxa"/>
            <w:tcMar>
              <w:top w:w="20" w:type="dxa"/>
              <w:left w:w="20" w:type="dxa"/>
              <w:bottom w:w="20" w:type="dxa"/>
              <w:right w:w="20" w:type="dxa"/>
            </w:tcMar>
            <w:vAlign w:val="center"/>
            <w:hideMark/>
          </w:tcPr>
          <w:p w14:paraId="53B4F066" w14:textId="77777777" w:rsidR="004F3FED" w:rsidRPr="001A1B0E" w:rsidRDefault="004F3FED" w:rsidP="00CD3AA0">
            <w:pPr>
              <w:pStyle w:val="movimento2"/>
              <w:rPr>
                <w:color w:val="002060"/>
              </w:rPr>
            </w:pPr>
            <w:r w:rsidRPr="001A1B0E">
              <w:rPr>
                <w:color w:val="002060"/>
              </w:rPr>
              <w:t xml:space="preserve">(AMICI DEL CENTROSOCIO SP.) </w:t>
            </w:r>
          </w:p>
        </w:tc>
        <w:tc>
          <w:tcPr>
            <w:tcW w:w="800" w:type="dxa"/>
            <w:tcMar>
              <w:top w:w="20" w:type="dxa"/>
              <w:left w:w="20" w:type="dxa"/>
              <w:bottom w:w="20" w:type="dxa"/>
              <w:right w:w="20" w:type="dxa"/>
            </w:tcMar>
            <w:vAlign w:val="center"/>
            <w:hideMark/>
          </w:tcPr>
          <w:p w14:paraId="5F7764E0"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265CDD4" w14:textId="77777777" w:rsidR="004F3FED" w:rsidRPr="001A1B0E" w:rsidRDefault="004F3FED" w:rsidP="00CD3AA0">
            <w:pPr>
              <w:pStyle w:val="movimento"/>
              <w:rPr>
                <w:color w:val="002060"/>
              </w:rPr>
            </w:pPr>
            <w:r w:rsidRPr="001A1B0E">
              <w:rPr>
                <w:color w:val="002060"/>
              </w:rPr>
              <w:t>PICCIOLI GIOELE</w:t>
            </w:r>
          </w:p>
        </w:tc>
        <w:tc>
          <w:tcPr>
            <w:tcW w:w="2200" w:type="dxa"/>
            <w:tcMar>
              <w:top w:w="20" w:type="dxa"/>
              <w:left w:w="20" w:type="dxa"/>
              <w:bottom w:w="20" w:type="dxa"/>
              <w:right w:w="20" w:type="dxa"/>
            </w:tcMar>
            <w:vAlign w:val="center"/>
            <w:hideMark/>
          </w:tcPr>
          <w:p w14:paraId="1695F970" w14:textId="77777777" w:rsidR="004F3FED" w:rsidRPr="001A1B0E" w:rsidRDefault="004F3FED" w:rsidP="00CD3AA0">
            <w:pPr>
              <w:pStyle w:val="movimento2"/>
              <w:rPr>
                <w:color w:val="002060"/>
              </w:rPr>
            </w:pPr>
            <w:r w:rsidRPr="001A1B0E">
              <w:rPr>
                <w:color w:val="002060"/>
              </w:rPr>
              <w:t xml:space="preserve">(AMICI DEL CENTROSOCIO SP.) </w:t>
            </w:r>
          </w:p>
        </w:tc>
      </w:tr>
      <w:tr w:rsidR="004F3FED" w:rsidRPr="001A1B0E" w14:paraId="4DE2B504" w14:textId="77777777" w:rsidTr="00CD3AA0">
        <w:tc>
          <w:tcPr>
            <w:tcW w:w="2200" w:type="dxa"/>
            <w:tcMar>
              <w:top w:w="20" w:type="dxa"/>
              <w:left w:w="20" w:type="dxa"/>
              <w:bottom w:w="20" w:type="dxa"/>
              <w:right w:w="20" w:type="dxa"/>
            </w:tcMar>
            <w:vAlign w:val="center"/>
            <w:hideMark/>
          </w:tcPr>
          <w:p w14:paraId="11031E38" w14:textId="77777777" w:rsidR="004F3FED" w:rsidRPr="001A1B0E" w:rsidRDefault="004F3FED" w:rsidP="00CD3AA0">
            <w:pPr>
              <w:pStyle w:val="movimento"/>
              <w:rPr>
                <w:color w:val="002060"/>
              </w:rPr>
            </w:pPr>
            <w:r w:rsidRPr="001A1B0E">
              <w:rPr>
                <w:color w:val="002060"/>
              </w:rPr>
              <w:t>CECCHINI DANIELE</w:t>
            </w:r>
          </w:p>
        </w:tc>
        <w:tc>
          <w:tcPr>
            <w:tcW w:w="2200" w:type="dxa"/>
            <w:tcMar>
              <w:top w:w="20" w:type="dxa"/>
              <w:left w:w="20" w:type="dxa"/>
              <w:bottom w:w="20" w:type="dxa"/>
              <w:right w:w="20" w:type="dxa"/>
            </w:tcMar>
            <w:vAlign w:val="center"/>
            <w:hideMark/>
          </w:tcPr>
          <w:p w14:paraId="3FAB10DA" w14:textId="77777777" w:rsidR="004F3FED" w:rsidRPr="001A1B0E" w:rsidRDefault="004F3FED" w:rsidP="00CD3AA0">
            <w:pPr>
              <w:pStyle w:val="movimento2"/>
              <w:rPr>
                <w:color w:val="002060"/>
              </w:rPr>
            </w:pPr>
            <w:r w:rsidRPr="001A1B0E">
              <w:rPr>
                <w:color w:val="002060"/>
              </w:rPr>
              <w:t xml:space="preserve">(AVIS ARCEVIA 1964) </w:t>
            </w:r>
          </w:p>
        </w:tc>
        <w:tc>
          <w:tcPr>
            <w:tcW w:w="800" w:type="dxa"/>
            <w:tcMar>
              <w:top w:w="20" w:type="dxa"/>
              <w:left w:w="20" w:type="dxa"/>
              <w:bottom w:w="20" w:type="dxa"/>
              <w:right w:w="20" w:type="dxa"/>
            </w:tcMar>
            <w:vAlign w:val="center"/>
            <w:hideMark/>
          </w:tcPr>
          <w:p w14:paraId="20B2521D"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404F0FB" w14:textId="77777777" w:rsidR="004F3FED" w:rsidRPr="001A1B0E" w:rsidRDefault="004F3FED" w:rsidP="00CD3AA0">
            <w:pPr>
              <w:pStyle w:val="movimento"/>
              <w:rPr>
                <w:color w:val="002060"/>
              </w:rPr>
            </w:pPr>
            <w:r w:rsidRPr="001A1B0E">
              <w:rPr>
                <w:color w:val="002060"/>
              </w:rPr>
              <w:t>CALCATELLI EDOARDO MARIA</w:t>
            </w:r>
          </w:p>
        </w:tc>
        <w:tc>
          <w:tcPr>
            <w:tcW w:w="2200" w:type="dxa"/>
            <w:tcMar>
              <w:top w:w="20" w:type="dxa"/>
              <w:left w:w="20" w:type="dxa"/>
              <w:bottom w:w="20" w:type="dxa"/>
              <w:right w:w="20" w:type="dxa"/>
            </w:tcMar>
            <w:vAlign w:val="center"/>
            <w:hideMark/>
          </w:tcPr>
          <w:p w14:paraId="7C9DD433" w14:textId="77777777" w:rsidR="004F3FED" w:rsidRPr="001A1B0E" w:rsidRDefault="004F3FED" w:rsidP="00CD3AA0">
            <w:pPr>
              <w:pStyle w:val="movimento2"/>
              <w:rPr>
                <w:color w:val="002060"/>
              </w:rPr>
            </w:pPr>
            <w:r w:rsidRPr="001A1B0E">
              <w:rPr>
                <w:color w:val="002060"/>
              </w:rPr>
              <w:t xml:space="preserve">(CASTELBELLINO CALCIO A 5) </w:t>
            </w:r>
          </w:p>
        </w:tc>
      </w:tr>
      <w:tr w:rsidR="004F3FED" w:rsidRPr="001A1B0E" w14:paraId="4258470B" w14:textId="77777777" w:rsidTr="00CD3AA0">
        <w:tc>
          <w:tcPr>
            <w:tcW w:w="2200" w:type="dxa"/>
            <w:tcMar>
              <w:top w:w="20" w:type="dxa"/>
              <w:left w:w="20" w:type="dxa"/>
              <w:bottom w:w="20" w:type="dxa"/>
              <w:right w:w="20" w:type="dxa"/>
            </w:tcMar>
            <w:vAlign w:val="center"/>
            <w:hideMark/>
          </w:tcPr>
          <w:p w14:paraId="0D474A79" w14:textId="77777777" w:rsidR="004F3FED" w:rsidRPr="001A1B0E" w:rsidRDefault="004F3FED" w:rsidP="00CD3AA0">
            <w:pPr>
              <w:pStyle w:val="movimento"/>
              <w:rPr>
                <w:color w:val="002060"/>
              </w:rPr>
            </w:pPr>
            <w:r w:rsidRPr="001A1B0E">
              <w:rPr>
                <w:color w:val="002060"/>
              </w:rPr>
              <w:t>KOLA FLAVIO</w:t>
            </w:r>
          </w:p>
        </w:tc>
        <w:tc>
          <w:tcPr>
            <w:tcW w:w="2200" w:type="dxa"/>
            <w:tcMar>
              <w:top w:w="20" w:type="dxa"/>
              <w:left w:w="20" w:type="dxa"/>
              <w:bottom w:w="20" w:type="dxa"/>
              <w:right w:w="20" w:type="dxa"/>
            </w:tcMar>
            <w:vAlign w:val="center"/>
            <w:hideMark/>
          </w:tcPr>
          <w:p w14:paraId="0300CCA4" w14:textId="77777777" w:rsidR="004F3FED" w:rsidRPr="001A1B0E" w:rsidRDefault="004F3FED" w:rsidP="00CD3AA0">
            <w:pPr>
              <w:pStyle w:val="movimento2"/>
              <w:rPr>
                <w:color w:val="002060"/>
              </w:rPr>
            </w:pPr>
            <w:r w:rsidRPr="001A1B0E">
              <w:rPr>
                <w:color w:val="002060"/>
              </w:rPr>
              <w:t xml:space="preserve">(CASTELBELLINO CALCIO A 5) </w:t>
            </w:r>
          </w:p>
        </w:tc>
        <w:tc>
          <w:tcPr>
            <w:tcW w:w="800" w:type="dxa"/>
            <w:tcMar>
              <w:top w:w="20" w:type="dxa"/>
              <w:left w:w="20" w:type="dxa"/>
              <w:bottom w:w="20" w:type="dxa"/>
              <w:right w:w="20" w:type="dxa"/>
            </w:tcMar>
            <w:vAlign w:val="center"/>
            <w:hideMark/>
          </w:tcPr>
          <w:p w14:paraId="50B76A65"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27799517" w14:textId="77777777" w:rsidR="004F3FED" w:rsidRPr="001A1B0E" w:rsidRDefault="004F3FED" w:rsidP="00CD3AA0">
            <w:pPr>
              <w:pStyle w:val="movimento"/>
              <w:rPr>
                <w:color w:val="002060"/>
              </w:rPr>
            </w:pPr>
            <w:r w:rsidRPr="001A1B0E">
              <w:rPr>
                <w:color w:val="002060"/>
              </w:rPr>
              <w:t>CANCRINI GIANLUCA</w:t>
            </w:r>
          </w:p>
        </w:tc>
        <w:tc>
          <w:tcPr>
            <w:tcW w:w="2200" w:type="dxa"/>
            <w:tcMar>
              <w:top w:w="20" w:type="dxa"/>
              <w:left w:w="20" w:type="dxa"/>
              <w:bottom w:w="20" w:type="dxa"/>
              <w:right w:w="20" w:type="dxa"/>
            </w:tcMar>
            <w:vAlign w:val="center"/>
            <w:hideMark/>
          </w:tcPr>
          <w:p w14:paraId="7E594927" w14:textId="77777777" w:rsidR="004F3FED" w:rsidRPr="001A1B0E" w:rsidRDefault="004F3FED" w:rsidP="00CD3AA0">
            <w:pPr>
              <w:pStyle w:val="movimento2"/>
              <w:rPr>
                <w:color w:val="002060"/>
              </w:rPr>
            </w:pPr>
            <w:r w:rsidRPr="001A1B0E">
              <w:rPr>
                <w:color w:val="002060"/>
              </w:rPr>
              <w:t xml:space="preserve">(CSI STELLA A.S.D.) </w:t>
            </w:r>
          </w:p>
        </w:tc>
      </w:tr>
      <w:tr w:rsidR="004F3FED" w:rsidRPr="001A1B0E" w14:paraId="2AEAEB67" w14:textId="77777777" w:rsidTr="00CD3AA0">
        <w:tc>
          <w:tcPr>
            <w:tcW w:w="2200" w:type="dxa"/>
            <w:tcMar>
              <w:top w:w="20" w:type="dxa"/>
              <w:left w:w="20" w:type="dxa"/>
              <w:bottom w:w="20" w:type="dxa"/>
              <w:right w:w="20" w:type="dxa"/>
            </w:tcMar>
            <w:vAlign w:val="center"/>
            <w:hideMark/>
          </w:tcPr>
          <w:p w14:paraId="4FAA3DCC" w14:textId="77777777" w:rsidR="004F3FED" w:rsidRPr="001A1B0E" w:rsidRDefault="004F3FED" w:rsidP="00CD3AA0">
            <w:pPr>
              <w:pStyle w:val="movimento"/>
              <w:rPr>
                <w:color w:val="002060"/>
              </w:rPr>
            </w:pPr>
            <w:r w:rsidRPr="001A1B0E">
              <w:rPr>
                <w:color w:val="002060"/>
              </w:rPr>
              <w:t>IONNI LUCA</w:t>
            </w:r>
          </w:p>
        </w:tc>
        <w:tc>
          <w:tcPr>
            <w:tcW w:w="2200" w:type="dxa"/>
            <w:tcMar>
              <w:top w:w="20" w:type="dxa"/>
              <w:left w:w="20" w:type="dxa"/>
              <w:bottom w:w="20" w:type="dxa"/>
              <w:right w:w="20" w:type="dxa"/>
            </w:tcMar>
            <w:vAlign w:val="center"/>
            <w:hideMark/>
          </w:tcPr>
          <w:p w14:paraId="51119BEA" w14:textId="77777777" w:rsidR="004F3FED" w:rsidRPr="001A1B0E" w:rsidRDefault="004F3FED" w:rsidP="00CD3AA0">
            <w:pPr>
              <w:pStyle w:val="movimento2"/>
              <w:rPr>
                <w:color w:val="002060"/>
              </w:rPr>
            </w:pPr>
            <w:r w:rsidRPr="001A1B0E">
              <w:rPr>
                <w:color w:val="002060"/>
              </w:rPr>
              <w:t xml:space="preserve">(CSI STELLA A.S.D.) </w:t>
            </w:r>
          </w:p>
        </w:tc>
        <w:tc>
          <w:tcPr>
            <w:tcW w:w="800" w:type="dxa"/>
            <w:tcMar>
              <w:top w:w="20" w:type="dxa"/>
              <w:left w:w="20" w:type="dxa"/>
              <w:bottom w:w="20" w:type="dxa"/>
              <w:right w:w="20" w:type="dxa"/>
            </w:tcMar>
            <w:vAlign w:val="center"/>
            <w:hideMark/>
          </w:tcPr>
          <w:p w14:paraId="2B9753EC"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77B5E7F" w14:textId="77777777" w:rsidR="004F3FED" w:rsidRPr="001A1B0E" w:rsidRDefault="004F3FED" w:rsidP="00CD3AA0">
            <w:pPr>
              <w:pStyle w:val="movimento"/>
              <w:rPr>
                <w:color w:val="002060"/>
              </w:rPr>
            </w:pPr>
            <w:r w:rsidRPr="001A1B0E">
              <w:rPr>
                <w:color w:val="002060"/>
              </w:rPr>
              <w:t>LATTANZI DAVIDE</w:t>
            </w:r>
          </w:p>
        </w:tc>
        <w:tc>
          <w:tcPr>
            <w:tcW w:w="2200" w:type="dxa"/>
            <w:tcMar>
              <w:top w:w="20" w:type="dxa"/>
              <w:left w:w="20" w:type="dxa"/>
              <w:bottom w:w="20" w:type="dxa"/>
              <w:right w:w="20" w:type="dxa"/>
            </w:tcMar>
            <w:vAlign w:val="center"/>
            <w:hideMark/>
          </w:tcPr>
          <w:p w14:paraId="02E51F35" w14:textId="77777777" w:rsidR="004F3FED" w:rsidRPr="001A1B0E" w:rsidRDefault="004F3FED" w:rsidP="00CD3AA0">
            <w:pPr>
              <w:pStyle w:val="movimento2"/>
              <w:rPr>
                <w:color w:val="002060"/>
              </w:rPr>
            </w:pPr>
            <w:r w:rsidRPr="001A1B0E">
              <w:rPr>
                <w:color w:val="002060"/>
              </w:rPr>
              <w:t xml:space="preserve">(FUTSAL CAMPIGLIONE) </w:t>
            </w:r>
          </w:p>
        </w:tc>
      </w:tr>
      <w:tr w:rsidR="004F3FED" w:rsidRPr="001A1B0E" w14:paraId="230DA75C" w14:textId="77777777" w:rsidTr="00CD3AA0">
        <w:tc>
          <w:tcPr>
            <w:tcW w:w="2200" w:type="dxa"/>
            <w:tcMar>
              <w:top w:w="20" w:type="dxa"/>
              <w:left w:w="20" w:type="dxa"/>
              <w:bottom w:w="20" w:type="dxa"/>
              <w:right w:w="20" w:type="dxa"/>
            </w:tcMar>
            <w:vAlign w:val="center"/>
            <w:hideMark/>
          </w:tcPr>
          <w:p w14:paraId="11559C46" w14:textId="77777777" w:rsidR="004F3FED" w:rsidRPr="001A1B0E" w:rsidRDefault="004F3FED" w:rsidP="00CD3AA0">
            <w:pPr>
              <w:pStyle w:val="movimento"/>
              <w:rPr>
                <w:color w:val="002060"/>
              </w:rPr>
            </w:pPr>
            <w:r w:rsidRPr="001A1B0E">
              <w:rPr>
                <w:color w:val="002060"/>
              </w:rPr>
              <w:t>FALCONI DAVIDE</w:t>
            </w:r>
          </w:p>
        </w:tc>
        <w:tc>
          <w:tcPr>
            <w:tcW w:w="2200" w:type="dxa"/>
            <w:tcMar>
              <w:top w:w="20" w:type="dxa"/>
              <w:left w:w="20" w:type="dxa"/>
              <w:bottom w:w="20" w:type="dxa"/>
              <w:right w:w="20" w:type="dxa"/>
            </w:tcMar>
            <w:vAlign w:val="center"/>
            <w:hideMark/>
          </w:tcPr>
          <w:p w14:paraId="1C58E959" w14:textId="77777777" w:rsidR="004F3FED" w:rsidRPr="001A1B0E" w:rsidRDefault="004F3FED" w:rsidP="00CD3AA0">
            <w:pPr>
              <w:pStyle w:val="movimento2"/>
              <w:rPr>
                <w:color w:val="002060"/>
              </w:rPr>
            </w:pPr>
            <w:r w:rsidRPr="001A1B0E">
              <w:rPr>
                <w:color w:val="002060"/>
              </w:rPr>
              <w:t xml:space="preserve">(FUTSAL CASELLE) </w:t>
            </w:r>
          </w:p>
        </w:tc>
        <w:tc>
          <w:tcPr>
            <w:tcW w:w="800" w:type="dxa"/>
            <w:tcMar>
              <w:top w:w="20" w:type="dxa"/>
              <w:left w:w="20" w:type="dxa"/>
              <w:bottom w:w="20" w:type="dxa"/>
              <w:right w:w="20" w:type="dxa"/>
            </w:tcMar>
            <w:vAlign w:val="center"/>
            <w:hideMark/>
          </w:tcPr>
          <w:p w14:paraId="19FCAC7D"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D71F0E2" w14:textId="77777777" w:rsidR="004F3FED" w:rsidRPr="001A1B0E" w:rsidRDefault="004F3FED" w:rsidP="00CD3AA0">
            <w:pPr>
              <w:pStyle w:val="movimento"/>
              <w:rPr>
                <w:color w:val="002060"/>
              </w:rPr>
            </w:pPr>
            <w:r w:rsidRPr="001A1B0E">
              <w:rPr>
                <w:color w:val="002060"/>
              </w:rPr>
              <w:t>TRAINI SERGIO</w:t>
            </w:r>
          </w:p>
        </w:tc>
        <w:tc>
          <w:tcPr>
            <w:tcW w:w="2200" w:type="dxa"/>
            <w:tcMar>
              <w:top w:w="20" w:type="dxa"/>
              <w:left w:w="20" w:type="dxa"/>
              <w:bottom w:w="20" w:type="dxa"/>
              <w:right w:w="20" w:type="dxa"/>
            </w:tcMar>
            <w:vAlign w:val="center"/>
            <w:hideMark/>
          </w:tcPr>
          <w:p w14:paraId="6732CDCA" w14:textId="77777777" w:rsidR="004F3FED" w:rsidRPr="001A1B0E" w:rsidRDefault="004F3FED" w:rsidP="00CD3AA0">
            <w:pPr>
              <w:pStyle w:val="movimento2"/>
              <w:rPr>
                <w:color w:val="002060"/>
              </w:rPr>
            </w:pPr>
            <w:r w:rsidRPr="001A1B0E">
              <w:rPr>
                <w:color w:val="002060"/>
              </w:rPr>
              <w:t xml:space="preserve">(FUTSAL CASELLE) </w:t>
            </w:r>
          </w:p>
        </w:tc>
      </w:tr>
      <w:tr w:rsidR="004F3FED" w:rsidRPr="001A1B0E" w14:paraId="43D1D503" w14:textId="77777777" w:rsidTr="00CD3AA0">
        <w:tc>
          <w:tcPr>
            <w:tcW w:w="2200" w:type="dxa"/>
            <w:tcMar>
              <w:top w:w="20" w:type="dxa"/>
              <w:left w:w="20" w:type="dxa"/>
              <w:bottom w:w="20" w:type="dxa"/>
              <w:right w:w="20" w:type="dxa"/>
            </w:tcMar>
            <w:vAlign w:val="center"/>
            <w:hideMark/>
          </w:tcPr>
          <w:p w14:paraId="5DDA3A41" w14:textId="77777777" w:rsidR="004F3FED" w:rsidRPr="001A1B0E" w:rsidRDefault="004F3FED" w:rsidP="00CD3AA0">
            <w:pPr>
              <w:pStyle w:val="movimento"/>
              <w:rPr>
                <w:color w:val="002060"/>
              </w:rPr>
            </w:pPr>
            <w:r w:rsidRPr="001A1B0E">
              <w:rPr>
                <w:color w:val="002060"/>
              </w:rPr>
              <w:t>ROMANUCCI MARCO</w:t>
            </w:r>
          </w:p>
        </w:tc>
        <w:tc>
          <w:tcPr>
            <w:tcW w:w="2200" w:type="dxa"/>
            <w:tcMar>
              <w:top w:w="20" w:type="dxa"/>
              <w:left w:w="20" w:type="dxa"/>
              <w:bottom w:w="20" w:type="dxa"/>
              <w:right w:w="20" w:type="dxa"/>
            </w:tcMar>
            <w:vAlign w:val="center"/>
            <w:hideMark/>
          </w:tcPr>
          <w:p w14:paraId="17F9B48B" w14:textId="77777777" w:rsidR="004F3FED" w:rsidRPr="001A1B0E" w:rsidRDefault="004F3FED" w:rsidP="00CD3AA0">
            <w:pPr>
              <w:pStyle w:val="movimento2"/>
              <w:rPr>
                <w:color w:val="002060"/>
              </w:rPr>
            </w:pPr>
            <w:r w:rsidRPr="001A1B0E">
              <w:rPr>
                <w:color w:val="002060"/>
              </w:rPr>
              <w:t xml:space="preserve">(FUTSAL MONTEMARCIANO C5) </w:t>
            </w:r>
          </w:p>
        </w:tc>
        <w:tc>
          <w:tcPr>
            <w:tcW w:w="800" w:type="dxa"/>
            <w:tcMar>
              <w:top w:w="20" w:type="dxa"/>
              <w:left w:w="20" w:type="dxa"/>
              <w:bottom w:w="20" w:type="dxa"/>
              <w:right w:w="20" w:type="dxa"/>
            </w:tcMar>
            <w:vAlign w:val="center"/>
            <w:hideMark/>
          </w:tcPr>
          <w:p w14:paraId="619005AC"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D3674C5" w14:textId="77777777" w:rsidR="004F3FED" w:rsidRPr="001A1B0E" w:rsidRDefault="004F3FED" w:rsidP="00CD3AA0">
            <w:pPr>
              <w:pStyle w:val="movimento"/>
              <w:rPr>
                <w:color w:val="002060"/>
              </w:rPr>
            </w:pPr>
            <w:r w:rsidRPr="001A1B0E">
              <w:rPr>
                <w:color w:val="002060"/>
              </w:rPr>
              <w:t>CAMELI ANDREA</w:t>
            </w:r>
          </w:p>
        </w:tc>
        <w:tc>
          <w:tcPr>
            <w:tcW w:w="2200" w:type="dxa"/>
            <w:tcMar>
              <w:top w:w="20" w:type="dxa"/>
              <w:left w:w="20" w:type="dxa"/>
              <w:bottom w:w="20" w:type="dxa"/>
              <w:right w:w="20" w:type="dxa"/>
            </w:tcMar>
            <w:vAlign w:val="center"/>
            <w:hideMark/>
          </w:tcPr>
          <w:p w14:paraId="5D2A88E0" w14:textId="77777777" w:rsidR="004F3FED" w:rsidRPr="001A1B0E" w:rsidRDefault="004F3FED" w:rsidP="00CD3AA0">
            <w:pPr>
              <w:pStyle w:val="movimento2"/>
              <w:rPr>
                <w:color w:val="002060"/>
              </w:rPr>
            </w:pPr>
            <w:r w:rsidRPr="001A1B0E">
              <w:rPr>
                <w:color w:val="002060"/>
              </w:rPr>
              <w:t xml:space="preserve">(FUTSAL PRANDONE) </w:t>
            </w:r>
          </w:p>
        </w:tc>
      </w:tr>
      <w:tr w:rsidR="004F3FED" w:rsidRPr="001A1B0E" w14:paraId="60725C52" w14:textId="77777777" w:rsidTr="00CD3AA0">
        <w:tc>
          <w:tcPr>
            <w:tcW w:w="2200" w:type="dxa"/>
            <w:tcMar>
              <w:top w:w="20" w:type="dxa"/>
              <w:left w:w="20" w:type="dxa"/>
              <w:bottom w:w="20" w:type="dxa"/>
              <w:right w:w="20" w:type="dxa"/>
            </w:tcMar>
            <w:vAlign w:val="center"/>
            <w:hideMark/>
          </w:tcPr>
          <w:p w14:paraId="63E5B38C" w14:textId="77777777" w:rsidR="004F3FED" w:rsidRPr="001A1B0E" w:rsidRDefault="004F3FED" w:rsidP="00CD3AA0">
            <w:pPr>
              <w:pStyle w:val="movimento"/>
              <w:rPr>
                <w:color w:val="002060"/>
              </w:rPr>
            </w:pPr>
            <w:r w:rsidRPr="001A1B0E">
              <w:rPr>
                <w:color w:val="002060"/>
              </w:rPr>
              <w:t>TRAINI LUCA</w:t>
            </w:r>
          </w:p>
        </w:tc>
        <w:tc>
          <w:tcPr>
            <w:tcW w:w="2200" w:type="dxa"/>
            <w:tcMar>
              <w:top w:w="20" w:type="dxa"/>
              <w:left w:w="20" w:type="dxa"/>
              <w:bottom w:w="20" w:type="dxa"/>
              <w:right w:w="20" w:type="dxa"/>
            </w:tcMar>
            <w:vAlign w:val="center"/>
            <w:hideMark/>
          </w:tcPr>
          <w:p w14:paraId="7E25EB6E" w14:textId="77777777" w:rsidR="004F3FED" w:rsidRPr="001A1B0E" w:rsidRDefault="004F3FED" w:rsidP="00CD3AA0">
            <w:pPr>
              <w:pStyle w:val="movimento2"/>
              <w:rPr>
                <w:color w:val="002060"/>
              </w:rPr>
            </w:pPr>
            <w:r w:rsidRPr="001A1B0E">
              <w:rPr>
                <w:color w:val="002060"/>
              </w:rPr>
              <w:t xml:space="preserve">(FUTSAL PRANDONE) </w:t>
            </w:r>
          </w:p>
        </w:tc>
        <w:tc>
          <w:tcPr>
            <w:tcW w:w="800" w:type="dxa"/>
            <w:tcMar>
              <w:top w:w="20" w:type="dxa"/>
              <w:left w:w="20" w:type="dxa"/>
              <w:bottom w:w="20" w:type="dxa"/>
              <w:right w:w="20" w:type="dxa"/>
            </w:tcMar>
            <w:vAlign w:val="center"/>
            <w:hideMark/>
          </w:tcPr>
          <w:p w14:paraId="0FC5D88B"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34111075" w14:textId="77777777" w:rsidR="004F3FED" w:rsidRPr="001A1B0E" w:rsidRDefault="004F3FED" w:rsidP="00CD3AA0">
            <w:pPr>
              <w:pStyle w:val="movimento"/>
              <w:rPr>
                <w:color w:val="002060"/>
              </w:rPr>
            </w:pPr>
            <w:r w:rsidRPr="001A1B0E">
              <w:rPr>
                <w:color w:val="002060"/>
              </w:rPr>
              <w:t>TRAINI MATTIA</w:t>
            </w:r>
          </w:p>
        </w:tc>
        <w:tc>
          <w:tcPr>
            <w:tcW w:w="2200" w:type="dxa"/>
            <w:tcMar>
              <w:top w:w="20" w:type="dxa"/>
              <w:left w:w="20" w:type="dxa"/>
              <w:bottom w:w="20" w:type="dxa"/>
              <w:right w:w="20" w:type="dxa"/>
            </w:tcMar>
            <w:vAlign w:val="center"/>
            <w:hideMark/>
          </w:tcPr>
          <w:p w14:paraId="0DB128AE" w14:textId="77777777" w:rsidR="004F3FED" w:rsidRPr="001A1B0E" w:rsidRDefault="004F3FED" w:rsidP="00CD3AA0">
            <w:pPr>
              <w:pStyle w:val="movimento2"/>
              <w:rPr>
                <w:color w:val="002060"/>
              </w:rPr>
            </w:pPr>
            <w:r w:rsidRPr="001A1B0E">
              <w:rPr>
                <w:color w:val="002060"/>
              </w:rPr>
              <w:t xml:space="preserve">(FUTSAL PRANDONE) </w:t>
            </w:r>
          </w:p>
        </w:tc>
      </w:tr>
      <w:tr w:rsidR="004F3FED" w:rsidRPr="001A1B0E" w14:paraId="75AC0731" w14:textId="77777777" w:rsidTr="00CD3AA0">
        <w:tc>
          <w:tcPr>
            <w:tcW w:w="2200" w:type="dxa"/>
            <w:tcMar>
              <w:top w:w="20" w:type="dxa"/>
              <w:left w:w="20" w:type="dxa"/>
              <w:bottom w:w="20" w:type="dxa"/>
              <w:right w:w="20" w:type="dxa"/>
            </w:tcMar>
            <w:vAlign w:val="center"/>
            <w:hideMark/>
          </w:tcPr>
          <w:p w14:paraId="1E4CB013" w14:textId="77777777" w:rsidR="004F3FED" w:rsidRPr="001A1B0E" w:rsidRDefault="004F3FED" w:rsidP="00CD3AA0">
            <w:pPr>
              <w:pStyle w:val="movimento"/>
              <w:rPr>
                <w:color w:val="002060"/>
              </w:rPr>
            </w:pPr>
            <w:r w:rsidRPr="001A1B0E">
              <w:rPr>
                <w:color w:val="002060"/>
              </w:rPr>
              <w:t>BAJRAMI NADIR</w:t>
            </w:r>
          </w:p>
        </w:tc>
        <w:tc>
          <w:tcPr>
            <w:tcW w:w="2200" w:type="dxa"/>
            <w:tcMar>
              <w:top w:w="20" w:type="dxa"/>
              <w:left w:w="20" w:type="dxa"/>
              <w:bottom w:w="20" w:type="dxa"/>
              <w:right w:w="20" w:type="dxa"/>
            </w:tcMar>
            <w:vAlign w:val="center"/>
            <w:hideMark/>
          </w:tcPr>
          <w:p w14:paraId="7F0B8D29" w14:textId="77777777" w:rsidR="004F3FED" w:rsidRPr="001A1B0E" w:rsidRDefault="004F3FED" w:rsidP="00CD3AA0">
            <w:pPr>
              <w:pStyle w:val="movimento2"/>
              <w:rPr>
                <w:color w:val="002060"/>
              </w:rPr>
            </w:pPr>
            <w:r w:rsidRPr="001A1B0E">
              <w:rPr>
                <w:color w:val="002060"/>
              </w:rPr>
              <w:t xml:space="preserve">(FUTSAL SAMBUCHETO) </w:t>
            </w:r>
          </w:p>
        </w:tc>
        <w:tc>
          <w:tcPr>
            <w:tcW w:w="800" w:type="dxa"/>
            <w:tcMar>
              <w:top w:w="20" w:type="dxa"/>
              <w:left w:w="20" w:type="dxa"/>
              <w:bottom w:w="20" w:type="dxa"/>
              <w:right w:w="20" w:type="dxa"/>
            </w:tcMar>
            <w:vAlign w:val="center"/>
            <w:hideMark/>
          </w:tcPr>
          <w:p w14:paraId="793349F0"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3FA879B1" w14:textId="77777777" w:rsidR="004F3FED" w:rsidRPr="001A1B0E" w:rsidRDefault="004F3FED" w:rsidP="00CD3AA0">
            <w:pPr>
              <w:pStyle w:val="movimento"/>
              <w:rPr>
                <w:color w:val="002060"/>
              </w:rPr>
            </w:pPr>
            <w:r w:rsidRPr="001A1B0E">
              <w:rPr>
                <w:color w:val="002060"/>
              </w:rPr>
              <w:t>VENDITTI ANTONIO</w:t>
            </w:r>
          </w:p>
        </w:tc>
        <w:tc>
          <w:tcPr>
            <w:tcW w:w="2200" w:type="dxa"/>
            <w:tcMar>
              <w:top w:w="20" w:type="dxa"/>
              <w:left w:w="20" w:type="dxa"/>
              <w:bottom w:w="20" w:type="dxa"/>
              <w:right w:w="20" w:type="dxa"/>
            </w:tcMar>
            <w:vAlign w:val="center"/>
            <w:hideMark/>
          </w:tcPr>
          <w:p w14:paraId="3D515EBB" w14:textId="77777777" w:rsidR="004F3FED" w:rsidRPr="001A1B0E" w:rsidRDefault="004F3FED" w:rsidP="00CD3AA0">
            <w:pPr>
              <w:pStyle w:val="movimento2"/>
              <w:rPr>
                <w:color w:val="002060"/>
              </w:rPr>
            </w:pPr>
            <w:r w:rsidRPr="001A1B0E">
              <w:rPr>
                <w:color w:val="002060"/>
              </w:rPr>
              <w:t xml:space="preserve">(FUTSAL SANGIUSTESE A.R.L.) </w:t>
            </w:r>
          </w:p>
        </w:tc>
      </w:tr>
      <w:tr w:rsidR="004F3FED" w:rsidRPr="001A1B0E" w14:paraId="5F5992E3" w14:textId="77777777" w:rsidTr="00CD3AA0">
        <w:tc>
          <w:tcPr>
            <w:tcW w:w="2200" w:type="dxa"/>
            <w:tcMar>
              <w:top w:w="20" w:type="dxa"/>
              <w:left w:w="20" w:type="dxa"/>
              <w:bottom w:w="20" w:type="dxa"/>
              <w:right w:w="20" w:type="dxa"/>
            </w:tcMar>
            <w:vAlign w:val="center"/>
            <w:hideMark/>
          </w:tcPr>
          <w:p w14:paraId="639CEC24" w14:textId="77777777" w:rsidR="004F3FED" w:rsidRPr="001A1B0E" w:rsidRDefault="004F3FED" w:rsidP="00CD3AA0">
            <w:pPr>
              <w:pStyle w:val="movimento"/>
              <w:rPr>
                <w:color w:val="002060"/>
              </w:rPr>
            </w:pPr>
            <w:r w:rsidRPr="001A1B0E">
              <w:rPr>
                <w:color w:val="002060"/>
              </w:rPr>
              <w:t>STAFFOLANI SIMONE</w:t>
            </w:r>
          </w:p>
        </w:tc>
        <w:tc>
          <w:tcPr>
            <w:tcW w:w="2200" w:type="dxa"/>
            <w:tcMar>
              <w:top w:w="20" w:type="dxa"/>
              <w:left w:w="20" w:type="dxa"/>
              <w:bottom w:w="20" w:type="dxa"/>
              <w:right w:w="20" w:type="dxa"/>
            </w:tcMar>
            <w:vAlign w:val="center"/>
            <w:hideMark/>
          </w:tcPr>
          <w:p w14:paraId="161C1F56" w14:textId="77777777" w:rsidR="004F3FED" w:rsidRPr="001A1B0E" w:rsidRDefault="004F3FED" w:rsidP="00CD3AA0">
            <w:pPr>
              <w:pStyle w:val="movimento2"/>
              <w:rPr>
                <w:color w:val="002060"/>
              </w:rPr>
            </w:pPr>
            <w:r w:rsidRPr="001A1B0E">
              <w:rPr>
                <w:color w:val="002060"/>
              </w:rPr>
              <w:t xml:space="preserve">(GAGLIOLE F.C.) </w:t>
            </w:r>
          </w:p>
        </w:tc>
        <w:tc>
          <w:tcPr>
            <w:tcW w:w="800" w:type="dxa"/>
            <w:tcMar>
              <w:top w:w="20" w:type="dxa"/>
              <w:left w:w="20" w:type="dxa"/>
              <w:bottom w:w="20" w:type="dxa"/>
              <w:right w:w="20" w:type="dxa"/>
            </w:tcMar>
            <w:vAlign w:val="center"/>
            <w:hideMark/>
          </w:tcPr>
          <w:p w14:paraId="4FEADC31"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00E1541" w14:textId="77777777" w:rsidR="004F3FED" w:rsidRPr="001A1B0E" w:rsidRDefault="004F3FED" w:rsidP="00CD3AA0">
            <w:pPr>
              <w:pStyle w:val="movimento"/>
              <w:rPr>
                <w:color w:val="002060"/>
              </w:rPr>
            </w:pPr>
            <w:r w:rsidRPr="001A1B0E">
              <w:rPr>
                <w:color w:val="002060"/>
              </w:rPr>
              <w:t>DONATI GIANLUCA</w:t>
            </w:r>
          </w:p>
        </w:tc>
        <w:tc>
          <w:tcPr>
            <w:tcW w:w="2200" w:type="dxa"/>
            <w:tcMar>
              <w:top w:w="20" w:type="dxa"/>
              <w:left w:w="20" w:type="dxa"/>
              <w:bottom w:w="20" w:type="dxa"/>
              <w:right w:w="20" w:type="dxa"/>
            </w:tcMar>
            <w:vAlign w:val="center"/>
            <w:hideMark/>
          </w:tcPr>
          <w:p w14:paraId="3751FCBC" w14:textId="77777777" w:rsidR="004F3FED" w:rsidRPr="001A1B0E" w:rsidRDefault="004F3FED" w:rsidP="00CD3AA0">
            <w:pPr>
              <w:pStyle w:val="movimento2"/>
              <w:rPr>
                <w:color w:val="002060"/>
              </w:rPr>
            </w:pPr>
            <w:r w:rsidRPr="001A1B0E">
              <w:rPr>
                <w:color w:val="002060"/>
              </w:rPr>
              <w:t xml:space="preserve">(NEW ACADEMY) </w:t>
            </w:r>
          </w:p>
        </w:tc>
      </w:tr>
      <w:tr w:rsidR="004F3FED" w:rsidRPr="001A1B0E" w14:paraId="5A00D02E" w14:textId="77777777" w:rsidTr="00CD3AA0">
        <w:tc>
          <w:tcPr>
            <w:tcW w:w="2200" w:type="dxa"/>
            <w:tcMar>
              <w:top w:w="20" w:type="dxa"/>
              <w:left w:w="20" w:type="dxa"/>
              <w:bottom w:w="20" w:type="dxa"/>
              <w:right w:w="20" w:type="dxa"/>
            </w:tcMar>
            <w:vAlign w:val="center"/>
            <w:hideMark/>
          </w:tcPr>
          <w:p w14:paraId="0A64E6BC" w14:textId="77777777" w:rsidR="004F3FED" w:rsidRPr="001A1B0E" w:rsidRDefault="004F3FED" w:rsidP="00CD3AA0">
            <w:pPr>
              <w:pStyle w:val="movimento"/>
              <w:rPr>
                <w:color w:val="002060"/>
              </w:rPr>
            </w:pPr>
            <w:r w:rsidRPr="001A1B0E">
              <w:rPr>
                <w:color w:val="002060"/>
              </w:rPr>
              <w:t>PEDINELLI ALBERTO</w:t>
            </w:r>
          </w:p>
        </w:tc>
        <w:tc>
          <w:tcPr>
            <w:tcW w:w="2200" w:type="dxa"/>
            <w:tcMar>
              <w:top w:w="20" w:type="dxa"/>
              <w:left w:w="20" w:type="dxa"/>
              <w:bottom w:w="20" w:type="dxa"/>
              <w:right w:w="20" w:type="dxa"/>
            </w:tcMar>
            <w:vAlign w:val="center"/>
            <w:hideMark/>
          </w:tcPr>
          <w:p w14:paraId="5BF46CB9" w14:textId="77777777" w:rsidR="004F3FED" w:rsidRPr="001A1B0E" w:rsidRDefault="004F3FED" w:rsidP="00CD3AA0">
            <w:pPr>
              <w:pStyle w:val="movimento2"/>
              <w:rPr>
                <w:color w:val="002060"/>
              </w:rPr>
            </w:pPr>
            <w:r w:rsidRPr="001A1B0E">
              <w:rPr>
                <w:color w:val="002060"/>
              </w:rPr>
              <w:t xml:space="preserve">(NEW ACADEMY) </w:t>
            </w:r>
          </w:p>
        </w:tc>
        <w:tc>
          <w:tcPr>
            <w:tcW w:w="800" w:type="dxa"/>
            <w:tcMar>
              <w:top w:w="20" w:type="dxa"/>
              <w:left w:w="20" w:type="dxa"/>
              <w:bottom w:w="20" w:type="dxa"/>
              <w:right w:w="20" w:type="dxa"/>
            </w:tcMar>
            <w:vAlign w:val="center"/>
            <w:hideMark/>
          </w:tcPr>
          <w:p w14:paraId="4AFBD869"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3AAA20DE" w14:textId="77777777" w:rsidR="004F3FED" w:rsidRPr="001A1B0E" w:rsidRDefault="004F3FED" w:rsidP="00CD3AA0">
            <w:pPr>
              <w:pStyle w:val="movimento"/>
              <w:rPr>
                <w:color w:val="002060"/>
              </w:rPr>
            </w:pPr>
            <w:r w:rsidRPr="001A1B0E">
              <w:rPr>
                <w:color w:val="002060"/>
              </w:rPr>
              <w:t>ACCHILLOZZI RICCARDO</w:t>
            </w:r>
          </w:p>
        </w:tc>
        <w:tc>
          <w:tcPr>
            <w:tcW w:w="2200" w:type="dxa"/>
            <w:tcMar>
              <w:top w:w="20" w:type="dxa"/>
              <w:left w:w="20" w:type="dxa"/>
              <w:bottom w:w="20" w:type="dxa"/>
              <w:right w:w="20" w:type="dxa"/>
            </w:tcMar>
            <w:vAlign w:val="center"/>
            <w:hideMark/>
          </w:tcPr>
          <w:p w14:paraId="2BBBADA1" w14:textId="77777777" w:rsidR="004F3FED" w:rsidRPr="001A1B0E" w:rsidRDefault="004F3FED" w:rsidP="00CD3AA0">
            <w:pPr>
              <w:pStyle w:val="movimento2"/>
              <w:rPr>
                <w:color w:val="002060"/>
              </w:rPr>
            </w:pPr>
            <w:r w:rsidRPr="001A1B0E">
              <w:rPr>
                <w:color w:val="002060"/>
              </w:rPr>
              <w:t xml:space="preserve">(NUOVA JUVENTINA FFC) </w:t>
            </w:r>
          </w:p>
        </w:tc>
      </w:tr>
      <w:tr w:rsidR="004F3FED" w:rsidRPr="001A1B0E" w14:paraId="2E24B52A" w14:textId="77777777" w:rsidTr="00CD3AA0">
        <w:tc>
          <w:tcPr>
            <w:tcW w:w="2200" w:type="dxa"/>
            <w:tcMar>
              <w:top w:w="20" w:type="dxa"/>
              <w:left w:w="20" w:type="dxa"/>
              <w:bottom w:w="20" w:type="dxa"/>
              <w:right w:w="20" w:type="dxa"/>
            </w:tcMar>
            <w:vAlign w:val="center"/>
            <w:hideMark/>
          </w:tcPr>
          <w:p w14:paraId="6C3F549E" w14:textId="77777777" w:rsidR="004F3FED" w:rsidRPr="001A1B0E" w:rsidRDefault="004F3FED" w:rsidP="00CD3AA0">
            <w:pPr>
              <w:pStyle w:val="movimento"/>
              <w:rPr>
                <w:color w:val="002060"/>
              </w:rPr>
            </w:pPr>
            <w:r w:rsidRPr="001A1B0E">
              <w:rPr>
                <w:color w:val="002060"/>
              </w:rPr>
              <w:t>MINARDI MATTEO</w:t>
            </w:r>
          </w:p>
        </w:tc>
        <w:tc>
          <w:tcPr>
            <w:tcW w:w="2200" w:type="dxa"/>
            <w:tcMar>
              <w:top w:w="20" w:type="dxa"/>
              <w:left w:w="20" w:type="dxa"/>
              <w:bottom w:w="20" w:type="dxa"/>
              <w:right w:w="20" w:type="dxa"/>
            </w:tcMar>
            <w:vAlign w:val="center"/>
            <w:hideMark/>
          </w:tcPr>
          <w:p w14:paraId="549E1E6B" w14:textId="77777777" w:rsidR="004F3FED" w:rsidRPr="001A1B0E" w:rsidRDefault="004F3FED" w:rsidP="00CD3AA0">
            <w:pPr>
              <w:pStyle w:val="movimento2"/>
              <w:rPr>
                <w:color w:val="002060"/>
              </w:rPr>
            </w:pPr>
            <w:r w:rsidRPr="001A1B0E">
              <w:rPr>
                <w:color w:val="002060"/>
              </w:rPr>
              <w:t xml:space="preserve">(OLYMPIA FANO C5) </w:t>
            </w:r>
          </w:p>
        </w:tc>
        <w:tc>
          <w:tcPr>
            <w:tcW w:w="800" w:type="dxa"/>
            <w:tcMar>
              <w:top w:w="20" w:type="dxa"/>
              <w:left w:w="20" w:type="dxa"/>
              <w:bottom w:w="20" w:type="dxa"/>
              <w:right w:w="20" w:type="dxa"/>
            </w:tcMar>
            <w:vAlign w:val="center"/>
            <w:hideMark/>
          </w:tcPr>
          <w:p w14:paraId="5101D3CC"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4E272CA6" w14:textId="77777777" w:rsidR="004F3FED" w:rsidRPr="001A1B0E" w:rsidRDefault="004F3FED" w:rsidP="00CD3AA0">
            <w:pPr>
              <w:pStyle w:val="movimento"/>
              <w:rPr>
                <w:color w:val="002060"/>
              </w:rPr>
            </w:pPr>
            <w:r w:rsidRPr="001A1B0E">
              <w:rPr>
                <w:color w:val="002060"/>
              </w:rPr>
              <w:t>PALAZZI FEDERICO</w:t>
            </w:r>
          </w:p>
        </w:tc>
        <w:tc>
          <w:tcPr>
            <w:tcW w:w="2200" w:type="dxa"/>
            <w:tcMar>
              <w:top w:w="20" w:type="dxa"/>
              <w:left w:w="20" w:type="dxa"/>
              <w:bottom w:w="20" w:type="dxa"/>
              <w:right w:w="20" w:type="dxa"/>
            </w:tcMar>
            <w:vAlign w:val="center"/>
            <w:hideMark/>
          </w:tcPr>
          <w:p w14:paraId="4FE8B997" w14:textId="77777777" w:rsidR="004F3FED" w:rsidRPr="001A1B0E" w:rsidRDefault="004F3FED" w:rsidP="00CD3AA0">
            <w:pPr>
              <w:pStyle w:val="movimento2"/>
              <w:rPr>
                <w:color w:val="002060"/>
              </w:rPr>
            </w:pPr>
            <w:r w:rsidRPr="001A1B0E">
              <w:rPr>
                <w:color w:val="002060"/>
              </w:rPr>
              <w:t xml:space="preserve">(OLYMPIA FANO C5) </w:t>
            </w:r>
          </w:p>
        </w:tc>
      </w:tr>
      <w:tr w:rsidR="004F3FED" w:rsidRPr="001A1B0E" w14:paraId="348D9BFB" w14:textId="77777777" w:rsidTr="00CD3AA0">
        <w:tc>
          <w:tcPr>
            <w:tcW w:w="2200" w:type="dxa"/>
            <w:tcMar>
              <w:top w:w="20" w:type="dxa"/>
              <w:left w:w="20" w:type="dxa"/>
              <w:bottom w:w="20" w:type="dxa"/>
              <w:right w:w="20" w:type="dxa"/>
            </w:tcMar>
            <w:vAlign w:val="center"/>
            <w:hideMark/>
          </w:tcPr>
          <w:p w14:paraId="5146E7E5" w14:textId="77777777" w:rsidR="004F3FED" w:rsidRPr="001A1B0E" w:rsidRDefault="004F3FED" w:rsidP="00CD3AA0">
            <w:pPr>
              <w:pStyle w:val="movimento"/>
              <w:rPr>
                <w:color w:val="002060"/>
              </w:rPr>
            </w:pPr>
            <w:r w:rsidRPr="001A1B0E">
              <w:rPr>
                <w:color w:val="002060"/>
              </w:rPr>
              <w:t>GRAVINA MARCO</w:t>
            </w:r>
          </w:p>
        </w:tc>
        <w:tc>
          <w:tcPr>
            <w:tcW w:w="2200" w:type="dxa"/>
            <w:tcMar>
              <w:top w:w="20" w:type="dxa"/>
              <w:left w:w="20" w:type="dxa"/>
              <w:bottom w:w="20" w:type="dxa"/>
              <w:right w:w="20" w:type="dxa"/>
            </w:tcMar>
            <w:vAlign w:val="center"/>
            <w:hideMark/>
          </w:tcPr>
          <w:p w14:paraId="283B1BA7" w14:textId="77777777" w:rsidR="004F3FED" w:rsidRPr="001A1B0E" w:rsidRDefault="004F3FED" w:rsidP="00CD3AA0">
            <w:pPr>
              <w:pStyle w:val="movimento2"/>
              <w:rPr>
                <w:color w:val="002060"/>
              </w:rPr>
            </w:pPr>
            <w:r w:rsidRPr="001A1B0E">
              <w:rPr>
                <w:color w:val="002060"/>
              </w:rPr>
              <w:t xml:space="preserve">(OSIMO FIVE) </w:t>
            </w:r>
          </w:p>
        </w:tc>
        <w:tc>
          <w:tcPr>
            <w:tcW w:w="800" w:type="dxa"/>
            <w:tcMar>
              <w:top w:w="20" w:type="dxa"/>
              <w:left w:w="20" w:type="dxa"/>
              <w:bottom w:w="20" w:type="dxa"/>
              <w:right w:w="20" w:type="dxa"/>
            </w:tcMar>
            <w:vAlign w:val="center"/>
            <w:hideMark/>
          </w:tcPr>
          <w:p w14:paraId="7EA098E0"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215C6F4" w14:textId="77777777" w:rsidR="004F3FED" w:rsidRPr="001A1B0E" w:rsidRDefault="004F3FED" w:rsidP="00CD3AA0">
            <w:pPr>
              <w:pStyle w:val="movimento"/>
              <w:rPr>
                <w:color w:val="002060"/>
              </w:rPr>
            </w:pPr>
            <w:r w:rsidRPr="001A1B0E">
              <w:rPr>
                <w:color w:val="002060"/>
              </w:rPr>
              <w:t>LUCHETTI ALESSANDRO</w:t>
            </w:r>
          </w:p>
        </w:tc>
        <w:tc>
          <w:tcPr>
            <w:tcW w:w="2200" w:type="dxa"/>
            <w:tcMar>
              <w:top w:w="20" w:type="dxa"/>
              <w:left w:w="20" w:type="dxa"/>
              <w:bottom w:w="20" w:type="dxa"/>
              <w:right w:w="20" w:type="dxa"/>
            </w:tcMar>
            <w:vAlign w:val="center"/>
            <w:hideMark/>
          </w:tcPr>
          <w:p w14:paraId="487E68F7" w14:textId="77777777" w:rsidR="004F3FED" w:rsidRPr="001A1B0E" w:rsidRDefault="004F3FED" w:rsidP="00CD3AA0">
            <w:pPr>
              <w:pStyle w:val="movimento2"/>
              <w:rPr>
                <w:color w:val="002060"/>
              </w:rPr>
            </w:pPr>
            <w:r w:rsidRPr="001A1B0E">
              <w:rPr>
                <w:color w:val="002060"/>
              </w:rPr>
              <w:t xml:space="preserve">(OSIMO FIVE) </w:t>
            </w:r>
          </w:p>
        </w:tc>
      </w:tr>
      <w:tr w:rsidR="004F3FED" w:rsidRPr="001A1B0E" w14:paraId="36A8BFBC" w14:textId="77777777" w:rsidTr="00CD3AA0">
        <w:tc>
          <w:tcPr>
            <w:tcW w:w="2200" w:type="dxa"/>
            <w:tcMar>
              <w:top w:w="20" w:type="dxa"/>
              <w:left w:w="20" w:type="dxa"/>
              <w:bottom w:w="20" w:type="dxa"/>
              <w:right w:w="20" w:type="dxa"/>
            </w:tcMar>
            <w:vAlign w:val="center"/>
            <w:hideMark/>
          </w:tcPr>
          <w:p w14:paraId="37A5B444" w14:textId="77777777" w:rsidR="004F3FED" w:rsidRPr="001A1B0E" w:rsidRDefault="004F3FED" w:rsidP="00CD3AA0">
            <w:pPr>
              <w:pStyle w:val="movimento"/>
              <w:rPr>
                <w:color w:val="002060"/>
              </w:rPr>
            </w:pPr>
            <w:r w:rsidRPr="001A1B0E">
              <w:rPr>
                <w:color w:val="002060"/>
              </w:rPr>
              <w:t>BOTTOLINI MATTEO</w:t>
            </w:r>
          </w:p>
        </w:tc>
        <w:tc>
          <w:tcPr>
            <w:tcW w:w="2200" w:type="dxa"/>
            <w:tcMar>
              <w:top w:w="20" w:type="dxa"/>
              <w:left w:w="20" w:type="dxa"/>
              <w:bottom w:w="20" w:type="dxa"/>
              <w:right w:w="20" w:type="dxa"/>
            </w:tcMar>
            <w:vAlign w:val="center"/>
            <w:hideMark/>
          </w:tcPr>
          <w:p w14:paraId="6B016480" w14:textId="77777777" w:rsidR="004F3FED" w:rsidRPr="001A1B0E" w:rsidRDefault="004F3FED" w:rsidP="00CD3AA0">
            <w:pPr>
              <w:pStyle w:val="movimento2"/>
              <w:rPr>
                <w:color w:val="002060"/>
              </w:rPr>
            </w:pPr>
            <w:r w:rsidRPr="001A1B0E">
              <w:rPr>
                <w:color w:val="002060"/>
              </w:rPr>
              <w:t xml:space="preserve">(PICENO UNITED MMX A R.L.) </w:t>
            </w:r>
          </w:p>
        </w:tc>
        <w:tc>
          <w:tcPr>
            <w:tcW w:w="800" w:type="dxa"/>
            <w:tcMar>
              <w:top w:w="20" w:type="dxa"/>
              <w:left w:w="20" w:type="dxa"/>
              <w:bottom w:w="20" w:type="dxa"/>
              <w:right w:w="20" w:type="dxa"/>
            </w:tcMar>
            <w:vAlign w:val="center"/>
            <w:hideMark/>
          </w:tcPr>
          <w:p w14:paraId="2F796D80"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06A89A9" w14:textId="77777777" w:rsidR="004F3FED" w:rsidRPr="001A1B0E" w:rsidRDefault="004F3FED" w:rsidP="00CD3AA0">
            <w:pPr>
              <w:pStyle w:val="movimento"/>
              <w:rPr>
                <w:color w:val="002060"/>
              </w:rPr>
            </w:pPr>
            <w:r w:rsidRPr="001A1B0E">
              <w:rPr>
                <w:color w:val="002060"/>
              </w:rPr>
              <w:t>SCHIAVI MATTEO</w:t>
            </w:r>
          </w:p>
        </w:tc>
        <w:tc>
          <w:tcPr>
            <w:tcW w:w="2200" w:type="dxa"/>
            <w:tcMar>
              <w:top w:w="20" w:type="dxa"/>
              <w:left w:w="20" w:type="dxa"/>
              <w:bottom w:w="20" w:type="dxa"/>
              <w:right w:w="20" w:type="dxa"/>
            </w:tcMar>
            <w:vAlign w:val="center"/>
            <w:hideMark/>
          </w:tcPr>
          <w:p w14:paraId="72300124" w14:textId="77777777" w:rsidR="004F3FED" w:rsidRPr="001A1B0E" w:rsidRDefault="004F3FED" w:rsidP="00CD3AA0">
            <w:pPr>
              <w:pStyle w:val="movimento2"/>
              <w:rPr>
                <w:color w:val="002060"/>
              </w:rPr>
            </w:pPr>
            <w:r w:rsidRPr="001A1B0E">
              <w:rPr>
                <w:color w:val="002060"/>
              </w:rPr>
              <w:t xml:space="preserve">(PICENO UNITED MMX A R.L.) </w:t>
            </w:r>
          </w:p>
        </w:tc>
      </w:tr>
      <w:tr w:rsidR="004F3FED" w:rsidRPr="001A1B0E" w14:paraId="1DA63B5E" w14:textId="77777777" w:rsidTr="00CD3AA0">
        <w:tc>
          <w:tcPr>
            <w:tcW w:w="2200" w:type="dxa"/>
            <w:tcMar>
              <w:top w:w="20" w:type="dxa"/>
              <w:left w:w="20" w:type="dxa"/>
              <w:bottom w:w="20" w:type="dxa"/>
              <w:right w:w="20" w:type="dxa"/>
            </w:tcMar>
            <w:vAlign w:val="center"/>
            <w:hideMark/>
          </w:tcPr>
          <w:p w14:paraId="02D05A4E" w14:textId="77777777" w:rsidR="004F3FED" w:rsidRPr="001A1B0E" w:rsidRDefault="004F3FED" w:rsidP="00CD3AA0">
            <w:pPr>
              <w:pStyle w:val="movimento"/>
              <w:rPr>
                <w:color w:val="002060"/>
              </w:rPr>
            </w:pPr>
            <w:r w:rsidRPr="001A1B0E">
              <w:rPr>
                <w:color w:val="002060"/>
              </w:rPr>
              <w:t>PACIAROTTI MICHELE</w:t>
            </w:r>
          </w:p>
        </w:tc>
        <w:tc>
          <w:tcPr>
            <w:tcW w:w="2200" w:type="dxa"/>
            <w:tcMar>
              <w:top w:w="20" w:type="dxa"/>
              <w:left w:w="20" w:type="dxa"/>
              <w:bottom w:w="20" w:type="dxa"/>
              <w:right w:w="20" w:type="dxa"/>
            </w:tcMar>
            <w:vAlign w:val="center"/>
            <w:hideMark/>
          </w:tcPr>
          <w:p w14:paraId="0E250EFF" w14:textId="77777777" w:rsidR="004F3FED" w:rsidRPr="001A1B0E" w:rsidRDefault="004F3FED" w:rsidP="00CD3AA0">
            <w:pPr>
              <w:pStyle w:val="movimento2"/>
              <w:rPr>
                <w:color w:val="002060"/>
              </w:rPr>
            </w:pPr>
            <w:r w:rsidRPr="001A1B0E">
              <w:rPr>
                <w:color w:val="002060"/>
              </w:rPr>
              <w:t xml:space="preserve">(POLISPORTIVA VICTORIA) </w:t>
            </w:r>
          </w:p>
        </w:tc>
        <w:tc>
          <w:tcPr>
            <w:tcW w:w="800" w:type="dxa"/>
            <w:tcMar>
              <w:top w:w="20" w:type="dxa"/>
              <w:left w:w="20" w:type="dxa"/>
              <w:bottom w:w="20" w:type="dxa"/>
              <w:right w:w="20" w:type="dxa"/>
            </w:tcMar>
            <w:vAlign w:val="center"/>
            <w:hideMark/>
          </w:tcPr>
          <w:p w14:paraId="3EBD0A01"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535B023" w14:textId="77777777" w:rsidR="004F3FED" w:rsidRPr="001A1B0E" w:rsidRDefault="004F3FED" w:rsidP="00CD3AA0">
            <w:pPr>
              <w:pStyle w:val="movimento"/>
              <w:rPr>
                <w:color w:val="002060"/>
              </w:rPr>
            </w:pPr>
            <w:r w:rsidRPr="001A1B0E">
              <w:rPr>
                <w:color w:val="002060"/>
              </w:rPr>
              <w:t>BUSILACCHI FILIPPO</w:t>
            </w:r>
          </w:p>
        </w:tc>
        <w:tc>
          <w:tcPr>
            <w:tcW w:w="2200" w:type="dxa"/>
            <w:tcMar>
              <w:top w:w="20" w:type="dxa"/>
              <w:left w:w="20" w:type="dxa"/>
              <w:bottom w:w="20" w:type="dxa"/>
              <w:right w:w="20" w:type="dxa"/>
            </w:tcMar>
            <w:vAlign w:val="center"/>
            <w:hideMark/>
          </w:tcPr>
          <w:p w14:paraId="27B31E82" w14:textId="77777777" w:rsidR="004F3FED" w:rsidRPr="001A1B0E" w:rsidRDefault="004F3FED" w:rsidP="00CD3AA0">
            <w:pPr>
              <w:pStyle w:val="movimento2"/>
              <w:rPr>
                <w:color w:val="002060"/>
              </w:rPr>
            </w:pPr>
            <w:r w:rsidRPr="001A1B0E">
              <w:rPr>
                <w:color w:val="002060"/>
              </w:rPr>
              <w:t xml:space="preserve">(POLVERIGI C5) </w:t>
            </w:r>
          </w:p>
        </w:tc>
      </w:tr>
      <w:tr w:rsidR="004F3FED" w:rsidRPr="001A1B0E" w14:paraId="49349D86" w14:textId="77777777" w:rsidTr="00CD3AA0">
        <w:tc>
          <w:tcPr>
            <w:tcW w:w="2200" w:type="dxa"/>
            <w:tcMar>
              <w:top w:w="20" w:type="dxa"/>
              <w:left w:w="20" w:type="dxa"/>
              <w:bottom w:w="20" w:type="dxa"/>
              <w:right w:w="20" w:type="dxa"/>
            </w:tcMar>
            <w:vAlign w:val="center"/>
            <w:hideMark/>
          </w:tcPr>
          <w:p w14:paraId="0D404C55" w14:textId="77777777" w:rsidR="004F3FED" w:rsidRPr="001A1B0E" w:rsidRDefault="004F3FED" w:rsidP="00CD3AA0">
            <w:pPr>
              <w:pStyle w:val="movimento"/>
              <w:rPr>
                <w:color w:val="002060"/>
              </w:rPr>
            </w:pPr>
            <w:r w:rsidRPr="001A1B0E">
              <w:rPr>
                <w:color w:val="002060"/>
              </w:rPr>
              <w:t>FIRMANI GREGORIO</w:t>
            </w:r>
          </w:p>
        </w:tc>
        <w:tc>
          <w:tcPr>
            <w:tcW w:w="2200" w:type="dxa"/>
            <w:tcMar>
              <w:top w:w="20" w:type="dxa"/>
              <w:left w:w="20" w:type="dxa"/>
              <w:bottom w:w="20" w:type="dxa"/>
              <w:right w:w="20" w:type="dxa"/>
            </w:tcMar>
            <w:vAlign w:val="center"/>
            <w:hideMark/>
          </w:tcPr>
          <w:p w14:paraId="76BD21C8" w14:textId="77777777" w:rsidR="004F3FED" w:rsidRPr="001A1B0E" w:rsidRDefault="004F3FED" w:rsidP="00CD3AA0">
            <w:pPr>
              <w:pStyle w:val="movimento2"/>
              <w:rPr>
                <w:color w:val="002060"/>
              </w:rPr>
            </w:pPr>
            <w:r w:rsidRPr="001A1B0E">
              <w:rPr>
                <w:color w:val="002060"/>
              </w:rPr>
              <w:t xml:space="preserve">(REAL ANCARIA) </w:t>
            </w:r>
          </w:p>
        </w:tc>
        <w:tc>
          <w:tcPr>
            <w:tcW w:w="800" w:type="dxa"/>
            <w:tcMar>
              <w:top w:w="20" w:type="dxa"/>
              <w:left w:w="20" w:type="dxa"/>
              <w:bottom w:w="20" w:type="dxa"/>
              <w:right w:w="20" w:type="dxa"/>
            </w:tcMar>
            <w:vAlign w:val="center"/>
            <w:hideMark/>
          </w:tcPr>
          <w:p w14:paraId="50C5EBBE"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53F1BC0D" w14:textId="77777777" w:rsidR="004F3FED" w:rsidRPr="001A1B0E" w:rsidRDefault="004F3FED" w:rsidP="00CD3AA0">
            <w:pPr>
              <w:pStyle w:val="movimento"/>
              <w:rPr>
                <w:color w:val="002060"/>
              </w:rPr>
            </w:pPr>
            <w:r w:rsidRPr="001A1B0E">
              <w:rPr>
                <w:color w:val="002060"/>
              </w:rPr>
              <w:t>ALFONSI DINO</w:t>
            </w:r>
          </w:p>
        </w:tc>
        <w:tc>
          <w:tcPr>
            <w:tcW w:w="2200" w:type="dxa"/>
            <w:tcMar>
              <w:top w:w="20" w:type="dxa"/>
              <w:left w:w="20" w:type="dxa"/>
              <w:bottom w:w="20" w:type="dxa"/>
              <w:right w:w="20" w:type="dxa"/>
            </w:tcMar>
            <w:vAlign w:val="center"/>
            <w:hideMark/>
          </w:tcPr>
          <w:p w14:paraId="7BC82B5E" w14:textId="77777777" w:rsidR="004F3FED" w:rsidRPr="001A1B0E" w:rsidRDefault="004F3FED" w:rsidP="00CD3AA0">
            <w:pPr>
              <w:pStyle w:val="movimento2"/>
              <w:rPr>
                <w:color w:val="002060"/>
              </w:rPr>
            </w:pPr>
            <w:r w:rsidRPr="001A1B0E">
              <w:rPr>
                <w:color w:val="002060"/>
              </w:rPr>
              <w:t xml:space="preserve">(REAL EAGLES VIRTUS PAGLIA) </w:t>
            </w:r>
          </w:p>
        </w:tc>
      </w:tr>
      <w:tr w:rsidR="004F3FED" w:rsidRPr="001A1B0E" w14:paraId="38274C21" w14:textId="77777777" w:rsidTr="00CD3AA0">
        <w:tc>
          <w:tcPr>
            <w:tcW w:w="2200" w:type="dxa"/>
            <w:tcMar>
              <w:top w:w="20" w:type="dxa"/>
              <w:left w:w="20" w:type="dxa"/>
              <w:bottom w:w="20" w:type="dxa"/>
              <w:right w:w="20" w:type="dxa"/>
            </w:tcMar>
            <w:vAlign w:val="center"/>
            <w:hideMark/>
          </w:tcPr>
          <w:p w14:paraId="028BF892" w14:textId="77777777" w:rsidR="004F3FED" w:rsidRPr="001A1B0E" w:rsidRDefault="004F3FED" w:rsidP="00CD3AA0">
            <w:pPr>
              <w:pStyle w:val="movimento"/>
              <w:rPr>
                <w:color w:val="002060"/>
              </w:rPr>
            </w:pPr>
            <w:r w:rsidRPr="001A1B0E">
              <w:rPr>
                <w:color w:val="002060"/>
              </w:rPr>
              <w:t>DI RUSSO MATTEO</w:t>
            </w:r>
          </w:p>
        </w:tc>
        <w:tc>
          <w:tcPr>
            <w:tcW w:w="2200" w:type="dxa"/>
            <w:tcMar>
              <w:top w:w="20" w:type="dxa"/>
              <w:left w:w="20" w:type="dxa"/>
              <w:bottom w:w="20" w:type="dxa"/>
              <w:right w:w="20" w:type="dxa"/>
            </w:tcMar>
            <w:vAlign w:val="center"/>
            <w:hideMark/>
          </w:tcPr>
          <w:p w14:paraId="4ECBB92D" w14:textId="77777777" w:rsidR="004F3FED" w:rsidRPr="001A1B0E" w:rsidRDefault="004F3FED" w:rsidP="00CD3AA0">
            <w:pPr>
              <w:pStyle w:val="movimento2"/>
              <w:rPr>
                <w:color w:val="002060"/>
              </w:rPr>
            </w:pPr>
            <w:r w:rsidRPr="001A1B0E">
              <w:rPr>
                <w:color w:val="002060"/>
              </w:rPr>
              <w:t xml:space="preserve">(REAL EAGLES VIRTUS PAGLIA) </w:t>
            </w:r>
          </w:p>
        </w:tc>
        <w:tc>
          <w:tcPr>
            <w:tcW w:w="800" w:type="dxa"/>
            <w:tcMar>
              <w:top w:w="20" w:type="dxa"/>
              <w:left w:w="20" w:type="dxa"/>
              <w:bottom w:w="20" w:type="dxa"/>
              <w:right w:w="20" w:type="dxa"/>
            </w:tcMar>
            <w:vAlign w:val="center"/>
            <w:hideMark/>
          </w:tcPr>
          <w:p w14:paraId="788BDFC5"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2914730B" w14:textId="77777777" w:rsidR="004F3FED" w:rsidRPr="001A1B0E" w:rsidRDefault="004F3FED" w:rsidP="00CD3AA0">
            <w:pPr>
              <w:pStyle w:val="movimento"/>
              <w:rPr>
                <w:color w:val="002060"/>
              </w:rPr>
            </w:pPr>
            <w:r w:rsidRPr="001A1B0E">
              <w:rPr>
                <w:color w:val="002060"/>
              </w:rPr>
              <w:t>STROPPA WILLIAM</w:t>
            </w:r>
          </w:p>
        </w:tc>
        <w:tc>
          <w:tcPr>
            <w:tcW w:w="2200" w:type="dxa"/>
            <w:tcMar>
              <w:top w:w="20" w:type="dxa"/>
              <w:left w:w="20" w:type="dxa"/>
              <w:bottom w:w="20" w:type="dxa"/>
              <w:right w:w="20" w:type="dxa"/>
            </w:tcMar>
            <w:vAlign w:val="center"/>
            <w:hideMark/>
          </w:tcPr>
          <w:p w14:paraId="108E24D2" w14:textId="77777777" w:rsidR="004F3FED" w:rsidRPr="001A1B0E" w:rsidRDefault="004F3FED" w:rsidP="00CD3AA0">
            <w:pPr>
              <w:pStyle w:val="movimento2"/>
              <w:rPr>
                <w:color w:val="002060"/>
              </w:rPr>
            </w:pPr>
            <w:r w:rsidRPr="001A1B0E">
              <w:rPr>
                <w:color w:val="002060"/>
              </w:rPr>
              <w:t xml:space="preserve">(REAL FABRIANO) </w:t>
            </w:r>
          </w:p>
        </w:tc>
      </w:tr>
      <w:tr w:rsidR="004F3FED" w:rsidRPr="001A1B0E" w14:paraId="30AB5BDF" w14:textId="77777777" w:rsidTr="00CD3AA0">
        <w:tc>
          <w:tcPr>
            <w:tcW w:w="2200" w:type="dxa"/>
            <w:tcMar>
              <w:top w:w="20" w:type="dxa"/>
              <w:left w:w="20" w:type="dxa"/>
              <w:bottom w:w="20" w:type="dxa"/>
              <w:right w:w="20" w:type="dxa"/>
            </w:tcMar>
            <w:vAlign w:val="center"/>
            <w:hideMark/>
          </w:tcPr>
          <w:p w14:paraId="56A05E89" w14:textId="77777777" w:rsidR="004F3FED" w:rsidRPr="001A1B0E" w:rsidRDefault="004F3FED" w:rsidP="00CD3AA0">
            <w:pPr>
              <w:pStyle w:val="movimento"/>
              <w:rPr>
                <w:color w:val="002060"/>
              </w:rPr>
            </w:pPr>
            <w:r w:rsidRPr="001A1B0E">
              <w:rPr>
                <w:color w:val="002060"/>
              </w:rPr>
              <w:t>SCIARRA VINCENZO</w:t>
            </w:r>
          </w:p>
        </w:tc>
        <w:tc>
          <w:tcPr>
            <w:tcW w:w="2200" w:type="dxa"/>
            <w:tcMar>
              <w:top w:w="20" w:type="dxa"/>
              <w:left w:w="20" w:type="dxa"/>
              <w:bottom w:w="20" w:type="dxa"/>
              <w:right w:w="20" w:type="dxa"/>
            </w:tcMar>
            <w:vAlign w:val="center"/>
            <w:hideMark/>
          </w:tcPr>
          <w:p w14:paraId="615791B9" w14:textId="77777777" w:rsidR="004F3FED" w:rsidRPr="001A1B0E" w:rsidRDefault="004F3FED" w:rsidP="00CD3AA0">
            <w:pPr>
              <w:pStyle w:val="movimento2"/>
              <w:rPr>
                <w:color w:val="002060"/>
              </w:rPr>
            </w:pPr>
            <w:r w:rsidRPr="001A1B0E">
              <w:rPr>
                <w:color w:val="002060"/>
              </w:rPr>
              <w:t xml:space="preserve">(RIVIERA DELLE PALME) </w:t>
            </w:r>
          </w:p>
        </w:tc>
        <w:tc>
          <w:tcPr>
            <w:tcW w:w="800" w:type="dxa"/>
            <w:tcMar>
              <w:top w:w="20" w:type="dxa"/>
              <w:left w:w="20" w:type="dxa"/>
              <w:bottom w:w="20" w:type="dxa"/>
              <w:right w:w="20" w:type="dxa"/>
            </w:tcMar>
            <w:vAlign w:val="center"/>
            <w:hideMark/>
          </w:tcPr>
          <w:p w14:paraId="777E4BE2"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43320999" w14:textId="77777777" w:rsidR="004F3FED" w:rsidRPr="001A1B0E" w:rsidRDefault="004F3FED" w:rsidP="00CD3AA0">
            <w:pPr>
              <w:pStyle w:val="movimento"/>
              <w:rPr>
                <w:color w:val="002060"/>
              </w:rPr>
            </w:pPr>
            <w:r w:rsidRPr="001A1B0E">
              <w:rPr>
                <w:color w:val="002060"/>
              </w:rPr>
              <w:t>SILMI HAMZA</w:t>
            </w:r>
          </w:p>
        </w:tc>
        <w:tc>
          <w:tcPr>
            <w:tcW w:w="2200" w:type="dxa"/>
            <w:tcMar>
              <w:top w:w="20" w:type="dxa"/>
              <w:left w:w="20" w:type="dxa"/>
              <w:bottom w:w="20" w:type="dxa"/>
              <w:right w:w="20" w:type="dxa"/>
            </w:tcMar>
            <w:vAlign w:val="center"/>
            <w:hideMark/>
          </w:tcPr>
          <w:p w14:paraId="71A70D05" w14:textId="77777777" w:rsidR="004F3FED" w:rsidRPr="001A1B0E" w:rsidRDefault="004F3FED" w:rsidP="00CD3AA0">
            <w:pPr>
              <w:pStyle w:val="movimento2"/>
              <w:rPr>
                <w:color w:val="002060"/>
              </w:rPr>
            </w:pPr>
            <w:r w:rsidRPr="001A1B0E">
              <w:rPr>
                <w:color w:val="002060"/>
              </w:rPr>
              <w:t xml:space="preserve">(ROCCAFLUVIONE) </w:t>
            </w:r>
          </w:p>
        </w:tc>
      </w:tr>
      <w:tr w:rsidR="004F3FED" w:rsidRPr="001A1B0E" w14:paraId="1309DD5B" w14:textId="77777777" w:rsidTr="00CD3AA0">
        <w:tc>
          <w:tcPr>
            <w:tcW w:w="2200" w:type="dxa"/>
            <w:tcMar>
              <w:top w:w="20" w:type="dxa"/>
              <w:left w:w="20" w:type="dxa"/>
              <w:bottom w:w="20" w:type="dxa"/>
              <w:right w:w="20" w:type="dxa"/>
            </w:tcMar>
            <w:vAlign w:val="center"/>
            <w:hideMark/>
          </w:tcPr>
          <w:p w14:paraId="38F058F2" w14:textId="77777777" w:rsidR="004F3FED" w:rsidRPr="001A1B0E" w:rsidRDefault="004F3FED" w:rsidP="00CD3AA0">
            <w:pPr>
              <w:pStyle w:val="movimento"/>
              <w:rPr>
                <w:color w:val="002060"/>
              </w:rPr>
            </w:pPr>
            <w:r w:rsidRPr="001A1B0E">
              <w:rPr>
                <w:color w:val="002060"/>
              </w:rPr>
              <w:t>ZUPPINI SIMONE</w:t>
            </w:r>
          </w:p>
        </w:tc>
        <w:tc>
          <w:tcPr>
            <w:tcW w:w="2200" w:type="dxa"/>
            <w:tcMar>
              <w:top w:w="20" w:type="dxa"/>
              <w:left w:w="20" w:type="dxa"/>
              <w:bottom w:w="20" w:type="dxa"/>
              <w:right w:w="20" w:type="dxa"/>
            </w:tcMar>
            <w:vAlign w:val="center"/>
            <w:hideMark/>
          </w:tcPr>
          <w:p w14:paraId="77911B12" w14:textId="77777777" w:rsidR="004F3FED" w:rsidRPr="001A1B0E" w:rsidRDefault="004F3FED" w:rsidP="00CD3AA0">
            <w:pPr>
              <w:pStyle w:val="movimento2"/>
              <w:rPr>
                <w:color w:val="002060"/>
              </w:rPr>
            </w:pPr>
            <w:r w:rsidRPr="001A1B0E">
              <w:rPr>
                <w:color w:val="002060"/>
              </w:rPr>
              <w:t xml:space="preserve">(ROCCAFLUVIONE) </w:t>
            </w:r>
          </w:p>
        </w:tc>
        <w:tc>
          <w:tcPr>
            <w:tcW w:w="800" w:type="dxa"/>
            <w:tcMar>
              <w:top w:w="20" w:type="dxa"/>
              <w:left w:w="20" w:type="dxa"/>
              <w:bottom w:w="20" w:type="dxa"/>
              <w:right w:w="20" w:type="dxa"/>
            </w:tcMar>
            <w:vAlign w:val="center"/>
            <w:hideMark/>
          </w:tcPr>
          <w:p w14:paraId="14C8759B"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9547CB8" w14:textId="77777777" w:rsidR="004F3FED" w:rsidRPr="001A1B0E" w:rsidRDefault="004F3FED" w:rsidP="00CD3AA0">
            <w:pPr>
              <w:pStyle w:val="movimento"/>
              <w:rPr>
                <w:color w:val="002060"/>
              </w:rPr>
            </w:pPr>
            <w:r w:rsidRPr="001A1B0E">
              <w:rPr>
                <w:color w:val="002060"/>
              </w:rPr>
              <w:t>GORI ALESSANDRO</w:t>
            </w:r>
          </w:p>
        </w:tc>
        <w:tc>
          <w:tcPr>
            <w:tcW w:w="2200" w:type="dxa"/>
            <w:tcMar>
              <w:top w:w="20" w:type="dxa"/>
              <w:left w:w="20" w:type="dxa"/>
              <w:bottom w:w="20" w:type="dxa"/>
              <w:right w:w="20" w:type="dxa"/>
            </w:tcMar>
            <w:vAlign w:val="center"/>
            <w:hideMark/>
          </w:tcPr>
          <w:p w14:paraId="69418EA2" w14:textId="77777777" w:rsidR="004F3FED" w:rsidRPr="001A1B0E" w:rsidRDefault="004F3FED" w:rsidP="00CD3AA0">
            <w:pPr>
              <w:pStyle w:val="movimento2"/>
              <w:rPr>
                <w:color w:val="002060"/>
              </w:rPr>
            </w:pPr>
            <w:r w:rsidRPr="001A1B0E">
              <w:rPr>
                <w:color w:val="002060"/>
              </w:rPr>
              <w:t xml:space="preserve">(SERRALTA) </w:t>
            </w:r>
          </w:p>
        </w:tc>
      </w:tr>
      <w:tr w:rsidR="004F3FED" w:rsidRPr="001A1B0E" w14:paraId="6990B952" w14:textId="77777777" w:rsidTr="00CD3AA0">
        <w:tc>
          <w:tcPr>
            <w:tcW w:w="2200" w:type="dxa"/>
            <w:tcMar>
              <w:top w:w="20" w:type="dxa"/>
              <w:left w:w="20" w:type="dxa"/>
              <w:bottom w:w="20" w:type="dxa"/>
              <w:right w:w="20" w:type="dxa"/>
            </w:tcMar>
            <w:vAlign w:val="center"/>
            <w:hideMark/>
          </w:tcPr>
          <w:p w14:paraId="7C7DB33D" w14:textId="77777777" w:rsidR="004F3FED" w:rsidRPr="001A1B0E" w:rsidRDefault="004F3FED" w:rsidP="00CD3AA0">
            <w:pPr>
              <w:pStyle w:val="movimento"/>
              <w:rPr>
                <w:color w:val="002060"/>
              </w:rPr>
            </w:pPr>
            <w:r w:rsidRPr="001A1B0E">
              <w:rPr>
                <w:color w:val="002060"/>
              </w:rPr>
              <w:t>VIGNATI MIRCO</w:t>
            </w:r>
          </w:p>
        </w:tc>
        <w:tc>
          <w:tcPr>
            <w:tcW w:w="2200" w:type="dxa"/>
            <w:tcMar>
              <w:top w:w="20" w:type="dxa"/>
              <w:left w:w="20" w:type="dxa"/>
              <w:bottom w:w="20" w:type="dxa"/>
              <w:right w:w="20" w:type="dxa"/>
            </w:tcMar>
            <w:vAlign w:val="center"/>
            <w:hideMark/>
          </w:tcPr>
          <w:p w14:paraId="7D521A6D" w14:textId="77777777" w:rsidR="004F3FED" w:rsidRPr="001A1B0E" w:rsidRDefault="004F3FED" w:rsidP="00CD3AA0">
            <w:pPr>
              <w:pStyle w:val="movimento2"/>
              <w:rPr>
                <w:color w:val="002060"/>
              </w:rPr>
            </w:pPr>
            <w:r w:rsidRPr="001A1B0E">
              <w:rPr>
                <w:color w:val="002060"/>
              </w:rPr>
              <w:t xml:space="preserve">(SERRALTA) </w:t>
            </w:r>
          </w:p>
        </w:tc>
        <w:tc>
          <w:tcPr>
            <w:tcW w:w="800" w:type="dxa"/>
            <w:tcMar>
              <w:top w:w="20" w:type="dxa"/>
              <w:left w:w="20" w:type="dxa"/>
              <w:bottom w:w="20" w:type="dxa"/>
              <w:right w:w="20" w:type="dxa"/>
            </w:tcMar>
            <w:vAlign w:val="center"/>
            <w:hideMark/>
          </w:tcPr>
          <w:p w14:paraId="51CCBDC2"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3698A68D" w14:textId="77777777" w:rsidR="004F3FED" w:rsidRPr="001A1B0E" w:rsidRDefault="004F3FED" w:rsidP="00CD3AA0">
            <w:pPr>
              <w:pStyle w:val="movimento"/>
              <w:rPr>
                <w:color w:val="002060"/>
              </w:rPr>
            </w:pPr>
            <w:r w:rsidRPr="001A1B0E">
              <w:rPr>
                <w:color w:val="002060"/>
              </w:rPr>
              <w:t>CURI ANDREA</w:t>
            </w:r>
          </w:p>
        </w:tc>
        <w:tc>
          <w:tcPr>
            <w:tcW w:w="2200" w:type="dxa"/>
            <w:tcMar>
              <w:top w:w="20" w:type="dxa"/>
              <w:left w:w="20" w:type="dxa"/>
              <w:bottom w:w="20" w:type="dxa"/>
              <w:right w:w="20" w:type="dxa"/>
            </w:tcMar>
            <w:vAlign w:val="center"/>
            <w:hideMark/>
          </w:tcPr>
          <w:p w14:paraId="193A385B" w14:textId="77777777" w:rsidR="004F3FED" w:rsidRPr="001A1B0E" w:rsidRDefault="004F3FED" w:rsidP="00CD3AA0">
            <w:pPr>
              <w:pStyle w:val="movimento2"/>
              <w:rPr>
                <w:color w:val="002060"/>
              </w:rPr>
            </w:pPr>
            <w:r w:rsidRPr="001A1B0E">
              <w:rPr>
                <w:color w:val="002060"/>
              </w:rPr>
              <w:t xml:space="preserve">(TRE TORRI A.S.D.) </w:t>
            </w:r>
          </w:p>
        </w:tc>
      </w:tr>
      <w:tr w:rsidR="004F3FED" w:rsidRPr="001A1B0E" w14:paraId="0F2F33F7" w14:textId="77777777" w:rsidTr="00CD3AA0">
        <w:tc>
          <w:tcPr>
            <w:tcW w:w="2200" w:type="dxa"/>
            <w:tcMar>
              <w:top w:w="20" w:type="dxa"/>
              <w:left w:w="20" w:type="dxa"/>
              <w:bottom w:w="20" w:type="dxa"/>
              <w:right w:w="20" w:type="dxa"/>
            </w:tcMar>
            <w:vAlign w:val="center"/>
            <w:hideMark/>
          </w:tcPr>
          <w:p w14:paraId="70227CD1" w14:textId="77777777" w:rsidR="004F3FED" w:rsidRPr="001A1B0E" w:rsidRDefault="004F3FED" w:rsidP="00CD3AA0">
            <w:pPr>
              <w:pStyle w:val="movimento"/>
              <w:rPr>
                <w:color w:val="002060"/>
              </w:rPr>
            </w:pPr>
            <w:r w:rsidRPr="001A1B0E">
              <w:rPr>
                <w:color w:val="002060"/>
              </w:rPr>
              <w:t>ROCCHI RICCARDO</w:t>
            </w:r>
          </w:p>
        </w:tc>
        <w:tc>
          <w:tcPr>
            <w:tcW w:w="2200" w:type="dxa"/>
            <w:tcMar>
              <w:top w:w="20" w:type="dxa"/>
              <w:left w:w="20" w:type="dxa"/>
              <w:bottom w:w="20" w:type="dxa"/>
              <w:right w:w="20" w:type="dxa"/>
            </w:tcMar>
            <w:vAlign w:val="center"/>
            <w:hideMark/>
          </w:tcPr>
          <w:p w14:paraId="761B4BB1" w14:textId="77777777" w:rsidR="004F3FED" w:rsidRPr="001A1B0E" w:rsidRDefault="004F3FED" w:rsidP="00CD3AA0">
            <w:pPr>
              <w:pStyle w:val="movimento2"/>
              <w:rPr>
                <w:color w:val="002060"/>
              </w:rPr>
            </w:pPr>
            <w:r w:rsidRPr="001A1B0E">
              <w:rPr>
                <w:color w:val="002060"/>
              </w:rPr>
              <w:t xml:space="preserve">(TRE TORRI A.S.D.) </w:t>
            </w:r>
          </w:p>
        </w:tc>
        <w:tc>
          <w:tcPr>
            <w:tcW w:w="800" w:type="dxa"/>
            <w:tcMar>
              <w:top w:w="20" w:type="dxa"/>
              <w:left w:w="20" w:type="dxa"/>
              <w:bottom w:w="20" w:type="dxa"/>
              <w:right w:w="20" w:type="dxa"/>
            </w:tcMar>
            <w:vAlign w:val="center"/>
            <w:hideMark/>
          </w:tcPr>
          <w:p w14:paraId="1033C98D"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2DC7F0A1" w14:textId="77777777" w:rsidR="004F3FED" w:rsidRPr="001A1B0E" w:rsidRDefault="004F3FED" w:rsidP="00CD3AA0">
            <w:pPr>
              <w:pStyle w:val="movimento"/>
              <w:rPr>
                <w:color w:val="002060"/>
              </w:rPr>
            </w:pPr>
            <w:r w:rsidRPr="001A1B0E">
              <w:rPr>
                <w:color w:val="002060"/>
              </w:rPr>
              <w:t>CASAGRANDE RICCARDO</w:t>
            </w:r>
          </w:p>
        </w:tc>
        <w:tc>
          <w:tcPr>
            <w:tcW w:w="2200" w:type="dxa"/>
            <w:tcMar>
              <w:top w:w="20" w:type="dxa"/>
              <w:left w:w="20" w:type="dxa"/>
              <w:bottom w:w="20" w:type="dxa"/>
              <w:right w:w="20" w:type="dxa"/>
            </w:tcMar>
            <w:vAlign w:val="center"/>
            <w:hideMark/>
          </w:tcPr>
          <w:p w14:paraId="6A671220" w14:textId="77777777" w:rsidR="004F3FED" w:rsidRPr="001A1B0E" w:rsidRDefault="004F3FED" w:rsidP="00CD3AA0">
            <w:pPr>
              <w:pStyle w:val="movimento2"/>
              <w:rPr>
                <w:color w:val="002060"/>
              </w:rPr>
            </w:pPr>
            <w:r w:rsidRPr="001A1B0E">
              <w:rPr>
                <w:color w:val="002060"/>
              </w:rPr>
              <w:t>(</w:t>
            </w:r>
            <w:proofErr w:type="gramStart"/>
            <w:r w:rsidRPr="001A1B0E">
              <w:rPr>
                <w:color w:val="002060"/>
              </w:rPr>
              <w:t>U.MANDOLESI</w:t>
            </w:r>
            <w:proofErr w:type="gramEnd"/>
            <w:r w:rsidRPr="001A1B0E">
              <w:rPr>
                <w:color w:val="002060"/>
              </w:rPr>
              <w:t xml:space="preserve"> CALCIO) </w:t>
            </w:r>
          </w:p>
        </w:tc>
      </w:tr>
      <w:tr w:rsidR="004F3FED" w:rsidRPr="001A1B0E" w14:paraId="53B24401" w14:textId="77777777" w:rsidTr="00CD3AA0">
        <w:tc>
          <w:tcPr>
            <w:tcW w:w="2200" w:type="dxa"/>
            <w:tcMar>
              <w:top w:w="20" w:type="dxa"/>
              <w:left w:w="20" w:type="dxa"/>
              <w:bottom w:w="20" w:type="dxa"/>
              <w:right w:w="20" w:type="dxa"/>
            </w:tcMar>
            <w:vAlign w:val="center"/>
            <w:hideMark/>
          </w:tcPr>
          <w:p w14:paraId="20E93225" w14:textId="77777777" w:rsidR="004F3FED" w:rsidRPr="001A1B0E" w:rsidRDefault="004F3FED" w:rsidP="00CD3AA0">
            <w:pPr>
              <w:pStyle w:val="movimento"/>
              <w:rPr>
                <w:color w:val="002060"/>
              </w:rPr>
            </w:pPr>
            <w:r w:rsidRPr="001A1B0E">
              <w:rPr>
                <w:color w:val="002060"/>
              </w:rPr>
              <w:t>GIRONACCI DIEGO</w:t>
            </w:r>
          </w:p>
        </w:tc>
        <w:tc>
          <w:tcPr>
            <w:tcW w:w="2200" w:type="dxa"/>
            <w:tcMar>
              <w:top w:w="20" w:type="dxa"/>
              <w:left w:w="20" w:type="dxa"/>
              <w:bottom w:w="20" w:type="dxa"/>
              <w:right w:w="20" w:type="dxa"/>
            </w:tcMar>
            <w:vAlign w:val="center"/>
            <w:hideMark/>
          </w:tcPr>
          <w:p w14:paraId="2D357DC0" w14:textId="77777777" w:rsidR="004F3FED" w:rsidRPr="001A1B0E" w:rsidRDefault="004F3FED" w:rsidP="00CD3AA0">
            <w:pPr>
              <w:pStyle w:val="movimento2"/>
              <w:rPr>
                <w:color w:val="002060"/>
              </w:rPr>
            </w:pPr>
            <w:r w:rsidRPr="001A1B0E">
              <w:rPr>
                <w:color w:val="002060"/>
              </w:rPr>
              <w:t>(</w:t>
            </w:r>
            <w:proofErr w:type="gramStart"/>
            <w:r w:rsidRPr="001A1B0E">
              <w:rPr>
                <w:color w:val="002060"/>
              </w:rPr>
              <w:t>U.MANDOLESI</w:t>
            </w:r>
            <w:proofErr w:type="gramEnd"/>
            <w:r w:rsidRPr="001A1B0E">
              <w:rPr>
                <w:color w:val="002060"/>
              </w:rPr>
              <w:t xml:space="preserve"> CALCIO) </w:t>
            </w:r>
          </w:p>
        </w:tc>
        <w:tc>
          <w:tcPr>
            <w:tcW w:w="800" w:type="dxa"/>
            <w:tcMar>
              <w:top w:w="20" w:type="dxa"/>
              <w:left w:w="20" w:type="dxa"/>
              <w:bottom w:w="20" w:type="dxa"/>
              <w:right w:w="20" w:type="dxa"/>
            </w:tcMar>
            <w:vAlign w:val="center"/>
            <w:hideMark/>
          </w:tcPr>
          <w:p w14:paraId="7825ED16"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20569FD"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4BFF8A3" w14:textId="77777777" w:rsidR="004F3FED" w:rsidRPr="001A1B0E" w:rsidRDefault="004F3FED" w:rsidP="00CD3AA0">
            <w:pPr>
              <w:pStyle w:val="movimento2"/>
              <w:rPr>
                <w:color w:val="002060"/>
              </w:rPr>
            </w:pPr>
            <w:r w:rsidRPr="001A1B0E">
              <w:rPr>
                <w:color w:val="002060"/>
              </w:rPr>
              <w:t> </w:t>
            </w:r>
          </w:p>
        </w:tc>
      </w:tr>
    </w:tbl>
    <w:p w14:paraId="78E7BC71" w14:textId="77777777" w:rsidR="004F3FED" w:rsidRPr="001A1B0E" w:rsidRDefault="004F3FED" w:rsidP="004F3FED">
      <w:pPr>
        <w:pStyle w:val="titolo10"/>
        <w:rPr>
          <w:rFonts w:eastAsiaTheme="minorEastAsia"/>
          <w:color w:val="002060"/>
        </w:rPr>
      </w:pPr>
      <w:r w:rsidRPr="001A1B0E">
        <w:rPr>
          <w:color w:val="002060"/>
        </w:rPr>
        <w:t xml:space="preserve">GARE DEL 24/ 9/2022 </w:t>
      </w:r>
    </w:p>
    <w:p w14:paraId="6D353256" w14:textId="77777777" w:rsidR="004F3FED" w:rsidRPr="001A1B0E" w:rsidRDefault="004F3FED" w:rsidP="004F3FED">
      <w:pPr>
        <w:pStyle w:val="titolo7a"/>
        <w:rPr>
          <w:color w:val="002060"/>
        </w:rPr>
      </w:pPr>
      <w:r w:rsidRPr="001A1B0E">
        <w:rPr>
          <w:color w:val="002060"/>
        </w:rPr>
        <w:lastRenderedPageBreak/>
        <w:t xml:space="preserve">PROVVEDIMENTI DISCIPLINARI </w:t>
      </w:r>
    </w:p>
    <w:p w14:paraId="2CD8EDAD" w14:textId="77777777" w:rsidR="004F3FED" w:rsidRPr="001A1B0E" w:rsidRDefault="004F3FED" w:rsidP="004F3FED">
      <w:pPr>
        <w:pStyle w:val="titolo7b0"/>
        <w:rPr>
          <w:color w:val="002060"/>
        </w:rPr>
      </w:pPr>
      <w:r w:rsidRPr="001A1B0E">
        <w:rPr>
          <w:color w:val="002060"/>
        </w:rPr>
        <w:t xml:space="preserve">In base alle risultanze degli atti ufficiali sono state deliberate le seguenti sanzioni disciplinari. </w:t>
      </w:r>
    </w:p>
    <w:p w14:paraId="1922D6FF" w14:textId="77777777" w:rsidR="004F3FED" w:rsidRPr="001A1B0E" w:rsidRDefault="004F3FED" w:rsidP="004F3FED">
      <w:pPr>
        <w:pStyle w:val="titolo30"/>
        <w:rPr>
          <w:color w:val="002060"/>
        </w:rPr>
      </w:pPr>
      <w:r w:rsidRPr="001A1B0E">
        <w:rPr>
          <w:color w:val="002060"/>
        </w:rPr>
        <w:t xml:space="preserve">ALLENATORI </w:t>
      </w:r>
    </w:p>
    <w:p w14:paraId="689EC39C" w14:textId="77777777" w:rsidR="004F3FED" w:rsidRPr="001A1B0E" w:rsidRDefault="004F3FED" w:rsidP="004F3FED">
      <w:pPr>
        <w:pStyle w:val="titolo20"/>
        <w:rPr>
          <w:color w:val="002060"/>
        </w:rPr>
      </w:pPr>
      <w:r w:rsidRPr="001A1B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31BF3B82" w14:textId="77777777" w:rsidTr="00CD3AA0">
        <w:tc>
          <w:tcPr>
            <w:tcW w:w="2200" w:type="dxa"/>
            <w:tcMar>
              <w:top w:w="20" w:type="dxa"/>
              <w:left w:w="20" w:type="dxa"/>
              <w:bottom w:w="20" w:type="dxa"/>
              <w:right w:w="20" w:type="dxa"/>
            </w:tcMar>
            <w:vAlign w:val="center"/>
            <w:hideMark/>
          </w:tcPr>
          <w:p w14:paraId="2DC322BF" w14:textId="77777777" w:rsidR="004F3FED" w:rsidRPr="001A1B0E" w:rsidRDefault="004F3FED" w:rsidP="00CD3AA0">
            <w:pPr>
              <w:pStyle w:val="movimento"/>
              <w:rPr>
                <w:color w:val="002060"/>
              </w:rPr>
            </w:pPr>
            <w:r w:rsidRPr="001A1B0E">
              <w:rPr>
                <w:color w:val="002060"/>
              </w:rPr>
              <w:t>CECCHINI FRANCESCO</w:t>
            </w:r>
          </w:p>
        </w:tc>
        <w:tc>
          <w:tcPr>
            <w:tcW w:w="2200" w:type="dxa"/>
            <w:tcMar>
              <w:top w:w="20" w:type="dxa"/>
              <w:left w:w="20" w:type="dxa"/>
              <w:bottom w:w="20" w:type="dxa"/>
              <w:right w:w="20" w:type="dxa"/>
            </w:tcMar>
            <w:vAlign w:val="center"/>
            <w:hideMark/>
          </w:tcPr>
          <w:p w14:paraId="3218C285" w14:textId="77777777" w:rsidR="004F3FED" w:rsidRPr="001A1B0E" w:rsidRDefault="004F3FED" w:rsidP="00CD3AA0">
            <w:pPr>
              <w:pStyle w:val="movimento2"/>
              <w:rPr>
                <w:color w:val="002060"/>
              </w:rPr>
            </w:pPr>
            <w:r w:rsidRPr="001A1B0E">
              <w:rPr>
                <w:color w:val="002060"/>
              </w:rPr>
              <w:t xml:space="preserve">(CHIARAVALLE FUTSAL) </w:t>
            </w:r>
          </w:p>
        </w:tc>
        <w:tc>
          <w:tcPr>
            <w:tcW w:w="800" w:type="dxa"/>
            <w:tcMar>
              <w:top w:w="20" w:type="dxa"/>
              <w:left w:w="20" w:type="dxa"/>
              <w:bottom w:w="20" w:type="dxa"/>
              <w:right w:w="20" w:type="dxa"/>
            </w:tcMar>
            <w:vAlign w:val="center"/>
            <w:hideMark/>
          </w:tcPr>
          <w:p w14:paraId="7AEB2694"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2A33F9CC"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2702CEAB" w14:textId="77777777" w:rsidR="004F3FED" w:rsidRPr="001A1B0E" w:rsidRDefault="004F3FED" w:rsidP="00CD3AA0">
            <w:pPr>
              <w:pStyle w:val="movimento2"/>
              <w:rPr>
                <w:color w:val="002060"/>
              </w:rPr>
            </w:pPr>
            <w:r w:rsidRPr="001A1B0E">
              <w:rPr>
                <w:color w:val="002060"/>
              </w:rPr>
              <w:t> </w:t>
            </w:r>
          </w:p>
        </w:tc>
      </w:tr>
    </w:tbl>
    <w:p w14:paraId="105AA559" w14:textId="77777777" w:rsidR="004F3FED" w:rsidRPr="001A1B0E" w:rsidRDefault="004F3FED" w:rsidP="004F3FED">
      <w:pPr>
        <w:pStyle w:val="titolo30"/>
        <w:rPr>
          <w:rFonts w:eastAsiaTheme="minorEastAsia"/>
          <w:color w:val="002060"/>
        </w:rPr>
      </w:pPr>
      <w:r w:rsidRPr="001A1B0E">
        <w:rPr>
          <w:color w:val="002060"/>
        </w:rPr>
        <w:t xml:space="preserve">CALCIATORI ESPULSI </w:t>
      </w:r>
    </w:p>
    <w:p w14:paraId="008606E0" w14:textId="77777777" w:rsidR="004F3FED" w:rsidRPr="001A1B0E" w:rsidRDefault="004F3FED" w:rsidP="004F3FED">
      <w:pPr>
        <w:pStyle w:val="titolo20"/>
        <w:rPr>
          <w:color w:val="002060"/>
        </w:rPr>
      </w:pPr>
      <w:r w:rsidRPr="001A1B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788AA67D" w14:textId="77777777" w:rsidTr="00CD3AA0">
        <w:tc>
          <w:tcPr>
            <w:tcW w:w="2200" w:type="dxa"/>
            <w:tcMar>
              <w:top w:w="20" w:type="dxa"/>
              <w:left w:w="20" w:type="dxa"/>
              <w:bottom w:w="20" w:type="dxa"/>
              <w:right w:w="20" w:type="dxa"/>
            </w:tcMar>
            <w:vAlign w:val="center"/>
            <w:hideMark/>
          </w:tcPr>
          <w:p w14:paraId="30C2740D" w14:textId="77777777" w:rsidR="004F3FED" w:rsidRPr="001A1B0E" w:rsidRDefault="004F3FED" w:rsidP="00CD3AA0">
            <w:pPr>
              <w:pStyle w:val="movimento"/>
              <w:rPr>
                <w:color w:val="002060"/>
              </w:rPr>
            </w:pPr>
            <w:r w:rsidRPr="001A1B0E">
              <w:rPr>
                <w:color w:val="002060"/>
              </w:rPr>
              <w:t>PROIETTI DANY</w:t>
            </w:r>
          </w:p>
        </w:tc>
        <w:tc>
          <w:tcPr>
            <w:tcW w:w="2200" w:type="dxa"/>
            <w:tcMar>
              <w:top w:w="20" w:type="dxa"/>
              <w:left w:w="20" w:type="dxa"/>
              <w:bottom w:w="20" w:type="dxa"/>
              <w:right w:w="20" w:type="dxa"/>
            </w:tcMar>
            <w:vAlign w:val="center"/>
            <w:hideMark/>
          </w:tcPr>
          <w:p w14:paraId="2EEAE4CD" w14:textId="77777777" w:rsidR="004F3FED" w:rsidRPr="001A1B0E" w:rsidRDefault="004F3FED" w:rsidP="00CD3AA0">
            <w:pPr>
              <w:pStyle w:val="movimento2"/>
              <w:rPr>
                <w:color w:val="002060"/>
              </w:rPr>
            </w:pPr>
            <w:r w:rsidRPr="001A1B0E">
              <w:rPr>
                <w:color w:val="002060"/>
              </w:rPr>
              <w:t xml:space="preserve">(ACLI MANTOVANI CALCIO A 5) </w:t>
            </w:r>
          </w:p>
        </w:tc>
        <w:tc>
          <w:tcPr>
            <w:tcW w:w="800" w:type="dxa"/>
            <w:tcMar>
              <w:top w:w="20" w:type="dxa"/>
              <w:left w:w="20" w:type="dxa"/>
              <w:bottom w:w="20" w:type="dxa"/>
              <w:right w:w="20" w:type="dxa"/>
            </w:tcMar>
            <w:vAlign w:val="center"/>
            <w:hideMark/>
          </w:tcPr>
          <w:p w14:paraId="045855CB"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4BE00940"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CCFBCCB" w14:textId="77777777" w:rsidR="004F3FED" w:rsidRPr="001A1B0E" w:rsidRDefault="004F3FED" w:rsidP="00CD3AA0">
            <w:pPr>
              <w:pStyle w:val="movimento2"/>
              <w:rPr>
                <w:color w:val="002060"/>
              </w:rPr>
            </w:pPr>
            <w:r w:rsidRPr="001A1B0E">
              <w:rPr>
                <w:color w:val="002060"/>
              </w:rPr>
              <w:t> </w:t>
            </w:r>
          </w:p>
        </w:tc>
      </w:tr>
    </w:tbl>
    <w:p w14:paraId="7A21F53B" w14:textId="77777777" w:rsidR="004F3FED" w:rsidRPr="001A1B0E" w:rsidRDefault="004F3FED" w:rsidP="004F3FED">
      <w:pPr>
        <w:pStyle w:val="titolo30"/>
        <w:rPr>
          <w:rFonts w:eastAsiaTheme="minorEastAsia"/>
          <w:color w:val="002060"/>
        </w:rPr>
      </w:pPr>
      <w:r w:rsidRPr="001A1B0E">
        <w:rPr>
          <w:color w:val="002060"/>
        </w:rPr>
        <w:t xml:space="preserve">CALCIATORI NON ESPULSI </w:t>
      </w:r>
    </w:p>
    <w:p w14:paraId="03C9C0F6" w14:textId="77777777" w:rsidR="004F3FED" w:rsidRPr="001A1B0E" w:rsidRDefault="004F3FED" w:rsidP="004F3FED">
      <w:pPr>
        <w:pStyle w:val="titolo20"/>
        <w:rPr>
          <w:color w:val="002060"/>
        </w:rPr>
      </w:pPr>
      <w:r w:rsidRPr="001A1B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3FED" w:rsidRPr="001A1B0E" w14:paraId="5C9E52BE" w14:textId="77777777" w:rsidTr="00CD3AA0">
        <w:tc>
          <w:tcPr>
            <w:tcW w:w="2200" w:type="dxa"/>
            <w:tcMar>
              <w:top w:w="20" w:type="dxa"/>
              <w:left w:w="20" w:type="dxa"/>
              <w:bottom w:w="20" w:type="dxa"/>
              <w:right w:w="20" w:type="dxa"/>
            </w:tcMar>
            <w:vAlign w:val="center"/>
            <w:hideMark/>
          </w:tcPr>
          <w:p w14:paraId="6DFC5FD3" w14:textId="77777777" w:rsidR="004F3FED" w:rsidRPr="001A1B0E" w:rsidRDefault="004F3FED" w:rsidP="00CD3AA0">
            <w:pPr>
              <w:pStyle w:val="movimento"/>
              <w:rPr>
                <w:color w:val="002060"/>
              </w:rPr>
            </w:pPr>
            <w:r w:rsidRPr="001A1B0E">
              <w:rPr>
                <w:color w:val="002060"/>
              </w:rPr>
              <w:t>GIGANTE NICOLAS</w:t>
            </w:r>
          </w:p>
        </w:tc>
        <w:tc>
          <w:tcPr>
            <w:tcW w:w="2200" w:type="dxa"/>
            <w:tcMar>
              <w:top w:w="20" w:type="dxa"/>
              <w:left w:w="20" w:type="dxa"/>
              <w:bottom w:w="20" w:type="dxa"/>
              <w:right w:w="20" w:type="dxa"/>
            </w:tcMar>
            <w:vAlign w:val="center"/>
            <w:hideMark/>
          </w:tcPr>
          <w:p w14:paraId="05F52648" w14:textId="77777777" w:rsidR="004F3FED" w:rsidRPr="001A1B0E" w:rsidRDefault="004F3FED" w:rsidP="00CD3AA0">
            <w:pPr>
              <w:pStyle w:val="movimento2"/>
              <w:rPr>
                <w:color w:val="002060"/>
              </w:rPr>
            </w:pPr>
            <w:r w:rsidRPr="001A1B0E">
              <w:rPr>
                <w:color w:val="002060"/>
              </w:rPr>
              <w:t xml:space="preserve">(ACLI MANTOVANI CALCIO A 5) </w:t>
            </w:r>
          </w:p>
        </w:tc>
        <w:tc>
          <w:tcPr>
            <w:tcW w:w="800" w:type="dxa"/>
            <w:tcMar>
              <w:top w:w="20" w:type="dxa"/>
              <w:left w:w="20" w:type="dxa"/>
              <w:bottom w:w="20" w:type="dxa"/>
              <w:right w:w="20" w:type="dxa"/>
            </w:tcMar>
            <w:vAlign w:val="center"/>
            <w:hideMark/>
          </w:tcPr>
          <w:p w14:paraId="28CA38C0"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0EFF81C" w14:textId="77777777" w:rsidR="004F3FED" w:rsidRPr="001A1B0E" w:rsidRDefault="004F3FED" w:rsidP="00CD3AA0">
            <w:pPr>
              <w:pStyle w:val="movimento"/>
              <w:rPr>
                <w:color w:val="002060"/>
              </w:rPr>
            </w:pPr>
            <w:r w:rsidRPr="001A1B0E">
              <w:rPr>
                <w:color w:val="002060"/>
              </w:rPr>
              <w:t>PERUCCI ALESSANDRO</w:t>
            </w:r>
          </w:p>
        </w:tc>
        <w:tc>
          <w:tcPr>
            <w:tcW w:w="2200" w:type="dxa"/>
            <w:tcMar>
              <w:top w:w="20" w:type="dxa"/>
              <w:left w:w="20" w:type="dxa"/>
              <w:bottom w:w="20" w:type="dxa"/>
              <w:right w:w="20" w:type="dxa"/>
            </w:tcMar>
            <w:vAlign w:val="center"/>
            <w:hideMark/>
          </w:tcPr>
          <w:p w14:paraId="410E4C9F" w14:textId="77777777" w:rsidR="004F3FED" w:rsidRPr="001A1B0E" w:rsidRDefault="004F3FED" w:rsidP="00CD3AA0">
            <w:pPr>
              <w:pStyle w:val="movimento2"/>
              <w:rPr>
                <w:color w:val="002060"/>
              </w:rPr>
            </w:pPr>
            <w:r w:rsidRPr="001A1B0E">
              <w:rPr>
                <w:color w:val="002060"/>
              </w:rPr>
              <w:t xml:space="preserve">(ACLI MANTOVANI CALCIO A 5) </w:t>
            </w:r>
          </w:p>
        </w:tc>
      </w:tr>
      <w:tr w:rsidR="004F3FED" w:rsidRPr="001A1B0E" w14:paraId="6FFAEB20" w14:textId="77777777" w:rsidTr="00CD3AA0">
        <w:tc>
          <w:tcPr>
            <w:tcW w:w="2200" w:type="dxa"/>
            <w:tcMar>
              <w:top w:w="20" w:type="dxa"/>
              <w:left w:w="20" w:type="dxa"/>
              <w:bottom w:w="20" w:type="dxa"/>
              <w:right w:w="20" w:type="dxa"/>
            </w:tcMar>
            <w:vAlign w:val="center"/>
            <w:hideMark/>
          </w:tcPr>
          <w:p w14:paraId="40D91AD7" w14:textId="77777777" w:rsidR="004F3FED" w:rsidRPr="001A1B0E" w:rsidRDefault="004F3FED" w:rsidP="00CD3AA0">
            <w:pPr>
              <w:pStyle w:val="movimento"/>
              <w:rPr>
                <w:color w:val="002060"/>
              </w:rPr>
            </w:pPr>
            <w:r w:rsidRPr="001A1B0E">
              <w:rPr>
                <w:color w:val="002060"/>
              </w:rPr>
              <w:t>BORGOGNONI MATTEO</w:t>
            </w:r>
          </w:p>
        </w:tc>
        <w:tc>
          <w:tcPr>
            <w:tcW w:w="2200" w:type="dxa"/>
            <w:tcMar>
              <w:top w:w="20" w:type="dxa"/>
              <w:left w:w="20" w:type="dxa"/>
              <w:bottom w:w="20" w:type="dxa"/>
              <w:right w:w="20" w:type="dxa"/>
            </w:tcMar>
            <w:vAlign w:val="center"/>
            <w:hideMark/>
          </w:tcPr>
          <w:p w14:paraId="63E77F72" w14:textId="77777777" w:rsidR="004F3FED" w:rsidRPr="001A1B0E" w:rsidRDefault="004F3FED" w:rsidP="00CD3AA0">
            <w:pPr>
              <w:pStyle w:val="movimento2"/>
              <w:rPr>
                <w:color w:val="002060"/>
              </w:rPr>
            </w:pPr>
            <w:r w:rsidRPr="001A1B0E">
              <w:rPr>
                <w:color w:val="002060"/>
              </w:rPr>
              <w:t xml:space="preserve">(ANCONITANA CALCIO A 5) </w:t>
            </w:r>
          </w:p>
        </w:tc>
        <w:tc>
          <w:tcPr>
            <w:tcW w:w="800" w:type="dxa"/>
            <w:tcMar>
              <w:top w:w="20" w:type="dxa"/>
              <w:left w:w="20" w:type="dxa"/>
              <w:bottom w:w="20" w:type="dxa"/>
              <w:right w:w="20" w:type="dxa"/>
            </w:tcMar>
            <w:vAlign w:val="center"/>
            <w:hideMark/>
          </w:tcPr>
          <w:p w14:paraId="43113458"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611FE72" w14:textId="77777777" w:rsidR="004F3FED" w:rsidRPr="001A1B0E" w:rsidRDefault="004F3FED" w:rsidP="00CD3AA0">
            <w:pPr>
              <w:pStyle w:val="movimento"/>
              <w:rPr>
                <w:color w:val="002060"/>
              </w:rPr>
            </w:pPr>
            <w:r w:rsidRPr="001A1B0E">
              <w:rPr>
                <w:color w:val="002060"/>
              </w:rPr>
              <w:t>FREZZOTTI MARCO</w:t>
            </w:r>
          </w:p>
        </w:tc>
        <w:tc>
          <w:tcPr>
            <w:tcW w:w="2200" w:type="dxa"/>
            <w:tcMar>
              <w:top w:w="20" w:type="dxa"/>
              <w:left w:w="20" w:type="dxa"/>
              <w:bottom w:w="20" w:type="dxa"/>
              <w:right w:w="20" w:type="dxa"/>
            </w:tcMar>
            <w:vAlign w:val="center"/>
            <w:hideMark/>
          </w:tcPr>
          <w:p w14:paraId="7B5B1328" w14:textId="77777777" w:rsidR="004F3FED" w:rsidRPr="001A1B0E" w:rsidRDefault="004F3FED" w:rsidP="00CD3AA0">
            <w:pPr>
              <w:pStyle w:val="movimento2"/>
              <w:rPr>
                <w:color w:val="002060"/>
              </w:rPr>
            </w:pPr>
            <w:r w:rsidRPr="001A1B0E">
              <w:rPr>
                <w:color w:val="002060"/>
              </w:rPr>
              <w:t xml:space="preserve">(ANCONITANA CALCIO A 5) </w:t>
            </w:r>
          </w:p>
        </w:tc>
      </w:tr>
      <w:tr w:rsidR="004F3FED" w:rsidRPr="001A1B0E" w14:paraId="0D855D02" w14:textId="77777777" w:rsidTr="00CD3AA0">
        <w:tc>
          <w:tcPr>
            <w:tcW w:w="2200" w:type="dxa"/>
            <w:tcMar>
              <w:top w:w="20" w:type="dxa"/>
              <w:left w:w="20" w:type="dxa"/>
              <w:bottom w:w="20" w:type="dxa"/>
              <w:right w:w="20" w:type="dxa"/>
            </w:tcMar>
            <w:vAlign w:val="center"/>
            <w:hideMark/>
          </w:tcPr>
          <w:p w14:paraId="081B25BC" w14:textId="77777777" w:rsidR="004F3FED" w:rsidRPr="001A1B0E" w:rsidRDefault="004F3FED" w:rsidP="00CD3AA0">
            <w:pPr>
              <w:pStyle w:val="movimento"/>
              <w:rPr>
                <w:color w:val="002060"/>
              </w:rPr>
            </w:pPr>
            <w:r w:rsidRPr="001A1B0E">
              <w:rPr>
                <w:color w:val="002060"/>
              </w:rPr>
              <w:t>GALEAZZI MICHEL</w:t>
            </w:r>
          </w:p>
        </w:tc>
        <w:tc>
          <w:tcPr>
            <w:tcW w:w="2200" w:type="dxa"/>
            <w:tcMar>
              <w:top w:w="20" w:type="dxa"/>
              <w:left w:w="20" w:type="dxa"/>
              <w:bottom w:w="20" w:type="dxa"/>
              <w:right w:w="20" w:type="dxa"/>
            </w:tcMar>
            <w:vAlign w:val="center"/>
            <w:hideMark/>
          </w:tcPr>
          <w:p w14:paraId="1483618F" w14:textId="77777777" w:rsidR="004F3FED" w:rsidRPr="001A1B0E" w:rsidRDefault="004F3FED" w:rsidP="00CD3AA0">
            <w:pPr>
              <w:pStyle w:val="movimento2"/>
              <w:rPr>
                <w:color w:val="002060"/>
              </w:rPr>
            </w:pPr>
            <w:r w:rsidRPr="001A1B0E">
              <w:rPr>
                <w:color w:val="002060"/>
              </w:rPr>
              <w:t xml:space="preserve">(ANCONITANA CALCIO A 5) </w:t>
            </w:r>
          </w:p>
        </w:tc>
        <w:tc>
          <w:tcPr>
            <w:tcW w:w="800" w:type="dxa"/>
            <w:tcMar>
              <w:top w:w="20" w:type="dxa"/>
              <w:left w:w="20" w:type="dxa"/>
              <w:bottom w:w="20" w:type="dxa"/>
              <w:right w:w="20" w:type="dxa"/>
            </w:tcMar>
            <w:vAlign w:val="center"/>
            <w:hideMark/>
          </w:tcPr>
          <w:p w14:paraId="0F4270A3"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02E7CDD9" w14:textId="77777777" w:rsidR="004F3FED" w:rsidRPr="001A1B0E" w:rsidRDefault="004F3FED" w:rsidP="00CD3AA0">
            <w:pPr>
              <w:pStyle w:val="movimento"/>
              <w:rPr>
                <w:color w:val="002060"/>
              </w:rPr>
            </w:pPr>
            <w:r w:rsidRPr="001A1B0E">
              <w:rPr>
                <w:color w:val="002060"/>
              </w:rPr>
              <w:t>STACCHIOTTI MATTIA</w:t>
            </w:r>
          </w:p>
        </w:tc>
        <w:tc>
          <w:tcPr>
            <w:tcW w:w="2200" w:type="dxa"/>
            <w:tcMar>
              <w:top w:w="20" w:type="dxa"/>
              <w:left w:w="20" w:type="dxa"/>
              <w:bottom w:w="20" w:type="dxa"/>
              <w:right w:w="20" w:type="dxa"/>
            </w:tcMar>
            <w:vAlign w:val="center"/>
            <w:hideMark/>
          </w:tcPr>
          <w:p w14:paraId="11D0ACE4" w14:textId="77777777" w:rsidR="004F3FED" w:rsidRPr="001A1B0E" w:rsidRDefault="004F3FED" w:rsidP="00CD3AA0">
            <w:pPr>
              <w:pStyle w:val="movimento2"/>
              <w:rPr>
                <w:color w:val="002060"/>
              </w:rPr>
            </w:pPr>
            <w:r w:rsidRPr="001A1B0E">
              <w:rPr>
                <w:color w:val="002060"/>
              </w:rPr>
              <w:t xml:space="preserve">(ANCONITANA CALCIO A 5) </w:t>
            </w:r>
          </w:p>
        </w:tc>
      </w:tr>
      <w:tr w:rsidR="004F3FED" w:rsidRPr="001A1B0E" w14:paraId="0B4B7BC7" w14:textId="77777777" w:rsidTr="00CD3AA0">
        <w:tc>
          <w:tcPr>
            <w:tcW w:w="2200" w:type="dxa"/>
            <w:tcMar>
              <w:top w:w="20" w:type="dxa"/>
              <w:left w:w="20" w:type="dxa"/>
              <w:bottom w:w="20" w:type="dxa"/>
              <w:right w:w="20" w:type="dxa"/>
            </w:tcMar>
            <w:vAlign w:val="center"/>
            <w:hideMark/>
          </w:tcPr>
          <w:p w14:paraId="504DC65B" w14:textId="77777777" w:rsidR="004F3FED" w:rsidRPr="001A1B0E" w:rsidRDefault="004F3FED" w:rsidP="00CD3AA0">
            <w:pPr>
              <w:pStyle w:val="movimento"/>
              <w:rPr>
                <w:color w:val="002060"/>
              </w:rPr>
            </w:pPr>
            <w:r w:rsidRPr="001A1B0E">
              <w:rPr>
                <w:color w:val="002060"/>
              </w:rPr>
              <w:t>CARACINI NICOLA</w:t>
            </w:r>
          </w:p>
        </w:tc>
        <w:tc>
          <w:tcPr>
            <w:tcW w:w="2200" w:type="dxa"/>
            <w:tcMar>
              <w:top w:w="20" w:type="dxa"/>
              <w:left w:w="20" w:type="dxa"/>
              <w:bottom w:w="20" w:type="dxa"/>
              <w:right w:w="20" w:type="dxa"/>
            </w:tcMar>
            <w:vAlign w:val="center"/>
            <w:hideMark/>
          </w:tcPr>
          <w:p w14:paraId="52BF667A" w14:textId="77777777" w:rsidR="004F3FED" w:rsidRPr="001A1B0E" w:rsidRDefault="004F3FED" w:rsidP="00CD3AA0">
            <w:pPr>
              <w:pStyle w:val="movimento2"/>
              <w:rPr>
                <w:color w:val="002060"/>
              </w:rPr>
            </w:pPr>
            <w:r w:rsidRPr="001A1B0E">
              <w:rPr>
                <w:color w:val="002060"/>
              </w:rPr>
              <w:t xml:space="preserve">(AURORA TREIA) </w:t>
            </w:r>
          </w:p>
        </w:tc>
        <w:tc>
          <w:tcPr>
            <w:tcW w:w="800" w:type="dxa"/>
            <w:tcMar>
              <w:top w:w="20" w:type="dxa"/>
              <w:left w:w="20" w:type="dxa"/>
              <w:bottom w:w="20" w:type="dxa"/>
              <w:right w:w="20" w:type="dxa"/>
            </w:tcMar>
            <w:vAlign w:val="center"/>
            <w:hideMark/>
          </w:tcPr>
          <w:p w14:paraId="13CB32DC"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756AE1E8" w14:textId="77777777" w:rsidR="004F3FED" w:rsidRPr="001A1B0E" w:rsidRDefault="004F3FED" w:rsidP="00CD3AA0">
            <w:pPr>
              <w:pStyle w:val="movimento"/>
              <w:rPr>
                <w:color w:val="002060"/>
              </w:rPr>
            </w:pPr>
            <w:r w:rsidRPr="001A1B0E">
              <w:rPr>
                <w:color w:val="002060"/>
              </w:rPr>
              <w:t>SILEONI TOMMASO</w:t>
            </w:r>
          </w:p>
        </w:tc>
        <w:tc>
          <w:tcPr>
            <w:tcW w:w="2200" w:type="dxa"/>
            <w:tcMar>
              <w:top w:w="20" w:type="dxa"/>
              <w:left w:w="20" w:type="dxa"/>
              <w:bottom w:w="20" w:type="dxa"/>
              <w:right w:w="20" w:type="dxa"/>
            </w:tcMar>
            <w:vAlign w:val="center"/>
            <w:hideMark/>
          </w:tcPr>
          <w:p w14:paraId="20698622" w14:textId="77777777" w:rsidR="004F3FED" w:rsidRPr="001A1B0E" w:rsidRDefault="004F3FED" w:rsidP="00CD3AA0">
            <w:pPr>
              <w:pStyle w:val="movimento2"/>
              <w:rPr>
                <w:color w:val="002060"/>
              </w:rPr>
            </w:pPr>
            <w:r w:rsidRPr="001A1B0E">
              <w:rPr>
                <w:color w:val="002060"/>
              </w:rPr>
              <w:t xml:space="preserve">(AURORA TREIA) </w:t>
            </w:r>
          </w:p>
        </w:tc>
      </w:tr>
      <w:tr w:rsidR="004F3FED" w:rsidRPr="001A1B0E" w14:paraId="546DB1F7" w14:textId="77777777" w:rsidTr="00CD3AA0">
        <w:tc>
          <w:tcPr>
            <w:tcW w:w="2200" w:type="dxa"/>
            <w:tcMar>
              <w:top w:w="20" w:type="dxa"/>
              <w:left w:w="20" w:type="dxa"/>
              <w:bottom w:w="20" w:type="dxa"/>
              <w:right w:w="20" w:type="dxa"/>
            </w:tcMar>
            <w:vAlign w:val="center"/>
            <w:hideMark/>
          </w:tcPr>
          <w:p w14:paraId="69D84853" w14:textId="77777777" w:rsidR="004F3FED" w:rsidRPr="001A1B0E" w:rsidRDefault="004F3FED" w:rsidP="00CD3AA0">
            <w:pPr>
              <w:pStyle w:val="movimento"/>
              <w:rPr>
                <w:color w:val="002060"/>
              </w:rPr>
            </w:pPr>
            <w:r w:rsidRPr="001A1B0E">
              <w:rPr>
                <w:color w:val="002060"/>
              </w:rPr>
              <w:t>VIOLA FRANCESCO</w:t>
            </w:r>
          </w:p>
        </w:tc>
        <w:tc>
          <w:tcPr>
            <w:tcW w:w="2200" w:type="dxa"/>
            <w:tcMar>
              <w:top w:w="20" w:type="dxa"/>
              <w:left w:w="20" w:type="dxa"/>
              <w:bottom w:w="20" w:type="dxa"/>
              <w:right w:w="20" w:type="dxa"/>
            </w:tcMar>
            <w:vAlign w:val="center"/>
            <w:hideMark/>
          </w:tcPr>
          <w:p w14:paraId="295B797C" w14:textId="77777777" w:rsidR="004F3FED" w:rsidRPr="001A1B0E" w:rsidRDefault="004F3FED" w:rsidP="00CD3AA0">
            <w:pPr>
              <w:pStyle w:val="movimento2"/>
              <w:rPr>
                <w:color w:val="002060"/>
              </w:rPr>
            </w:pPr>
            <w:r w:rsidRPr="001A1B0E">
              <w:rPr>
                <w:color w:val="002060"/>
              </w:rPr>
              <w:t xml:space="preserve">(CHIARAVALLE FUTSAL) </w:t>
            </w:r>
          </w:p>
        </w:tc>
        <w:tc>
          <w:tcPr>
            <w:tcW w:w="800" w:type="dxa"/>
            <w:tcMar>
              <w:top w:w="20" w:type="dxa"/>
              <w:left w:w="20" w:type="dxa"/>
              <w:bottom w:w="20" w:type="dxa"/>
              <w:right w:w="20" w:type="dxa"/>
            </w:tcMar>
            <w:vAlign w:val="center"/>
            <w:hideMark/>
          </w:tcPr>
          <w:p w14:paraId="35506203" w14:textId="77777777" w:rsidR="004F3FED" w:rsidRPr="001A1B0E" w:rsidRDefault="004F3FED" w:rsidP="00CD3AA0">
            <w:pPr>
              <w:pStyle w:val="movimento"/>
              <w:rPr>
                <w:color w:val="002060"/>
              </w:rPr>
            </w:pPr>
            <w:r w:rsidRPr="001A1B0E">
              <w:rPr>
                <w:color w:val="002060"/>
              </w:rPr>
              <w:t> </w:t>
            </w:r>
          </w:p>
        </w:tc>
        <w:tc>
          <w:tcPr>
            <w:tcW w:w="2200" w:type="dxa"/>
            <w:tcMar>
              <w:top w:w="20" w:type="dxa"/>
              <w:left w:w="20" w:type="dxa"/>
              <w:bottom w:w="20" w:type="dxa"/>
              <w:right w:w="20" w:type="dxa"/>
            </w:tcMar>
            <w:vAlign w:val="center"/>
            <w:hideMark/>
          </w:tcPr>
          <w:p w14:paraId="67CCF05E" w14:textId="77777777" w:rsidR="004F3FED" w:rsidRPr="001A1B0E" w:rsidRDefault="004F3FED" w:rsidP="00CD3AA0">
            <w:pPr>
              <w:pStyle w:val="movimento"/>
              <w:rPr>
                <w:color w:val="002060"/>
              </w:rPr>
            </w:pPr>
            <w:r w:rsidRPr="001A1B0E">
              <w:rPr>
                <w:color w:val="002060"/>
              </w:rPr>
              <w:t>TARSETTI MATTIA</w:t>
            </w:r>
          </w:p>
        </w:tc>
        <w:tc>
          <w:tcPr>
            <w:tcW w:w="2200" w:type="dxa"/>
            <w:tcMar>
              <w:top w:w="20" w:type="dxa"/>
              <w:left w:w="20" w:type="dxa"/>
              <w:bottom w:w="20" w:type="dxa"/>
              <w:right w:w="20" w:type="dxa"/>
            </w:tcMar>
            <w:vAlign w:val="center"/>
            <w:hideMark/>
          </w:tcPr>
          <w:p w14:paraId="3C2E39D7" w14:textId="77777777" w:rsidR="004F3FED" w:rsidRPr="001A1B0E" w:rsidRDefault="004F3FED" w:rsidP="00CD3AA0">
            <w:pPr>
              <w:pStyle w:val="movimento2"/>
              <w:rPr>
                <w:color w:val="002060"/>
              </w:rPr>
            </w:pPr>
            <w:r w:rsidRPr="001A1B0E">
              <w:rPr>
                <w:color w:val="002060"/>
              </w:rPr>
              <w:t xml:space="preserve">(GNANO 04) </w:t>
            </w:r>
          </w:p>
        </w:tc>
      </w:tr>
    </w:tbl>
    <w:p w14:paraId="0F5127CD" w14:textId="77777777" w:rsidR="004F3FED" w:rsidRDefault="004F3FED" w:rsidP="004F3FED">
      <w:pPr>
        <w:pStyle w:val="breakline"/>
        <w:rPr>
          <w:color w:val="002060"/>
        </w:rPr>
      </w:pPr>
    </w:p>
    <w:p w14:paraId="3770997F" w14:textId="77777777" w:rsidR="004F3FED" w:rsidRPr="00CF3780" w:rsidRDefault="004F3FED" w:rsidP="004F3FED">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75BD758D" w14:textId="77777777" w:rsidR="004F3FED" w:rsidRPr="00CF3780" w:rsidRDefault="004F3FED" w:rsidP="004F3FED">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005388F4" w14:textId="77777777" w:rsidR="004F3FED" w:rsidRPr="001A1B0E" w:rsidRDefault="004F3FED" w:rsidP="004F3FED">
      <w:pPr>
        <w:pStyle w:val="breakline"/>
        <w:rPr>
          <w:rFonts w:eastAsiaTheme="minorEastAsia"/>
          <w:color w:val="002060"/>
        </w:rPr>
      </w:pPr>
    </w:p>
    <w:p w14:paraId="1FB9AD51" w14:textId="77777777" w:rsidR="004F3FED" w:rsidRPr="001A1B0E" w:rsidRDefault="004F3FED" w:rsidP="004F3FED">
      <w:pPr>
        <w:pStyle w:val="titoloprinc0"/>
        <w:rPr>
          <w:color w:val="002060"/>
        </w:rPr>
      </w:pPr>
      <w:r w:rsidRPr="001A1B0E">
        <w:rPr>
          <w:color w:val="002060"/>
        </w:rPr>
        <w:t>CLASSIFICA</w:t>
      </w:r>
    </w:p>
    <w:p w14:paraId="313ACA81" w14:textId="77777777" w:rsidR="004F3FED" w:rsidRPr="001A1B0E" w:rsidRDefault="004F3FED" w:rsidP="004F3FED">
      <w:pPr>
        <w:pStyle w:val="breakline"/>
        <w:rPr>
          <w:color w:val="002060"/>
        </w:rPr>
      </w:pPr>
    </w:p>
    <w:p w14:paraId="37778311" w14:textId="77777777" w:rsidR="004F3FED" w:rsidRPr="001A1B0E" w:rsidRDefault="004F3FED" w:rsidP="004F3FED">
      <w:pPr>
        <w:pStyle w:val="breakline"/>
        <w:rPr>
          <w:color w:val="002060"/>
        </w:rPr>
      </w:pPr>
    </w:p>
    <w:p w14:paraId="7EEBF299" w14:textId="77777777" w:rsidR="004F3FED" w:rsidRPr="001A1B0E" w:rsidRDefault="004F3FED" w:rsidP="004F3FED">
      <w:pPr>
        <w:pStyle w:val="sottotitolocampionato10"/>
        <w:rPr>
          <w:color w:val="002060"/>
        </w:rPr>
      </w:pPr>
      <w:r w:rsidRPr="001A1B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3FED" w:rsidRPr="001A1B0E" w14:paraId="57E3564E" w14:textId="77777777" w:rsidTr="00CD3A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6C61A" w14:textId="77777777" w:rsidR="004F3FED" w:rsidRPr="001A1B0E" w:rsidRDefault="004F3FED" w:rsidP="00CD3AA0">
            <w:pPr>
              <w:pStyle w:val="headertabella0"/>
              <w:rPr>
                <w:color w:val="002060"/>
              </w:rPr>
            </w:pPr>
            <w:r w:rsidRPr="001A1B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AAA4A" w14:textId="77777777" w:rsidR="004F3FED" w:rsidRPr="001A1B0E" w:rsidRDefault="004F3FED" w:rsidP="00CD3AA0">
            <w:pPr>
              <w:pStyle w:val="headertabella0"/>
              <w:rPr>
                <w:color w:val="002060"/>
              </w:rPr>
            </w:pPr>
            <w:r w:rsidRPr="001A1B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3A05E" w14:textId="77777777" w:rsidR="004F3FED" w:rsidRPr="001A1B0E" w:rsidRDefault="004F3FED" w:rsidP="00CD3AA0">
            <w:pPr>
              <w:pStyle w:val="headertabella0"/>
              <w:rPr>
                <w:color w:val="002060"/>
              </w:rPr>
            </w:pPr>
            <w:r w:rsidRPr="001A1B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BF491" w14:textId="77777777" w:rsidR="004F3FED" w:rsidRPr="001A1B0E" w:rsidRDefault="004F3FED" w:rsidP="00CD3AA0">
            <w:pPr>
              <w:pStyle w:val="headertabella0"/>
              <w:rPr>
                <w:color w:val="002060"/>
              </w:rPr>
            </w:pPr>
            <w:r w:rsidRPr="001A1B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21DEA" w14:textId="77777777" w:rsidR="004F3FED" w:rsidRPr="001A1B0E" w:rsidRDefault="004F3FED" w:rsidP="00CD3AA0">
            <w:pPr>
              <w:pStyle w:val="headertabella0"/>
              <w:rPr>
                <w:color w:val="002060"/>
              </w:rPr>
            </w:pPr>
            <w:r w:rsidRPr="001A1B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7F8A" w14:textId="77777777" w:rsidR="004F3FED" w:rsidRPr="001A1B0E" w:rsidRDefault="004F3FED" w:rsidP="00CD3AA0">
            <w:pPr>
              <w:pStyle w:val="headertabella0"/>
              <w:rPr>
                <w:color w:val="002060"/>
              </w:rPr>
            </w:pPr>
            <w:r w:rsidRPr="001A1B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38954" w14:textId="77777777" w:rsidR="004F3FED" w:rsidRPr="001A1B0E" w:rsidRDefault="004F3FED" w:rsidP="00CD3AA0">
            <w:pPr>
              <w:pStyle w:val="headertabella0"/>
              <w:rPr>
                <w:color w:val="002060"/>
              </w:rPr>
            </w:pPr>
            <w:r w:rsidRPr="001A1B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83E33" w14:textId="77777777" w:rsidR="004F3FED" w:rsidRPr="001A1B0E" w:rsidRDefault="004F3FED" w:rsidP="00CD3AA0">
            <w:pPr>
              <w:pStyle w:val="headertabella0"/>
              <w:rPr>
                <w:color w:val="002060"/>
              </w:rPr>
            </w:pPr>
            <w:r w:rsidRPr="001A1B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6E679" w14:textId="77777777" w:rsidR="004F3FED" w:rsidRPr="001A1B0E" w:rsidRDefault="004F3FED" w:rsidP="00CD3AA0">
            <w:pPr>
              <w:pStyle w:val="headertabella0"/>
              <w:rPr>
                <w:color w:val="002060"/>
              </w:rPr>
            </w:pPr>
            <w:r w:rsidRPr="001A1B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46F6C" w14:textId="77777777" w:rsidR="004F3FED" w:rsidRPr="001A1B0E" w:rsidRDefault="004F3FED" w:rsidP="00CD3AA0">
            <w:pPr>
              <w:pStyle w:val="headertabella0"/>
              <w:rPr>
                <w:color w:val="002060"/>
              </w:rPr>
            </w:pPr>
            <w:r w:rsidRPr="001A1B0E">
              <w:rPr>
                <w:color w:val="002060"/>
              </w:rPr>
              <w:t>PE</w:t>
            </w:r>
          </w:p>
        </w:tc>
      </w:tr>
      <w:tr w:rsidR="004F3FED" w:rsidRPr="001A1B0E" w14:paraId="7F72762D" w14:textId="77777777" w:rsidTr="00CD3A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2C088" w14:textId="77777777" w:rsidR="004F3FED" w:rsidRPr="001A1B0E" w:rsidRDefault="004F3FED" w:rsidP="00CD3AA0">
            <w:pPr>
              <w:pStyle w:val="rowtabella0"/>
              <w:rPr>
                <w:color w:val="002060"/>
              </w:rPr>
            </w:pPr>
            <w:r w:rsidRPr="001A1B0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053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C05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57CC"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06F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69F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68AB"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366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9FF5"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41DD" w14:textId="77777777" w:rsidR="004F3FED" w:rsidRPr="001A1B0E" w:rsidRDefault="004F3FED" w:rsidP="00CD3AA0">
            <w:pPr>
              <w:pStyle w:val="rowtabella0"/>
              <w:jc w:val="center"/>
              <w:rPr>
                <w:color w:val="002060"/>
              </w:rPr>
            </w:pPr>
            <w:r w:rsidRPr="001A1B0E">
              <w:rPr>
                <w:color w:val="002060"/>
              </w:rPr>
              <w:t>0</w:t>
            </w:r>
          </w:p>
        </w:tc>
      </w:tr>
      <w:tr w:rsidR="004F3FED" w:rsidRPr="001A1B0E" w14:paraId="0086DD94"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C93B5" w14:textId="77777777" w:rsidR="004F3FED" w:rsidRPr="001A1B0E" w:rsidRDefault="004F3FED" w:rsidP="00CD3AA0">
            <w:pPr>
              <w:pStyle w:val="rowtabella0"/>
              <w:rPr>
                <w:color w:val="002060"/>
              </w:rPr>
            </w:pPr>
            <w:r w:rsidRPr="001A1B0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6E3A"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A15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E45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5E38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4FD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FC95"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E368"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C940"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6620" w14:textId="77777777" w:rsidR="004F3FED" w:rsidRPr="001A1B0E" w:rsidRDefault="004F3FED" w:rsidP="00CD3AA0">
            <w:pPr>
              <w:pStyle w:val="rowtabella0"/>
              <w:jc w:val="center"/>
              <w:rPr>
                <w:color w:val="002060"/>
              </w:rPr>
            </w:pPr>
            <w:r w:rsidRPr="001A1B0E">
              <w:rPr>
                <w:color w:val="002060"/>
              </w:rPr>
              <w:t>0</w:t>
            </w:r>
          </w:p>
        </w:tc>
      </w:tr>
      <w:tr w:rsidR="004F3FED" w:rsidRPr="001A1B0E" w14:paraId="7E53B48F"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F254C" w14:textId="77777777" w:rsidR="004F3FED" w:rsidRPr="001A1B0E" w:rsidRDefault="004F3FED" w:rsidP="00CD3AA0">
            <w:pPr>
              <w:pStyle w:val="rowtabella0"/>
              <w:rPr>
                <w:color w:val="002060"/>
              </w:rPr>
            </w:pPr>
            <w:r w:rsidRPr="001A1B0E">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A6BC"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3C3C"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9DA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8BB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13D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FED5"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1D47"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F5DA"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637E" w14:textId="77777777" w:rsidR="004F3FED" w:rsidRPr="001A1B0E" w:rsidRDefault="004F3FED" w:rsidP="00CD3AA0">
            <w:pPr>
              <w:pStyle w:val="rowtabella0"/>
              <w:jc w:val="center"/>
              <w:rPr>
                <w:color w:val="002060"/>
              </w:rPr>
            </w:pPr>
            <w:r w:rsidRPr="001A1B0E">
              <w:rPr>
                <w:color w:val="002060"/>
              </w:rPr>
              <w:t>0</w:t>
            </w:r>
          </w:p>
        </w:tc>
      </w:tr>
      <w:tr w:rsidR="004F3FED" w:rsidRPr="001A1B0E" w14:paraId="4B1965FF"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2BF58" w14:textId="77777777" w:rsidR="004F3FED" w:rsidRPr="001A1B0E" w:rsidRDefault="004F3FED" w:rsidP="00CD3AA0">
            <w:pPr>
              <w:pStyle w:val="rowtabella0"/>
              <w:rPr>
                <w:color w:val="002060"/>
              </w:rPr>
            </w:pPr>
            <w:r w:rsidRPr="001A1B0E">
              <w:rPr>
                <w:color w:val="002060"/>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744D"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860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0B56"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D1C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DDD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8E8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94B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980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22AF" w14:textId="77777777" w:rsidR="004F3FED" w:rsidRPr="001A1B0E" w:rsidRDefault="004F3FED" w:rsidP="00CD3AA0">
            <w:pPr>
              <w:pStyle w:val="rowtabella0"/>
              <w:jc w:val="center"/>
              <w:rPr>
                <w:color w:val="002060"/>
              </w:rPr>
            </w:pPr>
            <w:r w:rsidRPr="001A1B0E">
              <w:rPr>
                <w:color w:val="002060"/>
              </w:rPr>
              <w:t>0</w:t>
            </w:r>
          </w:p>
        </w:tc>
      </w:tr>
      <w:tr w:rsidR="004F3FED" w:rsidRPr="001A1B0E" w14:paraId="54DAF23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AB9FC" w14:textId="77777777" w:rsidR="004F3FED" w:rsidRPr="001A1B0E" w:rsidRDefault="004F3FED" w:rsidP="00CD3AA0">
            <w:pPr>
              <w:pStyle w:val="rowtabella0"/>
              <w:rPr>
                <w:color w:val="002060"/>
              </w:rPr>
            </w:pPr>
            <w:r w:rsidRPr="001A1B0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C3ED"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2A9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FEB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386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886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DD9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8FF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EE9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3512" w14:textId="77777777" w:rsidR="004F3FED" w:rsidRPr="001A1B0E" w:rsidRDefault="004F3FED" w:rsidP="00CD3AA0">
            <w:pPr>
              <w:pStyle w:val="rowtabella0"/>
              <w:jc w:val="center"/>
              <w:rPr>
                <w:color w:val="002060"/>
              </w:rPr>
            </w:pPr>
            <w:r w:rsidRPr="001A1B0E">
              <w:rPr>
                <w:color w:val="002060"/>
              </w:rPr>
              <w:t>0</w:t>
            </w:r>
          </w:p>
        </w:tc>
      </w:tr>
      <w:tr w:rsidR="004F3FED" w:rsidRPr="001A1B0E" w14:paraId="5924D343"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C1447" w14:textId="77777777" w:rsidR="004F3FED" w:rsidRPr="001A1B0E" w:rsidRDefault="004F3FED" w:rsidP="00CD3AA0">
            <w:pPr>
              <w:pStyle w:val="rowtabella0"/>
              <w:rPr>
                <w:color w:val="002060"/>
              </w:rPr>
            </w:pPr>
            <w:r w:rsidRPr="001A1B0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ED3E"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42A5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CB4F"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53A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82E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22E6"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ADD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EF18"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5691" w14:textId="77777777" w:rsidR="004F3FED" w:rsidRPr="001A1B0E" w:rsidRDefault="004F3FED" w:rsidP="00CD3AA0">
            <w:pPr>
              <w:pStyle w:val="rowtabella0"/>
              <w:jc w:val="center"/>
              <w:rPr>
                <w:color w:val="002060"/>
              </w:rPr>
            </w:pPr>
            <w:r w:rsidRPr="001A1B0E">
              <w:rPr>
                <w:color w:val="002060"/>
              </w:rPr>
              <w:t>0</w:t>
            </w:r>
          </w:p>
        </w:tc>
      </w:tr>
      <w:tr w:rsidR="004F3FED" w:rsidRPr="001A1B0E" w14:paraId="5CED9222"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9A254" w14:textId="77777777" w:rsidR="004F3FED" w:rsidRPr="001A1B0E" w:rsidRDefault="004F3FED" w:rsidP="00CD3AA0">
            <w:pPr>
              <w:pStyle w:val="rowtabella0"/>
              <w:rPr>
                <w:color w:val="002060"/>
              </w:rPr>
            </w:pPr>
            <w:r w:rsidRPr="001A1B0E">
              <w:rPr>
                <w:color w:val="002060"/>
              </w:rPr>
              <w:t xml:space="preserve">A.S.D. </w:t>
            </w:r>
            <w:proofErr w:type="gramStart"/>
            <w:r w:rsidRPr="001A1B0E">
              <w:rPr>
                <w:color w:val="002060"/>
              </w:rPr>
              <w:t>CITTA</w:t>
            </w:r>
            <w:proofErr w:type="gramEnd"/>
            <w:r w:rsidRPr="001A1B0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6D6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9A48"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921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B008"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12E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D6C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717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1F5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84DB" w14:textId="77777777" w:rsidR="004F3FED" w:rsidRPr="001A1B0E" w:rsidRDefault="004F3FED" w:rsidP="00CD3AA0">
            <w:pPr>
              <w:pStyle w:val="rowtabella0"/>
              <w:jc w:val="center"/>
              <w:rPr>
                <w:color w:val="002060"/>
              </w:rPr>
            </w:pPr>
            <w:r w:rsidRPr="001A1B0E">
              <w:rPr>
                <w:color w:val="002060"/>
              </w:rPr>
              <w:t>0</w:t>
            </w:r>
          </w:p>
        </w:tc>
      </w:tr>
      <w:tr w:rsidR="004F3FED" w:rsidRPr="001A1B0E" w14:paraId="56F869D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C149F" w14:textId="77777777" w:rsidR="004F3FED" w:rsidRPr="001A1B0E" w:rsidRDefault="004F3FED" w:rsidP="00CD3AA0">
            <w:pPr>
              <w:pStyle w:val="rowtabella0"/>
              <w:rPr>
                <w:color w:val="002060"/>
              </w:rPr>
            </w:pPr>
            <w:r w:rsidRPr="001A1B0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CB4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94B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92A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2BF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9DD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82B6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315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597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B353" w14:textId="77777777" w:rsidR="004F3FED" w:rsidRPr="001A1B0E" w:rsidRDefault="004F3FED" w:rsidP="00CD3AA0">
            <w:pPr>
              <w:pStyle w:val="rowtabella0"/>
              <w:jc w:val="center"/>
              <w:rPr>
                <w:color w:val="002060"/>
              </w:rPr>
            </w:pPr>
            <w:r w:rsidRPr="001A1B0E">
              <w:rPr>
                <w:color w:val="002060"/>
              </w:rPr>
              <w:t>0</w:t>
            </w:r>
          </w:p>
        </w:tc>
      </w:tr>
      <w:tr w:rsidR="004F3FED" w:rsidRPr="001A1B0E" w14:paraId="157C3059"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24716" w14:textId="77777777" w:rsidR="004F3FED" w:rsidRPr="001A1B0E" w:rsidRDefault="004F3FED" w:rsidP="00CD3AA0">
            <w:pPr>
              <w:pStyle w:val="rowtabella0"/>
              <w:rPr>
                <w:color w:val="002060"/>
              </w:rPr>
            </w:pPr>
            <w:r w:rsidRPr="001A1B0E">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DDE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ADC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3EC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147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C73C"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36D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B5F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8C45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0D79B" w14:textId="77777777" w:rsidR="004F3FED" w:rsidRPr="001A1B0E" w:rsidRDefault="004F3FED" w:rsidP="00CD3AA0">
            <w:pPr>
              <w:pStyle w:val="rowtabella0"/>
              <w:jc w:val="center"/>
              <w:rPr>
                <w:color w:val="002060"/>
              </w:rPr>
            </w:pPr>
            <w:r w:rsidRPr="001A1B0E">
              <w:rPr>
                <w:color w:val="002060"/>
              </w:rPr>
              <w:t>0</w:t>
            </w:r>
          </w:p>
        </w:tc>
      </w:tr>
      <w:tr w:rsidR="004F3FED" w:rsidRPr="001A1B0E" w14:paraId="49402AF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79468" w14:textId="77777777" w:rsidR="004F3FED" w:rsidRPr="001A1B0E" w:rsidRDefault="004F3FED" w:rsidP="00CD3AA0">
            <w:pPr>
              <w:pStyle w:val="rowtabella0"/>
              <w:rPr>
                <w:color w:val="002060"/>
              </w:rPr>
            </w:pPr>
            <w:r w:rsidRPr="001A1B0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3DF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DA9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8CA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B1B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856E"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944B"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D81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B1D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4386" w14:textId="77777777" w:rsidR="004F3FED" w:rsidRPr="001A1B0E" w:rsidRDefault="004F3FED" w:rsidP="00CD3AA0">
            <w:pPr>
              <w:pStyle w:val="rowtabella0"/>
              <w:jc w:val="center"/>
              <w:rPr>
                <w:color w:val="002060"/>
              </w:rPr>
            </w:pPr>
            <w:r w:rsidRPr="001A1B0E">
              <w:rPr>
                <w:color w:val="002060"/>
              </w:rPr>
              <w:t>0</w:t>
            </w:r>
          </w:p>
        </w:tc>
      </w:tr>
      <w:tr w:rsidR="004F3FED" w:rsidRPr="001A1B0E" w14:paraId="3F0D8C9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E3EC5" w14:textId="77777777" w:rsidR="004F3FED" w:rsidRPr="001A1B0E" w:rsidRDefault="004F3FED" w:rsidP="00CD3AA0">
            <w:pPr>
              <w:pStyle w:val="rowtabella0"/>
              <w:rPr>
                <w:color w:val="002060"/>
              </w:rPr>
            </w:pPr>
            <w:r w:rsidRPr="001A1B0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AE60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976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C2A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785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0B6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376D"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40EA"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3590"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A603" w14:textId="77777777" w:rsidR="004F3FED" w:rsidRPr="001A1B0E" w:rsidRDefault="004F3FED" w:rsidP="00CD3AA0">
            <w:pPr>
              <w:pStyle w:val="rowtabella0"/>
              <w:jc w:val="center"/>
              <w:rPr>
                <w:color w:val="002060"/>
              </w:rPr>
            </w:pPr>
            <w:r w:rsidRPr="001A1B0E">
              <w:rPr>
                <w:color w:val="002060"/>
              </w:rPr>
              <w:t>0</w:t>
            </w:r>
          </w:p>
        </w:tc>
      </w:tr>
      <w:tr w:rsidR="004F3FED" w:rsidRPr="001A1B0E" w14:paraId="16B144E5"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866D7" w14:textId="77777777" w:rsidR="004F3FED" w:rsidRPr="001A1B0E" w:rsidRDefault="004F3FED" w:rsidP="00CD3AA0">
            <w:pPr>
              <w:pStyle w:val="rowtabella0"/>
              <w:rPr>
                <w:color w:val="002060"/>
              </w:rPr>
            </w:pPr>
            <w:r w:rsidRPr="001A1B0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E6A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5B86"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DD8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4035"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2BF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50C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507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8FD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0F8B1" w14:textId="77777777" w:rsidR="004F3FED" w:rsidRPr="001A1B0E" w:rsidRDefault="004F3FED" w:rsidP="00CD3AA0">
            <w:pPr>
              <w:pStyle w:val="rowtabella0"/>
              <w:jc w:val="center"/>
              <w:rPr>
                <w:color w:val="002060"/>
              </w:rPr>
            </w:pPr>
            <w:r w:rsidRPr="001A1B0E">
              <w:rPr>
                <w:color w:val="002060"/>
              </w:rPr>
              <w:t>0</w:t>
            </w:r>
          </w:p>
        </w:tc>
      </w:tr>
      <w:tr w:rsidR="004F3FED" w:rsidRPr="001A1B0E" w14:paraId="08B5630A"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CB4DE" w14:textId="77777777" w:rsidR="004F3FED" w:rsidRPr="001A1B0E" w:rsidRDefault="004F3FED" w:rsidP="00CD3AA0">
            <w:pPr>
              <w:pStyle w:val="rowtabella0"/>
              <w:rPr>
                <w:color w:val="002060"/>
              </w:rPr>
            </w:pPr>
            <w:r w:rsidRPr="001A1B0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685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4C2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D0A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92D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A7C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B357"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DFCD"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BB74"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0DE8" w14:textId="77777777" w:rsidR="004F3FED" w:rsidRPr="001A1B0E" w:rsidRDefault="004F3FED" w:rsidP="00CD3AA0">
            <w:pPr>
              <w:pStyle w:val="rowtabella0"/>
              <w:jc w:val="center"/>
              <w:rPr>
                <w:color w:val="002060"/>
              </w:rPr>
            </w:pPr>
            <w:r w:rsidRPr="001A1B0E">
              <w:rPr>
                <w:color w:val="002060"/>
              </w:rPr>
              <w:t>0</w:t>
            </w:r>
          </w:p>
        </w:tc>
      </w:tr>
      <w:tr w:rsidR="004F3FED" w:rsidRPr="001A1B0E" w14:paraId="7F74C629" w14:textId="77777777" w:rsidTr="00CD3A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53460" w14:textId="77777777" w:rsidR="004F3FED" w:rsidRPr="001A1B0E" w:rsidRDefault="004F3FED" w:rsidP="00CD3AA0">
            <w:pPr>
              <w:pStyle w:val="rowtabella0"/>
              <w:rPr>
                <w:color w:val="002060"/>
              </w:rPr>
            </w:pPr>
            <w:r w:rsidRPr="001A1B0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142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F3E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D9E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351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4F1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BA2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D02C"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DA57"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F17A" w14:textId="77777777" w:rsidR="004F3FED" w:rsidRPr="001A1B0E" w:rsidRDefault="004F3FED" w:rsidP="00CD3AA0">
            <w:pPr>
              <w:pStyle w:val="rowtabella0"/>
              <w:jc w:val="center"/>
              <w:rPr>
                <w:color w:val="002060"/>
              </w:rPr>
            </w:pPr>
            <w:r w:rsidRPr="001A1B0E">
              <w:rPr>
                <w:color w:val="002060"/>
              </w:rPr>
              <w:t>0</w:t>
            </w:r>
          </w:p>
        </w:tc>
      </w:tr>
    </w:tbl>
    <w:p w14:paraId="3DE301DD" w14:textId="77777777" w:rsidR="004F3FED" w:rsidRPr="001A1B0E" w:rsidRDefault="004F3FED" w:rsidP="004F3FED">
      <w:pPr>
        <w:pStyle w:val="breakline"/>
        <w:rPr>
          <w:rFonts w:eastAsiaTheme="minorEastAsia"/>
          <w:color w:val="002060"/>
        </w:rPr>
      </w:pPr>
    </w:p>
    <w:p w14:paraId="48CB5593" w14:textId="77777777" w:rsidR="004F3FED" w:rsidRPr="001A1B0E" w:rsidRDefault="004F3FED" w:rsidP="004F3FED">
      <w:pPr>
        <w:pStyle w:val="breakline"/>
        <w:rPr>
          <w:color w:val="002060"/>
        </w:rPr>
      </w:pPr>
    </w:p>
    <w:p w14:paraId="3B9EBD85" w14:textId="77777777" w:rsidR="004F3FED" w:rsidRPr="001A1B0E" w:rsidRDefault="004F3FED" w:rsidP="004F3FED">
      <w:pPr>
        <w:pStyle w:val="sottotitolocampionato10"/>
        <w:rPr>
          <w:color w:val="002060"/>
        </w:rPr>
      </w:pPr>
      <w:r w:rsidRPr="001A1B0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3FED" w:rsidRPr="001A1B0E" w14:paraId="624BBD31" w14:textId="77777777" w:rsidTr="00CD3A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7E58" w14:textId="77777777" w:rsidR="004F3FED" w:rsidRPr="001A1B0E" w:rsidRDefault="004F3FED" w:rsidP="00CD3AA0">
            <w:pPr>
              <w:pStyle w:val="headertabella0"/>
              <w:rPr>
                <w:color w:val="002060"/>
              </w:rPr>
            </w:pPr>
            <w:r w:rsidRPr="001A1B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0C671" w14:textId="77777777" w:rsidR="004F3FED" w:rsidRPr="001A1B0E" w:rsidRDefault="004F3FED" w:rsidP="00CD3AA0">
            <w:pPr>
              <w:pStyle w:val="headertabella0"/>
              <w:rPr>
                <w:color w:val="002060"/>
              </w:rPr>
            </w:pPr>
            <w:r w:rsidRPr="001A1B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9BA0A" w14:textId="77777777" w:rsidR="004F3FED" w:rsidRPr="001A1B0E" w:rsidRDefault="004F3FED" w:rsidP="00CD3AA0">
            <w:pPr>
              <w:pStyle w:val="headertabella0"/>
              <w:rPr>
                <w:color w:val="002060"/>
              </w:rPr>
            </w:pPr>
            <w:r w:rsidRPr="001A1B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2D512" w14:textId="77777777" w:rsidR="004F3FED" w:rsidRPr="001A1B0E" w:rsidRDefault="004F3FED" w:rsidP="00CD3AA0">
            <w:pPr>
              <w:pStyle w:val="headertabella0"/>
              <w:rPr>
                <w:color w:val="002060"/>
              </w:rPr>
            </w:pPr>
            <w:r w:rsidRPr="001A1B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4D94D" w14:textId="77777777" w:rsidR="004F3FED" w:rsidRPr="001A1B0E" w:rsidRDefault="004F3FED" w:rsidP="00CD3AA0">
            <w:pPr>
              <w:pStyle w:val="headertabella0"/>
              <w:rPr>
                <w:color w:val="002060"/>
              </w:rPr>
            </w:pPr>
            <w:r w:rsidRPr="001A1B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11693" w14:textId="77777777" w:rsidR="004F3FED" w:rsidRPr="001A1B0E" w:rsidRDefault="004F3FED" w:rsidP="00CD3AA0">
            <w:pPr>
              <w:pStyle w:val="headertabella0"/>
              <w:rPr>
                <w:color w:val="002060"/>
              </w:rPr>
            </w:pPr>
            <w:r w:rsidRPr="001A1B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BB056" w14:textId="77777777" w:rsidR="004F3FED" w:rsidRPr="001A1B0E" w:rsidRDefault="004F3FED" w:rsidP="00CD3AA0">
            <w:pPr>
              <w:pStyle w:val="headertabella0"/>
              <w:rPr>
                <w:color w:val="002060"/>
              </w:rPr>
            </w:pPr>
            <w:r w:rsidRPr="001A1B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8B027" w14:textId="77777777" w:rsidR="004F3FED" w:rsidRPr="001A1B0E" w:rsidRDefault="004F3FED" w:rsidP="00CD3AA0">
            <w:pPr>
              <w:pStyle w:val="headertabella0"/>
              <w:rPr>
                <w:color w:val="002060"/>
              </w:rPr>
            </w:pPr>
            <w:r w:rsidRPr="001A1B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AAB00" w14:textId="77777777" w:rsidR="004F3FED" w:rsidRPr="001A1B0E" w:rsidRDefault="004F3FED" w:rsidP="00CD3AA0">
            <w:pPr>
              <w:pStyle w:val="headertabella0"/>
              <w:rPr>
                <w:color w:val="002060"/>
              </w:rPr>
            </w:pPr>
            <w:r w:rsidRPr="001A1B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EE8F5" w14:textId="77777777" w:rsidR="004F3FED" w:rsidRPr="001A1B0E" w:rsidRDefault="004F3FED" w:rsidP="00CD3AA0">
            <w:pPr>
              <w:pStyle w:val="headertabella0"/>
              <w:rPr>
                <w:color w:val="002060"/>
              </w:rPr>
            </w:pPr>
            <w:r w:rsidRPr="001A1B0E">
              <w:rPr>
                <w:color w:val="002060"/>
              </w:rPr>
              <w:t>PE</w:t>
            </w:r>
          </w:p>
        </w:tc>
      </w:tr>
      <w:tr w:rsidR="004F3FED" w:rsidRPr="001A1B0E" w14:paraId="12CD3C80" w14:textId="77777777" w:rsidTr="00CD3A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A5F7DD" w14:textId="77777777" w:rsidR="004F3FED" w:rsidRPr="001A1B0E" w:rsidRDefault="004F3FED" w:rsidP="00CD3AA0">
            <w:pPr>
              <w:pStyle w:val="rowtabella0"/>
              <w:rPr>
                <w:color w:val="002060"/>
              </w:rPr>
            </w:pPr>
            <w:r w:rsidRPr="001A1B0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A4D1"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9D0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CFE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E47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BC58"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5E80"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28D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BAB9"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F82A" w14:textId="77777777" w:rsidR="004F3FED" w:rsidRPr="001A1B0E" w:rsidRDefault="004F3FED" w:rsidP="00CD3AA0">
            <w:pPr>
              <w:pStyle w:val="rowtabella0"/>
              <w:jc w:val="center"/>
              <w:rPr>
                <w:color w:val="002060"/>
              </w:rPr>
            </w:pPr>
            <w:r w:rsidRPr="001A1B0E">
              <w:rPr>
                <w:color w:val="002060"/>
              </w:rPr>
              <w:t>0</w:t>
            </w:r>
          </w:p>
        </w:tc>
      </w:tr>
      <w:tr w:rsidR="004F3FED" w:rsidRPr="001A1B0E" w14:paraId="24690874"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6BAC9" w14:textId="77777777" w:rsidR="004F3FED" w:rsidRPr="001A1B0E" w:rsidRDefault="004F3FED" w:rsidP="00CD3AA0">
            <w:pPr>
              <w:pStyle w:val="rowtabella0"/>
              <w:rPr>
                <w:color w:val="002060"/>
              </w:rPr>
            </w:pPr>
            <w:r w:rsidRPr="001A1B0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AB61"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737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8428"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C9F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2E5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E9F6"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6AF7"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7573"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9007" w14:textId="77777777" w:rsidR="004F3FED" w:rsidRPr="001A1B0E" w:rsidRDefault="004F3FED" w:rsidP="00CD3AA0">
            <w:pPr>
              <w:pStyle w:val="rowtabella0"/>
              <w:jc w:val="center"/>
              <w:rPr>
                <w:color w:val="002060"/>
              </w:rPr>
            </w:pPr>
            <w:r w:rsidRPr="001A1B0E">
              <w:rPr>
                <w:color w:val="002060"/>
              </w:rPr>
              <w:t>0</w:t>
            </w:r>
          </w:p>
        </w:tc>
      </w:tr>
      <w:tr w:rsidR="004F3FED" w:rsidRPr="001A1B0E" w14:paraId="32996AB3"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60E8C" w14:textId="77777777" w:rsidR="004F3FED" w:rsidRPr="001A1B0E" w:rsidRDefault="004F3FED" w:rsidP="00CD3AA0">
            <w:pPr>
              <w:pStyle w:val="rowtabella0"/>
              <w:rPr>
                <w:color w:val="002060"/>
              </w:rPr>
            </w:pPr>
            <w:r w:rsidRPr="001A1B0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0AD9"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CF38"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6D8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1015"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D935"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AF73"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CFE0"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9C362"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3595" w14:textId="77777777" w:rsidR="004F3FED" w:rsidRPr="001A1B0E" w:rsidRDefault="004F3FED" w:rsidP="00CD3AA0">
            <w:pPr>
              <w:pStyle w:val="rowtabella0"/>
              <w:jc w:val="center"/>
              <w:rPr>
                <w:color w:val="002060"/>
              </w:rPr>
            </w:pPr>
            <w:r w:rsidRPr="001A1B0E">
              <w:rPr>
                <w:color w:val="002060"/>
              </w:rPr>
              <w:t>0</w:t>
            </w:r>
          </w:p>
        </w:tc>
      </w:tr>
      <w:tr w:rsidR="004F3FED" w:rsidRPr="001A1B0E" w14:paraId="3224D6C7"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F1923" w14:textId="77777777" w:rsidR="004F3FED" w:rsidRPr="001A1B0E" w:rsidRDefault="004F3FED" w:rsidP="00CD3AA0">
            <w:pPr>
              <w:pStyle w:val="rowtabella0"/>
              <w:rPr>
                <w:color w:val="002060"/>
              </w:rPr>
            </w:pPr>
            <w:r w:rsidRPr="001A1B0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31D3"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4AE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BB3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CAC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FF8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9F56"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7B4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7F95"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2583" w14:textId="77777777" w:rsidR="004F3FED" w:rsidRPr="001A1B0E" w:rsidRDefault="004F3FED" w:rsidP="00CD3AA0">
            <w:pPr>
              <w:pStyle w:val="rowtabella0"/>
              <w:jc w:val="center"/>
              <w:rPr>
                <w:color w:val="002060"/>
              </w:rPr>
            </w:pPr>
            <w:r w:rsidRPr="001A1B0E">
              <w:rPr>
                <w:color w:val="002060"/>
              </w:rPr>
              <w:t>0</w:t>
            </w:r>
          </w:p>
        </w:tc>
      </w:tr>
      <w:tr w:rsidR="004F3FED" w:rsidRPr="001A1B0E" w14:paraId="513FFBB0"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05CA5" w14:textId="77777777" w:rsidR="004F3FED" w:rsidRPr="001A1B0E" w:rsidRDefault="004F3FED" w:rsidP="00CD3AA0">
            <w:pPr>
              <w:pStyle w:val="rowtabella0"/>
              <w:rPr>
                <w:color w:val="002060"/>
              </w:rPr>
            </w:pPr>
            <w:r w:rsidRPr="001A1B0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034E"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874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779C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7340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235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E9C3"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E109"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1891"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6E14" w14:textId="77777777" w:rsidR="004F3FED" w:rsidRPr="001A1B0E" w:rsidRDefault="004F3FED" w:rsidP="00CD3AA0">
            <w:pPr>
              <w:pStyle w:val="rowtabella0"/>
              <w:jc w:val="center"/>
              <w:rPr>
                <w:color w:val="002060"/>
              </w:rPr>
            </w:pPr>
            <w:r w:rsidRPr="001A1B0E">
              <w:rPr>
                <w:color w:val="002060"/>
              </w:rPr>
              <w:t>0</w:t>
            </w:r>
          </w:p>
        </w:tc>
      </w:tr>
      <w:tr w:rsidR="004F3FED" w:rsidRPr="001A1B0E" w14:paraId="66FE5141"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763AF" w14:textId="77777777" w:rsidR="004F3FED" w:rsidRPr="001A1B0E" w:rsidRDefault="004F3FED" w:rsidP="00CD3AA0">
            <w:pPr>
              <w:pStyle w:val="rowtabella0"/>
              <w:rPr>
                <w:color w:val="002060"/>
              </w:rPr>
            </w:pPr>
            <w:r w:rsidRPr="001A1B0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F4C3"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9B8E"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71B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B51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539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E92E"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3FF5"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875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60FA" w14:textId="77777777" w:rsidR="004F3FED" w:rsidRPr="001A1B0E" w:rsidRDefault="004F3FED" w:rsidP="00CD3AA0">
            <w:pPr>
              <w:pStyle w:val="rowtabella0"/>
              <w:jc w:val="center"/>
              <w:rPr>
                <w:color w:val="002060"/>
              </w:rPr>
            </w:pPr>
            <w:r w:rsidRPr="001A1B0E">
              <w:rPr>
                <w:color w:val="002060"/>
              </w:rPr>
              <w:t>0</w:t>
            </w:r>
          </w:p>
        </w:tc>
      </w:tr>
      <w:tr w:rsidR="004F3FED" w:rsidRPr="001A1B0E" w14:paraId="575D80AC"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013D0" w14:textId="77777777" w:rsidR="004F3FED" w:rsidRPr="001A1B0E" w:rsidRDefault="004F3FED" w:rsidP="00CD3AA0">
            <w:pPr>
              <w:pStyle w:val="rowtabella0"/>
              <w:rPr>
                <w:color w:val="002060"/>
              </w:rPr>
            </w:pPr>
            <w:r w:rsidRPr="001A1B0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ED4D"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7B8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2B6E"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140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D838"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973D"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D028"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75EF"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1EC7" w14:textId="77777777" w:rsidR="004F3FED" w:rsidRPr="001A1B0E" w:rsidRDefault="004F3FED" w:rsidP="00CD3AA0">
            <w:pPr>
              <w:pStyle w:val="rowtabella0"/>
              <w:jc w:val="center"/>
              <w:rPr>
                <w:color w:val="002060"/>
              </w:rPr>
            </w:pPr>
            <w:r w:rsidRPr="001A1B0E">
              <w:rPr>
                <w:color w:val="002060"/>
              </w:rPr>
              <w:t>0</w:t>
            </w:r>
          </w:p>
        </w:tc>
      </w:tr>
      <w:tr w:rsidR="004F3FED" w:rsidRPr="001A1B0E" w14:paraId="5AB21557"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E3228" w14:textId="77777777" w:rsidR="004F3FED" w:rsidRPr="001A1B0E" w:rsidRDefault="004F3FED" w:rsidP="00CD3AA0">
            <w:pPr>
              <w:pStyle w:val="rowtabella0"/>
              <w:rPr>
                <w:color w:val="002060"/>
              </w:rPr>
            </w:pPr>
            <w:r w:rsidRPr="001A1B0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030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A70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457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514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099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451D"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34EB"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C48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E7E59" w14:textId="77777777" w:rsidR="004F3FED" w:rsidRPr="001A1B0E" w:rsidRDefault="004F3FED" w:rsidP="00CD3AA0">
            <w:pPr>
              <w:pStyle w:val="rowtabella0"/>
              <w:jc w:val="center"/>
              <w:rPr>
                <w:color w:val="002060"/>
              </w:rPr>
            </w:pPr>
            <w:r w:rsidRPr="001A1B0E">
              <w:rPr>
                <w:color w:val="002060"/>
              </w:rPr>
              <w:t>0</w:t>
            </w:r>
          </w:p>
        </w:tc>
      </w:tr>
      <w:tr w:rsidR="004F3FED" w:rsidRPr="001A1B0E" w14:paraId="6416F57D"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991DA" w14:textId="77777777" w:rsidR="004F3FED" w:rsidRPr="001A1B0E" w:rsidRDefault="004F3FED" w:rsidP="00CD3AA0">
            <w:pPr>
              <w:pStyle w:val="rowtabella0"/>
              <w:rPr>
                <w:color w:val="002060"/>
              </w:rPr>
            </w:pPr>
            <w:r w:rsidRPr="001A1B0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63F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BEE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D5F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04EB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630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CA65"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64E6"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AE1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565D" w14:textId="77777777" w:rsidR="004F3FED" w:rsidRPr="001A1B0E" w:rsidRDefault="004F3FED" w:rsidP="00CD3AA0">
            <w:pPr>
              <w:pStyle w:val="rowtabella0"/>
              <w:jc w:val="center"/>
              <w:rPr>
                <w:color w:val="002060"/>
              </w:rPr>
            </w:pPr>
            <w:r w:rsidRPr="001A1B0E">
              <w:rPr>
                <w:color w:val="002060"/>
              </w:rPr>
              <w:t>0</w:t>
            </w:r>
          </w:p>
        </w:tc>
      </w:tr>
      <w:tr w:rsidR="004F3FED" w:rsidRPr="001A1B0E" w14:paraId="10E688B3"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4B618" w14:textId="77777777" w:rsidR="004F3FED" w:rsidRPr="001A1B0E" w:rsidRDefault="004F3FED" w:rsidP="00CD3AA0">
            <w:pPr>
              <w:pStyle w:val="rowtabella0"/>
              <w:rPr>
                <w:color w:val="002060"/>
              </w:rPr>
            </w:pPr>
            <w:r w:rsidRPr="001A1B0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A8FF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90A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512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049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D52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C070"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53EA"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1FF0"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EB30" w14:textId="77777777" w:rsidR="004F3FED" w:rsidRPr="001A1B0E" w:rsidRDefault="004F3FED" w:rsidP="00CD3AA0">
            <w:pPr>
              <w:pStyle w:val="rowtabella0"/>
              <w:jc w:val="center"/>
              <w:rPr>
                <w:color w:val="002060"/>
              </w:rPr>
            </w:pPr>
            <w:r w:rsidRPr="001A1B0E">
              <w:rPr>
                <w:color w:val="002060"/>
              </w:rPr>
              <w:t>0</w:t>
            </w:r>
          </w:p>
        </w:tc>
      </w:tr>
      <w:tr w:rsidR="004F3FED" w:rsidRPr="001A1B0E" w14:paraId="0FB614E0"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702F5" w14:textId="77777777" w:rsidR="004F3FED" w:rsidRPr="001A1B0E" w:rsidRDefault="004F3FED" w:rsidP="00CD3AA0">
            <w:pPr>
              <w:pStyle w:val="rowtabella0"/>
              <w:rPr>
                <w:color w:val="002060"/>
              </w:rPr>
            </w:pPr>
            <w:r w:rsidRPr="001A1B0E">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593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F96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135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02A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2818"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FE46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37E6"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6AAB"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DC31" w14:textId="77777777" w:rsidR="004F3FED" w:rsidRPr="001A1B0E" w:rsidRDefault="004F3FED" w:rsidP="00CD3AA0">
            <w:pPr>
              <w:pStyle w:val="rowtabella0"/>
              <w:jc w:val="center"/>
              <w:rPr>
                <w:color w:val="002060"/>
              </w:rPr>
            </w:pPr>
            <w:r w:rsidRPr="001A1B0E">
              <w:rPr>
                <w:color w:val="002060"/>
              </w:rPr>
              <w:t>0</w:t>
            </w:r>
          </w:p>
        </w:tc>
      </w:tr>
      <w:tr w:rsidR="004F3FED" w:rsidRPr="001A1B0E" w14:paraId="285BA8C1"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B9D61" w14:textId="77777777" w:rsidR="004F3FED" w:rsidRPr="001A1B0E" w:rsidRDefault="004F3FED" w:rsidP="00CD3AA0">
            <w:pPr>
              <w:pStyle w:val="rowtabella0"/>
              <w:rPr>
                <w:color w:val="002060"/>
              </w:rPr>
            </w:pPr>
            <w:r w:rsidRPr="001A1B0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816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481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0F6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41C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5B3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C2FDC"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C23A"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D123"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E9AF" w14:textId="77777777" w:rsidR="004F3FED" w:rsidRPr="001A1B0E" w:rsidRDefault="004F3FED" w:rsidP="00CD3AA0">
            <w:pPr>
              <w:pStyle w:val="rowtabella0"/>
              <w:jc w:val="center"/>
              <w:rPr>
                <w:color w:val="002060"/>
              </w:rPr>
            </w:pPr>
            <w:r w:rsidRPr="001A1B0E">
              <w:rPr>
                <w:color w:val="002060"/>
              </w:rPr>
              <w:t>0</w:t>
            </w:r>
          </w:p>
        </w:tc>
      </w:tr>
      <w:tr w:rsidR="004F3FED" w:rsidRPr="001A1B0E" w14:paraId="10026591"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5C735" w14:textId="77777777" w:rsidR="004F3FED" w:rsidRPr="001A1B0E" w:rsidRDefault="004F3FED" w:rsidP="00CD3AA0">
            <w:pPr>
              <w:pStyle w:val="rowtabella0"/>
              <w:rPr>
                <w:color w:val="002060"/>
              </w:rPr>
            </w:pPr>
            <w:r w:rsidRPr="001A1B0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26F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2B4C"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AF1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E7B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4A5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D72C"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936B"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40F1"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4BEC" w14:textId="77777777" w:rsidR="004F3FED" w:rsidRPr="001A1B0E" w:rsidRDefault="004F3FED" w:rsidP="00CD3AA0">
            <w:pPr>
              <w:pStyle w:val="rowtabella0"/>
              <w:jc w:val="center"/>
              <w:rPr>
                <w:color w:val="002060"/>
              </w:rPr>
            </w:pPr>
            <w:r w:rsidRPr="001A1B0E">
              <w:rPr>
                <w:color w:val="002060"/>
              </w:rPr>
              <w:t>0</w:t>
            </w:r>
          </w:p>
        </w:tc>
      </w:tr>
      <w:tr w:rsidR="004F3FED" w:rsidRPr="001A1B0E" w14:paraId="02FAB487" w14:textId="77777777" w:rsidTr="00CD3A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FF346E" w14:textId="77777777" w:rsidR="004F3FED" w:rsidRPr="001A1B0E" w:rsidRDefault="004F3FED" w:rsidP="00CD3AA0">
            <w:pPr>
              <w:pStyle w:val="rowtabella0"/>
              <w:rPr>
                <w:color w:val="002060"/>
              </w:rPr>
            </w:pPr>
            <w:r w:rsidRPr="001A1B0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481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467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D48F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5B55"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A98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EEE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9AC3"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3288" w14:textId="77777777" w:rsidR="004F3FED" w:rsidRPr="001A1B0E" w:rsidRDefault="004F3FED" w:rsidP="00CD3AA0">
            <w:pPr>
              <w:pStyle w:val="rowtabella0"/>
              <w:jc w:val="center"/>
              <w:rPr>
                <w:color w:val="002060"/>
              </w:rPr>
            </w:pPr>
            <w:r w:rsidRPr="001A1B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89CF" w14:textId="77777777" w:rsidR="004F3FED" w:rsidRPr="001A1B0E" w:rsidRDefault="004F3FED" w:rsidP="00CD3AA0">
            <w:pPr>
              <w:pStyle w:val="rowtabella0"/>
              <w:jc w:val="center"/>
              <w:rPr>
                <w:color w:val="002060"/>
              </w:rPr>
            </w:pPr>
            <w:r w:rsidRPr="001A1B0E">
              <w:rPr>
                <w:color w:val="002060"/>
              </w:rPr>
              <w:t>0</w:t>
            </w:r>
          </w:p>
        </w:tc>
      </w:tr>
    </w:tbl>
    <w:p w14:paraId="66EC48ED" w14:textId="77777777" w:rsidR="004F3FED" w:rsidRPr="001A1B0E" w:rsidRDefault="004F3FED" w:rsidP="004F3FED">
      <w:pPr>
        <w:pStyle w:val="breakline"/>
        <w:rPr>
          <w:rFonts w:eastAsiaTheme="minorEastAsia"/>
          <w:color w:val="002060"/>
        </w:rPr>
      </w:pPr>
    </w:p>
    <w:p w14:paraId="11B69A8C" w14:textId="77777777" w:rsidR="004F3FED" w:rsidRPr="001A1B0E" w:rsidRDefault="004F3FED" w:rsidP="004F3FED">
      <w:pPr>
        <w:pStyle w:val="breakline"/>
        <w:rPr>
          <w:color w:val="002060"/>
        </w:rPr>
      </w:pPr>
    </w:p>
    <w:p w14:paraId="2553AD4D" w14:textId="77777777" w:rsidR="004F3FED" w:rsidRPr="001A1B0E" w:rsidRDefault="004F3FED" w:rsidP="004F3FED">
      <w:pPr>
        <w:pStyle w:val="sottotitolocampionato10"/>
        <w:rPr>
          <w:color w:val="002060"/>
        </w:rPr>
      </w:pPr>
      <w:r w:rsidRPr="001A1B0E">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3FED" w:rsidRPr="001A1B0E" w14:paraId="295F7893" w14:textId="77777777" w:rsidTr="00CD3A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C1E8B" w14:textId="77777777" w:rsidR="004F3FED" w:rsidRPr="001A1B0E" w:rsidRDefault="004F3FED" w:rsidP="00CD3AA0">
            <w:pPr>
              <w:pStyle w:val="headertabella0"/>
              <w:rPr>
                <w:color w:val="002060"/>
              </w:rPr>
            </w:pPr>
            <w:r w:rsidRPr="001A1B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C7D7C" w14:textId="77777777" w:rsidR="004F3FED" w:rsidRPr="001A1B0E" w:rsidRDefault="004F3FED" w:rsidP="00CD3AA0">
            <w:pPr>
              <w:pStyle w:val="headertabella0"/>
              <w:rPr>
                <w:color w:val="002060"/>
              </w:rPr>
            </w:pPr>
            <w:r w:rsidRPr="001A1B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6C05C" w14:textId="77777777" w:rsidR="004F3FED" w:rsidRPr="001A1B0E" w:rsidRDefault="004F3FED" w:rsidP="00CD3AA0">
            <w:pPr>
              <w:pStyle w:val="headertabella0"/>
              <w:rPr>
                <w:color w:val="002060"/>
              </w:rPr>
            </w:pPr>
            <w:r w:rsidRPr="001A1B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E59BE" w14:textId="77777777" w:rsidR="004F3FED" w:rsidRPr="001A1B0E" w:rsidRDefault="004F3FED" w:rsidP="00CD3AA0">
            <w:pPr>
              <w:pStyle w:val="headertabella0"/>
              <w:rPr>
                <w:color w:val="002060"/>
              </w:rPr>
            </w:pPr>
            <w:r w:rsidRPr="001A1B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5C370" w14:textId="77777777" w:rsidR="004F3FED" w:rsidRPr="001A1B0E" w:rsidRDefault="004F3FED" w:rsidP="00CD3AA0">
            <w:pPr>
              <w:pStyle w:val="headertabella0"/>
              <w:rPr>
                <w:color w:val="002060"/>
              </w:rPr>
            </w:pPr>
            <w:r w:rsidRPr="001A1B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76B71" w14:textId="77777777" w:rsidR="004F3FED" w:rsidRPr="001A1B0E" w:rsidRDefault="004F3FED" w:rsidP="00CD3AA0">
            <w:pPr>
              <w:pStyle w:val="headertabella0"/>
              <w:rPr>
                <w:color w:val="002060"/>
              </w:rPr>
            </w:pPr>
            <w:r w:rsidRPr="001A1B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19A07" w14:textId="77777777" w:rsidR="004F3FED" w:rsidRPr="001A1B0E" w:rsidRDefault="004F3FED" w:rsidP="00CD3AA0">
            <w:pPr>
              <w:pStyle w:val="headertabella0"/>
              <w:rPr>
                <w:color w:val="002060"/>
              </w:rPr>
            </w:pPr>
            <w:r w:rsidRPr="001A1B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EDF6E" w14:textId="77777777" w:rsidR="004F3FED" w:rsidRPr="001A1B0E" w:rsidRDefault="004F3FED" w:rsidP="00CD3AA0">
            <w:pPr>
              <w:pStyle w:val="headertabella0"/>
              <w:rPr>
                <w:color w:val="002060"/>
              </w:rPr>
            </w:pPr>
            <w:r w:rsidRPr="001A1B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E2D1F" w14:textId="77777777" w:rsidR="004F3FED" w:rsidRPr="001A1B0E" w:rsidRDefault="004F3FED" w:rsidP="00CD3AA0">
            <w:pPr>
              <w:pStyle w:val="headertabella0"/>
              <w:rPr>
                <w:color w:val="002060"/>
              </w:rPr>
            </w:pPr>
            <w:r w:rsidRPr="001A1B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5AD8B" w14:textId="77777777" w:rsidR="004F3FED" w:rsidRPr="001A1B0E" w:rsidRDefault="004F3FED" w:rsidP="00CD3AA0">
            <w:pPr>
              <w:pStyle w:val="headertabella0"/>
              <w:rPr>
                <w:color w:val="002060"/>
              </w:rPr>
            </w:pPr>
            <w:r w:rsidRPr="001A1B0E">
              <w:rPr>
                <w:color w:val="002060"/>
              </w:rPr>
              <w:t>PE</w:t>
            </w:r>
          </w:p>
        </w:tc>
      </w:tr>
      <w:tr w:rsidR="004F3FED" w:rsidRPr="001A1B0E" w14:paraId="0376E18F" w14:textId="77777777" w:rsidTr="00CD3A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17964" w14:textId="77777777" w:rsidR="004F3FED" w:rsidRPr="001A1B0E" w:rsidRDefault="004F3FED" w:rsidP="00CD3AA0">
            <w:pPr>
              <w:pStyle w:val="rowtabella0"/>
              <w:rPr>
                <w:color w:val="002060"/>
              </w:rPr>
            </w:pPr>
            <w:r w:rsidRPr="001A1B0E">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D0F0"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5856"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AA3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EB0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413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BF9B"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9B6A"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FFE1"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5ACB" w14:textId="77777777" w:rsidR="004F3FED" w:rsidRPr="001A1B0E" w:rsidRDefault="004F3FED" w:rsidP="00CD3AA0">
            <w:pPr>
              <w:pStyle w:val="rowtabella0"/>
              <w:jc w:val="center"/>
              <w:rPr>
                <w:color w:val="002060"/>
              </w:rPr>
            </w:pPr>
            <w:r w:rsidRPr="001A1B0E">
              <w:rPr>
                <w:color w:val="002060"/>
              </w:rPr>
              <w:t>0</w:t>
            </w:r>
          </w:p>
        </w:tc>
      </w:tr>
      <w:tr w:rsidR="004F3FED" w:rsidRPr="001A1B0E" w14:paraId="1F19206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7ED31" w14:textId="77777777" w:rsidR="004F3FED" w:rsidRPr="001A1B0E" w:rsidRDefault="004F3FED" w:rsidP="00CD3AA0">
            <w:pPr>
              <w:pStyle w:val="rowtabella0"/>
              <w:rPr>
                <w:color w:val="002060"/>
              </w:rPr>
            </w:pPr>
            <w:r w:rsidRPr="001A1B0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13CA"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25EC"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8AAE"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F4A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64E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7491"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DFC7"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ADDC"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9F38" w14:textId="77777777" w:rsidR="004F3FED" w:rsidRPr="001A1B0E" w:rsidRDefault="004F3FED" w:rsidP="00CD3AA0">
            <w:pPr>
              <w:pStyle w:val="rowtabella0"/>
              <w:jc w:val="center"/>
              <w:rPr>
                <w:color w:val="002060"/>
              </w:rPr>
            </w:pPr>
            <w:r w:rsidRPr="001A1B0E">
              <w:rPr>
                <w:color w:val="002060"/>
              </w:rPr>
              <w:t>0</w:t>
            </w:r>
          </w:p>
        </w:tc>
      </w:tr>
      <w:tr w:rsidR="004F3FED" w:rsidRPr="001A1B0E" w14:paraId="1C6B0DA9"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DE3D2" w14:textId="77777777" w:rsidR="004F3FED" w:rsidRPr="001A1B0E" w:rsidRDefault="004F3FED" w:rsidP="00CD3AA0">
            <w:pPr>
              <w:pStyle w:val="rowtabella0"/>
              <w:rPr>
                <w:color w:val="002060"/>
              </w:rPr>
            </w:pPr>
            <w:r w:rsidRPr="001A1B0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AA2F"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9E13"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FFF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8D8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563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7433"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7CAD"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E2E0"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6B25" w14:textId="77777777" w:rsidR="004F3FED" w:rsidRPr="001A1B0E" w:rsidRDefault="004F3FED" w:rsidP="00CD3AA0">
            <w:pPr>
              <w:pStyle w:val="rowtabella0"/>
              <w:jc w:val="center"/>
              <w:rPr>
                <w:color w:val="002060"/>
              </w:rPr>
            </w:pPr>
            <w:r w:rsidRPr="001A1B0E">
              <w:rPr>
                <w:color w:val="002060"/>
              </w:rPr>
              <w:t>0</w:t>
            </w:r>
          </w:p>
        </w:tc>
      </w:tr>
      <w:tr w:rsidR="004F3FED" w:rsidRPr="001A1B0E" w14:paraId="431721B3"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7CE1B" w14:textId="77777777" w:rsidR="004F3FED" w:rsidRPr="001A1B0E" w:rsidRDefault="004F3FED" w:rsidP="00CD3AA0">
            <w:pPr>
              <w:pStyle w:val="rowtabella0"/>
              <w:rPr>
                <w:color w:val="002060"/>
              </w:rPr>
            </w:pPr>
            <w:r w:rsidRPr="001A1B0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D29D"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A94C"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C7C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671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DD9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2AEB8"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798D"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CC3F"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654E" w14:textId="77777777" w:rsidR="004F3FED" w:rsidRPr="001A1B0E" w:rsidRDefault="004F3FED" w:rsidP="00CD3AA0">
            <w:pPr>
              <w:pStyle w:val="rowtabella0"/>
              <w:jc w:val="center"/>
              <w:rPr>
                <w:color w:val="002060"/>
              </w:rPr>
            </w:pPr>
            <w:r w:rsidRPr="001A1B0E">
              <w:rPr>
                <w:color w:val="002060"/>
              </w:rPr>
              <w:t>0</w:t>
            </w:r>
          </w:p>
        </w:tc>
      </w:tr>
      <w:tr w:rsidR="004F3FED" w:rsidRPr="001A1B0E" w14:paraId="348CE7FC"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4AAFD" w14:textId="77777777" w:rsidR="004F3FED" w:rsidRPr="001A1B0E" w:rsidRDefault="004F3FED" w:rsidP="00CD3AA0">
            <w:pPr>
              <w:pStyle w:val="rowtabella0"/>
              <w:rPr>
                <w:color w:val="002060"/>
              </w:rPr>
            </w:pPr>
            <w:r w:rsidRPr="001A1B0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9962"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068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AFF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ED7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2B2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413F"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C076"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6003"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1135" w14:textId="77777777" w:rsidR="004F3FED" w:rsidRPr="001A1B0E" w:rsidRDefault="004F3FED" w:rsidP="00CD3AA0">
            <w:pPr>
              <w:pStyle w:val="rowtabella0"/>
              <w:jc w:val="center"/>
              <w:rPr>
                <w:color w:val="002060"/>
              </w:rPr>
            </w:pPr>
            <w:r w:rsidRPr="001A1B0E">
              <w:rPr>
                <w:color w:val="002060"/>
              </w:rPr>
              <w:t>0</w:t>
            </w:r>
          </w:p>
        </w:tc>
      </w:tr>
      <w:tr w:rsidR="004F3FED" w:rsidRPr="001A1B0E" w14:paraId="23B15629"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C7E33" w14:textId="77777777" w:rsidR="004F3FED" w:rsidRPr="001A1B0E" w:rsidRDefault="004F3FED" w:rsidP="00CD3AA0">
            <w:pPr>
              <w:pStyle w:val="rowtabella0"/>
              <w:rPr>
                <w:color w:val="002060"/>
              </w:rPr>
            </w:pPr>
            <w:r w:rsidRPr="001A1B0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213A"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787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A1F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125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617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94DB"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56D3"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982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A5D3" w14:textId="77777777" w:rsidR="004F3FED" w:rsidRPr="001A1B0E" w:rsidRDefault="004F3FED" w:rsidP="00CD3AA0">
            <w:pPr>
              <w:pStyle w:val="rowtabella0"/>
              <w:jc w:val="center"/>
              <w:rPr>
                <w:color w:val="002060"/>
              </w:rPr>
            </w:pPr>
            <w:r w:rsidRPr="001A1B0E">
              <w:rPr>
                <w:color w:val="002060"/>
              </w:rPr>
              <w:t>0</w:t>
            </w:r>
          </w:p>
        </w:tc>
      </w:tr>
      <w:tr w:rsidR="004F3FED" w:rsidRPr="001A1B0E" w14:paraId="3C9E0018"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339CF" w14:textId="77777777" w:rsidR="004F3FED" w:rsidRPr="001A1B0E" w:rsidRDefault="004F3FED" w:rsidP="00CD3AA0">
            <w:pPr>
              <w:pStyle w:val="rowtabella0"/>
              <w:rPr>
                <w:color w:val="002060"/>
              </w:rPr>
            </w:pPr>
            <w:r w:rsidRPr="001A1B0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AF03"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E6C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135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B8C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0DB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70A8"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B4C5"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DE4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D302E" w14:textId="77777777" w:rsidR="004F3FED" w:rsidRPr="001A1B0E" w:rsidRDefault="004F3FED" w:rsidP="00CD3AA0">
            <w:pPr>
              <w:pStyle w:val="rowtabella0"/>
              <w:jc w:val="center"/>
              <w:rPr>
                <w:color w:val="002060"/>
              </w:rPr>
            </w:pPr>
            <w:r w:rsidRPr="001A1B0E">
              <w:rPr>
                <w:color w:val="002060"/>
              </w:rPr>
              <w:t>0</w:t>
            </w:r>
          </w:p>
        </w:tc>
      </w:tr>
      <w:tr w:rsidR="004F3FED" w:rsidRPr="001A1B0E" w14:paraId="40514406"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67914" w14:textId="77777777" w:rsidR="004F3FED" w:rsidRPr="001A1B0E" w:rsidRDefault="004F3FED" w:rsidP="00CD3AA0">
            <w:pPr>
              <w:pStyle w:val="rowtabella0"/>
              <w:rPr>
                <w:color w:val="002060"/>
              </w:rPr>
            </w:pPr>
            <w:r w:rsidRPr="001A1B0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BE5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0EA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720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8F8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C44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B5A6"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7872"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90C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0A9DC" w14:textId="77777777" w:rsidR="004F3FED" w:rsidRPr="001A1B0E" w:rsidRDefault="004F3FED" w:rsidP="00CD3AA0">
            <w:pPr>
              <w:pStyle w:val="rowtabella0"/>
              <w:jc w:val="center"/>
              <w:rPr>
                <w:color w:val="002060"/>
              </w:rPr>
            </w:pPr>
            <w:r w:rsidRPr="001A1B0E">
              <w:rPr>
                <w:color w:val="002060"/>
              </w:rPr>
              <w:t>0</w:t>
            </w:r>
          </w:p>
        </w:tc>
      </w:tr>
      <w:tr w:rsidR="004F3FED" w:rsidRPr="001A1B0E" w14:paraId="39A37FD7"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B71A0" w14:textId="77777777" w:rsidR="004F3FED" w:rsidRPr="001A1B0E" w:rsidRDefault="004F3FED" w:rsidP="00CD3AA0">
            <w:pPr>
              <w:pStyle w:val="rowtabella0"/>
              <w:rPr>
                <w:color w:val="002060"/>
              </w:rPr>
            </w:pPr>
            <w:r w:rsidRPr="001A1B0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B9A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194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6135"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1DF9"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ACA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67CB"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9F46"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3A0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63E7" w14:textId="77777777" w:rsidR="004F3FED" w:rsidRPr="001A1B0E" w:rsidRDefault="004F3FED" w:rsidP="00CD3AA0">
            <w:pPr>
              <w:pStyle w:val="rowtabella0"/>
              <w:jc w:val="center"/>
              <w:rPr>
                <w:color w:val="002060"/>
              </w:rPr>
            </w:pPr>
            <w:r w:rsidRPr="001A1B0E">
              <w:rPr>
                <w:color w:val="002060"/>
              </w:rPr>
              <w:t>0</w:t>
            </w:r>
          </w:p>
        </w:tc>
      </w:tr>
      <w:tr w:rsidR="004F3FED" w:rsidRPr="001A1B0E" w14:paraId="3DB447E2"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C3CA9" w14:textId="77777777" w:rsidR="004F3FED" w:rsidRPr="001A1B0E" w:rsidRDefault="004F3FED" w:rsidP="00CD3AA0">
            <w:pPr>
              <w:pStyle w:val="rowtabella0"/>
              <w:rPr>
                <w:color w:val="002060"/>
              </w:rPr>
            </w:pPr>
            <w:r w:rsidRPr="001A1B0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0C4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639E"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1993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8D5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7C4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8DAE"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168A"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8D2A"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66B7" w14:textId="77777777" w:rsidR="004F3FED" w:rsidRPr="001A1B0E" w:rsidRDefault="004F3FED" w:rsidP="00CD3AA0">
            <w:pPr>
              <w:pStyle w:val="rowtabella0"/>
              <w:jc w:val="center"/>
              <w:rPr>
                <w:color w:val="002060"/>
              </w:rPr>
            </w:pPr>
            <w:r w:rsidRPr="001A1B0E">
              <w:rPr>
                <w:color w:val="002060"/>
              </w:rPr>
              <w:t>0</w:t>
            </w:r>
          </w:p>
        </w:tc>
      </w:tr>
      <w:tr w:rsidR="004F3FED" w:rsidRPr="001A1B0E" w14:paraId="32FF1862"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674EE" w14:textId="77777777" w:rsidR="004F3FED" w:rsidRPr="001A1B0E" w:rsidRDefault="004F3FED" w:rsidP="00CD3AA0">
            <w:pPr>
              <w:pStyle w:val="rowtabella0"/>
              <w:rPr>
                <w:color w:val="002060"/>
              </w:rPr>
            </w:pPr>
            <w:r w:rsidRPr="001A1B0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A16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EF8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7C8B"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9A3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1E6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E54E"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A84B"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1F9C"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7FC3" w14:textId="77777777" w:rsidR="004F3FED" w:rsidRPr="001A1B0E" w:rsidRDefault="004F3FED" w:rsidP="00CD3AA0">
            <w:pPr>
              <w:pStyle w:val="rowtabella0"/>
              <w:jc w:val="center"/>
              <w:rPr>
                <w:color w:val="002060"/>
              </w:rPr>
            </w:pPr>
            <w:r w:rsidRPr="001A1B0E">
              <w:rPr>
                <w:color w:val="002060"/>
              </w:rPr>
              <w:t>0</w:t>
            </w:r>
          </w:p>
        </w:tc>
      </w:tr>
      <w:tr w:rsidR="004F3FED" w:rsidRPr="001A1B0E" w14:paraId="5D4E57E9"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73872" w14:textId="77777777" w:rsidR="004F3FED" w:rsidRPr="001A1B0E" w:rsidRDefault="004F3FED" w:rsidP="00CD3AA0">
            <w:pPr>
              <w:pStyle w:val="rowtabella0"/>
              <w:rPr>
                <w:color w:val="002060"/>
              </w:rPr>
            </w:pPr>
            <w:r w:rsidRPr="001A1B0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6D3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B8DF"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F238"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127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CA4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D87B"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E1B7"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0D10"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E1B8" w14:textId="77777777" w:rsidR="004F3FED" w:rsidRPr="001A1B0E" w:rsidRDefault="004F3FED" w:rsidP="00CD3AA0">
            <w:pPr>
              <w:pStyle w:val="rowtabella0"/>
              <w:jc w:val="center"/>
              <w:rPr>
                <w:color w:val="002060"/>
              </w:rPr>
            </w:pPr>
            <w:r w:rsidRPr="001A1B0E">
              <w:rPr>
                <w:color w:val="002060"/>
              </w:rPr>
              <w:t>0</w:t>
            </w:r>
          </w:p>
        </w:tc>
      </w:tr>
      <w:tr w:rsidR="004F3FED" w:rsidRPr="001A1B0E" w14:paraId="6DF80344"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F8074" w14:textId="77777777" w:rsidR="004F3FED" w:rsidRPr="001A1B0E" w:rsidRDefault="004F3FED" w:rsidP="00CD3AA0">
            <w:pPr>
              <w:pStyle w:val="rowtabella0"/>
              <w:rPr>
                <w:color w:val="002060"/>
              </w:rPr>
            </w:pPr>
            <w:r w:rsidRPr="001A1B0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B0D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112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D23E"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514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69A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5F50"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B7CBD"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6875"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057B" w14:textId="77777777" w:rsidR="004F3FED" w:rsidRPr="001A1B0E" w:rsidRDefault="004F3FED" w:rsidP="00CD3AA0">
            <w:pPr>
              <w:pStyle w:val="rowtabella0"/>
              <w:jc w:val="center"/>
              <w:rPr>
                <w:color w:val="002060"/>
              </w:rPr>
            </w:pPr>
            <w:r w:rsidRPr="001A1B0E">
              <w:rPr>
                <w:color w:val="002060"/>
              </w:rPr>
              <w:t>0</w:t>
            </w:r>
          </w:p>
        </w:tc>
      </w:tr>
      <w:tr w:rsidR="004F3FED" w:rsidRPr="001A1B0E" w14:paraId="6769D0DA" w14:textId="77777777" w:rsidTr="00CD3A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241C3" w14:textId="77777777" w:rsidR="004F3FED" w:rsidRPr="001A1B0E" w:rsidRDefault="004F3FED" w:rsidP="00CD3AA0">
            <w:pPr>
              <w:pStyle w:val="rowtabella0"/>
              <w:rPr>
                <w:color w:val="002060"/>
              </w:rPr>
            </w:pPr>
            <w:r w:rsidRPr="001A1B0E">
              <w:rPr>
                <w:color w:val="002060"/>
              </w:rPr>
              <w:t xml:space="preserve">POL.D. </w:t>
            </w:r>
            <w:proofErr w:type="gramStart"/>
            <w:r w:rsidRPr="001A1B0E">
              <w:rPr>
                <w:color w:val="002060"/>
              </w:rPr>
              <w:t>U.MANDOLESI</w:t>
            </w:r>
            <w:proofErr w:type="gramEnd"/>
            <w:r w:rsidRPr="001A1B0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ABA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3EDE"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9C6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AF0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4FF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03E2"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DBAE" w14:textId="77777777" w:rsidR="004F3FED" w:rsidRPr="001A1B0E" w:rsidRDefault="004F3FED" w:rsidP="00CD3AA0">
            <w:pPr>
              <w:pStyle w:val="rowtabella0"/>
              <w:jc w:val="center"/>
              <w:rPr>
                <w:color w:val="002060"/>
              </w:rPr>
            </w:pPr>
            <w:r w:rsidRPr="001A1B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6F3C"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4683" w14:textId="77777777" w:rsidR="004F3FED" w:rsidRPr="001A1B0E" w:rsidRDefault="004F3FED" w:rsidP="00CD3AA0">
            <w:pPr>
              <w:pStyle w:val="rowtabella0"/>
              <w:jc w:val="center"/>
              <w:rPr>
                <w:color w:val="002060"/>
              </w:rPr>
            </w:pPr>
            <w:r w:rsidRPr="001A1B0E">
              <w:rPr>
                <w:color w:val="002060"/>
              </w:rPr>
              <w:t>0</w:t>
            </w:r>
          </w:p>
        </w:tc>
      </w:tr>
    </w:tbl>
    <w:p w14:paraId="617E1D0D" w14:textId="2D67D0A1" w:rsidR="004F3FED" w:rsidRDefault="004F3FED" w:rsidP="004F3FED">
      <w:pPr>
        <w:pStyle w:val="breakline"/>
        <w:rPr>
          <w:rFonts w:eastAsiaTheme="minorEastAsia"/>
          <w:color w:val="002060"/>
        </w:rPr>
      </w:pPr>
    </w:p>
    <w:p w14:paraId="6B471D45" w14:textId="77777777" w:rsidR="00063AC3" w:rsidRPr="001A1B0E" w:rsidRDefault="00063AC3" w:rsidP="00063AC3">
      <w:pPr>
        <w:pStyle w:val="titoloprinc0"/>
        <w:rPr>
          <w:color w:val="002060"/>
        </w:rPr>
      </w:pPr>
      <w:r>
        <w:rPr>
          <w:color w:val="002060"/>
        </w:rPr>
        <w:t>PROGRAMMA GARE</w:t>
      </w:r>
    </w:p>
    <w:p w14:paraId="02BB6CBC" w14:textId="0B950A82" w:rsidR="00063AC3" w:rsidRDefault="00063AC3" w:rsidP="004F3FED">
      <w:pPr>
        <w:pStyle w:val="breakline"/>
        <w:rPr>
          <w:rFonts w:eastAsiaTheme="minorEastAsia"/>
          <w:color w:val="002060"/>
        </w:rPr>
      </w:pPr>
    </w:p>
    <w:p w14:paraId="5122116F" w14:textId="77777777" w:rsidR="004F25B5" w:rsidRPr="00AA3AA2" w:rsidRDefault="004F25B5" w:rsidP="004F25B5">
      <w:pPr>
        <w:pStyle w:val="sottotitolocampionato10"/>
        <w:rPr>
          <w:color w:val="002060"/>
        </w:rPr>
      </w:pPr>
      <w:r w:rsidRPr="00AA3AA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0"/>
        <w:gridCol w:w="1561"/>
        <w:gridCol w:w="1549"/>
      </w:tblGrid>
      <w:tr w:rsidR="004F25B5" w:rsidRPr="00AA3AA2" w14:paraId="5D719B3E" w14:textId="77777777" w:rsidTr="00CD3A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3BF32" w14:textId="77777777" w:rsidR="004F25B5" w:rsidRPr="00AA3AA2" w:rsidRDefault="004F25B5" w:rsidP="00CD3AA0">
            <w:pPr>
              <w:pStyle w:val="headertabella0"/>
              <w:rPr>
                <w:color w:val="002060"/>
              </w:rPr>
            </w:pPr>
            <w:r w:rsidRPr="00AA3AA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A9BE8" w14:textId="77777777" w:rsidR="004F25B5" w:rsidRPr="00AA3AA2" w:rsidRDefault="004F25B5" w:rsidP="00CD3AA0">
            <w:pPr>
              <w:pStyle w:val="headertabella0"/>
              <w:rPr>
                <w:color w:val="002060"/>
              </w:rPr>
            </w:pPr>
            <w:r w:rsidRPr="00AA3AA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BFCB5" w14:textId="77777777" w:rsidR="004F25B5" w:rsidRPr="00AA3AA2" w:rsidRDefault="004F25B5" w:rsidP="00CD3AA0">
            <w:pPr>
              <w:pStyle w:val="headertabella0"/>
              <w:rPr>
                <w:color w:val="002060"/>
              </w:rPr>
            </w:pPr>
            <w:r w:rsidRPr="00AA3AA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A7509" w14:textId="77777777" w:rsidR="004F25B5" w:rsidRPr="00AA3AA2" w:rsidRDefault="004F25B5" w:rsidP="00CD3AA0">
            <w:pPr>
              <w:pStyle w:val="headertabella0"/>
              <w:rPr>
                <w:color w:val="002060"/>
              </w:rPr>
            </w:pPr>
            <w:r w:rsidRPr="00AA3AA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8A678" w14:textId="77777777" w:rsidR="004F25B5" w:rsidRPr="00AA3AA2" w:rsidRDefault="004F25B5" w:rsidP="00CD3AA0">
            <w:pPr>
              <w:pStyle w:val="headertabella0"/>
              <w:rPr>
                <w:color w:val="002060"/>
              </w:rPr>
            </w:pPr>
            <w:r w:rsidRPr="00AA3AA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73F62" w14:textId="77777777" w:rsidR="004F25B5" w:rsidRPr="00AA3AA2" w:rsidRDefault="004F25B5" w:rsidP="00CD3AA0">
            <w:pPr>
              <w:pStyle w:val="headertabella0"/>
              <w:rPr>
                <w:color w:val="002060"/>
              </w:rPr>
            </w:pPr>
            <w:proofErr w:type="spellStart"/>
            <w:r w:rsidRPr="00AA3AA2">
              <w:rPr>
                <w:color w:val="002060"/>
              </w:rPr>
              <w:t>Localita'</w:t>
            </w:r>
            <w:proofErr w:type="spellEnd"/>
            <w:r w:rsidRPr="00AA3AA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75AC2" w14:textId="77777777" w:rsidR="004F25B5" w:rsidRPr="00AA3AA2" w:rsidRDefault="004F25B5" w:rsidP="00CD3AA0">
            <w:pPr>
              <w:pStyle w:val="headertabella0"/>
              <w:rPr>
                <w:color w:val="002060"/>
              </w:rPr>
            </w:pPr>
            <w:r w:rsidRPr="00AA3AA2">
              <w:rPr>
                <w:color w:val="002060"/>
              </w:rPr>
              <w:t>Indirizzo Impianto</w:t>
            </w:r>
          </w:p>
        </w:tc>
      </w:tr>
      <w:tr w:rsidR="004F25B5" w:rsidRPr="00AA3AA2" w14:paraId="025BDFA9" w14:textId="77777777" w:rsidTr="00CD3A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5D8066" w14:textId="77777777" w:rsidR="004F25B5" w:rsidRPr="00AA3AA2" w:rsidRDefault="004F25B5" w:rsidP="00CD3AA0">
            <w:pPr>
              <w:pStyle w:val="rowtabella0"/>
              <w:rPr>
                <w:color w:val="002060"/>
              </w:rPr>
            </w:pPr>
            <w:r w:rsidRPr="00AA3AA2">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3B1F5" w14:textId="77777777" w:rsidR="004F25B5" w:rsidRPr="00AA3AA2" w:rsidRDefault="004F25B5" w:rsidP="00CD3AA0">
            <w:pPr>
              <w:pStyle w:val="rowtabella0"/>
              <w:rPr>
                <w:color w:val="002060"/>
              </w:rPr>
            </w:pPr>
            <w:r w:rsidRPr="00AA3AA2">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EC2DF" w14:textId="77777777" w:rsidR="004F25B5" w:rsidRPr="00AA3AA2" w:rsidRDefault="004F25B5" w:rsidP="00CD3AA0">
            <w:pPr>
              <w:pStyle w:val="rowtabella0"/>
              <w:jc w:val="center"/>
              <w:rPr>
                <w:color w:val="002060"/>
              </w:rPr>
            </w:pPr>
            <w:r w:rsidRPr="00AA3AA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6A7B3" w14:textId="77777777" w:rsidR="004F25B5" w:rsidRPr="00AA3AA2" w:rsidRDefault="004F25B5" w:rsidP="00CD3AA0">
            <w:pPr>
              <w:pStyle w:val="rowtabella0"/>
              <w:rPr>
                <w:color w:val="002060"/>
              </w:rPr>
            </w:pPr>
            <w:r w:rsidRPr="00AA3AA2">
              <w:rPr>
                <w:color w:val="002060"/>
              </w:rPr>
              <w:t>30/09/2022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C4AD4" w14:textId="77777777" w:rsidR="004F25B5" w:rsidRPr="00AA3AA2" w:rsidRDefault="004F25B5" w:rsidP="00CD3AA0">
            <w:pPr>
              <w:pStyle w:val="rowtabella0"/>
              <w:rPr>
                <w:color w:val="002060"/>
              </w:rPr>
            </w:pPr>
            <w:r w:rsidRPr="00AA3AA2">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F87D3" w14:textId="77777777" w:rsidR="004F25B5" w:rsidRPr="00AA3AA2" w:rsidRDefault="004F25B5" w:rsidP="00CD3AA0">
            <w:pPr>
              <w:pStyle w:val="rowtabella0"/>
              <w:rPr>
                <w:color w:val="002060"/>
              </w:rPr>
            </w:pPr>
            <w:r w:rsidRPr="00AA3AA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A7734" w14:textId="77777777" w:rsidR="004F25B5" w:rsidRPr="00AA3AA2" w:rsidRDefault="004F25B5" w:rsidP="00CD3AA0">
            <w:pPr>
              <w:pStyle w:val="rowtabella0"/>
              <w:rPr>
                <w:color w:val="002060"/>
              </w:rPr>
            </w:pPr>
            <w:r w:rsidRPr="00AA3AA2">
              <w:rPr>
                <w:color w:val="002060"/>
              </w:rPr>
              <w:t>VIA MONTEPELAGO</w:t>
            </w:r>
          </w:p>
        </w:tc>
      </w:tr>
      <w:tr w:rsidR="004F25B5" w:rsidRPr="00AA3AA2" w14:paraId="15E09783"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9FFABD" w14:textId="77777777" w:rsidR="004F25B5" w:rsidRPr="00AA3AA2" w:rsidRDefault="004F25B5" w:rsidP="00CD3AA0">
            <w:pPr>
              <w:pStyle w:val="rowtabella0"/>
              <w:rPr>
                <w:color w:val="002060"/>
              </w:rPr>
            </w:pPr>
            <w:r w:rsidRPr="00AA3AA2">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62DBD0" w14:textId="77777777" w:rsidR="004F25B5" w:rsidRPr="00AA3AA2" w:rsidRDefault="004F25B5" w:rsidP="00CD3AA0">
            <w:pPr>
              <w:pStyle w:val="rowtabella0"/>
              <w:rPr>
                <w:color w:val="002060"/>
              </w:rPr>
            </w:pPr>
            <w:r w:rsidRPr="00AA3AA2">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97790D"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0BD44B" w14:textId="77777777" w:rsidR="004F25B5" w:rsidRPr="00AA3AA2" w:rsidRDefault="004F25B5" w:rsidP="00CD3AA0">
            <w:pPr>
              <w:pStyle w:val="rowtabella0"/>
              <w:rPr>
                <w:color w:val="002060"/>
              </w:rPr>
            </w:pPr>
            <w:r w:rsidRPr="00AA3AA2">
              <w:rPr>
                <w:color w:val="002060"/>
              </w:rPr>
              <w:t>30/09/2022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DC22A8" w14:textId="77777777" w:rsidR="004F25B5" w:rsidRPr="00AA3AA2" w:rsidRDefault="004F25B5" w:rsidP="00CD3AA0">
            <w:pPr>
              <w:pStyle w:val="rowtabella0"/>
              <w:rPr>
                <w:color w:val="002060"/>
              </w:rPr>
            </w:pPr>
            <w:r w:rsidRPr="00AA3AA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A3F9A" w14:textId="77777777" w:rsidR="004F25B5" w:rsidRPr="00AA3AA2" w:rsidRDefault="004F25B5" w:rsidP="00CD3AA0">
            <w:pPr>
              <w:pStyle w:val="rowtabella0"/>
              <w:rPr>
                <w:color w:val="002060"/>
              </w:rPr>
            </w:pPr>
            <w:r w:rsidRPr="00AA3AA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6D61A" w14:textId="77777777" w:rsidR="004F25B5" w:rsidRPr="00AA3AA2" w:rsidRDefault="004F25B5" w:rsidP="00CD3AA0">
            <w:pPr>
              <w:pStyle w:val="rowtabella0"/>
              <w:rPr>
                <w:color w:val="002060"/>
              </w:rPr>
            </w:pPr>
            <w:r w:rsidRPr="00AA3AA2">
              <w:rPr>
                <w:color w:val="002060"/>
              </w:rPr>
              <w:t>VIA GRAZIA DELEDDA</w:t>
            </w:r>
          </w:p>
        </w:tc>
      </w:tr>
      <w:tr w:rsidR="004F25B5" w:rsidRPr="00AA3AA2" w14:paraId="4E525493"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213DED" w14:textId="77777777" w:rsidR="004F25B5" w:rsidRPr="00AA3AA2" w:rsidRDefault="004F25B5" w:rsidP="00CD3AA0">
            <w:pPr>
              <w:pStyle w:val="rowtabella0"/>
              <w:rPr>
                <w:color w:val="002060"/>
              </w:rPr>
            </w:pPr>
            <w:r w:rsidRPr="00AA3AA2">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5195EC" w14:textId="77777777" w:rsidR="004F25B5" w:rsidRPr="00AA3AA2" w:rsidRDefault="004F25B5" w:rsidP="00CD3AA0">
            <w:pPr>
              <w:pStyle w:val="rowtabella0"/>
              <w:rPr>
                <w:color w:val="002060"/>
              </w:rPr>
            </w:pPr>
            <w:r w:rsidRPr="00AA3AA2">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F15CFE"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896973" w14:textId="77777777" w:rsidR="004F25B5" w:rsidRPr="00AA3AA2" w:rsidRDefault="004F25B5" w:rsidP="00CD3AA0">
            <w:pPr>
              <w:pStyle w:val="rowtabella0"/>
              <w:rPr>
                <w:color w:val="002060"/>
              </w:rPr>
            </w:pPr>
            <w:r w:rsidRPr="00AA3AA2">
              <w:rPr>
                <w:color w:val="002060"/>
              </w:rPr>
              <w:t>30/09/2022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F06D8" w14:textId="77777777" w:rsidR="004F25B5" w:rsidRPr="00AA3AA2" w:rsidRDefault="004F25B5" w:rsidP="00CD3AA0">
            <w:pPr>
              <w:pStyle w:val="rowtabella0"/>
              <w:rPr>
                <w:color w:val="002060"/>
              </w:rPr>
            </w:pPr>
            <w:r w:rsidRPr="00AA3AA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64A6F" w14:textId="77777777" w:rsidR="004F25B5" w:rsidRPr="00AA3AA2" w:rsidRDefault="004F25B5" w:rsidP="00CD3AA0">
            <w:pPr>
              <w:pStyle w:val="rowtabella0"/>
              <w:rPr>
                <w:color w:val="002060"/>
              </w:rPr>
            </w:pPr>
            <w:r w:rsidRPr="00AA3AA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2667B" w14:textId="77777777" w:rsidR="004F25B5" w:rsidRPr="00AA3AA2" w:rsidRDefault="004F25B5" w:rsidP="00CD3AA0">
            <w:pPr>
              <w:pStyle w:val="rowtabella0"/>
              <w:rPr>
                <w:color w:val="002060"/>
              </w:rPr>
            </w:pPr>
            <w:r w:rsidRPr="00AA3AA2">
              <w:rPr>
                <w:color w:val="002060"/>
              </w:rPr>
              <w:t>VIA NAZARIO SAURO</w:t>
            </w:r>
          </w:p>
        </w:tc>
      </w:tr>
      <w:tr w:rsidR="004F25B5" w:rsidRPr="00AA3AA2" w14:paraId="0147383C"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8367B7" w14:textId="77777777" w:rsidR="004F25B5" w:rsidRPr="00AA3AA2" w:rsidRDefault="004F25B5" w:rsidP="00CD3AA0">
            <w:pPr>
              <w:pStyle w:val="rowtabella0"/>
              <w:rPr>
                <w:color w:val="002060"/>
              </w:rPr>
            </w:pPr>
            <w:r w:rsidRPr="00AA3AA2">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2EA8EE" w14:textId="77777777" w:rsidR="004F25B5" w:rsidRPr="00AA3AA2" w:rsidRDefault="004F25B5" w:rsidP="00CD3AA0">
            <w:pPr>
              <w:pStyle w:val="rowtabella0"/>
              <w:rPr>
                <w:color w:val="002060"/>
              </w:rPr>
            </w:pPr>
            <w:r w:rsidRPr="00AA3AA2">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1376F1"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C6FC81" w14:textId="77777777" w:rsidR="004F25B5" w:rsidRPr="00AA3AA2" w:rsidRDefault="004F25B5" w:rsidP="00CD3AA0">
            <w:pPr>
              <w:pStyle w:val="rowtabella0"/>
              <w:rPr>
                <w:color w:val="002060"/>
              </w:rPr>
            </w:pPr>
            <w:r w:rsidRPr="00AA3AA2">
              <w:rPr>
                <w:color w:val="002060"/>
              </w:rPr>
              <w:t>30/09/2022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D1AB91" w14:textId="77777777" w:rsidR="004F25B5" w:rsidRPr="00AA3AA2" w:rsidRDefault="004F25B5" w:rsidP="00CD3AA0">
            <w:pPr>
              <w:pStyle w:val="rowtabella0"/>
              <w:rPr>
                <w:color w:val="002060"/>
              </w:rPr>
            </w:pPr>
            <w:r w:rsidRPr="00AA3AA2">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FB72F" w14:textId="77777777" w:rsidR="004F25B5" w:rsidRPr="00AA3AA2" w:rsidRDefault="004F25B5" w:rsidP="00CD3AA0">
            <w:pPr>
              <w:pStyle w:val="rowtabella0"/>
              <w:rPr>
                <w:color w:val="002060"/>
              </w:rPr>
            </w:pPr>
            <w:r w:rsidRPr="00AA3AA2">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37A4A" w14:textId="77777777" w:rsidR="004F25B5" w:rsidRPr="00AA3AA2" w:rsidRDefault="004F25B5" w:rsidP="00CD3AA0">
            <w:pPr>
              <w:pStyle w:val="rowtabella0"/>
              <w:rPr>
                <w:color w:val="002060"/>
              </w:rPr>
            </w:pPr>
            <w:r w:rsidRPr="00AA3AA2">
              <w:rPr>
                <w:color w:val="002060"/>
              </w:rPr>
              <w:t>VIA DELLA SANTA SELVINO</w:t>
            </w:r>
          </w:p>
        </w:tc>
      </w:tr>
      <w:tr w:rsidR="004F25B5" w:rsidRPr="00AA3AA2" w14:paraId="4DA26D51"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516FD" w14:textId="77777777" w:rsidR="004F25B5" w:rsidRPr="00AA3AA2" w:rsidRDefault="004F25B5" w:rsidP="00CD3AA0">
            <w:pPr>
              <w:pStyle w:val="rowtabella0"/>
              <w:rPr>
                <w:color w:val="002060"/>
              </w:rPr>
            </w:pPr>
            <w:r w:rsidRPr="00AA3AA2">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F9C71" w14:textId="77777777" w:rsidR="004F25B5" w:rsidRPr="00AA3AA2" w:rsidRDefault="004F25B5" w:rsidP="00CD3AA0">
            <w:pPr>
              <w:pStyle w:val="rowtabella0"/>
              <w:rPr>
                <w:color w:val="002060"/>
              </w:rPr>
            </w:pPr>
            <w:r w:rsidRPr="00AA3AA2">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714053"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BDAB39" w14:textId="77777777" w:rsidR="004F25B5" w:rsidRPr="00AA3AA2" w:rsidRDefault="004F25B5" w:rsidP="00CD3AA0">
            <w:pPr>
              <w:pStyle w:val="rowtabella0"/>
              <w:rPr>
                <w:color w:val="002060"/>
              </w:rPr>
            </w:pPr>
            <w:r w:rsidRPr="00AA3AA2">
              <w:rPr>
                <w:color w:val="002060"/>
              </w:rPr>
              <w:t>30/09/2022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5E7DA1" w14:textId="77777777" w:rsidR="004F25B5" w:rsidRPr="00AA3AA2" w:rsidRDefault="004F25B5" w:rsidP="00CD3AA0">
            <w:pPr>
              <w:pStyle w:val="rowtabella0"/>
              <w:rPr>
                <w:color w:val="002060"/>
              </w:rPr>
            </w:pPr>
            <w:r w:rsidRPr="00AA3AA2">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64DC0" w14:textId="77777777" w:rsidR="004F25B5" w:rsidRPr="00AA3AA2" w:rsidRDefault="004F25B5" w:rsidP="00CD3AA0">
            <w:pPr>
              <w:pStyle w:val="rowtabella0"/>
              <w:rPr>
                <w:color w:val="002060"/>
              </w:rPr>
            </w:pPr>
            <w:r w:rsidRPr="00AA3AA2">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18470" w14:textId="77777777" w:rsidR="004F25B5" w:rsidRPr="00AA3AA2" w:rsidRDefault="004F25B5" w:rsidP="00CD3AA0">
            <w:pPr>
              <w:pStyle w:val="rowtabella0"/>
              <w:rPr>
                <w:color w:val="002060"/>
              </w:rPr>
            </w:pPr>
            <w:r w:rsidRPr="00AA3AA2">
              <w:rPr>
                <w:color w:val="002060"/>
              </w:rPr>
              <w:t>VIA IV NOVEMBRE</w:t>
            </w:r>
          </w:p>
        </w:tc>
      </w:tr>
      <w:tr w:rsidR="004F25B5" w:rsidRPr="00AA3AA2" w14:paraId="7D534F51" w14:textId="77777777" w:rsidTr="00CD3A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4891D7" w14:textId="77777777" w:rsidR="004F25B5" w:rsidRPr="00AA3AA2" w:rsidRDefault="004F25B5" w:rsidP="00CD3AA0">
            <w:pPr>
              <w:pStyle w:val="rowtabella0"/>
              <w:rPr>
                <w:color w:val="002060"/>
              </w:rPr>
            </w:pPr>
            <w:r w:rsidRPr="00AA3AA2">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FE801" w14:textId="77777777" w:rsidR="004F25B5" w:rsidRPr="00AA3AA2" w:rsidRDefault="004F25B5" w:rsidP="00CD3AA0">
            <w:pPr>
              <w:pStyle w:val="rowtabella0"/>
              <w:rPr>
                <w:color w:val="002060"/>
              </w:rPr>
            </w:pPr>
            <w:r w:rsidRPr="00AA3AA2">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454CB"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5AED5" w14:textId="77777777" w:rsidR="004F25B5" w:rsidRPr="00AA3AA2" w:rsidRDefault="004F25B5" w:rsidP="00CD3AA0">
            <w:pPr>
              <w:pStyle w:val="rowtabella0"/>
              <w:rPr>
                <w:color w:val="002060"/>
              </w:rPr>
            </w:pPr>
            <w:r w:rsidRPr="00AA3AA2">
              <w:rPr>
                <w:color w:val="002060"/>
              </w:rPr>
              <w:t>01/10/2022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11F56" w14:textId="77777777" w:rsidR="004F25B5" w:rsidRPr="00AA3AA2" w:rsidRDefault="004F25B5" w:rsidP="00CD3AA0">
            <w:pPr>
              <w:pStyle w:val="rowtabella0"/>
              <w:rPr>
                <w:color w:val="002060"/>
              </w:rPr>
            </w:pPr>
            <w:r w:rsidRPr="00AA3AA2">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BE6C2" w14:textId="77777777" w:rsidR="004F25B5" w:rsidRPr="00AA3AA2" w:rsidRDefault="004F25B5" w:rsidP="00CD3AA0">
            <w:pPr>
              <w:pStyle w:val="rowtabella0"/>
              <w:rPr>
                <w:color w:val="002060"/>
              </w:rPr>
            </w:pPr>
            <w:r w:rsidRPr="00AA3AA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06304" w14:textId="77777777" w:rsidR="004F25B5" w:rsidRPr="00AA3AA2" w:rsidRDefault="004F25B5" w:rsidP="00CD3AA0">
            <w:pPr>
              <w:pStyle w:val="rowtabella0"/>
              <w:rPr>
                <w:color w:val="002060"/>
              </w:rPr>
            </w:pPr>
            <w:r w:rsidRPr="00AA3AA2">
              <w:rPr>
                <w:color w:val="002060"/>
              </w:rPr>
              <w:t>VIA PETRARCA</w:t>
            </w:r>
          </w:p>
        </w:tc>
      </w:tr>
    </w:tbl>
    <w:p w14:paraId="0016BF7B" w14:textId="77777777" w:rsidR="004F25B5" w:rsidRPr="00AA3AA2" w:rsidRDefault="004F25B5" w:rsidP="004F25B5">
      <w:pPr>
        <w:pStyle w:val="breakline"/>
        <w:rPr>
          <w:rFonts w:eastAsiaTheme="minorEastAsia"/>
          <w:color w:val="002060"/>
        </w:rPr>
      </w:pPr>
    </w:p>
    <w:p w14:paraId="03BC7847" w14:textId="77777777" w:rsidR="004F25B5" w:rsidRPr="00AA3AA2" w:rsidRDefault="004F25B5" w:rsidP="004F25B5">
      <w:pPr>
        <w:pStyle w:val="breakline"/>
        <w:rPr>
          <w:color w:val="002060"/>
        </w:rPr>
      </w:pPr>
    </w:p>
    <w:p w14:paraId="705EDDCF" w14:textId="77777777" w:rsidR="004F25B5" w:rsidRPr="00AA3AA2" w:rsidRDefault="004F25B5" w:rsidP="004F25B5">
      <w:pPr>
        <w:pStyle w:val="breakline"/>
        <w:rPr>
          <w:color w:val="002060"/>
        </w:rPr>
      </w:pPr>
    </w:p>
    <w:p w14:paraId="02704788" w14:textId="77777777" w:rsidR="004F25B5" w:rsidRPr="00AA3AA2" w:rsidRDefault="004F25B5" w:rsidP="004F25B5">
      <w:pPr>
        <w:pStyle w:val="sottotitolocampionato10"/>
        <w:rPr>
          <w:color w:val="002060"/>
        </w:rPr>
      </w:pPr>
      <w:r w:rsidRPr="00AA3AA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1"/>
        <w:gridCol w:w="1548"/>
        <w:gridCol w:w="1551"/>
      </w:tblGrid>
      <w:tr w:rsidR="004F25B5" w:rsidRPr="00AA3AA2" w14:paraId="6E544A24" w14:textId="77777777" w:rsidTr="00CD3A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DB17" w14:textId="77777777" w:rsidR="004F25B5" w:rsidRPr="00AA3AA2" w:rsidRDefault="004F25B5" w:rsidP="00CD3AA0">
            <w:pPr>
              <w:pStyle w:val="headertabella0"/>
              <w:rPr>
                <w:color w:val="002060"/>
              </w:rPr>
            </w:pPr>
            <w:r w:rsidRPr="00AA3AA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5BB0E" w14:textId="77777777" w:rsidR="004F25B5" w:rsidRPr="00AA3AA2" w:rsidRDefault="004F25B5" w:rsidP="00CD3AA0">
            <w:pPr>
              <w:pStyle w:val="headertabella0"/>
              <w:rPr>
                <w:color w:val="002060"/>
              </w:rPr>
            </w:pPr>
            <w:r w:rsidRPr="00AA3AA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5CD52" w14:textId="77777777" w:rsidR="004F25B5" w:rsidRPr="00AA3AA2" w:rsidRDefault="004F25B5" w:rsidP="00CD3AA0">
            <w:pPr>
              <w:pStyle w:val="headertabella0"/>
              <w:rPr>
                <w:color w:val="002060"/>
              </w:rPr>
            </w:pPr>
            <w:r w:rsidRPr="00AA3AA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29656" w14:textId="77777777" w:rsidR="004F25B5" w:rsidRPr="00AA3AA2" w:rsidRDefault="004F25B5" w:rsidP="00CD3AA0">
            <w:pPr>
              <w:pStyle w:val="headertabella0"/>
              <w:rPr>
                <w:color w:val="002060"/>
              </w:rPr>
            </w:pPr>
            <w:r w:rsidRPr="00AA3AA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E2906" w14:textId="77777777" w:rsidR="004F25B5" w:rsidRPr="00AA3AA2" w:rsidRDefault="004F25B5" w:rsidP="00CD3AA0">
            <w:pPr>
              <w:pStyle w:val="headertabella0"/>
              <w:rPr>
                <w:color w:val="002060"/>
              </w:rPr>
            </w:pPr>
            <w:r w:rsidRPr="00AA3AA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8A579" w14:textId="77777777" w:rsidR="004F25B5" w:rsidRPr="00AA3AA2" w:rsidRDefault="004F25B5" w:rsidP="00CD3AA0">
            <w:pPr>
              <w:pStyle w:val="headertabella0"/>
              <w:rPr>
                <w:color w:val="002060"/>
              </w:rPr>
            </w:pPr>
            <w:proofErr w:type="spellStart"/>
            <w:r w:rsidRPr="00AA3AA2">
              <w:rPr>
                <w:color w:val="002060"/>
              </w:rPr>
              <w:t>Localita'</w:t>
            </w:r>
            <w:proofErr w:type="spellEnd"/>
            <w:r w:rsidRPr="00AA3AA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0C1B7" w14:textId="77777777" w:rsidR="004F25B5" w:rsidRPr="00AA3AA2" w:rsidRDefault="004F25B5" w:rsidP="00CD3AA0">
            <w:pPr>
              <w:pStyle w:val="headertabella0"/>
              <w:rPr>
                <w:color w:val="002060"/>
              </w:rPr>
            </w:pPr>
            <w:r w:rsidRPr="00AA3AA2">
              <w:rPr>
                <w:color w:val="002060"/>
              </w:rPr>
              <w:t>Indirizzo Impianto</w:t>
            </w:r>
          </w:p>
        </w:tc>
      </w:tr>
      <w:tr w:rsidR="004F25B5" w:rsidRPr="00AA3AA2" w14:paraId="76A84F61" w14:textId="77777777" w:rsidTr="00CD3A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AD3DEA" w14:textId="77777777" w:rsidR="004F25B5" w:rsidRPr="00AA3AA2" w:rsidRDefault="004F25B5" w:rsidP="00CD3AA0">
            <w:pPr>
              <w:pStyle w:val="rowtabella0"/>
              <w:rPr>
                <w:color w:val="002060"/>
              </w:rPr>
            </w:pPr>
            <w:r w:rsidRPr="00AA3AA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D1725" w14:textId="77777777" w:rsidR="004F25B5" w:rsidRPr="00AA3AA2" w:rsidRDefault="004F25B5" w:rsidP="00CD3AA0">
            <w:pPr>
              <w:pStyle w:val="rowtabella0"/>
              <w:rPr>
                <w:color w:val="002060"/>
              </w:rPr>
            </w:pPr>
            <w:r w:rsidRPr="00AA3AA2">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DB7D0" w14:textId="77777777" w:rsidR="004F25B5" w:rsidRPr="00AA3AA2" w:rsidRDefault="004F25B5" w:rsidP="00CD3AA0">
            <w:pPr>
              <w:pStyle w:val="rowtabella0"/>
              <w:jc w:val="center"/>
              <w:rPr>
                <w:color w:val="002060"/>
              </w:rPr>
            </w:pPr>
            <w:r w:rsidRPr="00AA3AA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18A72" w14:textId="77777777" w:rsidR="004F25B5" w:rsidRPr="00AA3AA2" w:rsidRDefault="004F25B5" w:rsidP="00CD3AA0">
            <w:pPr>
              <w:pStyle w:val="rowtabella0"/>
              <w:rPr>
                <w:color w:val="002060"/>
              </w:rPr>
            </w:pPr>
            <w:r w:rsidRPr="00AA3AA2">
              <w:rPr>
                <w:color w:val="002060"/>
              </w:rPr>
              <w:t>30/09/2022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8EFC2" w14:textId="77777777" w:rsidR="004F25B5" w:rsidRPr="00AA3AA2" w:rsidRDefault="004F25B5" w:rsidP="00CD3AA0">
            <w:pPr>
              <w:pStyle w:val="rowtabella0"/>
              <w:rPr>
                <w:color w:val="002060"/>
              </w:rPr>
            </w:pPr>
            <w:r w:rsidRPr="00AA3AA2">
              <w:rPr>
                <w:color w:val="002060"/>
              </w:rPr>
              <w:t xml:space="preserve">5220 PALESTRA POLIVALENTE </w:t>
            </w:r>
            <w:proofErr w:type="gramStart"/>
            <w:r w:rsidRPr="00AA3AA2">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2D617" w14:textId="77777777" w:rsidR="004F25B5" w:rsidRPr="00AA3AA2" w:rsidRDefault="004F25B5" w:rsidP="00CD3AA0">
            <w:pPr>
              <w:pStyle w:val="rowtabella0"/>
              <w:rPr>
                <w:color w:val="002060"/>
              </w:rPr>
            </w:pPr>
            <w:r w:rsidRPr="00AA3AA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C30C8" w14:textId="77777777" w:rsidR="004F25B5" w:rsidRPr="00AA3AA2" w:rsidRDefault="004F25B5" w:rsidP="00CD3AA0">
            <w:pPr>
              <w:pStyle w:val="rowtabella0"/>
              <w:rPr>
                <w:color w:val="002060"/>
              </w:rPr>
            </w:pPr>
            <w:r w:rsidRPr="00AA3AA2">
              <w:rPr>
                <w:color w:val="002060"/>
              </w:rPr>
              <w:t>VIA NICOLO' V</w:t>
            </w:r>
          </w:p>
        </w:tc>
      </w:tr>
      <w:tr w:rsidR="004F25B5" w:rsidRPr="00AA3AA2" w14:paraId="59B2A3FB"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FA3D91" w14:textId="77777777" w:rsidR="004F25B5" w:rsidRPr="00AA3AA2" w:rsidRDefault="004F25B5" w:rsidP="00CD3AA0">
            <w:pPr>
              <w:pStyle w:val="rowtabella0"/>
              <w:rPr>
                <w:color w:val="002060"/>
              </w:rPr>
            </w:pPr>
            <w:r w:rsidRPr="00AA3AA2">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18AAEE" w14:textId="77777777" w:rsidR="004F25B5" w:rsidRPr="00AA3AA2" w:rsidRDefault="004F25B5" w:rsidP="00CD3AA0">
            <w:pPr>
              <w:pStyle w:val="rowtabella0"/>
              <w:rPr>
                <w:color w:val="002060"/>
              </w:rPr>
            </w:pPr>
            <w:r w:rsidRPr="00AA3AA2">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6262B3"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7138A0" w14:textId="77777777" w:rsidR="004F25B5" w:rsidRPr="00AA3AA2" w:rsidRDefault="004F25B5" w:rsidP="00CD3AA0">
            <w:pPr>
              <w:pStyle w:val="rowtabella0"/>
              <w:rPr>
                <w:color w:val="002060"/>
              </w:rPr>
            </w:pPr>
            <w:r w:rsidRPr="00AA3AA2">
              <w:rPr>
                <w:color w:val="002060"/>
              </w:rPr>
              <w:t>30/09/2022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965CE4" w14:textId="77777777" w:rsidR="004F25B5" w:rsidRPr="00AA3AA2" w:rsidRDefault="004F25B5" w:rsidP="00CD3AA0">
            <w:pPr>
              <w:pStyle w:val="rowtabella0"/>
              <w:rPr>
                <w:color w:val="002060"/>
              </w:rPr>
            </w:pPr>
            <w:r w:rsidRPr="00AA3AA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67FF3" w14:textId="77777777" w:rsidR="004F25B5" w:rsidRPr="00AA3AA2" w:rsidRDefault="004F25B5" w:rsidP="00CD3AA0">
            <w:pPr>
              <w:pStyle w:val="rowtabella0"/>
              <w:rPr>
                <w:color w:val="002060"/>
              </w:rPr>
            </w:pPr>
            <w:r w:rsidRPr="00AA3AA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7876A" w14:textId="77777777" w:rsidR="004F25B5" w:rsidRPr="00AA3AA2" w:rsidRDefault="004F25B5" w:rsidP="00CD3AA0">
            <w:pPr>
              <w:pStyle w:val="rowtabella0"/>
              <w:rPr>
                <w:color w:val="002060"/>
              </w:rPr>
            </w:pPr>
            <w:r w:rsidRPr="00AA3AA2">
              <w:rPr>
                <w:color w:val="002060"/>
              </w:rPr>
              <w:t>VIA CERQUATTI</w:t>
            </w:r>
          </w:p>
        </w:tc>
      </w:tr>
      <w:tr w:rsidR="004F25B5" w:rsidRPr="00AA3AA2" w14:paraId="5B0E5709"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9B00C" w14:textId="77777777" w:rsidR="004F25B5" w:rsidRPr="00AA3AA2" w:rsidRDefault="004F25B5" w:rsidP="00CD3AA0">
            <w:pPr>
              <w:pStyle w:val="rowtabella0"/>
              <w:rPr>
                <w:color w:val="002060"/>
              </w:rPr>
            </w:pPr>
            <w:r w:rsidRPr="00AA3AA2">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F38A5C" w14:textId="77777777" w:rsidR="004F25B5" w:rsidRPr="00AA3AA2" w:rsidRDefault="004F25B5" w:rsidP="00CD3AA0">
            <w:pPr>
              <w:pStyle w:val="rowtabella0"/>
              <w:rPr>
                <w:color w:val="002060"/>
              </w:rPr>
            </w:pPr>
            <w:r w:rsidRPr="00AA3AA2">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FC8A2"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90C732" w14:textId="77777777" w:rsidR="004F25B5" w:rsidRPr="00AA3AA2" w:rsidRDefault="004F25B5" w:rsidP="00CD3AA0">
            <w:pPr>
              <w:pStyle w:val="rowtabella0"/>
              <w:rPr>
                <w:color w:val="002060"/>
              </w:rPr>
            </w:pPr>
            <w:r w:rsidRPr="00AA3AA2">
              <w:rPr>
                <w:color w:val="002060"/>
              </w:rPr>
              <w:t>30/09/2022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6828F" w14:textId="77777777" w:rsidR="004F25B5" w:rsidRPr="00AA3AA2" w:rsidRDefault="004F25B5" w:rsidP="00CD3AA0">
            <w:pPr>
              <w:pStyle w:val="rowtabella0"/>
              <w:rPr>
                <w:color w:val="002060"/>
              </w:rPr>
            </w:pPr>
            <w:r w:rsidRPr="00AA3AA2">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B8709" w14:textId="77777777" w:rsidR="004F25B5" w:rsidRPr="00AA3AA2" w:rsidRDefault="004F25B5" w:rsidP="00CD3AA0">
            <w:pPr>
              <w:pStyle w:val="rowtabella0"/>
              <w:rPr>
                <w:color w:val="002060"/>
              </w:rPr>
            </w:pPr>
            <w:r w:rsidRPr="00AA3AA2">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83677" w14:textId="77777777" w:rsidR="004F25B5" w:rsidRPr="00AA3AA2" w:rsidRDefault="004F25B5" w:rsidP="00CD3AA0">
            <w:pPr>
              <w:pStyle w:val="rowtabella0"/>
              <w:rPr>
                <w:color w:val="002060"/>
              </w:rPr>
            </w:pPr>
            <w:r w:rsidRPr="00AA3AA2">
              <w:rPr>
                <w:color w:val="002060"/>
              </w:rPr>
              <w:t>LOC. "LE CALVIE"</w:t>
            </w:r>
          </w:p>
        </w:tc>
      </w:tr>
      <w:tr w:rsidR="004F25B5" w:rsidRPr="00AA3AA2" w14:paraId="6495CFDB"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2DCC03" w14:textId="77777777" w:rsidR="004F25B5" w:rsidRPr="00AA3AA2" w:rsidRDefault="004F25B5" w:rsidP="00CD3AA0">
            <w:pPr>
              <w:pStyle w:val="rowtabella0"/>
              <w:rPr>
                <w:color w:val="002060"/>
              </w:rPr>
            </w:pPr>
            <w:r w:rsidRPr="00AA3AA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F85D78" w14:textId="77777777" w:rsidR="004F25B5" w:rsidRPr="00AA3AA2" w:rsidRDefault="004F25B5" w:rsidP="00CD3AA0">
            <w:pPr>
              <w:pStyle w:val="rowtabella0"/>
              <w:rPr>
                <w:color w:val="002060"/>
              </w:rPr>
            </w:pPr>
            <w:r w:rsidRPr="00AA3AA2">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2677EB"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35C79" w14:textId="77777777" w:rsidR="004F25B5" w:rsidRPr="00AA3AA2" w:rsidRDefault="004F25B5" w:rsidP="00CD3AA0">
            <w:pPr>
              <w:pStyle w:val="rowtabella0"/>
              <w:rPr>
                <w:color w:val="002060"/>
              </w:rPr>
            </w:pPr>
            <w:r w:rsidRPr="00AA3AA2">
              <w:rPr>
                <w:color w:val="002060"/>
              </w:rPr>
              <w:t>30/09/2022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8F493A" w14:textId="77777777" w:rsidR="004F25B5" w:rsidRPr="00AA3AA2" w:rsidRDefault="004F25B5" w:rsidP="00CD3AA0">
            <w:pPr>
              <w:pStyle w:val="rowtabella0"/>
              <w:rPr>
                <w:color w:val="002060"/>
              </w:rPr>
            </w:pPr>
            <w:r w:rsidRPr="00AA3AA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9038D" w14:textId="77777777" w:rsidR="004F25B5" w:rsidRPr="00AA3AA2" w:rsidRDefault="004F25B5" w:rsidP="00CD3AA0">
            <w:pPr>
              <w:pStyle w:val="rowtabella0"/>
              <w:rPr>
                <w:color w:val="002060"/>
              </w:rPr>
            </w:pPr>
            <w:r w:rsidRPr="00AA3AA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9E4A8" w14:textId="77777777" w:rsidR="004F25B5" w:rsidRPr="00AA3AA2" w:rsidRDefault="004F25B5" w:rsidP="00CD3AA0">
            <w:pPr>
              <w:pStyle w:val="rowtabella0"/>
              <w:rPr>
                <w:color w:val="002060"/>
              </w:rPr>
            </w:pPr>
            <w:r w:rsidRPr="00AA3AA2">
              <w:rPr>
                <w:color w:val="002060"/>
              </w:rPr>
              <w:t>VIA VESCOVARA, 7</w:t>
            </w:r>
          </w:p>
        </w:tc>
      </w:tr>
      <w:tr w:rsidR="004F25B5" w:rsidRPr="00AA3AA2" w14:paraId="3FF0FDC8"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3F8B2" w14:textId="77777777" w:rsidR="004F25B5" w:rsidRPr="00AA3AA2" w:rsidRDefault="004F25B5" w:rsidP="00CD3AA0">
            <w:pPr>
              <w:pStyle w:val="rowtabella0"/>
              <w:rPr>
                <w:color w:val="002060"/>
              </w:rPr>
            </w:pPr>
            <w:r w:rsidRPr="00AA3AA2">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8B355" w14:textId="77777777" w:rsidR="004F25B5" w:rsidRPr="00AA3AA2" w:rsidRDefault="004F25B5" w:rsidP="00CD3AA0">
            <w:pPr>
              <w:pStyle w:val="rowtabella0"/>
              <w:rPr>
                <w:color w:val="002060"/>
              </w:rPr>
            </w:pPr>
            <w:r w:rsidRPr="00AA3AA2">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84A896"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443AC3" w14:textId="77777777" w:rsidR="004F25B5" w:rsidRPr="00AA3AA2" w:rsidRDefault="004F25B5" w:rsidP="00CD3AA0">
            <w:pPr>
              <w:pStyle w:val="rowtabella0"/>
              <w:rPr>
                <w:color w:val="002060"/>
              </w:rPr>
            </w:pPr>
            <w:r w:rsidRPr="00AA3AA2">
              <w:rPr>
                <w:color w:val="002060"/>
              </w:rPr>
              <w:t>30/09/2022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8F347D" w14:textId="77777777" w:rsidR="004F25B5" w:rsidRPr="00AA3AA2" w:rsidRDefault="004F25B5" w:rsidP="00CD3AA0">
            <w:pPr>
              <w:pStyle w:val="rowtabella0"/>
              <w:rPr>
                <w:color w:val="002060"/>
              </w:rPr>
            </w:pPr>
            <w:r w:rsidRPr="00AA3AA2">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D7D98" w14:textId="77777777" w:rsidR="004F25B5" w:rsidRPr="00AA3AA2" w:rsidRDefault="004F25B5" w:rsidP="00CD3AA0">
            <w:pPr>
              <w:pStyle w:val="rowtabella0"/>
              <w:rPr>
                <w:color w:val="002060"/>
              </w:rPr>
            </w:pPr>
            <w:r w:rsidRPr="00AA3AA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8166B" w14:textId="77777777" w:rsidR="004F25B5" w:rsidRPr="00AA3AA2" w:rsidRDefault="004F25B5" w:rsidP="00CD3AA0">
            <w:pPr>
              <w:pStyle w:val="rowtabella0"/>
              <w:rPr>
                <w:color w:val="002060"/>
              </w:rPr>
            </w:pPr>
            <w:r w:rsidRPr="00AA3AA2">
              <w:rPr>
                <w:color w:val="002060"/>
              </w:rPr>
              <w:t>LOCALITA' NONTESICURO</w:t>
            </w:r>
          </w:p>
        </w:tc>
      </w:tr>
      <w:tr w:rsidR="004F25B5" w:rsidRPr="00AA3AA2" w14:paraId="43439D5E"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44C5B0" w14:textId="77777777" w:rsidR="004F25B5" w:rsidRPr="00AA3AA2" w:rsidRDefault="004F25B5" w:rsidP="00CD3AA0">
            <w:pPr>
              <w:pStyle w:val="rowtabella0"/>
              <w:rPr>
                <w:color w:val="002060"/>
              </w:rPr>
            </w:pPr>
            <w:r w:rsidRPr="00AA3AA2">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60B739" w14:textId="77777777" w:rsidR="004F25B5" w:rsidRPr="00AA3AA2" w:rsidRDefault="004F25B5" w:rsidP="00CD3AA0">
            <w:pPr>
              <w:pStyle w:val="rowtabella0"/>
              <w:rPr>
                <w:color w:val="002060"/>
              </w:rPr>
            </w:pPr>
            <w:r w:rsidRPr="00AA3AA2">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61C7B7"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37B8A8" w14:textId="77777777" w:rsidR="004F25B5" w:rsidRPr="00AA3AA2" w:rsidRDefault="004F25B5" w:rsidP="00CD3AA0">
            <w:pPr>
              <w:pStyle w:val="rowtabella0"/>
              <w:rPr>
                <w:color w:val="002060"/>
              </w:rPr>
            </w:pPr>
            <w:r w:rsidRPr="00AA3AA2">
              <w:rPr>
                <w:color w:val="002060"/>
              </w:rPr>
              <w:t>01/10/2022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B3E491" w14:textId="77777777" w:rsidR="004F25B5" w:rsidRPr="00AA3AA2" w:rsidRDefault="004F25B5" w:rsidP="00CD3AA0">
            <w:pPr>
              <w:pStyle w:val="rowtabella0"/>
              <w:rPr>
                <w:color w:val="002060"/>
              </w:rPr>
            </w:pPr>
            <w:r w:rsidRPr="00AA3AA2">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458DB" w14:textId="77777777" w:rsidR="004F25B5" w:rsidRPr="00AA3AA2" w:rsidRDefault="004F25B5" w:rsidP="00CD3AA0">
            <w:pPr>
              <w:pStyle w:val="rowtabella0"/>
              <w:rPr>
                <w:color w:val="002060"/>
              </w:rPr>
            </w:pPr>
            <w:r w:rsidRPr="00AA3AA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19CA8" w14:textId="77777777" w:rsidR="004F25B5" w:rsidRPr="00AA3AA2" w:rsidRDefault="004F25B5" w:rsidP="00CD3AA0">
            <w:pPr>
              <w:pStyle w:val="rowtabella0"/>
              <w:rPr>
                <w:color w:val="002060"/>
              </w:rPr>
            </w:pPr>
            <w:r w:rsidRPr="00AA3AA2">
              <w:rPr>
                <w:color w:val="002060"/>
              </w:rPr>
              <w:t>VIA DELLO SPORT</w:t>
            </w:r>
          </w:p>
        </w:tc>
      </w:tr>
      <w:tr w:rsidR="004F25B5" w:rsidRPr="00AA3AA2" w14:paraId="3AEBCAB2" w14:textId="77777777" w:rsidTr="00CD3A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8EBCE" w14:textId="77777777" w:rsidR="004F25B5" w:rsidRPr="00AA3AA2" w:rsidRDefault="004F25B5" w:rsidP="00CD3AA0">
            <w:pPr>
              <w:pStyle w:val="rowtabella0"/>
              <w:rPr>
                <w:color w:val="002060"/>
              </w:rPr>
            </w:pPr>
            <w:r w:rsidRPr="00AA3AA2">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AEA58" w14:textId="77777777" w:rsidR="004F25B5" w:rsidRPr="00AA3AA2" w:rsidRDefault="004F25B5" w:rsidP="00CD3AA0">
            <w:pPr>
              <w:pStyle w:val="rowtabella0"/>
              <w:rPr>
                <w:color w:val="002060"/>
              </w:rPr>
            </w:pPr>
            <w:r w:rsidRPr="00AA3AA2">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D07C3"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F9CDC" w14:textId="77777777" w:rsidR="004F25B5" w:rsidRPr="00AA3AA2" w:rsidRDefault="004F25B5" w:rsidP="00CD3AA0">
            <w:pPr>
              <w:pStyle w:val="rowtabella0"/>
              <w:rPr>
                <w:color w:val="002060"/>
              </w:rPr>
            </w:pPr>
            <w:r w:rsidRPr="00AA3AA2">
              <w:rPr>
                <w:color w:val="002060"/>
              </w:rPr>
              <w:t>01/10/2022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14F4E" w14:textId="77777777" w:rsidR="004F25B5" w:rsidRPr="00AA3AA2" w:rsidRDefault="004F25B5" w:rsidP="00CD3AA0">
            <w:pPr>
              <w:pStyle w:val="rowtabella0"/>
              <w:rPr>
                <w:color w:val="002060"/>
              </w:rPr>
            </w:pPr>
            <w:r w:rsidRPr="00AA3AA2">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C43B1" w14:textId="77777777" w:rsidR="004F25B5" w:rsidRPr="00AA3AA2" w:rsidRDefault="004F25B5" w:rsidP="00CD3AA0">
            <w:pPr>
              <w:pStyle w:val="rowtabella0"/>
              <w:rPr>
                <w:color w:val="002060"/>
              </w:rPr>
            </w:pPr>
            <w:r w:rsidRPr="00AA3AA2">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DCDC5" w14:textId="77777777" w:rsidR="004F25B5" w:rsidRPr="00AA3AA2" w:rsidRDefault="004F25B5" w:rsidP="00CD3AA0">
            <w:pPr>
              <w:pStyle w:val="rowtabella0"/>
              <w:rPr>
                <w:color w:val="002060"/>
              </w:rPr>
            </w:pPr>
            <w:r w:rsidRPr="00AA3AA2">
              <w:rPr>
                <w:color w:val="002060"/>
              </w:rPr>
              <w:t>VIA CERQUATTI</w:t>
            </w:r>
          </w:p>
        </w:tc>
      </w:tr>
    </w:tbl>
    <w:p w14:paraId="02CBD720" w14:textId="77777777" w:rsidR="004F25B5" w:rsidRPr="00AA3AA2" w:rsidRDefault="004F25B5" w:rsidP="004F25B5">
      <w:pPr>
        <w:pStyle w:val="breakline"/>
        <w:rPr>
          <w:rFonts w:eastAsiaTheme="minorEastAsia"/>
          <w:color w:val="002060"/>
        </w:rPr>
      </w:pPr>
    </w:p>
    <w:p w14:paraId="61088C89" w14:textId="77777777" w:rsidR="004F25B5" w:rsidRPr="00AA3AA2" w:rsidRDefault="004F25B5" w:rsidP="004F25B5">
      <w:pPr>
        <w:pStyle w:val="breakline"/>
        <w:rPr>
          <w:color w:val="002060"/>
        </w:rPr>
      </w:pPr>
    </w:p>
    <w:p w14:paraId="20046088" w14:textId="77777777" w:rsidR="004F25B5" w:rsidRPr="00AA3AA2" w:rsidRDefault="004F25B5" w:rsidP="004F25B5">
      <w:pPr>
        <w:pStyle w:val="breakline"/>
        <w:rPr>
          <w:color w:val="002060"/>
        </w:rPr>
      </w:pPr>
    </w:p>
    <w:p w14:paraId="62F7F614" w14:textId="77777777" w:rsidR="004F25B5" w:rsidRPr="00AA3AA2" w:rsidRDefault="004F25B5" w:rsidP="004F25B5">
      <w:pPr>
        <w:pStyle w:val="sottotitolocampionato10"/>
        <w:rPr>
          <w:color w:val="002060"/>
        </w:rPr>
      </w:pPr>
      <w:r w:rsidRPr="00AA3AA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5"/>
        <w:gridCol w:w="1559"/>
        <w:gridCol w:w="1552"/>
      </w:tblGrid>
      <w:tr w:rsidR="004F25B5" w:rsidRPr="00AA3AA2" w14:paraId="68FDB331" w14:textId="77777777" w:rsidTr="00CD3AA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851B4" w14:textId="77777777" w:rsidR="004F25B5" w:rsidRPr="00AA3AA2" w:rsidRDefault="004F25B5" w:rsidP="00CD3AA0">
            <w:pPr>
              <w:pStyle w:val="headertabella0"/>
              <w:rPr>
                <w:color w:val="002060"/>
              </w:rPr>
            </w:pPr>
            <w:r w:rsidRPr="00AA3AA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34A92" w14:textId="77777777" w:rsidR="004F25B5" w:rsidRPr="00AA3AA2" w:rsidRDefault="004F25B5" w:rsidP="00CD3AA0">
            <w:pPr>
              <w:pStyle w:val="headertabella0"/>
              <w:rPr>
                <w:color w:val="002060"/>
              </w:rPr>
            </w:pPr>
            <w:r w:rsidRPr="00AA3AA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09743" w14:textId="77777777" w:rsidR="004F25B5" w:rsidRPr="00AA3AA2" w:rsidRDefault="004F25B5" w:rsidP="00CD3AA0">
            <w:pPr>
              <w:pStyle w:val="headertabella0"/>
              <w:rPr>
                <w:color w:val="002060"/>
              </w:rPr>
            </w:pPr>
            <w:r w:rsidRPr="00AA3AA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79F1C" w14:textId="77777777" w:rsidR="004F25B5" w:rsidRPr="00AA3AA2" w:rsidRDefault="004F25B5" w:rsidP="00CD3AA0">
            <w:pPr>
              <w:pStyle w:val="headertabella0"/>
              <w:rPr>
                <w:color w:val="002060"/>
              </w:rPr>
            </w:pPr>
            <w:r w:rsidRPr="00AA3AA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FD0BB" w14:textId="77777777" w:rsidR="004F25B5" w:rsidRPr="00AA3AA2" w:rsidRDefault="004F25B5" w:rsidP="00CD3AA0">
            <w:pPr>
              <w:pStyle w:val="headertabella0"/>
              <w:rPr>
                <w:color w:val="002060"/>
              </w:rPr>
            </w:pPr>
            <w:r w:rsidRPr="00AA3AA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94C9" w14:textId="77777777" w:rsidR="004F25B5" w:rsidRPr="00AA3AA2" w:rsidRDefault="004F25B5" w:rsidP="00CD3AA0">
            <w:pPr>
              <w:pStyle w:val="headertabella0"/>
              <w:rPr>
                <w:color w:val="002060"/>
              </w:rPr>
            </w:pPr>
            <w:proofErr w:type="spellStart"/>
            <w:r w:rsidRPr="00AA3AA2">
              <w:rPr>
                <w:color w:val="002060"/>
              </w:rPr>
              <w:t>Localita'</w:t>
            </w:r>
            <w:proofErr w:type="spellEnd"/>
            <w:r w:rsidRPr="00AA3AA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3D0CA" w14:textId="77777777" w:rsidR="004F25B5" w:rsidRPr="00AA3AA2" w:rsidRDefault="004F25B5" w:rsidP="00CD3AA0">
            <w:pPr>
              <w:pStyle w:val="headertabella0"/>
              <w:rPr>
                <w:color w:val="002060"/>
              </w:rPr>
            </w:pPr>
            <w:r w:rsidRPr="00AA3AA2">
              <w:rPr>
                <w:color w:val="002060"/>
              </w:rPr>
              <w:t>Indirizzo Impianto</w:t>
            </w:r>
          </w:p>
        </w:tc>
      </w:tr>
      <w:tr w:rsidR="004F25B5" w:rsidRPr="00AA3AA2" w14:paraId="5E80625F" w14:textId="77777777" w:rsidTr="00CD3AA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04886" w14:textId="77777777" w:rsidR="004F25B5" w:rsidRPr="00AA3AA2" w:rsidRDefault="004F25B5" w:rsidP="00CD3AA0">
            <w:pPr>
              <w:pStyle w:val="rowtabella0"/>
              <w:rPr>
                <w:color w:val="002060"/>
              </w:rPr>
            </w:pPr>
            <w:r w:rsidRPr="00AA3AA2">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B21D5" w14:textId="77777777" w:rsidR="004F25B5" w:rsidRPr="00AA3AA2" w:rsidRDefault="004F25B5" w:rsidP="00CD3AA0">
            <w:pPr>
              <w:pStyle w:val="rowtabella0"/>
              <w:rPr>
                <w:color w:val="002060"/>
              </w:rPr>
            </w:pPr>
            <w:r w:rsidRPr="00AA3AA2">
              <w:rPr>
                <w:color w:val="002060"/>
              </w:rPr>
              <w:t>FUTSAL SANGIUSTESE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DCA75" w14:textId="77777777" w:rsidR="004F25B5" w:rsidRPr="00AA3AA2" w:rsidRDefault="004F25B5" w:rsidP="00CD3AA0">
            <w:pPr>
              <w:pStyle w:val="rowtabella0"/>
              <w:jc w:val="center"/>
              <w:rPr>
                <w:color w:val="002060"/>
              </w:rPr>
            </w:pPr>
            <w:r w:rsidRPr="00AA3AA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CE1CB" w14:textId="77777777" w:rsidR="004F25B5" w:rsidRPr="00AA3AA2" w:rsidRDefault="004F25B5" w:rsidP="00CD3AA0">
            <w:pPr>
              <w:pStyle w:val="rowtabella0"/>
              <w:rPr>
                <w:color w:val="002060"/>
              </w:rPr>
            </w:pPr>
            <w:r w:rsidRPr="00AA3AA2">
              <w:rPr>
                <w:color w:val="002060"/>
              </w:rPr>
              <w:t>30/09/2022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EE2D0" w14:textId="77777777" w:rsidR="004F25B5" w:rsidRPr="00AA3AA2" w:rsidRDefault="004F25B5" w:rsidP="00CD3AA0">
            <w:pPr>
              <w:pStyle w:val="rowtabella0"/>
              <w:rPr>
                <w:color w:val="002060"/>
              </w:rPr>
            </w:pPr>
            <w:r w:rsidRPr="00AA3AA2">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03CFF" w14:textId="77777777" w:rsidR="004F25B5" w:rsidRPr="00AA3AA2" w:rsidRDefault="004F25B5" w:rsidP="00CD3AA0">
            <w:pPr>
              <w:pStyle w:val="rowtabella0"/>
              <w:rPr>
                <w:color w:val="002060"/>
              </w:rPr>
            </w:pPr>
            <w:r w:rsidRPr="00AA3AA2">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0F129" w14:textId="77777777" w:rsidR="004F25B5" w:rsidRPr="00AA3AA2" w:rsidRDefault="004F25B5" w:rsidP="00CD3AA0">
            <w:pPr>
              <w:pStyle w:val="rowtabella0"/>
              <w:rPr>
                <w:color w:val="002060"/>
              </w:rPr>
            </w:pPr>
            <w:r w:rsidRPr="00AA3AA2">
              <w:rPr>
                <w:color w:val="002060"/>
              </w:rPr>
              <w:t>VIA CORRADI</w:t>
            </w:r>
          </w:p>
        </w:tc>
      </w:tr>
      <w:tr w:rsidR="004F25B5" w:rsidRPr="00AA3AA2" w14:paraId="6B3C0829"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4AC45A" w14:textId="77777777" w:rsidR="004F25B5" w:rsidRPr="00AA3AA2" w:rsidRDefault="004F25B5" w:rsidP="00CD3AA0">
            <w:pPr>
              <w:pStyle w:val="rowtabella0"/>
              <w:rPr>
                <w:color w:val="002060"/>
              </w:rPr>
            </w:pPr>
            <w:r w:rsidRPr="00AA3AA2">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5BBBD7" w14:textId="77777777" w:rsidR="004F25B5" w:rsidRPr="00AA3AA2" w:rsidRDefault="004F25B5" w:rsidP="00CD3AA0">
            <w:pPr>
              <w:pStyle w:val="rowtabella0"/>
              <w:rPr>
                <w:color w:val="002060"/>
              </w:rPr>
            </w:pPr>
            <w:r w:rsidRPr="00AA3AA2">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41E66B"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31835E" w14:textId="77777777" w:rsidR="004F25B5" w:rsidRPr="00AA3AA2" w:rsidRDefault="004F25B5" w:rsidP="00CD3AA0">
            <w:pPr>
              <w:pStyle w:val="rowtabella0"/>
              <w:rPr>
                <w:color w:val="002060"/>
              </w:rPr>
            </w:pPr>
            <w:r w:rsidRPr="00AA3AA2">
              <w:rPr>
                <w:color w:val="002060"/>
              </w:rPr>
              <w:t>30/09/2022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898796" w14:textId="77777777" w:rsidR="004F25B5" w:rsidRPr="00AA3AA2" w:rsidRDefault="004F25B5" w:rsidP="00CD3AA0">
            <w:pPr>
              <w:pStyle w:val="rowtabella0"/>
              <w:rPr>
                <w:color w:val="002060"/>
              </w:rPr>
            </w:pPr>
            <w:r w:rsidRPr="00AA3AA2">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3688C" w14:textId="77777777" w:rsidR="004F25B5" w:rsidRPr="00AA3AA2" w:rsidRDefault="004F25B5" w:rsidP="00CD3AA0">
            <w:pPr>
              <w:pStyle w:val="rowtabella0"/>
              <w:rPr>
                <w:color w:val="002060"/>
              </w:rPr>
            </w:pPr>
            <w:r w:rsidRPr="00AA3AA2">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EA1A4" w14:textId="77777777" w:rsidR="004F25B5" w:rsidRPr="00AA3AA2" w:rsidRDefault="004F25B5" w:rsidP="00CD3AA0">
            <w:pPr>
              <w:pStyle w:val="rowtabella0"/>
              <w:rPr>
                <w:color w:val="002060"/>
              </w:rPr>
            </w:pPr>
            <w:r w:rsidRPr="00AA3AA2">
              <w:rPr>
                <w:color w:val="002060"/>
              </w:rPr>
              <w:t>PIAZZA S. D'ACQUISTO</w:t>
            </w:r>
          </w:p>
        </w:tc>
      </w:tr>
      <w:tr w:rsidR="004F25B5" w:rsidRPr="00AA3AA2" w14:paraId="6C41DA84"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120933" w14:textId="77777777" w:rsidR="004F25B5" w:rsidRPr="00AA3AA2" w:rsidRDefault="004F25B5" w:rsidP="00CD3AA0">
            <w:pPr>
              <w:pStyle w:val="rowtabella0"/>
              <w:rPr>
                <w:color w:val="002060"/>
              </w:rPr>
            </w:pPr>
            <w:r w:rsidRPr="00AA3AA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F7D08E" w14:textId="77777777" w:rsidR="004F25B5" w:rsidRPr="00AA3AA2" w:rsidRDefault="004F25B5" w:rsidP="00CD3AA0">
            <w:pPr>
              <w:pStyle w:val="rowtabella0"/>
              <w:rPr>
                <w:color w:val="002060"/>
              </w:rPr>
            </w:pPr>
            <w:proofErr w:type="gramStart"/>
            <w:r w:rsidRPr="00AA3AA2">
              <w:rPr>
                <w:color w:val="002060"/>
              </w:rPr>
              <w:t>L ALTRO</w:t>
            </w:r>
            <w:proofErr w:type="gramEnd"/>
            <w:r w:rsidRPr="00AA3AA2">
              <w:rPr>
                <w:color w:val="002060"/>
              </w:rPr>
              <w:t xml:space="preserve">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08A823"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7044F" w14:textId="77777777" w:rsidR="004F25B5" w:rsidRPr="00AA3AA2" w:rsidRDefault="004F25B5" w:rsidP="00CD3AA0">
            <w:pPr>
              <w:pStyle w:val="rowtabella0"/>
              <w:rPr>
                <w:color w:val="002060"/>
              </w:rPr>
            </w:pPr>
            <w:r w:rsidRPr="00AA3AA2">
              <w:rPr>
                <w:color w:val="002060"/>
              </w:rPr>
              <w:t>30/09/2022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D0A03" w14:textId="77777777" w:rsidR="004F25B5" w:rsidRPr="00AA3AA2" w:rsidRDefault="004F25B5" w:rsidP="00CD3AA0">
            <w:pPr>
              <w:pStyle w:val="rowtabella0"/>
              <w:rPr>
                <w:color w:val="002060"/>
              </w:rPr>
            </w:pPr>
            <w:r w:rsidRPr="00AA3AA2">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60196" w14:textId="77777777" w:rsidR="004F25B5" w:rsidRPr="00AA3AA2" w:rsidRDefault="004F25B5" w:rsidP="00CD3AA0">
            <w:pPr>
              <w:pStyle w:val="rowtabella0"/>
              <w:rPr>
                <w:color w:val="002060"/>
              </w:rPr>
            </w:pPr>
            <w:r w:rsidRPr="00AA3AA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7B1EF" w14:textId="77777777" w:rsidR="004F25B5" w:rsidRPr="00AA3AA2" w:rsidRDefault="004F25B5" w:rsidP="00CD3AA0">
            <w:pPr>
              <w:pStyle w:val="rowtabella0"/>
              <w:rPr>
                <w:color w:val="002060"/>
              </w:rPr>
            </w:pPr>
            <w:r w:rsidRPr="00AA3AA2">
              <w:rPr>
                <w:color w:val="002060"/>
              </w:rPr>
              <w:t xml:space="preserve">VIA </w:t>
            </w:r>
            <w:proofErr w:type="gramStart"/>
            <w:r w:rsidRPr="00AA3AA2">
              <w:rPr>
                <w:color w:val="002060"/>
              </w:rPr>
              <w:t>B.ROSSI</w:t>
            </w:r>
            <w:proofErr w:type="gramEnd"/>
            <w:r w:rsidRPr="00AA3AA2">
              <w:rPr>
                <w:color w:val="002060"/>
              </w:rPr>
              <w:t xml:space="preserve"> SNC</w:t>
            </w:r>
          </w:p>
        </w:tc>
      </w:tr>
      <w:tr w:rsidR="004F25B5" w:rsidRPr="00AA3AA2" w14:paraId="52848723"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8D8BD" w14:textId="77777777" w:rsidR="004F25B5" w:rsidRPr="00AA3AA2" w:rsidRDefault="004F25B5" w:rsidP="00CD3AA0">
            <w:pPr>
              <w:pStyle w:val="rowtabella0"/>
              <w:rPr>
                <w:color w:val="002060"/>
              </w:rPr>
            </w:pPr>
            <w:r w:rsidRPr="00AA3AA2">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4F9BF6" w14:textId="77777777" w:rsidR="004F25B5" w:rsidRPr="00AA3AA2" w:rsidRDefault="004F25B5" w:rsidP="00CD3AA0">
            <w:pPr>
              <w:pStyle w:val="rowtabella0"/>
              <w:rPr>
                <w:color w:val="002060"/>
              </w:rPr>
            </w:pPr>
            <w:r w:rsidRPr="00AA3AA2">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1EE2EB"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F40DD7" w14:textId="77777777" w:rsidR="004F25B5" w:rsidRPr="00AA3AA2" w:rsidRDefault="004F25B5" w:rsidP="00CD3AA0">
            <w:pPr>
              <w:pStyle w:val="rowtabella0"/>
              <w:rPr>
                <w:color w:val="002060"/>
              </w:rPr>
            </w:pPr>
            <w:r w:rsidRPr="00AA3AA2">
              <w:rPr>
                <w:color w:val="002060"/>
              </w:rPr>
              <w:t>30/09/2022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C3BAFD" w14:textId="77777777" w:rsidR="004F25B5" w:rsidRPr="00AA3AA2" w:rsidRDefault="004F25B5" w:rsidP="00CD3AA0">
            <w:pPr>
              <w:pStyle w:val="rowtabella0"/>
              <w:rPr>
                <w:color w:val="002060"/>
              </w:rPr>
            </w:pPr>
            <w:r w:rsidRPr="00AA3AA2">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E93321" w14:textId="77777777" w:rsidR="004F25B5" w:rsidRPr="00AA3AA2" w:rsidRDefault="004F25B5" w:rsidP="00CD3AA0">
            <w:pPr>
              <w:pStyle w:val="rowtabella0"/>
              <w:rPr>
                <w:color w:val="002060"/>
              </w:rPr>
            </w:pPr>
            <w:r w:rsidRPr="00AA3AA2">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B742B" w14:textId="77777777" w:rsidR="004F25B5" w:rsidRPr="00AA3AA2" w:rsidRDefault="004F25B5" w:rsidP="00CD3AA0">
            <w:pPr>
              <w:pStyle w:val="rowtabella0"/>
              <w:rPr>
                <w:color w:val="002060"/>
              </w:rPr>
            </w:pPr>
            <w:r w:rsidRPr="00AA3AA2">
              <w:rPr>
                <w:color w:val="002060"/>
              </w:rPr>
              <w:t>VIA FONTE DI MONSIGNORE</w:t>
            </w:r>
          </w:p>
        </w:tc>
      </w:tr>
      <w:tr w:rsidR="004F25B5" w:rsidRPr="00AA3AA2" w14:paraId="2E1215C0"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412AAC" w14:textId="77777777" w:rsidR="004F25B5" w:rsidRPr="00AA3AA2" w:rsidRDefault="004F25B5" w:rsidP="00CD3AA0">
            <w:pPr>
              <w:pStyle w:val="rowtabella0"/>
              <w:rPr>
                <w:color w:val="002060"/>
              </w:rPr>
            </w:pPr>
            <w:r w:rsidRPr="00AA3AA2">
              <w:rPr>
                <w:color w:val="002060"/>
              </w:rPr>
              <w:lastRenderedPageBreak/>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0EE3F8" w14:textId="77777777" w:rsidR="004F25B5" w:rsidRPr="00AA3AA2" w:rsidRDefault="004F25B5" w:rsidP="00CD3AA0">
            <w:pPr>
              <w:pStyle w:val="rowtabella0"/>
              <w:rPr>
                <w:color w:val="002060"/>
              </w:rPr>
            </w:pPr>
            <w:r w:rsidRPr="00AA3AA2">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4C98FA"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95A0A3" w14:textId="77777777" w:rsidR="004F25B5" w:rsidRPr="00AA3AA2" w:rsidRDefault="004F25B5" w:rsidP="00CD3AA0">
            <w:pPr>
              <w:pStyle w:val="rowtabella0"/>
              <w:rPr>
                <w:color w:val="002060"/>
              </w:rPr>
            </w:pPr>
            <w:r w:rsidRPr="00AA3AA2">
              <w:rPr>
                <w:color w:val="002060"/>
              </w:rPr>
              <w:t>30/09/2022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4063AF" w14:textId="77777777" w:rsidR="004F25B5" w:rsidRPr="00AA3AA2" w:rsidRDefault="004F25B5" w:rsidP="00CD3AA0">
            <w:pPr>
              <w:pStyle w:val="rowtabella0"/>
              <w:rPr>
                <w:color w:val="002060"/>
              </w:rPr>
            </w:pPr>
            <w:r w:rsidRPr="00AA3AA2">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CFB94" w14:textId="77777777" w:rsidR="004F25B5" w:rsidRPr="00AA3AA2" w:rsidRDefault="004F25B5" w:rsidP="00CD3AA0">
            <w:pPr>
              <w:pStyle w:val="rowtabella0"/>
              <w:rPr>
                <w:color w:val="002060"/>
              </w:rPr>
            </w:pPr>
            <w:r w:rsidRPr="00AA3AA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C2FC9" w14:textId="77777777" w:rsidR="004F25B5" w:rsidRPr="00AA3AA2" w:rsidRDefault="004F25B5" w:rsidP="00CD3AA0">
            <w:pPr>
              <w:pStyle w:val="rowtabella0"/>
              <w:rPr>
                <w:color w:val="002060"/>
              </w:rPr>
            </w:pPr>
            <w:r w:rsidRPr="00AA3AA2">
              <w:rPr>
                <w:color w:val="002060"/>
              </w:rPr>
              <w:t>FRAZ.PAGLIARE VIA VECCHI</w:t>
            </w:r>
          </w:p>
        </w:tc>
      </w:tr>
      <w:tr w:rsidR="004F25B5" w:rsidRPr="00AA3AA2" w14:paraId="51552AE1" w14:textId="77777777" w:rsidTr="00CD3AA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D93787" w14:textId="77777777" w:rsidR="004F25B5" w:rsidRPr="00AA3AA2" w:rsidRDefault="004F25B5" w:rsidP="00CD3AA0">
            <w:pPr>
              <w:pStyle w:val="rowtabella0"/>
              <w:rPr>
                <w:color w:val="002060"/>
              </w:rPr>
            </w:pPr>
            <w:r w:rsidRPr="00AA3AA2">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33E22D" w14:textId="77777777" w:rsidR="004F25B5" w:rsidRPr="00AA3AA2" w:rsidRDefault="004F25B5" w:rsidP="00CD3AA0">
            <w:pPr>
              <w:pStyle w:val="rowtabella0"/>
              <w:rPr>
                <w:color w:val="002060"/>
              </w:rPr>
            </w:pPr>
            <w:r w:rsidRPr="00AA3AA2">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78B1AA"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448E03" w14:textId="77777777" w:rsidR="004F25B5" w:rsidRPr="00AA3AA2" w:rsidRDefault="004F25B5" w:rsidP="00CD3AA0">
            <w:pPr>
              <w:pStyle w:val="rowtabella0"/>
              <w:rPr>
                <w:color w:val="002060"/>
              </w:rPr>
            </w:pPr>
            <w:r w:rsidRPr="00AA3AA2">
              <w:rPr>
                <w:color w:val="002060"/>
              </w:rPr>
              <w:t>30/09/2022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08FF55" w14:textId="77777777" w:rsidR="004F25B5" w:rsidRPr="00AA3AA2" w:rsidRDefault="004F25B5" w:rsidP="00CD3AA0">
            <w:pPr>
              <w:pStyle w:val="rowtabella0"/>
              <w:rPr>
                <w:color w:val="002060"/>
              </w:rPr>
            </w:pPr>
            <w:r w:rsidRPr="00AA3AA2">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80545" w14:textId="77777777" w:rsidR="004F25B5" w:rsidRPr="00AA3AA2" w:rsidRDefault="004F25B5" w:rsidP="00CD3AA0">
            <w:pPr>
              <w:pStyle w:val="rowtabella0"/>
              <w:rPr>
                <w:color w:val="002060"/>
              </w:rPr>
            </w:pPr>
            <w:r w:rsidRPr="00AA3AA2">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EF40C" w14:textId="77777777" w:rsidR="004F25B5" w:rsidRPr="00AA3AA2" w:rsidRDefault="004F25B5" w:rsidP="00CD3AA0">
            <w:pPr>
              <w:pStyle w:val="rowtabella0"/>
              <w:rPr>
                <w:color w:val="002060"/>
              </w:rPr>
            </w:pPr>
            <w:r w:rsidRPr="00AA3AA2">
              <w:rPr>
                <w:color w:val="002060"/>
              </w:rPr>
              <w:t>VIA NENNI</w:t>
            </w:r>
          </w:p>
        </w:tc>
      </w:tr>
      <w:tr w:rsidR="004F25B5" w:rsidRPr="00AA3AA2" w14:paraId="4999CDB1" w14:textId="77777777" w:rsidTr="00CD3AA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ACE42" w14:textId="77777777" w:rsidR="004F25B5" w:rsidRPr="00AA3AA2" w:rsidRDefault="004F25B5" w:rsidP="00CD3AA0">
            <w:pPr>
              <w:pStyle w:val="rowtabella0"/>
              <w:rPr>
                <w:color w:val="002060"/>
              </w:rPr>
            </w:pPr>
            <w:proofErr w:type="gramStart"/>
            <w:r w:rsidRPr="00AA3AA2">
              <w:rPr>
                <w:color w:val="002060"/>
              </w:rPr>
              <w:t>U.MANDOLESI</w:t>
            </w:r>
            <w:proofErr w:type="gramEnd"/>
            <w:r w:rsidRPr="00AA3AA2">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78F9E" w14:textId="77777777" w:rsidR="004F25B5" w:rsidRPr="00AA3AA2" w:rsidRDefault="004F25B5" w:rsidP="00CD3AA0">
            <w:pPr>
              <w:pStyle w:val="rowtabella0"/>
              <w:rPr>
                <w:color w:val="002060"/>
              </w:rPr>
            </w:pPr>
            <w:r w:rsidRPr="00AA3AA2">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D91D7" w14:textId="77777777" w:rsidR="004F25B5" w:rsidRPr="00AA3AA2" w:rsidRDefault="004F25B5" w:rsidP="00CD3AA0">
            <w:pPr>
              <w:pStyle w:val="rowtabella0"/>
              <w:jc w:val="center"/>
              <w:rPr>
                <w:color w:val="002060"/>
              </w:rPr>
            </w:pPr>
            <w:r w:rsidRPr="00AA3AA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0BF3F" w14:textId="77777777" w:rsidR="004F25B5" w:rsidRPr="00AA3AA2" w:rsidRDefault="004F25B5" w:rsidP="00CD3AA0">
            <w:pPr>
              <w:pStyle w:val="rowtabella0"/>
              <w:rPr>
                <w:color w:val="002060"/>
              </w:rPr>
            </w:pPr>
            <w:r w:rsidRPr="00AA3AA2">
              <w:rPr>
                <w:color w:val="002060"/>
              </w:rPr>
              <w:t>30/09/2022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59B11" w14:textId="77777777" w:rsidR="004F25B5" w:rsidRPr="00AA3AA2" w:rsidRDefault="004F25B5" w:rsidP="00CD3AA0">
            <w:pPr>
              <w:pStyle w:val="rowtabella0"/>
              <w:rPr>
                <w:color w:val="002060"/>
              </w:rPr>
            </w:pPr>
            <w:r w:rsidRPr="00AA3AA2">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ACA71" w14:textId="77777777" w:rsidR="004F25B5" w:rsidRPr="00AA3AA2" w:rsidRDefault="004F25B5" w:rsidP="00CD3AA0">
            <w:pPr>
              <w:pStyle w:val="rowtabella0"/>
              <w:rPr>
                <w:color w:val="002060"/>
              </w:rPr>
            </w:pPr>
            <w:r w:rsidRPr="00AA3AA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54737" w14:textId="77777777" w:rsidR="004F25B5" w:rsidRPr="00AA3AA2" w:rsidRDefault="004F25B5" w:rsidP="00CD3AA0">
            <w:pPr>
              <w:pStyle w:val="rowtabella0"/>
              <w:rPr>
                <w:color w:val="002060"/>
              </w:rPr>
            </w:pPr>
            <w:r w:rsidRPr="00AA3AA2">
              <w:rPr>
                <w:color w:val="002060"/>
              </w:rPr>
              <w:t xml:space="preserve">VIA </w:t>
            </w:r>
            <w:proofErr w:type="gramStart"/>
            <w:r w:rsidRPr="00AA3AA2">
              <w:rPr>
                <w:color w:val="002060"/>
              </w:rPr>
              <w:t>S.VITTORIA</w:t>
            </w:r>
            <w:proofErr w:type="gramEnd"/>
            <w:r w:rsidRPr="00AA3AA2">
              <w:rPr>
                <w:color w:val="002060"/>
              </w:rPr>
              <w:t>, 5</w:t>
            </w:r>
          </w:p>
        </w:tc>
      </w:tr>
    </w:tbl>
    <w:p w14:paraId="6FC0C3BD" w14:textId="77777777" w:rsidR="004F25B5" w:rsidRPr="001A1B0E" w:rsidRDefault="004F25B5" w:rsidP="004F3FED">
      <w:pPr>
        <w:pStyle w:val="breakline"/>
        <w:rPr>
          <w:rFonts w:eastAsiaTheme="minorEastAsia"/>
          <w:color w:val="002060"/>
        </w:rPr>
      </w:pPr>
    </w:p>
    <w:p w14:paraId="3E2D5E1B" w14:textId="77777777" w:rsidR="004F3FED" w:rsidRPr="001A1B0E" w:rsidRDefault="004F3FED" w:rsidP="004F3FED">
      <w:pPr>
        <w:pStyle w:val="breakline"/>
        <w:rPr>
          <w:color w:val="002060"/>
        </w:rPr>
      </w:pPr>
    </w:p>
    <w:p w14:paraId="6D7FF83D" w14:textId="77777777" w:rsidR="004F3FED" w:rsidRPr="001A1B0E" w:rsidRDefault="004F3FED" w:rsidP="004F3FED">
      <w:pPr>
        <w:pStyle w:val="titolocampionato0"/>
        <w:shd w:val="clear" w:color="auto" w:fill="CCCCCC"/>
        <w:spacing w:before="80" w:after="40"/>
        <w:rPr>
          <w:color w:val="002060"/>
        </w:rPr>
      </w:pPr>
      <w:r w:rsidRPr="001A1B0E">
        <w:rPr>
          <w:color w:val="002060"/>
        </w:rPr>
        <w:t>CALCIO A CINQUE SERIE D</w:t>
      </w:r>
    </w:p>
    <w:p w14:paraId="61633278" w14:textId="77777777" w:rsidR="004F3FED" w:rsidRPr="009B236A" w:rsidRDefault="004F3FED" w:rsidP="004F3FED">
      <w:pPr>
        <w:pStyle w:val="TITOLOPRINC"/>
        <w:spacing w:before="0" w:beforeAutospacing="0"/>
        <w:rPr>
          <w:color w:val="002060"/>
        </w:rPr>
      </w:pPr>
      <w:r w:rsidRPr="009B236A">
        <w:rPr>
          <w:color w:val="002060"/>
        </w:rPr>
        <w:t>ANAGRAFICA/INDIRIZZARIO/VARIAZIONI CALENDARIO</w:t>
      </w:r>
    </w:p>
    <w:p w14:paraId="35941E9B" w14:textId="77777777" w:rsidR="004F3FED" w:rsidRPr="009B236A" w:rsidRDefault="004F3FED" w:rsidP="004F3FED">
      <w:pPr>
        <w:pStyle w:val="Corpodeltesto21"/>
        <w:rPr>
          <w:rFonts w:ascii="Arial" w:hAnsi="Arial" w:cs="Arial"/>
          <w:b/>
          <w:color w:val="002060"/>
          <w:sz w:val="22"/>
          <w:szCs w:val="22"/>
        </w:rPr>
      </w:pPr>
      <w:r w:rsidRPr="009B236A">
        <w:rPr>
          <w:rFonts w:ascii="Arial" w:hAnsi="Arial" w:cs="Arial"/>
          <w:b/>
          <w:color w:val="002060"/>
          <w:sz w:val="22"/>
          <w:szCs w:val="22"/>
        </w:rPr>
        <w:t>GIRONE “</w:t>
      </w:r>
      <w:r>
        <w:rPr>
          <w:rFonts w:ascii="Arial" w:hAnsi="Arial" w:cs="Arial"/>
          <w:b/>
          <w:color w:val="002060"/>
          <w:sz w:val="22"/>
          <w:szCs w:val="22"/>
        </w:rPr>
        <w:t>D</w:t>
      </w:r>
      <w:r w:rsidRPr="009B236A">
        <w:rPr>
          <w:rFonts w:ascii="Arial" w:hAnsi="Arial" w:cs="Arial"/>
          <w:b/>
          <w:color w:val="002060"/>
          <w:sz w:val="22"/>
          <w:szCs w:val="22"/>
        </w:rPr>
        <w:t>”</w:t>
      </w:r>
    </w:p>
    <w:p w14:paraId="0E66E133" w14:textId="77777777" w:rsidR="004F3FED" w:rsidRPr="009B236A" w:rsidRDefault="004F3FED" w:rsidP="004F3FED">
      <w:pPr>
        <w:pStyle w:val="Corpodeltesto21"/>
        <w:rPr>
          <w:rFonts w:ascii="Arial" w:hAnsi="Arial" w:cs="Arial"/>
          <w:color w:val="002060"/>
          <w:sz w:val="22"/>
          <w:szCs w:val="22"/>
        </w:rPr>
      </w:pPr>
    </w:p>
    <w:p w14:paraId="3CAB7AD2" w14:textId="6E96DF0C" w:rsidR="004F3FED" w:rsidRDefault="004F3FED" w:rsidP="00063AC3">
      <w:pPr>
        <w:pStyle w:val="Corpodeltesto21"/>
        <w:rPr>
          <w:rFonts w:ascii="Arial" w:hAnsi="Arial" w:cs="Arial"/>
          <w:color w:val="002060"/>
          <w:sz w:val="22"/>
          <w:szCs w:val="22"/>
        </w:rPr>
      </w:pPr>
      <w:r w:rsidRPr="009B236A">
        <w:rPr>
          <w:rFonts w:ascii="Arial" w:hAnsi="Arial" w:cs="Arial"/>
          <w:color w:val="002060"/>
          <w:sz w:val="22"/>
          <w:szCs w:val="22"/>
        </w:rPr>
        <w:t xml:space="preserve">La Società </w:t>
      </w:r>
      <w:r>
        <w:rPr>
          <w:rFonts w:ascii="Arial" w:hAnsi="Arial" w:cs="Arial"/>
          <w:b/>
          <w:color w:val="002060"/>
          <w:sz w:val="22"/>
          <w:szCs w:val="22"/>
        </w:rPr>
        <w:t>STESE 2007 S.R.L.</w:t>
      </w:r>
      <w:r w:rsidRPr="009B236A">
        <w:rPr>
          <w:rFonts w:ascii="Arial" w:hAnsi="Arial" w:cs="Arial"/>
          <w:color w:val="002060"/>
          <w:sz w:val="22"/>
          <w:szCs w:val="22"/>
        </w:rPr>
        <w:t xml:space="preserve"> comunica che disputerà tutte le gare interne il </w:t>
      </w:r>
      <w:r w:rsidRPr="009B236A">
        <w:rPr>
          <w:rFonts w:ascii="Arial" w:hAnsi="Arial" w:cs="Arial"/>
          <w:b/>
          <w:color w:val="002060"/>
          <w:sz w:val="22"/>
          <w:szCs w:val="22"/>
        </w:rPr>
        <w:t xml:space="preserve">VENERDI’ </w:t>
      </w:r>
      <w:r w:rsidRPr="009B236A">
        <w:rPr>
          <w:rFonts w:ascii="Arial" w:hAnsi="Arial" w:cs="Arial"/>
          <w:color w:val="002060"/>
          <w:sz w:val="22"/>
          <w:szCs w:val="22"/>
        </w:rPr>
        <w:t xml:space="preserve">alle </w:t>
      </w:r>
      <w:r w:rsidRPr="009B236A">
        <w:rPr>
          <w:rFonts w:ascii="Arial" w:hAnsi="Arial" w:cs="Arial"/>
          <w:b/>
          <w:color w:val="002060"/>
          <w:sz w:val="22"/>
          <w:szCs w:val="22"/>
        </w:rPr>
        <w:t xml:space="preserve">ore </w:t>
      </w:r>
      <w:r>
        <w:rPr>
          <w:rFonts w:ascii="Arial" w:hAnsi="Arial" w:cs="Arial"/>
          <w:b/>
          <w:color w:val="002060"/>
          <w:sz w:val="22"/>
          <w:szCs w:val="22"/>
        </w:rPr>
        <w:t>22:15</w:t>
      </w:r>
      <w:r w:rsidRPr="009B236A">
        <w:rPr>
          <w:rFonts w:ascii="Arial" w:hAnsi="Arial" w:cs="Arial"/>
          <w:color w:val="002060"/>
          <w:sz w:val="22"/>
          <w:szCs w:val="22"/>
        </w:rPr>
        <w:t>, stesso campo.</w:t>
      </w:r>
    </w:p>
    <w:p w14:paraId="2CF7CBF7" w14:textId="77777777" w:rsidR="00063AC3" w:rsidRPr="00063AC3" w:rsidRDefault="00063AC3" w:rsidP="00063AC3">
      <w:pPr>
        <w:pStyle w:val="Corpodeltesto21"/>
        <w:rPr>
          <w:rFonts w:ascii="Arial" w:hAnsi="Arial" w:cs="Arial"/>
          <w:color w:val="002060"/>
          <w:sz w:val="22"/>
          <w:szCs w:val="22"/>
        </w:rPr>
      </w:pPr>
    </w:p>
    <w:p w14:paraId="1993ABD9" w14:textId="77777777" w:rsidR="004F3FED" w:rsidRPr="001A1B0E" w:rsidRDefault="004F3FED" w:rsidP="004F3FED">
      <w:pPr>
        <w:pStyle w:val="breakline"/>
        <w:rPr>
          <w:color w:val="002060"/>
        </w:rPr>
      </w:pPr>
    </w:p>
    <w:p w14:paraId="51346A57" w14:textId="77777777" w:rsidR="004F3FED" w:rsidRPr="001A1B0E" w:rsidRDefault="004F3FED" w:rsidP="004F3FED">
      <w:pPr>
        <w:pStyle w:val="titolocampionato0"/>
        <w:shd w:val="clear" w:color="auto" w:fill="CCCCCC"/>
        <w:spacing w:before="80" w:after="40"/>
        <w:rPr>
          <w:color w:val="002060"/>
        </w:rPr>
      </w:pPr>
      <w:r w:rsidRPr="001A1B0E">
        <w:rPr>
          <w:color w:val="002060"/>
        </w:rPr>
        <w:t>COPPA ITALIA CALCIO A 5</w:t>
      </w:r>
    </w:p>
    <w:p w14:paraId="62E06285" w14:textId="77777777" w:rsidR="004F3FED" w:rsidRPr="009B236A" w:rsidRDefault="004F3FED" w:rsidP="004F3FED">
      <w:pPr>
        <w:pStyle w:val="titolomedio0"/>
        <w:rPr>
          <w:color w:val="002060"/>
          <w:sz w:val="36"/>
          <w:szCs w:val="36"/>
        </w:rPr>
      </w:pPr>
      <w:r w:rsidRPr="009B236A">
        <w:rPr>
          <w:color w:val="002060"/>
          <w:sz w:val="36"/>
          <w:szCs w:val="36"/>
        </w:rPr>
        <w:t>GARE RINVIATE A DATA DA DESTINARSI</w:t>
      </w:r>
    </w:p>
    <w:p w14:paraId="55307D21" w14:textId="77777777" w:rsidR="004F3FED" w:rsidRPr="009B236A" w:rsidRDefault="004F3FED" w:rsidP="004F3FED">
      <w:pPr>
        <w:pStyle w:val="breakline"/>
        <w:rPr>
          <w:color w:val="002060"/>
        </w:rPr>
      </w:pPr>
    </w:p>
    <w:p w14:paraId="403D3BA5" w14:textId="77777777" w:rsidR="004F3FED" w:rsidRPr="009B236A" w:rsidRDefault="004F3FED" w:rsidP="004F3FED">
      <w:pPr>
        <w:pStyle w:val="breakline"/>
        <w:rPr>
          <w:color w:val="002060"/>
        </w:rPr>
      </w:pPr>
    </w:p>
    <w:p w14:paraId="08260EEC" w14:textId="77777777" w:rsidR="004F3FED" w:rsidRPr="009B236A" w:rsidRDefault="004F3FED" w:rsidP="004F3FED">
      <w:pPr>
        <w:pStyle w:val="sottotitolocampionato10"/>
        <w:rPr>
          <w:color w:val="002060"/>
        </w:rPr>
      </w:pPr>
      <w:r w:rsidRPr="009B23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F3FED" w:rsidRPr="009B236A" w14:paraId="2EA4ACB8" w14:textId="77777777" w:rsidTr="00CD3A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72F61" w14:textId="77777777" w:rsidR="004F3FED" w:rsidRPr="009B236A" w:rsidRDefault="004F3FED" w:rsidP="00CD3AA0">
            <w:pPr>
              <w:pStyle w:val="headertabella0"/>
              <w:rPr>
                <w:color w:val="002060"/>
              </w:rPr>
            </w:pPr>
            <w:r w:rsidRPr="009B236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16632" w14:textId="77777777" w:rsidR="004F3FED" w:rsidRPr="009B236A" w:rsidRDefault="004F3FED" w:rsidP="00CD3AA0">
            <w:pPr>
              <w:pStyle w:val="headertabella0"/>
              <w:rPr>
                <w:color w:val="002060"/>
              </w:rPr>
            </w:pPr>
            <w:r w:rsidRPr="009B236A">
              <w:rPr>
                <w:color w:val="002060"/>
              </w:rPr>
              <w:t xml:space="preserve">N° </w:t>
            </w:r>
            <w:proofErr w:type="spellStart"/>
            <w:r w:rsidRPr="009B236A">
              <w:rPr>
                <w:color w:val="002060"/>
              </w:rPr>
              <w:t>Gior</w:t>
            </w:r>
            <w:proofErr w:type="spellEnd"/>
            <w:r w:rsidRPr="009B236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A4A5A" w14:textId="77777777" w:rsidR="004F3FED" w:rsidRPr="009B236A" w:rsidRDefault="004F3FED" w:rsidP="00CD3AA0">
            <w:pPr>
              <w:pStyle w:val="headertabella0"/>
              <w:rPr>
                <w:color w:val="002060"/>
              </w:rPr>
            </w:pPr>
            <w:r w:rsidRPr="009B236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355C2" w14:textId="77777777" w:rsidR="004F3FED" w:rsidRPr="009B236A" w:rsidRDefault="004F3FED" w:rsidP="00CD3AA0">
            <w:pPr>
              <w:pStyle w:val="headertabella0"/>
              <w:rPr>
                <w:color w:val="002060"/>
              </w:rPr>
            </w:pPr>
            <w:r w:rsidRPr="009B23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DBF14" w14:textId="77777777" w:rsidR="004F3FED" w:rsidRPr="009B236A" w:rsidRDefault="004F3FED" w:rsidP="00CD3AA0">
            <w:pPr>
              <w:pStyle w:val="headertabella0"/>
              <w:rPr>
                <w:color w:val="002060"/>
              </w:rPr>
            </w:pPr>
            <w:r w:rsidRPr="009B236A">
              <w:rPr>
                <w:color w:val="002060"/>
              </w:rPr>
              <w:t xml:space="preserve">Data </w:t>
            </w:r>
            <w:proofErr w:type="spellStart"/>
            <w:r w:rsidRPr="009B236A">
              <w:rPr>
                <w:color w:val="002060"/>
              </w:rPr>
              <w:t>Orig</w:t>
            </w:r>
            <w:proofErr w:type="spellEnd"/>
            <w:r w:rsidRPr="009B236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46AC" w14:textId="77777777" w:rsidR="004F3FED" w:rsidRPr="009B236A" w:rsidRDefault="004F3FED" w:rsidP="00CD3AA0">
            <w:pPr>
              <w:pStyle w:val="headertabella0"/>
              <w:rPr>
                <w:color w:val="002060"/>
              </w:rPr>
            </w:pPr>
            <w:r w:rsidRPr="009B23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BF740" w14:textId="77777777" w:rsidR="004F3FED" w:rsidRPr="009B236A" w:rsidRDefault="004F3FED" w:rsidP="00CD3AA0">
            <w:pPr>
              <w:pStyle w:val="headertabella0"/>
              <w:rPr>
                <w:color w:val="002060"/>
              </w:rPr>
            </w:pPr>
            <w:r w:rsidRPr="009B236A">
              <w:rPr>
                <w:color w:val="002060"/>
              </w:rPr>
              <w:t xml:space="preserve">Ora </w:t>
            </w:r>
            <w:proofErr w:type="spellStart"/>
            <w:r w:rsidRPr="009B236A">
              <w:rPr>
                <w:color w:val="002060"/>
              </w:rPr>
              <w:t>Orig</w:t>
            </w:r>
            <w:proofErr w:type="spellEnd"/>
            <w:r w:rsidRPr="009B236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8FFA8" w14:textId="77777777" w:rsidR="004F3FED" w:rsidRPr="009B236A" w:rsidRDefault="004F3FED" w:rsidP="00CD3AA0">
            <w:pPr>
              <w:pStyle w:val="headertabella0"/>
              <w:rPr>
                <w:color w:val="002060"/>
              </w:rPr>
            </w:pPr>
            <w:r w:rsidRPr="009B236A">
              <w:rPr>
                <w:color w:val="002060"/>
              </w:rPr>
              <w:t>Note</w:t>
            </w:r>
          </w:p>
        </w:tc>
      </w:tr>
      <w:tr w:rsidR="004F3FED" w:rsidRPr="009B236A" w14:paraId="2A520BB1" w14:textId="77777777" w:rsidTr="00CD3A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DCC4" w14:textId="77777777" w:rsidR="004F3FED" w:rsidRPr="009B236A" w:rsidRDefault="004F3FED" w:rsidP="00CD3AA0">
            <w:pPr>
              <w:pStyle w:val="rowtabella0"/>
              <w:rPr>
                <w:color w:val="002060"/>
              </w:rPr>
            </w:pP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47CE" w14:textId="77777777" w:rsidR="004F3FED" w:rsidRPr="009B236A" w:rsidRDefault="004F3FED" w:rsidP="00CD3AA0">
            <w:pPr>
              <w:pStyle w:val="rowtabella0"/>
              <w:jc w:val="center"/>
              <w:rPr>
                <w:color w:val="002060"/>
                <w:highlight w:val="yellow"/>
              </w:rPr>
            </w:pPr>
            <w:r>
              <w:rPr>
                <w:color w:val="002060"/>
                <w:highlight w:val="yellow"/>
              </w:rPr>
              <w:t>3</w:t>
            </w:r>
            <w:r w:rsidRPr="009B236A">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ACBC" w14:textId="77777777" w:rsidR="004F3FED" w:rsidRPr="009B236A" w:rsidRDefault="004F3FED" w:rsidP="00CD3AA0">
            <w:pPr>
              <w:pStyle w:val="rowtabella0"/>
              <w:rPr>
                <w:color w:val="002060"/>
                <w:highlight w:val="yellow"/>
              </w:rPr>
            </w:pPr>
            <w:proofErr w:type="gramStart"/>
            <w:r>
              <w:rPr>
                <w:color w:val="002060"/>
                <w:highlight w:val="yellow"/>
              </w:rPr>
              <w:t>CITTA</w:t>
            </w:r>
            <w:proofErr w:type="gramEnd"/>
            <w:r>
              <w:rPr>
                <w:color w:val="002060"/>
                <w:highlight w:val="yellow"/>
              </w:rPr>
              <w:t xml:space="preserve">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8EBA" w14:textId="77777777" w:rsidR="004F3FED" w:rsidRPr="009B236A" w:rsidRDefault="004F3FED" w:rsidP="00CD3AA0">
            <w:pPr>
              <w:pStyle w:val="rowtabella0"/>
              <w:rPr>
                <w:color w:val="002060"/>
                <w:highlight w:val="yellow"/>
              </w:rPr>
            </w:pPr>
            <w:r>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34A9" w14:textId="77777777" w:rsidR="004F3FED" w:rsidRPr="009B236A" w:rsidRDefault="004F3FED" w:rsidP="00CD3AA0">
            <w:pPr>
              <w:rPr>
                <w:rFonts w:ascii="Arial" w:hAnsi="Arial" w:cs="Arial"/>
                <w:color w:val="002060"/>
                <w:sz w:val="12"/>
                <w:szCs w:val="12"/>
              </w:rPr>
            </w:pPr>
            <w:r>
              <w:rPr>
                <w:rFonts w:ascii="Arial" w:hAnsi="Arial" w:cs="Arial"/>
                <w:color w:val="002060"/>
                <w:sz w:val="12"/>
                <w:szCs w:val="12"/>
              </w:rPr>
              <w:t>03/10/2022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0EFD" w14:textId="77777777" w:rsidR="004F3FED" w:rsidRPr="009B236A" w:rsidRDefault="004F3FED" w:rsidP="00CD3AA0">
            <w:pPr>
              <w:pStyle w:val="rowtabella0"/>
              <w:jc w:val="center"/>
              <w:rPr>
                <w:color w:val="002060"/>
              </w:rPr>
            </w:pPr>
            <w:r w:rsidRPr="009B236A">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C059" w14:textId="77777777" w:rsidR="004F3FED" w:rsidRPr="009B236A" w:rsidRDefault="004F3FED" w:rsidP="00CD3AA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F844" w14:textId="77777777" w:rsidR="004F3FED" w:rsidRPr="009B236A" w:rsidRDefault="004F3FED" w:rsidP="00CD3AA0">
            <w:pPr>
              <w:rPr>
                <w:rFonts w:ascii="Arial" w:hAnsi="Arial" w:cs="Arial"/>
                <w:color w:val="002060"/>
                <w:sz w:val="12"/>
                <w:szCs w:val="12"/>
              </w:rPr>
            </w:pPr>
            <w:r w:rsidRPr="009B236A">
              <w:rPr>
                <w:rFonts w:ascii="Arial" w:hAnsi="Arial" w:cs="Arial"/>
                <w:color w:val="002060"/>
                <w:sz w:val="12"/>
                <w:szCs w:val="12"/>
                <w:highlight w:val="yellow"/>
              </w:rPr>
              <w:t>Causa conseguenze gravi eventi atmosferici del 15/09/2022</w:t>
            </w:r>
          </w:p>
        </w:tc>
      </w:tr>
    </w:tbl>
    <w:p w14:paraId="2897479D" w14:textId="77777777" w:rsidR="004F3FED" w:rsidRDefault="004F3FED" w:rsidP="004F3FED">
      <w:pPr>
        <w:pStyle w:val="breakline"/>
        <w:rPr>
          <w:color w:val="002060"/>
        </w:rPr>
      </w:pPr>
    </w:p>
    <w:p w14:paraId="4EA3225C" w14:textId="77777777" w:rsidR="004F3FED" w:rsidRDefault="004F3FED" w:rsidP="004F3FED">
      <w:pPr>
        <w:pStyle w:val="breakline"/>
        <w:rPr>
          <w:color w:val="002060"/>
        </w:rPr>
      </w:pPr>
    </w:p>
    <w:p w14:paraId="6369F278" w14:textId="77777777" w:rsidR="004F3FED" w:rsidRDefault="004F3FED" w:rsidP="004F3FED">
      <w:pPr>
        <w:pStyle w:val="breakline"/>
        <w:rPr>
          <w:color w:val="002060"/>
        </w:rPr>
      </w:pPr>
    </w:p>
    <w:p w14:paraId="7287D7A2" w14:textId="77777777" w:rsidR="004F3FED" w:rsidRPr="001A1B0E" w:rsidRDefault="004F3FED" w:rsidP="004F3FED">
      <w:pPr>
        <w:pStyle w:val="titolocampionato0"/>
        <w:shd w:val="clear" w:color="auto" w:fill="CCCCCC"/>
        <w:spacing w:before="80" w:after="40"/>
        <w:rPr>
          <w:color w:val="002060"/>
        </w:rPr>
      </w:pPr>
      <w:r w:rsidRPr="001A1B0E">
        <w:rPr>
          <w:color w:val="002060"/>
        </w:rPr>
        <w:t>COPPA MARCHE CALCIO 5 serie D</w:t>
      </w:r>
    </w:p>
    <w:p w14:paraId="60684D39" w14:textId="77777777" w:rsidR="004F3FED" w:rsidRPr="001A1B0E" w:rsidRDefault="004F3FED" w:rsidP="004F3FED">
      <w:pPr>
        <w:pStyle w:val="titoloprinc0"/>
        <w:rPr>
          <w:color w:val="002060"/>
        </w:rPr>
      </w:pPr>
      <w:r w:rsidRPr="001A1B0E">
        <w:rPr>
          <w:color w:val="002060"/>
        </w:rPr>
        <w:t>VARIAZIONI AL PROGRAMMA GARE</w:t>
      </w:r>
    </w:p>
    <w:p w14:paraId="1C6768CA" w14:textId="77777777" w:rsidR="004F3FED" w:rsidRPr="001A1B0E" w:rsidRDefault="004F3FED" w:rsidP="004F3FED">
      <w:pPr>
        <w:pStyle w:val="breakline"/>
        <w:rPr>
          <w:color w:val="002060"/>
        </w:rPr>
      </w:pPr>
    </w:p>
    <w:p w14:paraId="462BC222" w14:textId="77777777" w:rsidR="004F3FED" w:rsidRPr="001A1B0E" w:rsidRDefault="004F3FED" w:rsidP="004F3FED">
      <w:pPr>
        <w:pStyle w:val="breakline"/>
        <w:rPr>
          <w:color w:val="002060"/>
        </w:rPr>
      </w:pPr>
    </w:p>
    <w:p w14:paraId="17C36766" w14:textId="77777777" w:rsidR="004F3FED" w:rsidRPr="001A1B0E" w:rsidRDefault="004F3FED" w:rsidP="004F3FED">
      <w:pPr>
        <w:pStyle w:val="sottotitolocampionato10"/>
        <w:rPr>
          <w:color w:val="002060"/>
        </w:rPr>
      </w:pPr>
      <w:r w:rsidRPr="001A1B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F3FED" w:rsidRPr="001A1B0E" w14:paraId="0DAF222E" w14:textId="77777777" w:rsidTr="00CD3A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26DC0" w14:textId="77777777" w:rsidR="004F3FED" w:rsidRPr="001A1B0E" w:rsidRDefault="004F3FED" w:rsidP="00CD3AA0">
            <w:pPr>
              <w:pStyle w:val="headertabella0"/>
              <w:rPr>
                <w:color w:val="002060"/>
              </w:rPr>
            </w:pPr>
            <w:r w:rsidRPr="001A1B0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3358" w14:textId="77777777" w:rsidR="004F3FED" w:rsidRPr="001A1B0E" w:rsidRDefault="004F3FED" w:rsidP="00CD3AA0">
            <w:pPr>
              <w:pStyle w:val="headertabella0"/>
              <w:rPr>
                <w:color w:val="002060"/>
              </w:rPr>
            </w:pPr>
            <w:r w:rsidRPr="001A1B0E">
              <w:rPr>
                <w:color w:val="002060"/>
              </w:rPr>
              <w:t xml:space="preserve">N° </w:t>
            </w:r>
            <w:proofErr w:type="spellStart"/>
            <w:r w:rsidRPr="001A1B0E">
              <w:rPr>
                <w:color w:val="002060"/>
              </w:rPr>
              <w:t>Gior</w:t>
            </w:r>
            <w:proofErr w:type="spellEnd"/>
            <w:r w:rsidRPr="001A1B0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39395" w14:textId="77777777" w:rsidR="004F3FED" w:rsidRPr="001A1B0E" w:rsidRDefault="004F3FED" w:rsidP="00CD3AA0">
            <w:pPr>
              <w:pStyle w:val="headertabella0"/>
              <w:rPr>
                <w:color w:val="002060"/>
              </w:rPr>
            </w:pPr>
            <w:r w:rsidRPr="001A1B0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18216" w14:textId="77777777" w:rsidR="004F3FED" w:rsidRPr="001A1B0E" w:rsidRDefault="004F3FED" w:rsidP="00CD3AA0">
            <w:pPr>
              <w:pStyle w:val="headertabella0"/>
              <w:rPr>
                <w:color w:val="002060"/>
              </w:rPr>
            </w:pPr>
            <w:r w:rsidRPr="001A1B0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8605B" w14:textId="77777777" w:rsidR="004F3FED" w:rsidRPr="001A1B0E" w:rsidRDefault="004F3FED" w:rsidP="00CD3AA0">
            <w:pPr>
              <w:pStyle w:val="headertabella0"/>
              <w:rPr>
                <w:color w:val="002060"/>
              </w:rPr>
            </w:pPr>
            <w:r w:rsidRPr="001A1B0E">
              <w:rPr>
                <w:color w:val="002060"/>
              </w:rPr>
              <w:t xml:space="preserve">Data </w:t>
            </w:r>
            <w:proofErr w:type="spellStart"/>
            <w:r w:rsidRPr="001A1B0E">
              <w:rPr>
                <w:color w:val="002060"/>
              </w:rPr>
              <w:t>Orig</w:t>
            </w:r>
            <w:proofErr w:type="spellEnd"/>
            <w:r w:rsidRPr="001A1B0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55F25" w14:textId="77777777" w:rsidR="004F3FED" w:rsidRPr="001A1B0E" w:rsidRDefault="004F3FED" w:rsidP="00CD3AA0">
            <w:pPr>
              <w:pStyle w:val="headertabella0"/>
              <w:rPr>
                <w:color w:val="002060"/>
              </w:rPr>
            </w:pPr>
            <w:r w:rsidRPr="001A1B0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FF159" w14:textId="77777777" w:rsidR="004F3FED" w:rsidRPr="001A1B0E" w:rsidRDefault="004F3FED" w:rsidP="00CD3AA0">
            <w:pPr>
              <w:pStyle w:val="headertabella0"/>
              <w:rPr>
                <w:color w:val="002060"/>
              </w:rPr>
            </w:pPr>
            <w:r w:rsidRPr="001A1B0E">
              <w:rPr>
                <w:color w:val="002060"/>
              </w:rPr>
              <w:t xml:space="preserve">Ora </w:t>
            </w:r>
            <w:proofErr w:type="spellStart"/>
            <w:r w:rsidRPr="001A1B0E">
              <w:rPr>
                <w:color w:val="002060"/>
              </w:rPr>
              <w:t>Orig</w:t>
            </w:r>
            <w:proofErr w:type="spellEnd"/>
            <w:r w:rsidRPr="001A1B0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AB42E" w14:textId="77777777" w:rsidR="004F3FED" w:rsidRPr="001A1B0E" w:rsidRDefault="004F3FED" w:rsidP="00CD3AA0">
            <w:pPr>
              <w:pStyle w:val="headertabella0"/>
              <w:rPr>
                <w:color w:val="002060"/>
              </w:rPr>
            </w:pPr>
            <w:r w:rsidRPr="001A1B0E">
              <w:rPr>
                <w:color w:val="002060"/>
              </w:rPr>
              <w:t>Impianto</w:t>
            </w:r>
          </w:p>
        </w:tc>
      </w:tr>
      <w:tr w:rsidR="004F3FED" w:rsidRPr="001A1B0E" w14:paraId="0137EC17" w14:textId="77777777" w:rsidTr="00CD3A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ED8B" w14:textId="77777777" w:rsidR="004F3FED" w:rsidRPr="00B57CFF" w:rsidRDefault="004F3FED" w:rsidP="00CD3AA0">
            <w:pPr>
              <w:pStyle w:val="rowtabella0"/>
              <w:rPr>
                <w:color w:val="002060"/>
                <w:highlight w:val="yellow"/>
              </w:rPr>
            </w:pPr>
            <w:r>
              <w:rPr>
                <w:color w:val="002060"/>
                <w:highlight w:val="yellow"/>
              </w:rPr>
              <w:t>04</w:t>
            </w:r>
            <w:r w:rsidRPr="00B57CFF">
              <w:rPr>
                <w:color w:val="002060"/>
                <w:highlight w:val="yellow"/>
              </w:rPr>
              <w:t>/</w:t>
            </w:r>
            <w:r>
              <w:rPr>
                <w:color w:val="002060"/>
                <w:highlight w:val="yellow"/>
              </w:rPr>
              <w:t>10</w:t>
            </w:r>
            <w:r w:rsidRPr="00B57CFF">
              <w:rPr>
                <w:color w:val="002060"/>
                <w:highlight w:val="yellow"/>
              </w:rPr>
              <w:t>/2022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B521" w14:textId="77777777" w:rsidR="004F3FED" w:rsidRPr="00B57CFF" w:rsidRDefault="004F3FED" w:rsidP="00CD3AA0">
            <w:pPr>
              <w:pStyle w:val="rowtabella0"/>
              <w:jc w:val="center"/>
              <w:rPr>
                <w:color w:val="002060"/>
                <w:highlight w:val="yellow"/>
              </w:rPr>
            </w:pPr>
            <w:r w:rsidRPr="00B57CF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07F56" w14:textId="77777777" w:rsidR="004F3FED" w:rsidRPr="00B57CFF" w:rsidRDefault="004F3FED" w:rsidP="00CD3AA0">
            <w:pPr>
              <w:pStyle w:val="rowtabella0"/>
              <w:rPr>
                <w:color w:val="002060"/>
                <w:highlight w:val="yellow"/>
              </w:rPr>
            </w:pPr>
            <w:r>
              <w:rPr>
                <w:color w:val="002060"/>
                <w:highlight w:val="yellow"/>
              </w:rPr>
              <w:t>ANKON NOVA MARMI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09F7" w14:textId="77777777" w:rsidR="004F3FED" w:rsidRPr="00B57CFF" w:rsidRDefault="004F3FED" w:rsidP="00CD3AA0">
            <w:pPr>
              <w:pStyle w:val="rowtabella0"/>
              <w:rPr>
                <w:color w:val="002060"/>
                <w:highlight w:val="yellow"/>
              </w:rPr>
            </w:pPr>
            <w:r>
              <w:rPr>
                <w:color w:val="002060"/>
                <w:highlight w:val="yellow"/>
              </w:rPr>
              <w:t>GIOVANE ANCONA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2F29" w14:textId="77777777" w:rsidR="004F3FED" w:rsidRPr="00A0559B" w:rsidRDefault="004F3FED" w:rsidP="00CD3AA0">
            <w:pPr>
              <w:jc w:val="center"/>
              <w:rPr>
                <w:rFonts w:ascii="Arial" w:hAnsi="Arial" w:cs="Arial"/>
                <w:color w:val="002060"/>
                <w:sz w:val="12"/>
                <w:szCs w:val="12"/>
              </w:rPr>
            </w:pPr>
            <w:r w:rsidRPr="00A0559B">
              <w:rPr>
                <w:rFonts w:ascii="Arial" w:hAnsi="Arial" w:cs="Arial"/>
                <w:color w:val="002060"/>
                <w:sz w:val="12"/>
                <w:szCs w:val="12"/>
              </w:rPr>
              <w:t>01/10/2022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F70F" w14:textId="77777777" w:rsidR="004F3FED" w:rsidRPr="001A1B0E" w:rsidRDefault="004F3FED" w:rsidP="00CD3AA0">
            <w:pPr>
              <w:pStyle w:val="rowtabella0"/>
              <w:jc w:val="center"/>
              <w:rPr>
                <w:color w:val="002060"/>
              </w:rPr>
            </w:pPr>
            <w:r w:rsidRPr="00B57CFF">
              <w:rPr>
                <w:color w:val="002060"/>
                <w:highlight w:val="yellow"/>
              </w:rPr>
              <w:t>21</w:t>
            </w:r>
            <w:r w:rsidRPr="00A0559B">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D902" w14:textId="77777777" w:rsidR="004F3FED" w:rsidRPr="00A0559B" w:rsidRDefault="004F3FED" w:rsidP="00CD3AA0">
            <w:pPr>
              <w:jc w:val="center"/>
              <w:rPr>
                <w:rFonts w:ascii="Arial" w:hAnsi="Arial" w:cs="Arial"/>
                <w:color w:val="002060"/>
                <w:sz w:val="12"/>
                <w:szCs w:val="12"/>
              </w:rPr>
            </w:pPr>
            <w:r w:rsidRPr="00A0559B">
              <w:rPr>
                <w:rFonts w:ascii="Arial" w:hAnsi="Arial" w:cs="Arial"/>
                <w:color w:val="002060"/>
                <w:sz w:val="12"/>
                <w:szCs w:val="12"/>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0468" w14:textId="77777777" w:rsidR="004F3FED" w:rsidRPr="001A1B0E" w:rsidRDefault="004F3FED" w:rsidP="00CD3AA0">
            <w:pPr>
              <w:pStyle w:val="rowtabella0"/>
              <w:rPr>
                <w:color w:val="002060"/>
              </w:rPr>
            </w:pPr>
          </w:p>
        </w:tc>
      </w:tr>
    </w:tbl>
    <w:p w14:paraId="5968EDD2" w14:textId="77777777" w:rsidR="004F3FED" w:rsidRPr="001A1B0E" w:rsidRDefault="004F3FED" w:rsidP="004F3FED">
      <w:pPr>
        <w:pStyle w:val="breakline"/>
        <w:rPr>
          <w:color w:val="002060"/>
        </w:rPr>
      </w:pPr>
    </w:p>
    <w:p w14:paraId="2978655D" w14:textId="77777777" w:rsidR="004F3FED" w:rsidRPr="001A1B0E" w:rsidRDefault="004F3FED" w:rsidP="004F3FED">
      <w:pPr>
        <w:pStyle w:val="breakline"/>
        <w:rPr>
          <w:rFonts w:eastAsiaTheme="minorEastAsia"/>
          <w:color w:val="002060"/>
        </w:rPr>
      </w:pPr>
    </w:p>
    <w:p w14:paraId="0AD55816" w14:textId="77777777" w:rsidR="004F3FED" w:rsidRDefault="004F3FED" w:rsidP="004F3FED">
      <w:pPr>
        <w:pStyle w:val="breakline"/>
        <w:rPr>
          <w:color w:val="002060"/>
        </w:rPr>
      </w:pPr>
    </w:p>
    <w:p w14:paraId="35A0F96B" w14:textId="77777777" w:rsidR="004F3FED" w:rsidRPr="001A1B0E" w:rsidRDefault="004F3FED" w:rsidP="004F3FED">
      <w:pPr>
        <w:pStyle w:val="titolocampionato0"/>
        <w:shd w:val="clear" w:color="auto" w:fill="CCCCCC"/>
        <w:spacing w:before="80" w:after="40"/>
        <w:rPr>
          <w:color w:val="002060"/>
        </w:rPr>
      </w:pPr>
      <w:r w:rsidRPr="001A1B0E">
        <w:rPr>
          <w:color w:val="002060"/>
        </w:rPr>
        <w:t>COPPA ITALIA FEMM.LE CALCIO A5</w:t>
      </w:r>
    </w:p>
    <w:p w14:paraId="7B8D44E6" w14:textId="77777777" w:rsidR="004F3FED" w:rsidRPr="001A1B0E" w:rsidRDefault="004F3FED" w:rsidP="004F3FED">
      <w:pPr>
        <w:pStyle w:val="titoloprinc0"/>
        <w:rPr>
          <w:color w:val="002060"/>
        </w:rPr>
      </w:pPr>
      <w:r w:rsidRPr="001A1B0E">
        <w:rPr>
          <w:color w:val="002060"/>
        </w:rPr>
        <w:t>RISULTATI</w:t>
      </w:r>
    </w:p>
    <w:p w14:paraId="7599333F" w14:textId="77777777" w:rsidR="004F3FED" w:rsidRPr="001A1B0E" w:rsidRDefault="004F3FED" w:rsidP="004F3FED">
      <w:pPr>
        <w:pStyle w:val="breakline"/>
        <w:rPr>
          <w:color w:val="002060"/>
        </w:rPr>
      </w:pPr>
    </w:p>
    <w:p w14:paraId="114FF64B" w14:textId="77777777" w:rsidR="004F3FED" w:rsidRPr="001A1B0E" w:rsidRDefault="004F3FED" w:rsidP="004F3FED">
      <w:pPr>
        <w:pStyle w:val="sottotitolocampionato10"/>
        <w:rPr>
          <w:color w:val="002060"/>
        </w:rPr>
      </w:pPr>
      <w:r w:rsidRPr="001A1B0E">
        <w:rPr>
          <w:color w:val="002060"/>
        </w:rPr>
        <w:t>RISULTATI UFFICIALI GARE DEL 27/09/2022</w:t>
      </w:r>
    </w:p>
    <w:p w14:paraId="0B643AB4" w14:textId="77777777" w:rsidR="00063AC3" w:rsidRPr="00063AC3" w:rsidRDefault="00063AC3" w:rsidP="00063AC3">
      <w:pPr>
        <w:pStyle w:val="sottotitolocampionato20"/>
        <w:spacing w:before="0" w:beforeAutospacing="0" w:after="0" w:afterAutospacing="0"/>
        <w:rPr>
          <w:rFonts w:ascii="Arial" w:hAnsi="Arial" w:cs="Arial"/>
          <w:color w:val="002060"/>
          <w:sz w:val="20"/>
          <w:szCs w:val="20"/>
        </w:rPr>
      </w:pPr>
      <w:r w:rsidRPr="00063AC3">
        <w:rPr>
          <w:rFonts w:ascii="Arial" w:hAnsi="Arial" w:cs="Arial"/>
          <w:color w:val="002060"/>
          <w:sz w:val="20"/>
          <w:szCs w:val="20"/>
        </w:rPr>
        <w:t>Si trascrivono qui di seguito i risultati ufficiali delle gare disputate</w:t>
      </w:r>
    </w:p>
    <w:p w14:paraId="2D59446E" w14:textId="77777777" w:rsidR="004F3FED" w:rsidRPr="001A1B0E" w:rsidRDefault="004F3FED" w:rsidP="004F3F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F3FED" w:rsidRPr="001A1B0E" w14:paraId="2A572AE5" w14:textId="77777777" w:rsidTr="00CD3AA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F3FED" w:rsidRPr="001A1B0E" w14:paraId="0A0739D3" w14:textId="77777777" w:rsidTr="00CD3A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2F113" w14:textId="77777777" w:rsidR="004F3FED" w:rsidRPr="001A1B0E" w:rsidRDefault="004F3FED" w:rsidP="00CD3AA0">
                  <w:pPr>
                    <w:pStyle w:val="headertabella0"/>
                    <w:rPr>
                      <w:color w:val="002060"/>
                    </w:rPr>
                  </w:pPr>
                  <w:r w:rsidRPr="001A1B0E">
                    <w:rPr>
                      <w:color w:val="002060"/>
                    </w:rPr>
                    <w:t>GIRONE A - 1 Giornata - A</w:t>
                  </w:r>
                </w:p>
              </w:tc>
            </w:tr>
            <w:tr w:rsidR="004F3FED" w:rsidRPr="001A1B0E" w14:paraId="3276DA4C" w14:textId="77777777" w:rsidTr="00CD3A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4217E9" w14:textId="77777777" w:rsidR="004F3FED" w:rsidRPr="001A1B0E" w:rsidRDefault="004F3FED" w:rsidP="00CD3AA0">
                  <w:pPr>
                    <w:pStyle w:val="rowtabella0"/>
                    <w:rPr>
                      <w:color w:val="002060"/>
                    </w:rPr>
                  </w:pPr>
                  <w:r w:rsidRPr="001A1B0E">
                    <w:rPr>
                      <w:color w:val="002060"/>
                    </w:rPr>
                    <w:t>CENTRO SPORTIVO SUASA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C31B1" w14:textId="77777777" w:rsidR="004F3FED" w:rsidRPr="001A1B0E" w:rsidRDefault="004F3FED" w:rsidP="00CD3AA0">
                  <w:pPr>
                    <w:pStyle w:val="rowtabella0"/>
                    <w:rPr>
                      <w:color w:val="002060"/>
                    </w:rPr>
                  </w:pPr>
                  <w:r w:rsidRPr="001A1B0E">
                    <w:rPr>
                      <w:color w:val="002060"/>
                    </w:rPr>
                    <w:t>- ALMAJUVENTUS FANO1906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B2A4B" w14:textId="77777777" w:rsidR="004F3FED" w:rsidRPr="001A1B0E" w:rsidRDefault="004F3FED" w:rsidP="00CD3AA0">
                  <w:pPr>
                    <w:pStyle w:val="rowtabella0"/>
                    <w:jc w:val="center"/>
                    <w:rPr>
                      <w:color w:val="002060"/>
                    </w:rPr>
                  </w:pPr>
                  <w:r w:rsidRPr="001A1B0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254AA" w14:textId="77777777" w:rsidR="004F3FED" w:rsidRPr="001A1B0E" w:rsidRDefault="004F3FED" w:rsidP="00CD3AA0">
                  <w:pPr>
                    <w:pStyle w:val="rowtabella0"/>
                    <w:jc w:val="center"/>
                    <w:rPr>
                      <w:color w:val="002060"/>
                    </w:rPr>
                  </w:pPr>
                  <w:r w:rsidRPr="001A1B0E">
                    <w:rPr>
                      <w:color w:val="002060"/>
                    </w:rPr>
                    <w:t> </w:t>
                  </w:r>
                </w:p>
              </w:tc>
            </w:tr>
            <w:tr w:rsidR="004F3FED" w:rsidRPr="001A1B0E" w14:paraId="0C5DAD12" w14:textId="77777777" w:rsidTr="00CD3AA0">
              <w:tc>
                <w:tcPr>
                  <w:tcW w:w="4700" w:type="dxa"/>
                  <w:gridSpan w:val="4"/>
                  <w:tcBorders>
                    <w:top w:val="nil"/>
                    <w:left w:val="nil"/>
                    <w:bottom w:val="nil"/>
                    <w:right w:val="nil"/>
                  </w:tcBorders>
                  <w:tcMar>
                    <w:top w:w="20" w:type="dxa"/>
                    <w:left w:w="20" w:type="dxa"/>
                    <w:bottom w:w="20" w:type="dxa"/>
                    <w:right w:w="20" w:type="dxa"/>
                  </w:tcMar>
                  <w:vAlign w:val="center"/>
                  <w:hideMark/>
                </w:tcPr>
                <w:p w14:paraId="14A1559A" w14:textId="77777777" w:rsidR="004F3FED" w:rsidRPr="001A1B0E" w:rsidRDefault="004F3FED" w:rsidP="00CD3AA0">
                  <w:pPr>
                    <w:pStyle w:val="rowtabella0"/>
                    <w:rPr>
                      <w:color w:val="002060"/>
                    </w:rPr>
                  </w:pPr>
                </w:p>
              </w:tc>
            </w:tr>
          </w:tbl>
          <w:p w14:paraId="00C540E4" w14:textId="77777777" w:rsidR="004F3FED" w:rsidRPr="001A1B0E" w:rsidRDefault="004F3FED" w:rsidP="00CD3AA0">
            <w:pPr>
              <w:rPr>
                <w:color w:val="002060"/>
              </w:rPr>
            </w:pPr>
          </w:p>
        </w:tc>
      </w:tr>
    </w:tbl>
    <w:p w14:paraId="6D155248" w14:textId="77777777" w:rsidR="004F3FED" w:rsidRPr="001A1B0E" w:rsidRDefault="004F3FED" w:rsidP="004F3FED">
      <w:pPr>
        <w:pStyle w:val="breakline"/>
        <w:rPr>
          <w:rFonts w:eastAsiaTheme="minorEastAsia"/>
          <w:color w:val="002060"/>
        </w:rPr>
      </w:pPr>
    </w:p>
    <w:p w14:paraId="6602773F" w14:textId="77777777" w:rsidR="004F3FED" w:rsidRPr="001A1B0E" w:rsidRDefault="004F3FED" w:rsidP="004F3FED">
      <w:pPr>
        <w:pStyle w:val="breakline"/>
        <w:rPr>
          <w:color w:val="002060"/>
        </w:rPr>
      </w:pPr>
    </w:p>
    <w:p w14:paraId="07A5A174" w14:textId="77777777" w:rsidR="004F3FED" w:rsidRPr="001A1B0E" w:rsidRDefault="004F3FED" w:rsidP="004F3FED">
      <w:pPr>
        <w:pStyle w:val="titoloprinc0"/>
        <w:rPr>
          <w:color w:val="002060"/>
        </w:rPr>
      </w:pPr>
      <w:r w:rsidRPr="001A1B0E">
        <w:rPr>
          <w:color w:val="002060"/>
        </w:rPr>
        <w:t>CLASSIFICA</w:t>
      </w:r>
    </w:p>
    <w:p w14:paraId="782F9263" w14:textId="77777777" w:rsidR="004F3FED" w:rsidRPr="001A1B0E" w:rsidRDefault="004F3FED" w:rsidP="004F3FED">
      <w:pPr>
        <w:pStyle w:val="breakline"/>
        <w:rPr>
          <w:color w:val="002060"/>
        </w:rPr>
      </w:pPr>
    </w:p>
    <w:p w14:paraId="540FE975" w14:textId="77777777" w:rsidR="004F3FED" w:rsidRPr="001A1B0E" w:rsidRDefault="004F3FED" w:rsidP="004F3FED">
      <w:pPr>
        <w:pStyle w:val="breakline"/>
        <w:rPr>
          <w:color w:val="002060"/>
        </w:rPr>
      </w:pPr>
    </w:p>
    <w:p w14:paraId="017C1356" w14:textId="77777777" w:rsidR="004F3FED" w:rsidRPr="001A1B0E" w:rsidRDefault="004F3FED" w:rsidP="004F3FED">
      <w:pPr>
        <w:pStyle w:val="sottotitolocampionato10"/>
        <w:rPr>
          <w:color w:val="002060"/>
        </w:rPr>
      </w:pPr>
      <w:r w:rsidRPr="001A1B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3FED" w:rsidRPr="001A1B0E" w14:paraId="653085CE" w14:textId="77777777" w:rsidTr="00CD3A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E77F4" w14:textId="77777777" w:rsidR="004F3FED" w:rsidRPr="001A1B0E" w:rsidRDefault="004F3FED" w:rsidP="00CD3AA0">
            <w:pPr>
              <w:pStyle w:val="headertabella0"/>
              <w:rPr>
                <w:color w:val="002060"/>
              </w:rPr>
            </w:pPr>
            <w:r w:rsidRPr="001A1B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C777A" w14:textId="77777777" w:rsidR="004F3FED" w:rsidRPr="001A1B0E" w:rsidRDefault="004F3FED" w:rsidP="00CD3AA0">
            <w:pPr>
              <w:pStyle w:val="headertabella0"/>
              <w:rPr>
                <w:color w:val="002060"/>
              </w:rPr>
            </w:pPr>
            <w:r w:rsidRPr="001A1B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04C44" w14:textId="77777777" w:rsidR="004F3FED" w:rsidRPr="001A1B0E" w:rsidRDefault="004F3FED" w:rsidP="00CD3AA0">
            <w:pPr>
              <w:pStyle w:val="headertabella0"/>
              <w:rPr>
                <w:color w:val="002060"/>
              </w:rPr>
            </w:pPr>
            <w:r w:rsidRPr="001A1B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A8CBB" w14:textId="77777777" w:rsidR="004F3FED" w:rsidRPr="001A1B0E" w:rsidRDefault="004F3FED" w:rsidP="00CD3AA0">
            <w:pPr>
              <w:pStyle w:val="headertabella0"/>
              <w:rPr>
                <w:color w:val="002060"/>
              </w:rPr>
            </w:pPr>
            <w:r w:rsidRPr="001A1B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5B0BA" w14:textId="77777777" w:rsidR="004F3FED" w:rsidRPr="001A1B0E" w:rsidRDefault="004F3FED" w:rsidP="00CD3AA0">
            <w:pPr>
              <w:pStyle w:val="headertabella0"/>
              <w:rPr>
                <w:color w:val="002060"/>
              </w:rPr>
            </w:pPr>
            <w:r w:rsidRPr="001A1B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97B2E" w14:textId="77777777" w:rsidR="004F3FED" w:rsidRPr="001A1B0E" w:rsidRDefault="004F3FED" w:rsidP="00CD3AA0">
            <w:pPr>
              <w:pStyle w:val="headertabella0"/>
              <w:rPr>
                <w:color w:val="002060"/>
              </w:rPr>
            </w:pPr>
            <w:r w:rsidRPr="001A1B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7629C" w14:textId="77777777" w:rsidR="004F3FED" w:rsidRPr="001A1B0E" w:rsidRDefault="004F3FED" w:rsidP="00CD3AA0">
            <w:pPr>
              <w:pStyle w:val="headertabella0"/>
              <w:rPr>
                <w:color w:val="002060"/>
              </w:rPr>
            </w:pPr>
            <w:r w:rsidRPr="001A1B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EDEC6" w14:textId="77777777" w:rsidR="004F3FED" w:rsidRPr="001A1B0E" w:rsidRDefault="004F3FED" w:rsidP="00CD3AA0">
            <w:pPr>
              <w:pStyle w:val="headertabella0"/>
              <w:rPr>
                <w:color w:val="002060"/>
              </w:rPr>
            </w:pPr>
            <w:r w:rsidRPr="001A1B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5458B" w14:textId="77777777" w:rsidR="004F3FED" w:rsidRPr="001A1B0E" w:rsidRDefault="004F3FED" w:rsidP="00CD3AA0">
            <w:pPr>
              <w:pStyle w:val="headertabella0"/>
              <w:rPr>
                <w:color w:val="002060"/>
              </w:rPr>
            </w:pPr>
            <w:r w:rsidRPr="001A1B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9C9D4" w14:textId="77777777" w:rsidR="004F3FED" w:rsidRPr="001A1B0E" w:rsidRDefault="004F3FED" w:rsidP="00CD3AA0">
            <w:pPr>
              <w:pStyle w:val="headertabella0"/>
              <w:rPr>
                <w:color w:val="002060"/>
              </w:rPr>
            </w:pPr>
            <w:r w:rsidRPr="001A1B0E">
              <w:rPr>
                <w:color w:val="002060"/>
              </w:rPr>
              <w:t>PE</w:t>
            </w:r>
          </w:p>
        </w:tc>
      </w:tr>
      <w:tr w:rsidR="004F3FED" w:rsidRPr="001A1B0E" w14:paraId="30CABFBA" w14:textId="77777777" w:rsidTr="00CD3A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8A2E18" w14:textId="77777777" w:rsidR="004F3FED" w:rsidRPr="001A1B0E" w:rsidRDefault="004F3FED" w:rsidP="00CD3AA0">
            <w:pPr>
              <w:pStyle w:val="rowtabella0"/>
              <w:rPr>
                <w:color w:val="002060"/>
              </w:rPr>
            </w:pPr>
            <w:r w:rsidRPr="001A1B0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04AA"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E59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D69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8D3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447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30F4E"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CBC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2E3F"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F856" w14:textId="77777777" w:rsidR="004F3FED" w:rsidRPr="001A1B0E" w:rsidRDefault="004F3FED" w:rsidP="00CD3AA0">
            <w:pPr>
              <w:pStyle w:val="rowtabella0"/>
              <w:jc w:val="center"/>
              <w:rPr>
                <w:color w:val="002060"/>
              </w:rPr>
            </w:pPr>
            <w:r w:rsidRPr="001A1B0E">
              <w:rPr>
                <w:color w:val="002060"/>
              </w:rPr>
              <w:t>0</w:t>
            </w:r>
          </w:p>
        </w:tc>
      </w:tr>
      <w:tr w:rsidR="004F3FED" w:rsidRPr="001A1B0E" w14:paraId="113A16F8"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A1D28" w14:textId="77777777" w:rsidR="004F3FED" w:rsidRPr="001A1B0E" w:rsidRDefault="004F3FED" w:rsidP="00CD3AA0">
            <w:pPr>
              <w:pStyle w:val="rowtabella0"/>
              <w:rPr>
                <w:color w:val="002060"/>
              </w:rPr>
            </w:pPr>
            <w:r w:rsidRPr="001A1B0E">
              <w:rPr>
                <w:color w:val="002060"/>
              </w:rPr>
              <w:t xml:space="preserve">POL.D. </w:t>
            </w:r>
            <w:proofErr w:type="gramStart"/>
            <w:r w:rsidRPr="001A1B0E">
              <w:rPr>
                <w:color w:val="002060"/>
              </w:rPr>
              <w:t>U.MANDOLESI</w:t>
            </w:r>
            <w:proofErr w:type="gramEnd"/>
            <w:r w:rsidRPr="001A1B0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7887"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8339"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7F3A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291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FB47"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A00B"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AA4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13471"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88B3" w14:textId="77777777" w:rsidR="004F3FED" w:rsidRPr="001A1B0E" w:rsidRDefault="004F3FED" w:rsidP="00CD3AA0">
            <w:pPr>
              <w:pStyle w:val="rowtabella0"/>
              <w:jc w:val="center"/>
              <w:rPr>
                <w:color w:val="002060"/>
              </w:rPr>
            </w:pPr>
            <w:r w:rsidRPr="001A1B0E">
              <w:rPr>
                <w:color w:val="002060"/>
              </w:rPr>
              <w:t>0</w:t>
            </w:r>
          </w:p>
        </w:tc>
      </w:tr>
      <w:tr w:rsidR="004F3FED" w:rsidRPr="001A1B0E" w14:paraId="62133C44"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FD6B2" w14:textId="77777777" w:rsidR="004F3FED" w:rsidRPr="001A1B0E" w:rsidRDefault="004F3FED" w:rsidP="00CD3AA0">
            <w:pPr>
              <w:pStyle w:val="rowtabella0"/>
              <w:rPr>
                <w:color w:val="002060"/>
              </w:rPr>
            </w:pPr>
            <w:r w:rsidRPr="001A1B0E">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6A1E"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D9B1"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182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E09C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AC67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26D5"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9949"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728A"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FCFD" w14:textId="77777777" w:rsidR="004F3FED" w:rsidRPr="001A1B0E" w:rsidRDefault="004F3FED" w:rsidP="00CD3AA0">
            <w:pPr>
              <w:pStyle w:val="rowtabella0"/>
              <w:jc w:val="center"/>
              <w:rPr>
                <w:color w:val="002060"/>
              </w:rPr>
            </w:pPr>
            <w:r w:rsidRPr="001A1B0E">
              <w:rPr>
                <w:color w:val="002060"/>
              </w:rPr>
              <w:t>0</w:t>
            </w:r>
          </w:p>
        </w:tc>
      </w:tr>
      <w:tr w:rsidR="004F3FED" w:rsidRPr="001A1B0E" w14:paraId="08AD039D"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BEC0D" w14:textId="77777777" w:rsidR="004F3FED" w:rsidRPr="001A1B0E" w:rsidRDefault="004F3FED" w:rsidP="00CD3AA0">
            <w:pPr>
              <w:pStyle w:val="rowtabella0"/>
              <w:rPr>
                <w:color w:val="002060"/>
              </w:rPr>
            </w:pPr>
            <w:r w:rsidRPr="001A1B0E">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5F0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A55A2"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EE8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D61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A9D6"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5826"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88BE"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99D2"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DAFE" w14:textId="77777777" w:rsidR="004F3FED" w:rsidRPr="001A1B0E" w:rsidRDefault="004F3FED" w:rsidP="00CD3AA0">
            <w:pPr>
              <w:pStyle w:val="rowtabella0"/>
              <w:jc w:val="center"/>
              <w:rPr>
                <w:color w:val="002060"/>
              </w:rPr>
            </w:pPr>
            <w:r w:rsidRPr="001A1B0E">
              <w:rPr>
                <w:color w:val="002060"/>
              </w:rPr>
              <w:t>0</w:t>
            </w:r>
          </w:p>
        </w:tc>
      </w:tr>
      <w:tr w:rsidR="004F3FED" w:rsidRPr="001A1B0E" w14:paraId="73B36763"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0607E" w14:textId="77777777" w:rsidR="004F3FED" w:rsidRPr="001A1B0E" w:rsidRDefault="004F3FED" w:rsidP="00CD3AA0">
            <w:pPr>
              <w:pStyle w:val="rowtabella0"/>
              <w:rPr>
                <w:color w:val="002060"/>
              </w:rPr>
            </w:pPr>
            <w:r w:rsidRPr="001A1B0E">
              <w:rPr>
                <w:color w:val="002060"/>
              </w:rPr>
              <w:lastRenderedPageBreak/>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C666"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FE0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9374"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A53A"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84FA"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3BAB"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E896"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97B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40292" w14:textId="77777777" w:rsidR="004F3FED" w:rsidRPr="001A1B0E" w:rsidRDefault="004F3FED" w:rsidP="00CD3AA0">
            <w:pPr>
              <w:pStyle w:val="rowtabella0"/>
              <w:jc w:val="center"/>
              <w:rPr>
                <w:color w:val="002060"/>
              </w:rPr>
            </w:pPr>
            <w:r w:rsidRPr="001A1B0E">
              <w:rPr>
                <w:color w:val="002060"/>
              </w:rPr>
              <w:t>0</w:t>
            </w:r>
          </w:p>
        </w:tc>
      </w:tr>
      <w:tr w:rsidR="004F3FED" w:rsidRPr="001A1B0E" w14:paraId="1C5671DE"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244B0" w14:textId="77777777" w:rsidR="004F3FED" w:rsidRPr="001A1B0E" w:rsidRDefault="004F3FED" w:rsidP="00CD3AA0">
            <w:pPr>
              <w:pStyle w:val="rowtabella0"/>
              <w:rPr>
                <w:color w:val="002060"/>
              </w:rPr>
            </w:pPr>
            <w:r w:rsidRPr="001A1B0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FA5D"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EA73D"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A6C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FA8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D52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2297"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EA7F"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FCDA" w14:textId="77777777" w:rsidR="004F3FED" w:rsidRPr="001A1B0E" w:rsidRDefault="004F3FED" w:rsidP="00CD3AA0">
            <w:pPr>
              <w:pStyle w:val="rowtabella0"/>
              <w:jc w:val="center"/>
              <w:rPr>
                <w:color w:val="002060"/>
              </w:rPr>
            </w:pPr>
            <w:r w:rsidRPr="001A1B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148F" w14:textId="77777777" w:rsidR="004F3FED" w:rsidRPr="001A1B0E" w:rsidRDefault="004F3FED" w:rsidP="00CD3AA0">
            <w:pPr>
              <w:pStyle w:val="rowtabella0"/>
              <w:jc w:val="center"/>
              <w:rPr>
                <w:color w:val="002060"/>
              </w:rPr>
            </w:pPr>
            <w:r w:rsidRPr="001A1B0E">
              <w:rPr>
                <w:color w:val="002060"/>
              </w:rPr>
              <w:t>0</w:t>
            </w:r>
          </w:p>
        </w:tc>
      </w:tr>
      <w:tr w:rsidR="004F3FED" w:rsidRPr="001A1B0E" w14:paraId="4D369E2D" w14:textId="77777777" w:rsidTr="00CD3A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5B02CD" w14:textId="77777777" w:rsidR="004F3FED" w:rsidRPr="001A1B0E" w:rsidRDefault="004F3FED" w:rsidP="00CD3AA0">
            <w:pPr>
              <w:pStyle w:val="rowtabella0"/>
              <w:rPr>
                <w:color w:val="002060"/>
              </w:rPr>
            </w:pPr>
            <w:r w:rsidRPr="001A1B0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524F"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6064"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9EF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4963"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198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4395"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8890"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E98F" w14:textId="77777777" w:rsidR="004F3FED" w:rsidRPr="001A1B0E" w:rsidRDefault="004F3FED" w:rsidP="00CD3AA0">
            <w:pPr>
              <w:pStyle w:val="rowtabella0"/>
              <w:jc w:val="center"/>
              <w:rPr>
                <w:color w:val="002060"/>
              </w:rPr>
            </w:pPr>
            <w:r w:rsidRPr="001A1B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E658" w14:textId="77777777" w:rsidR="004F3FED" w:rsidRPr="001A1B0E" w:rsidRDefault="004F3FED" w:rsidP="00CD3AA0">
            <w:pPr>
              <w:pStyle w:val="rowtabella0"/>
              <w:jc w:val="center"/>
              <w:rPr>
                <w:color w:val="002060"/>
              </w:rPr>
            </w:pPr>
            <w:r w:rsidRPr="001A1B0E">
              <w:rPr>
                <w:color w:val="002060"/>
              </w:rPr>
              <w:t>0</w:t>
            </w:r>
          </w:p>
        </w:tc>
      </w:tr>
      <w:tr w:rsidR="004F3FED" w:rsidRPr="001A1B0E" w14:paraId="2D17E989" w14:textId="77777777" w:rsidTr="00CD3A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F06E1" w14:textId="77777777" w:rsidR="004F3FED" w:rsidRPr="001A1B0E" w:rsidRDefault="004F3FED" w:rsidP="00CD3AA0">
            <w:pPr>
              <w:pStyle w:val="rowtabella0"/>
              <w:rPr>
                <w:color w:val="002060"/>
              </w:rPr>
            </w:pPr>
            <w:r w:rsidRPr="001A1B0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BA1C"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8BE0"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0A10"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BAB1" w14:textId="77777777" w:rsidR="004F3FED" w:rsidRPr="001A1B0E" w:rsidRDefault="004F3FED" w:rsidP="00CD3AA0">
            <w:pPr>
              <w:pStyle w:val="rowtabella0"/>
              <w:jc w:val="center"/>
              <w:rPr>
                <w:color w:val="002060"/>
              </w:rPr>
            </w:pPr>
            <w:r w:rsidRPr="001A1B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D897"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ECDB" w14:textId="77777777" w:rsidR="004F3FED" w:rsidRPr="001A1B0E" w:rsidRDefault="004F3FED" w:rsidP="00CD3AA0">
            <w:pPr>
              <w:pStyle w:val="rowtabella0"/>
              <w:jc w:val="center"/>
              <w:rPr>
                <w:color w:val="002060"/>
              </w:rPr>
            </w:pPr>
            <w:r w:rsidRPr="001A1B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326C" w14:textId="77777777" w:rsidR="004F3FED" w:rsidRPr="001A1B0E" w:rsidRDefault="004F3FED" w:rsidP="00CD3AA0">
            <w:pPr>
              <w:pStyle w:val="rowtabella0"/>
              <w:jc w:val="center"/>
              <w:rPr>
                <w:color w:val="002060"/>
              </w:rPr>
            </w:pPr>
            <w:r w:rsidRPr="001A1B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412A" w14:textId="77777777" w:rsidR="004F3FED" w:rsidRPr="001A1B0E" w:rsidRDefault="004F3FED" w:rsidP="00CD3AA0">
            <w:pPr>
              <w:pStyle w:val="rowtabella0"/>
              <w:jc w:val="center"/>
              <w:rPr>
                <w:color w:val="002060"/>
              </w:rPr>
            </w:pPr>
            <w:r w:rsidRPr="001A1B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B043" w14:textId="77777777" w:rsidR="004F3FED" w:rsidRPr="001A1B0E" w:rsidRDefault="004F3FED" w:rsidP="00CD3AA0">
            <w:pPr>
              <w:pStyle w:val="rowtabella0"/>
              <w:jc w:val="center"/>
              <w:rPr>
                <w:color w:val="002060"/>
              </w:rPr>
            </w:pPr>
            <w:r w:rsidRPr="001A1B0E">
              <w:rPr>
                <w:color w:val="002060"/>
              </w:rPr>
              <w:t>0</w:t>
            </w:r>
          </w:p>
        </w:tc>
      </w:tr>
    </w:tbl>
    <w:p w14:paraId="0966F587" w14:textId="77777777" w:rsidR="004F3FED" w:rsidRPr="001A1B0E" w:rsidRDefault="004F3FED" w:rsidP="004F3FED">
      <w:pPr>
        <w:pStyle w:val="breakline"/>
        <w:rPr>
          <w:rFonts w:eastAsiaTheme="minorEastAsia"/>
          <w:color w:val="002060"/>
        </w:rPr>
      </w:pPr>
    </w:p>
    <w:p w14:paraId="4DE5FDD4" w14:textId="77777777" w:rsidR="004F3FED" w:rsidRPr="001A1B0E" w:rsidRDefault="004F3FED" w:rsidP="004F3FED">
      <w:pPr>
        <w:pStyle w:val="breakline"/>
        <w:rPr>
          <w:color w:val="002060"/>
        </w:rPr>
      </w:pPr>
    </w:p>
    <w:p w14:paraId="0B479A4A" w14:textId="77777777" w:rsidR="004F3FED" w:rsidRPr="001A1B0E" w:rsidRDefault="004F3FED" w:rsidP="004F3FED">
      <w:pPr>
        <w:pStyle w:val="breakline"/>
        <w:rPr>
          <w:color w:val="002060"/>
        </w:rPr>
      </w:pPr>
    </w:p>
    <w:p w14:paraId="54F6CE6A" w14:textId="77777777" w:rsidR="004F3FED" w:rsidRPr="001A1B0E" w:rsidRDefault="004F3FED" w:rsidP="004F3FED">
      <w:pPr>
        <w:pStyle w:val="titolocampionato0"/>
        <w:shd w:val="clear" w:color="auto" w:fill="CCCCCC"/>
        <w:spacing w:before="80" w:after="40"/>
        <w:rPr>
          <w:color w:val="002060"/>
        </w:rPr>
      </w:pPr>
      <w:r w:rsidRPr="001A1B0E">
        <w:rPr>
          <w:color w:val="002060"/>
        </w:rPr>
        <w:t xml:space="preserve">COPPA MARCHE </w:t>
      </w:r>
      <w:r>
        <w:rPr>
          <w:color w:val="002060"/>
        </w:rPr>
        <w:t xml:space="preserve">UNDER 17 </w:t>
      </w:r>
      <w:r w:rsidRPr="001A1B0E">
        <w:rPr>
          <w:color w:val="002060"/>
        </w:rPr>
        <w:t>CALCIO A5</w:t>
      </w:r>
    </w:p>
    <w:p w14:paraId="1B59A7EE" w14:textId="77777777" w:rsidR="004F3FED" w:rsidRPr="001A1B0E" w:rsidRDefault="004F3FED" w:rsidP="004F3FED">
      <w:pPr>
        <w:pStyle w:val="titoloprinc0"/>
        <w:rPr>
          <w:color w:val="002060"/>
        </w:rPr>
      </w:pPr>
      <w:r w:rsidRPr="001A1B0E">
        <w:rPr>
          <w:color w:val="002060"/>
        </w:rPr>
        <w:t>VARIAZIONI AL PROGRAMMA GARE</w:t>
      </w:r>
    </w:p>
    <w:p w14:paraId="598C0CC2" w14:textId="77777777" w:rsidR="004F3FED" w:rsidRPr="001A1B0E" w:rsidRDefault="004F3FED" w:rsidP="004F3FED">
      <w:pPr>
        <w:pStyle w:val="breakline"/>
        <w:rPr>
          <w:color w:val="002060"/>
        </w:rPr>
      </w:pPr>
    </w:p>
    <w:p w14:paraId="6CD24A43" w14:textId="77777777" w:rsidR="004F3FED" w:rsidRPr="001A1B0E" w:rsidRDefault="004F3FED" w:rsidP="004F3FED">
      <w:pPr>
        <w:pStyle w:val="breakline"/>
        <w:rPr>
          <w:color w:val="002060"/>
        </w:rPr>
      </w:pPr>
    </w:p>
    <w:p w14:paraId="5A77D9BC" w14:textId="77777777" w:rsidR="004F3FED" w:rsidRPr="001A1B0E" w:rsidRDefault="004F3FED" w:rsidP="004F3FED">
      <w:pPr>
        <w:pStyle w:val="sottotitolocampionato10"/>
        <w:rPr>
          <w:color w:val="002060"/>
        </w:rPr>
      </w:pPr>
      <w:r w:rsidRPr="001A1B0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F3FED" w:rsidRPr="001A1B0E" w14:paraId="343D2420" w14:textId="77777777" w:rsidTr="00CD3A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8E2A1" w14:textId="77777777" w:rsidR="004F3FED" w:rsidRPr="001A1B0E" w:rsidRDefault="004F3FED" w:rsidP="00CD3AA0">
            <w:pPr>
              <w:pStyle w:val="headertabella0"/>
              <w:rPr>
                <w:color w:val="002060"/>
              </w:rPr>
            </w:pPr>
            <w:r w:rsidRPr="001A1B0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B1273" w14:textId="77777777" w:rsidR="004F3FED" w:rsidRPr="001A1B0E" w:rsidRDefault="004F3FED" w:rsidP="00CD3AA0">
            <w:pPr>
              <w:pStyle w:val="headertabella0"/>
              <w:rPr>
                <w:color w:val="002060"/>
              </w:rPr>
            </w:pPr>
            <w:r w:rsidRPr="001A1B0E">
              <w:rPr>
                <w:color w:val="002060"/>
              </w:rPr>
              <w:t xml:space="preserve">N° </w:t>
            </w:r>
            <w:proofErr w:type="spellStart"/>
            <w:r w:rsidRPr="001A1B0E">
              <w:rPr>
                <w:color w:val="002060"/>
              </w:rPr>
              <w:t>Gior</w:t>
            </w:r>
            <w:proofErr w:type="spellEnd"/>
            <w:r w:rsidRPr="001A1B0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FCF6D" w14:textId="77777777" w:rsidR="004F3FED" w:rsidRPr="001A1B0E" w:rsidRDefault="004F3FED" w:rsidP="00CD3AA0">
            <w:pPr>
              <w:pStyle w:val="headertabella0"/>
              <w:rPr>
                <w:color w:val="002060"/>
              </w:rPr>
            </w:pPr>
            <w:r w:rsidRPr="001A1B0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52FA3" w14:textId="77777777" w:rsidR="004F3FED" w:rsidRPr="001A1B0E" w:rsidRDefault="004F3FED" w:rsidP="00CD3AA0">
            <w:pPr>
              <w:pStyle w:val="headertabella0"/>
              <w:rPr>
                <w:color w:val="002060"/>
              </w:rPr>
            </w:pPr>
            <w:r w:rsidRPr="001A1B0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14C0B" w14:textId="77777777" w:rsidR="004F3FED" w:rsidRPr="001A1B0E" w:rsidRDefault="004F3FED" w:rsidP="00CD3AA0">
            <w:pPr>
              <w:pStyle w:val="headertabella0"/>
              <w:rPr>
                <w:color w:val="002060"/>
              </w:rPr>
            </w:pPr>
            <w:r w:rsidRPr="001A1B0E">
              <w:rPr>
                <w:color w:val="002060"/>
              </w:rPr>
              <w:t xml:space="preserve">Data </w:t>
            </w:r>
            <w:proofErr w:type="spellStart"/>
            <w:r w:rsidRPr="001A1B0E">
              <w:rPr>
                <w:color w:val="002060"/>
              </w:rPr>
              <w:t>Orig</w:t>
            </w:r>
            <w:proofErr w:type="spellEnd"/>
            <w:r w:rsidRPr="001A1B0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F14F1" w14:textId="77777777" w:rsidR="004F3FED" w:rsidRPr="001A1B0E" w:rsidRDefault="004F3FED" w:rsidP="00CD3AA0">
            <w:pPr>
              <w:pStyle w:val="headertabella0"/>
              <w:rPr>
                <w:color w:val="002060"/>
              </w:rPr>
            </w:pPr>
            <w:r w:rsidRPr="001A1B0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3E50" w14:textId="77777777" w:rsidR="004F3FED" w:rsidRPr="001A1B0E" w:rsidRDefault="004F3FED" w:rsidP="00CD3AA0">
            <w:pPr>
              <w:pStyle w:val="headertabella0"/>
              <w:rPr>
                <w:color w:val="002060"/>
              </w:rPr>
            </w:pPr>
            <w:r w:rsidRPr="001A1B0E">
              <w:rPr>
                <w:color w:val="002060"/>
              </w:rPr>
              <w:t xml:space="preserve">Ora </w:t>
            </w:r>
            <w:proofErr w:type="spellStart"/>
            <w:r w:rsidRPr="001A1B0E">
              <w:rPr>
                <w:color w:val="002060"/>
              </w:rPr>
              <w:t>Orig</w:t>
            </w:r>
            <w:proofErr w:type="spellEnd"/>
            <w:r w:rsidRPr="001A1B0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A57F5" w14:textId="77777777" w:rsidR="004F3FED" w:rsidRPr="001A1B0E" w:rsidRDefault="004F3FED" w:rsidP="00CD3AA0">
            <w:pPr>
              <w:pStyle w:val="headertabella0"/>
              <w:rPr>
                <w:color w:val="002060"/>
              </w:rPr>
            </w:pPr>
            <w:r w:rsidRPr="001A1B0E">
              <w:rPr>
                <w:color w:val="002060"/>
              </w:rPr>
              <w:t>Impianto</w:t>
            </w:r>
          </w:p>
        </w:tc>
      </w:tr>
      <w:tr w:rsidR="004F3FED" w:rsidRPr="001A1B0E" w14:paraId="70DDB82D" w14:textId="77777777" w:rsidTr="00CD3A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FBC77" w14:textId="77777777" w:rsidR="004F3FED" w:rsidRPr="006974CF" w:rsidRDefault="004F3FED" w:rsidP="00CD3AA0">
            <w:pPr>
              <w:pStyle w:val="rowtabella0"/>
              <w:rPr>
                <w:color w:val="002060"/>
                <w:highlight w:val="yellow"/>
              </w:rPr>
            </w:pPr>
            <w:r w:rsidRPr="006974CF">
              <w:rPr>
                <w:color w:val="002060"/>
                <w:highlight w:val="yellow"/>
              </w:rPr>
              <w:t>01/10/2022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D6BB" w14:textId="77777777" w:rsidR="004F3FED" w:rsidRPr="006974CF" w:rsidRDefault="004F3FED" w:rsidP="00CD3AA0">
            <w:pPr>
              <w:pStyle w:val="rowtabella0"/>
              <w:jc w:val="center"/>
              <w:rPr>
                <w:color w:val="002060"/>
                <w:highlight w:val="yellow"/>
              </w:rPr>
            </w:pPr>
            <w:r w:rsidRPr="006974CF">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91F0" w14:textId="77777777" w:rsidR="004F3FED" w:rsidRPr="006974CF" w:rsidRDefault="004F3FED" w:rsidP="00CD3AA0">
            <w:pPr>
              <w:pStyle w:val="rowtabella0"/>
              <w:rPr>
                <w:color w:val="002060"/>
                <w:highlight w:val="yellow"/>
              </w:rPr>
            </w:pPr>
            <w:r w:rsidRPr="006974CF">
              <w:rPr>
                <w:color w:val="002060"/>
                <w:highlight w:val="yellow"/>
              </w:rPr>
              <w:t>DAMIANI E GATTI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5B09" w14:textId="77777777" w:rsidR="004F3FED" w:rsidRPr="006974CF" w:rsidRDefault="004F3FED" w:rsidP="00CD3AA0">
            <w:pPr>
              <w:pStyle w:val="rowtabella0"/>
              <w:rPr>
                <w:color w:val="002060"/>
                <w:highlight w:val="yellow"/>
              </w:rPr>
            </w:pPr>
            <w:r w:rsidRPr="006974CF">
              <w:rPr>
                <w:color w:val="002060"/>
                <w:highlight w:val="yellow"/>
              </w:rPr>
              <w:t>LABELSYSTEM POTENZAPICENA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409D" w14:textId="77777777" w:rsidR="004F3FED" w:rsidRPr="001A1B0E" w:rsidRDefault="004F3FED" w:rsidP="00CD3AA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806E" w14:textId="77777777" w:rsidR="004F3FED" w:rsidRPr="001A1B0E" w:rsidRDefault="004F3FED" w:rsidP="00CD3AA0">
            <w:pPr>
              <w:pStyle w:val="rowtabella0"/>
              <w:jc w:val="center"/>
              <w:rPr>
                <w:color w:val="002060"/>
              </w:rPr>
            </w:pPr>
            <w:r w:rsidRPr="006974C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DB0B" w14:textId="77777777" w:rsidR="004F3FED" w:rsidRPr="001A1B0E" w:rsidRDefault="004F3FED" w:rsidP="00CD3AA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2217" w14:textId="77777777" w:rsidR="004F3FED" w:rsidRPr="001A1B0E" w:rsidRDefault="004F3FED" w:rsidP="00CD3AA0">
            <w:pPr>
              <w:pStyle w:val="rowtabella0"/>
              <w:rPr>
                <w:color w:val="002060"/>
              </w:rPr>
            </w:pPr>
            <w:r w:rsidRPr="006974CF">
              <w:rPr>
                <w:color w:val="002060"/>
                <w:highlight w:val="yellow"/>
              </w:rPr>
              <w:t>PALESTRA C5 "MONTICELLI" ASCOLI PICENO VIA DELL IRIS</w:t>
            </w:r>
          </w:p>
        </w:tc>
      </w:tr>
    </w:tbl>
    <w:p w14:paraId="04EF7EE0" w14:textId="77777777" w:rsidR="004F3FED" w:rsidRPr="001A1B0E" w:rsidRDefault="004F3FED" w:rsidP="004F3FED">
      <w:pPr>
        <w:pStyle w:val="breakline"/>
        <w:rPr>
          <w:rFonts w:eastAsiaTheme="minorEastAsia"/>
          <w:color w:val="002060"/>
        </w:rPr>
      </w:pPr>
    </w:p>
    <w:p w14:paraId="74DA95BC" w14:textId="77777777" w:rsidR="000515B6" w:rsidRDefault="000515B6" w:rsidP="000515B6">
      <w:pPr>
        <w:pStyle w:val="breakline"/>
        <w:rPr>
          <w:color w:val="002060"/>
        </w:rPr>
      </w:pPr>
    </w:p>
    <w:p w14:paraId="57705418" w14:textId="77777777" w:rsidR="000515B6" w:rsidRDefault="000515B6" w:rsidP="00770E76">
      <w:pPr>
        <w:rPr>
          <w:rFonts w:ascii="Arial" w:hAnsi="Arial" w:cs="Arial"/>
          <w:color w:val="002060"/>
          <w:sz w:val="22"/>
          <w:szCs w:val="22"/>
        </w:rPr>
      </w:pPr>
    </w:p>
    <w:p w14:paraId="04DBFB8C" w14:textId="77777777" w:rsidR="00E95C6C" w:rsidRPr="009B236A" w:rsidRDefault="00E95C6C" w:rsidP="00E95C6C">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181B681A"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10</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lastRenderedPageBreak/>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7376EC7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70E76">
        <w:rPr>
          <w:b/>
          <w:color w:val="002060"/>
          <w:u w:val="single"/>
        </w:rPr>
        <w:t>2</w:t>
      </w:r>
      <w:r w:rsidR="00F06064">
        <w:rPr>
          <w:b/>
          <w:color w:val="002060"/>
          <w:u w:val="single"/>
        </w:rPr>
        <w:t>8</w:t>
      </w:r>
      <w:r w:rsidR="00830450" w:rsidRPr="000039D0">
        <w:rPr>
          <w:b/>
          <w:color w:val="002060"/>
          <w:u w:val="single"/>
        </w:rPr>
        <w:t>/0</w:t>
      </w:r>
      <w:r w:rsidR="005828D4">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499B0" w14:textId="77777777" w:rsidR="0016470C" w:rsidRDefault="0016470C">
      <w:r>
        <w:separator/>
      </w:r>
    </w:p>
  </w:endnote>
  <w:endnote w:type="continuationSeparator" w:id="0">
    <w:p w14:paraId="602D4C37" w14:textId="77777777" w:rsidR="0016470C" w:rsidRDefault="0016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B7BF689"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623C7">
      <w:rPr>
        <w:rStyle w:val="Numeropagina"/>
        <w:rFonts w:ascii="Arial" w:hAnsi="Arial" w:cs="Arial"/>
        <w:color w:val="002060"/>
      </w:rPr>
      <w:t>2</w:t>
    </w:r>
    <w:r w:rsidR="00F06064">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AFB68" w14:textId="77777777" w:rsidR="0016470C" w:rsidRDefault="0016470C">
      <w:r>
        <w:separator/>
      </w:r>
    </w:p>
  </w:footnote>
  <w:footnote w:type="continuationSeparator" w:id="0">
    <w:p w14:paraId="3D790328" w14:textId="77777777" w:rsidR="0016470C" w:rsidRDefault="0016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4F14DE"/>
    <w:multiLevelType w:val="multilevel"/>
    <w:tmpl w:val="5DEE07A2"/>
    <w:numStyleLink w:val="Stile1"/>
  </w:abstractNum>
  <w:abstractNum w:abstractNumId="8"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2"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2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9"/>
  </w:num>
  <w:num w:numId="2" w16cid:durableId="140779443">
    <w:abstractNumId w:val="6"/>
  </w:num>
  <w:num w:numId="3" w16cid:durableId="1660186896">
    <w:abstractNumId w:val="25"/>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2"/>
  </w:num>
  <w:num w:numId="6" w16cid:durableId="1409227866">
    <w:abstractNumId w:val="17"/>
  </w:num>
  <w:num w:numId="7" w16cid:durableId="1703477839">
    <w:abstractNumId w:val="27"/>
  </w:num>
  <w:num w:numId="8" w16cid:durableId="1865820661">
    <w:abstractNumId w:val="21"/>
  </w:num>
  <w:num w:numId="9" w16cid:durableId="1770080403">
    <w:abstractNumId w:val="26"/>
  </w:num>
  <w:num w:numId="10" w16cid:durableId="1930651135">
    <w:abstractNumId w:val="12"/>
  </w:num>
  <w:num w:numId="11" w16cid:durableId="560559437">
    <w:abstractNumId w:val="33"/>
  </w:num>
  <w:num w:numId="12" w16cid:durableId="1712725283">
    <w:abstractNumId w:val="7"/>
  </w:num>
  <w:num w:numId="13" w16cid:durableId="2130661461">
    <w:abstractNumId w:val="8"/>
  </w:num>
  <w:num w:numId="14" w16cid:durableId="1600523497">
    <w:abstractNumId w:val="3"/>
  </w:num>
  <w:num w:numId="15" w16cid:durableId="314726150">
    <w:abstractNumId w:val="20"/>
  </w:num>
  <w:num w:numId="16" w16cid:durableId="2094011012">
    <w:abstractNumId w:val="13"/>
  </w:num>
  <w:num w:numId="17" w16cid:durableId="249898235">
    <w:abstractNumId w:val="36"/>
  </w:num>
  <w:num w:numId="18" w16cid:durableId="1803184862">
    <w:abstractNumId w:val="29"/>
  </w:num>
  <w:num w:numId="19" w16cid:durableId="1102998121">
    <w:abstractNumId w:val="15"/>
  </w:num>
  <w:num w:numId="20" w16cid:durableId="2242136">
    <w:abstractNumId w:val="22"/>
  </w:num>
  <w:num w:numId="21" w16cid:durableId="424768929">
    <w:abstractNumId w:val="23"/>
  </w:num>
  <w:num w:numId="22" w16cid:durableId="1772698854">
    <w:abstractNumId w:val="14"/>
  </w:num>
  <w:num w:numId="23" w16cid:durableId="1872261587">
    <w:abstractNumId w:val="30"/>
  </w:num>
  <w:num w:numId="24" w16cid:durableId="798693027">
    <w:abstractNumId w:val="34"/>
  </w:num>
  <w:num w:numId="25" w16cid:durableId="2098550385">
    <w:abstractNumId w:val="0"/>
  </w:num>
  <w:num w:numId="26" w16cid:durableId="715282008">
    <w:abstractNumId w:val="11"/>
  </w:num>
  <w:num w:numId="27" w16cid:durableId="1539466067">
    <w:abstractNumId w:val="18"/>
  </w:num>
  <w:num w:numId="28" w16cid:durableId="377749779">
    <w:abstractNumId w:val="4"/>
  </w:num>
  <w:num w:numId="29" w16cid:durableId="1820151984">
    <w:abstractNumId w:val="37"/>
  </w:num>
  <w:num w:numId="30" w16cid:durableId="1043285624">
    <w:abstractNumId w:val="5"/>
  </w:num>
  <w:num w:numId="31" w16cid:durableId="576600428">
    <w:abstractNumId w:val="1"/>
  </w:num>
  <w:num w:numId="32" w16cid:durableId="1476291970">
    <w:abstractNumId w:val="28"/>
  </w:num>
  <w:num w:numId="33" w16cid:durableId="1092553154">
    <w:abstractNumId w:val="16"/>
  </w:num>
  <w:num w:numId="34" w16cid:durableId="1971473206">
    <w:abstractNumId w:val="2"/>
  </w:num>
  <w:num w:numId="35" w16cid:durableId="542669457">
    <w:abstractNumId w:val="35"/>
  </w:num>
  <w:num w:numId="36" w16cid:durableId="1628706912">
    <w:abstractNumId w:val="10"/>
  </w:num>
  <w:num w:numId="37" w16cid:durableId="1466391385">
    <w:abstractNumId w:val="19"/>
  </w:num>
  <w:num w:numId="38" w16cid:durableId="1407267829">
    <w:abstractNumId w:val="31"/>
  </w:num>
  <w:num w:numId="39" w16cid:durableId="163591222">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51B"/>
    <w:rsid w:val="00222539"/>
    <w:rsid w:val="00222EED"/>
    <w:rsid w:val="0022473A"/>
    <w:rsid w:val="00224895"/>
    <w:rsid w:val="00224B0F"/>
    <w:rsid w:val="00224DA7"/>
    <w:rsid w:val="00224F42"/>
    <w:rsid w:val="00227BFB"/>
    <w:rsid w:val="00230821"/>
    <w:rsid w:val="00232835"/>
    <w:rsid w:val="002333F3"/>
    <w:rsid w:val="00233888"/>
    <w:rsid w:val="00233CB4"/>
    <w:rsid w:val="00234029"/>
    <w:rsid w:val="0023593C"/>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20E9"/>
    <w:rsid w:val="00526208"/>
    <w:rsid w:val="00535245"/>
    <w:rsid w:val="00536217"/>
    <w:rsid w:val="005410A5"/>
    <w:rsid w:val="00542100"/>
    <w:rsid w:val="00542177"/>
    <w:rsid w:val="00542F0E"/>
    <w:rsid w:val="00544131"/>
    <w:rsid w:val="00544A31"/>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6AB"/>
    <w:rsid w:val="00614B7D"/>
    <w:rsid w:val="00614C35"/>
    <w:rsid w:val="006159E2"/>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CFE"/>
    <w:rsid w:val="00943E94"/>
    <w:rsid w:val="0094484A"/>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471E8"/>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3ED9"/>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10</Pages>
  <Words>2950</Words>
  <Characters>16818</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19729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2022-09-17T12:02:00Z</cp:lastPrinted>
  <dcterms:created xsi:type="dcterms:W3CDTF">2022-09-28T09:10:00Z</dcterms:created>
  <dcterms:modified xsi:type="dcterms:W3CDTF">2022-09-28T10:46:00Z</dcterms:modified>
</cp:coreProperties>
</file>