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0632B5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8528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8565F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8565F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30481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2519324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0E680C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FB4531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0558001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5D69E6DB" w:rsid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3172F14" w14:textId="77777777" w:rsidR="00854C16" w:rsidRPr="00854C16" w:rsidRDefault="00854C16" w:rsidP="00854C16">
      <w:pPr>
        <w:pStyle w:val="LndNormale1"/>
        <w:rPr>
          <w:b/>
          <w:color w:val="002060"/>
          <w:sz w:val="28"/>
          <w:szCs w:val="28"/>
        </w:rPr>
      </w:pPr>
      <w:r w:rsidRPr="00854C16">
        <w:rPr>
          <w:b/>
          <w:color w:val="002060"/>
          <w:sz w:val="28"/>
          <w:szCs w:val="28"/>
        </w:rPr>
        <w:t xml:space="preserve">CIRCOLARE N. 25 DEL 22.09.2022 </w:t>
      </w:r>
    </w:p>
    <w:p w14:paraId="05F8DF51" w14:textId="77777777" w:rsidR="00854C16" w:rsidRDefault="00854C16" w:rsidP="00854C16">
      <w:pPr>
        <w:pStyle w:val="LndNormale1"/>
        <w:rPr>
          <w:color w:val="002060"/>
        </w:rPr>
      </w:pPr>
    </w:p>
    <w:p w14:paraId="0B75FD6B" w14:textId="6C54A2DD" w:rsidR="00854C16" w:rsidRPr="00854C16" w:rsidRDefault="00854C16" w:rsidP="00854C16">
      <w:pPr>
        <w:pStyle w:val="LndNormale1"/>
        <w:rPr>
          <w:color w:val="002060"/>
        </w:rPr>
      </w:pPr>
      <w:r w:rsidRPr="00854C16">
        <w:rPr>
          <w:color w:val="002060"/>
        </w:rPr>
        <w:t xml:space="preserve">Si trasmette, per opportuna conoscenza, la copia della circolare n. 33-2022  elaborata dal Centro Studi Tributari della L.N.D., avente per oggetto: </w:t>
      </w:r>
      <w:r w:rsidRPr="00854C16">
        <w:rPr>
          <w:b/>
          <w:i/>
          <w:color w:val="002060"/>
        </w:rPr>
        <w:t>“Conversione in Legge n. 142 del 21 settembre 2022, del D.L. 9 agosto 2022, n.115 – “Aiuti-bis”</w:t>
      </w:r>
      <w:r w:rsidRPr="00854C16">
        <w:rPr>
          <w:color w:val="002060"/>
        </w:rPr>
        <w:t>.</w:t>
      </w:r>
    </w:p>
    <w:p w14:paraId="42CA39C6" w14:textId="379BD09C" w:rsidR="00854C16" w:rsidRDefault="00854C1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F9ED4A0" w14:textId="77777777" w:rsidR="00854C16" w:rsidRPr="00854C16" w:rsidRDefault="00854C1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9EF464E" w14:textId="20FE451F" w:rsidR="00F82082" w:rsidRDefault="00F82082" w:rsidP="009D0C38">
      <w:pPr>
        <w:pStyle w:val="LndNormale1"/>
        <w:rPr>
          <w:b/>
          <w:color w:val="002060"/>
          <w:szCs w:val="22"/>
        </w:rPr>
      </w:pPr>
    </w:p>
    <w:p w14:paraId="2085790A" w14:textId="77777777" w:rsidR="00854C16" w:rsidRPr="00854C16" w:rsidRDefault="00854C16" w:rsidP="00854C16">
      <w:pPr>
        <w:pStyle w:val="LndNormale1"/>
        <w:rPr>
          <w:b/>
          <w:color w:val="002060"/>
          <w:sz w:val="28"/>
          <w:szCs w:val="28"/>
        </w:rPr>
      </w:pPr>
      <w:r w:rsidRPr="00854C16">
        <w:rPr>
          <w:b/>
          <w:color w:val="002060"/>
          <w:sz w:val="28"/>
          <w:szCs w:val="28"/>
        </w:rPr>
        <w:t>ANNULLAMENTO TESSERAMENTI ANNUALI</w:t>
      </w:r>
    </w:p>
    <w:p w14:paraId="3B81397E" w14:textId="77777777" w:rsidR="00854C16" w:rsidRPr="00854C16" w:rsidRDefault="00854C16" w:rsidP="00854C16">
      <w:pPr>
        <w:pStyle w:val="LndNormale1"/>
        <w:rPr>
          <w:color w:val="002060"/>
        </w:rPr>
      </w:pPr>
    </w:p>
    <w:p w14:paraId="67876DD7" w14:textId="77777777" w:rsidR="00854C16" w:rsidRPr="00854C16" w:rsidRDefault="00854C16" w:rsidP="00854C16">
      <w:pPr>
        <w:pStyle w:val="LndNormale1"/>
        <w:rPr>
          <w:color w:val="002060"/>
        </w:rPr>
      </w:pPr>
      <w:r w:rsidRPr="00854C16">
        <w:rPr>
          <w:color w:val="002060"/>
        </w:rPr>
        <w:t>Viste le richieste di annullamento presentate dagli esercenti attività genitoriale ed il consenso delle società di appartenenza, considerato che non è ancora iniziata l’attività riservata alle categorie di appartenenza, si procede all’annullamento dei seguenti tesseramenti annuali ai sensi delle vigenti disposizioni federali:</w:t>
      </w:r>
    </w:p>
    <w:p w14:paraId="518DAD7E" w14:textId="77777777" w:rsidR="00854C16" w:rsidRPr="00854C16" w:rsidRDefault="00854C16" w:rsidP="00854C16">
      <w:pPr>
        <w:pStyle w:val="LndNormale1"/>
        <w:jc w:val="left"/>
        <w:rPr>
          <w:b/>
          <w:color w:val="002060"/>
          <w:szCs w:val="22"/>
        </w:rPr>
      </w:pPr>
      <w:r w:rsidRPr="00854C16">
        <w:rPr>
          <w:b/>
          <w:color w:val="002060"/>
          <w:szCs w:val="22"/>
        </w:rPr>
        <w:t xml:space="preserve">BOGA GIAN MARIA         </w:t>
      </w:r>
      <w:r w:rsidRPr="00854C16">
        <w:rPr>
          <w:b/>
          <w:color w:val="002060"/>
          <w:szCs w:val="22"/>
        </w:rPr>
        <w:tab/>
        <w:t>nato 20.01.2011</w:t>
      </w:r>
      <w:r w:rsidRPr="00854C16">
        <w:rPr>
          <w:b/>
          <w:color w:val="002060"/>
          <w:szCs w:val="22"/>
        </w:rPr>
        <w:tab/>
        <w:t>VIS PESARO DAL 1898 SRL</w:t>
      </w:r>
    </w:p>
    <w:p w14:paraId="43459330" w14:textId="77777777" w:rsidR="00854C16" w:rsidRPr="00854C16" w:rsidRDefault="00854C16" w:rsidP="00854C16">
      <w:pPr>
        <w:pStyle w:val="LndNormale1"/>
        <w:jc w:val="left"/>
        <w:rPr>
          <w:b/>
          <w:color w:val="002060"/>
          <w:szCs w:val="22"/>
        </w:rPr>
      </w:pPr>
      <w:r w:rsidRPr="00854C16">
        <w:rPr>
          <w:b/>
          <w:color w:val="002060"/>
          <w:szCs w:val="22"/>
        </w:rPr>
        <w:t xml:space="preserve">MEGLIOLA DAVIDE            </w:t>
      </w:r>
      <w:r w:rsidRPr="00854C16">
        <w:rPr>
          <w:b/>
          <w:color w:val="002060"/>
          <w:szCs w:val="22"/>
        </w:rPr>
        <w:tab/>
        <w:t xml:space="preserve">nato 29.04.2006 </w:t>
      </w:r>
      <w:r w:rsidRPr="00854C16">
        <w:rPr>
          <w:b/>
          <w:color w:val="002060"/>
          <w:szCs w:val="22"/>
        </w:rPr>
        <w:tab/>
        <w:t>S.S.D. PORTO D ASCOLI S.R.L.</w:t>
      </w:r>
    </w:p>
    <w:p w14:paraId="5F2C7F2A" w14:textId="77777777" w:rsidR="00854C16" w:rsidRPr="00854C16" w:rsidRDefault="00854C16" w:rsidP="00854C16">
      <w:pPr>
        <w:pStyle w:val="LndNormale1"/>
        <w:jc w:val="left"/>
        <w:rPr>
          <w:b/>
          <w:color w:val="002060"/>
          <w:szCs w:val="22"/>
        </w:rPr>
      </w:pPr>
      <w:r w:rsidRPr="00854C16">
        <w:rPr>
          <w:b/>
          <w:color w:val="002060"/>
          <w:szCs w:val="22"/>
        </w:rPr>
        <w:t xml:space="preserve">CARDINALI MATTIA          </w:t>
      </w:r>
      <w:r w:rsidRPr="00854C16">
        <w:rPr>
          <w:b/>
          <w:color w:val="002060"/>
          <w:szCs w:val="22"/>
        </w:rPr>
        <w:tab/>
        <w:t>nato 06.08.2007</w:t>
      </w:r>
      <w:r w:rsidRPr="00854C16">
        <w:rPr>
          <w:b/>
          <w:color w:val="002060"/>
          <w:szCs w:val="22"/>
        </w:rPr>
        <w:tab/>
        <w:t>U.S. TOLENTINO 1919 SSDARL</w:t>
      </w:r>
    </w:p>
    <w:p w14:paraId="49174938" w14:textId="77777777" w:rsidR="00854C16" w:rsidRPr="00854C16" w:rsidRDefault="00854C16" w:rsidP="00854C16">
      <w:pPr>
        <w:pStyle w:val="LndNormale1"/>
        <w:jc w:val="left"/>
        <w:rPr>
          <w:b/>
          <w:color w:val="002060"/>
          <w:szCs w:val="22"/>
        </w:rPr>
      </w:pPr>
      <w:r w:rsidRPr="00854C16">
        <w:rPr>
          <w:b/>
          <w:color w:val="002060"/>
          <w:szCs w:val="22"/>
        </w:rPr>
        <w:t xml:space="preserve">CINGOLANI GIANMARCO </w:t>
      </w:r>
      <w:r w:rsidRPr="00854C16">
        <w:rPr>
          <w:b/>
          <w:color w:val="002060"/>
          <w:szCs w:val="22"/>
        </w:rPr>
        <w:tab/>
        <w:t>nato 13.09.2012</w:t>
      </w:r>
      <w:r w:rsidRPr="00854C16">
        <w:rPr>
          <w:b/>
          <w:color w:val="002060"/>
          <w:szCs w:val="22"/>
        </w:rPr>
        <w:tab/>
        <w:t>A.S.D. AVIS ARCEVIA 1964</w:t>
      </w:r>
    </w:p>
    <w:p w14:paraId="1D60D6D1" w14:textId="77777777" w:rsidR="00854C16" w:rsidRPr="00854C16" w:rsidRDefault="00854C16" w:rsidP="00854C16">
      <w:pPr>
        <w:pStyle w:val="LndNormale1"/>
        <w:jc w:val="left"/>
        <w:rPr>
          <w:b/>
          <w:color w:val="002060"/>
          <w:szCs w:val="22"/>
        </w:rPr>
      </w:pPr>
    </w:p>
    <w:p w14:paraId="271DD1DD" w14:textId="77777777" w:rsidR="00854C16" w:rsidRPr="00854C16" w:rsidRDefault="00854C16" w:rsidP="00854C16">
      <w:pPr>
        <w:pStyle w:val="LndNormale1"/>
        <w:jc w:val="left"/>
        <w:rPr>
          <w:b/>
          <w:color w:val="002060"/>
          <w:szCs w:val="22"/>
        </w:rPr>
      </w:pPr>
    </w:p>
    <w:p w14:paraId="3E08DF21" w14:textId="77777777" w:rsidR="00854C16" w:rsidRPr="00854C16" w:rsidRDefault="00854C16" w:rsidP="00854C16">
      <w:pPr>
        <w:pStyle w:val="LndNormale1"/>
        <w:rPr>
          <w:b/>
          <w:color w:val="002060"/>
          <w:sz w:val="28"/>
          <w:szCs w:val="28"/>
        </w:rPr>
      </w:pPr>
      <w:r w:rsidRPr="00854C16">
        <w:rPr>
          <w:b/>
          <w:color w:val="002060"/>
          <w:sz w:val="28"/>
          <w:szCs w:val="28"/>
        </w:rPr>
        <w:t>EVENTO ALLUVIONALE</w:t>
      </w:r>
    </w:p>
    <w:p w14:paraId="7564D8A4" w14:textId="77777777" w:rsidR="00854C16" w:rsidRPr="00854C16" w:rsidRDefault="00854C16" w:rsidP="00854C16">
      <w:pPr>
        <w:pStyle w:val="LndNormale1"/>
        <w:rPr>
          <w:color w:val="002060"/>
        </w:rPr>
      </w:pPr>
    </w:p>
    <w:p w14:paraId="38D7FBBF" w14:textId="77777777" w:rsidR="00854C16" w:rsidRPr="00854C16" w:rsidRDefault="00854C16" w:rsidP="00854C16">
      <w:pPr>
        <w:pStyle w:val="LndNormale1"/>
        <w:rPr>
          <w:color w:val="002060"/>
        </w:rPr>
      </w:pPr>
      <w:r w:rsidRPr="00854C16">
        <w:rPr>
          <w:color w:val="002060"/>
        </w:rPr>
        <w:t>Ancora una volta, purtroppo, la nostra Regione è stata colpita da un grave evnto calamitoso che ha provocato tanti lutti ed ingentissimi danni all’economia e al territorio che ha coinvolto anche le società.sportive.</w:t>
      </w:r>
    </w:p>
    <w:p w14:paraId="50E1A514" w14:textId="77777777" w:rsidR="00854C16" w:rsidRPr="00854C16" w:rsidRDefault="00854C16" w:rsidP="00854C16">
      <w:pPr>
        <w:pStyle w:val="LndNormale1"/>
        <w:rPr>
          <w:color w:val="002060"/>
        </w:rPr>
      </w:pPr>
      <w:r w:rsidRPr="00854C16">
        <w:rPr>
          <w:color w:val="002060"/>
        </w:rPr>
        <w:t>Si invitano, pertanto, le società dei territori colpiti dall’evento, che peraltro sono state già contattate, a comunicare al Comitato Regionale Marche, entro venerdì 30 settembre p.v., l’entità di danni ed eventuali aggravi di spesa subiti.</w:t>
      </w:r>
    </w:p>
    <w:p w14:paraId="7B86D02C" w14:textId="77777777" w:rsidR="00854C16" w:rsidRPr="00854C16" w:rsidRDefault="00854C16" w:rsidP="00854C16">
      <w:pPr>
        <w:pStyle w:val="LndNormale1"/>
        <w:rPr>
          <w:color w:val="002060"/>
        </w:rPr>
      </w:pPr>
      <w:r w:rsidRPr="00854C16">
        <w:rPr>
          <w:color w:val="002060"/>
        </w:rPr>
        <w:t xml:space="preserve">Quanto sopra al fine di gestire eventuali riusarcimenti anche da parte delle istituzioni. </w:t>
      </w:r>
    </w:p>
    <w:p w14:paraId="7DED1500" w14:textId="77777777" w:rsidR="00854C16" w:rsidRPr="00854C16" w:rsidRDefault="00854C16" w:rsidP="00854C16">
      <w:pPr>
        <w:pStyle w:val="LndNormale1"/>
        <w:jc w:val="left"/>
        <w:rPr>
          <w:color w:val="002060"/>
          <w:szCs w:val="22"/>
        </w:rPr>
      </w:pPr>
    </w:p>
    <w:p w14:paraId="0B4BAC4C" w14:textId="77777777" w:rsidR="00854C16" w:rsidRPr="00854C16" w:rsidRDefault="00854C16" w:rsidP="00854C16">
      <w:pPr>
        <w:pStyle w:val="LndNormale1"/>
        <w:jc w:val="left"/>
        <w:rPr>
          <w:color w:val="002060"/>
          <w:szCs w:val="22"/>
        </w:rPr>
      </w:pPr>
    </w:p>
    <w:p w14:paraId="711D867F" w14:textId="77777777" w:rsidR="00854C16" w:rsidRPr="00854C16" w:rsidRDefault="00854C16" w:rsidP="00854C16">
      <w:pPr>
        <w:pStyle w:val="LndNormale1"/>
        <w:jc w:val="left"/>
        <w:rPr>
          <w:rFonts w:cs="Arial"/>
          <w:b/>
          <w:color w:val="002060"/>
          <w:sz w:val="28"/>
          <w:szCs w:val="28"/>
        </w:rPr>
      </w:pPr>
      <w:r w:rsidRPr="00854C16">
        <w:rPr>
          <w:rFonts w:cs="Arial"/>
          <w:b/>
          <w:color w:val="002060"/>
          <w:sz w:val="28"/>
          <w:szCs w:val="28"/>
        </w:rPr>
        <w:t>BENEMERENZE SPORTIVE 2022</w:t>
      </w:r>
    </w:p>
    <w:p w14:paraId="14BD9A65" w14:textId="77777777" w:rsidR="00854C16" w:rsidRPr="00854C16" w:rsidRDefault="00854C16" w:rsidP="00854C16">
      <w:pPr>
        <w:pStyle w:val="LndNormale1"/>
        <w:jc w:val="left"/>
        <w:rPr>
          <w:rFonts w:cs="Arial"/>
          <w:color w:val="002060"/>
          <w:szCs w:val="22"/>
        </w:rPr>
      </w:pPr>
    </w:p>
    <w:p w14:paraId="48D8C9AA" w14:textId="77777777" w:rsidR="00854C16" w:rsidRPr="00854C16" w:rsidRDefault="00854C16" w:rsidP="00854C16">
      <w:pPr>
        <w:pStyle w:val="LndNormale1"/>
        <w:rPr>
          <w:rFonts w:cs="Arial"/>
          <w:color w:val="002060"/>
          <w:szCs w:val="22"/>
        </w:rPr>
      </w:pPr>
      <w:r w:rsidRPr="00854C16">
        <w:rPr>
          <w:rFonts w:cs="Arial"/>
          <w:color w:val="002060"/>
          <w:szCs w:val="22"/>
        </w:rPr>
        <w:t>Sabato 1 ottobre 2022 presso l’Hotel Rome Airport di Fiumicino (Roma) si terrà la cerimonia delle Benemerenze sportive della Lega Nazionale Dilettanti.</w:t>
      </w:r>
    </w:p>
    <w:p w14:paraId="3FBD68B5" w14:textId="77777777" w:rsidR="00854C16" w:rsidRPr="00854C16" w:rsidRDefault="00854C16" w:rsidP="00854C16">
      <w:pPr>
        <w:rPr>
          <w:rFonts w:ascii="Arial" w:hAnsi="Arial" w:cs="Arial"/>
          <w:b/>
          <w:color w:val="002060"/>
          <w:sz w:val="22"/>
          <w:szCs w:val="22"/>
        </w:rPr>
      </w:pPr>
      <w:r w:rsidRPr="00854C16">
        <w:rPr>
          <w:rFonts w:ascii="Arial" w:hAnsi="Arial" w:cs="Arial"/>
          <w:color w:val="002060"/>
          <w:sz w:val="22"/>
          <w:szCs w:val="22"/>
        </w:rPr>
        <w:t xml:space="preserve">Di seguito i nominativi delle Società e dei Dirigenti premiandi, proposti dal Comitato Regionale Marche: </w:t>
      </w:r>
      <w:r w:rsidRPr="00854C16">
        <w:rPr>
          <w:rFonts w:ascii="Arial" w:hAnsi="Arial" w:cs="Arial"/>
          <w:b/>
          <w:color w:val="002060"/>
          <w:sz w:val="22"/>
          <w:szCs w:val="22"/>
        </w:rPr>
        <w:t xml:space="preserve">BERLONI Andrea – </w:t>
      </w:r>
      <w:r w:rsidRPr="00854C16">
        <w:rPr>
          <w:rFonts w:ascii="Arial" w:hAnsi="Arial" w:cs="Arial"/>
          <w:bCs/>
          <w:color w:val="002060"/>
          <w:sz w:val="22"/>
          <w:szCs w:val="22"/>
        </w:rPr>
        <w:t>Dirigente A.S.D. Nuova Real Metauro</w:t>
      </w:r>
    </w:p>
    <w:p w14:paraId="6066BB72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 xml:space="preserve">BERTOLOTTI Roberto </w:t>
      </w:r>
      <w:r w:rsidRPr="00854C16">
        <w:rPr>
          <w:rFonts w:ascii="Arial" w:hAnsi="Arial" w:cs="Arial"/>
          <w:color w:val="002060"/>
          <w:sz w:val="22"/>
          <w:szCs w:val="22"/>
        </w:rPr>
        <w:t>– Presidente A.P.D. A.V.I.S. Ripatransone;</w:t>
      </w:r>
    </w:p>
    <w:p w14:paraId="6032007E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 xml:space="preserve">CADEI Graziano </w:t>
      </w:r>
      <w:r w:rsidRPr="00854C16">
        <w:rPr>
          <w:rFonts w:ascii="Arial" w:hAnsi="Arial" w:cs="Arial"/>
          <w:color w:val="002060"/>
          <w:sz w:val="22"/>
          <w:szCs w:val="22"/>
        </w:rPr>
        <w:t>–</w:t>
      </w:r>
      <w:r w:rsidRPr="00854C16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854C16">
        <w:rPr>
          <w:rFonts w:ascii="Arial" w:hAnsi="Arial" w:cs="Arial"/>
          <w:color w:val="002060"/>
          <w:sz w:val="22"/>
          <w:szCs w:val="22"/>
        </w:rPr>
        <w:t>Dirigente U.S. Comunanza;</w:t>
      </w:r>
    </w:p>
    <w:p w14:paraId="7949DA2E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CONTIGIANI Tullio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– Presidente S.S. Calcetto Castrum Lauri;</w:t>
      </w:r>
    </w:p>
    <w:p w14:paraId="214412F2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GUIDARELLI Claudio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– Presidente A.S.D. Fabriano Cerreto;</w:t>
      </w:r>
    </w:p>
    <w:p w14:paraId="4B9787AF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MAIOLATESI Alfredo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– Consigliere </w:t>
      </w:r>
      <w:proofErr w:type="spellStart"/>
      <w:r w:rsidRPr="00854C16">
        <w:rPr>
          <w:rFonts w:ascii="Arial" w:hAnsi="Arial" w:cs="Arial"/>
          <w:color w:val="002060"/>
          <w:sz w:val="22"/>
          <w:szCs w:val="22"/>
        </w:rPr>
        <w:t>Serrana</w:t>
      </w:r>
      <w:proofErr w:type="spellEnd"/>
      <w:r w:rsidRPr="00854C16">
        <w:rPr>
          <w:rFonts w:ascii="Arial" w:hAnsi="Arial" w:cs="Arial"/>
          <w:color w:val="002060"/>
          <w:sz w:val="22"/>
          <w:szCs w:val="22"/>
        </w:rPr>
        <w:t xml:space="preserve"> 1933 A.S.D.;</w:t>
      </w:r>
    </w:p>
    <w:p w14:paraId="0F3D2024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MANIERI Gianni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– Presidente U.P. Arzilla; </w:t>
      </w:r>
    </w:p>
    <w:p w14:paraId="3706B735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MASSACCESI Fiorenzo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– </w:t>
      </w:r>
      <w:proofErr w:type="gramStart"/>
      <w:r w:rsidRPr="00854C16">
        <w:rPr>
          <w:rFonts w:ascii="Arial" w:hAnsi="Arial" w:cs="Arial"/>
          <w:color w:val="002060"/>
          <w:sz w:val="22"/>
          <w:szCs w:val="22"/>
        </w:rPr>
        <w:t>Vice Presidente</w:t>
      </w:r>
      <w:proofErr w:type="gramEnd"/>
      <w:r w:rsidRPr="00854C16">
        <w:rPr>
          <w:rFonts w:ascii="Arial" w:hAnsi="Arial" w:cs="Arial"/>
          <w:color w:val="002060"/>
          <w:sz w:val="22"/>
          <w:szCs w:val="22"/>
        </w:rPr>
        <w:t xml:space="preserve"> A.S.D. Potenza Picena;</w:t>
      </w:r>
    </w:p>
    <w:p w14:paraId="17AF3397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TORRESI Antimo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– Presidente POL.D. U Mandolesi Calcio;</w:t>
      </w:r>
    </w:p>
    <w:p w14:paraId="375AD856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A.S.D. F.C. PEDASO 1969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 per 50 anni d’attività;</w:t>
      </w:r>
    </w:p>
    <w:p w14:paraId="332A22BA" w14:textId="77777777" w:rsidR="00854C16" w:rsidRPr="00854C16" w:rsidRDefault="00854C16" w:rsidP="00854C16">
      <w:pPr>
        <w:rPr>
          <w:rFonts w:ascii="Arial" w:hAnsi="Arial" w:cs="Arial"/>
          <w:color w:val="002060"/>
          <w:sz w:val="22"/>
          <w:szCs w:val="22"/>
        </w:rPr>
      </w:pPr>
      <w:r w:rsidRPr="00854C16">
        <w:rPr>
          <w:rFonts w:ascii="Arial" w:hAnsi="Arial" w:cs="Arial"/>
          <w:b/>
          <w:color w:val="002060"/>
          <w:sz w:val="22"/>
          <w:szCs w:val="22"/>
        </w:rPr>
        <w:t>S.S.D. GROTTAMMARE C. 1899 ARL</w:t>
      </w:r>
      <w:r w:rsidRPr="00854C16">
        <w:rPr>
          <w:rFonts w:ascii="Arial" w:hAnsi="Arial" w:cs="Arial"/>
          <w:color w:val="002060"/>
          <w:sz w:val="22"/>
          <w:szCs w:val="22"/>
        </w:rPr>
        <w:t xml:space="preserve">. per </w:t>
      </w:r>
      <w:proofErr w:type="gramStart"/>
      <w:r w:rsidRPr="00854C16">
        <w:rPr>
          <w:rFonts w:ascii="Arial" w:hAnsi="Arial" w:cs="Arial"/>
          <w:color w:val="002060"/>
          <w:sz w:val="22"/>
          <w:szCs w:val="22"/>
        </w:rPr>
        <w:t>100</w:t>
      </w:r>
      <w:proofErr w:type="gramEnd"/>
      <w:r w:rsidRPr="00854C16">
        <w:rPr>
          <w:rFonts w:ascii="Arial" w:hAnsi="Arial" w:cs="Arial"/>
          <w:color w:val="002060"/>
          <w:sz w:val="22"/>
          <w:szCs w:val="22"/>
        </w:rPr>
        <w:t xml:space="preserve"> anni d’attività</w:t>
      </w:r>
    </w:p>
    <w:p w14:paraId="55AE732D" w14:textId="77777777" w:rsidR="00854C16" w:rsidRPr="00854C16" w:rsidRDefault="00854C16" w:rsidP="009D0C38">
      <w:pPr>
        <w:pStyle w:val="LndNormale1"/>
        <w:rPr>
          <w:b/>
          <w:color w:val="002060"/>
          <w:szCs w:val="22"/>
        </w:rPr>
      </w:pPr>
    </w:p>
    <w:p w14:paraId="1B593795" w14:textId="77777777" w:rsidR="00817083" w:rsidRPr="00854C16" w:rsidRDefault="00817083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4D41D12C" w14:textId="0AA3F527" w:rsidR="00CA4865" w:rsidRDefault="00CA4865" w:rsidP="00CA4865">
      <w:pPr>
        <w:pStyle w:val="breakline"/>
        <w:rPr>
          <w:color w:val="002060"/>
        </w:rPr>
      </w:pPr>
    </w:p>
    <w:p w14:paraId="6273EF5F" w14:textId="77777777" w:rsidR="005C28D1" w:rsidRPr="0051384B" w:rsidRDefault="005C28D1" w:rsidP="005C28D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1384B">
        <w:rPr>
          <w:color w:val="002060"/>
        </w:rPr>
        <w:t>CALCIO A CINQUE SERIE C2</w:t>
      </w:r>
    </w:p>
    <w:p w14:paraId="14B2F9FD" w14:textId="77777777" w:rsidR="005C28D1" w:rsidRPr="0051384B" w:rsidRDefault="005C28D1" w:rsidP="005C28D1">
      <w:pPr>
        <w:pStyle w:val="titoloprinc0"/>
        <w:rPr>
          <w:color w:val="002060"/>
        </w:rPr>
      </w:pPr>
      <w:r w:rsidRPr="0051384B">
        <w:rPr>
          <w:color w:val="002060"/>
        </w:rPr>
        <w:t>VARIAZIONI AL PROGRAMMA GARE</w:t>
      </w:r>
    </w:p>
    <w:p w14:paraId="312D16A8" w14:textId="77777777" w:rsidR="005C28D1" w:rsidRPr="0051384B" w:rsidRDefault="005C28D1" w:rsidP="005C28D1">
      <w:pPr>
        <w:pStyle w:val="breakline"/>
        <w:rPr>
          <w:color w:val="002060"/>
        </w:rPr>
      </w:pPr>
    </w:p>
    <w:p w14:paraId="29CB0A44" w14:textId="77777777" w:rsidR="005C28D1" w:rsidRPr="0051384B" w:rsidRDefault="005C28D1" w:rsidP="005C28D1">
      <w:pPr>
        <w:pStyle w:val="breakline"/>
        <w:rPr>
          <w:color w:val="002060"/>
        </w:rPr>
      </w:pPr>
    </w:p>
    <w:p w14:paraId="6D55A75F" w14:textId="77777777" w:rsidR="005C28D1" w:rsidRPr="0051384B" w:rsidRDefault="005C28D1" w:rsidP="005C28D1">
      <w:pPr>
        <w:pStyle w:val="sottotitolocampionato10"/>
        <w:rPr>
          <w:color w:val="002060"/>
        </w:rPr>
      </w:pPr>
      <w:r w:rsidRPr="0051384B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C28D1" w:rsidRPr="0051384B" w14:paraId="5570ACAA" w14:textId="77777777" w:rsidTr="001E06B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CB18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1AA2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N° </w:t>
            </w:r>
            <w:proofErr w:type="spellStart"/>
            <w:r w:rsidRPr="0051384B">
              <w:rPr>
                <w:color w:val="002060"/>
              </w:rPr>
              <w:t>Gior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7432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769B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0D5A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Data </w:t>
            </w:r>
            <w:proofErr w:type="spellStart"/>
            <w:r w:rsidRPr="0051384B">
              <w:rPr>
                <w:color w:val="002060"/>
              </w:rPr>
              <w:t>Orig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DE88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E105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Ora </w:t>
            </w:r>
            <w:proofErr w:type="spellStart"/>
            <w:r w:rsidRPr="0051384B">
              <w:rPr>
                <w:color w:val="002060"/>
              </w:rPr>
              <w:t>Orig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5FF3" w14:textId="27E36770" w:rsidR="005C28D1" w:rsidRPr="0051384B" w:rsidRDefault="002E337C" w:rsidP="001E06BA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5C28D1" w:rsidRPr="0051384B" w14:paraId="7D1E6A80" w14:textId="77777777" w:rsidTr="001E06B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E939" w14:textId="77777777" w:rsidR="005C28D1" w:rsidRPr="0051384B" w:rsidRDefault="005C28D1" w:rsidP="001E06BA">
            <w:pPr>
              <w:pStyle w:val="rowtabella0"/>
              <w:rPr>
                <w:color w:val="002060"/>
                <w:highlight w:val="yellow"/>
              </w:rPr>
            </w:pPr>
            <w:r w:rsidRPr="0051384B">
              <w:rPr>
                <w:color w:val="002060"/>
                <w:highlight w:val="yellow"/>
              </w:rPr>
              <w:t>04/10/2022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0606" w14:textId="77777777" w:rsidR="005C28D1" w:rsidRPr="0051384B" w:rsidRDefault="005C28D1" w:rsidP="001E06BA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51384B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F79D" w14:textId="77777777" w:rsidR="005C28D1" w:rsidRPr="0051384B" w:rsidRDefault="005C28D1" w:rsidP="001E06BA">
            <w:pPr>
              <w:pStyle w:val="rowtabella0"/>
              <w:rPr>
                <w:color w:val="002060"/>
                <w:highlight w:val="yellow"/>
              </w:rPr>
            </w:pPr>
            <w:r w:rsidRPr="0051384B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F6EF" w14:textId="77777777" w:rsidR="005C28D1" w:rsidRPr="0051384B" w:rsidRDefault="005C28D1" w:rsidP="001E06BA">
            <w:pPr>
              <w:pStyle w:val="rowtabella0"/>
              <w:rPr>
                <w:color w:val="002060"/>
                <w:highlight w:val="yellow"/>
              </w:rPr>
            </w:pPr>
            <w:r w:rsidRPr="0051384B">
              <w:rPr>
                <w:color w:val="002060"/>
                <w:highlight w:val="yellow"/>
              </w:rPr>
              <w:t>SERRALTA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11CD" w14:textId="77777777" w:rsidR="005C28D1" w:rsidRPr="0051384B" w:rsidRDefault="005C28D1" w:rsidP="001E06BA">
            <w:pPr>
              <w:pStyle w:val="rowtabella0"/>
              <w:rPr>
                <w:color w:val="002060"/>
              </w:rPr>
            </w:pPr>
            <w:r w:rsidRPr="0051384B">
              <w:rPr>
                <w:color w:val="002060"/>
              </w:rPr>
              <w:t>30/09/2022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E3A7" w14:textId="77777777" w:rsidR="005C28D1" w:rsidRPr="0051384B" w:rsidRDefault="005C28D1" w:rsidP="001E06BA">
            <w:pPr>
              <w:pStyle w:val="rowtabella0"/>
              <w:jc w:val="center"/>
              <w:rPr>
                <w:color w:val="002060"/>
              </w:rPr>
            </w:pPr>
            <w:r w:rsidRPr="0051384B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5304" w14:textId="77777777" w:rsidR="005C28D1" w:rsidRPr="0051384B" w:rsidRDefault="005C28D1" w:rsidP="001E06BA">
            <w:pPr>
              <w:pStyle w:val="rowtabella0"/>
              <w:jc w:val="center"/>
              <w:rPr>
                <w:color w:val="002060"/>
              </w:rPr>
            </w:pPr>
            <w:r w:rsidRPr="0051384B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6FA9" w14:textId="6249610B" w:rsidR="005C28D1" w:rsidRPr="002E337C" w:rsidRDefault="002E337C" w:rsidP="001E06BA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E337C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evento luttuoso</w:t>
            </w:r>
          </w:p>
        </w:tc>
      </w:tr>
    </w:tbl>
    <w:p w14:paraId="12E8B4FA" w14:textId="77777777" w:rsidR="005C28D1" w:rsidRPr="0051384B" w:rsidRDefault="005C28D1" w:rsidP="005C28D1">
      <w:pPr>
        <w:pStyle w:val="breakline"/>
        <w:rPr>
          <w:color w:val="002060"/>
        </w:rPr>
      </w:pPr>
    </w:p>
    <w:p w14:paraId="047393B2" w14:textId="77777777" w:rsidR="005C28D1" w:rsidRPr="0051384B" w:rsidRDefault="005C28D1" w:rsidP="005C28D1">
      <w:pPr>
        <w:pStyle w:val="titoloprinc0"/>
        <w:rPr>
          <w:color w:val="002060"/>
        </w:rPr>
      </w:pPr>
      <w:r w:rsidRPr="0051384B">
        <w:rPr>
          <w:color w:val="002060"/>
        </w:rPr>
        <w:lastRenderedPageBreak/>
        <w:t>GIUDICE SPORTIVO</w:t>
      </w:r>
    </w:p>
    <w:p w14:paraId="60F5C1F8" w14:textId="77777777" w:rsidR="005C28D1" w:rsidRPr="0051384B" w:rsidRDefault="005C28D1" w:rsidP="005C28D1">
      <w:pPr>
        <w:pStyle w:val="diffida"/>
        <w:rPr>
          <w:color w:val="002060"/>
        </w:rPr>
      </w:pPr>
      <w:r w:rsidRPr="0051384B">
        <w:rPr>
          <w:color w:val="002060"/>
        </w:rPr>
        <w:t>Il Sostituto Giudice Sportivo Avv. Federica Sorrentino con l'assistenza del segretario Angelo Castellana, nella seduta del 29/09/2022, ha adottato le decisioni che di seguito integralmente si riportano:</w:t>
      </w:r>
    </w:p>
    <w:p w14:paraId="4F1F2AAC" w14:textId="77777777" w:rsidR="005C28D1" w:rsidRPr="0051384B" w:rsidRDefault="005C28D1" w:rsidP="005C28D1">
      <w:pPr>
        <w:pStyle w:val="titolo10"/>
        <w:rPr>
          <w:color w:val="002060"/>
        </w:rPr>
      </w:pPr>
      <w:r w:rsidRPr="0051384B">
        <w:rPr>
          <w:color w:val="002060"/>
        </w:rPr>
        <w:t xml:space="preserve">GARE DEL 23/ 9/2022 </w:t>
      </w:r>
    </w:p>
    <w:p w14:paraId="79B4F1AE" w14:textId="77777777" w:rsidR="005C28D1" w:rsidRPr="0051384B" w:rsidRDefault="005C28D1" w:rsidP="005C28D1">
      <w:pPr>
        <w:pStyle w:val="titolo7a"/>
        <w:rPr>
          <w:color w:val="002060"/>
        </w:rPr>
      </w:pPr>
      <w:r w:rsidRPr="0051384B">
        <w:rPr>
          <w:color w:val="002060"/>
        </w:rPr>
        <w:t xml:space="preserve">PROVVEDIMENTI DISCIPLINARI </w:t>
      </w:r>
    </w:p>
    <w:p w14:paraId="2DA8A150" w14:textId="77777777" w:rsidR="005C28D1" w:rsidRPr="0051384B" w:rsidRDefault="005C28D1" w:rsidP="005C28D1">
      <w:pPr>
        <w:pStyle w:val="titolo7b0"/>
        <w:rPr>
          <w:color w:val="002060"/>
        </w:rPr>
      </w:pPr>
      <w:r w:rsidRPr="0051384B">
        <w:rPr>
          <w:color w:val="002060"/>
        </w:rPr>
        <w:t xml:space="preserve">In base alle risultanze degli atti ufficiali sono state deliberate le seguenti sanzioni disciplinari. </w:t>
      </w:r>
    </w:p>
    <w:p w14:paraId="394152B4" w14:textId="77777777" w:rsidR="005C28D1" w:rsidRPr="0051384B" w:rsidRDefault="005C28D1" w:rsidP="005C28D1">
      <w:pPr>
        <w:pStyle w:val="titolo30"/>
        <w:rPr>
          <w:color w:val="002060"/>
        </w:rPr>
      </w:pPr>
      <w:r w:rsidRPr="0051384B">
        <w:rPr>
          <w:color w:val="002060"/>
        </w:rPr>
        <w:t xml:space="preserve">CALCIATORI ESPULSI </w:t>
      </w:r>
    </w:p>
    <w:p w14:paraId="1A0E98A9" w14:textId="77777777" w:rsidR="005C28D1" w:rsidRPr="0051384B" w:rsidRDefault="005C28D1" w:rsidP="005C28D1">
      <w:pPr>
        <w:pStyle w:val="titolo20"/>
        <w:rPr>
          <w:color w:val="002060"/>
        </w:rPr>
      </w:pPr>
      <w:r w:rsidRPr="0051384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28D1" w:rsidRPr="0051384B" w14:paraId="76B58995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59FF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CANCRINI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53DE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4962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2175C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6E755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</w:tr>
    </w:tbl>
    <w:p w14:paraId="4E357BD4" w14:textId="77777777" w:rsidR="004F3FED" w:rsidRPr="001A1B0E" w:rsidRDefault="004F3FED" w:rsidP="004F3FED">
      <w:pPr>
        <w:pStyle w:val="breakline"/>
        <w:rPr>
          <w:color w:val="002060"/>
        </w:rPr>
      </w:pPr>
    </w:p>
    <w:p w14:paraId="3770997F" w14:textId="77777777" w:rsidR="004F3FED" w:rsidRPr="00CF3780" w:rsidRDefault="004F3FED" w:rsidP="004F3FED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75BD758D" w14:textId="77777777" w:rsidR="004F3FED" w:rsidRPr="00CF3780" w:rsidRDefault="004F3FED" w:rsidP="004F3FED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005388F4" w14:textId="77777777" w:rsidR="004F3FED" w:rsidRPr="001A1B0E" w:rsidRDefault="004F3FED" w:rsidP="004F3FED">
      <w:pPr>
        <w:pStyle w:val="breakline"/>
        <w:rPr>
          <w:rFonts w:eastAsiaTheme="minorEastAsia"/>
          <w:color w:val="002060"/>
        </w:rPr>
      </w:pPr>
    </w:p>
    <w:p w14:paraId="3E2D5E1B" w14:textId="77777777" w:rsidR="004F3FED" w:rsidRPr="001A1B0E" w:rsidRDefault="004F3FED" w:rsidP="004F3FED">
      <w:pPr>
        <w:pStyle w:val="breakline"/>
        <w:rPr>
          <w:color w:val="002060"/>
        </w:rPr>
      </w:pPr>
    </w:p>
    <w:p w14:paraId="6D7FF83D" w14:textId="77777777" w:rsidR="004F3FED" w:rsidRPr="001A1B0E" w:rsidRDefault="004F3FED" w:rsidP="004F3F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A1B0E">
        <w:rPr>
          <w:color w:val="002060"/>
        </w:rPr>
        <w:t>CALCIO A CINQUE SERIE D</w:t>
      </w:r>
    </w:p>
    <w:p w14:paraId="61633278" w14:textId="77777777" w:rsidR="004F3FED" w:rsidRPr="009B236A" w:rsidRDefault="004F3FED" w:rsidP="004F3FED">
      <w:pPr>
        <w:pStyle w:val="TITOLOPRINC"/>
        <w:spacing w:before="0" w:beforeAutospacing="0"/>
        <w:rPr>
          <w:color w:val="002060"/>
        </w:rPr>
      </w:pPr>
      <w:r w:rsidRPr="009B236A">
        <w:rPr>
          <w:color w:val="002060"/>
        </w:rPr>
        <w:t>ANAGRAFICA/INDIRIZZARIO/VARIAZIONI CALENDARIO</w:t>
      </w:r>
    </w:p>
    <w:p w14:paraId="35941E9B" w14:textId="4C54FA65" w:rsidR="004F3FED" w:rsidRPr="009B236A" w:rsidRDefault="004F3FED" w:rsidP="004F3FED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9B236A">
        <w:rPr>
          <w:rFonts w:ascii="Arial" w:hAnsi="Arial" w:cs="Arial"/>
          <w:b/>
          <w:color w:val="002060"/>
          <w:sz w:val="22"/>
          <w:szCs w:val="22"/>
        </w:rPr>
        <w:t>GIRONE “</w:t>
      </w:r>
      <w:r w:rsidR="002C05B5">
        <w:rPr>
          <w:rFonts w:ascii="Arial" w:hAnsi="Arial" w:cs="Arial"/>
          <w:b/>
          <w:color w:val="002060"/>
          <w:sz w:val="22"/>
          <w:szCs w:val="22"/>
        </w:rPr>
        <w:t>C</w:t>
      </w:r>
      <w:r w:rsidRPr="009B236A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0E66E133" w14:textId="77777777" w:rsidR="004F3FED" w:rsidRPr="009B236A" w:rsidRDefault="004F3FED" w:rsidP="004F3FE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CAB7AD2" w14:textId="180B22BD" w:rsidR="004F3FED" w:rsidRDefault="004F3FED" w:rsidP="00063AC3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="002C05B5">
        <w:rPr>
          <w:rFonts w:ascii="Arial" w:hAnsi="Arial" w:cs="Arial"/>
          <w:b/>
          <w:color w:val="002060"/>
          <w:sz w:val="22"/>
          <w:szCs w:val="22"/>
        </w:rPr>
        <w:t>GIOVANE ANCONA CALCIO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 w:rsidR="002C05B5">
        <w:rPr>
          <w:rFonts w:ascii="Arial" w:hAnsi="Arial" w:cs="Arial"/>
          <w:b/>
          <w:color w:val="002060"/>
          <w:sz w:val="22"/>
          <w:szCs w:val="22"/>
        </w:rPr>
        <w:t xml:space="preserve">LUNEDI’ 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9B236A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="002C05B5">
        <w:rPr>
          <w:rFonts w:ascii="Arial" w:hAnsi="Arial" w:cs="Arial"/>
          <w:b/>
          <w:color w:val="002060"/>
          <w:sz w:val="22"/>
          <w:szCs w:val="22"/>
        </w:rPr>
        <w:t>1</w:t>
      </w:r>
      <w:r>
        <w:rPr>
          <w:rFonts w:ascii="Arial" w:hAnsi="Arial" w:cs="Arial"/>
          <w:b/>
          <w:color w:val="002060"/>
          <w:sz w:val="22"/>
          <w:szCs w:val="22"/>
        </w:rPr>
        <w:t>:</w:t>
      </w:r>
      <w:r w:rsidR="002C05B5">
        <w:rPr>
          <w:rFonts w:ascii="Arial" w:hAnsi="Arial" w:cs="Arial"/>
          <w:b/>
          <w:color w:val="002060"/>
          <w:sz w:val="22"/>
          <w:szCs w:val="22"/>
        </w:rPr>
        <w:t>45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, </w:t>
      </w:r>
      <w:r w:rsidR="002C05B5" w:rsidRPr="002C05B5">
        <w:rPr>
          <w:rFonts w:ascii="Arial" w:hAnsi="Arial" w:cs="Arial"/>
          <w:b/>
          <w:bCs/>
          <w:color w:val="002060"/>
          <w:sz w:val="22"/>
          <w:szCs w:val="22"/>
        </w:rPr>
        <w:t>Pallone Geodetico</w:t>
      </w:r>
      <w:r w:rsidR="002C05B5">
        <w:rPr>
          <w:rFonts w:ascii="Arial" w:hAnsi="Arial" w:cs="Arial"/>
          <w:color w:val="002060"/>
          <w:sz w:val="22"/>
          <w:szCs w:val="22"/>
        </w:rPr>
        <w:t xml:space="preserve">, Località </w:t>
      </w:r>
      <w:r w:rsidR="002C05B5" w:rsidRPr="002C05B5">
        <w:rPr>
          <w:rFonts w:ascii="Arial" w:hAnsi="Arial" w:cs="Arial"/>
          <w:b/>
          <w:bCs/>
          <w:color w:val="002060"/>
          <w:sz w:val="22"/>
          <w:szCs w:val="22"/>
        </w:rPr>
        <w:t>Candia</w:t>
      </w:r>
      <w:r w:rsidR="002C05B5">
        <w:rPr>
          <w:rFonts w:ascii="Arial" w:hAnsi="Arial" w:cs="Arial"/>
          <w:color w:val="002060"/>
          <w:sz w:val="22"/>
          <w:szCs w:val="22"/>
        </w:rPr>
        <w:t xml:space="preserve"> di </w:t>
      </w:r>
      <w:r w:rsidR="002C05B5" w:rsidRPr="002C05B5">
        <w:rPr>
          <w:rFonts w:ascii="Arial" w:hAnsi="Arial" w:cs="Arial"/>
          <w:b/>
          <w:bCs/>
          <w:color w:val="002060"/>
          <w:sz w:val="22"/>
          <w:szCs w:val="22"/>
        </w:rPr>
        <w:t>ANCONA</w:t>
      </w:r>
      <w:r w:rsidRPr="009B236A">
        <w:rPr>
          <w:rFonts w:ascii="Arial" w:hAnsi="Arial" w:cs="Arial"/>
          <w:color w:val="002060"/>
          <w:sz w:val="22"/>
          <w:szCs w:val="22"/>
        </w:rPr>
        <w:t>.</w:t>
      </w:r>
    </w:p>
    <w:p w14:paraId="2CF7CBF7" w14:textId="0A06D3CA" w:rsidR="00063AC3" w:rsidRDefault="00063AC3" w:rsidP="00063AC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2F79059" w14:textId="2E69875E" w:rsidR="005C28D1" w:rsidRDefault="005C28D1" w:rsidP="00063AC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18660EE" w14:textId="77777777" w:rsidR="005C28D1" w:rsidRPr="0051384B" w:rsidRDefault="005C28D1" w:rsidP="005C28D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51384B">
        <w:rPr>
          <w:color w:val="002060"/>
        </w:rPr>
        <w:t>COPPA ITALIA CALCIO A 5</w:t>
      </w:r>
    </w:p>
    <w:p w14:paraId="1B412FED" w14:textId="77777777" w:rsidR="005C28D1" w:rsidRPr="0051384B" w:rsidRDefault="005C28D1" w:rsidP="005C28D1">
      <w:pPr>
        <w:pStyle w:val="titoloprinc0"/>
        <w:rPr>
          <w:color w:val="002060"/>
        </w:rPr>
      </w:pPr>
      <w:r w:rsidRPr="0051384B">
        <w:rPr>
          <w:color w:val="002060"/>
        </w:rPr>
        <w:t>VARIAZIONI AL PROGRAMMA GARE</w:t>
      </w:r>
    </w:p>
    <w:p w14:paraId="2ED86A0C" w14:textId="77777777" w:rsidR="005C28D1" w:rsidRPr="0051384B" w:rsidRDefault="005C28D1" w:rsidP="005C28D1">
      <w:pPr>
        <w:pStyle w:val="breakline"/>
        <w:rPr>
          <w:color w:val="002060"/>
        </w:rPr>
      </w:pPr>
    </w:p>
    <w:p w14:paraId="3F691042" w14:textId="1A211425" w:rsidR="005C28D1" w:rsidRPr="00953EE0" w:rsidRDefault="002E337C" w:rsidP="00953EE0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953EE0">
        <w:rPr>
          <w:rFonts w:ascii="Arial" w:hAnsi="Arial" w:cs="Arial"/>
          <w:i/>
          <w:iCs/>
          <w:color w:val="002060"/>
          <w:sz w:val="22"/>
          <w:szCs w:val="22"/>
        </w:rPr>
        <w:t>Preso atto del rinvio</w:t>
      </w:r>
      <w:r w:rsidR="00953EE0" w:rsidRPr="00953EE0">
        <w:rPr>
          <w:rFonts w:ascii="Arial" w:hAnsi="Arial" w:cs="Arial"/>
          <w:i/>
          <w:iCs/>
          <w:color w:val="002060"/>
          <w:sz w:val="22"/>
          <w:szCs w:val="22"/>
        </w:rPr>
        <w:t>,</w:t>
      </w:r>
      <w:r w:rsidRPr="00953EE0">
        <w:rPr>
          <w:rFonts w:ascii="Arial" w:hAnsi="Arial" w:cs="Arial"/>
          <w:i/>
          <w:iCs/>
          <w:color w:val="002060"/>
          <w:sz w:val="22"/>
          <w:szCs w:val="22"/>
        </w:rPr>
        <w:t xml:space="preserve"> a seguito d</w:t>
      </w:r>
      <w:r w:rsidR="00953EE0" w:rsidRPr="00953EE0">
        <w:rPr>
          <w:rFonts w:ascii="Arial" w:hAnsi="Arial" w:cs="Arial"/>
          <w:i/>
          <w:iCs/>
          <w:color w:val="002060"/>
          <w:sz w:val="22"/>
          <w:szCs w:val="22"/>
        </w:rPr>
        <w:t>i un evento luttuoso, della gara valevole per il Campionato Regionale Calcio a Cinque Serie C2 girone “B” ACLI VILLA MUSONE – SERRALTA al 04/10/2022 come riportato nel relativo paragrafo del presente C.U., si riprogrammano le seguenti gare di Coppa Italia Calcio a 5 Serie C come di seguito indicato:</w:t>
      </w:r>
    </w:p>
    <w:p w14:paraId="7A57AD83" w14:textId="77777777" w:rsidR="00953EE0" w:rsidRPr="002E337C" w:rsidRDefault="00953EE0" w:rsidP="005C28D1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DA10FE4" w14:textId="77777777" w:rsidR="005C28D1" w:rsidRPr="0051384B" w:rsidRDefault="005C28D1" w:rsidP="005C28D1">
      <w:pPr>
        <w:pStyle w:val="sottotitolocampionato10"/>
        <w:rPr>
          <w:color w:val="002060"/>
        </w:rPr>
      </w:pPr>
      <w:r w:rsidRPr="0051384B">
        <w:rPr>
          <w:color w:val="002060"/>
        </w:rPr>
        <w:t>GIRONE 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C28D1" w:rsidRPr="0051384B" w14:paraId="4FB8FF67" w14:textId="77777777" w:rsidTr="002E337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47B6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FF90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N° </w:t>
            </w:r>
            <w:proofErr w:type="spellStart"/>
            <w:r w:rsidRPr="0051384B">
              <w:rPr>
                <w:color w:val="002060"/>
              </w:rPr>
              <w:t>Gior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0742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267EA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3615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Data </w:t>
            </w:r>
            <w:proofErr w:type="spellStart"/>
            <w:r w:rsidRPr="0051384B">
              <w:rPr>
                <w:color w:val="002060"/>
              </w:rPr>
              <w:t>Orig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6E57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C79D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Ora </w:t>
            </w:r>
            <w:proofErr w:type="spellStart"/>
            <w:r w:rsidRPr="0051384B">
              <w:rPr>
                <w:color w:val="002060"/>
              </w:rPr>
              <w:t>Orig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9ADD" w14:textId="77777777" w:rsidR="005C28D1" w:rsidRPr="0051384B" w:rsidRDefault="005C28D1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Impianto</w:t>
            </w:r>
          </w:p>
        </w:tc>
      </w:tr>
      <w:tr w:rsidR="005C28D1" w:rsidRPr="0051384B" w14:paraId="0DFF631E" w14:textId="77777777" w:rsidTr="002E337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FAA6" w14:textId="77777777" w:rsidR="005C28D1" w:rsidRPr="002E337C" w:rsidRDefault="005C28D1" w:rsidP="001E06BA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05/10/2022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58D2" w14:textId="77777777" w:rsidR="005C28D1" w:rsidRPr="002E337C" w:rsidRDefault="005C28D1" w:rsidP="001E06BA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31B3" w14:textId="77777777" w:rsidR="005C28D1" w:rsidRPr="002E337C" w:rsidRDefault="005C28D1" w:rsidP="001E06BA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AVIS ARCEVIA 1964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8FD2" w14:textId="77777777" w:rsidR="005C28D1" w:rsidRPr="002E337C" w:rsidRDefault="005C28D1" w:rsidP="001E06BA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JESI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456E" w14:textId="258BBCEE" w:rsidR="005C28D1" w:rsidRPr="002E337C" w:rsidRDefault="002E337C" w:rsidP="001E06BA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2E337C">
              <w:rPr>
                <w:rFonts w:ascii="Arial" w:hAnsi="Arial" w:cs="Arial"/>
                <w:color w:val="002060"/>
                <w:sz w:val="12"/>
                <w:szCs w:val="12"/>
              </w:rPr>
              <w:t>12/10/2022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5425" w14:textId="77777777" w:rsidR="005C28D1" w:rsidRPr="002E337C" w:rsidRDefault="005C28D1" w:rsidP="001E06BA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D858" w14:textId="77777777" w:rsidR="005C28D1" w:rsidRPr="0051384B" w:rsidRDefault="005C28D1" w:rsidP="001E06BA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9E0F" w14:textId="77777777" w:rsidR="005C28D1" w:rsidRPr="0051384B" w:rsidRDefault="005C28D1" w:rsidP="001E06BA">
            <w:pPr>
              <w:rPr>
                <w:color w:val="002060"/>
              </w:rPr>
            </w:pPr>
          </w:p>
        </w:tc>
      </w:tr>
      <w:tr w:rsidR="002E337C" w:rsidRPr="0051384B" w14:paraId="5F4A0E92" w14:textId="77777777" w:rsidTr="002E337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6C856C" w14:textId="0B5E90B1" w:rsidR="002E337C" w:rsidRPr="002E337C" w:rsidRDefault="002E337C" w:rsidP="002E337C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10</w:t>
            </w:r>
            <w:r w:rsidRPr="002E337C">
              <w:rPr>
                <w:color w:val="002060"/>
                <w:highlight w:val="yellow"/>
              </w:rPr>
              <w:t>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74312" w14:textId="79D56FE0" w:rsidR="002E337C" w:rsidRPr="002E337C" w:rsidRDefault="002E337C" w:rsidP="002E337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3</w:t>
            </w:r>
            <w:r w:rsidRPr="002E337C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E4E447" w14:textId="30E25894" w:rsidR="002E337C" w:rsidRPr="002E337C" w:rsidRDefault="002E337C" w:rsidP="002E337C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POLVERIGI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16505B" w14:textId="44BB61AB" w:rsidR="002E337C" w:rsidRPr="002E337C" w:rsidRDefault="002E337C" w:rsidP="002E337C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JESI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15A7BA" w14:textId="774A3627" w:rsidR="002E337C" w:rsidRPr="002E337C" w:rsidRDefault="002E337C" w:rsidP="002E337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03</w:t>
            </w:r>
            <w:r w:rsidRPr="002E337C">
              <w:rPr>
                <w:rFonts w:ascii="Arial" w:hAnsi="Arial" w:cs="Arial"/>
                <w:color w:val="002060"/>
                <w:sz w:val="12"/>
                <w:szCs w:val="12"/>
              </w:rPr>
              <w:t>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D036EE" w14:textId="73EE86C0" w:rsidR="002E337C" w:rsidRPr="002E337C" w:rsidRDefault="002E337C" w:rsidP="002E337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D81051" w14:textId="77777777" w:rsidR="002E337C" w:rsidRPr="0051384B" w:rsidRDefault="002E337C" w:rsidP="002E337C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F6D4AE" w14:textId="77777777" w:rsidR="002E337C" w:rsidRPr="0051384B" w:rsidRDefault="002E337C" w:rsidP="002E337C">
            <w:pPr>
              <w:rPr>
                <w:color w:val="002060"/>
              </w:rPr>
            </w:pPr>
          </w:p>
        </w:tc>
      </w:tr>
      <w:tr w:rsidR="002E337C" w:rsidRPr="0051384B" w14:paraId="0F272D70" w14:textId="77777777" w:rsidTr="002E337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4D5921" w14:textId="30291A56" w:rsidR="002E337C" w:rsidRPr="002E337C" w:rsidRDefault="002E337C" w:rsidP="002E337C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12/10/2022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14911" w14:textId="7223479D" w:rsidR="002E337C" w:rsidRPr="002E337C" w:rsidRDefault="002E337C" w:rsidP="002E337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3</w:t>
            </w:r>
            <w:r w:rsidRPr="002E337C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3CD13E" w14:textId="05F36198" w:rsidR="002E337C" w:rsidRPr="002E337C" w:rsidRDefault="002E337C" w:rsidP="002E337C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AVIS ARCEVIA 1964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3F69D" w14:textId="75FA6C66" w:rsidR="002E337C" w:rsidRPr="002E337C" w:rsidRDefault="002E337C" w:rsidP="002E337C">
            <w:pPr>
              <w:pStyle w:val="rowtabella0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88BCA1" w14:textId="3FF8366E" w:rsidR="002E337C" w:rsidRPr="002E337C" w:rsidRDefault="002E337C" w:rsidP="002E337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05</w:t>
            </w:r>
            <w:r w:rsidRPr="002E337C">
              <w:rPr>
                <w:rFonts w:ascii="Arial" w:hAnsi="Arial" w:cs="Arial"/>
                <w:color w:val="002060"/>
                <w:sz w:val="12"/>
                <w:szCs w:val="12"/>
              </w:rPr>
              <w:t>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B93B50" w14:textId="11184955" w:rsidR="002E337C" w:rsidRPr="002E337C" w:rsidRDefault="002E337C" w:rsidP="002E337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254933" w14:textId="77777777" w:rsidR="002E337C" w:rsidRPr="0051384B" w:rsidRDefault="002E337C" w:rsidP="002E337C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75FAE5" w14:textId="77777777" w:rsidR="002E337C" w:rsidRPr="0051384B" w:rsidRDefault="002E337C" w:rsidP="002E337C">
            <w:pPr>
              <w:rPr>
                <w:color w:val="002060"/>
              </w:rPr>
            </w:pPr>
          </w:p>
        </w:tc>
      </w:tr>
    </w:tbl>
    <w:p w14:paraId="198A3C2F" w14:textId="650EBADF" w:rsidR="005C28D1" w:rsidRDefault="005C28D1" w:rsidP="005C28D1">
      <w:pPr>
        <w:pStyle w:val="breakline"/>
        <w:rPr>
          <w:rFonts w:eastAsiaTheme="minorEastAsia"/>
          <w:color w:val="002060"/>
        </w:rPr>
      </w:pPr>
    </w:p>
    <w:p w14:paraId="0123F20E" w14:textId="5B09ABEC" w:rsidR="002E337C" w:rsidRDefault="002E337C" w:rsidP="005C28D1">
      <w:pPr>
        <w:pStyle w:val="breakline"/>
        <w:rPr>
          <w:rFonts w:eastAsiaTheme="minorEastAsia"/>
          <w:color w:val="002060"/>
        </w:rPr>
      </w:pPr>
    </w:p>
    <w:p w14:paraId="569E82ED" w14:textId="7992B4BB" w:rsidR="002E337C" w:rsidRPr="0051384B" w:rsidRDefault="002E337C" w:rsidP="002E337C">
      <w:pPr>
        <w:pStyle w:val="sottotitolocampionato10"/>
        <w:rPr>
          <w:color w:val="002060"/>
        </w:rPr>
      </w:pPr>
      <w:r w:rsidRPr="0051384B">
        <w:rPr>
          <w:color w:val="002060"/>
        </w:rPr>
        <w:t xml:space="preserve">GIRONE </w:t>
      </w:r>
      <w:r>
        <w:rPr>
          <w:color w:val="002060"/>
        </w:rPr>
        <w:t>15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2E337C" w:rsidRPr="0051384B" w14:paraId="009C7FDA" w14:textId="77777777" w:rsidTr="001E06B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19BD6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1D23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N° </w:t>
            </w:r>
            <w:proofErr w:type="spellStart"/>
            <w:r w:rsidRPr="0051384B">
              <w:rPr>
                <w:color w:val="002060"/>
              </w:rPr>
              <w:t>Gior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8AA0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8FDD5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A8D3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Data </w:t>
            </w:r>
            <w:proofErr w:type="spellStart"/>
            <w:r w:rsidRPr="0051384B">
              <w:rPr>
                <w:color w:val="002060"/>
              </w:rPr>
              <w:t>Orig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7553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4E6B7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 xml:space="preserve">Ora </w:t>
            </w:r>
            <w:proofErr w:type="spellStart"/>
            <w:r w:rsidRPr="0051384B">
              <w:rPr>
                <w:color w:val="002060"/>
              </w:rPr>
              <w:t>Orig</w:t>
            </w:r>
            <w:proofErr w:type="spellEnd"/>
            <w:r w:rsidRPr="0051384B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D419" w14:textId="77777777" w:rsidR="002E337C" w:rsidRPr="0051384B" w:rsidRDefault="002E337C" w:rsidP="001E06BA">
            <w:pPr>
              <w:pStyle w:val="headertabella0"/>
              <w:rPr>
                <w:color w:val="002060"/>
              </w:rPr>
            </w:pPr>
            <w:r w:rsidRPr="0051384B">
              <w:rPr>
                <w:color w:val="002060"/>
              </w:rPr>
              <w:t>Impianto</w:t>
            </w:r>
          </w:p>
        </w:tc>
      </w:tr>
      <w:tr w:rsidR="002E337C" w:rsidRPr="0051384B" w14:paraId="0AE984B1" w14:textId="77777777" w:rsidTr="001E06B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8D97" w14:textId="012494BE" w:rsidR="002E337C" w:rsidRPr="002E337C" w:rsidRDefault="002E337C" w:rsidP="001E06BA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10</w:t>
            </w:r>
            <w:r w:rsidRPr="002E337C">
              <w:rPr>
                <w:color w:val="002060"/>
                <w:highlight w:val="yellow"/>
              </w:rPr>
              <w:t>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8097" w14:textId="1CC8AB4B" w:rsidR="002E337C" w:rsidRPr="002E337C" w:rsidRDefault="002E337C" w:rsidP="001E06BA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3</w:t>
            </w:r>
            <w:r w:rsidRPr="002E337C">
              <w:rPr>
                <w:color w:val="002060"/>
                <w:highlight w:val="yellow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290A" w14:textId="0B61A501" w:rsidR="002E337C" w:rsidRPr="002E337C" w:rsidRDefault="002E337C" w:rsidP="001E06BA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FUTSAL CAMPIGLIONE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3063" w14:textId="1E686D68" w:rsidR="002E337C" w:rsidRPr="002E337C" w:rsidRDefault="002E337C" w:rsidP="001E06BA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SERRALTA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11F1" w14:textId="2A33962F" w:rsidR="002E337C" w:rsidRPr="002E337C" w:rsidRDefault="002E337C" w:rsidP="001E06BA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03</w:t>
            </w:r>
            <w:r w:rsidRPr="002E337C">
              <w:rPr>
                <w:rFonts w:ascii="Arial" w:hAnsi="Arial" w:cs="Arial"/>
                <w:color w:val="002060"/>
                <w:sz w:val="12"/>
                <w:szCs w:val="12"/>
              </w:rPr>
              <w:t>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2B6E" w14:textId="77777777" w:rsidR="002E337C" w:rsidRPr="002E337C" w:rsidRDefault="002E337C" w:rsidP="001E06BA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E337C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15D7" w14:textId="77777777" w:rsidR="002E337C" w:rsidRPr="0051384B" w:rsidRDefault="002E337C" w:rsidP="001E06BA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D51D" w14:textId="77777777" w:rsidR="002E337C" w:rsidRPr="0051384B" w:rsidRDefault="002E337C" w:rsidP="001E06BA">
            <w:pPr>
              <w:rPr>
                <w:color w:val="002060"/>
              </w:rPr>
            </w:pPr>
          </w:p>
        </w:tc>
      </w:tr>
    </w:tbl>
    <w:p w14:paraId="1D15565A" w14:textId="77777777" w:rsidR="002E337C" w:rsidRPr="0051384B" w:rsidRDefault="002E337C" w:rsidP="005C28D1">
      <w:pPr>
        <w:pStyle w:val="breakline"/>
        <w:rPr>
          <w:rFonts w:eastAsiaTheme="minorEastAsia"/>
          <w:color w:val="002060"/>
        </w:rPr>
      </w:pPr>
    </w:p>
    <w:p w14:paraId="67339915" w14:textId="77777777" w:rsidR="005C28D1" w:rsidRPr="0051384B" w:rsidRDefault="005C28D1" w:rsidP="005C28D1">
      <w:pPr>
        <w:pStyle w:val="titoloprinc0"/>
        <w:rPr>
          <w:color w:val="002060"/>
        </w:rPr>
      </w:pPr>
      <w:r w:rsidRPr="0051384B">
        <w:rPr>
          <w:color w:val="002060"/>
        </w:rPr>
        <w:t>RISULTATI</w:t>
      </w:r>
    </w:p>
    <w:p w14:paraId="4184BBCE" w14:textId="77777777" w:rsidR="005C28D1" w:rsidRPr="0051384B" w:rsidRDefault="005C28D1" w:rsidP="005C28D1">
      <w:pPr>
        <w:pStyle w:val="breakline"/>
        <w:rPr>
          <w:color w:val="002060"/>
        </w:rPr>
      </w:pPr>
    </w:p>
    <w:p w14:paraId="1C25AD5F" w14:textId="77777777" w:rsidR="005C28D1" w:rsidRPr="0051384B" w:rsidRDefault="005C28D1" w:rsidP="005C28D1">
      <w:pPr>
        <w:pStyle w:val="sottotitolocampionato10"/>
        <w:rPr>
          <w:color w:val="002060"/>
        </w:rPr>
      </w:pPr>
      <w:r w:rsidRPr="0051384B">
        <w:rPr>
          <w:color w:val="002060"/>
        </w:rPr>
        <w:t>RISULTATI UFFICIALI GARE DEL 27/09/2022</w:t>
      </w:r>
    </w:p>
    <w:p w14:paraId="6C78DFB0" w14:textId="77777777" w:rsidR="005C28D1" w:rsidRPr="005C28D1" w:rsidRDefault="005C28D1" w:rsidP="005C28D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C28D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42A5C65" w14:textId="77777777" w:rsidR="005C28D1" w:rsidRPr="0051384B" w:rsidRDefault="005C28D1" w:rsidP="005C28D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8D1" w:rsidRPr="0051384B" w14:paraId="2641E5B1" w14:textId="77777777" w:rsidTr="001E06B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8D1" w:rsidRPr="0051384B" w14:paraId="3D6B9DED" w14:textId="77777777" w:rsidTr="001E06B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77978" w14:textId="77777777" w:rsidR="005C28D1" w:rsidRPr="0051384B" w:rsidRDefault="005C28D1" w:rsidP="001E06BA">
                  <w:pPr>
                    <w:pStyle w:val="header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lastRenderedPageBreak/>
                    <w:t>GIRONE 4 - 2 Giornata - A</w:t>
                  </w:r>
                </w:p>
              </w:tc>
            </w:tr>
            <w:tr w:rsidR="005C28D1" w:rsidRPr="0051384B" w14:paraId="2C006315" w14:textId="77777777" w:rsidTr="001E06BA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662D0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(1) GNANO 04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9BDF8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9CF54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38349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 </w:t>
                  </w:r>
                </w:p>
              </w:tc>
            </w:tr>
            <w:tr w:rsidR="005C28D1" w:rsidRPr="0051384B" w14:paraId="01F96D99" w14:textId="77777777" w:rsidTr="001E06BA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5F51F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(1) - disputata il 28/09/2022</w:t>
                  </w:r>
                </w:p>
              </w:tc>
            </w:tr>
          </w:tbl>
          <w:p w14:paraId="58EE370F" w14:textId="77777777" w:rsidR="005C28D1" w:rsidRPr="0051384B" w:rsidRDefault="005C28D1" w:rsidP="001E06BA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8D1" w:rsidRPr="0051384B" w14:paraId="6AEDC106" w14:textId="77777777" w:rsidTr="001E06B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3284C" w14:textId="77777777" w:rsidR="005C28D1" w:rsidRPr="0051384B" w:rsidRDefault="005C28D1" w:rsidP="001E06BA">
                  <w:pPr>
                    <w:pStyle w:val="header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GIRONE 5 - 2 Giornata - A</w:t>
                  </w:r>
                </w:p>
              </w:tc>
            </w:tr>
            <w:tr w:rsidR="005C28D1" w:rsidRPr="0051384B" w14:paraId="3366D8EF" w14:textId="77777777" w:rsidTr="001E06BA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30614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D13B0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952C2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88DDB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 </w:t>
                  </w:r>
                </w:p>
              </w:tc>
            </w:tr>
          </w:tbl>
          <w:p w14:paraId="0B9D2284" w14:textId="77777777" w:rsidR="005C28D1" w:rsidRPr="0051384B" w:rsidRDefault="005C28D1" w:rsidP="001E06BA">
            <w:pPr>
              <w:rPr>
                <w:color w:val="002060"/>
              </w:rPr>
            </w:pPr>
          </w:p>
        </w:tc>
      </w:tr>
    </w:tbl>
    <w:p w14:paraId="49157292" w14:textId="77777777" w:rsidR="005C28D1" w:rsidRPr="0051384B" w:rsidRDefault="005C28D1" w:rsidP="005C28D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C28D1" w:rsidRPr="0051384B" w14:paraId="459133CA" w14:textId="77777777" w:rsidTr="001E06B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8D1" w:rsidRPr="0051384B" w14:paraId="618E52BF" w14:textId="77777777" w:rsidTr="001E06B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91884" w14:textId="77777777" w:rsidR="005C28D1" w:rsidRPr="0051384B" w:rsidRDefault="005C28D1" w:rsidP="001E06BA">
                  <w:pPr>
                    <w:pStyle w:val="header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GIRONE 6 - 2 Giornata - A</w:t>
                  </w:r>
                </w:p>
              </w:tc>
            </w:tr>
            <w:tr w:rsidR="005C28D1" w:rsidRPr="0051384B" w14:paraId="3589587A" w14:textId="77777777" w:rsidTr="001E06BA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95E93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 xml:space="preserve">(1) AUDAX 1970 </w:t>
                  </w:r>
                  <w:proofErr w:type="gramStart"/>
                  <w:r w:rsidRPr="0051384B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E0A89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- ANCONITANA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72181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D35E5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 </w:t>
                  </w:r>
                </w:p>
              </w:tc>
            </w:tr>
            <w:tr w:rsidR="005C28D1" w:rsidRPr="0051384B" w14:paraId="27AA51B2" w14:textId="77777777" w:rsidTr="001E06BA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40254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(1) - disputata il 26/09/2022</w:t>
                  </w:r>
                </w:p>
              </w:tc>
            </w:tr>
          </w:tbl>
          <w:p w14:paraId="4C0CD2D5" w14:textId="77777777" w:rsidR="005C28D1" w:rsidRPr="0051384B" w:rsidRDefault="005C28D1" w:rsidP="001E06BA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28D1" w:rsidRPr="0051384B" w14:paraId="7E18A1D4" w14:textId="77777777" w:rsidTr="001E06B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125EC" w14:textId="77777777" w:rsidR="005C28D1" w:rsidRPr="0051384B" w:rsidRDefault="005C28D1" w:rsidP="001E06BA">
                  <w:pPr>
                    <w:pStyle w:val="header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GIRONE 8 - 2 Giornata - A</w:t>
                  </w:r>
                </w:p>
              </w:tc>
            </w:tr>
            <w:tr w:rsidR="005C28D1" w:rsidRPr="0051384B" w14:paraId="28F83342" w14:textId="77777777" w:rsidTr="001E06BA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52CB7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POLISPORTIVA VICTORIA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13521" w14:textId="77777777" w:rsidR="005C28D1" w:rsidRPr="0051384B" w:rsidRDefault="005C28D1" w:rsidP="001E06BA">
                  <w:pPr>
                    <w:pStyle w:val="rowtabella0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02C39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D5CA6" w14:textId="77777777" w:rsidR="005C28D1" w:rsidRPr="0051384B" w:rsidRDefault="005C28D1" w:rsidP="001E06B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1384B">
                    <w:rPr>
                      <w:color w:val="002060"/>
                    </w:rPr>
                    <w:t> </w:t>
                  </w:r>
                </w:p>
              </w:tc>
            </w:tr>
          </w:tbl>
          <w:p w14:paraId="54D3347B" w14:textId="77777777" w:rsidR="005C28D1" w:rsidRPr="0051384B" w:rsidRDefault="005C28D1" w:rsidP="001E06BA">
            <w:pPr>
              <w:rPr>
                <w:color w:val="002060"/>
              </w:rPr>
            </w:pPr>
          </w:p>
        </w:tc>
      </w:tr>
    </w:tbl>
    <w:p w14:paraId="6E7CB5CE" w14:textId="77777777" w:rsidR="005C28D1" w:rsidRPr="0051384B" w:rsidRDefault="005C28D1" w:rsidP="005C28D1">
      <w:pPr>
        <w:pStyle w:val="breakline"/>
        <w:rPr>
          <w:rFonts w:eastAsiaTheme="minorEastAsia"/>
          <w:color w:val="002060"/>
        </w:rPr>
      </w:pPr>
    </w:p>
    <w:p w14:paraId="41578F7B" w14:textId="77777777" w:rsidR="005C28D1" w:rsidRPr="0051384B" w:rsidRDefault="005C28D1" w:rsidP="005C28D1">
      <w:pPr>
        <w:pStyle w:val="breakline"/>
        <w:rPr>
          <w:color w:val="002060"/>
        </w:rPr>
      </w:pPr>
    </w:p>
    <w:p w14:paraId="57282E09" w14:textId="77777777" w:rsidR="005C28D1" w:rsidRPr="0051384B" w:rsidRDefault="005C28D1" w:rsidP="005C28D1">
      <w:pPr>
        <w:pStyle w:val="titoloprinc0"/>
        <w:rPr>
          <w:color w:val="002060"/>
        </w:rPr>
      </w:pPr>
      <w:r w:rsidRPr="0051384B">
        <w:rPr>
          <w:color w:val="002060"/>
        </w:rPr>
        <w:t>GIUDICE SPORTIVO</w:t>
      </w:r>
    </w:p>
    <w:p w14:paraId="3B7AECA1" w14:textId="77777777" w:rsidR="005C28D1" w:rsidRPr="0051384B" w:rsidRDefault="005C28D1" w:rsidP="005C28D1">
      <w:pPr>
        <w:pStyle w:val="diffida"/>
        <w:rPr>
          <w:color w:val="002060"/>
        </w:rPr>
      </w:pPr>
      <w:r w:rsidRPr="0051384B">
        <w:rPr>
          <w:color w:val="002060"/>
        </w:rPr>
        <w:t>Il Sostituto Giudice Sportivo Avv. Federica Sorrentino con l'assistenza del segretario Angelo Castellana, nella seduta del 29/09/2022, ha adottato le decisioni che di seguito integralmente si riportano:</w:t>
      </w:r>
    </w:p>
    <w:p w14:paraId="75D4C2C3" w14:textId="77777777" w:rsidR="005C28D1" w:rsidRPr="0051384B" w:rsidRDefault="005C28D1" w:rsidP="005C28D1">
      <w:pPr>
        <w:pStyle w:val="titolo10"/>
        <w:rPr>
          <w:color w:val="002060"/>
        </w:rPr>
      </w:pPr>
      <w:r w:rsidRPr="0051384B">
        <w:rPr>
          <w:color w:val="002060"/>
        </w:rPr>
        <w:t xml:space="preserve">GARE DEL 26/ 9/2022 </w:t>
      </w:r>
    </w:p>
    <w:p w14:paraId="7E40B0B7" w14:textId="77777777" w:rsidR="005C28D1" w:rsidRPr="0051384B" w:rsidRDefault="005C28D1" w:rsidP="005C28D1">
      <w:pPr>
        <w:pStyle w:val="titolo7a"/>
        <w:rPr>
          <w:color w:val="002060"/>
        </w:rPr>
      </w:pPr>
      <w:r w:rsidRPr="0051384B">
        <w:rPr>
          <w:color w:val="002060"/>
        </w:rPr>
        <w:t xml:space="preserve">PROVVEDIMENTI DISCIPLINARI </w:t>
      </w:r>
    </w:p>
    <w:p w14:paraId="12C862AE" w14:textId="77777777" w:rsidR="005C28D1" w:rsidRPr="0051384B" w:rsidRDefault="005C28D1" w:rsidP="005C28D1">
      <w:pPr>
        <w:pStyle w:val="titolo7b0"/>
        <w:rPr>
          <w:color w:val="002060"/>
        </w:rPr>
      </w:pPr>
      <w:r w:rsidRPr="0051384B">
        <w:rPr>
          <w:color w:val="002060"/>
        </w:rPr>
        <w:t xml:space="preserve">In base alle risultanze degli atti ufficiali sono state deliberate le seguenti sanzioni disciplinari. </w:t>
      </w:r>
    </w:p>
    <w:p w14:paraId="2C7E6CFA" w14:textId="77777777" w:rsidR="005C28D1" w:rsidRPr="0051384B" w:rsidRDefault="005C28D1" w:rsidP="005C28D1">
      <w:pPr>
        <w:pStyle w:val="titolo30"/>
        <w:rPr>
          <w:color w:val="002060"/>
        </w:rPr>
      </w:pPr>
      <w:r w:rsidRPr="0051384B">
        <w:rPr>
          <w:color w:val="002060"/>
        </w:rPr>
        <w:t xml:space="preserve">CALCIATORI NON ESPULSI </w:t>
      </w:r>
    </w:p>
    <w:p w14:paraId="09277C67" w14:textId="77777777" w:rsidR="005C28D1" w:rsidRPr="0051384B" w:rsidRDefault="005C28D1" w:rsidP="005C28D1">
      <w:pPr>
        <w:pStyle w:val="titolo20"/>
        <w:rPr>
          <w:color w:val="002060"/>
        </w:rPr>
      </w:pPr>
      <w:r w:rsidRPr="0051384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28D1" w:rsidRPr="0051384B" w14:paraId="0C787CFF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3D21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FREZZOTTI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004A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06E6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94AD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MARCHEGIANI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72B7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(ANCONITANA CALCIO A 5) </w:t>
            </w:r>
          </w:p>
        </w:tc>
      </w:tr>
      <w:tr w:rsidR="005C28D1" w:rsidRPr="0051384B" w14:paraId="0EF2B674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040E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STACCHIOTTI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3027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224F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CF7E3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BENIGNI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6201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(AUDAX 1970 </w:t>
            </w:r>
            <w:proofErr w:type="gramStart"/>
            <w:r w:rsidRPr="0051384B">
              <w:rPr>
                <w:color w:val="002060"/>
              </w:rPr>
              <w:t>S.ANGELO</w:t>
            </w:r>
            <w:proofErr w:type="gramEnd"/>
            <w:r w:rsidRPr="0051384B">
              <w:rPr>
                <w:color w:val="002060"/>
              </w:rPr>
              <w:t xml:space="preserve">) </w:t>
            </w:r>
          </w:p>
        </w:tc>
      </w:tr>
    </w:tbl>
    <w:p w14:paraId="104E3DCF" w14:textId="77777777" w:rsidR="005C28D1" w:rsidRPr="0051384B" w:rsidRDefault="005C28D1" w:rsidP="005C28D1">
      <w:pPr>
        <w:pStyle w:val="titolo10"/>
        <w:rPr>
          <w:rFonts w:eastAsiaTheme="minorEastAsia"/>
          <w:color w:val="002060"/>
        </w:rPr>
      </w:pPr>
      <w:r w:rsidRPr="0051384B">
        <w:rPr>
          <w:color w:val="002060"/>
        </w:rPr>
        <w:t xml:space="preserve">GARE DEL 27/ 9/2022 </w:t>
      </w:r>
    </w:p>
    <w:p w14:paraId="24A5F47C" w14:textId="77777777" w:rsidR="005C28D1" w:rsidRPr="0051384B" w:rsidRDefault="005C28D1" w:rsidP="005C28D1">
      <w:pPr>
        <w:pStyle w:val="titolo7a"/>
        <w:rPr>
          <w:color w:val="002060"/>
        </w:rPr>
      </w:pPr>
      <w:r w:rsidRPr="0051384B">
        <w:rPr>
          <w:color w:val="002060"/>
        </w:rPr>
        <w:t xml:space="preserve">PROVVEDIMENTI DISCIPLINARI </w:t>
      </w:r>
    </w:p>
    <w:p w14:paraId="0DA0FB10" w14:textId="77777777" w:rsidR="005C28D1" w:rsidRPr="0051384B" w:rsidRDefault="005C28D1" w:rsidP="005C28D1">
      <w:pPr>
        <w:pStyle w:val="titolo7b0"/>
        <w:rPr>
          <w:color w:val="002060"/>
        </w:rPr>
      </w:pPr>
      <w:r w:rsidRPr="0051384B">
        <w:rPr>
          <w:color w:val="002060"/>
        </w:rPr>
        <w:t xml:space="preserve">In base alle risultanze degli atti ufficiali sono state deliberate le seguenti sanzioni disciplinari. </w:t>
      </w:r>
    </w:p>
    <w:p w14:paraId="73CC4942" w14:textId="77777777" w:rsidR="005C28D1" w:rsidRPr="0051384B" w:rsidRDefault="005C28D1" w:rsidP="005C28D1">
      <w:pPr>
        <w:pStyle w:val="titolo30"/>
        <w:rPr>
          <w:color w:val="002060"/>
        </w:rPr>
      </w:pPr>
      <w:r w:rsidRPr="0051384B">
        <w:rPr>
          <w:color w:val="002060"/>
        </w:rPr>
        <w:t xml:space="preserve">CALCIATORI NON ESPULSI </w:t>
      </w:r>
    </w:p>
    <w:p w14:paraId="7F236EDF" w14:textId="77777777" w:rsidR="005C28D1" w:rsidRPr="0051384B" w:rsidRDefault="005C28D1" w:rsidP="005C28D1">
      <w:pPr>
        <w:pStyle w:val="titolo20"/>
        <w:rPr>
          <w:color w:val="002060"/>
        </w:rPr>
      </w:pPr>
      <w:r w:rsidRPr="0051384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28D1" w:rsidRPr="0051384B" w14:paraId="01D3D3C2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51A2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PACIAROTTI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567A0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552AC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5964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210D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</w:tr>
    </w:tbl>
    <w:p w14:paraId="366F5966" w14:textId="77777777" w:rsidR="005C28D1" w:rsidRPr="0051384B" w:rsidRDefault="005C28D1" w:rsidP="005C28D1">
      <w:pPr>
        <w:pStyle w:val="titolo20"/>
        <w:rPr>
          <w:rFonts w:eastAsiaTheme="minorEastAsia"/>
          <w:color w:val="002060"/>
        </w:rPr>
      </w:pPr>
      <w:r w:rsidRPr="0051384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28D1" w:rsidRPr="0051384B" w14:paraId="63461DD2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6011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5DFD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AFBD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D72D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FRABONI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BA4E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(AMICI DEL CENTROSOCIO SP.) </w:t>
            </w:r>
          </w:p>
        </w:tc>
      </w:tr>
      <w:tr w:rsidR="005C28D1" w:rsidRPr="0051384B" w14:paraId="4446AFD2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F92D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GIANFELICI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FECC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D4F1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ECB4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MARCHEGIANI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965A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(POLISPORTIVA VICTORIA) </w:t>
            </w:r>
          </w:p>
        </w:tc>
      </w:tr>
    </w:tbl>
    <w:p w14:paraId="66D3DCCF" w14:textId="77777777" w:rsidR="005C28D1" w:rsidRPr="0051384B" w:rsidRDefault="005C28D1" w:rsidP="005C28D1">
      <w:pPr>
        <w:pStyle w:val="titolo10"/>
        <w:rPr>
          <w:rFonts w:eastAsiaTheme="minorEastAsia"/>
          <w:color w:val="002060"/>
        </w:rPr>
      </w:pPr>
      <w:r w:rsidRPr="0051384B">
        <w:rPr>
          <w:color w:val="002060"/>
        </w:rPr>
        <w:t xml:space="preserve">GARE DEL 28/ 9/2022 </w:t>
      </w:r>
    </w:p>
    <w:p w14:paraId="68CAE303" w14:textId="77777777" w:rsidR="005C28D1" w:rsidRPr="0051384B" w:rsidRDefault="005C28D1" w:rsidP="005C28D1">
      <w:pPr>
        <w:pStyle w:val="titolo7a"/>
        <w:rPr>
          <w:color w:val="002060"/>
        </w:rPr>
      </w:pPr>
      <w:r w:rsidRPr="0051384B">
        <w:rPr>
          <w:color w:val="002060"/>
        </w:rPr>
        <w:t xml:space="preserve">PROVVEDIMENTI DISCIPLINARI </w:t>
      </w:r>
    </w:p>
    <w:p w14:paraId="4A73E6EC" w14:textId="77777777" w:rsidR="005C28D1" w:rsidRPr="0051384B" w:rsidRDefault="005C28D1" w:rsidP="005C28D1">
      <w:pPr>
        <w:pStyle w:val="titolo7b0"/>
        <w:rPr>
          <w:color w:val="002060"/>
        </w:rPr>
      </w:pPr>
      <w:r w:rsidRPr="0051384B">
        <w:rPr>
          <w:color w:val="002060"/>
        </w:rPr>
        <w:t xml:space="preserve">In base alle risultanze degli atti ufficiali sono state deliberate le seguenti sanzioni disciplinari. </w:t>
      </w:r>
    </w:p>
    <w:p w14:paraId="5B6EB6BC" w14:textId="77777777" w:rsidR="005C28D1" w:rsidRPr="0051384B" w:rsidRDefault="005C28D1" w:rsidP="005C28D1">
      <w:pPr>
        <w:pStyle w:val="titolo30"/>
        <w:rPr>
          <w:color w:val="002060"/>
        </w:rPr>
      </w:pPr>
      <w:r w:rsidRPr="0051384B">
        <w:rPr>
          <w:color w:val="002060"/>
        </w:rPr>
        <w:t xml:space="preserve">CALCIATORI NON ESPULSI </w:t>
      </w:r>
    </w:p>
    <w:p w14:paraId="416543AE" w14:textId="77777777" w:rsidR="005C28D1" w:rsidRPr="0051384B" w:rsidRDefault="005C28D1" w:rsidP="005C28D1">
      <w:pPr>
        <w:pStyle w:val="titolo20"/>
        <w:rPr>
          <w:color w:val="002060"/>
        </w:rPr>
      </w:pPr>
      <w:r w:rsidRPr="0051384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28D1" w:rsidRPr="0051384B" w14:paraId="4F5F00C4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4DF0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GHISELLI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4E753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2DA5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129E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MATTEUCCI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2505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(GNANO 04) </w:t>
            </w:r>
          </w:p>
        </w:tc>
      </w:tr>
      <w:tr w:rsidR="005C28D1" w:rsidRPr="0051384B" w14:paraId="17587E44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31C7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TARSETTI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5937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A561E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8D26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BRACCI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B2E3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(PIANACCIO) </w:t>
            </w:r>
          </w:p>
        </w:tc>
      </w:tr>
      <w:tr w:rsidR="005C28D1" w:rsidRPr="0051384B" w14:paraId="6DE1232A" w14:textId="77777777" w:rsidTr="001E06B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BB57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MATTIOLI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BAC5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D9F4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3CEE" w14:textId="77777777" w:rsidR="005C28D1" w:rsidRPr="0051384B" w:rsidRDefault="005C28D1" w:rsidP="001E06BA">
            <w:pPr>
              <w:pStyle w:val="movimento"/>
              <w:rPr>
                <w:color w:val="002060"/>
              </w:rPr>
            </w:pPr>
            <w:r w:rsidRPr="0051384B">
              <w:rPr>
                <w:color w:val="002060"/>
              </w:rPr>
              <w:t>MATTIOLI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867C2" w14:textId="77777777" w:rsidR="005C28D1" w:rsidRPr="0051384B" w:rsidRDefault="005C28D1" w:rsidP="001E06BA">
            <w:pPr>
              <w:pStyle w:val="movimento2"/>
              <w:rPr>
                <w:color w:val="002060"/>
              </w:rPr>
            </w:pPr>
            <w:r w:rsidRPr="0051384B">
              <w:rPr>
                <w:color w:val="002060"/>
              </w:rPr>
              <w:t xml:space="preserve">(PIANACCIO) </w:t>
            </w:r>
          </w:p>
        </w:tc>
      </w:tr>
    </w:tbl>
    <w:p w14:paraId="329ADF33" w14:textId="77777777" w:rsidR="005C28D1" w:rsidRDefault="005C28D1" w:rsidP="005C28D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</w:p>
    <w:p w14:paraId="56BA390C" w14:textId="37B840CE" w:rsidR="005C28D1" w:rsidRPr="00CF3780" w:rsidRDefault="005C28D1" w:rsidP="005C28D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412B5DBF" w14:textId="77777777" w:rsidR="005C28D1" w:rsidRPr="00CF3780" w:rsidRDefault="005C28D1" w:rsidP="005C28D1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217ADD3E" w14:textId="77777777" w:rsidR="005C28D1" w:rsidRPr="00063AC3" w:rsidRDefault="005C28D1" w:rsidP="00063AC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993ABD9" w14:textId="77777777" w:rsidR="004F3FED" w:rsidRPr="001A1B0E" w:rsidRDefault="004F3FED" w:rsidP="004F3FED">
      <w:pPr>
        <w:pStyle w:val="breakline"/>
        <w:rPr>
          <w:color w:val="002060"/>
        </w:rPr>
      </w:pPr>
    </w:p>
    <w:p w14:paraId="35A0F96B" w14:textId="77777777" w:rsidR="004F3FED" w:rsidRPr="001A1B0E" w:rsidRDefault="004F3FED" w:rsidP="004F3F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A1B0E">
        <w:rPr>
          <w:color w:val="002060"/>
        </w:rPr>
        <w:t>COPPA ITALIA FEMM.LE CALCIO A5</w:t>
      </w:r>
    </w:p>
    <w:p w14:paraId="5A633C37" w14:textId="77777777" w:rsidR="00854C16" w:rsidRPr="009B236A" w:rsidRDefault="00854C16" w:rsidP="00854C16">
      <w:pPr>
        <w:pStyle w:val="TITOLOPRINC"/>
        <w:spacing w:before="0" w:beforeAutospacing="0"/>
        <w:rPr>
          <w:color w:val="002060"/>
        </w:rPr>
      </w:pPr>
      <w:r w:rsidRPr="009B236A">
        <w:rPr>
          <w:color w:val="002060"/>
        </w:rPr>
        <w:lastRenderedPageBreak/>
        <w:t>ANAGRAFICA/INDIRIZZARIO/VARIAZIONI CALENDARIO</w:t>
      </w:r>
    </w:p>
    <w:p w14:paraId="2C09FF9F" w14:textId="77777777" w:rsidR="00854C16" w:rsidRPr="009B236A" w:rsidRDefault="00854C16" w:rsidP="00854C16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9B236A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9B236A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16A030FC" w14:textId="77777777" w:rsidR="00854C16" w:rsidRPr="009B236A" w:rsidRDefault="00854C16" w:rsidP="00854C1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A83EC32" w14:textId="6D1FE84F" w:rsidR="00854C16" w:rsidRDefault="00854C16" w:rsidP="00854C1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La Società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CALCIO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 w:rsidRPr="009B236A">
        <w:rPr>
          <w:rFonts w:ascii="Arial" w:hAnsi="Arial" w:cs="Arial"/>
          <w:b/>
          <w:color w:val="002060"/>
          <w:sz w:val="22"/>
          <w:szCs w:val="22"/>
        </w:rPr>
        <w:t xml:space="preserve">VENERDI’ 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9B236A">
        <w:rPr>
          <w:rFonts w:ascii="Arial" w:hAnsi="Arial" w:cs="Arial"/>
          <w:b/>
          <w:color w:val="002060"/>
          <w:sz w:val="22"/>
          <w:szCs w:val="22"/>
        </w:rPr>
        <w:t>ore 2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Pr="009B236A">
        <w:rPr>
          <w:rFonts w:ascii="Arial" w:hAnsi="Arial" w:cs="Arial"/>
          <w:b/>
          <w:color w:val="002060"/>
          <w:sz w:val="22"/>
          <w:szCs w:val="22"/>
        </w:rPr>
        <w:t>:</w:t>
      </w:r>
      <w:r>
        <w:rPr>
          <w:rFonts w:ascii="Arial" w:hAnsi="Arial" w:cs="Arial"/>
          <w:b/>
          <w:color w:val="002060"/>
          <w:sz w:val="22"/>
          <w:szCs w:val="22"/>
        </w:rPr>
        <w:t>00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, </w:t>
      </w:r>
      <w:r w:rsidRPr="00854C16">
        <w:rPr>
          <w:rFonts w:ascii="Arial" w:hAnsi="Arial" w:cs="Arial"/>
          <w:b/>
          <w:bCs/>
          <w:color w:val="002060"/>
          <w:sz w:val="22"/>
          <w:szCs w:val="22"/>
        </w:rPr>
        <w:t>Palestra “Nardi”</w:t>
      </w:r>
      <w:r>
        <w:rPr>
          <w:rFonts w:ascii="Arial" w:hAnsi="Arial" w:cs="Arial"/>
          <w:color w:val="002060"/>
          <w:sz w:val="22"/>
          <w:szCs w:val="22"/>
        </w:rPr>
        <w:t xml:space="preserve">, Viale dei Pini, 49 di </w:t>
      </w:r>
      <w:r w:rsidRPr="002C05B5">
        <w:rPr>
          <w:rFonts w:ascii="Arial" w:hAnsi="Arial" w:cs="Arial"/>
          <w:b/>
          <w:bCs/>
          <w:color w:val="002060"/>
          <w:sz w:val="22"/>
          <w:szCs w:val="22"/>
        </w:rPr>
        <w:t>PORTO SAN GIORGIO</w:t>
      </w:r>
      <w:r w:rsidRPr="009B236A">
        <w:rPr>
          <w:rFonts w:ascii="Arial" w:hAnsi="Arial" w:cs="Arial"/>
          <w:color w:val="002060"/>
          <w:sz w:val="22"/>
          <w:szCs w:val="22"/>
        </w:rPr>
        <w:t>.</w:t>
      </w:r>
    </w:p>
    <w:p w14:paraId="7C20227F" w14:textId="35E8360F" w:rsidR="00CD6259" w:rsidRDefault="00CD6259" w:rsidP="00854C1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86EB2B8" w14:textId="77777777" w:rsidR="00CD6259" w:rsidRDefault="00CD6259" w:rsidP="00854C1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3EFA1AF" w14:textId="77777777" w:rsidR="00CD6259" w:rsidRPr="00937FDE" w:rsidRDefault="00CD6259" w:rsidP="00CD625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0B1A75F8" w14:textId="77777777" w:rsidR="00CD6259" w:rsidRDefault="00CD6259" w:rsidP="00CD6259">
      <w:pPr>
        <w:spacing w:after="120"/>
      </w:pPr>
    </w:p>
    <w:p w14:paraId="112C51D6" w14:textId="3D82DCA5" w:rsidR="00CD6259" w:rsidRPr="0021276B" w:rsidRDefault="00CD6259" w:rsidP="00CD6259">
      <w:pPr>
        <w:pStyle w:val="LndNormale1"/>
        <w:rPr>
          <w:b/>
          <w:color w:val="002060"/>
          <w:sz w:val="28"/>
          <w:szCs w:val="28"/>
        </w:rPr>
      </w:pPr>
      <w:r w:rsidRPr="0021276B">
        <w:rPr>
          <w:b/>
          <w:color w:val="002060"/>
          <w:sz w:val="28"/>
          <w:szCs w:val="28"/>
        </w:rPr>
        <w:t>CAMPIONATO REGIONALE CALCIO A CINQUE SERIE C</w:t>
      </w:r>
      <w:r>
        <w:rPr>
          <w:b/>
          <w:color w:val="002060"/>
          <w:sz w:val="28"/>
          <w:szCs w:val="28"/>
        </w:rPr>
        <w:t>2</w:t>
      </w:r>
    </w:p>
    <w:p w14:paraId="6C4C2EB2" w14:textId="77777777" w:rsidR="00CD6259" w:rsidRDefault="00CD6259" w:rsidP="00CD6259">
      <w:pPr>
        <w:pStyle w:val="LndNormale1"/>
        <w:rPr>
          <w:color w:val="002060"/>
        </w:rPr>
      </w:pPr>
    </w:p>
    <w:p w14:paraId="41A84618" w14:textId="6FF4558A" w:rsidR="00CD6259" w:rsidRDefault="00CD6259" w:rsidP="00CD6259">
      <w:pPr>
        <w:pStyle w:val="LndNormale1"/>
        <w:rPr>
          <w:color w:val="002060"/>
        </w:rPr>
      </w:pPr>
      <w:r w:rsidRPr="0048700B">
        <w:rPr>
          <w:color w:val="002060"/>
        </w:rPr>
        <w:t xml:space="preserve">A seguito </w:t>
      </w:r>
      <w:r>
        <w:rPr>
          <w:color w:val="002060"/>
        </w:rPr>
        <w:t>della segnalazione della Società interessata,</w:t>
      </w:r>
      <w:r>
        <w:rPr>
          <w:color w:val="002060"/>
        </w:rPr>
        <w:t xml:space="preserve"> </w:t>
      </w:r>
      <w:r w:rsidRPr="0048700B">
        <w:rPr>
          <w:color w:val="002060"/>
        </w:rPr>
        <w:t>l</w:t>
      </w:r>
      <w:r>
        <w:rPr>
          <w:color w:val="002060"/>
        </w:rPr>
        <w:t>a sanzione dell’</w:t>
      </w:r>
      <w:r w:rsidRPr="001E325B">
        <w:rPr>
          <w:b/>
          <w:bCs/>
          <w:color w:val="002060"/>
        </w:rPr>
        <w:t>ammonizione (I</w:t>
      </w:r>
      <w:r>
        <w:rPr>
          <w:b/>
          <w:bCs/>
          <w:color w:val="002060"/>
        </w:rPr>
        <w:t xml:space="preserve"> </w:t>
      </w:r>
      <w:r w:rsidRPr="001E325B">
        <w:rPr>
          <w:b/>
          <w:bCs/>
          <w:color w:val="002060"/>
        </w:rPr>
        <w:t>infr)</w:t>
      </w:r>
      <w:r>
        <w:rPr>
          <w:color w:val="002060"/>
        </w:rPr>
        <w:t xml:space="preserve"> </w:t>
      </w:r>
      <w:r w:rsidRPr="0048700B">
        <w:rPr>
          <w:color w:val="002060"/>
        </w:rPr>
        <w:t xml:space="preserve">al calciatore </w:t>
      </w:r>
      <w:r>
        <w:rPr>
          <w:b/>
          <w:bCs/>
          <w:color w:val="002060"/>
        </w:rPr>
        <w:t>CANCRINI GIANLUCA</w:t>
      </w:r>
      <w:r>
        <w:rPr>
          <w:color w:val="002060"/>
        </w:rPr>
        <w:t xml:space="preserve"> </w:t>
      </w:r>
      <w:r w:rsidRPr="0048700B">
        <w:rPr>
          <w:color w:val="002060"/>
        </w:rPr>
        <w:t>tesserat</w:t>
      </w:r>
      <w:r>
        <w:rPr>
          <w:color w:val="002060"/>
        </w:rPr>
        <w:t>o</w:t>
      </w:r>
      <w:r w:rsidRPr="0048700B">
        <w:rPr>
          <w:color w:val="002060"/>
        </w:rPr>
        <w:t xml:space="preserve"> con la soc</w:t>
      </w:r>
      <w:r>
        <w:rPr>
          <w:color w:val="002060"/>
        </w:rPr>
        <w:t>ietà</w:t>
      </w:r>
      <w:r w:rsidRPr="0048700B">
        <w:rPr>
          <w:color w:val="002060"/>
        </w:rPr>
        <w:t xml:space="preserve"> </w:t>
      </w:r>
      <w:r>
        <w:rPr>
          <w:b/>
          <w:bCs/>
          <w:color w:val="002060"/>
        </w:rPr>
        <w:t xml:space="preserve">CSI STELLA </w:t>
      </w:r>
      <w:r>
        <w:rPr>
          <w:b/>
          <w:bCs/>
          <w:color w:val="002060"/>
        </w:rPr>
        <w:t>A.S.D.</w:t>
      </w:r>
      <w:r>
        <w:rPr>
          <w:color w:val="002060"/>
        </w:rPr>
        <w:t xml:space="preserve"> </w:t>
      </w:r>
      <w:r w:rsidRPr="0048700B">
        <w:rPr>
          <w:color w:val="002060"/>
        </w:rPr>
        <w:t>comminat</w:t>
      </w:r>
      <w:r>
        <w:rPr>
          <w:color w:val="002060"/>
        </w:rPr>
        <w:t>a</w:t>
      </w:r>
      <w:r w:rsidRPr="0048700B">
        <w:rPr>
          <w:color w:val="002060"/>
        </w:rPr>
        <w:t xml:space="preserve"> nel C</w:t>
      </w:r>
      <w:r>
        <w:rPr>
          <w:color w:val="002060"/>
        </w:rPr>
        <w:t>.</w:t>
      </w:r>
      <w:r w:rsidRPr="0048700B">
        <w:rPr>
          <w:color w:val="002060"/>
        </w:rPr>
        <w:t>U</w:t>
      </w:r>
      <w:r>
        <w:rPr>
          <w:color w:val="002060"/>
        </w:rPr>
        <w:t>.</w:t>
      </w:r>
      <w:r w:rsidRPr="0048700B">
        <w:rPr>
          <w:color w:val="002060"/>
        </w:rPr>
        <w:t xml:space="preserve"> n</w:t>
      </w:r>
      <w:r>
        <w:rPr>
          <w:color w:val="002060"/>
        </w:rPr>
        <w:t xml:space="preserve">° </w:t>
      </w:r>
      <w:r>
        <w:rPr>
          <w:color w:val="002060"/>
        </w:rPr>
        <w:t>21</w:t>
      </w:r>
      <w:r w:rsidRPr="0048700B">
        <w:rPr>
          <w:color w:val="002060"/>
        </w:rPr>
        <w:t xml:space="preserve"> del </w:t>
      </w:r>
      <w:r>
        <w:rPr>
          <w:color w:val="002060"/>
        </w:rPr>
        <w:t>2</w:t>
      </w:r>
      <w:r>
        <w:rPr>
          <w:color w:val="002060"/>
        </w:rPr>
        <w:t>8</w:t>
      </w:r>
      <w:r>
        <w:rPr>
          <w:color w:val="002060"/>
        </w:rPr>
        <w:t>/0</w:t>
      </w:r>
      <w:r>
        <w:rPr>
          <w:color w:val="002060"/>
        </w:rPr>
        <w:t>9</w:t>
      </w:r>
      <w:r>
        <w:rPr>
          <w:color w:val="002060"/>
        </w:rPr>
        <w:t>/</w:t>
      </w:r>
      <w:r w:rsidRPr="0048700B">
        <w:rPr>
          <w:color w:val="002060"/>
        </w:rPr>
        <w:t>20</w:t>
      </w:r>
      <w:r>
        <w:rPr>
          <w:color w:val="002060"/>
        </w:rPr>
        <w:t>22</w:t>
      </w:r>
      <w:r w:rsidRPr="0048700B">
        <w:rPr>
          <w:color w:val="002060"/>
        </w:rPr>
        <w:t xml:space="preserve"> </w:t>
      </w:r>
      <w:r>
        <w:rPr>
          <w:color w:val="002060"/>
        </w:rPr>
        <w:t>deve ritenersi</w:t>
      </w:r>
      <w:r w:rsidRPr="0048700B">
        <w:rPr>
          <w:color w:val="002060"/>
        </w:rPr>
        <w:t xml:space="preserve"> </w:t>
      </w:r>
      <w:r w:rsidRPr="00903C33">
        <w:rPr>
          <w:b/>
          <w:bCs/>
          <w:color w:val="002060"/>
        </w:rPr>
        <w:t>revocat</w:t>
      </w:r>
      <w:r>
        <w:rPr>
          <w:b/>
          <w:bCs/>
          <w:color w:val="002060"/>
        </w:rPr>
        <w:t>a</w:t>
      </w:r>
      <w:r w:rsidRPr="00903C33">
        <w:rPr>
          <w:b/>
          <w:bCs/>
          <w:color w:val="002060"/>
        </w:rPr>
        <w:t xml:space="preserve"> con effetto immediato</w:t>
      </w:r>
      <w:r>
        <w:rPr>
          <w:color w:val="002060"/>
        </w:rPr>
        <w:t xml:space="preserve">; nel contempo </w:t>
      </w:r>
      <w:r w:rsidRPr="0048700B">
        <w:rPr>
          <w:color w:val="002060"/>
        </w:rPr>
        <w:t>a</w:t>
      </w:r>
      <w:r>
        <w:rPr>
          <w:color w:val="002060"/>
        </w:rPr>
        <w:t>l</w:t>
      </w:r>
      <w:r w:rsidRPr="0048700B">
        <w:rPr>
          <w:color w:val="002060"/>
        </w:rPr>
        <w:t xml:space="preserve"> calciator</w:t>
      </w:r>
      <w:r>
        <w:rPr>
          <w:color w:val="002060"/>
        </w:rPr>
        <w:t>e</w:t>
      </w:r>
      <w:r w:rsidRPr="0048700B">
        <w:rPr>
          <w:color w:val="002060"/>
        </w:rPr>
        <w:t xml:space="preserve"> </w:t>
      </w:r>
      <w:r>
        <w:rPr>
          <w:color w:val="002060"/>
        </w:rPr>
        <w:t>CANCRINI GIANLUCA, espulso dal campo,</w:t>
      </w:r>
      <w:r>
        <w:rPr>
          <w:color w:val="002060"/>
        </w:rPr>
        <w:t xml:space="preserve"> tesserato per la medesima società, si commina la sanzione</w:t>
      </w:r>
      <w:r>
        <w:rPr>
          <w:color w:val="002060"/>
        </w:rPr>
        <w:t xml:space="preserve"> della squalifica</w:t>
      </w:r>
      <w:r>
        <w:rPr>
          <w:color w:val="002060"/>
        </w:rPr>
        <w:t xml:space="preserve"> </w:t>
      </w:r>
      <w:r>
        <w:rPr>
          <w:color w:val="002060"/>
        </w:rPr>
        <w:t xml:space="preserve">per una gara </w:t>
      </w:r>
      <w:r>
        <w:rPr>
          <w:color w:val="002060"/>
        </w:rPr>
        <w:t>come da relativo paragrafo del presente Comunicato Ufficiale.</w:t>
      </w:r>
    </w:p>
    <w:p w14:paraId="359CC5F6" w14:textId="77777777" w:rsidR="00854C16" w:rsidRPr="00CD6259" w:rsidRDefault="00854C16" w:rsidP="00CD6259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181B681A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10</w:t>
      </w:r>
      <w:r w:rsidRPr="009B236A">
        <w:rPr>
          <w:rFonts w:ascii="Arial" w:hAnsi="Arial" w:cs="Arial"/>
          <w:b/>
          <w:bCs/>
          <w:color w:val="002060"/>
        </w:rPr>
        <w:t xml:space="preserve"> ottobre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7777777" w:rsidR="00E95C6C" w:rsidRPr="00005189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lastRenderedPageBreak/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214B1F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70E76">
        <w:rPr>
          <w:b/>
          <w:color w:val="002060"/>
          <w:u w:val="single"/>
        </w:rPr>
        <w:t>2</w:t>
      </w:r>
      <w:r w:rsidR="00D70F3C">
        <w:rPr>
          <w:b/>
          <w:color w:val="002060"/>
          <w:u w:val="single"/>
        </w:rPr>
        <w:t>9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9D2FE" w14:textId="77777777" w:rsidR="00365C6A" w:rsidRDefault="00365C6A">
      <w:r>
        <w:separator/>
      </w:r>
    </w:p>
  </w:endnote>
  <w:endnote w:type="continuationSeparator" w:id="0">
    <w:p w14:paraId="0684DF7C" w14:textId="77777777" w:rsidR="00365C6A" w:rsidRDefault="00365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9D2915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23C7">
      <w:rPr>
        <w:rStyle w:val="Numeropagina"/>
        <w:rFonts w:ascii="Arial" w:hAnsi="Arial" w:cs="Arial"/>
        <w:color w:val="002060"/>
      </w:rPr>
      <w:t>2</w:t>
    </w:r>
    <w:r w:rsidR="00854C16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9A764" w14:textId="77777777" w:rsidR="00365C6A" w:rsidRDefault="00365C6A">
      <w:r>
        <w:separator/>
      </w:r>
    </w:p>
  </w:footnote>
  <w:footnote w:type="continuationSeparator" w:id="0">
    <w:p w14:paraId="7390F8DD" w14:textId="77777777" w:rsidR="00365C6A" w:rsidRDefault="00365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2"/>
  </w:num>
  <w:num w:numId="6" w16cid:durableId="1409227866">
    <w:abstractNumId w:val="17"/>
  </w:num>
  <w:num w:numId="7" w16cid:durableId="1703477839">
    <w:abstractNumId w:val="27"/>
  </w:num>
  <w:num w:numId="8" w16cid:durableId="1865820661">
    <w:abstractNumId w:val="21"/>
  </w:num>
  <w:num w:numId="9" w16cid:durableId="1770080403">
    <w:abstractNumId w:val="26"/>
  </w:num>
  <w:num w:numId="10" w16cid:durableId="1930651135">
    <w:abstractNumId w:val="12"/>
  </w:num>
  <w:num w:numId="11" w16cid:durableId="560559437">
    <w:abstractNumId w:val="33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6"/>
  </w:num>
  <w:num w:numId="18" w16cid:durableId="1803184862">
    <w:abstractNumId w:val="29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30"/>
  </w:num>
  <w:num w:numId="24" w16cid:durableId="798693027">
    <w:abstractNumId w:val="34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7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8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5"/>
  </w:num>
  <w:num w:numId="36" w16cid:durableId="1628706912">
    <w:abstractNumId w:val="10"/>
  </w:num>
  <w:num w:numId="37" w16cid:durableId="1466391385">
    <w:abstractNumId w:val="19"/>
  </w:num>
  <w:num w:numId="38" w16cid:durableId="1407267829">
    <w:abstractNumId w:val="31"/>
  </w:num>
  <w:num w:numId="39" w16cid:durableId="16359122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25</TotalTime>
  <Pages>6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10169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2022-09-17T12:02:00Z</cp:lastPrinted>
  <dcterms:created xsi:type="dcterms:W3CDTF">2022-09-29T12:20:00Z</dcterms:created>
  <dcterms:modified xsi:type="dcterms:W3CDTF">2022-09-29T13:22:00Z</dcterms:modified>
</cp:coreProperties>
</file>