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54A405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D8528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30481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2519324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0E680C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FB4531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055800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5D69E6D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5AE732D" w14:textId="77777777" w:rsidR="00854C16" w:rsidRPr="00854C16" w:rsidRDefault="00854C16" w:rsidP="009D0C38">
      <w:pPr>
        <w:pStyle w:val="LndNormale1"/>
        <w:rPr>
          <w:b/>
          <w:color w:val="002060"/>
          <w:szCs w:val="22"/>
        </w:rPr>
      </w:pPr>
    </w:p>
    <w:p w14:paraId="1B593795" w14:textId="77777777" w:rsidR="00817083" w:rsidRPr="00854C16" w:rsidRDefault="00817083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4D41D12C" w14:textId="0AA3F527" w:rsidR="00CA4865" w:rsidRDefault="00CA4865" w:rsidP="00CA4865">
      <w:pPr>
        <w:pStyle w:val="breakline"/>
        <w:rPr>
          <w:color w:val="002060"/>
        </w:rPr>
      </w:pPr>
    </w:p>
    <w:p w14:paraId="7B33E360" w14:textId="77777777" w:rsidR="00FB4E16" w:rsidRPr="00A011B9" w:rsidRDefault="00FB4E16" w:rsidP="00FB4E1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011B9">
        <w:rPr>
          <w:color w:val="002060"/>
        </w:rPr>
        <w:t>COPPA MARCHE CALCIO 5 serie D</w:t>
      </w:r>
    </w:p>
    <w:p w14:paraId="10A6C6C0" w14:textId="77777777" w:rsidR="00FB4E16" w:rsidRPr="00A011B9" w:rsidRDefault="00FB4E16" w:rsidP="00FB4E16">
      <w:pPr>
        <w:pStyle w:val="titoloprinc0"/>
        <w:rPr>
          <w:color w:val="002060"/>
        </w:rPr>
      </w:pPr>
      <w:r w:rsidRPr="00A011B9">
        <w:rPr>
          <w:color w:val="002060"/>
        </w:rPr>
        <w:lastRenderedPageBreak/>
        <w:t>RISULTATI</w:t>
      </w:r>
    </w:p>
    <w:p w14:paraId="69236460" w14:textId="77777777" w:rsidR="00FB4E16" w:rsidRPr="00A011B9" w:rsidRDefault="00FB4E16" w:rsidP="00FB4E16">
      <w:pPr>
        <w:pStyle w:val="breakline"/>
        <w:rPr>
          <w:color w:val="002060"/>
        </w:rPr>
      </w:pPr>
    </w:p>
    <w:p w14:paraId="0DCEB2A9" w14:textId="77777777" w:rsidR="00FB4E16" w:rsidRPr="00A011B9" w:rsidRDefault="00FB4E16" w:rsidP="00FB4E16">
      <w:pPr>
        <w:pStyle w:val="sottotitolocampionato10"/>
        <w:rPr>
          <w:color w:val="002060"/>
        </w:rPr>
      </w:pPr>
      <w:r w:rsidRPr="00A011B9">
        <w:rPr>
          <w:color w:val="002060"/>
        </w:rPr>
        <w:t>RISULTATI UFFICIALI GARE DEL 30/09/2022</w:t>
      </w:r>
    </w:p>
    <w:p w14:paraId="4DA8B391" w14:textId="77777777" w:rsidR="00FB4E16" w:rsidRPr="00A011B9" w:rsidRDefault="00FB4E16" w:rsidP="00FB4E16">
      <w:pPr>
        <w:pStyle w:val="sottotitolocampionato20"/>
        <w:rPr>
          <w:color w:val="002060"/>
        </w:rPr>
      </w:pPr>
      <w:r w:rsidRPr="00A011B9">
        <w:rPr>
          <w:color w:val="002060"/>
        </w:rPr>
        <w:t>Si trascrivono qui di seguito i risultati ufficiali delle gare disputate</w:t>
      </w:r>
    </w:p>
    <w:p w14:paraId="5BFDA807" w14:textId="77777777" w:rsidR="00FB4E16" w:rsidRPr="00A011B9" w:rsidRDefault="00FB4E16" w:rsidP="00FB4E1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B4E16" w:rsidRPr="00A011B9" w14:paraId="475AE765" w14:textId="77777777" w:rsidTr="005A34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B4E16" w:rsidRPr="00A011B9" w14:paraId="572F2F41" w14:textId="77777777" w:rsidTr="005A340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3F307" w14:textId="77777777" w:rsidR="00FB4E16" w:rsidRPr="00A011B9" w:rsidRDefault="00FB4E16" w:rsidP="005A3405">
                  <w:pPr>
                    <w:pStyle w:val="headertabella0"/>
                    <w:rPr>
                      <w:color w:val="002060"/>
                    </w:rPr>
                  </w:pPr>
                  <w:r w:rsidRPr="00A011B9">
                    <w:rPr>
                      <w:color w:val="002060"/>
                    </w:rPr>
                    <w:t>GIRONE 4 - 1 Giornata - A</w:t>
                  </w:r>
                </w:p>
              </w:tc>
            </w:tr>
            <w:tr w:rsidR="00FB4E16" w:rsidRPr="00A011B9" w14:paraId="05F57965" w14:textId="77777777" w:rsidTr="005A3405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4B70A" w14:textId="77777777" w:rsidR="00FB4E16" w:rsidRPr="00A011B9" w:rsidRDefault="00FB4E16" w:rsidP="005A3405">
                  <w:pPr>
                    <w:pStyle w:val="rowtabella0"/>
                    <w:rPr>
                      <w:color w:val="002060"/>
                    </w:rPr>
                  </w:pPr>
                  <w:r w:rsidRPr="00A011B9">
                    <w:rPr>
                      <w:color w:val="002060"/>
                    </w:rPr>
                    <w:t>CIARNIN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EE016" w14:textId="77777777" w:rsidR="00FB4E16" w:rsidRPr="00A011B9" w:rsidRDefault="00FB4E16" w:rsidP="005A3405">
                  <w:pPr>
                    <w:pStyle w:val="rowtabella0"/>
                    <w:rPr>
                      <w:color w:val="002060"/>
                    </w:rPr>
                  </w:pPr>
                  <w:r w:rsidRPr="00A011B9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78396" w14:textId="77777777" w:rsidR="00FB4E16" w:rsidRPr="00A011B9" w:rsidRDefault="00FB4E16" w:rsidP="005A34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011B9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FD1ED" w14:textId="77777777" w:rsidR="00FB4E16" w:rsidRPr="00A011B9" w:rsidRDefault="00FB4E16" w:rsidP="005A34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011B9">
                    <w:rPr>
                      <w:color w:val="002060"/>
                    </w:rPr>
                    <w:t> </w:t>
                  </w:r>
                </w:p>
              </w:tc>
            </w:tr>
          </w:tbl>
          <w:p w14:paraId="353EDAC1" w14:textId="77777777" w:rsidR="00FB4E16" w:rsidRPr="00A011B9" w:rsidRDefault="00FB4E16" w:rsidP="005A3405">
            <w:pPr>
              <w:rPr>
                <w:color w:val="002060"/>
              </w:rPr>
            </w:pPr>
          </w:p>
        </w:tc>
      </w:tr>
    </w:tbl>
    <w:p w14:paraId="056BD9E6" w14:textId="77777777" w:rsidR="00FB4E16" w:rsidRPr="00A011B9" w:rsidRDefault="00FB4E16" w:rsidP="00FB4E16">
      <w:pPr>
        <w:pStyle w:val="breakline"/>
        <w:rPr>
          <w:rFonts w:eastAsiaTheme="minorEastAsia"/>
          <w:color w:val="002060"/>
        </w:rPr>
      </w:pPr>
    </w:p>
    <w:p w14:paraId="1592F59E" w14:textId="77777777" w:rsidR="00FB4E16" w:rsidRPr="00A011B9" w:rsidRDefault="00FB4E16" w:rsidP="00FB4E16">
      <w:pPr>
        <w:pStyle w:val="breakline"/>
        <w:rPr>
          <w:color w:val="002060"/>
        </w:rPr>
      </w:pPr>
    </w:p>
    <w:p w14:paraId="41E5768E" w14:textId="77777777" w:rsidR="00FB4E16" w:rsidRPr="00A011B9" w:rsidRDefault="00FB4E16" w:rsidP="00FB4E16">
      <w:pPr>
        <w:pStyle w:val="titoloprinc0"/>
        <w:rPr>
          <w:color w:val="002060"/>
        </w:rPr>
      </w:pPr>
      <w:r w:rsidRPr="00A011B9">
        <w:rPr>
          <w:color w:val="002060"/>
        </w:rPr>
        <w:t>GIUDICE SPORTIVO</w:t>
      </w:r>
    </w:p>
    <w:p w14:paraId="1B01FC5B" w14:textId="77777777" w:rsidR="00FB4E16" w:rsidRPr="00A011B9" w:rsidRDefault="00FB4E16" w:rsidP="00FB4E16">
      <w:pPr>
        <w:pStyle w:val="diffida"/>
        <w:rPr>
          <w:color w:val="002060"/>
        </w:rPr>
      </w:pPr>
      <w:r w:rsidRPr="00A011B9">
        <w:rPr>
          <w:color w:val="002060"/>
        </w:rPr>
        <w:t>Il sostituto Giudice Sportivo Avv. Federica Sorrentino, nella seduta del 01/10/2022, ha adottato le decisioni che di seguito integralmente si riportano:</w:t>
      </w:r>
    </w:p>
    <w:p w14:paraId="363AEF93" w14:textId="77777777" w:rsidR="00FB4E16" w:rsidRPr="00A011B9" w:rsidRDefault="00FB4E16" w:rsidP="00FB4E16">
      <w:pPr>
        <w:pStyle w:val="titolo10"/>
        <w:rPr>
          <w:color w:val="002060"/>
        </w:rPr>
      </w:pPr>
      <w:r w:rsidRPr="00A011B9">
        <w:rPr>
          <w:color w:val="002060"/>
        </w:rPr>
        <w:t xml:space="preserve">GARE DEL 30/ 9/2022 </w:t>
      </w:r>
    </w:p>
    <w:p w14:paraId="0E059CF1" w14:textId="77777777" w:rsidR="00FB4E16" w:rsidRPr="00A011B9" w:rsidRDefault="00FB4E16" w:rsidP="00FB4E16">
      <w:pPr>
        <w:pStyle w:val="titolo7a"/>
        <w:rPr>
          <w:color w:val="002060"/>
        </w:rPr>
      </w:pPr>
      <w:r w:rsidRPr="00A011B9">
        <w:rPr>
          <w:color w:val="002060"/>
        </w:rPr>
        <w:t xml:space="preserve">PROVVEDIMENTI DISCIPLINARI </w:t>
      </w:r>
    </w:p>
    <w:p w14:paraId="0862886B" w14:textId="77777777" w:rsidR="00FB4E16" w:rsidRPr="00A011B9" w:rsidRDefault="00FB4E16" w:rsidP="00FB4E16">
      <w:pPr>
        <w:pStyle w:val="titolo7b0"/>
        <w:rPr>
          <w:color w:val="002060"/>
        </w:rPr>
      </w:pPr>
      <w:r w:rsidRPr="00A011B9">
        <w:rPr>
          <w:color w:val="002060"/>
        </w:rPr>
        <w:t xml:space="preserve">In base alle risultanze degli atti ufficiali sono state deliberate le seguenti sanzioni disciplinari. </w:t>
      </w:r>
    </w:p>
    <w:p w14:paraId="4718338F" w14:textId="77777777" w:rsidR="00FB4E16" w:rsidRPr="00A011B9" w:rsidRDefault="00FB4E16" w:rsidP="00FB4E16">
      <w:pPr>
        <w:pStyle w:val="titolo30"/>
        <w:rPr>
          <w:color w:val="002060"/>
        </w:rPr>
      </w:pPr>
      <w:r w:rsidRPr="00A011B9">
        <w:rPr>
          <w:color w:val="002060"/>
        </w:rPr>
        <w:t xml:space="preserve">CALCIATORI NON ESPULSI </w:t>
      </w:r>
    </w:p>
    <w:p w14:paraId="067EC1C1" w14:textId="77777777" w:rsidR="00FB4E16" w:rsidRPr="00A011B9" w:rsidRDefault="00FB4E16" w:rsidP="00FB4E16">
      <w:pPr>
        <w:pStyle w:val="titolo20"/>
        <w:rPr>
          <w:color w:val="002060"/>
        </w:rPr>
      </w:pPr>
      <w:r w:rsidRPr="00A011B9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4E16" w:rsidRPr="00A011B9" w14:paraId="1510BF19" w14:textId="77777777" w:rsidTr="005A34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C38F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BARTOLACCI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1280" w14:textId="77777777" w:rsidR="00FB4E16" w:rsidRPr="00A011B9" w:rsidRDefault="00FB4E16" w:rsidP="005A3405">
            <w:pPr>
              <w:pStyle w:val="movimento2"/>
              <w:rPr>
                <w:color w:val="002060"/>
              </w:rPr>
            </w:pPr>
            <w:r w:rsidRPr="00A011B9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9244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0569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VIDALE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444B" w14:textId="77777777" w:rsidR="00FB4E16" w:rsidRPr="00A011B9" w:rsidRDefault="00FB4E16" w:rsidP="005A3405">
            <w:pPr>
              <w:pStyle w:val="movimento2"/>
              <w:rPr>
                <w:color w:val="002060"/>
              </w:rPr>
            </w:pPr>
            <w:r w:rsidRPr="00A011B9">
              <w:rPr>
                <w:color w:val="002060"/>
              </w:rPr>
              <w:t xml:space="preserve">(CIARNIN) </w:t>
            </w:r>
          </w:p>
        </w:tc>
      </w:tr>
      <w:tr w:rsidR="00FB4E16" w:rsidRPr="00A011B9" w14:paraId="7CEEA4D4" w14:textId="77777777" w:rsidTr="005A34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FF15B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EUSEPI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10A4" w14:textId="77777777" w:rsidR="00FB4E16" w:rsidRPr="00A011B9" w:rsidRDefault="00FB4E16" w:rsidP="005A3405">
            <w:pPr>
              <w:pStyle w:val="movimento2"/>
              <w:rPr>
                <w:color w:val="002060"/>
              </w:rPr>
            </w:pPr>
            <w:r w:rsidRPr="00A011B9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4297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5A9E" w14:textId="77777777" w:rsidR="00FB4E16" w:rsidRPr="00A011B9" w:rsidRDefault="00FB4E16" w:rsidP="005A3405">
            <w:pPr>
              <w:pStyle w:val="movimento"/>
              <w:rPr>
                <w:color w:val="002060"/>
              </w:rPr>
            </w:pPr>
            <w:r w:rsidRPr="00A011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4F58" w14:textId="77777777" w:rsidR="00FB4E16" w:rsidRPr="00A011B9" w:rsidRDefault="00FB4E16" w:rsidP="005A3405">
            <w:pPr>
              <w:pStyle w:val="movimento2"/>
              <w:rPr>
                <w:color w:val="002060"/>
              </w:rPr>
            </w:pPr>
            <w:r w:rsidRPr="00A011B9">
              <w:rPr>
                <w:color w:val="002060"/>
              </w:rPr>
              <w:t> </w:t>
            </w:r>
          </w:p>
        </w:tc>
      </w:tr>
    </w:tbl>
    <w:p w14:paraId="4E357BD4" w14:textId="77777777" w:rsidR="004F3FED" w:rsidRPr="001A1B0E" w:rsidRDefault="004F3FED" w:rsidP="004F3FED">
      <w:pPr>
        <w:pStyle w:val="breakline"/>
        <w:rPr>
          <w:color w:val="002060"/>
        </w:rPr>
      </w:pPr>
    </w:p>
    <w:p w14:paraId="3770997F" w14:textId="77777777" w:rsidR="004F3FED" w:rsidRPr="00CF3780" w:rsidRDefault="004F3FED" w:rsidP="004F3FED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75BD758D" w14:textId="77777777" w:rsidR="004F3FED" w:rsidRPr="00CF3780" w:rsidRDefault="004F3FED" w:rsidP="004F3FED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CF3780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CF3780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005388F4" w14:textId="346437F9" w:rsidR="004F3FED" w:rsidRDefault="004F3FED" w:rsidP="004F3FED">
      <w:pPr>
        <w:pStyle w:val="breakline"/>
        <w:rPr>
          <w:rFonts w:eastAsiaTheme="minorEastAsia"/>
          <w:color w:val="002060"/>
        </w:rPr>
      </w:pPr>
    </w:p>
    <w:p w14:paraId="03C40B00" w14:textId="1668A5D3" w:rsidR="00FB4E16" w:rsidRDefault="00FB4E16" w:rsidP="004F3FED">
      <w:pPr>
        <w:pStyle w:val="breakline"/>
        <w:rPr>
          <w:rFonts w:eastAsiaTheme="minorEastAsia"/>
          <w:color w:val="002060"/>
        </w:rPr>
      </w:pPr>
    </w:p>
    <w:p w14:paraId="07AA889D" w14:textId="39DF01D7" w:rsidR="00FB4E16" w:rsidRPr="00A011B9" w:rsidRDefault="00FB4E16" w:rsidP="00FB4E16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7AE6020" w14:textId="77777777" w:rsidR="00FB4E16" w:rsidRDefault="00FB4E16" w:rsidP="004F3FED">
      <w:pPr>
        <w:pStyle w:val="breakline"/>
        <w:rPr>
          <w:rFonts w:eastAsiaTheme="minorEastAsia"/>
          <w:color w:val="002060"/>
        </w:rPr>
      </w:pPr>
    </w:p>
    <w:p w14:paraId="6E275EE9" w14:textId="77777777" w:rsidR="00FB4E16" w:rsidRPr="00FB4E16" w:rsidRDefault="00FB4E16" w:rsidP="00FB4E16">
      <w:pPr>
        <w:pStyle w:val="sottotitolocampionato10"/>
        <w:rPr>
          <w:color w:val="002060"/>
        </w:rPr>
      </w:pPr>
      <w:r w:rsidRPr="00FB4E16">
        <w:rPr>
          <w:color w:val="002060"/>
        </w:rPr>
        <w:t>GIRONE 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1984"/>
        <w:gridCol w:w="385"/>
        <w:gridCol w:w="898"/>
        <w:gridCol w:w="1281"/>
        <w:gridCol w:w="1533"/>
        <w:gridCol w:w="1533"/>
      </w:tblGrid>
      <w:tr w:rsidR="00FB4E16" w:rsidRPr="00FB4E16" w14:paraId="02B81FE2" w14:textId="77777777" w:rsidTr="005A34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0B39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9034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F688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7881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B012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A01E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proofErr w:type="spellStart"/>
            <w:r w:rsidRPr="00FB4E16">
              <w:rPr>
                <w:color w:val="002060"/>
              </w:rPr>
              <w:t>Localita'</w:t>
            </w:r>
            <w:proofErr w:type="spellEnd"/>
            <w:r w:rsidRPr="00FB4E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8938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Indirizzo Impianto</w:t>
            </w:r>
          </w:p>
        </w:tc>
      </w:tr>
      <w:tr w:rsidR="00FB4E16" w:rsidRPr="00FB4E16" w14:paraId="40CFB8BC" w14:textId="77777777" w:rsidTr="005A340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E236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MONTECCHIO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2BE8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1841" w14:textId="77777777" w:rsidR="00FB4E16" w:rsidRPr="00FB4E16" w:rsidRDefault="00FB4E16" w:rsidP="005A3405">
            <w:pPr>
              <w:pStyle w:val="rowtabella0"/>
              <w:jc w:val="center"/>
              <w:rPr>
                <w:color w:val="002060"/>
              </w:rPr>
            </w:pPr>
            <w:r w:rsidRPr="00FB4E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5F90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05/10/2022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EB03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8172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C476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VIA MAZZINI</w:t>
            </w:r>
          </w:p>
        </w:tc>
      </w:tr>
    </w:tbl>
    <w:p w14:paraId="7BEEE447" w14:textId="77777777" w:rsidR="00FB4E16" w:rsidRPr="00FB4E16" w:rsidRDefault="00FB4E16" w:rsidP="00FB4E16">
      <w:pPr>
        <w:pStyle w:val="breakline"/>
        <w:rPr>
          <w:rFonts w:eastAsiaTheme="minorEastAsia"/>
          <w:color w:val="002060"/>
        </w:rPr>
      </w:pPr>
    </w:p>
    <w:p w14:paraId="16B86BC9" w14:textId="77777777" w:rsidR="00FB4E16" w:rsidRPr="00FB4E16" w:rsidRDefault="00FB4E16" w:rsidP="00FB4E16">
      <w:pPr>
        <w:pStyle w:val="breakline"/>
        <w:rPr>
          <w:color w:val="002060"/>
        </w:rPr>
      </w:pPr>
    </w:p>
    <w:p w14:paraId="3C0BB864" w14:textId="77777777" w:rsidR="00FB4E16" w:rsidRPr="00FB4E16" w:rsidRDefault="00FB4E16" w:rsidP="00FB4E16">
      <w:pPr>
        <w:pStyle w:val="breakline"/>
        <w:rPr>
          <w:color w:val="002060"/>
        </w:rPr>
      </w:pPr>
    </w:p>
    <w:p w14:paraId="28AD9AEA" w14:textId="77777777" w:rsidR="00FB4E16" w:rsidRPr="00FB4E16" w:rsidRDefault="00FB4E16" w:rsidP="00FB4E16">
      <w:pPr>
        <w:pStyle w:val="sottotitolocampionato10"/>
        <w:rPr>
          <w:color w:val="002060"/>
        </w:rPr>
      </w:pPr>
      <w:r w:rsidRPr="00FB4E16">
        <w:rPr>
          <w:color w:val="002060"/>
        </w:rPr>
        <w:t>GIRONE 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7"/>
        <w:gridCol w:w="385"/>
        <w:gridCol w:w="898"/>
        <w:gridCol w:w="1178"/>
        <w:gridCol w:w="1555"/>
        <w:gridCol w:w="1551"/>
      </w:tblGrid>
      <w:tr w:rsidR="00FB4E16" w:rsidRPr="00FB4E16" w14:paraId="49304D51" w14:textId="77777777" w:rsidTr="005A34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BA88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BDBD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B655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A96F8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E9BDC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12D2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proofErr w:type="spellStart"/>
            <w:r w:rsidRPr="00FB4E16">
              <w:rPr>
                <w:color w:val="002060"/>
              </w:rPr>
              <w:t>Localita'</w:t>
            </w:r>
            <w:proofErr w:type="spellEnd"/>
            <w:r w:rsidRPr="00FB4E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0290" w14:textId="77777777" w:rsidR="00FB4E16" w:rsidRPr="00FB4E16" w:rsidRDefault="00FB4E16" w:rsidP="005A3405">
            <w:pPr>
              <w:pStyle w:val="headertabella0"/>
              <w:rPr>
                <w:color w:val="002060"/>
              </w:rPr>
            </w:pPr>
            <w:r w:rsidRPr="00FB4E16">
              <w:rPr>
                <w:color w:val="002060"/>
              </w:rPr>
              <w:t>Indirizzo Impianto</w:t>
            </w:r>
          </w:p>
        </w:tc>
      </w:tr>
      <w:tr w:rsidR="00FB4E16" w:rsidRPr="00FB4E16" w14:paraId="79C4088B" w14:textId="77777777" w:rsidTr="005A340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F1B1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0844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E0EF" w14:textId="77777777" w:rsidR="00FB4E16" w:rsidRPr="00FB4E16" w:rsidRDefault="00FB4E16" w:rsidP="005A3405">
            <w:pPr>
              <w:pStyle w:val="rowtabella0"/>
              <w:jc w:val="center"/>
              <w:rPr>
                <w:color w:val="002060"/>
              </w:rPr>
            </w:pPr>
            <w:r w:rsidRPr="00FB4E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0E8F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10/10/2022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66B4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F0AA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8B89" w14:textId="77777777" w:rsidR="00FB4E16" w:rsidRPr="00FB4E16" w:rsidRDefault="00FB4E16" w:rsidP="005A3405">
            <w:pPr>
              <w:pStyle w:val="rowtabella0"/>
              <w:rPr>
                <w:color w:val="002060"/>
              </w:rPr>
            </w:pPr>
            <w:r w:rsidRPr="00FB4E16">
              <w:rPr>
                <w:color w:val="002060"/>
              </w:rPr>
              <w:t>VIA ROMA, SNC</w:t>
            </w:r>
          </w:p>
        </w:tc>
      </w:tr>
    </w:tbl>
    <w:p w14:paraId="7088AD69" w14:textId="77777777" w:rsidR="00FB4E16" w:rsidRPr="00FB4E16" w:rsidRDefault="00FB4E16" w:rsidP="00FB4E16">
      <w:pPr>
        <w:pStyle w:val="breakline"/>
        <w:rPr>
          <w:rFonts w:eastAsiaTheme="minorEastAsia"/>
          <w:color w:val="002060"/>
        </w:rPr>
      </w:pPr>
    </w:p>
    <w:p w14:paraId="3787C1EC" w14:textId="77777777" w:rsidR="00FB4E16" w:rsidRPr="001A1B0E" w:rsidRDefault="00FB4E16" w:rsidP="004F3FED">
      <w:pPr>
        <w:pStyle w:val="breakline"/>
        <w:rPr>
          <w:rFonts w:eastAsiaTheme="minorEastAsia"/>
          <w:color w:val="002060"/>
        </w:rPr>
      </w:pPr>
    </w:p>
    <w:p w14:paraId="3E2D5E1B" w14:textId="77777777" w:rsidR="004F3FED" w:rsidRPr="001A1B0E" w:rsidRDefault="004F3FED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7C214DFA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1</w:t>
      </w:r>
      <w:r w:rsidR="00FB4E16">
        <w:rPr>
          <w:rFonts w:ascii="Arial" w:hAnsi="Arial" w:cs="Arial"/>
          <w:b/>
          <w:bCs/>
          <w:color w:val="002060"/>
        </w:rPr>
        <w:t>7</w:t>
      </w:r>
      <w:r w:rsidRPr="009B236A">
        <w:rPr>
          <w:rFonts w:ascii="Arial" w:hAnsi="Arial" w:cs="Arial"/>
          <w:b/>
          <w:bCs/>
          <w:color w:val="002060"/>
        </w:rPr>
        <w:t xml:space="preserve">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7777777" w:rsidR="00E95C6C" w:rsidRPr="00005189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CADECC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FB4E16">
        <w:rPr>
          <w:b/>
          <w:color w:val="002060"/>
          <w:u w:val="single"/>
        </w:rPr>
        <w:t>01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52CF" w14:textId="77777777" w:rsidR="00BC4AAD" w:rsidRDefault="00BC4AAD">
      <w:r>
        <w:separator/>
      </w:r>
    </w:p>
  </w:endnote>
  <w:endnote w:type="continuationSeparator" w:id="0">
    <w:p w14:paraId="3BF14BB4" w14:textId="77777777" w:rsidR="00BC4AAD" w:rsidRDefault="00BC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E44C22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23C7">
      <w:rPr>
        <w:rStyle w:val="Numeropagina"/>
        <w:rFonts w:ascii="Arial" w:hAnsi="Arial" w:cs="Arial"/>
        <w:color w:val="002060"/>
      </w:rPr>
      <w:t>2</w:t>
    </w:r>
    <w:r w:rsidR="00FB4E16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D6BD" w14:textId="77777777" w:rsidR="00BC4AAD" w:rsidRDefault="00BC4AAD">
      <w:r>
        <w:separator/>
      </w:r>
    </w:p>
  </w:footnote>
  <w:footnote w:type="continuationSeparator" w:id="0">
    <w:p w14:paraId="3C43E2F8" w14:textId="77777777" w:rsidR="00BC4AAD" w:rsidRDefault="00BC4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4326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2022-09-17T12:02:00Z</cp:lastPrinted>
  <dcterms:created xsi:type="dcterms:W3CDTF">2022-10-01T10:19:00Z</dcterms:created>
  <dcterms:modified xsi:type="dcterms:W3CDTF">2022-10-01T10:19:00Z</dcterms:modified>
</cp:coreProperties>
</file>