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21DEB561" w14:textId="38BC9D4B" w:rsidR="00E0255E" w:rsidRDefault="00E0255E" w:rsidP="00E941E3">
            <w:pPr>
              <w:pStyle w:val="Nessunaspaziatura"/>
              <w:jc w:val="center"/>
              <w:rPr>
                <w:rFonts w:ascii="Arial" w:hAnsi="Arial"/>
                <w:color w:val="002060"/>
                <w:sz w:val="24"/>
              </w:rPr>
            </w:pPr>
            <w:r w:rsidRPr="00EB53CB">
              <w:rPr>
                <w:rFonts w:ascii="Arial" w:hAnsi="Arial"/>
                <w:b/>
                <w:color w:val="002060"/>
                <w:sz w:val="24"/>
              </w:rPr>
              <w:t>pec</w:t>
            </w:r>
            <w:r w:rsidRPr="00EB53CB">
              <w:rPr>
                <w:rFonts w:ascii="Arial" w:hAnsi="Arial"/>
                <w:color w:val="002060"/>
                <w:sz w:val="24"/>
              </w:rPr>
              <w:t xml:space="preserve">: </w:t>
            </w:r>
            <w:r w:rsidR="000F7A14" w:rsidRPr="000F7A14">
              <w:rPr>
                <w:rFonts w:ascii="Arial" w:hAnsi="Arial"/>
                <w:color w:val="002060"/>
                <w:sz w:val="24"/>
              </w:rPr>
              <w:t>c5marche@pec.figcmarche.it</w:t>
            </w:r>
          </w:p>
          <w:p w14:paraId="3B1F9EAF" w14:textId="31E81CB7" w:rsidR="000F7A14" w:rsidRPr="00EB53CB" w:rsidRDefault="000F7A14" w:rsidP="00E941E3">
            <w:pPr>
              <w:pStyle w:val="Nessunaspaziatura"/>
              <w:jc w:val="center"/>
              <w:rPr>
                <w:rFonts w:ascii="Arial" w:hAnsi="Arial"/>
                <w:color w:val="002060"/>
                <w:sz w:val="28"/>
              </w:rPr>
            </w:pPr>
            <w:r w:rsidRPr="000C5A61">
              <w:rPr>
                <w:rFonts w:ascii="Arial" w:hAnsi="Arial"/>
                <w:b/>
                <w:bCs/>
                <w:color w:val="002060"/>
                <w:sz w:val="24"/>
                <w:szCs w:val="24"/>
              </w:rPr>
              <w:t>Telegram:</w:t>
            </w:r>
            <w:r w:rsidRPr="000C5A61">
              <w:rPr>
                <w:rFonts w:ascii="Arial" w:hAnsi="Arial"/>
                <w:color w:val="002060"/>
                <w:sz w:val="24"/>
                <w:szCs w:val="24"/>
              </w:rPr>
              <w:t xml:space="preserve"> 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375B97F1"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9B6A05">
              <w:rPr>
                <w:rFonts w:ascii="Arial" w:hAnsi="Arial" w:cs="Arial"/>
                <w:color w:val="002060"/>
                <w:sz w:val="32"/>
                <w:szCs w:val="32"/>
              </w:rPr>
              <w:t>2</w:t>
            </w:r>
            <w:r w:rsidR="00F109D7">
              <w:rPr>
                <w:rFonts w:ascii="Arial" w:hAnsi="Arial" w:cs="Arial"/>
                <w:color w:val="002060"/>
                <w:sz w:val="32"/>
                <w:szCs w:val="32"/>
              </w:rPr>
              <w:t>/202</w:t>
            </w:r>
            <w:r w:rsidR="009B6A05">
              <w:rPr>
                <w:rFonts w:ascii="Arial" w:hAnsi="Arial" w:cs="Arial"/>
                <w:color w:val="002060"/>
                <w:sz w:val="32"/>
                <w:szCs w:val="32"/>
              </w:rPr>
              <w:t>3</w:t>
            </w:r>
          </w:p>
          <w:p w14:paraId="2D39A37C" w14:textId="77777777" w:rsidR="00AA13B6" w:rsidRPr="00EB53CB" w:rsidRDefault="00AA13B6" w:rsidP="003815EE">
            <w:pPr>
              <w:pStyle w:val="Nessunaspaziatura"/>
              <w:jc w:val="center"/>
              <w:rPr>
                <w:color w:val="002060"/>
              </w:rPr>
            </w:pPr>
          </w:p>
          <w:p w14:paraId="17419721" w14:textId="2C67BF09"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D85285">
              <w:rPr>
                <w:rFonts w:ascii="Arial" w:hAnsi="Arial" w:cs="Arial"/>
                <w:color w:val="002060"/>
                <w:sz w:val="40"/>
                <w:szCs w:val="40"/>
              </w:rPr>
              <w:t>2</w:t>
            </w:r>
            <w:r w:rsidR="007C6E14">
              <w:rPr>
                <w:rFonts w:ascii="Arial" w:hAnsi="Arial" w:cs="Arial"/>
                <w:color w:val="002060"/>
                <w:sz w:val="40"/>
                <w:szCs w:val="40"/>
              </w:rPr>
              <w:t>5</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FB4E16">
              <w:rPr>
                <w:rFonts w:ascii="Arial" w:hAnsi="Arial" w:cs="Arial"/>
                <w:color w:val="002060"/>
                <w:sz w:val="40"/>
                <w:szCs w:val="40"/>
              </w:rPr>
              <w:t>0</w:t>
            </w:r>
            <w:r w:rsidR="007C6E14">
              <w:rPr>
                <w:rFonts w:ascii="Arial" w:hAnsi="Arial" w:cs="Arial"/>
                <w:color w:val="002060"/>
                <w:sz w:val="40"/>
                <w:szCs w:val="40"/>
              </w:rPr>
              <w:t>5</w:t>
            </w:r>
            <w:r w:rsidR="00CF4C7D" w:rsidRPr="000039D0">
              <w:rPr>
                <w:rFonts w:ascii="Arial" w:hAnsi="Arial" w:cs="Arial"/>
                <w:color w:val="002060"/>
                <w:sz w:val="40"/>
                <w:szCs w:val="40"/>
              </w:rPr>
              <w:t>/</w:t>
            </w:r>
            <w:r w:rsidR="00FB4E16">
              <w:rPr>
                <w:rFonts w:ascii="Arial" w:hAnsi="Arial" w:cs="Arial"/>
                <w:color w:val="002060"/>
                <w:sz w:val="40"/>
                <w:szCs w:val="40"/>
              </w:rPr>
              <w:t>10</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71715">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36304816"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F53D02">
          <w:rPr>
            <w:noProof/>
            <w:webHidden/>
            <w:color w:val="002060"/>
          </w:rPr>
          <w:t>1</w:t>
        </w:r>
        <w:r w:rsidR="00AC19D9" w:rsidRPr="002419EA">
          <w:rPr>
            <w:noProof/>
            <w:webHidden/>
            <w:color w:val="002060"/>
          </w:rPr>
          <w:fldChar w:fldCharType="end"/>
        </w:r>
      </w:hyperlink>
    </w:p>
    <w:p w14:paraId="112EDB38" w14:textId="25193245"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F53D02">
          <w:rPr>
            <w:noProof/>
            <w:webHidden/>
            <w:color w:val="002060"/>
          </w:rPr>
          <w:t>1</w:t>
        </w:r>
        <w:r w:rsidR="00AC19D9" w:rsidRPr="002419EA">
          <w:rPr>
            <w:noProof/>
            <w:webHidden/>
            <w:color w:val="002060"/>
          </w:rPr>
          <w:fldChar w:fldCharType="end"/>
        </w:r>
      </w:hyperlink>
    </w:p>
    <w:p w14:paraId="4D9CAD43" w14:textId="40E680C0"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F53D02">
          <w:rPr>
            <w:noProof/>
            <w:webHidden/>
            <w:color w:val="002060"/>
          </w:rPr>
          <w:t>1</w:t>
        </w:r>
        <w:r w:rsidR="00AC19D9" w:rsidRPr="002419EA">
          <w:rPr>
            <w:noProof/>
            <w:webHidden/>
            <w:color w:val="002060"/>
          </w:rPr>
          <w:fldChar w:fldCharType="end"/>
        </w:r>
      </w:hyperlink>
    </w:p>
    <w:p w14:paraId="0EAFCCD8" w14:textId="1FB45311"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F53D02">
          <w:rPr>
            <w:noProof/>
            <w:webHidden/>
            <w:color w:val="002060"/>
          </w:rPr>
          <w:t>1</w:t>
        </w:r>
        <w:r w:rsidR="00AC19D9" w:rsidRPr="002419EA">
          <w:rPr>
            <w:noProof/>
            <w:webHidden/>
            <w:color w:val="002060"/>
          </w:rPr>
          <w:fldChar w:fldCharType="end"/>
        </w:r>
      </w:hyperlink>
    </w:p>
    <w:p w14:paraId="0952245B" w14:textId="05580015"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F53D02">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21655E5A" w:rsidR="00617DDB" w:rsidRDefault="00617DDB" w:rsidP="00122193">
      <w:pPr>
        <w:pStyle w:val="LndNormale1"/>
        <w:rPr>
          <w:color w:val="002060"/>
        </w:rPr>
      </w:pPr>
    </w:p>
    <w:p w14:paraId="03201BFB" w14:textId="7FB57414" w:rsidR="00F302E4" w:rsidRPr="007C2F9B" w:rsidRDefault="00C967AF" w:rsidP="007C2F9B">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6BAB7A98" w14:textId="5D69E6DB" w:rsidR="00F302E4" w:rsidRDefault="00F302E4"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255D2A1B" w:rsidR="00ED05C4"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55AE732D" w14:textId="52B0EBF5" w:rsidR="00854C16" w:rsidRPr="00C65861" w:rsidRDefault="00854C16" w:rsidP="009D0C38">
      <w:pPr>
        <w:pStyle w:val="LndNormale1"/>
        <w:rPr>
          <w:b/>
          <w:color w:val="002060"/>
          <w:szCs w:val="22"/>
        </w:rPr>
      </w:pPr>
    </w:p>
    <w:p w14:paraId="05F19E18" w14:textId="5BC78C65" w:rsidR="00237E63" w:rsidRPr="00C65861" w:rsidRDefault="00237E63" w:rsidP="00237E63">
      <w:pPr>
        <w:pStyle w:val="LndNormale1"/>
        <w:rPr>
          <w:b/>
          <w:color w:val="002060"/>
          <w:sz w:val="28"/>
          <w:szCs w:val="28"/>
        </w:rPr>
      </w:pPr>
      <w:r>
        <w:rPr>
          <w:b/>
          <w:color w:val="002060"/>
          <w:sz w:val="28"/>
          <w:szCs w:val="28"/>
        </w:rPr>
        <w:t>ANNUARIO CAMPIONATI S.S. 2022/2023</w:t>
      </w:r>
    </w:p>
    <w:p w14:paraId="214AA695" w14:textId="77777777" w:rsidR="00237E63" w:rsidRPr="00C65861" w:rsidRDefault="00237E63" w:rsidP="00237E63">
      <w:pPr>
        <w:pStyle w:val="LndNormale1"/>
        <w:rPr>
          <w:color w:val="002060"/>
        </w:rPr>
      </w:pPr>
    </w:p>
    <w:p w14:paraId="3511C64F" w14:textId="23F4E2BE" w:rsidR="00237E63" w:rsidRDefault="00237E63" w:rsidP="00237E63">
      <w:pPr>
        <w:pStyle w:val="LndNormale1"/>
        <w:rPr>
          <w:color w:val="002060"/>
        </w:rPr>
      </w:pPr>
      <w:r>
        <w:rPr>
          <w:color w:val="002060"/>
        </w:rPr>
        <w:t>In allegato al presente Comunicato Ufficiale si pubblicano i seguenti annuari:</w:t>
      </w:r>
    </w:p>
    <w:p w14:paraId="04AB5CFB" w14:textId="3D1AC760" w:rsidR="00237E63" w:rsidRDefault="00237E63" w:rsidP="00237E63">
      <w:pPr>
        <w:pStyle w:val="LndNormale1"/>
        <w:rPr>
          <w:color w:val="002060"/>
        </w:rPr>
      </w:pPr>
    </w:p>
    <w:p w14:paraId="475F7E93" w14:textId="16F30CB5" w:rsidR="00237E63" w:rsidRPr="00237E63" w:rsidRDefault="00237E63" w:rsidP="00237E63">
      <w:pPr>
        <w:pStyle w:val="LndNormale1"/>
        <w:numPr>
          <w:ilvl w:val="0"/>
          <w:numId w:val="43"/>
        </w:numPr>
        <w:rPr>
          <w:b/>
          <w:bCs/>
          <w:color w:val="002060"/>
        </w:rPr>
      </w:pPr>
      <w:r w:rsidRPr="00237E63">
        <w:rPr>
          <w:b/>
          <w:bCs/>
          <w:color w:val="002060"/>
        </w:rPr>
        <w:t>ANNUARIO CAMPIONATO SERIE C1</w:t>
      </w:r>
    </w:p>
    <w:p w14:paraId="2C57671B" w14:textId="0CC44818" w:rsidR="00237E63" w:rsidRPr="00237E63" w:rsidRDefault="00237E63" w:rsidP="00237E63">
      <w:pPr>
        <w:pStyle w:val="LndNormale1"/>
        <w:numPr>
          <w:ilvl w:val="0"/>
          <w:numId w:val="43"/>
        </w:numPr>
        <w:rPr>
          <w:b/>
          <w:bCs/>
          <w:color w:val="002060"/>
        </w:rPr>
      </w:pPr>
      <w:r w:rsidRPr="00237E63">
        <w:rPr>
          <w:b/>
          <w:bCs/>
          <w:color w:val="002060"/>
        </w:rPr>
        <w:t>ANNUARIO CAMPIONATO SERIE C2</w:t>
      </w:r>
    </w:p>
    <w:p w14:paraId="5C4A125A" w14:textId="610E7E9C" w:rsidR="00237E63" w:rsidRPr="00237E63" w:rsidRDefault="00237E63" w:rsidP="00237E63">
      <w:pPr>
        <w:pStyle w:val="LndNormale1"/>
        <w:numPr>
          <w:ilvl w:val="0"/>
          <w:numId w:val="43"/>
        </w:numPr>
        <w:rPr>
          <w:b/>
          <w:bCs/>
          <w:color w:val="002060"/>
        </w:rPr>
      </w:pPr>
      <w:r w:rsidRPr="00237E63">
        <w:rPr>
          <w:b/>
          <w:bCs/>
          <w:color w:val="002060"/>
        </w:rPr>
        <w:lastRenderedPageBreak/>
        <w:t>ANNUARIO CAMPIONATO SERIE D</w:t>
      </w:r>
    </w:p>
    <w:p w14:paraId="19C40167" w14:textId="041C01DD" w:rsidR="00237E63" w:rsidRPr="00237E63" w:rsidRDefault="00237E63" w:rsidP="00237E63">
      <w:pPr>
        <w:pStyle w:val="LndNormale1"/>
        <w:numPr>
          <w:ilvl w:val="0"/>
          <w:numId w:val="43"/>
        </w:numPr>
        <w:rPr>
          <w:b/>
          <w:bCs/>
          <w:color w:val="002060"/>
        </w:rPr>
      </w:pPr>
      <w:r w:rsidRPr="00237E63">
        <w:rPr>
          <w:b/>
          <w:bCs/>
          <w:color w:val="002060"/>
        </w:rPr>
        <w:t>ANNUARIO CAMPIONATO FEMMINILE</w:t>
      </w:r>
    </w:p>
    <w:p w14:paraId="01AAC622" w14:textId="418030EF" w:rsidR="00237E63" w:rsidRPr="00237E63" w:rsidRDefault="00237E63" w:rsidP="00237E63">
      <w:pPr>
        <w:pStyle w:val="LndNormale1"/>
        <w:numPr>
          <w:ilvl w:val="0"/>
          <w:numId w:val="43"/>
        </w:numPr>
        <w:rPr>
          <w:b/>
          <w:bCs/>
          <w:color w:val="002060"/>
        </w:rPr>
      </w:pPr>
      <w:r w:rsidRPr="00237E63">
        <w:rPr>
          <w:b/>
          <w:bCs/>
          <w:color w:val="002060"/>
        </w:rPr>
        <w:t>ANNUARIO CAMPIONATO UNDER 21</w:t>
      </w:r>
    </w:p>
    <w:p w14:paraId="14942B45" w14:textId="6DE21CC2" w:rsidR="00237E63" w:rsidRPr="00237E63" w:rsidRDefault="00237E63" w:rsidP="00237E63">
      <w:pPr>
        <w:pStyle w:val="LndNormale1"/>
        <w:numPr>
          <w:ilvl w:val="0"/>
          <w:numId w:val="43"/>
        </w:numPr>
        <w:rPr>
          <w:b/>
          <w:bCs/>
          <w:color w:val="002060"/>
        </w:rPr>
      </w:pPr>
      <w:r w:rsidRPr="00237E63">
        <w:rPr>
          <w:b/>
          <w:bCs/>
          <w:color w:val="002060"/>
        </w:rPr>
        <w:t>ANNUARIO CAMPIONATO UNDER 19</w:t>
      </w:r>
    </w:p>
    <w:p w14:paraId="194D72FC" w14:textId="167639D0" w:rsidR="00237E63" w:rsidRPr="00237E63" w:rsidRDefault="00237E63" w:rsidP="00237E63">
      <w:pPr>
        <w:pStyle w:val="LndNormale1"/>
        <w:numPr>
          <w:ilvl w:val="0"/>
          <w:numId w:val="43"/>
        </w:numPr>
        <w:rPr>
          <w:b/>
          <w:bCs/>
          <w:color w:val="002060"/>
        </w:rPr>
      </w:pPr>
      <w:r w:rsidRPr="00237E63">
        <w:rPr>
          <w:b/>
          <w:bCs/>
          <w:color w:val="002060"/>
        </w:rPr>
        <w:t>ANNUARIO CAMPIONATO UNDER 17</w:t>
      </w:r>
    </w:p>
    <w:p w14:paraId="07A76A64" w14:textId="50949370" w:rsidR="00237E63" w:rsidRPr="00237E63" w:rsidRDefault="00237E63" w:rsidP="00237E63">
      <w:pPr>
        <w:pStyle w:val="LndNormale1"/>
        <w:numPr>
          <w:ilvl w:val="0"/>
          <w:numId w:val="43"/>
        </w:numPr>
        <w:rPr>
          <w:b/>
          <w:bCs/>
          <w:color w:val="002060"/>
        </w:rPr>
      </w:pPr>
      <w:r w:rsidRPr="00237E63">
        <w:rPr>
          <w:b/>
          <w:bCs/>
          <w:color w:val="002060"/>
        </w:rPr>
        <w:t>ANNUARIO CAMPIONATO UNDER 15</w:t>
      </w:r>
    </w:p>
    <w:p w14:paraId="1E303FF6" w14:textId="77777777" w:rsidR="00237E63" w:rsidRDefault="00237E63" w:rsidP="00237E63">
      <w:pPr>
        <w:pStyle w:val="LndNormale1"/>
        <w:rPr>
          <w:color w:val="002060"/>
        </w:rPr>
      </w:pPr>
    </w:p>
    <w:p w14:paraId="0FDB3727" w14:textId="77777777" w:rsidR="00237E63" w:rsidRDefault="00237E63" w:rsidP="00237E63">
      <w:pPr>
        <w:pStyle w:val="LndNormale1"/>
        <w:rPr>
          <w:b/>
          <w:color w:val="002060"/>
          <w:sz w:val="28"/>
          <w:szCs w:val="28"/>
        </w:rPr>
      </w:pPr>
    </w:p>
    <w:p w14:paraId="38F88BFE" w14:textId="0A31D700" w:rsidR="00C65861" w:rsidRPr="00C65861" w:rsidRDefault="00C65861" w:rsidP="00C65861">
      <w:pPr>
        <w:pStyle w:val="LndNormale1"/>
        <w:rPr>
          <w:b/>
          <w:color w:val="002060"/>
          <w:sz w:val="28"/>
          <w:szCs w:val="28"/>
        </w:rPr>
      </w:pPr>
      <w:r w:rsidRPr="00C65861">
        <w:rPr>
          <w:b/>
          <w:color w:val="002060"/>
          <w:sz w:val="28"/>
          <w:szCs w:val="28"/>
        </w:rPr>
        <w:t>ANNULLAMENTO TESSERAMENTI ANNUALI</w:t>
      </w:r>
    </w:p>
    <w:p w14:paraId="321F5FE6" w14:textId="77777777" w:rsidR="00C65861" w:rsidRPr="00C65861" w:rsidRDefault="00C65861" w:rsidP="00C65861">
      <w:pPr>
        <w:pStyle w:val="LndNormale1"/>
        <w:rPr>
          <w:color w:val="002060"/>
        </w:rPr>
      </w:pPr>
    </w:p>
    <w:p w14:paraId="78AEBF1C" w14:textId="77777777" w:rsidR="00C65861" w:rsidRPr="00C65861" w:rsidRDefault="00C65861" w:rsidP="00C65861">
      <w:pPr>
        <w:pStyle w:val="LndNormale1"/>
        <w:rPr>
          <w:color w:val="002060"/>
        </w:rPr>
      </w:pPr>
      <w:r w:rsidRPr="00C65861">
        <w:rPr>
          <w:color w:val="002060"/>
        </w:rPr>
        <w:t>Viste le richieste di annullamento presentate dagli esercenti attività genitoriale ed il consenso delle società di appartenenza, considerato che non è ancora iniziata l’attività riservata alle categorie di appartenenza, si procede all’annullamento dei seguenti tesseramenti annuali ai sensi delle vigenti disposizioni federali:</w:t>
      </w:r>
    </w:p>
    <w:p w14:paraId="62E69D17" w14:textId="77777777" w:rsidR="00C65861" w:rsidRPr="00C65861" w:rsidRDefault="00C65861" w:rsidP="00C65861">
      <w:pPr>
        <w:pStyle w:val="LndNormale1"/>
        <w:jc w:val="left"/>
        <w:rPr>
          <w:b/>
          <w:color w:val="002060"/>
          <w:szCs w:val="22"/>
        </w:rPr>
      </w:pPr>
      <w:r w:rsidRPr="00C65861">
        <w:rPr>
          <w:b/>
          <w:color w:val="002060"/>
          <w:szCs w:val="22"/>
        </w:rPr>
        <w:t xml:space="preserve">GRAZIAPLENA LEONARDO  </w:t>
      </w:r>
      <w:r w:rsidRPr="00C65861">
        <w:rPr>
          <w:b/>
          <w:color w:val="002060"/>
          <w:szCs w:val="22"/>
        </w:rPr>
        <w:tab/>
        <w:t>nato 29.07.2010</w:t>
      </w:r>
      <w:r w:rsidRPr="00C65861">
        <w:rPr>
          <w:b/>
          <w:color w:val="002060"/>
          <w:szCs w:val="22"/>
        </w:rPr>
        <w:tab/>
        <w:t>ASCOLI CALCIO 1898 FC SPA</w:t>
      </w:r>
    </w:p>
    <w:p w14:paraId="44256860" w14:textId="77777777" w:rsidR="00C65861" w:rsidRPr="00C65861" w:rsidRDefault="00C65861" w:rsidP="00C65861">
      <w:pPr>
        <w:pStyle w:val="LndNormale1"/>
        <w:jc w:val="left"/>
        <w:rPr>
          <w:color w:val="002060"/>
          <w:szCs w:val="22"/>
        </w:rPr>
      </w:pPr>
    </w:p>
    <w:p w14:paraId="6A220FBA" w14:textId="77777777" w:rsidR="00C65861" w:rsidRPr="00C65861" w:rsidRDefault="00C65861" w:rsidP="00C65861">
      <w:pPr>
        <w:pStyle w:val="LndNormale1"/>
        <w:jc w:val="left"/>
        <w:rPr>
          <w:color w:val="002060"/>
          <w:szCs w:val="22"/>
        </w:rPr>
      </w:pPr>
    </w:p>
    <w:p w14:paraId="37C23F24" w14:textId="77777777" w:rsidR="00C65861" w:rsidRPr="00C65861" w:rsidRDefault="00C65861" w:rsidP="00C65861">
      <w:pPr>
        <w:pStyle w:val="LndNormale1"/>
        <w:jc w:val="left"/>
        <w:rPr>
          <w:b/>
          <w:color w:val="002060"/>
          <w:sz w:val="28"/>
          <w:szCs w:val="28"/>
        </w:rPr>
      </w:pPr>
      <w:r w:rsidRPr="00C65861">
        <w:rPr>
          <w:b/>
          <w:color w:val="002060"/>
          <w:sz w:val="28"/>
          <w:szCs w:val="28"/>
        </w:rPr>
        <w:t>SCADENZA RATA</w:t>
      </w:r>
    </w:p>
    <w:p w14:paraId="31FD297C" w14:textId="77777777" w:rsidR="00C65861" w:rsidRPr="00C65861" w:rsidRDefault="00C65861" w:rsidP="00C65861">
      <w:pPr>
        <w:pStyle w:val="LndNormale1"/>
        <w:jc w:val="left"/>
        <w:rPr>
          <w:color w:val="002060"/>
          <w:szCs w:val="22"/>
        </w:rPr>
      </w:pPr>
    </w:p>
    <w:p w14:paraId="582D58FB" w14:textId="77777777" w:rsidR="00C65861" w:rsidRPr="00C65861" w:rsidRDefault="00C65861" w:rsidP="00C65861">
      <w:pPr>
        <w:pStyle w:val="LndNormale1"/>
        <w:jc w:val="left"/>
        <w:rPr>
          <w:color w:val="002060"/>
          <w:szCs w:val="22"/>
        </w:rPr>
      </w:pPr>
      <w:r w:rsidRPr="00C65861">
        <w:rPr>
          <w:color w:val="002060"/>
          <w:szCs w:val="22"/>
        </w:rPr>
        <w:t>Si ricorda che sabato 15.10.2022 scade la 2^ rata relativa all’iscrizione ai Campionati 2021/2022.</w:t>
      </w:r>
    </w:p>
    <w:p w14:paraId="5EBB7457" w14:textId="77777777" w:rsidR="00C65861" w:rsidRPr="00C65861" w:rsidRDefault="00C65861" w:rsidP="00C65861">
      <w:pPr>
        <w:pStyle w:val="LndNormale1"/>
        <w:jc w:val="left"/>
        <w:rPr>
          <w:color w:val="002060"/>
          <w:szCs w:val="22"/>
        </w:rPr>
      </w:pPr>
      <w:r w:rsidRPr="00C65861">
        <w:rPr>
          <w:color w:val="002060"/>
          <w:szCs w:val="22"/>
        </w:rPr>
        <w:t xml:space="preserve"> </w:t>
      </w:r>
    </w:p>
    <w:p w14:paraId="586B21AB" w14:textId="77777777" w:rsidR="00C65861" w:rsidRPr="00C65861" w:rsidRDefault="00C65861" w:rsidP="00C65861">
      <w:pPr>
        <w:pStyle w:val="LndNormale1"/>
        <w:jc w:val="left"/>
        <w:rPr>
          <w:color w:val="002060"/>
          <w:szCs w:val="22"/>
        </w:rPr>
      </w:pPr>
    </w:p>
    <w:p w14:paraId="20F784D3" w14:textId="77777777" w:rsidR="00C65861" w:rsidRPr="00C65861" w:rsidRDefault="00C65861" w:rsidP="00C65861">
      <w:pPr>
        <w:rPr>
          <w:rFonts w:ascii="Arial" w:hAnsi="Arial" w:cs="Arial"/>
          <w:b/>
          <w:color w:val="002060"/>
          <w:sz w:val="28"/>
          <w:szCs w:val="28"/>
        </w:rPr>
      </w:pPr>
      <w:r w:rsidRPr="00C65861">
        <w:rPr>
          <w:rFonts w:ascii="Arial" w:hAnsi="Arial" w:cs="Arial"/>
          <w:b/>
          <w:color w:val="002060"/>
          <w:sz w:val="28"/>
          <w:szCs w:val="28"/>
        </w:rPr>
        <w:t>ELENCHI GRUPPI SQUADRA</w:t>
      </w:r>
    </w:p>
    <w:p w14:paraId="52AF551D" w14:textId="77777777" w:rsidR="00C65861" w:rsidRPr="00C65861" w:rsidRDefault="00C65861" w:rsidP="00C65861">
      <w:pPr>
        <w:rPr>
          <w:rFonts w:ascii="Arial" w:hAnsi="Arial" w:cs="Arial"/>
          <w:color w:val="002060"/>
          <w:sz w:val="22"/>
          <w:szCs w:val="22"/>
        </w:rPr>
      </w:pPr>
    </w:p>
    <w:p w14:paraId="2B6117CC" w14:textId="64C6B048" w:rsidR="00C65861" w:rsidRPr="00C65861" w:rsidRDefault="00C65861" w:rsidP="00C65861">
      <w:pPr>
        <w:rPr>
          <w:rFonts w:ascii="Arial" w:hAnsi="Arial" w:cs="Arial"/>
          <w:color w:val="002060"/>
          <w:sz w:val="22"/>
          <w:szCs w:val="22"/>
        </w:rPr>
      </w:pPr>
      <w:r w:rsidRPr="00C65861">
        <w:rPr>
          <w:rFonts w:ascii="Arial" w:hAnsi="Arial" w:cs="Arial"/>
          <w:color w:val="002060"/>
          <w:sz w:val="22"/>
          <w:szCs w:val="22"/>
        </w:rPr>
        <w:t>Con riferimento a quanto pubblicato in merito nel CU n</w:t>
      </w:r>
      <w:r w:rsidRPr="00C65861">
        <w:rPr>
          <w:rFonts w:ascii="Arial" w:hAnsi="Arial" w:cs="Arial"/>
          <w:color w:val="002060"/>
          <w:sz w:val="22"/>
          <w:szCs w:val="22"/>
        </w:rPr>
        <w:t>° 10</w:t>
      </w:r>
      <w:r w:rsidRPr="00C65861">
        <w:rPr>
          <w:rFonts w:ascii="Arial" w:hAnsi="Arial" w:cs="Arial"/>
          <w:color w:val="002060"/>
          <w:sz w:val="22"/>
          <w:szCs w:val="22"/>
        </w:rPr>
        <w:t xml:space="preserve"> del</w:t>
      </w:r>
      <w:r w:rsidRPr="00C65861">
        <w:rPr>
          <w:rFonts w:ascii="Arial" w:hAnsi="Arial" w:cs="Arial"/>
          <w:color w:val="002060"/>
          <w:sz w:val="22"/>
          <w:szCs w:val="22"/>
        </w:rPr>
        <w:t xml:space="preserve"> 09/</w:t>
      </w:r>
      <w:r w:rsidRPr="00C65861">
        <w:rPr>
          <w:rFonts w:ascii="Arial" w:hAnsi="Arial" w:cs="Arial"/>
          <w:color w:val="002060"/>
          <w:sz w:val="22"/>
          <w:szCs w:val="22"/>
        </w:rPr>
        <w:t>09</w:t>
      </w:r>
      <w:r w:rsidRPr="00C65861">
        <w:rPr>
          <w:rFonts w:ascii="Arial" w:hAnsi="Arial" w:cs="Arial"/>
          <w:color w:val="002060"/>
          <w:sz w:val="22"/>
          <w:szCs w:val="22"/>
        </w:rPr>
        <w:t>/</w:t>
      </w:r>
      <w:r w:rsidRPr="00C65861">
        <w:rPr>
          <w:rFonts w:ascii="Arial" w:hAnsi="Arial" w:cs="Arial"/>
          <w:color w:val="002060"/>
          <w:sz w:val="22"/>
          <w:szCs w:val="22"/>
        </w:rPr>
        <w:t xml:space="preserve">2022 si comunica che, a tutt’oggi, ci sono Società che non hanno inviato l’elenco del gruppo squadra, che si ricorda, doveva pervenire al Comitato Regionale Marche entro il </w:t>
      </w:r>
      <w:r w:rsidRPr="00C65861">
        <w:rPr>
          <w:rFonts w:ascii="Arial" w:hAnsi="Arial" w:cs="Arial"/>
          <w:color w:val="002060"/>
          <w:sz w:val="22"/>
          <w:szCs w:val="22"/>
        </w:rPr>
        <w:t>21/09/</w:t>
      </w:r>
      <w:r w:rsidRPr="00C65861">
        <w:rPr>
          <w:rFonts w:ascii="Arial" w:hAnsi="Arial" w:cs="Arial"/>
          <w:color w:val="002060"/>
          <w:sz w:val="22"/>
          <w:szCs w:val="22"/>
        </w:rPr>
        <w:t>2022</w:t>
      </w:r>
      <w:r w:rsidRPr="00C65861">
        <w:rPr>
          <w:rFonts w:ascii="Arial" w:hAnsi="Arial" w:cs="Arial"/>
          <w:color w:val="002060"/>
          <w:sz w:val="22"/>
          <w:szCs w:val="22"/>
        </w:rPr>
        <w:t xml:space="preserve"> e 30/09/2022</w:t>
      </w:r>
      <w:r w:rsidRPr="00C65861">
        <w:rPr>
          <w:rFonts w:ascii="Arial" w:hAnsi="Arial" w:cs="Arial"/>
          <w:color w:val="002060"/>
          <w:sz w:val="22"/>
          <w:szCs w:val="22"/>
        </w:rPr>
        <w:t>.</w:t>
      </w:r>
    </w:p>
    <w:p w14:paraId="46DAB3EB" w14:textId="77777777" w:rsidR="00C65861" w:rsidRPr="00C65861" w:rsidRDefault="00C65861" w:rsidP="00C65861">
      <w:pPr>
        <w:rPr>
          <w:rFonts w:ascii="Arial" w:hAnsi="Arial" w:cs="Arial"/>
          <w:color w:val="002060"/>
          <w:sz w:val="22"/>
          <w:szCs w:val="22"/>
        </w:rPr>
      </w:pPr>
      <w:r w:rsidRPr="00C65861">
        <w:rPr>
          <w:rFonts w:ascii="Arial" w:hAnsi="Arial" w:cs="Arial"/>
          <w:color w:val="002060"/>
          <w:sz w:val="22"/>
          <w:szCs w:val="22"/>
        </w:rPr>
        <w:t xml:space="preserve">Si riporta quanto scritto nel citato </w:t>
      </w:r>
      <w:proofErr w:type="gramStart"/>
      <w:r w:rsidRPr="00C65861">
        <w:rPr>
          <w:rFonts w:ascii="Arial" w:hAnsi="Arial" w:cs="Arial"/>
          <w:color w:val="002060"/>
          <w:sz w:val="22"/>
          <w:szCs w:val="22"/>
        </w:rPr>
        <w:t>CU  e</w:t>
      </w:r>
      <w:proofErr w:type="gramEnd"/>
      <w:r w:rsidRPr="00C65861">
        <w:rPr>
          <w:rFonts w:ascii="Arial" w:hAnsi="Arial" w:cs="Arial"/>
          <w:color w:val="002060"/>
          <w:sz w:val="22"/>
          <w:szCs w:val="22"/>
        </w:rPr>
        <w:t xml:space="preserve"> si sollecita chi non ha ancora provveduto. </w:t>
      </w:r>
    </w:p>
    <w:p w14:paraId="4F350ACC" w14:textId="3A5E0869" w:rsidR="00C65861" w:rsidRPr="00C65861" w:rsidRDefault="00C65861" w:rsidP="00C65861">
      <w:pPr>
        <w:rPr>
          <w:rFonts w:ascii="Arial" w:hAnsi="Arial" w:cs="Arial"/>
          <w:b/>
          <w:color w:val="002060"/>
          <w:sz w:val="22"/>
          <w:szCs w:val="22"/>
        </w:rPr>
      </w:pPr>
      <w:r w:rsidRPr="00C65861">
        <w:rPr>
          <w:rFonts w:ascii="Arial" w:hAnsi="Arial" w:cs="Arial"/>
          <w:b/>
          <w:color w:val="002060"/>
          <w:sz w:val="22"/>
          <w:szCs w:val="22"/>
        </w:rPr>
        <w:t>Ogni società deve trasmettere a mezzo PEC (</w:t>
      </w:r>
      <w:r w:rsidRPr="00C65861">
        <w:rPr>
          <w:color w:val="002060"/>
        </w:rPr>
        <w:fldChar w:fldCharType="begin"/>
      </w:r>
      <w:r w:rsidRPr="00C65861">
        <w:rPr>
          <w:color w:val="002060"/>
        </w:rPr>
        <w:instrText xml:space="preserve"> HYPERLINK "mailto:marche@pec.figcmarche.it" </w:instrText>
      </w:r>
      <w:r w:rsidRPr="00C65861">
        <w:rPr>
          <w:color w:val="002060"/>
        </w:rPr>
        <w:fldChar w:fldCharType="separate"/>
      </w:r>
      <w:r w:rsidRPr="00C65861">
        <w:rPr>
          <w:rStyle w:val="Collegamentoipertestuale"/>
          <w:rFonts w:ascii="Arial" w:hAnsi="Arial" w:cs="Arial"/>
          <w:b/>
          <w:color w:val="002060"/>
          <w:sz w:val="22"/>
          <w:szCs w:val="22"/>
        </w:rPr>
        <w:t>c5m</w:t>
      </w:r>
      <w:r w:rsidRPr="00C65861">
        <w:rPr>
          <w:rStyle w:val="Collegamentoipertestuale"/>
          <w:rFonts w:ascii="Arial" w:hAnsi="Arial" w:cs="Arial"/>
          <w:b/>
          <w:color w:val="002060"/>
          <w:sz w:val="22"/>
          <w:szCs w:val="22"/>
        </w:rPr>
        <w:t>arche@pec.figcmarche.it</w:t>
      </w:r>
      <w:r w:rsidRPr="00C65861">
        <w:rPr>
          <w:rStyle w:val="Collegamentoipertestuale"/>
          <w:rFonts w:ascii="Arial" w:hAnsi="Arial" w:cs="Arial"/>
          <w:b/>
          <w:color w:val="002060"/>
          <w:sz w:val="22"/>
          <w:szCs w:val="22"/>
        </w:rPr>
        <w:fldChar w:fldCharType="end"/>
      </w:r>
      <w:r w:rsidRPr="00C65861">
        <w:rPr>
          <w:rFonts w:ascii="Arial" w:hAnsi="Arial" w:cs="Arial"/>
          <w:b/>
          <w:color w:val="002060"/>
          <w:sz w:val="22"/>
          <w:szCs w:val="22"/>
        </w:rPr>
        <w:t xml:space="preserve">) al Comitato Regionale Marche </w:t>
      </w:r>
      <w:r w:rsidRPr="00C65861">
        <w:rPr>
          <w:rFonts w:ascii="Arial" w:hAnsi="Arial" w:cs="Arial"/>
          <w:b/>
          <w:color w:val="002060"/>
          <w:sz w:val="22"/>
          <w:szCs w:val="22"/>
          <w:u w:val="single"/>
        </w:rPr>
        <w:t xml:space="preserve">entro </w:t>
      </w:r>
      <w:r w:rsidRPr="00C65861">
        <w:rPr>
          <w:rFonts w:ascii="Arial" w:hAnsi="Arial" w:cs="Arial"/>
          <w:b/>
          <w:color w:val="002060"/>
          <w:sz w:val="22"/>
          <w:szCs w:val="22"/>
          <w:u w:val="single"/>
        </w:rPr>
        <w:t>venerdì</w:t>
      </w:r>
      <w:r w:rsidRPr="00C65861">
        <w:rPr>
          <w:rFonts w:ascii="Arial" w:hAnsi="Arial" w:cs="Arial"/>
          <w:b/>
          <w:color w:val="002060"/>
          <w:sz w:val="22"/>
          <w:szCs w:val="22"/>
          <w:u w:val="single"/>
        </w:rPr>
        <w:t xml:space="preserve"> </w:t>
      </w:r>
      <w:r w:rsidRPr="00C65861">
        <w:rPr>
          <w:rFonts w:ascii="Arial" w:hAnsi="Arial" w:cs="Arial"/>
          <w:b/>
          <w:color w:val="002060"/>
          <w:sz w:val="22"/>
          <w:szCs w:val="22"/>
          <w:u w:val="single"/>
        </w:rPr>
        <w:t>07/10/</w:t>
      </w:r>
      <w:r w:rsidRPr="00C65861">
        <w:rPr>
          <w:rFonts w:ascii="Arial" w:hAnsi="Arial" w:cs="Arial"/>
          <w:b/>
          <w:color w:val="002060"/>
          <w:sz w:val="22"/>
          <w:szCs w:val="22"/>
          <w:u w:val="single"/>
        </w:rPr>
        <w:t>2022</w:t>
      </w:r>
      <w:r w:rsidRPr="00C65861">
        <w:rPr>
          <w:rFonts w:ascii="Arial" w:hAnsi="Arial" w:cs="Arial"/>
          <w:b/>
          <w:color w:val="002060"/>
          <w:sz w:val="22"/>
          <w:szCs w:val="22"/>
        </w:rPr>
        <w:t xml:space="preserve"> l’elenco del gruppo squadra, sottoscritto dal Presidente/Rappresentante Legale utilizzando l’apposito modulo. </w:t>
      </w:r>
    </w:p>
    <w:p w14:paraId="40EC1870" w14:textId="77777777" w:rsidR="00C65861" w:rsidRPr="00C65861" w:rsidRDefault="00C65861" w:rsidP="00C65861">
      <w:pPr>
        <w:rPr>
          <w:rFonts w:ascii="Arial" w:hAnsi="Arial" w:cs="Arial"/>
          <w:color w:val="002060"/>
          <w:sz w:val="22"/>
          <w:szCs w:val="22"/>
        </w:rPr>
      </w:pPr>
      <w:r w:rsidRPr="00C65861">
        <w:rPr>
          <w:rFonts w:ascii="Arial" w:hAnsi="Arial" w:cs="Arial"/>
          <w:color w:val="002060"/>
          <w:sz w:val="22"/>
          <w:szCs w:val="22"/>
        </w:rPr>
        <w:t>Detto elenco potrà essere composto da un massimo di 30 soggetti rientranti nella categoria calciatori/trici, con possibilità di modificarlo nel corso della stagione tramite le medesime modalità.</w:t>
      </w:r>
    </w:p>
    <w:p w14:paraId="3C7262D8" w14:textId="77777777" w:rsidR="00C65861" w:rsidRPr="00C65861" w:rsidRDefault="00C65861" w:rsidP="00C65861">
      <w:pPr>
        <w:pStyle w:val="LndNormale1"/>
        <w:jc w:val="left"/>
        <w:rPr>
          <w:color w:val="002060"/>
          <w:szCs w:val="22"/>
        </w:rPr>
      </w:pPr>
    </w:p>
    <w:p w14:paraId="0B46D05D" w14:textId="77777777" w:rsidR="00C65861" w:rsidRPr="00C65861" w:rsidRDefault="00C65861" w:rsidP="00C65861">
      <w:pPr>
        <w:pStyle w:val="LndNormale1"/>
        <w:jc w:val="left"/>
        <w:rPr>
          <w:color w:val="002060"/>
          <w:szCs w:val="22"/>
        </w:rPr>
      </w:pPr>
    </w:p>
    <w:p w14:paraId="36B435BC" w14:textId="77777777" w:rsidR="00C65861" w:rsidRPr="00C65861" w:rsidRDefault="00C65861" w:rsidP="00C65861">
      <w:pPr>
        <w:pStyle w:val="Nessunaspaziatura"/>
        <w:rPr>
          <w:rFonts w:ascii="Arial" w:hAnsi="Arial" w:cs="Arial"/>
          <w:b/>
          <w:color w:val="002060"/>
          <w:sz w:val="28"/>
          <w:szCs w:val="28"/>
        </w:rPr>
      </w:pPr>
      <w:r w:rsidRPr="00C65861">
        <w:rPr>
          <w:rFonts w:ascii="Arial" w:hAnsi="Arial" w:cs="Arial"/>
          <w:b/>
          <w:color w:val="002060"/>
          <w:sz w:val="28"/>
          <w:szCs w:val="28"/>
        </w:rPr>
        <w:t>COMMISSARI DI CAMPO</w:t>
      </w:r>
    </w:p>
    <w:p w14:paraId="3A7E3EBF" w14:textId="77777777" w:rsidR="00C65861" w:rsidRPr="00C65861" w:rsidRDefault="00C65861" w:rsidP="00C65861">
      <w:pPr>
        <w:pStyle w:val="Nessunaspaziatura"/>
        <w:rPr>
          <w:rFonts w:ascii="Arial" w:hAnsi="Arial" w:cs="Arial"/>
          <w:color w:val="002060"/>
        </w:rPr>
      </w:pPr>
    </w:p>
    <w:p w14:paraId="1839E9E0" w14:textId="77777777" w:rsidR="00C65861" w:rsidRPr="00C65861" w:rsidRDefault="00C65861" w:rsidP="00C65861">
      <w:pPr>
        <w:pStyle w:val="Nessunaspaziatura"/>
        <w:jc w:val="both"/>
        <w:rPr>
          <w:rFonts w:ascii="Arial" w:hAnsi="Arial" w:cs="Arial"/>
          <w:color w:val="002060"/>
        </w:rPr>
      </w:pPr>
      <w:r w:rsidRPr="00C65861">
        <w:rPr>
          <w:rFonts w:ascii="Arial" w:hAnsi="Arial" w:cs="Arial"/>
          <w:color w:val="002060"/>
        </w:rPr>
        <w:t>Si riporta di seguito l’elenco dei Commissari di Campo in organico presso il Comitato Regionale Marche per la stagione sportiva 2022/2023:</w:t>
      </w:r>
    </w:p>
    <w:p w14:paraId="00CDEA9B" w14:textId="77777777" w:rsidR="00C65861" w:rsidRPr="00C65861" w:rsidRDefault="00C65861" w:rsidP="00C65861">
      <w:pPr>
        <w:pStyle w:val="Nessunaspaziatura"/>
        <w:jc w:val="both"/>
        <w:rPr>
          <w:rFonts w:ascii="Arial" w:hAnsi="Arial" w:cs="Arial"/>
          <w:color w:val="002060"/>
        </w:rPr>
      </w:pPr>
    </w:p>
    <w:p w14:paraId="76ADE092" w14:textId="77777777" w:rsidR="00C65861" w:rsidRPr="00C65861" w:rsidRDefault="00C65861" w:rsidP="00C65861">
      <w:pPr>
        <w:pStyle w:val="Nessunaspaziatura"/>
        <w:jc w:val="both"/>
        <w:rPr>
          <w:rFonts w:ascii="Arial" w:hAnsi="Arial" w:cs="Arial"/>
          <w:color w:val="002060"/>
        </w:rPr>
      </w:pPr>
      <w:r w:rsidRPr="00C65861">
        <w:rPr>
          <w:rFonts w:ascii="Arial" w:hAnsi="Arial" w:cs="Arial"/>
          <w:color w:val="002060"/>
        </w:rPr>
        <w:t>AVI ALBERTO</w:t>
      </w:r>
    </w:p>
    <w:p w14:paraId="078D3DF3" w14:textId="77777777" w:rsidR="00C65861" w:rsidRPr="00C65861" w:rsidRDefault="00C65861" w:rsidP="00C65861">
      <w:pPr>
        <w:pStyle w:val="Nessunaspaziatura"/>
        <w:jc w:val="both"/>
        <w:rPr>
          <w:rFonts w:ascii="Arial" w:hAnsi="Arial" w:cs="Arial"/>
          <w:color w:val="002060"/>
        </w:rPr>
      </w:pPr>
      <w:r w:rsidRPr="00C65861">
        <w:rPr>
          <w:rFonts w:ascii="Arial" w:hAnsi="Arial" w:cs="Arial"/>
          <w:color w:val="002060"/>
        </w:rPr>
        <w:t>BOLLANTE ADALGISO</w:t>
      </w:r>
    </w:p>
    <w:p w14:paraId="508E4A80" w14:textId="77777777" w:rsidR="00C65861" w:rsidRPr="00C65861" w:rsidRDefault="00C65861" w:rsidP="00C65861">
      <w:pPr>
        <w:pStyle w:val="Nessunaspaziatura"/>
        <w:jc w:val="both"/>
        <w:rPr>
          <w:rFonts w:ascii="Arial" w:hAnsi="Arial" w:cs="Arial"/>
          <w:color w:val="002060"/>
        </w:rPr>
      </w:pPr>
      <w:r w:rsidRPr="00C65861">
        <w:rPr>
          <w:rFonts w:ascii="Arial" w:hAnsi="Arial" w:cs="Arial"/>
          <w:color w:val="002060"/>
        </w:rPr>
        <w:t>CONTIGIANI SILVANO</w:t>
      </w:r>
    </w:p>
    <w:p w14:paraId="7DCCE551" w14:textId="77777777" w:rsidR="00C65861" w:rsidRPr="00C65861" w:rsidRDefault="00C65861" w:rsidP="00C65861">
      <w:pPr>
        <w:pStyle w:val="Nessunaspaziatura"/>
        <w:jc w:val="both"/>
        <w:rPr>
          <w:rFonts w:ascii="Arial" w:hAnsi="Arial" w:cs="Arial"/>
          <w:color w:val="002060"/>
        </w:rPr>
      </w:pPr>
      <w:r w:rsidRPr="00C65861">
        <w:rPr>
          <w:rFonts w:ascii="Arial" w:hAnsi="Arial" w:cs="Arial"/>
          <w:color w:val="002060"/>
        </w:rPr>
        <w:t>FLAGIELLO ANTIMO</w:t>
      </w:r>
    </w:p>
    <w:p w14:paraId="388645F1" w14:textId="77777777" w:rsidR="00C65861" w:rsidRPr="00C65861" w:rsidRDefault="00C65861" w:rsidP="00C65861">
      <w:pPr>
        <w:pStyle w:val="Nessunaspaziatura"/>
        <w:jc w:val="both"/>
        <w:rPr>
          <w:rFonts w:ascii="Arial" w:hAnsi="Arial" w:cs="Arial"/>
          <w:color w:val="002060"/>
        </w:rPr>
      </w:pPr>
      <w:r w:rsidRPr="00C65861">
        <w:rPr>
          <w:rFonts w:ascii="Arial" w:hAnsi="Arial" w:cs="Arial"/>
          <w:color w:val="002060"/>
        </w:rPr>
        <w:t>FRATONI DOMENICO</w:t>
      </w:r>
    </w:p>
    <w:p w14:paraId="12360F96" w14:textId="77777777" w:rsidR="00C65861" w:rsidRPr="00C65861" w:rsidRDefault="00C65861" w:rsidP="00C65861">
      <w:pPr>
        <w:pStyle w:val="Nessunaspaziatura"/>
        <w:jc w:val="both"/>
        <w:rPr>
          <w:rFonts w:ascii="Arial" w:hAnsi="Arial" w:cs="Arial"/>
          <w:color w:val="002060"/>
        </w:rPr>
      </w:pPr>
      <w:r w:rsidRPr="00C65861">
        <w:rPr>
          <w:rFonts w:ascii="Arial" w:hAnsi="Arial" w:cs="Arial"/>
          <w:color w:val="002060"/>
        </w:rPr>
        <w:t>MENGUCCI FRANCO</w:t>
      </w:r>
    </w:p>
    <w:p w14:paraId="3F00A996" w14:textId="77777777" w:rsidR="00C65861" w:rsidRPr="00C65861" w:rsidRDefault="00C65861" w:rsidP="00C65861">
      <w:pPr>
        <w:pStyle w:val="Nessunaspaziatura"/>
        <w:jc w:val="both"/>
        <w:rPr>
          <w:rFonts w:ascii="Arial" w:hAnsi="Arial" w:cs="Arial"/>
          <w:color w:val="002060"/>
        </w:rPr>
      </w:pPr>
      <w:r w:rsidRPr="00C65861">
        <w:rPr>
          <w:rFonts w:ascii="Arial" w:hAnsi="Arial" w:cs="Arial"/>
          <w:color w:val="002060"/>
        </w:rPr>
        <w:t>POMPEI POENTINI GILBERTO</w:t>
      </w:r>
    </w:p>
    <w:p w14:paraId="1776ACE5" w14:textId="77777777" w:rsidR="00C65861" w:rsidRPr="00C65861" w:rsidRDefault="00C65861" w:rsidP="00C65861">
      <w:pPr>
        <w:pStyle w:val="Nessunaspaziatura"/>
        <w:jc w:val="both"/>
        <w:rPr>
          <w:rFonts w:ascii="Arial" w:hAnsi="Arial" w:cs="Arial"/>
          <w:color w:val="002060"/>
        </w:rPr>
      </w:pPr>
      <w:r w:rsidRPr="00C65861">
        <w:rPr>
          <w:rFonts w:ascii="Arial" w:hAnsi="Arial" w:cs="Arial"/>
          <w:color w:val="002060"/>
        </w:rPr>
        <w:t>RICCIARINI DONATO</w:t>
      </w:r>
    </w:p>
    <w:p w14:paraId="3ED39905" w14:textId="77777777" w:rsidR="00C65861" w:rsidRPr="00C65861" w:rsidRDefault="00C65861" w:rsidP="00C65861">
      <w:pPr>
        <w:pStyle w:val="Nessunaspaziatura"/>
        <w:jc w:val="both"/>
        <w:rPr>
          <w:rFonts w:ascii="Arial" w:hAnsi="Arial" w:cs="Arial"/>
          <w:color w:val="002060"/>
        </w:rPr>
      </w:pPr>
      <w:r w:rsidRPr="00C65861">
        <w:rPr>
          <w:rFonts w:ascii="Arial" w:hAnsi="Arial" w:cs="Arial"/>
          <w:color w:val="002060"/>
        </w:rPr>
        <w:t>STRACQUADANIO MARCO</w:t>
      </w:r>
    </w:p>
    <w:p w14:paraId="56A227C3" w14:textId="77777777" w:rsidR="00C65861" w:rsidRPr="00C65861" w:rsidRDefault="00C65861" w:rsidP="00C65861">
      <w:pPr>
        <w:pStyle w:val="LndNormale1"/>
        <w:jc w:val="left"/>
        <w:rPr>
          <w:color w:val="002060"/>
          <w:szCs w:val="22"/>
        </w:rPr>
      </w:pPr>
    </w:p>
    <w:p w14:paraId="25DC409A" w14:textId="77777777" w:rsidR="00C65861" w:rsidRPr="00C65861" w:rsidRDefault="00C65861" w:rsidP="00C65861">
      <w:pPr>
        <w:pStyle w:val="LndNormale1"/>
        <w:jc w:val="left"/>
        <w:rPr>
          <w:color w:val="002060"/>
          <w:szCs w:val="22"/>
        </w:rPr>
      </w:pPr>
    </w:p>
    <w:p w14:paraId="0DA728D8" w14:textId="77777777" w:rsidR="00C65861" w:rsidRPr="00C65861" w:rsidRDefault="00C65861" w:rsidP="00C65861">
      <w:pPr>
        <w:pStyle w:val="LndNormale1"/>
        <w:rPr>
          <w:b/>
          <w:color w:val="002060"/>
          <w:sz w:val="28"/>
          <w:szCs w:val="28"/>
        </w:rPr>
      </w:pPr>
      <w:r w:rsidRPr="00C65861">
        <w:rPr>
          <w:b/>
          <w:color w:val="002060"/>
          <w:sz w:val="28"/>
          <w:szCs w:val="28"/>
        </w:rPr>
        <w:t>AUTORIZZAZIONE EX ART. 34/3 N.O.I.F.</w:t>
      </w:r>
    </w:p>
    <w:p w14:paraId="6B40D4C7" w14:textId="77777777" w:rsidR="00C65861" w:rsidRPr="00C65861" w:rsidRDefault="00C65861" w:rsidP="00C65861">
      <w:pPr>
        <w:pStyle w:val="LndNormale1"/>
        <w:rPr>
          <w:color w:val="002060"/>
        </w:rPr>
      </w:pPr>
    </w:p>
    <w:p w14:paraId="60D6923A" w14:textId="44758374" w:rsidR="00C65861" w:rsidRPr="00C65861" w:rsidRDefault="00C65861" w:rsidP="00C65861">
      <w:pPr>
        <w:pStyle w:val="LndNormale1"/>
        <w:rPr>
          <w:color w:val="002060"/>
        </w:rPr>
      </w:pPr>
      <w:r w:rsidRPr="00C65861">
        <w:rPr>
          <w:color w:val="002060"/>
        </w:rPr>
        <w:lastRenderedPageBreak/>
        <w:t>Vista la certificazione presentata in conformità all’art. 34/3 delle N.O.I.F. si concede l’autorizzazione prevista al compimento del 14° anno di età per le calciatrici e al 15° anno di età per i calciatori ai  seguenti calciatori:</w:t>
      </w:r>
    </w:p>
    <w:p w14:paraId="22B497E9" w14:textId="77777777" w:rsidR="00C65861" w:rsidRPr="00C65861" w:rsidRDefault="00C65861" w:rsidP="00C65861">
      <w:pPr>
        <w:pStyle w:val="LndNormale1"/>
        <w:rPr>
          <w:b/>
          <w:color w:val="002060"/>
        </w:rPr>
      </w:pPr>
      <w:r w:rsidRPr="00C65861">
        <w:rPr>
          <w:b/>
          <w:color w:val="002060"/>
        </w:rPr>
        <w:t xml:space="preserve">TASSI ANTONIO    </w:t>
      </w:r>
      <w:r w:rsidRPr="00C65861">
        <w:rPr>
          <w:b/>
          <w:color w:val="002060"/>
        </w:rPr>
        <w:tab/>
        <w:t>nato 20.08.2007</w:t>
      </w:r>
      <w:r w:rsidRPr="00C65861">
        <w:rPr>
          <w:b/>
          <w:color w:val="002060"/>
        </w:rPr>
        <w:tab/>
        <w:t>A.S.D. DAMIANI E GATTI ASCOLI</w:t>
      </w:r>
      <w:r w:rsidRPr="00C65861">
        <w:rPr>
          <w:b/>
          <w:color w:val="002060"/>
        </w:rPr>
        <w:tab/>
      </w:r>
    </w:p>
    <w:p w14:paraId="05347B26" w14:textId="77777777" w:rsidR="00C65861" w:rsidRPr="00C65861" w:rsidRDefault="00C65861" w:rsidP="00C65861">
      <w:pPr>
        <w:pStyle w:val="LndNormale1"/>
        <w:rPr>
          <w:color w:val="002060"/>
        </w:rPr>
      </w:pPr>
    </w:p>
    <w:p w14:paraId="49650871" w14:textId="77777777" w:rsidR="00C65861" w:rsidRPr="00C65861" w:rsidRDefault="00C65861" w:rsidP="00C65861">
      <w:pPr>
        <w:pStyle w:val="LndNormale1"/>
        <w:rPr>
          <w:color w:val="002060"/>
        </w:rPr>
      </w:pPr>
    </w:p>
    <w:p w14:paraId="4401B443" w14:textId="77777777" w:rsidR="00C65861" w:rsidRPr="00C65861" w:rsidRDefault="00C65861" w:rsidP="00C65861">
      <w:pPr>
        <w:pStyle w:val="LndNormale1"/>
        <w:rPr>
          <w:b/>
          <w:color w:val="002060"/>
          <w:sz w:val="28"/>
          <w:szCs w:val="28"/>
        </w:rPr>
      </w:pPr>
      <w:r w:rsidRPr="00C65861">
        <w:rPr>
          <w:b/>
          <w:color w:val="002060"/>
          <w:sz w:val="28"/>
          <w:szCs w:val="28"/>
        </w:rPr>
        <w:t>DISPOSIZIONI PER MINUTO DI RACCOGLIMENTO E LUTTO AL BRACCIO</w:t>
      </w:r>
    </w:p>
    <w:p w14:paraId="106D46AF" w14:textId="77777777" w:rsidR="00C65861" w:rsidRPr="00C65861" w:rsidRDefault="00C65861" w:rsidP="00C65861">
      <w:pPr>
        <w:pStyle w:val="LndNormale1"/>
        <w:rPr>
          <w:color w:val="002060"/>
          <w:szCs w:val="22"/>
        </w:rPr>
      </w:pPr>
    </w:p>
    <w:p w14:paraId="4B3D60F8" w14:textId="77777777" w:rsidR="00C65861" w:rsidRPr="00C65861" w:rsidRDefault="00C65861" w:rsidP="00C65861">
      <w:pPr>
        <w:pStyle w:val="Nessunaspaziatura"/>
        <w:jc w:val="both"/>
        <w:rPr>
          <w:rFonts w:ascii="Arial" w:hAnsi="Arial" w:cs="Arial"/>
          <w:color w:val="002060"/>
        </w:rPr>
      </w:pPr>
      <w:r w:rsidRPr="00C65861">
        <w:rPr>
          <w:rFonts w:ascii="Arial" w:hAnsi="Arial" w:cs="Arial"/>
          <w:color w:val="002060"/>
        </w:rPr>
        <w:t>Si ribadisce che la L.N.D. in data 21.09.2021 ha emanato la circolare n. 33 contenente le disposizioni relative al rilascio di autorizzazioni per l’effettuazione, prima dell’inizio delle gare, di eventuali minuti di raccoglimento, nonché per l’apposizione di fascia per il lutto al braccio.</w:t>
      </w:r>
    </w:p>
    <w:p w14:paraId="0CBDE92E" w14:textId="77777777" w:rsidR="00C65861" w:rsidRPr="00C65861" w:rsidRDefault="00C65861" w:rsidP="00C65861">
      <w:pPr>
        <w:pStyle w:val="Nessunaspaziatura"/>
        <w:jc w:val="both"/>
        <w:rPr>
          <w:rFonts w:ascii="Arial" w:hAnsi="Arial" w:cs="Arial"/>
          <w:color w:val="002060"/>
        </w:rPr>
      </w:pPr>
      <w:r w:rsidRPr="00C65861">
        <w:rPr>
          <w:rFonts w:ascii="Arial" w:hAnsi="Arial" w:cs="Arial"/>
          <w:color w:val="002060"/>
        </w:rPr>
        <w:t>Si riassumono le disposizioni che devono essere tassativamente rispettate:</w:t>
      </w:r>
    </w:p>
    <w:p w14:paraId="6CA75071" w14:textId="77777777" w:rsidR="00C65861" w:rsidRPr="00C65861" w:rsidRDefault="00C65861" w:rsidP="00C65861">
      <w:pPr>
        <w:pStyle w:val="Nessunaspaziatura"/>
        <w:jc w:val="both"/>
        <w:rPr>
          <w:rFonts w:ascii="Arial" w:hAnsi="Arial" w:cs="Arial"/>
          <w:color w:val="002060"/>
        </w:rPr>
      </w:pPr>
    </w:p>
    <w:p w14:paraId="69C5EADF" w14:textId="77777777" w:rsidR="00C65861" w:rsidRPr="00C65861" w:rsidRDefault="00C65861" w:rsidP="00C65861">
      <w:pPr>
        <w:pStyle w:val="Nessunaspaziatura"/>
        <w:numPr>
          <w:ilvl w:val="0"/>
          <w:numId w:val="30"/>
        </w:numPr>
        <w:jc w:val="both"/>
        <w:rPr>
          <w:rFonts w:ascii="Arial" w:hAnsi="Arial" w:cs="Arial"/>
          <w:color w:val="002060"/>
        </w:rPr>
      </w:pPr>
      <w:r w:rsidRPr="00C65861">
        <w:rPr>
          <w:rFonts w:ascii="Arial" w:hAnsi="Arial" w:cs="Arial"/>
          <w:color w:val="002060"/>
        </w:rPr>
        <w:t xml:space="preserve">la richiesta deve essere inviata al Comitato Regionale Marche, all’indirizzo mail </w:t>
      </w:r>
      <w:hyperlink r:id="rId10" w:history="1">
        <w:r w:rsidRPr="00C65861">
          <w:rPr>
            <w:rStyle w:val="Collegamentoipertestuale"/>
            <w:rFonts w:ascii="Arial" w:hAnsi="Arial" w:cs="Arial"/>
            <w:color w:val="002060"/>
          </w:rPr>
          <w:t>crlnd.marche01@figc.it</w:t>
        </w:r>
      </w:hyperlink>
      <w:r w:rsidRPr="00C65861">
        <w:rPr>
          <w:rFonts w:ascii="Arial" w:hAnsi="Arial" w:cs="Arial"/>
          <w:color w:val="002060"/>
        </w:rPr>
        <w:t xml:space="preserve">, sottoscritta dal Presidente della Società o da chi ne fa le veci; </w:t>
      </w:r>
    </w:p>
    <w:p w14:paraId="68D05589" w14:textId="77777777" w:rsidR="00C65861" w:rsidRPr="00C65861" w:rsidRDefault="00C65861" w:rsidP="00C65861">
      <w:pPr>
        <w:pStyle w:val="Nessunaspaziatura"/>
        <w:numPr>
          <w:ilvl w:val="0"/>
          <w:numId w:val="30"/>
        </w:numPr>
        <w:jc w:val="both"/>
        <w:rPr>
          <w:rFonts w:ascii="Arial" w:hAnsi="Arial" w:cs="Arial"/>
          <w:color w:val="002060"/>
        </w:rPr>
      </w:pPr>
      <w:r w:rsidRPr="00C65861">
        <w:rPr>
          <w:rFonts w:ascii="Arial" w:hAnsi="Arial" w:cs="Arial"/>
          <w:color w:val="002060"/>
        </w:rPr>
        <w:t>nella richiesta deve essere indicato il nome del defunto ed il ruolo rivestito in seno alla Società (Dirigente, Tecnico, Calciatore etc.) e che sia stato espressione di giusti valori sportivi, etici e morali;</w:t>
      </w:r>
    </w:p>
    <w:p w14:paraId="1B6E5186" w14:textId="77777777" w:rsidR="00C65861" w:rsidRPr="00C65861" w:rsidRDefault="00C65861" w:rsidP="00C65861">
      <w:pPr>
        <w:pStyle w:val="Nessunaspaziatura"/>
        <w:numPr>
          <w:ilvl w:val="0"/>
          <w:numId w:val="30"/>
        </w:numPr>
        <w:jc w:val="both"/>
        <w:rPr>
          <w:rFonts w:ascii="Arial" w:hAnsi="Arial" w:cs="Arial"/>
          <w:color w:val="002060"/>
        </w:rPr>
      </w:pPr>
      <w:r w:rsidRPr="00C65861">
        <w:rPr>
          <w:rFonts w:ascii="Arial" w:hAnsi="Arial" w:cs="Arial"/>
          <w:color w:val="002060"/>
        </w:rPr>
        <w:t xml:space="preserve">la richiesta, munita del parere del Comitato Regionale, sarà inoltrata alla Lega Nazionale Dilettanti per l’autorizzazione; </w:t>
      </w:r>
    </w:p>
    <w:p w14:paraId="723A329B" w14:textId="77777777" w:rsidR="00C65861" w:rsidRPr="00C65861" w:rsidRDefault="00C65861" w:rsidP="00C65861">
      <w:pPr>
        <w:pStyle w:val="Nessunaspaziatura"/>
        <w:numPr>
          <w:ilvl w:val="0"/>
          <w:numId w:val="30"/>
        </w:numPr>
        <w:jc w:val="both"/>
        <w:rPr>
          <w:rFonts w:ascii="Arial" w:hAnsi="Arial" w:cs="Arial"/>
          <w:color w:val="002060"/>
        </w:rPr>
      </w:pPr>
      <w:r w:rsidRPr="00C65861">
        <w:rPr>
          <w:rFonts w:ascii="Arial" w:hAnsi="Arial" w:cs="Arial"/>
          <w:color w:val="002060"/>
        </w:rPr>
        <w:t>il provvedimento di autorizzazione sarà portato a conoscenza, tramite il Comitato Regionale all’arbitro della gara in cui verrà osservato il minuto di raccoglimento e/o l’apposizione di lutto al braccio.</w:t>
      </w:r>
    </w:p>
    <w:p w14:paraId="3DB4559A" w14:textId="77777777" w:rsidR="00C65861" w:rsidRPr="00C65861" w:rsidRDefault="00C65861" w:rsidP="00C65861">
      <w:pPr>
        <w:pStyle w:val="Nessunaspaziatura"/>
        <w:jc w:val="both"/>
        <w:rPr>
          <w:rFonts w:ascii="Arial" w:hAnsi="Arial" w:cs="Arial"/>
          <w:b/>
          <w:color w:val="002060"/>
        </w:rPr>
      </w:pPr>
      <w:r w:rsidRPr="00C65861">
        <w:rPr>
          <w:rFonts w:ascii="Arial" w:hAnsi="Arial" w:cs="Arial"/>
          <w:b/>
          <w:color w:val="002060"/>
        </w:rPr>
        <w:t xml:space="preserve">Si evidenzia che richieste inviate nell’imminenza della gara (nelle giornate di sabato e/o domenica) non potranno essere prese in considerazione non essendoci il tempo materiale per accedere all’autorizzazione. </w:t>
      </w:r>
    </w:p>
    <w:p w14:paraId="6858FD41" w14:textId="77777777" w:rsidR="00C65861" w:rsidRPr="00854C16" w:rsidRDefault="00C65861" w:rsidP="009D0C38">
      <w:pPr>
        <w:pStyle w:val="LndNormale1"/>
        <w:rPr>
          <w:b/>
          <w:color w:val="002060"/>
          <w:szCs w:val="22"/>
        </w:rPr>
      </w:pPr>
    </w:p>
    <w:p w14:paraId="1B593795" w14:textId="77777777" w:rsidR="00817083" w:rsidRPr="00854C16" w:rsidRDefault="00817083" w:rsidP="009D0C38">
      <w:pPr>
        <w:pStyle w:val="LndNormale1"/>
        <w:rPr>
          <w:b/>
          <w:color w:val="002060"/>
          <w:szCs w:val="22"/>
        </w:rPr>
      </w:pPr>
    </w:p>
    <w:p w14:paraId="464E106C" w14:textId="77777777" w:rsidR="00546679" w:rsidRPr="00AD41A0" w:rsidRDefault="00546679" w:rsidP="00546679">
      <w:pPr>
        <w:pStyle w:val="TITOLOCAMPIONATO"/>
        <w:shd w:val="clear" w:color="auto" w:fill="002060"/>
        <w:spacing w:before="0" w:beforeAutospacing="0" w:after="0" w:afterAutospacing="0"/>
        <w:rPr>
          <w:color w:val="FFFFFF"/>
        </w:rPr>
      </w:pPr>
      <w:bookmarkStart w:id="6" w:name="_Toc396581753"/>
      <w:bookmarkStart w:id="7" w:name="_Toc18678742"/>
      <w:bookmarkStart w:id="8" w:name="_Toc18678743"/>
      <w:bookmarkStart w:id="9" w:name="OLE_LINK12"/>
      <w:bookmarkStart w:id="10" w:name="OLE_LINK13"/>
      <w:r>
        <w:rPr>
          <w:color w:val="FFFFFF"/>
        </w:rPr>
        <w:t>NOTIZIE SU ATTIVITA’ AGONISTICA</w:t>
      </w:r>
      <w:bookmarkEnd w:id="6"/>
      <w:bookmarkEnd w:id="7"/>
    </w:p>
    <w:bookmarkEnd w:id="8"/>
    <w:bookmarkEnd w:id="9"/>
    <w:bookmarkEnd w:id="10"/>
    <w:p w14:paraId="4D41D12C" w14:textId="0AA3F527" w:rsidR="00CA4865" w:rsidRDefault="00CA4865" w:rsidP="00CA4865">
      <w:pPr>
        <w:pStyle w:val="breakline"/>
        <w:rPr>
          <w:color w:val="002060"/>
        </w:rPr>
      </w:pPr>
    </w:p>
    <w:p w14:paraId="02020FEC" w14:textId="77777777" w:rsidR="00237E63" w:rsidRPr="006314BF" w:rsidRDefault="00237E63" w:rsidP="00237E63">
      <w:pPr>
        <w:pStyle w:val="breakline"/>
        <w:rPr>
          <w:color w:val="002060"/>
        </w:rPr>
      </w:pPr>
      <w:r w:rsidRPr="006314BF">
        <w:rPr>
          <w:color w:val="002060"/>
        </w:rPr>
        <w:t>.</w:t>
      </w:r>
    </w:p>
    <w:p w14:paraId="242980C4" w14:textId="77777777" w:rsidR="00237E63" w:rsidRPr="006314BF" w:rsidRDefault="00237E63" w:rsidP="00237E63">
      <w:pPr>
        <w:pStyle w:val="titolocampionato0"/>
        <w:shd w:val="clear" w:color="auto" w:fill="CCCCCC"/>
        <w:spacing w:before="80" w:after="40"/>
        <w:rPr>
          <w:color w:val="002060"/>
        </w:rPr>
      </w:pPr>
      <w:r w:rsidRPr="006314BF">
        <w:rPr>
          <w:color w:val="002060"/>
        </w:rPr>
        <w:t>CALCIO A CINQUE SERIE C1</w:t>
      </w:r>
    </w:p>
    <w:p w14:paraId="673DA33D" w14:textId="77777777" w:rsidR="00237E63" w:rsidRPr="006314BF" w:rsidRDefault="00237E63" w:rsidP="00237E63">
      <w:pPr>
        <w:pStyle w:val="titoloprinc0"/>
        <w:rPr>
          <w:color w:val="002060"/>
        </w:rPr>
      </w:pPr>
      <w:r w:rsidRPr="006314BF">
        <w:rPr>
          <w:color w:val="002060"/>
        </w:rPr>
        <w:t>RISULTATI</w:t>
      </w:r>
    </w:p>
    <w:p w14:paraId="42AC494E" w14:textId="77777777" w:rsidR="00237E63" w:rsidRPr="006314BF" w:rsidRDefault="00237E63" w:rsidP="00237E63">
      <w:pPr>
        <w:pStyle w:val="breakline"/>
        <w:rPr>
          <w:color w:val="002060"/>
        </w:rPr>
      </w:pPr>
    </w:p>
    <w:p w14:paraId="66850F9F" w14:textId="77777777" w:rsidR="00237E63" w:rsidRPr="006314BF" w:rsidRDefault="00237E63" w:rsidP="00237E63">
      <w:pPr>
        <w:pStyle w:val="sottotitolocampionato10"/>
        <w:rPr>
          <w:color w:val="002060"/>
        </w:rPr>
      </w:pPr>
      <w:r w:rsidRPr="006314BF">
        <w:rPr>
          <w:color w:val="002060"/>
        </w:rPr>
        <w:t>RISULTATI UFFICIALI GARE DEL 30/09/2022</w:t>
      </w:r>
    </w:p>
    <w:p w14:paraId="19B5423F" w14:textId="77777777" w:rsidR="00237E63" w:rsidRPr="00237E63" w:rsidRDefault="00237E63" w:rsidP="00237E63">
      <w:pPr>
        <w:pStyle w:val="sottotitolocampionato20"/>
        <w:spacing w:before="0" w:beforeAutospacing="0" w:after="0" w:afterAutospacing="0"/>
        <w:rPr>
          <w:rFonts w:ascii="Arial" w:hAnsi="Arial" w:cs="Arial"/>
          <w:color w:val="002060"/>
          <w:sz w:val="20"/>
          <w:szCs w:val="20"/>
        </w:rPr>
      </w:pPr>
      <w:r w:rsidRPr="00237E63">
        <w:rPr>
          <w:rFonts w:ascii="Arial" w:hAnsi="Arial" w:cs="Arial"/>
          <w:color w:val="002060"/>
          <w:sz w:val="20"/>
          <w:szCs w:val="20"/>
        </w:rPr>
        <w:t>Si trascrivono qui di seguito i risultati ufficiali delle gare disputate</w:t>
      </w:r>
    </w:p>
    <w:p w14:paraId="59BB2B8C" w14:textId="77777777" w:rsidR="00237E63" w:rsidRPr="006314BF" w:rsidRDefault="00237E63" w:rsidP="00237E6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37E63" w:rsidRPr="006314BF" w14:paraId="22126114" w14:textId="77777777" w:rsidTr="00D911F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37E63" w:rsidRPr="006314BF" w14:paraId="37F5D9A7" w14:textId="77777777" w:rsidTr="00D911F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290B1" w14:textId="77777777" w:rsidR="00237E63" w:rsidRPr="006314BF" w:rsidRDefault="00237E63" w:rsidP="00D911F9">
                  <w:pPr>
                    <w:pStyle w:val="headertabella0"/>
                    <w:rPr>
                      <w:color w:val="002060"/>
                    </w:rPr>
                  </w:pPr>
                  <w:r w:rsidRPr="006314BF">
                    <w:rPr>
                      <w:color w:val="002060"/>
                    </w:rPr>
                    <w:t>GIRONE A - 2 Giornata - A</w:t>
                  </w:r>
                </w:p>
              </w:tc>
            </w:tr>
            <w:tr w:rsidR="00237E63" w:rsidRPr="006314BF" w14:paraId="2992F7BE" w14:textId="77777777" w:rsidTr="00D911F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AB9F2D" w14:textId="77777777" w:rsidR="00237E63" w:rsidRPr="006314BF" w:rsidRDefault="00237E63" w:rsidP="00D911F9">
                  <w:pPr>
                    <w:pStyle w:val="rowtabella0"/>
                    <w:rPr>
                      <w:color w:val="002060"/>
                    </w:rPr>
                  </w:pPr>
                  <w:r w:rsidRPr="006314BF">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06746F" w14:textId="77777777" w:rsidR="00237E63" w:rsidRPr="006314BF" w:rsidRDefault="00237E63" w:rsidP="00D911F9">
                  <w:pPr>
                    <w:pStyle w:val="rowtabella0"/>
                    <w:rPr>
                      <w:color w:val="002060"/>
                    </w:rPr>
                  </w:pPr>
                  <w:r w:rsidRPr="006314BF">
                    <w:rPr>
                      <w:color w:val="002060"/>
                    </w:rPr>
                    <w:t xml:space="preserve">- AUDAX 1970 </w:t>
                  </w:r>
                  <w:proofErr w:type="gramStart"/>
                  <w:r w:rsidRPr="006314BF">
                    <w:rPr>
                      <w:color w:val="002060"/>
                    </w:rPr>
                    <w:t>S.ANGELO</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ADC687" w14:textId="77777777" w:rsidR="00237E63" w:rsidRPr="006314BF" w:rsidRDefault="00237E63" w:rsidP="00D911F9">
                  <w:pPr>
                    <w:pStyle w:val="rowtabella0"/>
                    <w:jc w:val="center"/>
                    <w:rPr>
                      <w:color w:val="002060"/>
                    </w:rPr>
                  </w:pPr>
                  <w:r w:rsidRPr="006314BF">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A5FAC9" w14:textId="77777777" w:rsidR="00237E63" w:rsidRPr="006314BF" w:rsidRDefault="00237E63" w:rsidP="00D911F9">
                  <w:pPr>
                    <w:pStyle w:val="rowtabella0"/>
                    <w:jc w:val="center"/>
                    <w:rPr>
                      <w:color w:val="002060"/>
                    </w:rPr>
                  </w:pPr>
                  <w:r w:rsidRPr="006314BF">
                    <w:rPr>
                      <w:color w:val="002060"/>
                    </w:rPr>
                    <w:t> </w:t>
                  </w:r>
                </w:p>
              </w:tc>
            </w:tr>
            <w:tr w:rsidR="00237E63" w:rsidRPr="006314BF" w14:paraId="594B8E5F" w14:textId="77777777" w:rsidTr="00D911F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36FE48" w14:textId="77777777" w:rsidR="00237E63" w:rsidRPr="006314BF" w:rsidRDefault="00237E63" w:rsidP="00D911F9">
                  <w:pPr>
                    <w:pStyle w:val="rowtabella0"/>
                    <w:rPr>
                      <w:color w:val="002060"/>
                    </w:rPr>
                  </w:pPr>
                  <w:r w:rsidRPr="006314BF">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C5C3DC" w14:textId="77777777" w:rsidR="00237E63" w:rsidRPr="006314BF" w:rsidRDefault="00237E63" w:rsidP="00D911F9">
                  <w:pPr>
                    <w:pStyle w:val="rowtabella0"/>
                    <w:rPr>
                      <w:color w:val="002060"/>
                    </w:rPr>
                  </w:pPr>
                  <w:r w:rsidRPr="006314BF">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F78F22" w14:textId="77777777" w:rsidR="00237E63" w:rsidRPr="006314BF" w:rsidRDefault="00237E63" w:rsidP="00D911F9">
                  <w:pPr>
                    <w:pStyle w:val="rowtabella0"/>
                    <w:jc w:val="center"/>
                    <w:rPr>
                      <w:color w:val="002060"/>
                    </w:rPr>
                  </w:pPr>
                  <w:r w:rsidRPr="006314BF">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3AFEBF" w14:textId="77777777" w:rsidR="00237E63" w:rsidRPr="006314BF" w:rsidRDefault="00237E63" w:rsidP="00D911F9">
                  <w:pPr>
                    <w:pStyle w:val="rowtabella0"/>
                    <w:jc w:val="center"/>
                    <w:rPr>
                      <w:color w:val="002060"/>
                    </w:rPr>
                  </w:pPr>
                  <w:r w:rsidRPr="006314BF">
                    <w:rPr>
                      <w:color w:val="002060"/>
                    </w:rPr>
                    <w:t> </w:t>
                  </w:r>
                </w:p>
              </w:tc>
            </w:tr>
            <w:tr w:rsidR="00237E63" w:rsidRPr="006314BF" w14:paraId="77E42EB3" w14:textId="77777777" w:rsidTr="00D911F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A1BA10" w14:textId="77777777" w:rsidR="00237E63" w:rsidRPr="006314BF" w:rsidRDefault="00237E63" w:rsidP="00D911F9">
                  <w:pPr>
                    <w:pStyle w:val="rowtabella0"/>
                    <w:rPr>
                      <w:color w:val="002060"/>
                    </w:rPr>
                  </w:pPr>
                  <w:r w:rsidRPr="006314BF">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6BD2B3" w14:textId="77777777" w:rsidR="00237E63" w:rsidRPr="006314BF" w:rsidRDefault="00237E63" w:rsidP="00D911F9">
                  <w:pPr>
                    <w:pStyle w:val="rowtabella0"/>
                    <w:rPr>
                      <w:color w:val="002060"/>
                    </w:rPr>
                  </w:pPr>
                  <w:r w:rsidRPr="006314BF">
                    <w:rPr>
                      <w:color w:val="002060"/>
                    </w:rPr>
                    <w:t>- SANGIORGIO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7F0388" w14:textId="77777777" w:rsidR="00237E63" w:rsidRPr="006314BF" w:rsidRDefault="00237E63" w:rsidP="00D911F9">
                  <w:pPr>
                    <w:pStyle w:val="rowtabella0"/>
                    <w:jc w:val="center"/>
                    <w:rPr>
                      <w:color w:val="002060"/>
                    </w:rPr>
                  </w:pPr>
                  <w:r w:rsidRPr="006314BF">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B73E78" w14:textId="77777777" w:rsidR="00237E63" w:rsidRPr="006314BF" w:rsidRDefault="00237E63" w:rsidP="00D911F9">
                  <w:pPr>
                    <w:pStyle w:val="rowtabella0"/>
                    <w:jc w:val="center"/>
                    <w:rPr>
                      <w:color w:val="002060"/>
                    </w:rPr>
                  </w:pPr>
                  <w:r w:rsidRPr="006314BF">
                    <w:rPr>
                      <w:color w:val="002060"/>
                    </w:rPr>
                    <w:t> </w:t>
                  </w:r>
                </w:p>
              </w:tc>
            </w:tr>
            <w:tr w:rsidR="00237E63" w:rsidRPr="006314BF" w14:paraId="102E67E7" w14:textId="77777777" w:rsidTr="00D911F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E07035" w14:textId="77777777" w:rsidR="00237E63" w:rsidRPr="006314BF" w:rsidRDefault="00237E63" w:rsidP="00D911F9">
                  <w:pPr>
                    <w:pStyle w:val="rowtabella0"/>
                    <w:rPr>
                      <w:color w:val="002060"/>
                    </w:rPr>
                  </w:pPr>
                  <w:r w:rsidRPr="006314BF">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3D5960" w14:textId="77777777" w:rsidR="00237E63" w:rsidRPr="006314BF" w:rsidRDefault="00237E63" w:rsidP="00D911F9">
                  <w:pPr>
                    <w:pStyle w:val="rowtabella0"/>
                    <w:rPr>
                      <w:color w:val="002060"/>
                    </w:rPr>
                  </w:pPr>
                  <w:r w:rsidRPr="006314BF">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9A9396" w14:textId="77777777" w:rsidR="00237E63" w:rsidRPr="006314BF" w:rsidRDefault="00237E63" w:rsidP="00D911F9">
                  <w:pPr>
                    <w:pStyle w:val="rowtabella0"/>
                    <w:jc w:val="center"/>
                    <w:rPr>
                      <w:color w:val="002060"/>
                    </w:rPr>
                  </w:pPr>
                  <w:r w:rsidRPr="006314BF">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1CC7EB" w14:textId="77777777" w:rsidR="00237E63" w:rsidRPr="006314BF" w:rsidRDefault="00237E63" w:rsidP="00D911F9">
                  <w:pPr>
                    <w:pStyle w:val="rowtabella0"/>
                    <w:jc w:val="center"/>
                    <w:rPr>
                      <w:color w:val="002060"/>
                    </w:rPr>
                  </w:pPr>
                  <w:r w:rsidRPr="006314BF">
                    <w:rPr>
                      <w:color w:val="002060"/>
                    </w:rPr>
                    <w:t> </w:t>
                  </w:r>
                </w:p>
              </w:tc>
            </w:tr>
            <w:tr w:rsidR="00237E63" w:rsidRPr="006314BF" w14:paraId="6503C066" w14:textId="77777777" w:rsidTr="00D911F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54C11D" w14:textId="77777777" w:rsidR="00237E63" w:rsidRPr="006314BF" w:rsidRDefault="00237E63" w:rsidP="00D911F9">
                  <w:pPr>
                    <w:pStyle w:val="rowtabella0"/>
                    <w:rPr>
                      <w:color w:val="002060"/>
                    </w:rPr>
                  </w:pPr>
                  <w:r w:rsidRPr="006314BF">
                    <w:rPr>
                      <w:color w:val="002060"/>
                    </w:rPr>
                    <w:t>(1) 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815837" w14:textId="77777777" w:rsidR="00237E63" w:rsidRPr="006314BF" w:rsidRDefault="00237E63" w:rsidP="00D911F9">
                  <w:pPr>
                    <w:pStyle w:val="rowtabella0"/>
                    <w:rPr>
                      <w:color w:val="002060"/>
                    </w:rPr>
                  </w:pPr>
                  <w:r w:rsidRPr="006314BF">
                    <w:rPr>
                      <w:color w:val="002060"/>
                    </w:rPr>
                    <w:t>-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221849" w14:textId="77777777" w:rsidR="00237E63" w:rsidRPr="006314BF" w:rsidRDefault="00237E63" w:rsidP="00D911F9">
                  <w:pPr>
                    <w:pStyle w:val="rowtabella0"/>
                    <w:jc w:val="center"/>
                    <w:rPr>
                      <w:color w:val="002060"/>
                    </w:rPr>
                  </w:pPr>
                  <w:r w:rsidRPr="006314BF">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0A8E59" w14:textId="77777777" w:rsidR="00237E63" w:rsidRPr="006314BF" w:rsidRDefault="00237E63" w:rsidP="00D911F9">
                  <w:pPr>
                    <w:pStyle w:val="rowtabella0"/>
                    <w:jc w:val="center"/>
                    <w:rPr>
                      <w:color w:val="002060"/>
                    </w:rPr>
                  </w:pPr>
                  <w:r w:rsidRPr="006314BF">
                    <w:rPr>
                      <w:color w:val="002060"/>
                    </w:rPr>
                    <w:t> </w:t>
                  </w:r>
                </w:p>
              </w:tc>
            </w:tr>
            <w:tr w:rsidR="00237E63" w:rsidRPr="006314BF" w14:paraId="3E8B7BD0" w14:textId="77777777" w:rsidTr="00D911F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F9019D" w14:textId="77777777" w:rsidR="00237E63" w:rsidRPr="006314BF" w:rsidRDefault="00237E63" w:rsidP="00D911F9">
                  <w:pPr>
                    <w:pStyle w:val="rowtabella0"/>
                    <w:rPr>
                      <w:color w:val="002060"/>
                    </w:rPr>
                  </w:pPr>
                  <w:r w:rsidRPr="006314BF">
                    <w:rPr>
                      <w:color w:val="002060"/>
                    </w:rPr>
                    <w:t>(2) 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BFC7D6" w14:textId="77777777" w:rsidR="00237E63" w:rsidRPr="006314BF" w:rsidRDefault="00237E63" w:rsidP="00D911F9">
                  <w:pPr>
                    <w:pStyle w:val="rowtabella0"/>
                    <w:rPr>
                      <w:color w:val="002060"/>
                    </w:rPr>
                  </w:pPr>
                  <w:r w:rsidRPr="006314BF">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625AD9" w14:textId="77777777" w:rsidR="00237E63" w:rsidRPr="006314BF" w:rsidRDefault="00237E63" w:rsidP="00D911F9">
                  <w:pPr>
                    <w:pStyle w:val="rowtabella0"/>
                    <w:jc w:val="center"/>
                    <w:rPr>
                      <w:color w:val="002060"/>
                    </w:rPr>
                  </w:pPr>
                  <w:r w:rsidRPr="006314BF">
                    <w:rPr>
                      <w:color w:val="002060"/>
                    </w:rPr>
                    <w:t>10 - 0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440549" w14:textId="77777777" w:rsidR="00237E63" w:rsidRPr="006314BF" w:rsidRDefault="00237E63" w:rsidP="00D911F9">
                  <w:pPr>
                    <w:pStyle w:val="rowtabella0"/>
                    <w:jc w:val="center"/>
                    <w:rPr>
                      <w:color w:val="002060"/>
                    </w:rPr>
                  </w:pPr>
                  <w:r w:rsidRPr="006314BF">
                    <w:rPr>
                      <w:color w:val="002060"/>
                    </w:rPr>
                    <w:t> </w:t>
                  </w:r>
                </w:p>
              </w:tc>
            </w:tr>
            <w:tr w:rsidR="00237E63" w:rsidRPr="006314BF" w14:paraId="2F0E5191" w14:textId="77777777" w:rsidTr="00D911F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19C08B" w14:textId="77777777" w:rsidR="00237E63" w:rsidRPr="006314BF" w:rsidRDefault="00237E63" w:rsidP="00D911F9">
                  <w:pPr>
                    <w:pStyle w:val="rowtabella0"/>
                    <w:rPr>
                      <w:color w:val="002060"/>
                    </w:rPr>
                  </w:pPr>
                  <w:r w:rsidRPr="006314BF">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FC5023" w14:textId="77777777" w:rsidR="00237E63" w:rsidRPr="006314BF" w:rsidRDefault="00237E63" w:rsidP="00D911F9">
                  <w:pPr>
                    <w:pStyle w:val="rowtabella0"/>
                    <w:rPr>
                      <w:color w:val="002060"/>
                    </w:rPr>
                  </w:pPr>
                  <w:r w:rsidRPr="006314BF">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9B3F09" w14:textId="77777777" w:rsidR="00237E63" w:rsidRPr="006314BF" w:rsidRDefault="00237E63" w:rsidP="00D911F9">
                  <w:pPr>
                    <w:pStyle w:val="rowtabella0"/>
                    <w:jc w:val="center"/>
                    <w:rPr>
                      <w:color w:val="002060"/>
                    </w:rPr>
                  </w:pPr>
                  <w:r w:rsidRPr="006314BF">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CDFA76" w14:textId="77777777" w:rsidR="00237E63" w:rsidRPr="006314BF" w:rsidRDefault="00237E63" w:rsidP="00D911F9">
                  <w:pPr>
                    <w:pStyle w:val="rowtabella0"/>
                    <w:jc w:val="center"/>
                    <w:rPr>
                      <w:color w:val="002060"/>
                    </w:rPr>
                  </w:pPr>
                  <w:r w:rsidRPr="006314BF">
                    <w:rPr>
                      <w:color w:val="002060"/>
                    </w:rPr>
                    <w:t> </w:t>
                  </w:r>
                </w:p>
              </w:tc>
            </w:tr>
            <w:tr w:rsidR="00237E63" w:rsidRPr="006314BF" w14:paraId="098DEF54" w14:textId="77777777" w:rsidTr="00D911F9">
              <w:tc>
                <w:tcPr>
                  <w:tcW w:w="4700" w:type="dxa"/>
                  <w:gridSpan w:val="4"/>
                  <w:tcBorders>
                    <w:top w:val="nil"/>
                    <w:left w:val="nil"/>
                    <w:bottom w:val="nil"/>
                    <w:right w:val="nil"/>
                  </w:tcBorders>
                  <w:tcMar>
                    <w:top w:w="20" w:type="dxa"/>
                    <w:left w:w="20" w:type="dxa"/>
                    <w:bottom w:w="20" w:type="dxa"/>
                    <w:right w:w="20" w:type="dxa"/>
                  </w:tcMar>
                  <w:vAlign w:val="center"/>
                  <w:hideMark/>
                </w:tcPr>
                <w:p w14:paraId="535BF334" w14:textId="77777777" w:rsidR="00237E63" w:rsidRPr="006314BF" w:rsidRDefault="00237E63" w:rsidP="00D911F9">
                  <w:pPr>
                    <w:pStyle w:val="rowtabella0"/>
                    <w:rPr>
                      <w:color w:val="002060"/>
                    </w:rPr>
                  </w:pPr>
                  <w:r w:rsidRPr="006314BF">
                    <w:rPr>
                      <w:color w:val="002060"/>
                    </w:rPr>
                    <w:t>(1) - disputata il 29/09/2022</w:t>
                  </w:r>
                </w:p>
              </w:tc>
            </w:tr>
            <w:tr w:rsidR="00237E63" w:rsidRPr="006314BF" w14:paraId="52048C73" w14:textId="77777777" w:rsidTr="00D911F9">
              <w:tc>
                <w:tcPr>
                  <w:tcW w:w="4700" w:type="dxa"/>
                  <w:gridSpan w:val="4"/>
                  <w:tcBorders>
                    <w:top w:val="nil"/>
                    <w:left w:val="nil"/>
                    <w:bottom w:val="nil"/>
                    <w:right w:val="nil"/>
                  </w:tcBorders>
                  <w:tcMar>
                    <w:top w:w="20" w:type="dxa"/>
                    <w:left w:w="20" w:type="dxa"/>
                    <w:bottom w:w="20" w:type="dxa"/>
                    <w:right w:w="20" w:type="dxa"/>
                  </w:tcMar>
                  <w:vAlign w:val="center"/>
                  <w:hideMark/>
                </w:tcPr>
                <w:p w14:paraId="25233066" w14:textId="77777777" w:rsidR="00237E63" w:rsidRPr="006314BF" w:rsidRDefault="00237E63" w:rsidP="00D911F9">
                  <w:pPr>
                    <w:pStyle w:val="rowtabella0"/>
                    <w:rPr>
                      <w:color w:val="002060"/>
                    </w:rPr>
                  </w:pPr>
                  <w:r w:rsidRPr="006314BF">
                    <w:rPr>
                      <w:color w:val="002060"/>
                    </w:rPr>
                    <w:t>(2) - disputata il 01/10/2022</w:t>
                  </w:r>
                </w:p>
              </w:tc>
            </w:tr>
          </w:tbl>
          <w:p w14:paraId="138CF7FD" w14:textId="77777777" w:rsidR="00237E63" w:rsidRPr="006314BF" w:rsidRDefault="00237E63" w:rsidP="00D911F9">
            <w:pPr>
              <w:rPr>
                <w:color w:val="002060"/>
              </w:rPr>
            </w:pPr>
          </w:p>
        </w:tc>
      </w:tr>
    </w:tbl>
    <w:p w14:paraId="362310A3" w14:textId="77777777" w:rsidR="00237E63" w:rsidRPr="006314BF" w:rsidRDefault="00237E63" w:rsidP="00237E63">
      <w:pPr>
        <w:pStyle w:val="breakline"/>
        <w:rPr>
          <w:rFonts w:eastAsiaTheme="minorEastAsia"/>
          <w:color w:val="002060"/>
        </w:rPr>
      </w:pPr>
    </w:p>
    <w:p w14:paraId="7A4204EB" w14:textId="77777777" w:rsidR="00237E63" w:rsidRPr="006314BF" w:rsidRDefault="00237E63" w:rsidP="00237E63">
      <w:pPr>
        <w:pStyle w:val="breakline"/>
        <w:rPr>
          <w:color w:val="002060"/>
        </w:rPr>
      </w:pPr>
    </w:p>
    <w:p w14:paraId="51C3A50E" w14:textId="77777777" w:rsidR="00237E63" w:rsidRPr="006314BF" w:rsidRDefault="00237E63" w:rsidP="00237E63">
      <w:pPr>
        <w:pStyle w:val="titoloprinc0"/>
        <w:rPr>
          <w:color w:val="002060"/>
        </w:rPr>
      </w:pPr>
      <w:r w:rsidRPr="006314BF">
        <w:rPr>
          <w:color w:val="002060"/>
        </w:rPr>
        <w:t>GIUDICE SPORTIVO</w:t>
      </w:r>
    </w:p>
    <w:p w14:paraId="599FE353" w14:textId="77777777" w:rsidR="00237E63" w:rsidRPr="006314BF" w:rsidRDefault="00237E63" w:rsidP="00237E63">
      <w:pPr>
        <w:pStyle w:val="diffida"/>
        <w:rPr>
          <w:color w:val="002060"/>
        </w:rPr>
      </w:pPr>
      <w:r w:rsidRPr="006314BF">
        <w:rPr>
          <w:color w:val="002060"/>
        </w:rPr>
        <w:t>Il Sostituto Giudice Sportivo Avv. Federica Sorrentino, nella seduta del 05/10/2022, ha adottato le decisioni che di seguito integralmente si riportano:</w:t>
      </w:r>
    </w:p>
    <w:p w14:paraId="65E0CDCD" w14:textId="77777777" w:rsidR="00237E63" w:rsidRPr="006314BF" w:rsidRDefault="00237E63" w:rsidP="00237E63">
      <w:pPr>
        <w:pStyle w:val="titolo10"/>
        <w:rPr>
          <w:color w:val="002060"/>
        </w:rPr>
      </w:pPr>
      <w:r w:rsidRPr="006314BF">
        <w:rPr>
          <w:color w:val="002060"/>
        </w:rPr>
        <w:t xml:space="preserve">GARE DEL 29/ 9/2022 </w:t>
      </w:r>
    </w:p>
    <w:p w14:paraId="7C442BD4" w14:textId="77777777" w:rsidR="00237E63" w:rsidRPr="006314BF" w:rsidRDefault="00237E63" w:rsidP="00237E63">
      <w:pPr>
        <w:pStyle w:val="titolo7a"/>
        <w:rPr>
          <w:color w:val="002060"/>
        </w:rPr>
      </w:pPr>
      <w:r w:rsidRPr="006314BF">
        <w:rPr>
          <w:color w:val="002060"/>
        </w:rPr>
        <w:lastRenderedPageBreak/>
        <w:t xml:space="preserve">PROVVEDIMENTI DISCIPLINARI </w:t>
      </w:r>
    </w:p>
    <w:p w14:paraId="5E52559B" w14:textId="77777777" w:rsidR="00237E63" w:rsidRPr="006314BF" w:rsidRDefault="00237E63" w:rsidP="00237E63">
      <w:pPr>
        <w:pStyle w:val="titolo7b0"/>
        <w:rPr>
          <w:color w:val="002060"/>
        </w:rPr>
      </w:pPr>
      <w:r w:rsidRPr="006314BF">
        <w:rPr>
          <w:color w:val="002060"/>
        </w:rPr>
        <w:t xml:space="preserve">In base alle risultanze degli atti ufficiali sono state deliberate le seguenti sanzioni disciplinari. </w:t>
      </w:r>
    </w:p>
    <w:p w14:paraId="17AB033D" w14:textId="77777777" w:rsidR="00237E63" w:rsidRPr="006314BF" w:rsidRDefault="00237E63" w:rsidP="00237E63">
      <w:pPr>
        <w:pStyle w:val="titolo30"/>
        <w:rPr>
          <w:color w:val="002060"/>
        </w:rPr>
      </w:pPr>
      <w:r w:rsidRPr="006314BF">
        <w:rPr>
          <w:color w:val="002060"/>
        </w:rPr>
        <w:t xml:space="preserve">DIRIGENTI </w:t>
      </w:r>
    </w:p>
    <w:p w14:paraId="16A7EC2B" w14:textId="77777777" w:rsidR="00237E63" w:rsidRPr="006314BF" w:rsidRDefault="00237E63" w:rsidP="00237E63">
      <w:pPr>
        <w:pStyle w:val="titolo20"/>
        <w:rPr>
          <w:color w:val="002060"/>
        </w:rPr>
      </w:pPr>
      <w:r w:rsidRPr="006314B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E63" w:rsidRPr="006314BF" w14:paraId="55200111" w14:textId="77777777" w:rsidTr="00D911F9">
        <w:tc>
          <w:tcPr>
            <w:tcW w:w="2200" w:type="dxa"/>
            <w:tcMar>
              <w:top w:w="20" w:type="dxa"/>
              <w:left w:w="20" w:type="dxa"/>
              <w:bottom w:w="20" w:type="dxa"/>
              <w:right w:w="20" w:type="dxa"/>
            </w:tcMar>
            <w:vAlign w:val="center"/>
            <w:hideMark/>
          </w:tcPr>
          <w:p w14:paraId="431BD928" w14:textId="77777777" w:rsidR="00237E63" w:rsidRPr="006314BF" w:rsidRDefault="00237E63" w:rsidP="00D911F9">
            <w:pPr>
              <w:pStyle w:val="movimento"/>
              <w:rPr>
                <w:color w:val="002060"/>
              </w:rPr>
            </w:pPr>
            <w:r w:rsidRPr="006314BF">
              <w:rPr>
                <w:color w:val="002060"/>
              </w:rPr>
              <w:t>JIMENEZ DIEGO</w:t>
            </w:r>
          </w:p>
        </w:tc>
        <w:tc>
          <w:tcPr>
            <w:tcW w:w="2200" w:type="dxa"/>
            <w:tcMar>
              <w:top w:w="20" w:type="dxa"/>
              <w:left w:w="20" w:type="dxa"/>
              <w:bottom w:w="20" w:type="dxa"/>
              <w:right w:w="20" w:type="dxa"/>
            </w:tcMar>
            <w:vAlign w:val="center"/>
            <w:hideMark/>
          </w:tcPr>
          <w:p w14:paraId="1E669B77" w14:textId="77777777" w:rsidR="00237E63" w:rsidRPr="006314BF" w:rsidRDefault="00237E63" w:rsidP="00D911F9">
            <w:pPr>
              <w:pStyle w:val="movimento2"/>
              <w:rPr>
                <w:color w:val="002060"/>
              </w:rPr>
            </w:pPr>
            <w:r w:rsidRPr="006314BF">
              <w:rPr>
                <w:color w:val="002060"/>
              </w:rPr>
              <w:t xml:space="preserve">(NUOVA OTTRANO 98) </w:t>
            </w:r>
          </w:p>
        </w:tc>
        <w:tc>
          <w:tcPr>
            <w:tcW w:w="800" w:type="dxa"/>
            <w:tcMar>
              <w:top w:w="20" w:type="dxa"/>
              <w:left w:w="20" w:type="dxa"/>
              <w:bottom w:w="20" w:type="dxa"/>
              <w:right w:w="20" w:type="dxa"/>
            </w:tcMar>
            <w:vAlign w:val="center"/>
            <w:hideMark/>
          </w:tcPr>
          <w:p w14:paraId="6166E617"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4395F398" w14:textId="77777777" w:rsidR="00237E63" w:rsidRPr="006314BF" w:rsidRDefault="00237E63" w:rsidP="00D911F9">
            <w:pPr>
              <w:pStyle w:val="movimento"/>
              <w:rPr>
                <w:color w:val="002060"/>
              </w:rPr>
            </w:pPr>
            <w:r w:rsidRPr="006314BF">
              <w:rPr>
                <w:color w:val="002060"/>
              </w:rPr>
              <w:t>JIMENEZ MARCO</w:t>
            </w:r>
          </w:p>
        </w:tc>
        <w:tc>
          <w:tcPr>
            <w:tcW w:w="2200" w:type="dxa"/>
            <w:tcMar>
              <w:top w:w="20" w:type="dxa"/>
              <w:left w:w="20" w:type="dxa"/>
              <w:bottom w:w="20" w:type="dxa"/>
              <w:right w:w="20" w:type="dxa"/>
            </w:tcMar>
            <w:vAlign w:val="center"/>
            <w:hideMark/>
          </w:tcPr>
          <w:p w14:paraId="6AAEF5FE" w14:textId="77777777" w:rsidR="00237E63" w:rsidRPr="006314BF" w:rsidRDefault="00237E63" w:rsidP="00D911F9">
            <w:pPr>
              <w:pStyle w:val="movimento2"/>
              <w:rPr>
                <w:color w:val="002060"/>
              </w:rPr>
            </w:pPr>
            <w:r w:rsidRPr="006314BF">
              <w:rPr>
                <w:color w:val="002060"/>
              </w:rPr>
              <w:t xml:space="preserve">(NUOVA OTTRANO 98) </w:t>
            </w:r>
          </w:p>
        </w:tc>
      </w:tr>
    </w:tbl>
    <w:p w14:paraId="47D5C350" w14:textId="77777777" w:rsidR="00237E63" w:rsidRPr="006314BF" w:rsidRDefault="00237E63" w:rsidP="00237E63">
      <w:pPr>
        <w:pStyle w:val="titolo30"/>
        <w:rPr>
          <w:rFonts w:eastAsiaTheme="minorEastAsia"/>
          <w:color w:val="002060"/>
        </w:rPr>
      </w:pPr>
      <w:r w:rsidRPr="006314BF">
        <w:rPr>
          <w:color w:val="002060"/>
        </w:rPr>
        <w:t xml:space="preserve">CALCIATORI NON ESPULSI </w:t>
      </w:r>
    </w:p>
    <w:p w14:paraId="6EB2C19B" w14:textId="77777777" w:rsidR="00237E63" w:rsidRPr="006314BF" w:rsidRDefault="00237E63" w:rsidP="00237E63">
      <w:pPr>
        <w:pStyle w:val="titolo20"/>
        <w:rPr>
          <w:color w:val="002060"/>
        </w:rPr>
      </w:pPr>
      <w:r w:rsidRPr="006314B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E63" w:rsidRPr="006314BF" w14:paraId="0E86F3F3" w14:textId="77777777" w:rsidTr="00D911F9">
        <w:tc>
          <w:tcPr>
            <w:tcW w:w="2200" w:type="dxa"/>
            <w:tcMar>
              <w:top w:w="20" w:type="dxa"/>
              <w:left w:w="20" w:type="dxa"/>
              <w:bottom w:w="20" w:type="dxa"/>
              <w:right w:w="20" w:type="dxa"/>
            </w:tcMar>
            <w:vAlign w:val="center"/>
            <w:hideMark/>
          </w:tcPr>
          <w:p w14:paraId="5ABA4693" w14:textId="77777777" w:rsidR="00237E63" w:rsidRPr="006314BF" w:rsidRDefault="00237E63" w:rsidP="00D911F9">
            <w:pPr>
              <w:pStyle w:val="movimento"/>
              <w:rPr>
                <w:color w:val="002060"/>
              </w:rPr>
            </w:pPr>
            <w:r w:rsidRPr="006314BF">
              <w:rPr>
                <w:color w:val="002060"/>
              </w:rPr>
              <w:t>BUZZO MANUEL</w:t>
            </w:r>
          </w:p>
        </w:tc>
        <w:tc>
          <w:tcPr>
            <w:tcW w:w="2200" w:type="dxa"/>
            <w:tcMar>
              <w:top w:w="20" w:type="dxa"/>
              <w:left w:w="20" w:type="dxa"/>
              <w:bottom w:w="20" w:type="dxa"/>
              <w:right w:w="20" w:type="dxa"/>
            </w:tcMar>
            <w:vAlign w:val="center"/>
            <w:hideMark/>
          </w:tcPr>
          <w:p w14:paraId="37326B91" w14:textId="77777777" w:rsidR="00237E63" w:rsidRPr="006314BF" w:rsidRDefault="00237E63" w:rsidP="00D911F9">
            <w:pPr>
              <w:pStyle w:val="movimento2"/>
              <w:rPr>
                <w:color w:val="002060"/>
              </w:rPr>
            </w:pPr>
            <w:r w:rsidRPr="006314BF">
              <w:rPr>
                <w:color w:val="002060"/>
              </w:rPr>
              <w:t xml:space="preserve">(JESI) </w:t>
            </w:r>
          </w:p>
        </w:tc>
        <w:tc>
          <w:tcPr>
            <w:tcW w:w="800" w:type="dxa"/>
            <w:tcMar>
              <w:top w:w="20" w:type="dxa"/>
              <w:left w:w="20" w:type="dxa"/>
              <w:bottom w:w="20" w:type="dxa"/>
              <w:right w:w="20" w:type="dxa"/>
            </w:tcMar>
            <w:vAlign w:val="center"/>
            <w:hideMark/>
          </w:tcPr>
          <w:p w14:paraId="24555E50"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7A0FE539" w14:textId="77777777" w:rsidR="00237E63" w:rsidRPr="006314BF" w:rsidRDefault="00237E63" w:rsidP="00D911F9">
            <w:pPr>
              <w:pStyle w:val="movimento"/>
              <w:rPr>
                <w:color w:val="002060"/>
              </w:rPr>
            </w:pPr>
            <w:r w:rsidRPr="006314BF">
              <w:rPr>
                <w:color w:val="002060"/>
              </w:rPr>
              <w:t>FELICI ANDREA</w:t>
            </w:r>
          </w:p>
        </w:tc>
        <w:tc>
          <w:tcPr>
            <w:tcW w:w="2200" w:type="dxa"/>
            <w:tcMar>
              <w:top w:w="20" w:type="dxa"/>
              <w:left w:w="20" w:type="dxa"/>
              <w:bottom w:w="20" w:type="dxa"/>
              <w:right w:w="20" w:type="dxa"/>
            </w:tcMar>
            <w:vAlign w:val="center"/>
            <w:hideMark/>
          </w:tcPr>
          <w:p w14:paraId="4ED9A475" w14:textId="77777777" w:rsidR="00237E63" w:rsidRPr="006314BF" w:rsidRDefault="00237E63" w:rsidP="00D911F9">
            <w:pPr>
              <w:pStyle w:val="movimento2"/>
              <w:rPr>
                <w:color w:val="002060"/>
              </w:rPr>
            </w:pPr>
            <w:r w:rsidRPr="006314BF">
              <w:rPr>
                <w:color w:val="002060"/>
              </w:rPr>
              <w:t xml:space="preserve">(NUOVA OTTRANO 98) </w:t>
            </w:r>
          </w:p>
        </w:tc>
      </w:tr>
      <w:tr w:rsidR="00237E63" w:rsidRPr="006314BF" w14:paraId="784891E5" w14:textId="77777777" w:rsidTr="00D911F9">
        <w:tc>
          <w:tcPr>
            <w:tcW w:w="2200" w:type="dxa"/>
            <w:tcMar>
              <w:top w:w="20" w:type="dxa"/>
              <w:left w:w="20" w:type="dxa"/>
              <w:bottom w:w="20" w:type="dxa"/>
              <w:right w:w="20" w:type="dxa"/>
            </w:tcMar>
            <w:vAlign w:val="center"/>
            <w:hideMark/>
          </w:tcPr>
          <w:p w14:paraId="6A4963C7" w14:textId="77777777" w:rsidR="00237E63" w:rsidRPr="006314BF" w:rsidRDefault="00237E63" w:rsidP="00D911F9">
            <w:pPr>
              <w:pStyle w:val="movimento"/>
              <w:rPr>
                <w:color w:val="002060"/>
              </w:rPr>
            </w:pPr>
            <w:r w:rsidRPr="006314BF">
              <w:rPr>
                <w:color w:val="002060"/>
              </w:rPr>
              <w:t>GENERI FILIPPO</w:t>
            </w:r>
          </w:p>
        </w:tc>
        <w:tc>
          <w:tcPr>
            <w:tcW w:w="2200" w:type="dxa"/>
            <w:tcMar>
              <w:top w:w="20" w:type="dxa"/>
              <w:left w:w="20" w:type="dxa"/>
              <w:bottom w:w="20" w:type="dxa"/>
              <w:right w:w="20" w:type="dxa"/>
            </w:tcMar>
            <w:vAlign w:val="center"/>
            <w:hideMark/>
          </w:tcPr>
          <w:p w14:paraId="1C85B378" w14:textId="77777777" w:rsidR="00237E63" w:rsidRPr="006314BF" w:rsidRDefault="00237E63" w:rsidP="00D911F9">
            <w:pPr>
              <w:pStyle w:val="movimento2"/>
              <w:rPr>
                <w:color w:val="002060"/>
              </w:rPr>
            </w:pPr>
            <w:r w:rsidRPr="006314BF">
              <w:rPr>
                <w:color w:val="002060"/>
              </w:rPr>
              <w:t xml:space="preserve">(NUOVA OTTRANO 98) </w:t>
            </w:r>
          </w:p>
        </w:tc>
        <w:tc>
          <w:tcPr>
            <w:tcW w:w="800" w:type="dxa"/>
            <w:tcMar>
              <w:top w:w="20" w:type="dxa"/>
              <w:left w:w="20" w:type="dxa"/>
              <w:bottom w:w="20" w:type="dxa"/>
              <w:right w:w="20" w:type="dxa"/>
            </w:tcMar>
            <w:vAlign w:val="center"/>
            <w:hideMark/>
          </w:tcPr>
          <w:p w14:paraId="5042C4D4"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2C85E8BC" w14:textId="77777777" w:rsidR="00237E63" w:rsidRPr="006314BF" w:rsidRDefault="00237E63" w:rsidP="00D911F9">
            <w:pPr>
              <w:pStyle w:val="movimento"/>
              <w:rPr>
                <w:color w:val="002060"/>
              </w:rPr>
            </w:pPr>
            <w:r w:rsidRPr="006314BF">
              <w:rPr>
                <w:color w:val="002060"/>
              </w:rPr>
              <w:t>IUGA BOGDAN VASILE</w:t>
            </w:r>
          </w:p>
        </w:tc>
        <w:tc>
          <w:tcPr>
            <w:tcW w:w="2200" w:type="dxa"/>
            <w:tcMar>
              <w:top w:w="20" w:type="dxa"/>
              <w:left w:w="20" w:type="dxa"/>
              <w:bottom w:w="20" w:type="dxa"/>
              <w:right w:w="20" w:type="dxa"/>
            </w:tcMar>
            <w:vAlign w:val="center"/>
            <w:hideMark/>
          </w:tcPr>
          <w:p w14:paraId="283E4778" w14:textId="77777777" w:rsidR="00237E63" w:rsidRPr="006314BF" w:rsidRDefault="00237E63" w:rsidP="00D911F9">
            <w:pPr>
              <w:pStyle w:val="movimento2"/>
              <w:rPr>
                <w:color w:val="002060"/>
              </w:rPr>
            </w:pPr>
            <w:r w:rsidRPr="006314BF">
              <w:rPr>
                <w:color w:val="002060"/>
              </w:rPr>
              <w:t xml:space="preserve">(NUOVA OTTRANO 98) </w:t>
            </w:r>
          </w:p>
        </w:tc>
      </w:tr>
      <w:tr w:rsidR="00237E63" w:rsidRPr="006314BF" w14:paraId="7536451E" w14:textId="77777777" w:rsidTr="00D911F9">
        <w:tc>
          <w:tcPr>
            <w:tcW w:w="2200" w:type="dxa"/>
            <w:tcMar>
              <w:top w:w="20" w:type="dxa"/>
              <w:left w:w="20" w:type="dxa"/>
              <w:bottom w:w="20" w:type="dxa"/>
              <w:right w:w="20" w:type="dxa"/>
            </w:tcMar>
            <w:vAlign w:val="center"/>
            <w:hideMark/>
          </w:tcPr>
          <w:p w14:paraId="1311ED17" w14:textId="77777777" w:rsidR="00237E63" w:rsidRPr="006314BF" w:rsidRDefault="00237E63" w:rsidP="00D911F9">
            <w:pPr>
              <w:pStyle w:val="movimento"/>
              <w:rPr>
                <w:color w:val="002060"/>
              </w:rPr>
            </w:pPr>
            <w:r w:rsidRPr="006314BF">
              <w:rPr>
                <w:color w:val="002060"/>
              </w:rPr>
              <w:t>PIERINI DAVIDE</w:t>
            </w:r>
          </w:p>
        </w:tc>
        <w:tc>
          <w:tcPr>
            <w:tcW w:w="2200" w:type="dxa"/>
            <w:tcMar>
              <w:top w:w="20" w:type="dxa"/>
              <w:left w:w="20" w:type="dxa"/>
              <w:bottom w:w="20" w:type="dxa"/>
              <w:right w:w="20" w:type="dxa"/>
            </w:tcMar>
            <w:vAlign w:val="center"/>
            <w:hideMark/>
          </w:tcPr>
          <w:p w14:paraId="31C1383D" w14:textId="77777777" w:rsidR="00237E63" w:rsidRPr="006314BF" w:rsidRDefault="00237E63" w:rsidP="00D911F9">
            <w:pPr>
              <w:pStyle w:val="movimento2"/>
              <w:rPr>
                <w:color w:val="002060"/>
              </w:rPr>
            </w:pPr>
            <w:r w:rsidRPr="006314BF">
              <w:rPr>
                <w:color w:val="002060"/>
              </w:rPr>
              <w:t xml:space="preserve">(NUOVA OTTRANO 98) </w:t>
            </w:r>
          </w:p>
        </w:tc>
        <w:tc>
          <w:tcPr>
            <w:tcW w:w="800" w:type="dxa"/>
            <w:tcMar>
              <w:top w:w="20" w:type="dxa"/>
              <w:left w:w="20" w:type="dxa"/>
              <w:bottom w:w="20" w:type="dxa"/>
              <w:right w:w="20" w:type="dxa"/>
            </w:tcMar>
            <w:vAlign w:val="center"/>
            <w:hideMark/>
          </w:tcPr>
          <w:p w14:paraId="5C974E6E"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33A8BCBC"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6B5D4BEA" w14:textId="77777777" w:rsidR="00237E63" w:rsidRPr="006314BF" w:rsidRDefault="00237E63" w:rsidP="00D911F9">
            <w:pPr>
              <w:pStyle w:val="movimento2"/>
              <w:rPr>
                <w:color w:val="002060"/>
              </w:rPr>
            </w:pPr>
            <w:r w:rsidRPr="006314BF">
              <w:rPr>
                <w:color w:val="002060"/>
              </w:rPr>
              <w:t> </w:t>
            </w:r>
          </w:p>
        </w:tc>
      </w:tr>
    </w:tbl>
    <w:p w14:paraId="3E068C81" w14:textId="77777777" w:rsidR="00237E63" w:rsidRPr="006314BF" w:rsidRDefault="00237E63" w:rsidP="00237E63">
      <w:pPr>
        <w:pStyle w:val="titolo10"/>
        <w:rPr>
          <w:rFonts w:eastAsiaTheme="minorEastAsia"/>
          <w:color w:val="002060"/>
        </w:rPr>
      </w:pPr>
      <w:r w:rsidRPr="006314BF">
        <w:rPr>
          <w:color w:val="002060"/>
        </w:rPr>
        <w:t xml:space="preserve">GARE DEL 30/ 9/2022 </w:t>
      </w:r>
    </w:p>
    <w:p w14:paraId="1C490D67" w14:textId="77777777" w:rsidR="00237E63" w:rsidRPr="006314BF" w:rsidRDefault="00237E63" w:rsidP="00237E63">
      <w:pPr>
        <w:pStyle w:val="titolo7a"/>
        <w:rPr>
          <w:color w:val="002060"/>
        </w:rPr>
      </w:pPr>
      <w:r w:rsidRPr="006314BF">
        <w:rPr>
          <w:color w:val="002060"/>
        </w:rPr>
        <w:t xml:space="preserve">PROVVEDIMENTI DISCIPLINARI </w:t>
      </w:r>
    </w:p>
    <w:p w14:paraId="3993E868" w14:textId="77777777" w:rsidR="00237E63" w:rsidRPr="006314BF" w:rsidRDefault="00237E63" w:rsidP="00237E63">
      <w:pPr>
        <w:pStyle w:val="titolo7b0"/>
        <w:rPr>
          <w:color w:val="002060"/>
        </w:rPr>
      </w:pPr>
      <w:r w:rsidRPr="006314BF">
        <w:rPr>
          <w:color w:val="002060"/>
        </w:rPr>
        <w:t xml:space="preserve">In base alle risultanze degli atti ufficiali sono state deliberate le seguenti sanzioni disciplinari. </w:t>
      </w:r>
    </w:p>
    <w:p w14:paraId="7A47BC43" w14:textId="77777777" w:rsidR="00237E63" w:rsidRPr="006314BF" w:rsidRDefault="00237E63" w:rsidP="00237E63">
      <w:pPr>
        <w:pStyle w:val="titolo30"/>
        <w:rPr>
          <w:color w:val="002060"/>
        </w:rPr>
      </w:pPr>
      <w:r w:rsidRPr="006314BF">
        <w:rPr>
          <w:color w:val="002060"/>
        </w:rPr>
        <w:t xml:space="preserve">SOCIETA' </w:t>
      </w:r>
    </w:p>
    <w:p w14:paraId="2D0E586B" w14:textId="77777777" w:rsidR="00237E63" w:rsidRPr="006314BF" w:rsidRDefault="00237E63" w:rsidP="00237E63">
      <w:pPr>
        <w:pStyle w:val="titolo20"/>
        <w:rPr>
          <w:color w:val="002060"/>
        </w:rPr>
      </w:pPr>
      <w:r w:rsidRPr="006314BF">
        <w:rPr>
          <w:color w:val="002060"/>
        </w:rPr>
        <w:t xml:space="preserve">AMMENDA </w:t>
      </w:r>
    </w:p>
    <w:p w14:paraId="1A62C0F0" w14:textId="77777777" w:rsidR="00237E63" w:rsidRPr="006314BF" w:rsidRDefault="00237E63" w:rsidP="00237E63">
      <w:pPr>
        <w:pStyle w:val="diffida"/>
        <w:spacing w:before="80" w:beforeAutospacing="0" w:after="40" w:afterAutospacing="0"/>
        <w:jc w:val="left"/>
        <w:rPr>
          <w:color w:val="002060"/>
        </w:rPr>
      </w:pPr>
      <w:r w:rsidRPr="006314BF">
        <w:rPr>
          <w:color w:val="002060"/>
        </w:rPr>
        <w:t xml:space="preserve">Euro 80,00 DINAMIS 1990 </w:t>
      </w:r>
      <w:r w:rsidRPr="006314BF">
        <w:rPr>
          <w:color w:val="002060"/>
        </w:rPr>
        <w:br/>
        <w:t xml:space="preserve">Per aver il proprio pubblico rivolto frasi offensive all'arbitro. </w:t>
      </w:r>
    </w:p>
    <w:p w14:paraId="59907647" w14:textId="77777777" w:rsidR="00237E63" w:rsidRPr="006314BF" w:rsidRDefault="00237E63" w:rsidP="00237E63">
      <w:pPr>
        <w:pStyle w:val="titolo30"/>
        <w:rPr>
          <w:color w:val="002060"/>
        </w:rPr>
      </w:pPr>
      <w:r w:rsidRPr="006314BF">
        <w:rPr>
          <w:color w:val="002060"/>
        </w:rPr>
        <w:t xml:space="preserve">DIRIGENTI </w:t>
      </w:r>
    </w:p>
    <w:p w14:paraId="16165963" w14:textId="77777777" w:rsidR="00237E63" w:rsidRPr="006314BF" w:rsidRDefault="00237E63" w:rsidP="00237E63">
      <w:pPr>
        <w:pStyle w:val="titolo20"/>
        <w:rPr>
          <w:color w:val="002060"/>
        </w:rPr>
      </w:pPr>
      <w:r w:rsidRPr="006314BF">
        <w:rPr>
          <w:color w:val="002060"/>
        </w:rPr>
        <w:t xml:space="preserve">INIBIZIONE A SVOLGERE OGNI ATTIVITA' FINO AL 12/10/2022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E63" w:rsidRPr="006314BF" w14:paraId="48832660" w14:textId="77777777" w:rsidTr="00D911F9">
        <w:tc>
          <w:tcPr>
            <w:tcW w:w="2200" w:type="dxa"/>
            <w:tcMar>
              <w:top w:w="20" w:type="dxa"/>
              <w:left w:w="20" w:type="dxa"/>
              <w:bottom w:w="20" w:type="dxa"/>
              <w:right w:w="20" w:type="dxa"/>
            </w:tcMar>
            <w:vAlign w:val="center"/>
            <w:hideMark/>
          </w:tcPr>
          <w:p w14:paraId="726FEB67" w14:textId="77777777" w:rsidR="00237E63" w:rsidRPr="006314BF" w:rsidRDefault="00237E63" w:rsidP="00D911F9">
            <w:pPr>
              <w:pStyle w:val="movimento"/>
              <w:rPr>
                <w:color w:val="002060"/>
              </w:rPr>
            </w:pPr>
            <w:r w:rsidRPr="006314BF">
              <w:rPr>
                <w:color w:val="002060"/>
              </w:rPr>
              <w:t>CONTIGIANI MATTEO</w:t>
            </w:r>
          </w:p>
        </w:tc>
        <w:tc>
          <w:tcPr>
            <w:tcW w:w="2200" w:type="dxa"/>
            <w:tcMar>
              <w:top w:w="20" w:type="dxa"/>
              <w:left w:w="20" w:type="dxa"/>
              <w:bottom w:w="20" w:type="dxa"/>
              <w:right w:w="20" w:type="dxa"/>
            </w:tcMar>
            <w:vAlign w:val="center"/>
            <w:hideMark/>
          </w:tcPr>
          <w:p w14:paraId="4AA6B059" w14:textId="77777777" w:rsidR="00237E63" w:rsidRPr="006314BF" w:rsidRDefault="00237E63" w:rsidP="00D911F9">
            <w:pPr>
              <w:pStyle w:val="movimento2"/>
              <w:rPr>
                <w:color w:val="002060"/>
              </w:rPr>
            </w:pPr>
            <w:r w:rsidRPr="006314BF">
              <w:rPr>
                <w:color w:val="002060"/>
              </w:rPr>
              <w:t xml:space="preserve">(INVICTA FUTSAL MACERATA) </w:t>
            </w:r>
          </w:p>
        </w:tc>
        <w:tc>
          <w:tcPr>
            <w:tcW w:w="800" w:type="dxa"/>
            <w:tcMar>
              <w:top w:w="20" w:type="dxa"/>
              <w:left w:w="20" w:type="dxa"/>
              <w:bottom w:w="20" w:type="dxa"/>
              <w:right w:w="20" w:type="dxa"/>
            </w:tcMar>
            <w:vAlign w:val="center"/>
            <w:hideMark/>
          </w:tcPr>
          <w:p w14:paraId="77C82FC1"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55DCEEC1"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17C054D5" w14:textId="77777777" w:rsidR="00237E63" w:rsidRPr="006314BF" w:rsidRDefault="00237E63" w:rsidP="00D911F9">
            <w:pPr>
              <w:pStyle w:val="movimento2"/>
              <w:rPr>
                <w:color w:val="002060"/>
              </w:rPr>
            </w:pPr>
            <w:r w:rsidRPr="006314BF">
              <w:rPr>
                <w:color w:val="002060"/>
              </w:rPr>
              <w:t> </w:t>
            </w:r>
          </w:p>
        </w:tc>
      </w:tr>
    </w:tbl>
    <w:p w14:paraId="6A641726" w14:textId="77777777" w:rsidR="00237E63" w:rsidRPr="006314BF" w:rsidRDefault="00237E63" w:rsidP="00237E63">
      <w:pPr>
        <w:pStyle w:val="diffida"/>
        <w:spacing w:before="80" w:beforeAutospacing="0" w:after="40" w:afterAutospacing="0"/>
        <w:jc w:val="left"/>
        <w:rPr>
          <w:rFonts w:eastAsiaTheme="minorEastAsia"/>
          <w:color w:val="002060"/>
        </w:rPr>
      </w:pPr>
      <w:r w:rsidRPr="006314BF">
        <w:rPr>
          <w:color w:val="002060"/>
        </w:rPr>
        <w:t xml:space="preserve">Per proteste nei confronti dell'arbitro. Allontanato. </w:t>
      </w:r>
    </w:p>
    <w:p w14:paraId="1CD90AB0" w14:textId="77777777" w:rsidR="00237E63" w:rsidRPr="006314BF" w:rsidRDefault="00237E63" w:rsidP="00237E63">
      <w:pPr>
        <w:pStyle w:val="titolo30"/>
        <w:rPr>
          <w:color w:val="002060"/>
        </w:rPr>
      </w:pPr>
      <w:r w:rsidRPr="006314BF">
        <w:rPr>
          <w:color w:val="002060"/>
        </w:rPr>
        <w:t xml:space="preserve">ALLENATORI </w:t>
      </w:r>
    </w:p>
    <w:p w14:paraId="4D7BBB68" w14:textId="77777777" w:rsidR="00237E63" w:rsidRPr="006314BF" w:rsidRDefault="00237E63" w:rsidP="00237E63">
      <w:pPr>
        <w:pStyle w:val="titolo20"/>
        <w:rPr>
          <w:color w:val="002060"/>
        </w:rPr>
      </w:pPr>
      <w:r w:rsidRPr="006314BF">
        <w:rPr>
          <w:color w:val="002060"/>
        </w:rPr>
        <w:t xml:space="preserve">SQUALIFICA FINO AL 12/10/2022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E63" w:rsidRPr="006314BF" w14:paraId="6EDBEBF3" w14:textId="77777777" w:rsidTr="00D911F9">
        <w:tc>
          <w:tcPr>
            <w:tcW w:w="2200" w:type="dxa"/>
            <w:tcMar>
              <w:top w:w="20" w:type="dxa"/>
              <w:left w:w="20" w:type="dxa"/>
              <w:bottom w:w="20" w:type="dxa"/>
              <w:right w:w="20" w:type="dxa"/>
            </w:tcMar>
            <w:vAlign w:val="center"/>
            <w:hideMark/>
          </w:tcPr>
          <w:p w14:paraId="1ED16AD6" w14:textId="77777777" w:rsidR="00237E63" w:rsidRPr="006314BF" w:rsidRDefault="00237E63" w:rsidP="00D911F9">
            <w:pPr>
              <w:pStyle w:val="movimento"/>
              <w:rPr>
                <w:color w:val="002060"/>
              </w:rPr>
            </w:pPr>
            <w:r w:rsidRPr="006314BF">
              <w:rPr>
                <w:color w:val="002060"/>
              </w:rPr>
              <w:t>SQUARCIA MARCO</w:t>
            </w:r>
          </w:p>
        </w:tc>
        <w:tc>
          <w:tcPr>
            <w:tcW w:w="2200" w:type="dxa"/>
            <w:tcMar>
              <w:top w:w="20" w:type="dxa"/>
              <w:left w:w="20" w:type="dxa"/>
              <w:bottom w:w="20" w:type="dxa"/>
              <w:right w:w="20" w:type="dxa"/>
            </w:tcMar>
            <w:vAlign w:val="center"/>
            <w:hideMark/>
          </w:tcPr>
          <w:p w14:paraId="62FC565A" w14:textId="77777777" w:rsidR="00237E63" w:rsidRPr="006314BF" w:rsidRDefault="00237E63" w:rsidP="00D911F9">
            <w:pPr>
              <w:pStyle w:val="movimento2"/>
              <w:rPr>
                <w:color w:val="002060"/>
              </w:rPr>
            </w:pPr>
            <w:r w:rsidRPr="006314BF">
              <w:rPr>
                <w:color w:val="002060"/>
              </w:rPr>
              <w:t xml:space="preserve">(FUTSAL MONTURANO) </w:t>
            </w:r>
          </w:p>
        </w:tc>
        <w:tc>
          <w:tcPr>
            <w:tcW w:w="800" w:type="dxa"/>
            <w:tcMar>
              <w:top w:w="20" w:type="dxa"/>
              <w:left w:w="20" w:type="dxa"/>
              <w:bottom w:w="20" w:type="dxa"/>
              <w:right w:w="20" w:type="dxa"/>
            </w:tcMar>
            <w:vAlign w:val="center"/>
            <w:hideMark/>
          </w:tcPr>
          <w:p w14:paraId="0589A6E5"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0CD45DC3"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4A1DA8A7" w14:textId="77777777" w:rsidR="00237E63" w:rsidRPr="006314BF" w:rsidRDefault="00237E63" w:rsidP="00D911F9">
            <w:pPr>
              <w:pStyle w:val="movimento2"/>
              <w:rPr>
                <w:color w:val="002060"/>
              </w:rPr>
            </w:pPr>
            <w:r w:rsidRPr="006314BF">
              <w:rPr>
                <w:color w:val="002060"/>
              </w:rPr>
              <w:t> </w:t>
            </w:r>
          </w:p>
        </w:tc>
      </w:tr>
    </w:tbl>
    <w:p w14:paraId="05F7CEF4" w14:textId="77777777" w:rsidR="00237E63" w:rsidRPr="006314BF" w:rsidRDefault="00237E63" w:rsidP="00237E63">
      <w:pPr>
        <w:pStyle w:val="diffida"/>
        <w:spacing w:before="80" w:beforeAutospacing="0" w:after="40" w:afterAutospacing="0"/>
        <w:jc w:val="left"/>
        <w:rPr>
          <w:rFonts w:eastAsiaTheme="minorEastAsia"/>
          <w:color w:val="002060"/>
        </w:rPr>
      </w:pPr>
      <w:r w:rsidRPr="006314BF">
        <w:rPr>
          <w:color w:val="002060"/>
        </w:rPr>
        <w:t xml:space="preserve">Per proteste nei confronti dell'arbitro.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E63" w:rsidRPr="006314BF" w14:paraId="5E8B7088" w14:textId="77777777" w:rsidTr="00D911F9">
        <w:tc>
          <w:tcPr>
            <w:tcW w:w="2200" w:type="dxa"/>
            <w:tcMar>
              <w:top w:w="20" w:type="dxa"/>
              <w:left w:w="20" w:type="dxa"/>
              <w:bottom w:w="20" w:type="dxa"/>
              <w:right w:w="20" w:type="dxa"/>
            </w:tcMar>
            <w:vAlign w:val="center"/>
            <w:hideMark/>
          </w:tcPr>
          <w:p w14:paraId="0ECB1BEB" w14:textId="77777777" w:rsidR="00237E63" w:rsidRPr="006314BF" w:rsidRDefault="00237E63" w:rsidP="00D911F9">
            <w:pPr>
              <w:pStyle w:val="movimento"/>
              <w:rPr>
                <w:color w:val="002060"/>
              </w:rPr>
            </w:pPr>
            <w:r w:rsidRPr="006314BF">
              <w:rPr>
                <w:color w:val="002060"/>
              </w:rPr>
              <w:t>PENNESI GIANLUCA</w:t>
            </w:r>
          </w:p>
        </w:tc>
        <w:tc>
          <w:tcPr>
            <w:tcW w:w="2200" w:type="dxa"/>
            <w:tcMar>
              <w:top w:w="20" w:type="dxa"/>
              <w:left w:w="20" w:type="dxa"/>
              <w:bottom w:w="20" w:type="dxa"/>
              <w:right w:w="20" w:type="dxa"/>
            </w:tcMar>
            <w:vAlign w:val="center"/>
            <w:hideMark/>
          </w:tcPr>
          <w:p w14:paraId="20FABF78" w14:textId="77777777" w:rsidR="00237E63" w:rsidRPr="006314BF" w:rsidRDefault="00237E63" w:rsidP="00D911F9">
            <w:pPr>
              <w:pStyle w:val="movimento2"/>
              <w:rPr>
                <w:color w:val="002060"/>
              </w:rPr>
            </w:pPr>
            <w:r w:rsidRPr="006314BF">
              <w:rPr>
                <w:color w:val="002060"/>
              </w:rPr>
              <w:t xml:space="preserve">(INVICTA FUTSAL MACERATA) </w:t>
            </w:r>
          </w:p>
        </w:tc>
        <w:tc>
          <w:tcPr>
            <w:tcW w:w="800" w:type="dxa"/>
            <w:tcMar>
              <w:top w:w="20" w:type="dxa"/>
              <w:left w:w="20" w:type="dxa"/>
              <w:bottom w:w="20" w:type="dxa"/>
              <w:right w:w="20" w:type="dxa"/>
            </w:tcMar>
            <w:vAlign w:val="center"/>
            <w:hideMark/>
          </w:tcPr>
          <w:p w14:paraId="4E9021CE"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0A6DB30E"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2D7AE40C" w14:textId="77777777" w:rsidR="00237E63" w:rsidRPr="006314BF" w:rsidRDefault="00237E63" w:rsidP="00D911F9">
            <w:pPr>
              <w:pStyle w:val="movimento2"/>
              <w:rPr>
                <w:color w:val="002060"/>
              </w:rPr>
            </w:pPr>
            <w:r w:rsidRPr="006314BF">
              <w:rPr>
                <w:color w:val="002060"/>
              </w:rPr>
              <w:t> </w:t>
            </w:r>
          </w:p>
        </w:tc>
      </w:tr>
    </w:tbl>
    <w:p w14:paraId="2668F8E2" w14:textId="77777777" w:rsidR="00237E63" w:rsidRPr="006314BF" w:rsidRDefault="00237E63" w:rsidP="00237E63">
      <w:pPr>
        <w:pStyle w:val="diffida"/>
        <w:spacing w:before="80" w:beforeAutospacing="0" w:after="40" w:afterAutospacing="0"/>
        <w:jc w:val="left"/>
        <w:rPr>
          <w:rFonts w:eastAsiaTheme="minorEastAsia"/>
          <w:color w:val="002060"/>
        </w:rPr>
      </w:pPr>
      <w:r w:rsidRPr="006314BF">
        <w:rPr>
          <w:color w:val="002060"/>
        </w:rPr>
        <w:t xml:space="preserve">Doppia ammonizione. Allontanato. </w:t>
      </w:r>
    </w:p>
    <w:p w14:paraId="2420CA06" w14:textId="77777777" w:rsidR="00237E63" w:rsidRPr="006314BF" w:rsidRDefault="00237E63" w:rsidP="00237E63">
      <w:pPr>
        <w:pStyle w:val="titolo30"/>
        <w:rPr>
          <w:color w:val="002060"/>
        </w:rPr>
      </w:pPr>
      <w:r w:rsidRPr="006314BF">
        <w:rPr>
          <w:color w:val="002060"/>
        </w:rPr>
        <w:t xml:space="preserve">CALCIATORI ESPULSI </w:t>
      </w:r>
    </w:p>
    <w:p w14:paraId="18F30C71" w14:textId="77777777" w:rsidR="00237E63" w:rsidRPr="006314BF" w:rsidRDefault="00237E63" w:rsidP="00237E63">
      <w:pPr>
        <w:pStyle w:val="titolo20"/>
        <w:rPr>
          <w:color w:val="002060"/>
        </w:rPr>
      </w:pPr>
      <w:r w:rsidRPr="006314BF">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E63" w:rsidRPr="006314BF" w14:paraId="58763E40" w14:textId="77777777" w:rsidTr="00D911F9">
        <w:tc>
          <w:tcPr>
            <w:tcW w:w="2200" w:type="dxa"/>
            <w:tcMar>
              <w:top w:w="20" w:type="dxa"/>
              <w:left w:w="20" w:type="dxa"/>
              <w:bottom w:w="20" w:type="dxa"/>
              <w:right w:w="20" w:type="dxa"/>
            </w:tcMar>
            <w:vAlign w:val="center"/>
            <w:hideMark/>
          </w:tcPr>
          <w:p w14:paraId="3F3110BC" w14:textId="77777777" w:rsidR="00237E63" w:rsidRPr="006314BF" w:rsidRDefault="00237E63" w:rsidP="00D911F9">
            <w:pPr>
              <w:pStyle w:val="movimento"/>
              <w:rPr>
                <w:color w:val="002060"/>
              </w:rPr>
            </w:pPr>
            <w:r w:rsidRPr="006314BF">
              <w:rPr>
                <w:color w:val="002060"/>
              </w:rPr>
              <w:t>TULLI DAVID</w:t>
            </w:r>
          </w:p>
        </w:tc>
        <w:tc>
          <w:tcPr>
            <w:tcW w:w="2200" w:type="dxa"/>
            <w:tcMar>
              <w:top w:w="20" w:type="dxa"/>
              <w:left w:w="20" w:type="dxa"/>
              <w:bottom w:w="20" w:type="dxa"/>
              <w:right w:w="20" w:type="dxa"/>
            </w:tcMar>
            <w:vAlign w:val="center"/>
            <w:hideMark/>
          </w:tcPr>
          <w:p w14:paraId="585BD34A" w14:textId="77777777" w:rsidR="00237E63" w:rsidRPr="006314BF" w:rsidRDefault="00237E63" w:rsidP="00D911F9">
            <w:pPr>
              <w:pStyle w:val="movimento2"/>
              <w:rPr>
                <w:color w:val="002060"/>
              </w:rPr>
            </w:pPr>
            <w:r w:rsidRPr="006314BF">
              <w:rPr>
                <w:color w:val="002060"/>
              </w:rPr>
              <w:t xml:space="preserve">(REAL SAN GIORGIO) </w:t>
            </w:r>
          </w:p>
        </w:tc>
        <w:tc>
          <w:tcPr>
            <w:tcW w:w="800" w:type="dxa"/>
            <w:tcMar>
              <w:top w:w="20" w:type="dxa"/>
              <w:left w:w="20" w:type="dxa"/>
              <w:bottom w:w="20" w:type="dxa"/>
              <w:right w:w="20" w:type="dxa"/>
            </w:tcMar>
            <w:vAlign w:val="center"/>
            <w:hideMark/>
          </w:tcPr>
          <w:p w14:paraId="55C5934D"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17B0CD83"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74C8DA93" w14:textId="77777777" w:rsidR="00237E63" w:rsidRPr="006314BF" w:rsidRDefault="00237E63" w:rsidP="00D911F9">
            <w:pPr>
              <w:pStyle w:val="movimento2"/>
              <w:rPr>
                <w:color w:val="002060"/>
              </w:rPr>
            </w:pPr>
            <w:r w:rsidRPr="006314BF">
              <w:rPr>
                <w:color w:val="002060"/>
              </w:rPr>
              <w:t> </w:t>
            </w:r>
          </w:p>
        </w:tc>
      </w:tr>
    </w:tbl>
    <w:p w14:paraId="4B3EF909" w14:textId="77777777" w:rsidR="00237E63" w:rsidRPr="006314BF" w:rsidRDefault="00237E63" w:rsidP="00237E63">
      <w:pPr>
        <w:pStyle w:val="titolo30"/>
        <w:rPr>
          <w:rFonts w:eastAsiaTheme="minorEastAsia"/>
          <w:color w:val="002060"/>
        </w:rPr>
      </w:pPr>
      <w:r w:rsidRPr="006314BF">
        <w:rPr>
          <w:color w:val="002060"/>
        </w:rPr>
        <w:t xml:space="preserve">CALCIATORI NON ESPULSI </w:t>
      </w:r>
    </w:p>
    <w:p w14:paraId="49E4BBAA" w14:textId="77777777" w:rsidR="00237E63" w:rsidRPr="006314BF" w:rsidRDefault="00237E63" w:rsidP="00237E63">
      <w:pPr>
        <w:pStyle w:val="titolo20"/>
        <w:rPr>
          <w:color w:val="002060"/>
        </w:rPr>
      </w:pPr>
      <w:r w:rsidRPr="006314B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E63" w:rsidRPr="006314BF" w14:paraId="4E721B4B" w14:textId="77777777" w:rsidTr="00D911F9">
        <w:tc>
          <w:tcPr>
            <w:tcW w:w="2200" w:type="dxa"/>
            <w:tcMar>
              <w:top w:w="20" w:type="dxa"/>
              <w:left w:w="20" w:type="dxa"/>
              <w:bottom w:w="20" w:type="dxa"/>
              <w:right w:w="20" w:type="dxa"/>
            </w:tcMar>
            <w:vAlign w:val="center"/>
            <w:hideMark/>
          </w:tcPr>
          <w:p w14:paraId="67004A16" w14:textId="77777777" w:rsidR="00237E63" w:rsidRPr="006314BF" w:rsidRDefault="00237E63" w:rsidP="00D911F9">
            <w:pPr>
              <w:pStyle w:val="movimento"/>
              <w:rPr>
                <w:color w:val="002060"/>
              </w:rPr>
            </w:pPr>
            <w:r w:rsidRPr="006314BF">
              <w:rPr>
                <w:color w:val="002060"/>
              </w:rPr>
              <w:t>MORELLI NICLI</w:t>
            </w:r>
          </w:p>
        </w:tc>
        <w:tc>
          <w:tcPr>
            <w:tcW w:w="2200" w:type="dxa"/>
            <w:tcMar>
              <w:top w:w="20" w:type="dxa"/>
              <w:left w:w="20" w:type="dxa"/>
              <w:bottom w:w="20" w:type="dxa"/>
              <w:right w:w="20" w:type="dxa"/>
            </w:tcMar>
            <w:vAlign w:val="center"/>
            <w:hideMark/>
          </w:tcPr>
          <w:p w14:paraId="11272C53" w14:textId="77777777" w:rsidR="00237E63" w:rsidRPr="006314BF" w:rsidRDefault="00237E63" w:rsidP="00D911F9">
            <w:pPr>
              <w:pStyle w:val="movimento2"/>
              <w:rPr>
                <w:color w:val="002060"/>
              </w:rPr>
            </w:pPr>
            <w:r w:rsidRPr="006314BF">
              <w:rPr>
                <w:color w:val="002060"/>
              </w:rPr>
              <w:t xml:space="preserve">(FUTSAL MONTURANO) </w:t>
            </w:r>
          </w:p>
        </w:tc>
        <w:tc>
          <w:tcPr>
            <w:tcW w:w="800" w:type="dxa"/>
            <w:tcMar>
              <w:top w:w="20" w:type="dxa"/>
              <w:left w:w="20" w:type="dxa"/>
              <w:bottom w:w="20" w:type="dxa"/>
              <w:right w:w="20" w:type="dxa"/>
            </w:tcMar>
            <w:vAlign w:val="center"/>
            <w:hideMark/>
          </w:tcPr>
          <w:p w14:paraId="26DC2912"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672064DD"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60CA5D82" w14:textId="77777777" w:rsidR="00237E63" w:rsidRPr="006314BF" w:rsidRDefault="00237E63" w:rsidP="00D911F9">
            <w:pPr>
              <w:pStyle w:val="movimento2"/>
              <w:rPr>
                <w:color w:val="002060"/>
              </w:rPr>
            </w:pPr>
            <w:r w:rsidRPr="006314BF">
              <w:rPr>
                <w:color w:val="002060"/>
              </w:rPr>
              <w:t> </w:t>
            </w:r>
          </w:p>
        </w:tc>
      </w:tr>
    </w:tbl>
    <w:p w14:paraId="0A8DE8A3" w14:textId="77777777" w:rsidR="00237E63" w:rsidRPr="006314BF" w:rsidRDefault="00237E63" w:rsidP="00237E63">
      <w:pPr>
        <w:pStyle w:val="titolo20"/>
        <w:rPr>
          <w:rFonts w:eastAsiaTheme="minorEastAsia"/>
          <w:color w:val="002060"/>
        </w:rPr>
      </w:pPr>
      <w:r w:rsidRPr="006314B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E63" w:rsidRPr="006314BF" w14:paraId="08087ADE" w14:textId="77777777" w:rsidTr="00D911F9">
        <w:tc>
          <w:tcPr>
            <w:tcW w:w="2200" w:type="dxa"/>
            <w:tcMar>
              <w:top w:w="20" w:type="dxa"/>
              <w:left w:w="20" w:type="dxa"/>
              <w:bottom w:w="20" w:type="dxa"/>
              <w:right w:w="20" w:type="dxa"/>
            </w:tcMar>
            <w:vAlign w:val="center"/>
            <w:hideMark/>
          </w:tcPr>
          <w:p w14:paraId="01226745" w14:textId="77777777" w:rsidR="00237E63" w:rsidRPr="006314BF" w:rsidRDefault="00237E63" w:rsidP="00D911F9">
            <w:pPr>
              <w:pStyle w:val="movimento"/>
              <w:rPr>
                <w:color w:val="002060"/>
              </w:rPr>
            </w:pPr>
            <w:r w:rsidRPr="006314BF">
              <w:rPr>
                <w:color w:val="002060"/>
              </w:rPr>
              <w:t>ALBERTI LEONARDO LUIS</w:t>
            </w:r>
          </w:p>
        </w:tc>
        <w:tc>
          <w:tcPr>
            <w:tcW w:w="2200" w:type="dxa"/>
            <w:tcMar>
              <w:top w:w="20" w:type="dxa"/>
              <w:left w:w="20" w:type="dxa"/>
              <w:bottom w:w="20" w:type="dxa"/>
              <w:right w:w="20" w:type="dxa"/>
            </w:tcMar>
            <w:vAlign w:val="center"/>
            <w:hideMark/>
          </w:tcPr>
          <w:p w14:paraId="1FE0826F" w14:textId="77777777" w:rsidR="00237E63" w:rsidRPr="006314BF" w:rsidRDefault="00237E63" w:rsidP="00D911F9">
            <w:pPr>
              <w:pStyle w:val="movimento2"/>
              <w:rPr>
                <w:color w:val="002060"/>
              </w:rPr>
            </w:pPr>
            <w:r w:rsidRPr="006314BF">
              <w:rPr>
                <w:color w:val="002060"/>
              </w:rPr>
              <w:t xml:space="preserve">(FUTSAL MONTURANO) </w:t>
            </w:r>
          </w:p>
        </w:tc>
        <w:tc>
          <w:tcPr>
            <w:tcW w:w="800" w:type="dxa"/>
            <w:tcMar>
              <w:top w:w="20" w:type="dxa"/>
              <w:left w:w="20" w:type="dxa"/>
              <w:bottom w:w="20" w:type="dxa"/>
              <w:right w:w="20" w:type="dxa"/>
            </w:tcMar>
            <w:vAlign w:val="center"/>
            <w:hideMark/>
          </w:tcPr>
          <w:p w14:paraId="02F890EE"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14DCA6B6" w14:textId="77777777" w:rsidR="00237E63" w:rsidRPr="006314BF" w:rsidRDefault="00237E63" w:rsidP="00D911F9">
            <w:pPr>
              <w:pStyle w:val="movimento"/>
              <w:rPr>
                <w:color w:val="002060"/>
              </w:rPr>
            </w:pPr>
            <w:r w:rsidRPr="006314BF">
              <w:rPr>
                <w:color w:val="002060"/>
              </w:rPr>
              <w:t>CURZI LUCA</w:t>
            </w:r>
          </w:p>
        </w:tc>
        <w:tc>
          <w:tcPr>
            <w:tcW w:w="2200" w:type="dxa"/>
            <w:tcMar>
              <w:top w:w="20" w:type="dxa"/>
              <w:left w:w="20" w:type="dxa"/>
              <w:bottom w:w="20" w:type="dxa"/>
              <w:right w:w="20" w:type="dxa"/>
            </w:tcMar>
            <w:vAlign w:val="center"/>
            <w:hideMark/>
          </w:tcPr>
          <w:p w14:paraId="6FF43E57" w14:textId="77777777" w:rsidR="00237E63" w:rsidRPr="006314BF" w:rsidRDefault="00237E63" w:rsidP="00D911F9">
            <w:pPr>
              <w:pStyle w:val="movimento2"/>
              <w:rPr>
                <w:color w:val="002060"/>
              </w:rPr>
            </w:pPr>
            <w:r w:rsidRPr="006314BF">
              <w:rPr>
                <w:color w:val="002060"/>
              </w:rPr>
              <w:t xml:space="preserve">(FUTSAL MONTURANO) </w:t>
            </w:r>
          </w:p>
        </w:tc>
      </w:tr>
      <w:tr w:rsidR="00237E63" w:rsidRPr="006314BF" w14:paraId="571799D1" w14:textId="77777777" w:rsidTr="00D911F9">
        <w:tc>
          <w:tcPr>
            <w:tcW w:w="2200" w:type="dxa"/>
            <w:tcMar>
              <w:top w:w="20" w:type="dxa"/>
              <w:left w:w="20" w:type="dxa"/>
              <w:bottom w:w="20" w:type="dxa"/>
              <w:right w:w="20" w:type="dxa"/>
            </w:tcMar>
            <w:vAlign w:val="center"/>
            <w:hideMark/>
          </w:tcPr>
          <w:p w14:paraId="485E5E0E" w14:textId="77777777" w:rsidR="00237E63" w:rsidRPr="006314BF" w:rsidRDefault="00237E63" w:rsidP="00D911F9">
            <w:pPr>
              <w:pStyle w:val="movimento"/>
              <w:rPr>
                <w:color w:val="002060"/>
              </w:rPr>
            </w:pPr>
            <w:r w:rsidRPr="006314BF">
              <w:rPr>
                <w:color w:val="002060"/>
              </w:rPr>
              <w:t>GATTARI MATTEO</w:t>
            </w:r>
          </w:p>
        </w:tc>
        <w:tc>
          <w:tcPr>
            <w:tcW w:w="2200" w:type="dxa"/>
            <w:tcMar>
              <w:top w:w="20" w:type="dxa"/>
              <w:left w:w="20" w:type="dxa"/>
              <w:bottom w:w="20" w:type="dxa"/>
              <w:right w:w="20" w:type="dxa"/>
            </w:tcMar>
            <w:vAlign w:val="center"/>
            <w:hideMark/>
          </w:tcPr>
          <w:p w14:paraId="674B1CE5" w14:textId="77777777" w:rsidR="00237E63" w:rsidRPr="006314BF" w:rsidRDefault="00237E63" w:rsidP="00D911F9">
            <w:pPr>
              <w:pStyle w:val="movimento2"/>
              <w:rPr>
                <w:color w:val="002060"/>
              </w:rPr>
            </w:pPr>
            <w:r w:rsidRPr="006314BF">
              <w:rPr>
                <w:color w:val="002060"/>
              </w:rPr>
              <w:t xml:space="preserve">(INVICTA FUTSAL MACERATA) </w:t>
            </w:r>
          </w:p>
        </w:tc>
        <w:tc>
          <w:tcPr>
            <w:tcW w:w="800" w:type="dxa"/>
            <w:tcMar>
              <w:top w:w="20" w:type="dxa"/>
              <w:left w:w="20" w:type="dxa"/>
              <w:bottom w:w="20" w:type="dxa"/>
              <w:right w:w="20" w:type="dxa"/>
            </w:tcMar>
            <w:vAlign w:val="center"/>
            <w:hideMark/>
          </w:tcPr>
          <w:p w14:paraId="47A066EA"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6F990429" w14:textId="77777777" w:rsidR="00237E63" w:rsidRPr="006314BF" w:rsidRDefault="00237E63" w:rsidP="00D911F9">
            <w:pPr>
              <w:pStyle w:val="movimento"/>
              <w:rPr>
                <w:color w:val="002060"/>
              </w:rPr>
            </w:pPr>
            <w:r w:rsidRPr="006314BF">
              <w:rPr>
                <w:color w:val="002060"/>
              </w:rPr>
              <w:t>IESARI MATTEO</w:t>
            </w:r>
          </w:p>
        </w:tc>
        <w:tc>
          <w:tcPr>
            <w:tcW w:w="2200" w:type="dxa"/>
            <w:tcMar>
              <w:top w:w="20" w:type="dxa"/>
              <w:left w:w="20" w:type="dxa"/>
              <w:bottom w:w="20" w:type="dxa"/>
              <w:right w:w="20" w:type="dxa"/>
            </w:tcMar>
            <w:vAlign w:val="center"/>
            <w:hideMark/>
          </w:tcPr>
          <w:p w14:paraId="5C417AF9" w14:textId="77777777" w:rsidR="00237E63" w:rsidRPr="006314BF" w:rsidRDefault="00237E63" w:rsidP="00D911F9">
            <w:pPr>
              <w:pStyle w:val="movimento2"/>
              <w:rPr>
                <w:color w:val="002060"/>
              </w:rPr>
            </w:pPr>
            <w:r w:rsidRPr="006314BF">
              <w:rPr>
                <w:color w:val="002060"/>
              </w:rPr>
              <w:t xml:space="preserve">(INVICTA FUTSAL MACERATA) </w:t>
            </w:r>
          </w:p>
        </w:tc>
      </w:tr>
      <w:tr w:rsidR="00237E63" w:rsidRPr="006314BF" w14:paraId="30175C2D" w14:textId="77777777" w:rsidTr="00D911F9">
        <w:tc>
          <w:tcPr>
            <w:tcW w:w="2200" w:type="dxa"/>
            <w:tcMar>
              <w:top w:w="20" w:type="dxa"/>
              <w:left w:w="20" w:type="dxa"/>
              <w:bottom w:w="20" w:type="dxa"/>
              <w:right w:w="20" w:type="dxa"/>
            </w:tcMar>
            <w:vAlign w:val="center"/>
            <w:hideMark/>
          </w:tcPr>
          <w:p w14:paraId="3F74CE54" w14:textId="77777777" w:rsidR="00237E63" w:rsidRPr="006314BF" w:rsidRDefault="00237E63" w:rsidP="00D911F9">
            <w:pPr>
              <w:pStyle w:val="movimento"/>
              <w:rPr>
                <w:color w:val="002060"/>
              </w:rPr>
            </w:pPr>
            <w:r w:rsidRPr="006314BF">
              <w:rPr>
                <w:color w:val="002060"/>
              </w:rPr>
              <w:t>PENNESI JACOPO</w:t>
            </w:r>
          </w:p>
        </w:tc>
        <w:tc>
          <w:tcPr>
            <w:tcW w:w="2200" w:type="dxa"/>
            <w:tcMar>
              <w:top w:w="20" w:type="dxa"/>
              <w:left w:w="20" w:type="dxa"/>
              <w:bottom w:w="20" w:type="dxa"/>
              <w:right w:w="20" w:type="dxa"/>
            </w:tcMar>
            <w:vAlign w:val="center"/>
            <w:hideMark/>
          </w:tcPr>
          <w:p w14:paraId="7F1C3977" w14:textId="77777777" w:rsidR="00237E63" w:rsidRPr="006314BF" w:rsidRDefault="00237E63" w:rsidP="00D911F9">
            <w:pPr>
              <w:pStyle w:val="movimento2"/>
              <w:rPr>
                <w:color w:val="002060"/>
              </w:rPr>
            </w:pPr>
            <w:r w:rsidRPr="006314BF">
              <w:rPr>
                <w:color w:val="002060"/>
              </w:rPr>
              <w:t xml:space="preserve">(INVICTA FUTSAL MACERATA) </w:t>
            </w:r>
          </w:p>
        </w:tc>
        <w:tc>
          <w:tcPr>
            <w:tcW w:w="800" w:type="dxa"/>
            <w:tcMar>
              <w:top w:w="20" w:type="dxa"/>
              <w:left w:w="20" w:type="dxa"/>
              <w:bottom w:w="20" w:type="dxa"/>
              <w:right w:w="20" w:type="dxa"/>
            </w:tcMar>
            <w:vAlign w:val="center"/>
            <w:hideMark/>
          </w:tcPr>
          <w:p w14:paraId="78D578F9"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308ED448" w14:textId="77777777" w:rsidR="00237E63" w:rsidRPr="006314BF" w:rsidRDefault="00237E63" w:rsidP="00D911F9">
            <w:pPr>
              <w:pStyle w:val="movimento"/>
              <w:rPr>
                <w:color w:val="002060"/>
              </w:rPr>
            </w:pPr>
            <w:r w:rsidRPr="006314BF">
              <w:rPr>
                <w:color w:val="002060"/>
              </w:rPr>
              <w:t>CASSARO GIACOMO</w:t>
            </w:r>
          </w:p>
        </w:tc>
        <w:tc>
          <w:tcPr>
            <w:tcW w:w="2200" w:type="dxa"/>
            <w:tcMar>
              <w:top w:w="20" w:type="dxa"/>
              <w:left w:w="20" w:type="dxa"/>
              <w:bottom w:w="20" w:type="dxa"/>
              <w:right w:w="20" w:type="dxa"/>
            </w:tcMar>
            <w:vAlign w:val="center"/>
            <w:hideMark/>
          </w:tcPr>
          <w:p w14:paraId="72729051" w14:textId="77777777" w:rsidR="00237E63" w:rsidRPr="006314BF" w:rsidRDefault="00237E63" w:rsidP="00D911F9">
            <w:pPr>
              <w:pStyle w:val="movimento2"/>
              <w:rPr>
                <w:color w:val="002060"/>
              </w:rPr>
            </w:pPr>
            <w:r w:rsidRPr="006314BF">
              <w:rPr>
                <w:color w:val="002060"/>
              </w:rPr>
              <w:t xml:space="preserve">(MONTELUPONE CALCIO A 5) </w:t>
            </w:r>
          </w:p>
        </w:tc>
      </w:tr>
      <w:tr w:rsidR="00237E63" w:rsidRPr="006314BF" w14:paraId="4D692254" w14:textId="77777777" w:rsidTr="00D911F9">
        <w:tc>
          <w:tcPr>
            <w:tcW w:w="2200" w:type="dxa"/>
            <w:tcMar>
              <w:top w:w="20" w:type="dxa"/>
              <w:left w:w="20" w:type="dxa"/>
              <w:bottom w:w="20" w:type="dxa"/>
              <w:right w:w="20" w:type="dxa"/>
            </w:tcMar>
            <w:vAlign w:val="center"/>
            <w:hideMark/>
          </w:tcPr>
          <w:p w14:paraId="0B3801CB" w14:textId="77777777" w:rsidR="00237E63" w:rsidRPr="006314BF" w:rsidRDefault="00237E63" w:rsidP="00D911F9">
            <w:pPr>
              <w:pStyle w:val="movimento"/>
              <w:rPr>
                <w:color w:val="002060"/>
              </w:rPr>
            </w:pPr>
            <w:r w:rsidRPr="006314BF">
              <w:rPr>
                <w:color w:val="002060"/>
              </w:rPr>
              <w:lastRenderedPageBreak/>
              <w:t>PALMIERI EDOARDO</w:t>
            </w:r>
          </w:p>
        </w:tc>
        <w:tc>
          <w:tcPr>
            <w:tcW w:w="2200" w:type="dxa"/>
            <w:tcMar>
              <w:top w:w="20" w:type="dxa"/>
              <w:left w:w="20" w:type="dxa"/>
              <w:bottom w:w="20" w:type="dxa"/>
              <w:right w:w="20" w:type="dxa"/>
            </w:tcMar>
            <w:vAlign w:val="center"/>
            <w:hideMark/>
          </w:tcPr>
          <w:p w14:paraId="7EA97B3F" w14:textId="77777777" w:rsidR="00237E63" w:rsidRPr="006314BF" w:rsidRDefault="00237E63" w:rsidP="00D911F9">
            <w:pPr>
              <w:pStyle w:val="movimento2"/>
              <w:rPr>
                <w:color w:val="002060"/>
              </w:rPr>
            </w:pPr>
            <w:r w:rsidRPr="006314BF">
              <w:rPr>
                <w:color w:val="002060"/>
              </w:rPr>
              <w:t xml:space="preserve">(MONTELUPONE CALCIO A 5) </w:t>
            </w:r>
          </w:p>
        </w:tc>
        <w:tc>
          <w:tcPr>
            <w:tcW w:w="800" w:type="dxa"/>
            <w:tcMar>
              <w:top w:w="20" w:type="dxa"/>
              <w:left w:w="20" w:type="dxa"/>
              <w:bottom w:w="20" w:type="dxa"/>
              <w:right w:w="20" w:type="dxa"/>
            </w:tcMar>
            <w:vAlign w:val="center"/>
            <w:hideMark/>
          </w:tcPr>
          <w:p w14:paraId="46EA0A0F"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1B90CA20" w14:textId="77777777" w:rsidR="00237E63" w:rsidRPr="006314BF" w:rsidRDefault="00237E63" w:rsidP="00D911F9">
            <w:pPr>
              <w:pStyle w:val="movimento"/>
              <w:rPr>
                <w:color w:val="002060"/>
              </w:rPr>
            </w:pPr>
            <w:r w:rsidRPr="006314BF">
              <w:rPr>
                <w:color w:val="002060"/>
              </w:rPr>
              <w:t>RICCI ALEX</w:t>
            </w:r>
          </w:p>
        </w:tc>
        <w:tc>
          <w:tcPr>
            <w:tcW w:w="2200" w:type="dxa"/>
            <w:tcMar>
              <w:top w:w="20" w:type="dxa"/>
              <w:left w:w="20" w:type="dxa"/>
              <w:bottom w:w="20" w:type="dxa"/>
              <w:right w:w="20" w:type="dxa"/>
            </w:tcMar>
            <w:vAlign w:val="center"/>
            <w:hideMark/>
          </w:tcPr>
          <w:p w14:paraId="1CA6FDF3" w14:textId="77777777" w:rsidR="00237E63" w:rsidRPr="006314BF" w:rsidRDefault="00237E63" w:rsidP="00D911F9">
            <w:pPr>
              <w:pStyle w:val="movimento2"/>
              <w:rPr>
                <w:color w:val="002060"/>
              </w:rPr>
            </w:pPr>
            <w:r w:rsidRPr="006314BF">
              <w:rPr>
                <w:color w:val="002060"/>
              </w:rPr>
              <w:t xml:space="preserve">(MONTELUPONE CALCIO A 5) </w:t>
            </w:r>
          </w:p>
        </w:tc>
      </w:tr>
      <w:tr w:rsidR="00237E63" w:rsidRPr="006314BF" w14:paraId="4CAABA15" w14:textId="77777777" w:rsidTr="00D911F9">
        <w:tc>
          <w:tcPr>
            <w:tcW w:w="2200" w:type="dxa"/>
            <w:tcMar>
              <w:top w:w="20" w:type="dxa"/>
              <w:left w:w="20" w:type="dxa"/>
              <w:bottom w:w="20" w:type="dxa"/>
              <w:right w:w="20" w:type="dxa"/>
            </w:tcMar>
            <w:vAlign w:val="center"/>
            <w:hideMark/>
          </w:tcPr>
          <w:p w14:paraId="5556BC31" w14:textId="77777777" w:rsidR="00237E63" w:rsidRPr="006314BF" w:rsidRDefault="00237E63" w:rsidP="00D911F9">
            <w:pPr>
              <w:pStyle w:val="movimento"/>
              <w:rPr>
                <w:color w:val="002060"/>
              </w:rPr>
            </w:pPr>
            <w:r w:rsidRPr="006314BF">
              <w:rPr>
                <w:color w:val="002060"/>
              </w:rPr>
              <w:t>LOMBARDI MICHELE</w:t>
            </w:r>
          </w:p>
        </w:tc>
        <w:tc>
          <w:tcPr>
            <w:tcW w:w="2200" w:type="dxa"/>
            <w:tcMar>
              <w:top w:w="20" w:type="dxa"/>
              <w:left w:w="20" w:type="dxa"/>
              <w:bottom w:w="20" w:type="dxa"/>
              <w:right w:w="20" w:type="dxa"/>
            </w:tcMar>
            <w:vAlign w:val="center"/>
            <w:hideMark/>
          </w:tcPr>
          <w:p w14:paraId="7B7E8F2B" w14:textId="77777777" w:rsidR="00237E63" w:rsidRPr="006314BF" w:rsidRDefault="00237E63" w:rsidP="00D911F9">
            <w:pPr>
              <w:pStyle w:val="movimento2"/>
              <w:rPr>
                <w:color w:val="002060"/>
              </w:rPr>
            </w:pPr>
            <w:r w:rsidRPr="006314BF">
              <w:rPr>
                <w:color w:val="002060"/>
              </w:rPr>
              <w:t xml:space="preserve">(PIETRALACROCE 73) </w:t>
            </w:r>
          </w:p>
        </w:tc>
        <w:tc>
          <w:tcPr>
            <w:tcW w:w="800" w:type="dxa"/>
            <w:tcMar>
              <w:top w:w="20" w:type="dxa"/>
              <w:left w:w="20" w:type="dxa"/>
              <w:bottom w:w="20" w:type="dxa"/>
              <w:right w:w="20" w:type="dxa"/>
            </w:tcMar>
            <w:vAlign w:val="center"/>
            <w:hideMark/>
          </w:tcPr>
          <w:p w14:paraId="41476FFD"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6CA0110D" w14:textId="77777777" w:rsidR="00237E63" w:rsidRPr="006314BF" w:rsidRDefault="00237E63" w:rsidP="00D911F9">
            <w:pPr>
              <w:pStyle w:val="movimento"/>
              <w:rPr>
                <w:color w:val="002060"/>
              </w:rPr>
            </w:pPr>
            <w:r w:rsidRPr="006314BF">
              <w:rPr>
                <w:color w:val="002060"/>
              </w:rPr>
              <w:t>BELA PAOLO</w:t>
            </w:r>
          </w:p>
        </w:tc>
        <w:tc>
          <w:tcPr>
            <w:tcW w:w="2200" w:type="dxa"/>
            <w:tcMar>
              <w:top w:w="20" w:type="dxa"/>
              <w:left w:w="20" w:type="dxa"/>
              <w:bottom w:w="20" w:type="dxa"/>
              <w:right w:w="20" w:type="dxa"/>
            </w:tcMar>
            <w:vAlign w:val="center"/>
            <w:hideMark/>
          </w:tcPr>
          <w:p w14:paraId="53BB1F40" w14:textId="77777777" w:rsidR="00237E63" w:rsidRPr="006314BF" w:rsidRDefault="00237E63" w:rsidP="00D911F9">
            <w:pPr>
              <w:pStyle w:val="movimento2"/>
              <w:rPr>
                <w:color w:val="002060"/>
              </w:rPr>
            </w:pPr>
            <w:r w:rsidRPr="006314BF">
              <w:rPr>
                <w:color w:val="002060"/>
              </w:rPr>
              <w:t xml:space="preserve">(REAL SAN GIORGIO) </w:t>
            </w:r>
          </w:p>
        </w:tc>
      </w:tr>
      <w:tr w:rsidR="00237E63" w:rsidRPr="006314BF" w14:paraId="35405AD9" w14:textId="77777777" w:rsidTr="00D911F9">
        <w:tc>
          <w:tcPr>
            <w:tcW w:w="2200" w:type="dxa"/>
            <w:tcMar>
              <w:top w:w="20" w:type="dxa"/>
              <w:left w:w="20" w:type="dxa"/>
              <w:bottom w:w="20" w:type="dxa"/>
              <w:right w:w="20" w:type="dxa"/>
            </w:tcMar>
            <w:vAlign w:val="center"/>
            <w:hideMark/>
          </w:tcPr>
          <w:p w14:paraId="4CB19DAE" w14:textId="77777777" w:rsidR="00237E63" w:rsidRPr="006314BF" w:rsidRDefault="00237E63" w:rsidP="00D911F9">
            <w:pPr>
              <w:pStyle w:val="movimento"/>
              <w:rPr>
                <w:color w:val="002060"/>
              </w:rPr>
            </w:pPr>
            <w:r w:rsidRPr="006314BF">
              <w:rPr>
                <w:color w:val="002060"/>
              </w:rPr>
              <w:t>BORDONI RICCARDO</w:t>
            </w:r>
          </w:p>
        </w:tc>
        <w:tc>
          <w:tcPr>
            <w:tcW w:w="2200" w:type="dxa"/>
            <w:tcMar>
              <w:top w:w="20" w:type="dxa"/>
              <w:left w:w="20" w:type="dxa"/>
              <w:bottom w:w="20" w:type="dxa"/>
              <w:right w:w="20" w:type="dxa"/>
            </w:tcMar>
            <w:vAlign w:val="center"/>
            <w:hideMark/>
          </w:tcPr>
          <w:p w14:paraId="54FB052F" w14:textId="77777777" w:rsidR="00237E63" w:rsidRPr="006314BF" w:rsidRDefault="00237E63" w:rsidP="00D911F9">
            <w:pPr>
              <w:pStyle w:val="movimento2"/>
              <w:rPr>
                <w:color w:val="002060"/>
              </w:rPr>
            </w:pPr>
            <w:r w:rsidRPr="006314BF">
              <w:rPr>
                <w:color w:val="002060"/>
              </w:rPr>
              <w:t xml:space="preserve">(REAL SAN GIORGIO) </w:t>
            </w:r>
          </w:p>
        </w:tc>
        <w:tc>
          <w:tcPr>
            <w:tcW w:w="800" w:type="dxa"/>
            <w:tcMar>
              <w:top w:w="20" w:type="dxa"/>
              <w:left w:w="20" w:type="dxa"/>
              <w:bottom w:w="20" w:type="dxa"/>
              <w:right w:w="20" w:type="dxa"/>
            </w:tcMar>
            <w:vAlign w:val="center"/>
            <w:hideMark/>
          </w:tcPr>
          <w:p w14:paraId="3D02C845"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2EC9E3FF" w14:textId="77777777" w:rsidR="00237E63" w:rsidRPr="006314BF" w:rsidRDefault="00237E63" w:rsidP="00D911F9">
            <w:pPr>
              <w:pStyle w:val="movimento"/>
              <w:rPr>
                <w:color w:val="002060"/>
              </w:rPr>
            </w:pPr>
            <w:r w:rsidRPr="006314BF">
              <w:rPr>
                <w:color w:val="002060"/>
              </w:rPr>
              <w:t>DE RUGGIERO RICCARDO</w:t>
            </w:r>
          </w:p>
        </w:tc>
        <w:tc>
          <w:tcPr>
            <w:tcW w:w="2200" w:type="dxa"/>
            <w:tcMar>
              <w:top w:w="20" w:type="dxa"/>
              <w:left w:w="20" w:type="dxa"/>
              <w:bottom w:w="20" w:type="dxa"/>
              <w:right w:w="20" w:type="dxa"/>
            </w:tcMar>
            <w:vAlign w:val="center"/>
            <w:hideMark/>
          </w:tcPr>
          <w:p w14:paraId="123C7AD1" w14:textId="77777777" w:rsidR="00237E63" w:rsidRPr="006314BF" w:rsidRDefault="00237E63" w:rsidP="00D911F9">
            <w:pPr>
              <w:pStyle w:val="movimento2"/>
              <w:rPr>
                <w:color w:val="002060"/>
              </w:rPr>
            </w:pPr>
            <w:r w:rsidRPr="006314BF">
              <w:rPr>
                <w:color w:val="002060"/>
              </w:rPr>
              <w:t xml:space="preserve">(REAL SAN GIORGIO) </w:t>
            </w:r>
          </w:p>
        </w:tc>
      </w:tr>
      <w:tr w:rsidR="00237E63" w:rsidRPr="006314BF" w14:paraId="5F9546A9" w14:textId="77777777" w:rsidTr="00D911F9">
        <w:tc>
          <w:tcPr>
            <w:tcW w:w="2200" w:type="dxa"/>
            <w:tcMar>
              <w:top w:w="20" w:type="dxa"/>
              <w:left w:w="20" w:type="dxa"/>
              <w:bottom w:w="20" w:type="dxa"/>
              <w:right w:w="20" w:type="dxa"/>
            </w:tcMar>
            <w:vAlign w:val="center"/>
            <w:hideMark/>
          </w:tcPr>
          <w:p w14:paraId="00EA1625" w14:textId="77777777" w:rsidR="00237E63" w:rsidRPr="006314BF" w:rsidRDefault="00237E63" w:rsidP="00D911F9">
            <w:pPr>
              <w:pStyle w:val="movimento"/>
              <w:rPr>
                <w:color w:val="002060"/>
              </w:rPr>
            </w:pPr>
            <w:r w:rsidRPr="006314BF">
              <w:rPr>
                <w:color w:val="002060"/>
              </w:rPr>
              <w:t>TULLI DAVID</w:t>
            </w:r>
          </w:p>
        </w:tc>
        <w:tc>
          <w:tcPr>
            <w:tcW w:w="2200" w:type="dxa"/>
            <w:tcMar>
              <w:top w:w="20" w:type="dxa"/>
              <w:left w:w="20" w:type="dxa"/>
              <w:bottom w:w="20" w:type="dxa"/>
              <w:right w:w="20" w:type="dxa"/>
            </w:tcMar>
            <w:vAlign w:val="center"/>
            <w:hideMark/>
          </w:tcPr>
          <w:p w14:paraId="2F603EB7" w14:textId="77777777" w:rsidR="00237E63" w:rsidRPr="006314BF" w:rsidRDefault="00237E63" w:rsidP="00D911F9">
            <w:pPr>
              <w:pStyle w:val="movimento2"/>
              <w:rPr>
                <w:color w:val="002060"/>
              </w:rPr>
            </w:pPr>
            <w:r w:rsidRPr="006314BF">
              <w:rPr>
                <w:color w:val="002060"/>
              </w:rPr>
              <w:t xml:space="preserve">(REAL SAN GIORGIO) </w:t>
            </w:r>
          </w:p>
        </w:tc>
        <w:tc>
          <w:tcPr>
            <w:tcW w:w="800" w:type="dxa"/>
            <w:tcMar>
              <w:top w:w="20" w:type="dxa"/>
              <w:left w:w="20" w:type="dxa"/>
              <w:bottom w:w="20" w:type="dxa"/>
              <w:right w:w="20" w:type="dxa"/>
            </w:tcMar>
            <w:vAlign w:val="center"/>
            <w:hideMark/>
          </w:tcPr>
          <w:p w14:paraId="1A52D1F1"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764CD943" w14:textId="77777777" w:rsidR="00237E63" w:rsidRPr="006314BF" w:rsidRDefault="00237E63" w:rsidP="00D911F9">
            <w:pPr>
              <w:pStyle w:val="movimento"/>
              <w:rPr>
                <w:color w:val="002060"/>
              </w:rPr>
            </w:pPr>
            <w:r w:rsidRPr="006314BF">
              <w:rPr>
                <w:color w:val="002060"/>
              </w:rPr>
              <w:t>CAMARRI JACOPO</w:t>
            </w:r>
          </w:p>
        </w:tc>
        <w:tc>
          <w:tcPr>
            <w:tcW w:w="2200" w:type="dxa"/>
            <w:tcMar>
              <w:top w:w="20" w:type="dxa"/>
              <w:left w:w="20" w:type="dxa"/>
              <w:bottom w:w="20" w:type="dxa"/>
              <w:right w:w="20" w:type="dxa"/>
            </w:tcMar>
            <w:vAlign w:val="center"/>
            <w:hideMark/>
          </w:tcPr>
          <w:p w14:paraId="7D37C534" w14:textId="77777777" w:rsidR="00237E63" w:rsidRPr="006314BF" w:rsidRDefault="00237E63" w:rsidP="00D911F9">
            <w:pPr>
              <w:pStyle w:val="movimento2"/>
              <w:rPr>
                <w:color w:val="002060"/>
              </w:rPr>
            </w:pPr>
            <w:r w:rsidRPr="006314BF">
              <w:rPr>
                <w:color w:val="002060"/>
              </w:rPr>
              <w:t xml:space="preserve">(SANGIORGIO) </w:t>
            </w:r>
          </w:p>
        </w:tc>
      </w:tr>
      <w:tr w:rsidR="00237E63" w:rsidRPr="006314BF" w14:paraId="1BEC1D53" w14:textId="77777777" w:rsidTr="00D911F9">
        <w:tc>
          <w:tcPr>
            <w:tcW w:w="2200" w:type="dxa"/>
            <w:tcMar>
              <w:top w:w="20" w:type="dxa"/>
              <w:left w:w="20" w:type="dxa"/>
              <w:bottom w:w="20" w:type="dxa"/>
              <w:right w:w="20" w:type="dxa"/>
            </w:tcMar>
            <w:vAlign w:val="center"/>
            <w:hideMark/>
          </w:tcPr>
          <w:p w14:paraId="7CC4BB73" w14:textId="77777777" w:rsidR="00237E63" w:rsidRPr="006314BF" w:rsidRDefault="00237E63" w:rsidP="00D911F9">
            <w:pPr>
              <w:pStyle w:val="movimento"/>
              <w:rPr>
                <w:color w:val="002060"/>
              </w:rPr>
            </w:pPr>
            <w:r w:rsidRPr="006314BF">
              <w:rPr>
                <w:color w:val="002060"/>
              </w:rPr>
              <w:t>DE SOUZA VICENTE LUIZ EDUARDO</w:t>
            </w:r>
          </w:p>
        </w:tc>
        <w:tc>
          <w:tcPr>
            <w:tcW w:w="2200" w:type="dxa"/>
            <w:tcMar>
              <w:top w:w="20" w:type="dxa"/>
              <w:left w:w="20" w:type="dxa"/>
              <w:bottom w:w="20" w:type="dxa"/>
              <w:right w:w="20" w:type="dxa"/>
            </w:tcMar>
            <w:vAlign w:val="center"/>
            <w:hideMark/>
          </w:tcPr>
          <w:p w14:paraId="225826DC" w14:textId="77777777" w:rsidR="00237E63" w:rsidRPr="006314BF" w:rsidRDefault="00237E63" w:rsidP="00D911F9">
            <w:pPr>
              <w:pStyle w:val="movimento2"/>
              <w:rPr>
                <w:color w:val="002060"/>
              </w:rPr>
            </w:pPr>
            <w:r w:rsidRPr="006314BF">
              <w:rPr>
                <w:color w:val="002060"/>
              </w:rPr>
              <w:t xml:space="preserve">(SANGIORGIO) </w:t>
            </w:r>
          </w:p>
        </w:tc>
        <w:tc>
          <w:tcPr>
            <w:tcW w:w="800" w:type="dxa"/>
            <w:tcMar>
              <w:top w:w="20" w:type="dxa"/>
              <w:left w:w="20" w:type="dxa"/>
              <w:bottom w:w="20" w:type="dxa"/>
              <w:right w:w="20" w:type="dxa"/>
            </w:tcMar>
            <w:vAlign w:val="center"/>
            <w:hideMark/>
          </w:tcPr>
          <w:p w14:paraId="2AD797F8"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2BEDDAF7" w14:textId="77777777" w:rsidR="00237E63" w:rsidRPr="006314BF" w:rsidRDefault="00237E63" w:rsidP="00D911F9">
            <w:pPr>
              <w:pStyle w:val="movimento"/>
              <w:rPr>
                <w:color w:val="002060"/>
              </w:rPr>
            </w:pPr>
            <w:r w:rsidRPr="006314BF">
              <w:rPr>
                <w:color w:val="002060"/>
              </w:rPr>
              <w:t>TRAINI SEBASTIANO</w:t>
            </w:r>
          </w:p>
        </w:tc>
        <w:tc>
          <w:tcPr>
            <w:tcW w:w="2200" w:type="dxa"/>
            <w:tcMar>
              <w:top w:w="20" w:type="dxa"/>
              <w:left w:w="20" w:type="dxa"/>
              <w:bottom w:w="20" w:type="dxa"/>
              <w:right w:w="20" w:type="dxa"/>
            </w:tcMar>
            <w:vAlign w:val="center"/>
            <w:hideMark/>
          </w:tcPr>
          <w:p w14:paraId="5EF5EF59" w14:textId="77777777" w:rsidR="00237E63" w:rsidRPr="006314BF" w:rsidRDefault="00237E63" w:rsidP="00D911F9">
            <w:pPr>
              <w:pStyle w:val="movimento2"/>
              <w:rPr>
                <w:color w:val="002060"/>
              </w:rPr>
            </w:pPr>
            <w:r w:rsidRPr="006314BF">
              <w:rPr>
                <w:color w:val="002060"/>
              </w:rPr>
              <w:t xml:space="preserve">(SANGIORGIO) </w:t>
            </w:r>
          </w:p>
        </w:tc>
      </w:tr>
    </w:tbl>
    <w:p w14:paraId="4C2DB385" w14:textId="77777777" w:rsidR="00237E63" w:rsidRPr="006314BF" w:rsidRDefault="00237E63" w:rsidP="00237E63">
      <w:pPr>
        <w:pStyle w:val="titolo10"/>
        <w:rPr>
          <w:rFonts w:eastAsiaTheme="minorEastAsia"/>
          <w:color w:val="002060"/>
        </w:rPr>
      </w:pPr>
      <w:r w:rsidRPr="006314BF">
        <w:rPr>
          <w:color w:val="002060"/>
        </w:rPr>
        <w:t xml:space="preserve">GARE DEL 1/10/2022 </w:t>
      </w:r>
    </w:p>
    <w:p w14:paraId="104CE244" w14:textId="77777777" w:rsidR="00237E63" w:rsidRPr="006314BF" w:rsidRDefault="00237E63" w:rsidP="00237E63">
      <w:pPr>
        <w:pStyle w:val="titolo7a"/>
        <w:rPr>
          <w:color w:val="002060"/>
        </w:rPr>
      </w:pPr>
      <w:r w:rsidRPr="006314BF">
        <w:rPr>
          <w:color w:val="002060"/>
        </w:rPr>
        <w:t xml:space="preserve">PROVVEDIMENTI DISCIPLINARI </w:t>
      </w:r>
    </w:p>
    <w:p w14:paraId="70910239" w14:textId="77777777" w:rsidR="00237E63" w:rsidRPr="006314BF" w:rsidRDefault="00237E63" w:rsidP="00237E63">
      <w:pPr>
        <w:pStyle w:val="titolo7b0"/>
        <w:rPr>
          <w:color w:val="002060"/>
        </w:rPr>
      </w:pPr>
      <w:r w:rsidRPr="006314BF">
        <w:rPr>
          <w:color w:val="002060"/>
        </w:rPr>
        <w:t xml:space="preserve">In base alle risultanze degli atti ufficiali sono state deliberate le seguenti sanzioni disciplinari. </w:t>
      </w:r>
    </w:p>
    <w:p w14:paraId="060F3567" w14:textId="77777777" w:rsidR="00237E63" w:rsidRPr="006314BF" w:rsidRDefault="00237E63" w:rsidP="00237E63">
      <w:pPr>
        <w:pStyle w:val="titolo30"/>
        <w:rPr>
          <w:color w:val="002060"/>
        </w:rPr>
      </w:pPr>
      <w:r w:rsidRPr="006314BF">
        <w:rPr>
          <w:color w:val="002060"/>
        </w:rPr>
        <w:t xml:space="preserve">CALCIATORI NON ESPULSI </w:t>
      </w:r>
    </w:p>
    <w:p w14:paraId="10806B17" w14:textId="77777777" w:rsidR="00237E63" w:rsidRPr="006314BF" w:rsidRDefault="00237E63" w:rsidP="00237E63">
      <w:pPr>
        <w:pStyle w:val="titolo20"/>
        <w:rPr>
          <w:color w:val="002060"/>
        </w:rPr>
      </w:pPr>
      <w:r w:rsidRPr="006314B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E63" w:rsidRPr="006314BF" w14:paraId="2347E870" w14:textId="77777777" w:rsidTr="00D911F9">
        <w:tc>
          <w:tcPr>
            <w:tcW w:w="2200" w:type="dxa"/>
            <w:tcMar>
              <w:top w:w="20" w:type="dxa"/>
              <w:left w:w="20" w:type="dxa"/>
              <w:bottom w:w="20" w:type="dxa"/>
              <w:right w:w="20" w:type="dxa"/>
            </w:tcMar>
            <w:vAlign w:val="center"/>
            <w:hideMark/>
          </w:tcPr>
          <w:p w14:paraId="29990D73" w14:textId="77777777" w:rsidR="00237E63" w:rsidRPr="006314BF" w:rsidRDefault="00237E63" w:rsidP="00D911F9">
            <w:pPr>
              <w:pStyle w:val="movimento"/>
              <w:rPr>
                <w:color w:val="002060"/>
              </w:rPr>
            </w:pPr>
            <w:r w:rsidRPr="006314BF">
              <w:rPr>
                <w:color w:val="002060"/>
              </w:rPr>
              <w:t>BANCHETTI JOELE</w:t>
            </w:r>
          </w:p>
        </w:tc>
        <w:tc>
          <w:tcPr>
            <w:tcW w:w="2200" w:type="dxa"/>
            <w:tcMar>
              <w:top w:w="20" w:type="dxa"/>
              <w:left w:w="20" w:type="dxa"/>
              <w:bottom w:w="20" w:type="dxa"/>
              <w:right w:w="20" w:type="dxa"/>
            </w:tcMar>
            <w:vAlign w:val="center"/>
            <w:hideMark/>
          </w:tcPr>
          <w:p w14:paraId="6FA5C22D" w14:textId="77777777" w:rsidR="00237E63" w:rsidRPr="006314BF" w:rsidRDefault="00237E63" w:rsidP="00D911F9">
            <w:pPr>
              <w:pStyle w:val="movimento2"/>
              <w:rPr>
                <w:color w:val="002060"/>
              </w:rPr>
            </w:pPr>
            <w:r w:rsidRPr="006314BF">
              <w:rPr>
                <w:color w:val="002060"/>
              </w:rPr>
              <w:t xml:space="preserve">(GROTTACCIA 2005) </w:t>
            </w:r>
          </w:p>
        </w:tc>
        <w:tc>
          <w:tcPr>
            <w:tcW w:w="800" w:type="dxa"/>
            <w:tcMar>
              <w:top w:w="20" w:type="dxa"/>
              <w:left w:w="20" w:type="dxa"/>
              <w:bottom w:w="20" w:type="dxa"/>
              <w:right w:w="20" w:type="dxa"/>
            </w:tcMar>
            <w:vAlign w:val="center"/>
            <w:hideMark/>
          </w:tcPr>
          <w:p w14:paraId="45172A8A"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24C7C315" w14:textId="77777777" w:rsidR="00237E63" w:rsidRPr="006314BF" w:rsidRDefault="00237E63" w:rsidP="00D911F9">
            <w:pPr>
              <w:pStyle w:val="movimento"/>
              <w:rPr>
                <w:color w:val="002060"/>
              </w:rPr>
            </w:pPr>
            <w:r w:rsidRPr="006314BF">
              <w:rPr>
                <w:color w:val="002060"/>
              </w:rPr>
              <w:t>PAGLIARI ALBERTO</w:t>
            </w:r>
          </w:p>
        </w:tc>
        <w:tc>
          <w:tcPr>
            <w:tcW w:w="2200" w:type="dxa"/>
            <w:tcMar>
              <w:top w:w="20" w:type="dxa"/>
              <w:left w:w="20" w:type="dxa"/>
              <w:bottom w:w="20" w:type="dxa"/>
              <w:right w:w="20" w:type="dxa"/>
            </w:tcMar>
            <w:vAlign w:val="center"/>
            <w:hideMark/>
          </w:tcPr>
          <w:p w14:paraId="1E93B307" w14:textId="77777777" w:rsidR="00237E63" w:rsidRPr="006314BF" w:rsidRDefault="00237E63" w:rsidP="00D911F9">
            <w:pPr>
              <w:pStyle w:val="movimento2"/>
              <w:rPr>
                <w:color w:val="002060"/>
              </w:rPr>
            </w:pPr>
            <w:r w:rsidRPr="006314BF">
              <w:rPr>
                <w:color w:val="002060"/>
              </w:rPr>
              <w:t xml:space="preserve">(POL.CAGLI SPORT ASSOCIATI) </w:t>
            </w:r>
          </w:p>
        </w:tc>
      </w:tr>
    </w:tbl>
    <w:p w14:paraId="18ACE2D0" w14:textId="77777777" w:rsidR="00237E63" w:rsidRDefault="00237E63" w:rsidP="00237E63">
      <w:pPr>
        <w:pStyle w:val="breakline"/>
        <w:rPr>
          <w:color w:val="002060"/>
        </w:rPr>
      </w:pPr>
    </w:p>
    <w:p w14:paraId="3B85FC09" w14:textId="77777777" w:rsidR="00237E63" w:rsidRPr="00CF3780" w:rsidRDefault="00237E63" w:rsidP="00237E63">
      <w:pPr>
        <w:ind w:left="4956"/>
        <w:rPr>
          <w:rFonts w:ascii="Arial" w:hAnsi="Arial" w:cs="Arial"/>
          <w:noProof/>
          <w:color w:val="002060"/>
          <w:sz w:val="22"/>
          <w:szCs w:val="22"/>
        </w:rPr>
      </w:pPr>
      <w:r w:rsidRPr="00CF3780">
        <w:rPr>
          <w:rFonts w:ascii="Arial" w:hAnsi="Arial" w:cs="Arial"/>
          <w:noProof/>
          <w:color w:val="002060"/>
          <w:sz w:val="22"/>
          <w:szCs w:val="22"/>
        </w:rPr>
        <w:t>F.to IL SOSTITUTO GIUDICE SPORTIVO      </w:t>
      </w:r>
    </w:p>
    <w:p w14:paraId="1E22C122" w14:textId="77777777" w:rsidR="00237E63" w:rsidRPr="00CF3780" w:rsidRDefault="00237E63" w:rsidP="00237E63">
      <w:pPr>
        <w:pStyle w:val="breakline"/>
        <w:rPr>
          <w:rFonts w:ascii="Arial" w:hAnsi="Arial" w:cs="Arial"/>
          <w:noProof/>
          <w:color w:val="002060"/>
          <w:sz w:val="22"/>
          <w:szCs w:val="22"/>
        </w:rPr>
      </w:pPr>
      <w:r w:rsidRPr="00CF3780">
        <w:rPr>
          <w:rFonts w:ascii="Arial" w:hAnsi="Arial" w:cs="Arial"/>
          <w:noProof/>
          <w:color w:val="002060"/>
          <w:sz w:val="22"/>
          <w:szCs w:val="22"/>
        </w:rPr>
        <w:t xml:space="preserve"> </w:t>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t xml:space="preserve">   </w:t>
      </w:r>
      <w:r w:rsidRPr="00CF3780">
        <w:rPr>
          <w:rFonts w:ascii="Arial" w:hAnsi="Arial" w:cs="Arial"/>
          <w:noProof/>
          <w:color w:val="002060"/>
          <w:sz w:val="22"/>
          <w:szCs w:val="22"/>
        </w:rPr>
        <w:tab/>
        <w:t xml:space="preserve">                Federica Sorrentino</w:t>
      </w:r>
    </w:p>
    <w:p w14:paraId="3658035A" w14:textId="77777777" w:rsidR="00237E63" w:rsidRPr="006314BF" w:rsidRDefault="00237E63" w:rsidP="00237E63">
      <w:pPr>
        <w:pStyle w:val="breakline"/>
        <w:rPr>
          <w:rFonts w:eastAsiaTheme="minorEastAsia"/>
          <w:color w:val="002060"/>
        </w:rPr>
      </w:pPr>
    </w:p>
    <w:p w14:paraId="698570E7" w14:textId="77777777" w:rsidR="00237E63" w:rsidRPr="006314BF" w:rsidRDefault="00237E63" w:rsidP="00237E63">
      <w:pPr>
        <w:pStyle w:val="titoloprinc0"/>
        <w:rPr>
          <w:color w:val="002060"/>
        </w:rPr>
      </w:pPr>
      <w:r w:rsidRPr="006314BF">
        <w:rPr>
          <w:color w:val="002060"/>
        </w:rPr>
        <w:t>CLASSIFICA</w:t>
      </w:r>
    </w:p>
    <w:p w14:paraId="3F494C9F" w14:textId="77777777" w:rsidR="00237E63" w:rsidRPr="006314BF" w:rsidRDefault="00237E63" w:rsidP="00237E63">
      <w:pPr>
        <w:pStyle w:val="breakline"/>
        <w:rPr>
          <w:color w:val="002060"/>
        </w:rPr>
      </w:pPr>
    </w:p>
    <w:p w14:paraId="7A0D4F84" w14:textId="77777777" w:rsidR="00237E63" w:rsidRPr="006314BF" w:rsidRDefault="00237E63" w:rsidP="00237E63">
      <w:pPr>
        <w:pStyle w:val="breakline"/>
        <w:rPr>
          <w:color w:val="002060"/>
        </w:rPr>
      </w:pPr>
    </w:p>
    <w:p w14:paraId="6BB08066" w14:textId="77777777" w:rsidR="00237E63" w:rsidRPr="006314BF" w:rsidRDefault="00237E63" w:rsidP="00237E63">
      <w:pPr>
        <w:pStyle w:val="sottotitolocampionato10"/>
        <w:rPr>
          <w:color w:val="002060"/>
        </w:rPr>
      </w:pPr>
      <w:r w:rsidRPr="006314B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37E63" w:rsidRPr="006314BF" w14:paraId="4B794C0D" w14:textId="77777777" w:rsidTr="00D911F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AB639" w14:textId="77777777" w:rsidR="00237E63" w:rsidRPr="006314BF" w:rsidRDefault="00237E63" w:rsidP="00D911F9">
            <w:pPr>
              <w:pStyle w:val="headertabella0"/>
              <w:rPr>
                <w:color w:val="002060"/>
              </w:rPr>
            </w:pPr>
            <w:r w:rsidRPr="006314B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D9B94" w14:textId="77777777" w:rsidR="00237E63" w:rsidRPr="006314BF" w:rsidRDefault="00237E63" w:rsidP="00D911F9">
            <w:pPr>
              <w:pStyle w:val="headertabella0"/>
              <w:rPr>
                <w:color w:val="002060"/>
              </w:rPr>
            </w:pPr>
            <w:r w:rsidRPr="006314B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61B6A" w14:textId="77777777" w:rsidR="00237E63" w:rsidRPr="006314BF" w:rsidRDefault="00237E63" w:rsidP="00D911F9">
            <w:pPr>
              <w:pStyle w:val="headertabella0"/>
              <w:rPr>
                <w:color w:val="002060"/>
              </w:rPr>
            </w:pPr>
            <w:r w:rsidRPr="006314B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67027" w14:textId="77777777" w:rsidR="00237E63" w:rsidRPr="006314BF" w:rsidRDefault="00237E63" w:rsidP="00D911F9">
            <w:pPr>
              <w:pStyle w:val="headertabella0"/>
              <w:rPr>
                <w:color w:val="002060"/>
              </w:rPr>
            </w:pPr>
            <w:r w:rsidRPr="006314B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94173" w14:textId="77777777" w:rsidR="00237E63" w:rsidRPr="006314BF" w:rsidRDefault="00237E63" w:rsidP="00D911F9">
            <w:pPr>
              <w:pStyle w:val="headertabella0"/>
              <w:rPr>
                <w:color w:val="002060"/>
              </w:rPr>
            </w:pPr>
            <w:r w:rsidRPr="006314B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0C097" w14:textId="77777777" w:rsidR="00237E63" w:rsidRPr="006314BF" w:rsidRDefault="00237E63" w:rsidP="00D911F9">
            <w:pPr>
              <w:pStyle w:val="headertabella0"/>
              <w:rPr>
                <w:color w:val="002060"/>
              </w:rPr>
            </w:pPr>
            <w:r w:rsidRPr="006314B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940EB" w14:textId="77777777" w:rsidR="00237E63" w:rsidRPr="006314BF" w:rsidRDefault="00237E63" w:rsidP="00D911F9">
            <w:pPr>
              <w:pStyle w:val="headertabella0"/>
              <w:rPr>
                <w:color w:val="002060"/>
              </w:rPr>
            </w:pPr>
            <w:r w:rsidRPr="006314B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C25C1" w14:textId="77777777" w:rsidR="00237E63" w:rsidRPr="006314BF" w:rsidRDefault="00237E63" w:rsidP="00D911F9">
            <w:pPr>
              <w:pStyle w:val="headertabella0"/>
              <w:rPr>
                <w:color w:val="002060"/>
              </w:rPr>
            </w:pPr>
            <w:r w:rsidRPr="006314B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1214D" w14:textId="77777777" w:rsidR="00237E63" w:rsidRPr="006314BF" w:rsidRDefault="00237E63" w:rsidP="00D911F9">
            <w:pPr>
              <w:pStyle w:val="headertabella0"/>
              <w:rPr>
                <w:color w:val="002060"/>
              </w:rPr>
            </w:pPr>
            <w:r w:rsidRPr="006314B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745B1" w14:textId="77777777" w:rsidR="00237E63" w:rsidRPr="006314BF" w:rsidRDefault="00237E63" w:rsidP="00D911F9">
            <w:pPr>
              <w:pStyle w:val="headertabella0"/>
              <w:rPr>
                <w:color w:val="002060"/>
              </w:rPr>
            </w:pPr>
            <w:r w:rsidRPr="006314BF">
              <w:rPr>
                <w:color w:val="002060"/>
              </w:rPr>
              <w:t>PE</w:t>
            </w:r>
          </w:p>
        </w:tc>
      </w:tr>
      <w:tr w:rsidR="00237E63" w:rsidRPr="006314BF" w14:paraId="543C2C1D" w14:textId="77777777" w:rsidTr="00D911F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6763C5" w14:textId="77777777" w:rsidR="00237E63" w:rsidRPr="006314BF" w:rsidRDefault="00237E63" w:rsidP="00D911F9">
            <w:pPr>
              <w:pStyle w:val="rowtabella0"/>
              <w:rPr>
                <w:color w:val="002060"/>
              </w:rPr>
            </w:pPr>
            <w:r w:rsidRPr="006314BF">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B3643" w14:textId="77777777" w:rsidR="00237E63" w:rsidRPr="006314BF" w:rsidRDefault="00237E63" w:rsidP="00D911F9">
            <w:pPr>
              <w:pStyle w:val="rowtabella0"/>
              <w:jc w:val="center"/>
              <w:rPr>
                <w:color w:val="002060"/>
              </w:rPr>
            </w:pPr>
            <w:r w:rsidRPr="006314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D7CEF"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EB96F"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CC4A4"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0C84E"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13493" w14:textId="77777777" w:rsidR="00237E63" w:rsidRPr="006314BF" w:rsidRDefault="00237E63" w:rsidP="00D911F9">
            <w:pPr>
              <w:pStyle w:val="rowtabella0"/>
              <w:jc w:val="center"/>
              <w:rPr>
                <w:color w:val="002060"/>
              </w:rPr>
            </w:pPr>
            <w:r w:rsidRPr="006314B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AB5E1"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067B5" w14:textId="77777777" w:rsidR="00237E63" w:rsidRPr="006314BF" w:rsidRDefault="00237E63" w:rsidP="00D911F9">
            <w:pPr>
              <w:pStyle w:val="rowtabella0"/>
              <w:jc w:val="center"/>
              <w:rPr>
                <w:color w:val="002060"/>
              </w:rPr>
            </w:pPr>
            <w:r w:rsidRPr="006314B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7650B" w14:textId="77777777" w:rsidR="00237E63" w:rsidRPr="006314BF" w:rsidRDefault="00237E63" w:rsidP="00D911F9">
            <w:pPr>
              <w:pStyle w:val="rowtabella0"/>
              <w:jc w:val="center"/>
              <w:rPr>
                <w:color w:val="002060"/>
              </w:rPr>
            </w:pPr>
            <w:r w:rsidRPr="006314BF">
              <w:rPr>
                <w:color w:val="002060"/>
              </w:rPr>
              <w:t>0</w:t>
            </w:r>
          </w:p>
        </w:tc>
      </w:tr>
      <w:tr w:rsidR="00237E63" w:rsidRPr="006314BF" w14:paraId="3F05A14B"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753B90" w14:textId="77777777" w:rsidR="00237E63" w:rsidRPr="006314BF" w:rsidRDefault="00237E63" w:rsidP="00D911F9">
            <w:pPr>
              <w:pStyle w:val="rowtabella0"/>
              <w:rPr>
                <w:color w:val="002060"/>
              </w:rPr>
            </w:pPr>
            <w:r w:rsidRPr="006314BF">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AD3C9" w14:textId="77777777" w:rsidR="00237E63" w:rsidRPr="006314BF" w:rsidRDefault="00237E63" w:rsidP="00D911F9">
            <w:pPr>
              <w:pStyle w:val="rowtabella0"/>
              <w:jc w:val="center"/>
              <w:rPr>
                <w:color w:val="002060"/>
              </w:rPr>
            </w:pPr>
            <w:r w:rsidRPr="006314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BA301"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9472A"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BDC04"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46369"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6AACF" w14:textId="77777777" w:rsidR="00237E63" w:rsidRPr="006314BF" w:rsidRDefault="00237E63" w:rsidP="00D911F9">
            <w:pPr>
              <w:pStyle w:val="rowtabella0"/>
              <w:jc w:val="center"/>
              <w:rPr>
                <w:color w:val="002060"/>
              </w:rPr>
            </w:pPr>
            <w:r w:rsidRPr="006314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37DC0"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BEB38" w14:textId="77777777" w:rsidR="00237E63" w:rsidRPr="006314BF" w:rsidRDefault="00237E63" w:rsidP="00D911F9">
            <w:pPr>
              <w:pStyle w:val="rowtabella0"/>
              <w:jc w:val="center"/>
              <w:rPr>
                <w:color w:val="002060"/>
              </w:rPr>
            </w:pPr>
            <w:r w:rsidRPr="006314B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B8D39" w14:textId="77777777" w:rsidR="00237E63" w:rsidRPr="006314BF" w:rsidRDefault="00237E63" w:rsidP="00D911F9">
            <w:pPr>
              <w:pStyle w:val="rowtabella0"/>
              <w:jc w:val="center"/>
              <w:rPr>
                <w:color w:val="002060"/>
              </w:rPr>
            </w:pPr>
            <w:r w:rsidRPr="006314BF">
              <w:rPr>
                <w:color w:val="002060"/>
              </w:rPr>
              <w:t>0</w:t>
            </w:r>
          </w:p>
        </w:tc>
      </w:tr>
      <w:tr w:rsidR="00237E63" w:rsidRPr="006314BF" w14:paraId="22C19E73"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098F10" w14:textId="77777777" w:rsidR="00237E63" w:rsidRPr="006314BF" w:rsidRDefault="00237E63" w:rsidP="00D911F9">
            <w:pPr>
              <w:pStyle w:val="rowtabella0"/>
              <w:rPr>
                <w:color w:val="002060"/>
              </w:rPr>
            </w:pPr>
            <w:r w:rsidRPr="006314BF">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24A54" w14:textId="77777777" w:rsidR="00237E63" w:rsidRPr="006314BF" w:rsidRDefault="00237E63" w:rsidP="00D911F9">
            <w:pPr>
              <w:pStyle w:val="rowtabella0"/>
              <w:jc w:val="center"/>
              <w:rPr>
                <w:color w:val="002060"/>
              </w:rPr>
            </w:pPr>
            <w:r w:rsidRPr="006314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A597A"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75272"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2B0F0"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AB2A4"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4140C" w14:textId="77777777" w:rsidR="00237E63" w:rsidRPr="006314BF" w:rsidRDefault="00237E63" w:rsidP="00D911F9">
            <w:pPr>
              <w:pStyle w:val="rowtabella0"/>
              <w:jc w:val="center"/>
              <w:rPr>
                <w:color w:val="002060"/>
              </w:rPr>
            </w:pPr>
            <w:r w:rsidRPr="006314B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1DB5D" w14:textId="77777777" w:rsidR="00237E63" w:rsidRPr="006314BF" w:rsidRDefault="00237E63" w:rsidP="00D911F9">
            <w:pPr>
              <w:pStyle w:val="rowtabella0"/>
              <w:jc w:val="center"/>
              <w:rPr>
                <w:color w:val="002060"/>
              </w:rPr>
            </w:pPr>
            <w:r w:rsidRPr="006314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951CE" w14:textId="77777777" w:rsidR="00237E63" w:rsidRPr="006314BF" w:rsidRDefault="00237E63" w:rsidP="00D911F9">
            <w:pPr>
              <w:pStyle w:val="rowtabella0"/>
              <w:jc w:val="center"/>
              <w:rPr>
                <w:color w:val="002060"/>
              </w:rPr>
            </w:pPr>
            <w:r w:rsidRPr="006314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42F91" w14:textId="77777777" w:rsidR="00237E63" w:rsidRPr="006314BF" w:rsidRDefault="00237E63" w:rsidP="00D911F9">
            <w:pPr>
              <w:pStyle w:val="rowtabella0"/>
              <w:jc w:val="center"/>
              <w:rPr>
                <w:color w:val="002060"/>
              </w:rPr>
            </w:pPr>
            <w:r w:rsidRPr="006314BF">
              <w:rPr>
                <w:color w:val="002060"/>
              </w:rPr>
              <w:t>0</w:t>
            </w:r>
          </w:p>
        </w:tc>
      </w:tr>
      <w:tr w:rsidR="00237E63" w:rsidRPr="006314BF" w14:paraId="3C9AE2BA"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E87445" w14:textId="77777777" w:rsidR="00237E63" w:rsidRPr="006314BF" w:rsidRDefault="00237E63" w:rsidP="00D911F9">
            <w:pPr>
              <w:pStyle w:val="rowtabella0"/>
              <w:rPr>
                <w:color w:val="002060"/>
                <w:lang w:val="en-US"/>
              </w:rPr>
            </w:pPr>
            <w:r w:rsidRPr="006314BF">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17ABF" w14:textId="77777777" w:rsidR="00237E63" w:rsidRPr="006314BF" w:rsidRDefault="00237E63" w:rsidP="00D911F9">
            <w:pPr>
              <w:pStyle w:val="rowtabella0"/>
              <w:jc w:val="center"/>
              <w:rPr>
                <w:color w:val="002060"/>
              </w:rPr>
            </w:pPr>
            <w:r w:rsidRPr="006314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EB8A6"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E61D0"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B5A87"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CDCE8"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3B7C0" w14:textId="77777777" w:rsidR="00237E63" w:rsidRPr="006314BF" w:rsidRDefault="00237E63" w:rsidP="00D911F9">
            <w:pPr>
              <w:pStyle w:val="rowtabella0"/>
              <w:jc w:val="center"/>
              <w:rPr>
                <w:color w:val="002060"/>
              </w:rPr>
            </w:pPr>
            <w:r w:rsidRPr="006314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D2A2C"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7C9A0"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EF1B1" w14:textId="77777777" w:rsidR="00237E63" w:rsidRPr="006314BF" w:rsidRDefault="00237E63" w:rsidP="00D911F9">
            <w:pPr>
              <w:pStyle w:val="rowtabella0"/>
              <w:jc w:val="center"/>
              <w:rPr>
                <w:color w:val="002060"/>
              </w:rPr>
            </w:pPr>
            <w:r w:rsidRPr="006314BF">
              <w:rPr>
                <w:color w:val="002060"/>
              </w:rPr>
              <w:t>0</w:t>
            </w:r>
          </w:p>
        </w:tc>
      </w:tr>
      <w:tr w:rsidR="00237E63" w:rsidRPr="006314BF" w14:paraId="29C6E15D"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F8C1BB" w14:textId="77777777" w:rsidR="00237E63" w:rsidRPr="006314BF" w:rsidRDefault="00237E63" w:rsidP="00D911F9">
            <w:pPr>
              <w:pStyle w:val="rowtabella0"/>
              <w:rPr>
                <w:color w:val="002060"/>
              </w:rPr>
            </w:pPr>
            <w:r w:rsidRPr="006314BF">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CD357" w14:textId="77777777" w:rsidR="00237E63" w:rsidRPr="006314BF" w:rsidRDefault="00237E63" w:rsidP="00D911F9">
            <w:pPr>
              <w:pStyle w:val="rowtabella0"/>
              <w:jc w:val="center"/>
              <w:rPr>
                <w:color w:val="002060"/>
              </w:rPr>
            </w:pPr>
            <w:r w:rsidRPr="006314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4711E"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474CC"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19B56"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11B5F"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3B8EB" w14:textId="77777777" w:rsidR="00237E63" w:rsidRPr="006314BF" w:rsidRDefault="00237E63" w:rsidP="00D911F9">
            <w:pPr>
              <w:pStyle w:val="rowtabella0"/>
              <w:jc w:val="center"/>
              <w:rPr>
                <w:color w:val="002060"/>
              </w:rPr>
            </w:pPr>
            <w:r w:rsidRPr="006314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9EC0F" w14:textId="77777777" w:rsidR="00237E63" w:rsidRPr="006314BF" w:rsidRDefault="00237E63" w:rsidP="00D911F9">
            <w:pPr>
              <w:pStyle w:val="rowtabella0"/>
              <w:jc w:val="center"/>
              <w:rPr>
                <w:color w:val="002060"/>
              </w:rPr>
            </w:pPr>
            <w:r w:rsidRPr="006314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1C960"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73E1F" w14:textId="77777777" w:rsidR="00237E63" w:rsidRPr="006314BF" w:rsidRDefault="00237E63" w:rsidP="00D911F9">
            <w:pPr>
              <w:pStyle w:val="rowtabella0"/>
              <w:jc w:val="center"/>
              <w:rPr>
                <w:color w:val="002060"/>
              </w:rPr>
            </w:pPr>
            <w:r w:rsidRPr="006314BF">
              <w:rPr>
                <w:color w:val="002060"/>
              </w:rPr>
              <w:t>0</w:t>
            </w:r>
          </w:p>
        </w:tc>
      </w:tr>
      <w:tr w:rsidR="00237E63" w:rsidRPr="006314BF" w14:paraId="40D669F9"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C065CE" w14:textId="77777777" w:rsidR="00237E63" w:rsidRPr="006314BF" w:rsidRDefault="00237E63" w:rsidP="00D911F9">
            <w:pPr>
              <w:pStyle w:val="rowtabella0"/>
              <w:rPr>
                <w:color w:val="002060"/>
              </w:rPr>
            </w:pPr>
            <w:r w:rsidRPr="006314BF">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E7270" w14:textId="77777777" w:rsidR="00237E63" w:rsidRPr="006314BF" w:rsidRDefault="00237E63" w:rsidP="00D911F9">
            <w:pPr>
              <w:pStyle w:val="rowtabella0"/>
              <w:jc w:val="center"/>
              <w:rPr>
                <w:color w:val="002060"/>
              </w:rPr>
            </w:pPr>
            <w:r w:rsidRPr="006314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93463"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BA3EB"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C1BB4"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F9E1B"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16A39" w14:textId="77777777" w:rsidR="00237E63" w:rsidRPr="006314BF" w:rsidRDefault="00237E63" w:rsidP="00D911F9">
            <w:pPr>
              <w:pStyle w:val="rowtabella0"/>
              <w:jc w:val="center"/>
              <w:rPr>
                <w:color w:val="002060"/>
              </w:rPr>
            </w:pPr>
            <w:r w:rsidRPr="006314B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4BC4A" w14:textId="77777777" w:rsidR="00237E63" w:rsidRPr="006314BF" w:rsidRDefault="00237E63" w:rsidP="00D911F9">
            <w:pPr>
              <w:pStyle w:val="rowtabella0"/>
              <w:jc w:val="center"/>
              <w:rPr>
                <w:color w:val="002060"/>
              </w:rPr>
            </w:pPr>
            <w:r w:rsidRPr="006314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82379" w14:textId="77777777" w:rsidR="00237E63" w:rsidRPr="006314BF" w:rsidRDefault="00237E63" w:rsidP="00D911F9">
            <w:pPr>
              <w:pStyle w:val="rowtabella0"/>
              <w:jc w:val="center"/>
              <w:rPr>
                <w:color w:val="002060"/>
              </w:rPr>
            </w:pPr>
            <w:r w:rsidRPr="006314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5A276" w14:textId="77777777" w:rsidR="00237E63" w:rsidRPr="006314BF" w:rsidRDefault="00237E63" w:rsidP="00D911F9">
            <w:pPr>
              <w:pStyle w:val="rowtabella0"/>
              <w:jc w:val="center"/>
              <w:rPr>
                <w:color w:val="002060"/>
              </w:rPr>
            </w:pPr>
            <w:r w:rsidRPr="006314BF">
              <w:rPr>
                <w:color w:val="002060"/>
              </w:rPr>
              <w:t>0</w:t>
            </w:r>
          </w:p>
        </w:tc>
      </w:tr>
      <w:tr w:rsidR="00237E63" w:rsidRPr="006314BF" w14:paraId="5E035B9E"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AC5EE1" w14:textId="77777777" w:rsidR="00237E63" w:rsidRPr="006314BF" w:rsidRDefault="00237E63" w:rsidP="00D911F9">
            <w:pPr>
              <w:pStyle w:val="rowtabella0"/>
              <w:rPr>
                <w:color w:val="002060"/>
              </w:rPr>
            </w:pPr>
            <w:r w:rsidRPr="006314BF">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0CD61" w14:textId="77777777" w:rsidR="00237E63" w:rsidRPr="006314BF" w:rsidRDefault="00237E63" w:rsidP="00D911F9">
            <w:pPr>
              <w:pStyle w:val="rowtabella0"/>
              <w:jc w:val="center"/>
              <w:rPr>
                <w:color w:val="002060"/>
              </w:rPr>
            </w:pPr>
            <w:r w:rsidRPr="006314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3F4F4"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91213"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75026"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A9559"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0657A" w14:textId="77777777" w:rsidR="00237E63" w:rsidRPr="006314BF" w:rsidRDefault="00237E63" w:rsidP="00D911F9">
            <w:pPr>
              <w:pStyle w:val="rowtabella0"/>
              <w:jc w:val="center"/>
              <w:rPr>
                <w:color w:val="002060"/>
              </w:rPr>
            </w:pPr>
            <w:r w:rsidRPr="006314B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1D39D" w14:textId="77777777" w:rsidR="00237E63" w:rsidRPr="006314BF" w:rsidRDefault="00237E63" w:rsidP="00D911F9">
            <w:pPr>
              <w:pStyle w:val="rowtabella0"/>
              <w:jc w:val="center"/>
              <w:rPr>
                <w:color w:val="002060"/>
              </w:rPr>
            </w:pPr>
            <w:r w:rsidRPr="006314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FDCCB"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61869" w14:textId="77777777" w:rsidR="00237E63" w:rsidRPr="006314BF" w:rsidRDefault="00237E63" w:rsidP="00D911F9">
            <w:pPr>
              <w:pStyle w:val="rowtabella0"/>
              <w:jc w:val="center"/>
              <w:rPr>
                <w:color w:val="002060"/>
              </w:rPr>
            </w:pPr>
            <w:r w:rsidRPr="006314BF">
              <w:rPr>
                <w:color w:val="002060"/>
              </w:rPr>
              <w:t>0</w:t>
            </w:r>
          </w:p>
        </w:tc>
      </w:tr>
      <w:tr w:rsidR="00237E63" w:rsidRPr="006314BF" w14:paraId="6DCFB585"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DEB6C2" w14:textId="77777777" w:rsidR="00237E63" w:rsidRPr="006314BF" w:rsidRDefault="00237E63" w:rsidP="00D911F9">
            <w:pPr>
              <w:pStyle w:val="rowtabella0"/>
              <w:rPr>
                <w:color w:val="002060"/>
                <w:lang w:val="en-US"/>
              </w:rPr>
            </w:pPr>
            <w:r w:rsidRPr="006314BF">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5FBB5"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61052"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CCACB"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C9FA4"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544E0"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0073D" w14:textId="77777777" w:rsidR="00237E63" w:rsidRPr="006314BF" w:rsidRDefault="00237E63" w:rsidP="00D911F9">
            <w:pPr>
              <w:pStyle w:val="rowtabella0"/>
              <w:jc w:val="center"/>
              <w:rPr>
                <w:color w:val="002060"/>
              </w:rPr>
            </w:pPr>
            <w:r w:rsidRPr="006314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27C0A" w14:textId="77777777" w:rsidR="00237E63" w:rsidRPr="006314BF" w:rsidRDefault="00237E63" w:rsidP="00D911F9">
            <w:pPr>
              <w:pStyle w:val="rowtabella0"/>
              <w:jc w:val="center"/>
              <w:rPr>
                <w:color w:val="002060"/>
              </w:rPr>
            </w:pPr>
            <w:r w:rsidRPr="006314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D4D0C"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18ECB" w14:textId="77777777" w:rsidR="00237E63" w:rsidRPr="006314BF" w:rsidRDefault="00237E63" w:rsidP="00D911F9">
            <w:pPr>
              <w:pStyle w:val="rowtabella0"/>
              <w:jc w:val="center"/>
              <w:rPr>
                <w:color w:val="002060"/>
              </w:rPr>
            </w:pPr>
            <w:r w:rsidRPr="006314BF">
              <w:rPr>
                <w:color w:val="002060"/>
              </w:rPr>
              <w:t>0</w:t>
            </w:r>
          </w:p>
        </w:tc>
      </w:tr>
      <w:tr w:rsidR="00237E63" w:rsidRPr="006314BF" w14:paraId="0B70612E"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739CDD" w14:textId="77777777" w:rsidR="00237E63" w:rsidRPr="006314BF" w:rsidRDefault="00237E63" w:rsidP="00D911F9">
            <w:pPr>
              <w:pStyle w:val="rowtabella0"/>
              <w:rPr>
                <w:color w:val="002060"/>
              </w:rPr>
            </w:pPr>
            <w:r w:rsidRPr="006314BF">
              <w:rPr>
                <w:color w:val="002060"/>
              </w:rPr>
              <w:t xml:space="preserve">G.S. AUDAX 1970 </w:t>
            </w:r>
            <w:proofErr w:type="gramStart"/>
            <w:r w:rsidRPr="006314BF">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5AA44"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1E6B1"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BF509"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420DA"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D2915"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DD4F4"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F9C0A"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1E7CC"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677D7" w14:textId="77777777" w:rsidR="00237E63" w:rsidRPr="006314BF" w:rsidRDefault="00237E63" w:rsidP="00D911F9">
            <w:pPr>
              <w:pStyle w:val="rowtabella0"/>
              <w:jc w:val="center"/>
              <w:rPr>
                <w:color w:val="002060"/>
              </w:rPr>
            </w:pPr>
            <w:r w:rsidRPr="006314BF">
              <w:rPr>
                <w:color w:val="002060"/>
              </w:rPr>
              <w:t>0</w:t>
            </w:r>
          </w:p>
        </w:tc>
      </w:tr>
      <w:tr w:rsidR="00237E63" w:rsidRPr="006314BF" w14:paraId="3CF40C10"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4CCEAA" w14:textId="77777777" w:rsidR="00237E63" w:rsidRPr="006314BF" w:rsidRDefault="00237E63" w:rsidP="00D911F9">
            <w:pPr>
              <w:pStyle w:val="rowtabella0"/>
              <w:rPr>
                <w:color w:val="002060"/>
              </w:rPr>
            </w:pPr>
            <w:r w:rsidRPr="006314BF">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14F5D"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E6327"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E83C4"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1E3AC"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825DC"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143CF" w14:textId="77777777" w:rsidR="00237E63" w:rsidRPr="006314BF" w:rsidRDefault="00237E63" w:rsidP="00D911F9">
            <w:pPr>
              <w:pStyle w:val="rowtabella0"/>
              <w:jc w:val="center"/>
              <w:rPr>
                <w:color w:val="002060"/>
              </w:rPr>
            </w:pPr>
            <w:r w:rsidRPr="006314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342B3" w14:textId="77777777" w:rsidR="00237E63" w:rsidRPr="006314BF" w:rsidRDefault="00237E63" w:rsidP="00D911F9">
            <w:pPr>
              <w:pStyle w:val="rowtabella0"/>
              <w:jc w:val="center"/>
              <w:rPr>
                <w:color w:val="002060"/>
              </w:rPr>
            </w:pPr>
            <w:r w:rsidRPr="006314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2B974" w14:textId="77777777" w:rsidR="00237E63" w:rsidRPr="006314BF" w:rsidRDefault="00237E63" w:rsidP="00D911F9">
            <w:pPr>
              <w:pStyle w:val="rowtabella0"/>
              <w:jc w:val="center"/>
              <w:rPr>
                <w:color w:val="002060"/>
              </w:rPr>
            </w:pPr>
            <w:r w:rsidRPr="006314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14440" w14:textId="77777777" w:rsidR="00237E63" w:rsidRPr="006314BF" w:rsidRDefault="00237E63" w:rsidP="00D911F9">
            <w:pPr>
              <w:pStyle w:val="rowtabella0"/>
              <w:jc w:val="center"/>
              <w:rPr>
                <w:color w:val="002060"/>
              </w:rPr>
            </w:pPr>
            <w:r w:rsidRPr="006314BF">
              <w:rPr>
                <w:color w:val="002060"/>
              </w:rPr>
              <w:t>0</w:t>
            </w:r>
          </w:p>
        </w:tc>
      </w:tr>
      <w:tr w:rsidR="00237E63" w:rsidRPr="006314BF" w14:paraId="67C761A6"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7FA038" w14:textId="77777777" w:rsidR="00237E63" w:rsidRPr="006314BF" w:rsidRDefault="00237E63" w:rsidP="00D911F9">
            <w:pPr>
              <w:pStyle w:val="rowtabella0"/>
              <w:rPr>
                <w:color w:val="002060"/>
              </w:rPr>
            </w:pPr>
            <w:r w:rsidRPr="006314BF">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28AEB"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8158A"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F2381"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1D392"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E5B5B"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3B1A9"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3871F" w14:textId="77777777" w:rsidR="00237E63" w:rsidRPr="006314BF" w:rsidRDefault="00237E63" w:rsidP="00D911F9">
            <w:pPr>
              <w:pStyle w:val="rowtabella0"/>
              <w:jc w:val="center"/>
              <w:rPr>
                <w:color w:val="002060"/>
              </w:rPr>
            </w:pPr>
            <w:r w:rsidRPr="006314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38B3B" w14:textId="77777777" w:rsidR="00237E63" w:rsidRPr="006314BF" w:rsidRDefault="00237E63" w:rsidP="00D911F9">
            <w:pPr>
              <w:pStyle w:val="rowtabella0"/>
              <w:jc w:val="center"/>
              <w:rPr>
                <w:color w:val="002060"/>
              </w:rPr>
            </w:pPr>
            <w:r w:rsidRPr="006314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0F72D" w14:textId="77777777" w:rsidR="00237E63" w:rsidRPr="006314BF" w:rsidRDefault="00237E63" w:rsidP="00D911F9">
            <w:pPr>
              <w:pStyle w:val="rowtabella0"/>
              <w:jc w:val="center"/>
              <w:rPr>
                <w:color w:val="002060"/>
              </w:rPr>
            </w:pPr>
            <w:r w:rsidRPr="006314BF">
              <w:rPr>
                <w:color w:val="002060"/>
              </w:rPr>
              <w:t>0</w:t>
            </w:r>
          </w:p>
        </w:tc>
      </w:tr>
      <w:tr w:rsidR="00237E63" w:rsidRPr="006314BF" w14:paraId="3BC2FB9C"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FA083A" w14:textId="77777777" w:rsidR="00237E63" w:rsidRPr="006314BF" w:rsidRDefault="00237E63" w:rsidP="00D911F9">
            <w:pPr>
              <w:pStyle w:val="rowtabella0"/>
              <w:rPr>
                <w:color w:val="002060"/>
              </w:rPr>
            </w:pPr>
            <w:r w:rsidRPr="006314BF">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A7AA1"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F3900"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A658F"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6C70A"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E84EE"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E6993"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51D0F" w14:textId="77777777" w:rsidR="00237E63" w:rsidRPr="006314BF" w:rsidRDefault="00237E63" w:rsidP="00D911F9">
            <w:pPr>
              <w:pStyle w:val="rowtabella0"/>
              <w:jc w:val="center"/>
              <w:rPr>
                <w:color w:val="002060"/>
              </w:rPr>
            </w:pPr>
            <w:r w:rsidRPr="006314B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892C7" w14:textId="77777777" w:rsidR="00237E63" w:rsidRPr="006314BF" w:rsidRDefault="00237E63" w:rsidP="00D911F9">
            <w:pPr>
              <w:pStyle w:val="rowtabella0"/>
              <w:jc w:val="center"/>
              <w:rPr>
                <w:color w:val="002060"/>
              </w:rPr>
            </w:pPr>
            <w:r w:rsidRPr="006314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3BD53" w14:textId="77777777" w:rsidR="00237E63" w:rsidRPr="006314BF" w:rsidRDefault="00237E63" w:rsidP="00D911F9">
            <w:pPr>
              <w:pStyle w:val="rowtabella0"/>
              <w:jc w:val="center"/>
              <w:rPr>
                <w:color w:val="002060"/>
              </w:rPr>
            </w:pPr>
            <w:r w:rsidRPr="006314BF">
              <w:rPr>
                <w:color w:val="002060"/>
              </w:rPr>
              <w:t>0</w:t>
            </w:r>
          </w:p>
        </w:tc>
      </w:tr>
      <w:tr w:rsidR="00237E63" w:rsidRPr="006314BF" w14:paraId="329B2DFC"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3B5D13" w14:textId="77777777" w:rsidR="00237E63" w:rsidRPr="006314BF" w:rsidRDefault="00237E63" w:rsidP="00D911F9">
            <w:pPr>
              <w:pStyle w:val="rowtabella0"/>
              <w:rPr>
                <w:color w:val="002060"/>
              </w:rPr>
            </w:pPr>
            <w:r w:rsidRPr="006314BF">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E6DBA"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471E0"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1A194"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06058"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CBE94"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7FD7C" w14:textId="77777777" w:rsidR="00237E63" w:rsidRPr="006314BF" w:rsidRDefault="00237E63" w:rsidP="00D911F9">
            <w:pPr>
              <w:pStyle w:val="rowtabella0"/>
              <w:jc w:val="center"/>
              <w:rPr>
                <w:color w:val="002060"/>
              </w:rPr>
            </w:pPr>
            <w:r w:rsidRPr="006314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464C6" w14:textId="77777777" w:rsidR="00237E63" w:rsidRPr="006314BF" w:rsidRDefault="00237E63" w:rsidP="00D911F9">
            <w:pPr>
              <w:pStyle w:val="rowtabella0"/>
              <w:jc w:val="center"/>
              <w:rPr>
                <w:color w:val="002060"/>
              </w:rPr>
            </w:pPr>
            <w:r w:rsidRPr="006314B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ADAE4" w14:textId="77777777" w:rsidR="00237E63" w:rsidRPr="006314BF" w:rsidRDefault="00237E63" w:rsidP="00D911F9">
            <w:pPr>
              <w:pStyle w:val="rowtabella0"/>
              <w:jc w:val="center"/>
              <w:rPr>
                <w:color w:val="002060"/>
              </w:rPr>
            </w:pPr>
            <w:r w:rsidRPr="006314B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C4A4D" w14:textId="77777777" w:rsidR="00237E63" w:rsidRPr="006314BF" w:rsidRDefault="00237E63" w:rsidP="00D911F9">
            <w:pPr>
              <w:pStyle w:val="rowtabella0"/>
              <w:jc w:val="center"/>
              <w:rPr>
                <w:color w:val="002060"/>
              </w:rPr>
            </w:pPr>
            <w:r w:rsidRPr="006314BF">
              <w:rPr>
                <w:color w:val="002060"/>
              </w:rPr>
              <w:t>0</w:t>
            </w:r>
          </w:p>
        </w:tc>
      </w:tr>
      <w:tr w:rsidR="00237E63" w:rsidRPr="006314BF" w14:paraId="3122D786" w14:textId="77777777" w:rsidTr="00D911F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3FF75D" w14:textId="77777777" w:rsidR="00237E63" w:rsidRPr="006314BF" w:rsidRDefault="00237E63" w:rsidP="00D911F9">
            <w:pPr>
              <w:pStyle w:val="rowtabella0"/>
              <w:rPr>
                <w:color w:val="002060"/>
              </w:rPr>
            </w:pPr>
            <w:r w:rsidRPr="006314BF">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163F4"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4782F"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3762B"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93A52"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F2870"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F49EB"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3B886" w14:textId="77777777" w:rsidR="00237E63" w:rsidRPr="006314BF" w:rsidRDefault="00237E63" w:rsidP="00D911F9">
            <w:pPr>
              <w:pStyle w:val="rowtabella0"/>
              <w:jc w:val="center"/>
              <w:rPr>
                <w:color w:val="002060"/>
              </w:rPr>
            </w:pPr>
            <w:r w:rsidRPr="006314B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AEC0F" w14:textId="77777777" w:rsidR="00237E63" w:rsidRPr="006314BF" w:rsidRDefault="00237E63" w:rsidP="00D911F9">
            <w:pPr>
              <w:pStyle w:val="rowtabella0"/>
              <w:jc w:val="center"/>
              <w:rPr>
                <w:color w:val="002060"/>
              </w:rPr>
            </w:pPr>
            <w:r w:rsidRPr="006314B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ECD31" w14:textId="77777777" w:rsidR="00237E63" w:rsidRPr="006314BF" w:rsidRDefault="00237E63" w:rsidP="00D911F9">
            <w:pPr>
              <w:pStyle w:val="rowtabella0"/>
              <w:jc w:val="center"/>
              <w:rPr>
                <w:color w:val="002060"/>
              </w:rPr>
            </w:pPr>
            <w:r w:rsidRPr="006314BF">
              <w:rPr>
                <w:color w:val="002060"/>
              </w:rPr>
              <w:t>0</w:t>
            </w:r>
          </w:p>
        </w:tc>
      </w:tr>
    </w:tbl>
    <w:p w14:paraId="20B2F9F0" w14:textId="77777777" w:rsidR="00237E63" w:rsidRDefault="00237E63" w:rsidP="00237E63">
      <w:pPr>
        <w:pStyle w:val="breakline"/>
        <w:rPr>
          <w:color w:val="002060"/>
        </w:rPr>
      </w:pPr>
    </w:p>
    <w:p w14:paraId="0D2B1FE4" w14:textId="77777777" w:rsidR="00237E63" w:rsidRPr="006314BF" w:rsidRDefault="00237E63" w:rsidP="00237E63">
      <w:pPr>
        <w:pStyle w:val="titoloprinc0"/>
        <w:rPr>
          <w:color w:val="002060"/>
        </w:rPr>
      </w:pPr>
      <w:r w:rsidRPr="006314BF">
        <w:rPr>
          <w:color w:val="002060"/>
        </w:rPr>
        <w:t>PROGRAMMA GARE</w:t>
      </w:r>
    </w:p>
    <w:p w14:paraId="4A732E0B" w14:textId="77777777" w:rsidR="00237E63" w:rsidRDefault="00237E63" w:rsidP="00237E63">
      <w:pPr>
        <w:pStyle w:val="breakline"/>
        <w:rPr>
          <w:color w:val="002060"/>
        </w:rPr>
      </w:pPr>
    </w:p>
    <w:p w14:paraId="3FBA2906" w14:textId="77777777" w:rsidR="00237E63" w:rsidRPr="00A30B84" w:rsidRDefault="00237E63" w:rsidP="00237E63">
      <w:pPr>
        <w:pStyle w:val="sottotitolocampionato10"/>
        <w:rPr>
          <w:color w:val="002060"/>
        </w:rPr>
      </w:pPr>
      <w:r w:rsidRPr="00A30B84">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7"/>
        <w:gridCol w:w="385"/>
        <w:gridCol w:w="898"/>
        <w:gridCol w:w="1198"/>
        <w:gridCol w:w="1550"/>
        <w:gridCol w:w="1542"/>
      </w:tblGrid>
      <w:tr w:rsidR="00237E63" w:rsidRPr="00A30B84" w14:paraId="7AEBB0A7" w14:textId="77777777" w:rsidTr="00D911F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49A87" w14:textId="77777777" w:rsidR="00237E63" w:rsidRPr="00A30B84" w:rsidRDefault="00237E63" w:rsidP="00D911F9">
            <w:pPr>
              <w:pStyle w:val="headertabella0"/>
              <w:rPr>
                <w:color w:val="002060"/>
              </w:rPr>
            </w:pPr>
            <w:r w:rsidRPr="00A30B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91499" w14:textId="77777777" w:rsidR="00237E63" w:rsidRPr="00A30B84" w:rsidRDefault="00237E63" w:rsidP="00D911F9">
            <w:pPr>
              <w:pStyle w:val="headertabella0"/>
              <w:rPr>
                <w:color w:val="002060"/>
              </w:rPr>
            </w:pPr>
            <w:r w:rsidRPr="00A30B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7E61B" w14:textId="77777777" w:rsidR="00237E63" w:rsidRPr="00A30B84" w:rsidRDefault="00237E63" w:rsidP="00D911F9">
            <w:pPr>
              <w:pStyle w:val="headertabella0"/>
              <w:rPr>
                <w:color w:val="002060"/>
              </w:rPr>
            </w:pPr>
            <w:r w:rsidRPr="00A30B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3804F" w14:textId="77777777" w:rsidR="00237E63" w:rsidRPr="00A30B84" w:rsidRDefault="00237E63" w:rsidP="00D911F9">
            <w:pPr>
              <w:pStyle w:val="headertabella0"/>
              <w:rPr>
                <w:color w:val="002060"/>
              </w:rPr>
            </w:pPr>
            <w:r w:rsidRPr="00A30B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E431F" w14:textId="77777777" w:rsidR="00237E63" w:rsidRPr="00A30B84" w:rsidRDefault="00237E63" w:rsidP="00D911F9">
            <w:pPr>
              <w:pStyle w:val="headertabella0"/>
              <w:rPr>
                <w:color w:val="002060"/>
              </w:rPr>
            </w:pPr>
            <w:r w:rsidRPr="00A30B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1CFBB" w14:textId="77777777" w:rsidR="00237E63" w:rsidRPr="00A30B84" w:rsidRDefault="00237E63" w:rsidP="00D911F9">
            <w:pPr>
              <w:pStyle w:val="headertabella0"/>
              <w:rPr>
                <w:color w:val="002060"/>
              </w:rPr>
            </w:pPr>
            <w:r w:rsidRPr="00A30B8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B201D" w14:textId="77777777" w:rsidR="00237E63" w:rsidRPr="00A30B84" w:rsidRDefault="00237E63" w:rsidP="00D911F9">
            <w:pPr>
              <w:pStyle w:val="headertabella0"/>
              <w:rPr>
                <w:color w:val="002060"/>
              </w:rPr>
            </w:pPr>
            <w:r w:rsidRPr="00A30B84">
              <w:rPr>
                <w:color w:val="002060"/>
              </w:rPr>
              <w:t>Indirizzo Impianto</w:t>
            </w:r>
          </w:p>
        </w:tc>
      </w:tr>
      <w:tr w:rsidR="00237E63" w:rsidRPr="00A30B84" w14:paraId="3333B063" w14:textId="77777777" w:rsidTr="00D911F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E4F8BE" w14:textId="77777777" w:rsidR="00237E63" w:rsidRPr="00A30B84" w:rsidRDefault="00237E63" w:rsidP="00D911F9">
            <w:pPr>
              <w:pStyle w:val="rowtabella0"/>
              <w:rPr>
                <w:color w:val="002060"/>
              </w:rPr>
            </w:pPr>
            <w:r w:rsidRPr="00A30B84">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277773" w14:textId="77777777" w:rsidR="00237E63" w:rsidRPr="00A30B84" w:rsidRDefault="00237E63" w:rsidP="00D911F9">
            <w:pPr>
              <w:pStyle w:val="rowtabella0"/>
              <w:rPr>
                <w:color w:val="002060"/>
              </w:rPr>
            </w:pPr>
            <w:r w:rsidRPr="00A30B84">
              <w:rPr>
                <w:color w:val="002060"/>
              </w:rPr>
              <w:t>DINAMIS 1990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1E5C3C" w14:textId="77777777" w:rsidR="00237E63" w:rsidRPr="00A30B84" w:rsidRDefault="00237E63" w:rsidP="00D911F9">
            <w:pPr>
              <w:pStyle w:val="rowtabella0"/>
              <w:jc w:val="center"/>
              <w:rPr>
                <w:color w:val="002060"/>
              </w:rPr>
            </w:pPr>
            <w:r w:rsidRPr="00A30B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C51B2D" w14:textId="77777777" w:rsidR="00237E63" w:rsidRPr="00A30B84" w:rsidRDefault="00237E63" w:rsidP="00D911F9">
            <w:pPr>
              <w:pStyle w:val="rowtabella0"/>
              <w:rPr>
                <w:color w:val="002060"/>
              </w:rPr>
            </w:pPr>
            <w:r w:rsidRPr="00A30B84">
              <w:rPr>
                <w:color w:val="002060"/>
              </w:rPr>
              <w:t>07/10/2022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B05BB8" w14:textId="77777777" w:rsidR="00237E63" w:rsidRPr="00A30B84" w:rsidRDefault="00237E63" w:rsidP="00D911F9">
            <w:pPr>
              <w:pStyle w:val="rowtabella0"/>
              <w:rPr>
                <w:color w:val="002060"/>
              </w:rPr>
            </w:pPr>
            <w:r w:rsidRPr="00A30B84">
              <w:rPr>
                <w:color w:val="002060"/>
              </w:rPr>
              <w:t xml:space="preserve">5454 </w:t>
            </w:r>
            <w:proofErr w:type="gramStart"/>
            <w:r w:rsidRPr="00A30B84">
              <w:rPr>
                <w:color w:val="002060"/>
              </w:rPr>
              <w:t>C.COPERTO</w:t>
            </w:r>
            <w:proofErr w:type="gramEnd"/>
            <w:r w:rsidRPr="00A30B84">
              <w:rPr>
                <w:color w:val="002060"/>
              </w:rPr>
              <w:t xml:space="preserve">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BBA1E6" w14:textId="77777777" w:rsidR="00237E63" w:rsidRPr="00A30B84" w:rsidRDefault="00237E63" w:rsidP="00D911F9">
            <w:pPr>
              <w:pStyle w:val="rowtabella0"/>
              <w:rPr>
                <w:color w:val="002060"/>
              </w:rPr>
            </w:pPr>
            <w:r w:rsidRPr="00A30B84">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3EB85D" w14:textId="77777777" w:rsidR="00237E63" w:rsidRPr="00A30B84" w:rsidRDefault="00237E63" w:rsidP="00D911F9">
            <w:pPr>
              <w:pStyle w:val="rowtabella0"/>
              <w:rPr>
                <w:color w:val="002060"/>
              </w:rPr>
            </w:pPr>
            <w:r w:rsidRPr="00A30B84">
              <w:rPr>
                <w:color w:val="002060"/>
              </w:rPr>
              <w:t>VIA VILLA TOMBARI</w:t>
            </w:r>
          </w:p>
        </w:tc>
      </w:tr>
      <w:tr w:rsidR="00237E63" w:rsidRPr="00A30B84" w14:paraId="01FF403A"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028F51" w14:textId="77777777" w:rsidR="00237E63" w:rsidRPr="00A30B84" w:rsidRDefault="00237E63" w:rsidP="00D911F9">
            <w:pPr>
              <w:pStyle w:val="rowtabella0"/>
              <w:rPr>
                <w:color w:val="002060"/>
              </w:rPr>
            </w:pPr>
            <w:r w:rsidRPr="00A30B84">
              <w:rPr>
                <w:color w:val="002060"/>
              </w:rPr>
              <w:t xml:space="preserve">AUDAX 1970 </w:t>
            </w:r>
            <w:proofErr w:type="gramStart"/>
            <w:r w:rsidRPr="00A30B84">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410FF6" w14:textId="77777777" w:rsidR="00237E63" w:rsidRPr="00A30B84" w:rsidRDefault="00237E63" w:rsidP="00D911F9">
            <w:pPr>
              <w:pStyle w:val="rowtabella0"/>
              <w:rPr>
                <w:color w:val="002060"/>
              </w:rPr>
            </w:pPr>
            <w:r w:rsidRPr="00A30B84">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0E1BAB"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485E04" w14:textId="77777777" w:rsidR="00237E63" w:rsidRPr="00A30B84" w:rsidRDefault="00237E63" w:rsidP="00D911F9">
            <w:pPr>
              <w:pStyle w:val="rowtabella0"/>
              <w:rPr>
                <w:color w:val="002060"/>
              </w:rPr>
            </w:pPr>
            <w:r w:rsidRPr="00A30B84">
              <w:rPr>
                <w:color w:val="002060"/>
              </w:rPr>
              <w:t>07/10/2022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4B92B2" w14:textId="77777777" w:rsidR="00237E63" w:rsidRPr="00A30B84" w:rsidRDefault="00237E63" w:rsidP="00D911F9">
            <w:pPr>
              <w:pStyle w:val="rowtabella0"/>
              <w:rPr>
                <w:color w:val="002060"/>
              </w:rPr>
            </w:pPr>
            <w:r w:rsidRPr="00A30B84">
              <w:rPr>
                <w:color w:val="002060"/>
              </w:rPr>
              <w:t>5464 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47AF4C" w14:textId="77777777" w:rsidR="00237E63" w:rsidRPr="00A30B84" w:rsidRDefault="00237E63" w:rsidP="00D911F9">
            <w:pPr>
              <w:pStyle w:val="rowtabella0"/>
              <w:rPr>
                <w:color w:val="002060"/>
              </w:rPr>
            </w:pPr>
            <w:r w:rsidRPr="00A30B84">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1CE162" w14:textId="77777777" w:rsidR="00237E63" w:rsidRPr="00A30B84" w:rsidRDefault="00237E63" w:rsidP="00D911F9">
            <w:pPr>
              <w:pStyle w:val="rowtabella0"/>
              <w:rPr>
                <w:color w:val="002060"/>
              </w:rPr>
            </w:pPr>
            <w:r w:rsidRPr="00A30B84">
              <w:rPr>
                <w:color w:val="002060"/>
              </w:rPr>
              <w:t>VIA DELLE ESPOSIZIONI, 33</w:t>
            </w:r>
          </w:p>
        </w:tc>
      </w:tr>
      <w:tr w:rsidR="00237E63" w:rsidRPr="00A30B84" w14:paraId="085EF87C"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4F9975" w14:textId="77777777" w:rsidR="00237E63" w:rsidRPr="00A30B84" w:rsidRDefault="00237E63" w:rsidP="00D911F9">
            <w:pPr>
              <w:pStyle w:val="rowtabella0"/>
              <w:rPr>
                <w:color w:val="002060"/>
              </w:rPr>
            </w:pPr>
            <w:r w:rsidRPr="00A30B84">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BEF3AC" w14:textId="77777777" w:rsidR="00237E63" w:rsidRPr="00A30B84" w:rsidRDefault="00237E63" w:rsidP="00D911F9">
            <w:pPr>
              <w:pStyle w:val="rowtabella0"/>
              <w:rPr>
                <w:color w:val="002060"/>
              </w:rPr>
            </w:pPr>
            <w:r w:rsidRPr="00A30B84">
              <w:rPr>
                <w:color w:val="002060"/>
              </w:rPr>
              <w:t>NUOVA OTTRANO 98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96F9FC"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00EC9F" w14:textId="77777777" w:rsidR="00237E63" w:rsidRPr="00A30B84" w:rsidRDefault="00237E63" w:rsidP="00D911F9">
            <w:pPr>
              <w:pStyle w:val="rowtabella0"/>
              <w:rPr>
                <w:color w:val="002060"/>
              </w:rPr>
            </w:pPr>
            <w:r w:rsidRPr="00A30B84">
              <w:rPr>
                <w:color w:val="002060"/>
              </w:rPr>
              <w:t>07/10/2022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8272D2" w14:textId="77777777" w:rsidR="00237E63" w:rsidRPr="00A30B84" w:rsidRDefault="00237E63" w:rsidP="00D911F9">
            <w:pPr>
              <w:pStyle w:val="rowtabella0"/>
              <w:rPr>
                <w:color w:val="002060"/>
              </w:rPr>
            </w:pPr>
            <w:r w:rsidRPr="00A30B84">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7B9ADB" w14:textId="77777777" w:rsidR="00237E63" w:rsidRPr="00A30B84" w:rsidRDefault="00237E63" w:rsidP="00D911F9">
            <w:pPr>
              <w:pStyle w:val="rowtabella0"/>
              <w:rPr>
                <w:color w:val="002060"/>
              </w:rPr>
            </w:pPr>
            <w:r w:rsidRPr="00A30B84">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F0C915" w14:textId="77777777" w:rsidR="00237E63" w:rsidRPr="00A30B84" w:rsidRDefault="00237E63" w:rsidP="00D911F9">
            <w:pPr>
              <w:pStyle w:val="rowtabella0"/>
              <w:rPr>
                <w:color w:val="002060"/>
              </w:rPr>
            </w:pPr>
            <w:r w:rsidRPr="00A30B84">
              <w:rPr>
                <w:color w:val="002060"/>
              </w:rPr>
              <w:t>VIA CERQUATTI</w:t>
            </w:r>
          </w:p>
        </w:tc>
      </w:tr>
      <w:tr w:rsidR="00237E63" w:rsidRPr="00A30B84" w14:paraId="3C868472"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6F55F5" w14:textId="77777777" w:rsidR="00237E63" w:rsidRPr="00A30B84" w:rsidRDefault="00237E63" w:rsidP="00D911F9">
            <w:pPr>
              <w:pStyle w:val="rowtabella0"/>
              <w:rPr>
                <w:color w:val="002060"/>
              </w:rPr>
            </w:pPr>
            <w:r w:rsidRPr="00A30B84">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417896" w14:textId="77777777" w:rsidR="00237E63" w:rsidRPr="00A30B84" w:rsidRDefault="00237E63" w:rsidP="00D911F9">
            <w:pPr>
              <w:pStyle w:val="rowtabella0"/>
              <w:rPr>
                <w:color w:val="002060"/>
              </w:rPr>
            </w:pPr>
            <w:r w:rsidRPr="00A30B84">
              <w:rPr>
                <w:color w:val="002060"/>
              </w:rPr>
              <w:t>INVICTA FUTSAL MACERATA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BBF17F"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2CA1A1" w14:textId="77777777" w:rsidR="00237E63" w:rsidRPr="00A30B84" w:rsidRDefault="00237E63" w:rsidP="00D911F9">
            <w:pPr>
              <w:pStyle w:val="rowtabella0"/>
              <w:rPr>
                <w:color w:val="002060"/>
              </w:rPr>
            </w:pPr>
            <w:r w:rsidRPr="00A30B84">
              <w:rPr>
                <w:color w:val="002060"/>
              </w:rPr>
              <w:t>07/10/2022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416725" w14:textId="77777777" w:rsidR="00237E63" w:rsidRPr="00A30B84" w:rsidRDefault="00237E63" w:rsidP="00D911F9">
            <w:pPr>
              <w:pStyle w:val="rowtabella0"/>
              <w:rPr>
                <w:color w:val="002060"/>
              </w:rPr>
            </w:pPr>
            <w:r w:rsidRPr="00A30B84">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1EBF1F" w14:textId="77777777" w:rsidR="00237E63" w:rsidRPr="00A30B84" w:rsidRDefault="00237E63" w:rsidP="00D911F9">
            <w:pPr>
              <w:pStyle w:val="rowtabella0"/>
              <w:rPr>
                <w:color w:val="002060"/>
              </w:rPr>
            </w:pPr>
            <w:r w:rsidRPr="00A30B8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96E971" w14:textId="77777777" w:rsidR="00237E63" w:rsidRPr="00A30B84" w:rsidRDefault="00237E63" w:rsidP="00D911F9">
            <w:pPr>
              <w:pStyle w:val="rowtabella0"/>
              <w:rPr>
                <w:color w:val="002060"/>
              </w:rPr>
            </w:pPr>
            <w:r w:rsidRPr="00A30B84">
              <w:rPr>
                <w:color w:val="002060"/>
              </w:rPr>
              <w:t>VIA DEI TESSITORI</w:t>
            </w:r>
          </w:p>
        </w:tc>
      </w:tr>
      <w:tr w:rsidR="00237E63" w:rsidRPr="00A30B84" w14:paraId="4F12DBDA"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93CE93" w14:textId="77777777" w:rsidR="00237E63" w:rsidRPr="00A30B84" w:rsidRDefault="00237E63" w:rsidP="00D911F9">
            <w:pPr>
              <w:pStyle w:val="rowtabella0"/>
              <w:rPr>
                <w:color w:val="002060"/>
              </w:rPr>
            </w:pPr>
            <w:r w:rsidRPr="00A30B84">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68A9FB" w14:textId="77777777" w:rsidR="00237E63" w:rsidRPr="00A30B84" w:rsidRDefault="00237E63" w:rsidP="00D911F9">
            <w:pPr>
              <w:pStyle w:val="rowtabella0"/>
              <w:rPr>
                <w:color w:val="002060"/>
              </w:rPr>
            </w:pPr>
            <w:r w:rsidRPr="00A30B84">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4DCE16"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E7FBE7" w14:textId="77777777" w:rsidR="00237E63" w:rsidRPr="00A30B84" w:rsidRDefault="00237E63" w:rsidP="00D911F9">
            <w:pPr>
              <w:pStyle w:val="rowtabella0"/>
              <w:rPr>
                <w:color w:val="002060"/>
              </w:rPr>
            </w:pPr>
            <w:r w:rsidRPr="00A30B84">
              <w:rPr>
                <w:color w:val="002060"/>
              </w:rPr>
              <w:t>07/10/2022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B7CBEC" w14:textId="77777777" w:rsidR="00237E63" w:rsidRPr="00A30B84" w:rsidRDefault="00237E63" w:rsidP="00D911F9">
            <w:pPr>
              <w:pStyle w:val="rowtabella0"/>
              <w:rPr>
                <w:color w:val="002060"/>
              </w:rPr>
            </w:pPr>
            <w:r w:rsidRPr="00A30B84">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16F214" w14:textId="77777777" w:rsidR="00237E63" w:rsidRPr="00A30B84" w:rsidRDefault="00237E63" w:rsidP="00D911F9">
            <w:pPr>
              <w:pStyle w:val="rowtabella0"/>
              <w:rPr>
                <w:color w:val="002060"/>
              </w:rPr>
            </w:pPr>
            <w:r w:rsidRPr="00A30B84">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51BED6" w14:textId="77777777" w:rsidR="00237E63" w:rsidRPr="00A30B84" w:rsidRDefault="00237E63" w:rsidP="00D911F9">
            <w:pPr>
              <w:pStyle w:val="rowtabella0"/>
              <w:rPr>
                <w:color w:val="002060"/>
              </w:rPr>
            </w:pPr>
            <w:r w:rsidRPr="00A30B84">
              <w:rPr>
                <w:color w:val="002060"/>
              </w:rPr>
              <w:t>VIA ALESSANDRO MANZONI</w:t>
            </w:r>
          </w:p>
        </w:tc>
      </w:tr>
      <w:tr w:rsidR="00237E63" w:rsidRPr="00A30B84" w14:paraId="135DF9A2"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89184F" w14:textId="77777777" w:rsidR="00237E63" w:rsidRPr="00A30B84" w:rsidRDefault="00237E63" w:rsidP="00D911F9">
            <w:pPr>
              <w:pStyle w:val="rowtabella0"/>
              <w:rPr>
                <w:color w:val="002060"/>
              </w:rPr>
            </w:pPr>
            <w:r w:rsidRPr="00A30B84">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764792" w14:textId="77777777" w:rsidR="00237E63" w:rsidRPr="00A30B84" w:rsidRDefault="00237E63" w:rsidP="00D911F9">
            <w:pPr>
              <w:pStyle w:val="rowtabella0"/>
              <w:rPr>
                <w:color w:val="002060"/>
              </w:rPr>
            </w:pPr>
            <w:r w:rsidRPr="00A30B84">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A480B6"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EA8355" w14:textId="77777777" w:rsidR="00237E63" w:rsidRPr="00A30B84" w:rsidRDefault="00237E63" w:rsidP="00D911F9">
            <w:pPr>
              <w:pStyle w:val="rowtabella0"/>
              <w:rPr>
                <w:color w:val="002060"/>
              </w:rPr>
            </w:pPr>
            <w:r w:rsidRPr="00A30B84">
              <w:rPr>
                <w:color w:val="002060"/>
              </w:rPr>
              <w:t>07/10/2022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BD3D13" w14:textId="77777777" w:rsidR="00237E63" w:rsidRPr="00A30B84" w:rsidRDefault="00237E63" w:rsidP="00D911F9">
            <w:pPr>
              <w:pStyle w:val="rowtabella0"/>
              <w:rPr>
                <w:color w:val="002060"/>
              </w:rPr>
            </w:pPr>
            <w:r w:rsidRPr="00A30B84">
              <w:rPr>
                <w:color w:val="002060"/>
              </w:rPr>
              <w:t xml:space="preserve">5429 PAL.COM. </w:t>
            </w:r>
            <w:proofErr w:type="gramStart"/>
            <w:r w:rsidRPr="00A30B84">
              <w:rPr>
                <w:color w:val="002060"/>
              </w:rPr>
              <w:t>S.MICHELE</w:t>
            </w:r>
            <w:proofErr w:type="gramEnd"/>
            <w:r w:rsidRPr="00A30B84">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DD0302" w14:textId="77777777" w:rsidR="00237E63" w:rsidRPr="00A30B84" w:rsidRDefault="00237E63" w:rsidP="00D911F9">
            <w:pPr>
              <w:pStyle w:val="rowtabella0"/>
              <w:rPr>
                <w:color w:val="002060"/>
              </w:rPr>
            </w:pPr>
            <w:r w:rsidRPr="00A30B84">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C91601" w14:textId="77777777" w:rsidR="00237E63" w:rsidRPr="00A30B84" w:rsidRDefault="00237E63" w:rsidP="00D911F9">
            <w:pPr>
              <w:pStyle w:val="rowtabella0"/>
              <w:rPr>
                <w:color w:val="002060"/>
              </w:rPr>
            </w:pPr>
            <w:r w:rsidRPr="00A30B84">
              <w:rPr>
                <w:color w:val="002060"/>
              </w:rPr>
              <w:t>VIA LORETO</w:t>
            </w:r>
          </w:p>
        </w:tc>
      </w:tr>
      <w:tr w:rsidR="00237E63" w:rsidRPr="00A30B84" w14:paraId="36DB2B5A" w14:textId="77777777" w:rsidTr="00D911F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3E8A74" w14:textId="77777777" w:rsidR="00237E63" w:rsidRPr="00A30B84" w:rsidRDefault="00237E63" w:rsidP="00D911F9">
            <w:pPr>
              <w:pStyle w:val="rowtabella0"/>
              <w:rPr>
                <w:color w:val="002060"/>
              </w:rPr>
            </w:pPr>
            <w:r w:rsidRPr="00A30B84">
              <w:rPr>
                <w:color w:val="002060"/>
              </w:rPr>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524C5F" w14:textId="77777777" w:rsidR="00237E63" w:rsidRPr="00A30B84" w:rsidRDefault="00237E63" w:rsidP="00D911F9">
            <w:pPr>
              <w:pStyle w:val="rowtabella0"/>
              <w:rPr>
                <w:color w:val="002060"/>
              </w:rPr>
            </w:pPr>
            <w:r w:rsidRPr="00A30B84">
              <w:rPr>
                <w:color w:val="002060"/>
              </w:rPr>
              <w:t>POL.CAGLI SPORT ASSOCIATI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48B63F"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8471A4" w14:textId="77777777" w:rsidR="00237E63" w:rsidRPr="00A30B84" w:rsidRDefault="00237E63" w:rsidP="00D911F9">
            <w:pPr>
              <w:pStyle w:val="rowtabella0"/>
              <w:rPr>
                <w:color w:val="002060"/>
              </w:rPr>
            </w:pPr>
            <w:r w:rsidRPr="00A30B84">
              <w:rPr>
                <w:color w:val="002060"/>
              </w:rPr>
              <w:t>07/10/2022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0889DB" w14:textId="77777777" w:rsidR="00237E63" w:rsidRPr="00A30B84" w:rsidRDefault="00237E63" w:rsidP="00D911F9">
            <w:pPr>
              <w:pStyle w:val="rowtabella0"/>
              <w:rPr>
                <w:color w:val="002060"/>
              </w:rPr>
            </w:pPr>
            <w:r w:rsidRPr="00A30B84">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9D51FB" w14:textId="77777777" w:rsidR="00237E63" w:rsidRPr="00A30B84" w:rsidRDefault="00237E63" w:rsidP="00D911F9">
            <w:pPr>
              <w:pStyle w:val="rowtabella0"/>
              <w:rPr>
                <w:color w:val="002060"/>
              </w:rPr>
            </w:pPr>
            <w:r w:rsidRPr="00A30B84">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5EBF3B" w14:textId="77777777" w:rsidR="00237E63" w:rsidRPr="00A30B84" w:rsidRDefault="00237E63" w:rsidP="00D911F9">
            <w:pPr>
              <w:pStyle w:val="rowtabella0"/>
              <w:rPr>
                <w:color w:val="002060"/>
              </w:rPr>
            </w:pPr>
            <w:r w:rsidRPr="00A30B84">
              <w:rPr>
                <w:color w:val="002060"/>
              </w:rPr>
              <w:t xml:space="preserve">VIA </w:t>
            </w:r>
            <w:proofErr w:type="gramStart"/>
            <w:r w:rsidRPr="00A30B84">
              <w:rPr>
                <w:color w:val="002060"/>
              </w:rPr>
              <w:t>S.VITTORIA</w:t>
            </w:r>
            <w:proofErr w:type="gramEnd"/>
            <w:r w:rsidRPr="00A30B84">
              <w:rPr>
                <w:color w:val="002060"/>
              </w:rPr>
              <w:t>, 5</w:t>
            </w:r>
          </w:p>
        </w:tc>
      </w:tr>
    </w:tbl>
    <w:p w14:paraId="111AEB59" w14:textId="77777777" w:rsidR="00237E63" w:rsidRPr="00A30B84" w:rsidRDefault="00237E63" w:rsidP="00237E63">
      <w:pPr>
        <w:pStyle w:val="breakline"/>
        <w:rPr>
          <w:rFonts w:eastAsiaTheme="minorEastAsia"/>
          <w:color w:val="002060"/>
        </w:rPr>
      </w:pPr>
    </w:p>
    <w:p w14:paraId="50C36C07" w14:textId="77777777" w:rsidR="00237E63" w:rsidRPr="00A30B84" w:rsidRDefault="00237E63" w:rsidP="00237E63">
      <w:pPr>
        <w:pStyle w:val="breakline"/>
        <w:rPr>
          <w:color w:val="002060"/>
        </w:rPr>
      </w:pPr>
    </w:p>
    <w:p w14:paraId="7414394F" w14:textId="77777777" w:rsidR="00237E63" w:rsidRPr="00A30B84" w:rsidRDefault="00237E63" w:rsidP="00237E63">
      <w:pPr>
        <w:pStyle w:val="breakline"/>
        <w:rPr>
          <w:color w:val="002060"/>
        </w:rPr>
      </w:pPr>
    </w:p>
    <w:p w14:paraId="46E773B3" w14:textId="77777777" w:rsidR="00237E63" w:rsidRPr="00A30B84" w:rsidRDefault="00237E63" w:rsidP="00237E63">
      <w:pPr>
        <w:pStyle w:val="sottotitolocampionato10"/>
        <w:rPr>
          <w:color w:val="002060"/>
        </w:rPr>
      </w:pPr>
      <w:r w:rsidRPr="00A30B84">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37E63" w:rsidRPr="00A30B84" w14:paraId="42D377BF" w14:textId="77777777" w:rsidTr="00D911F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E785D" w14:textId="77777777" w:rsidR="00237E63" w:rsidRPr="00A30B84" w:rsidRDefault="00237E63" w:rsidP="00D911F9">
            <w:pPr>
              <w:pStyle w:val="headertabella0"/>
              <w:rPr>
                <w:color w:val="002060"/>
              </w:rPr>
            </w:pPr>
            <w:r w:rsidRPr="00A30B84">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C5590" w14:textId="77777777" w:rsidR="00237E63" w:rsidRPr="00A30B84" w:rsidRDefault="00237E63" w:rsidP="00D911F9">
            <w:pPr>
              <w:pStyle w:val="headertabella0"/>
              <w:rPr>
                <w:color w:val="002060"/>
              </w:rPr>
            </w:pPr>
            <w:r w:rsidRPr="00A30B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B3D9F" w14:textId="77777777" w:rsidR="00237E63" w:rsidRPr="00A30B84" w:rsidRDefault="00237E63" w:rsidP="00D911F9">
            <w:pPr>
              <w:pStyle w:val="headertabella0"/>
              <w:rPr>
                <w:color w:val="002060"/>
              </w:rPr>
            </w:pPr>
            <w:r w:rsidRPr="00A30B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7BB1A" w14:textId="77777777" w:rsidR="00237E63" w:rsidRPr="00A30B84" w:rsidRDefault="00237E63" w:rsidP="00D911F9">
            <w:pPr>
              <w:pStyle w:val="headertabella0"/>
              <w:rPr>
                <w:color w:val="002060"/>
              </w:rPr>
            </w:pPr>
            <w:r w:rsidRPr="00A30B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1B314" w14:textId="77777777" w:rsidR="00237E63" w:rsidRPr="00A30B84" w:rsidRDefault="00237E63" w:rsidP="00D911F9">
            <w:pPr>
              <w:pStyle w:val="headertabella0"/>
              <w:rPr>
                <w:color w:val="002060"/>
              </w:rPr>
            </w:pPr>
            <w:r w:rsidRPr="00A30B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FEFEA" w14:textId="77777777" w:rsidR="00237E63" w:rsidRPr="00A30B84" w:rsidRDefault="00237E63" w:rsidP="00D911F9">
            <w:pPr>
              <w:pStyle w:val="headertabella0"/>
              <w:rPr>
                <w:color w:val="002060"/>
              </w:rPr>
            </w:pPr>
            <w:r w:rsidRPr="00A30B8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3C257" w14:textId="77777777" w:rsidR="00237E63" w:rsidRPr="00A30B84" w:rsidRDefault="00237E63" w:rsidP="00D911F9">
            <w:pPr>
              <w:pStyle w:val="headertabella0"/>
              <w:rPr>
                <w:color w:val="002060"/>
              </w:rPr>
            </w:pPr>
            <w:r w:rsidRPr="00A30B84">
              <w:rPr>
                <w:color w:val="002060"/>
              </w:rPr>
              <w:t>Indirizzo Impianto</w:t>
            </w:r>
          </w:p>
        </w:tc>
      </w:tr>
      <w:tr w:rsidR="00237E63" w:rsidRPr="00A30B84" w14:paraId="0472A388" w14:textId="77777777" w:rsidTr="00D911F9">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5A5A2B1" w14:textId="77777777" w:rsidR="00237E63" w:rsidRPr="00A30B84" w:rsidRDefault="00237E63" w:rsidP="00D911F9">
            <w:pPr>
              <w:pStyle w:val="rowtabella0"/>
              <w:rPr>
                <w:color w:val="002060"/>
              </w:rPr>
            </w:pPr>
            <w:r w:rsidRPr="00A30B84">
              <w:rPr>
                <w:color w:val="002060"/>
              </w:rPr>
              <w:t xml:space="preserve">AUDAX 1970 </w:t>
            </w:r>
            <w:proofErr w:type="gramStart"/>
            <w:r w:rsidRPr="00A30B84">
              <w:rPr>
                <w:color w:val="002060"/>
              </w:rPr>
              <w:t>S.ANGELO</w:t>
            </w:r>
            <w:proofErr w:type="gram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5F4500" w14:textId="77777777" w:rsidR="00237E63" w:rsidRPr="00A30B84" w:rsidRDefault="00237E63" w:rsidP="00D911F9">
            <w:pPr>
              <w:pStyle w:val="rowtabella0"/>
              <w:rPr>
                <w:color w:val="002060"/>
              </w:rPr>
            </w:pPr>
            <w:r w:rsidRPr="00A30B84">
              <w:rPr>
                <w:color w:val="002060"/>
              </w:rPr>
              <w:t>DINAMIS 1990</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E71600" w14:textId="77777777" w:rsidR="00237E63" w:rsidRPr="00A30B84" w:rsidRDefault="00237E63" w:rsidP="00D911F9">
            <w:pPr>
              <w:pStyle w:val="rowtabella0"/>
              <w:jc w:val="center"/>
              <w:rPr>
                <w:color w:val="002060"/>
              </w:rPr>
            </w:pPr>
            <w:r w:rsidRPr="00A30B8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43C15C" w14:textId="77777777" w:rsidR="00237E63" w:rsidRPr="00A30B84" w:rsidRDefault="00237E63" w:rsidP="00D911F9">
            <w:pPr>
              <w:pStyle w:val="rowtabella0"/>
              <w:rPr>
                <w:color w:val="002060"/>
              </w:rPr>
            </w:pPr>
            <w:r w:rsidRPr="00A30B84">
              <w:rPr>
                <w:color w:val="002060"/>
              </w:rPr>
              <w:t>10/10/2022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5DCB94" w14:textId="77777777" w:rsidR="00237E63" w:rsidRPr="00A30B84" w:rsidRDefault="00237E63" w:rsidP="00D911F9">
            <w:pPr>
              <w:pStyle w:val="rowtabella0"/>
              <w:rPr>
                <w:color w:val="002060"/>
              </w:rPr>
            </w:pPr>
            <w:r w:rsidRPr="00A30B84">
              <w:rPr>
                <w:color w:val="002060"/>
              </w:rPr>
              <w:t>5138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57A87D" w14:textId="77777777" w:rsidR="00237E63" w:rsidRPr="00A30B84" w:rsidRDefault="00237E63" w:rsidP="00D911F9">
            <w:pPr>
              <w:pStyle w:val="rowtabella0"/>
              <w:rPr>
                <w:color w:val="002060"/>
              </w:rPr>
            </w:pPr>
            <w:r w:rsidRPr="00A30B84">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E76DF7" w14:textId="77777777" w:rsidR="00237E63" w:rsidRPr="00A30B84" w:rsidRDefault="00237E63" w:rsidP="00D911F9">
            <w:pPr>
              <w:pStyle w:val="rowtabella0"/>
              <w:rPr>
                <w:color w:val="002060"/>
              </w:rPr>
            </w:pPr>
            <w:r w:rsidRPr="00A30B84">
              <w:rPr>
                <w:color w:val="002060"/>
              </w:rPr>
              <w:t>VIA CAPANNA SNC</w:t>
            </w:r>
          </w:p>
        </w:tc>
      </w:tr>
    </w:tbl>
    <w:p w14:paraId="3CF85A1E" w14:textId="77777777" w:rsidR="00237E63" w:rsidRPr="006314BF" w:rsidRDefault="00237E63" w:rsidP="00237E63">
      <w:pPr>
        <w:pStyle w:val="breakline"/>
        <w:rPr>
          <w:rFonts w:eastAsiaTheme="minorEastAsia"/>
          <w:color w:val="002060"/>
        </w:rPr>
      </w:pPr>
    </w:p>
    <w:p w14:paraId="1EA61634" w14:textId="77777777" w:rsidR="00237E63" w:rsidRPr="006314BF" w:rsidRDefault="00237E63" w:rsidP="00237E63">
      <w:pPr>
        <w:pStyle w:val="breakline"/>
        <w:rPr>
          <w:color w:val="002060"/>
        </w:rPr>
      </w:pPr>
    </w:p>
    <w:p w14:paraId="64AE928B" w14:textId="77777777" w:rsidR="00237E63" w:rsidRPr="006314BF" w:rsidRDefault="00237E63" w:rsidP="00237E63">
      <w:pPr>
        <w:pStyle w:val="titolocampionato0"/>
        <w:shd w:val="clear" w:color="auto" w:fill="CCCCCC"/>
        <w:spacing w:before="80" w:after="40"/>
        <w:rPr>
          <w:color w:val="002060"/>
        </w:rPr>
      </w:pPr>
      <w:r w:rsidRPr="006314BF">
        <w:rPr>
          <w:color w:val="002060"/>
        </w:rPr>
        <w:t>CALCIO A CINQUE SERIE C2</w:t>
      </w:r>
    </w:p>
    <w:p w14:paraId="1838CD8B" w14:textId="77777777" w:rsidR="00237E63" w:rsidRPr="006314BF" w:rsidRDefault="00237E63" w:rsidP="00237E63">
      <w:pPr>
        <w:pStyle w:val="breakline"/>
        <w:rPr>
          <w:color w:val="002060"/>
        </w:rPr>
      </w:pPr>
    </w:p>
    <w:p w14:paraId="56320850" w14:textId="77777777" w:rsidR="00237E63" w:rsidRPr="006314BF" w:rsidRDefault="00237E63" w:rsidP="00237E63">
      <w:pPr>
        <w:pStyle w:val="titoloprinc0"/>
        <w:rPr>
          <w:color w:val="002060"/>
        </w:rPr>
      </w:pPr>
      <w:r w:rsidRPr="006314BF">
        <w:rPr>
          <w:color w:val="002060"/>
        </w:rPr>
        <w:t>RISULTATI</w:t>
      </w:r>
    </w:p>
    <w:p w14:paraId="5875D574" w14:textId="77777777" w:rsidR="00237E63" w:rsidRPr="006314BF" w:rsidRDefault="00237E63" w:rsidP="00237E63">
      <w:pPr>
        <w:pStyle w:val="breakline"/>
        <w:rPr>
          <w:color w:val="002060"/>
        </w:rPr>
      </w:pPr>
    </w:p>
    <w:p w14:paraId="3B8AAEAA" w14:textId="77777777" w:rsidR="00237E63" w:rsidRPr="006314BF" w:rsidRDefault="00237E63" w:rsidP="00237E63">
      <w:pPr>
        <w:pStyle w:val="sottotitolocampionato10"/>
        <w:rPr>
          <w:color w:val="002060"/>
        </w:rPr>
      </w:pPr>
      <w:r w:rsidRPr="006314BF">
        <w:rPr>
          <w:color w:val="002060"/>
        </w:rPr>
        <w:t>RISULTATI UFFICIALI GARE DEL 30/09/2022</w:t>
      </w:r>
    </w:p>
    <w:p w14:paraId="2DD60F80" w14:textId="77777777" w:rsidR="00237E63" w:rsidRPr="00237E63" w:rsidRDefault="00237E63" w:rsidP="00237E63">
      <w:pPr>
        <w:pStyle w:val="sottotitolocampionato20"/>
        <w:spacing w:before="0" w:beforeAutospacing="0" w:after="0" w:afterAutospacing="0"/>
        <w:rPr>
          <w:rFonts w:ascii="Arial" w:hAnsi="Arial" w:cs="Arial"/>
          <w:color w:val="002060"/>
          <w:sz w:val="20"/>
          <w:szCs w:val="20"/>
        </w:rPr>
      </w:pPr>
      <w:r w:rsidRPr="00237E63">
        <w:rPr>
          <w:rFonts w:ascii="Arial" w:hAnsi="Arial" w:cs="Arial"/>
          <w:color w:val="002060"/>
          <w:sz w:val="20"/>
          <w:szCs w:val="20"/>
        </w:rPr>
        <w:t>Si trascrivono qui di seguito i risultati ufficiali delle gare disputate</w:t>
      </w:r>
    </w:p>
    <w:p w14:paraId="1ABDBB26" w14:textId="77777777" w:rsidR="00237E63" w:rsidRPr="006314BF" w:rsidRDefault="00237E63" w:rsidP="00237E6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37E63" w:rsidRPr="006314BF" w14:paraId="5311155B" w14:textId="77777777" w:rsidTr="00D911F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37E63" w:rsidRPr="006314BF" w14:paraId="42CDFFB3" w14:textId="77777777" w:rsidTr="00D911F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1545A" w14:textId="77777777" w:rsidR="00237E63" w:rsidRPr="006314BF" w:rsidRDefault="00237E63" w:rsidP="00D911F9">
                  <w:pPr>
                    <w:pStyle w:val="headertabella0"/>
                    <w:rPr>
                      <w:color w:val="002060"/>
                    </w:rPr>
                  </w:pPr>
                  <w:r w:rsidRPr="006314BF">
                    <w:rPr>
                      <w:color w:val="002060"/>
                    </w:rPr>
                    <w:t>GIRONE A - 2 Giornata - A</w:t>
                  </w:r>
                </w:p>
              </w:tc>
            </w:tr>
            <w:tr w:rsidR="00237E63" w:rsidRPr="006314BF" w14:paraId="5DD92E95" w14:textId="77777777" w:rsidTr="00D911F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D74B5E" w14:textId="77777777" w:rsidR="00237E63" w:rsidRPr="006314BF" w:rsidRDefault="00237E63" w:rsidP="00D911F9">
                  <w:pPr>
                    <w:pStyle w:val="rowtabella0"/>
                    <w:rPr>
                      <w:color w:val="002060"/>
                    </w:rPr>
                  </w:pPr>
                  <w:r w:rsidRPr="006314BF">
                    <w:rPr>
                      <w:color w:val="002060"/>
                    </w:rPr>
                    <w:t>ANCONITANA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735115" w14:textId="77777777" w:rsidR="00237E63" w:rsidRPr="006314BF" w:rsidRDefault="00237E63" w:rsidP="00D911F9">
                  <w:pPr>
                    <w:pStyle w:val="rowtabella0"/>
                    <w:rPr>
                      <w:color w:val="002060"/>
                    </w:rPr>
                  </w:pPr>
                  <w:r w:rsidRPr="006314BF">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FA56E3" w14:textId="77777777" w:rsidR="00237E63" w:rsidRPr="006314BF" w:rsidRDefault="00237E63" w:rsidP="00D911F9">
                  <w:pPr>
                    <w:pStyle w:val="rowtabella0"/>
                    <w:jc w:val="center"/>
                    <w:rPr>
                      <w:color w:val="002060"/>
                    </w:rPr>
                  </w:pPr>
                  <w:r w:rsidRPr="006314BF">
                    <w:rPr>
                      <w:color w:val="002060"/>
                    </w:rPr>
                    <w:t>0 - 4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E42E83" w14:textId="77777777" w:rsidR="00237E63" w:rsidRPr="006314BF" w:rsidRDefault="00237E63" w:rsidP="00D911F9">
                  <w:pPr>
                    <w:pStyle w:val="rowtabella0"/>
                    <w:jc w:val="center"/>
                    <w:rPr>
                      <w:color w:val="002060"/>
                    </w:rPr>
                  </w:pPr>
                  <w:r w:rsidRPr="006314BF">
                    <w:rPr>
                      <w:color w:val="002060"/>
                    </w:rPr>
                    <w:t> </w:t>
                  </w:r>
                </w:p>
              </w:tc>
            </w:tr>
            <w:tr w:rsidR="00237E63" w:rsidRPr="006314BF" w14:paraId="7597FB49" w14:textId="77777777" w:rsidTr="00D911F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DCDF8B" w14:textId="77777777" w:rsidR="00237E63" w:rsidRPr="006314BF" w:rsidRDefault="00237E63" w:rsidP="00D911F9">
                  <w:pPr>
                    <w:pStyle w:val="rowtabella0"/>
                    <w:rPr>
                      <w:color w:val="002060"/>
                    </w:rPr>
                  </w:pPr>
                  <w:r w:rsidRPr="006314BF">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78DA66" w14:textId="77777777" w:rsidR="00237E63" w:rsidRPr="006314BF" w:rsidRDefault="00237E63" w:rsidP="00D911F9">
                  <w:pPr>
                    <w:pStyle w:val="rowtabella0"/>
                    <w:rPr>
                      <w:color w:val="002060"/>
                    </w:rPr>
                  </w:pPr>
                  <w:r w:rsidRPr="006314BF">
                    <w:rPr>
                      <w:color w:val="002060"/>
                    </w:rPr>
                    <w:t>- OLYMPIA FANO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5F3B1E" w14:textId="77777777" w:rsidR="00237E63" w:rsidRPr="006314BF" w:rsidRDefault="00237E63" w:rsidP="00D911F9">
                  <w:pPr>
                    <w:pStyle w:val="rowtabella0"/>
                    <w:jc w:val="center"/>
                    <w:rPr>
                      <w:color w:val="002060"/>
                    </w:rPr>
                  </w:pPr>
                  <w:r w:rsidRPr="006314BF">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6BD35A" w14:textId="77777777" w:rsidR="00237E63" w:rsidRPr="006314BF" w:rsidRDefault="00237E63" w:rsidP="00D911F9">
                  <w:pPr>
                    <w:pStyle w:val="rowtabella0"/>
                    <w:jc w:val="center"/>
                    <w:rPr>
                      <w:color w:val="002060"/>
                    </w:rPr>
                  </w:pPr>
                  <w:r w:rsidRPr="006314BF">
                    <w:rPr>
                      <w:color w:val="002060"/>
                    </w:rPr>
                    <w:t> </w:t>
                  </w:r>
                </w:p>
              </w:tc>
            </w:tr>
            <w:tr w:rsidR="00237E63" w:rsidRPr="006314BF" w14:paraId="796471A4" w14:textId="77777777" w:rsidTr="00D911F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900652" w14:textId="77777777" w:rsidR="00237E63" w:rsidRPr="006314BF" w:rsidRDefault="00237E63" w:rsidP="00D911F9">
                  <w:pPr>
                    <w:pStyle w:val="rowtabella0"/>
                    <w:rPr>
                      <w:color w:val="002060"/>
                    </w:rPr>
                  </w:pPr>
                  <w:r w:rsidRPr="006314BF">
                    <w:rPr>
                      <w:color w:val="002060"/>
                    </w:rPr>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4F59B8" w14:textId="77777777" w:rsidR="00237E63" w:rsidRPr="006314BF" w:rsidRDefault="00237E63" w:rsidP="00D911F9">
                  <w:pPr>
                    <w:pStyle w:val="rowtabella0"/>
                    <w:rPr>
                      <w:color w:val="002060"/>
                    </w:rPr>
                  </w:pPr>
                  <w:r w:rsidRPr="006314BF">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31D131" w14:textId="77777777" w:rsidR="00237E63" w:rsidRPr="006314BF" w:rsidRDefault="00237E63" w:rsidP="00D911F9">
                  <w:pPr>
                    <w:pStyle w:val="rowtabella0"/>
                    <w:jc w:val="center"/>
                    <w:rPr>
                      <w:color w:val="002060"/>
                    </w:rPr>
                  </w:pPr>
                  <w:r w:rsidRPr="006314BF">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332D7A" w14:textId="77777777" w:rsidR="00237E63" w:rsidRPr="006314BF" w:rsidRDefault="00237E63" w:rsidP="00D911F9">
                  <w:pPr>
                    <w:pStyle w:val="rowtabella0"/>
                    <w:jc w:val="center"/>
                    <w:rPr>
                      <w:color w:val="002060"/>
                    </w:rPr>
                  </w:pPr>
                  <w:r w:rsidRPr="006314BF">
                    <w:rPr>
                      <w:color w:val="002060"/>
                    </w:rPr>
                    <w:t> </w:t>
                  </w:r>
                </w:p>
              </w:tc>
            </w:tr>
            <w:tr w:rsidR="00237E63" w:rsidRPr="006314BF" w14:paraId="4143350C" w14:textId="77777777" w:rsidTr="00D911F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6895FE" w14:textId="77777777" w:rsidR="00237E63" w:rsidRPr="006314BF" w:rsidRDefault="00237E63" w:rsidP="00D911F9">
                  <w:pPr>
                    <w:pStyle w:val="rowtabella0"/>
                    <w:rPr>
                      <w:color w:val="002060"/>
                    </w:rPr>
                  </w:pPr>
                  <w:r w:rsidRPr="006314BF">
                    <w:rPr>
                      <w:color w:val="002060"/>
                    </w:rPr>
                    <w:t>NEW ACADEMY</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4EFD06" w14:textId="77777777" w:rsidR="00237E63" w:rsidRPr="006314BF" w:rsidRDefault="00237E63" w:rsidP="00D911F9">
                  <w:pPr>
                    <w:pStyle w:val="rowtabella0"/>
                    <w:rPr>
                      <w:color w:val="002060"/>
                    </w:rPr>
                  </w:pPr>
                  <w:r w:rsidRPr="006314BF">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4DC186" w14:textId="77777777" w:rsidR="00237E63" w:rsidRPr="006314BF" w:rsidRDefault="00237E63" w:rsidP="00D911F9">
                  <w:pPr>
                    <w:pStyle w:val="rowtabella0"/>
                    <w:jc w:val="center"/>
                    <w:rPr>
                      <w:color w:val="002060"/>
                    </w:rPr>
                  </w:pPr>
                  <w:r w:rsidRPr="006314BF">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05EC33" w14:textId="77777777" w:rsidR="00237E63" w:rsidRPr="006314BF" w:rsidRDefault="00237E63" w:rsidP="00D911F9">
                  <w:pPr>
                    <w:pStyle w:val="rowtabella0"/>
                    <w:jc w:val="center"/>
                    <w:rPr>
                      <w:color w:val="002060"/>
                    </w:rPr>
                  </w:pPr>
                  <w:r w:rsidRPr="006314BF">
                    <w:rPr>
                      <w:color w:val="002060"/>
                    </w:rPr>
                    <w:t> </w:t>
                  </w:r>
                </w:p>
              </w:tc>
            </w:tr>
            <w:tr w:rsidR="00237E63" w:rsidRPr="006314BF" w14:paraId="5814C2E9" w14:textId="77777777" w:rsidTr="00D911F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56EE81" w14:textId="77777777" w:rsidR="00237E63" w:rsidRPr="006314BF" w:rsidRDefault="00237E63" w:rsidP="00D911F9">
                  <w:pPr>
                    <w:pStyle w:val="rowtabella0"/>
                    <w:rPr>
                      <w:color w:val="002060"/>
                    </w:rPr>
                  </w:pPr>
                  <w:r w:rsidRPr="006314BF">
                    <w:rPr>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08A4A2" w14:textId="77777777" w:rsidR="00237E63" w:rsidRPr="006314BF" w:rsidRDefault="00237E63" w:rsidP="00D911F9">
                  <w:pPr>
                    <w:pStyle w:val="rowtabella0"/>
                    <w:rPr>
                      <w:color w:val="002060"/>
                    </w:rPr>
                  </w:pPr>
                  <w:r w:rsidRPr="006314BF">
                    <w:rPr>
                      <w:color w:val="002060"/>
                    </w:rPr>
                    <w:t>- OLIMPIA JUVENTU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A07F31" w14:textId="77777777" w:rsidR="00237E63" w:rsidRPr="006314BF" w:rsidRDefault="00237E63" w:rsidP="00D911F9">
                  <w:pPr>
                    <w:pStyle w:val="rowtabella0"/>
                    <w:jc w:val="center"/>
                    <w:rPr>
                      <w:color w:val="002060"/>
                    </w:rPr>
                  </w:pPr>
                  <w:r w:rsidRPr="006314BF">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3C584F" w14:textId="77777777" w:rsidR="00237E63" w:rsidRPr="006314BF" w:rsidRDefault="00237E63" w:rsidP="00D911F9">
                  <w:pPr>
                    <w:pStyle w:val="rowtabella0"/>
                    <w:jc w:val="center"/>
                    <w:rPr>
                      <w:color w:val="002060"/>
                    </w:rPr>
                  </w:pPr>
                  <w:r w:rsidRPr="006314BF">
                    <w:rPr>
                      <w:color w:val="002060"/>
                    </w:rPr>
                    <w:t> </w:t>
                  </w:r>
                </w:p>
              </w:tc>
            </w:tr>
            <w:tr w:rsidR="00237E63" w:rsidRPr="006314BF" w14:paraId="38A953D5" w14:textId="77777777" w:rsidTr="00D911F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865A49" w14:textId="77777777" w:rsidR="00237E63" w:rsidRPr="006314BF" w:rsidRDefault="00237E63" w:rsidP="00D911F9">
                  <w:pPr>
                    <w:pStyle w:val="rowtabella0"/>
                    <w:rPr>
                      <w:color w:val="002060"/>
                    </w:rPr>
                  </w:pPr>
                  <w:r w:rsidRPr="006314BF">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425CBD" w14:textId="77777777" w:rsidR="00237E63" w:rsidRPr="006314BF" w:rsidRDefault="00237E63" w:rsidP="00D911F9">
                  <w:pPr>
                    <w:pStyle w:val="rowtabella0"/>
                    <w:rPr>
                      <w:color w:val="002060"/>
                    </w:rPr>
                  </w:pPr>
                  <w:r w:rsidRPr="006314BF">
                    <w:rPr>
                      <w:color w:val="002060"/>
                    </w:rPr>
                    <w:t>- GNANO 04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EC9DAC" w14:textId="77777777" w:rsidR="00237E63" w:rsidRPr="006314BF" w:rsidRDefault="00237E63" w:rsidP="00D911F9">
                  <w:pPr>
                    <w:pStyle w:val="rowtabella0"/>
                    <w:jc w:val="center"/>
                    <w:rPr>
                      <w:color w:val="002060"/>
                    </w:rPr>
                  </w:pPr>
                  <w:r w:rsidRPr="006314BF">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698F40" w14:textId="77777777" w:rsidR="00237E63" w:rsidRPr="006314BF" w:rsidRDefault="00237E63" w:rsidP="00D911F9">
                  <w:pPr>
                    <w:pStyle w:val="rowtabella0"/>
                    <w:jc w:val="center"/>
                    <w:rPr>
                      <w:color w:val="002060"/>
                    </w:rPr>
                  </w:pPr>
                  <w:r w:rsidRPr="006314BF">
                    <w:rPr>
                      <w:color w:val="002060"/>
                    </w:rPr>
                    <w:t> </w:t>
                  </w:r>
                </w:p>
              </w:tc>
            </w:tr>
            <w:tr w:rsidR="00237E63" w:rsidRPr="006314BF" w14:paraId="08325BAA" w14:textId="77777777" w:rsidTr="00D911F9">
              <w:tc>
                <w:tcPr>
                  <w:tcW w:w="4700" w:type="dxa"/>
                  <w:gridSpan w:val="4"/>
                  <w:tcBorders>
                    <w:top w:val="nil"/>
                    <w:left w:val="nil"/>
                    <w:bottom w:val="nil"/>
                    <w:right w:val="nil"/>
                  </w:tcBorders>
                  <w:tcMar>
                    <w:top w:w="20" w:type="dxa"/>
                    <w:left w:w="20" w:type="dxa"/>
                    <w:bottom w:w="20" w:type="dxa"/>
                    <w:right w:w="20" w:type="dxa"/>
                  </w:tcMar>
                  <w:vAlign w:val="center"/>
                  <w:hideMark/>
                </w:tcPr>
                <w:p w14:paraId="5301D417" w14:textId="77777777" w:rsidR="00237E63" w:rsidRPr="006314BF" w:rsidRDefault="00237E63" w:rsidP="00D911F9">
                  <w:pPr>
                    <w:pStyle w:val="rowtabella0"/>
                    <w:rPr>
                      <w:color w:val="002060"/>
                    </w:rPr>
                  </w:pPr>
                  <w:r w:rsidRPr="006314BF">
                    <w:rPr>
                      <w:color w:val="002060"/>
                    </w:rPr>
                    <w:t>(1) - disputata il 01/10/2022</w:t>
                  </w:r>
                </w:p>
              </w:tc>
            </w:tr>
          </w:tbl>
          <w:p w14:paraId="0EF32C0D" w14:textId="77777777" w:rsidR="00237E63" w:rsidRPr="006314BF" w:rsidRDefault="00237E63" w:rsidP="00D911F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37E63" w:rsidRPr="006314BF" w14:paraId="37A1CB9A" w14:textId="77777777" w:rsidTr="00D911F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DB768" w14:textId="77777777" w:rsidR="00237E63" w:rsidRPr="006314BF" w:rsidRDefault="00237E63" w:rsidP="00D911F9">
                  <w:pPr>
                    <w:pStyle w:val="headertabella0"/>
                    <w:rPr>
                      <w:color w:val="002060"/>
                    </w:rPr>
                  </w:pPr>
                  <w:r w:rsidRPr="006314BF">
                    <w:rPr>
                      <w:color w:val="002060"/>
                    </w:rPr>
                    <w:t>GIRONE B - 2 Giornata - A</w:t>
                  </w:r>
                </w:p>
              </w:tc>
            </w:tr>
            <w:tr w:rsidR="00237E63" w:rsidRPr="006314BF" w14:paraId="0840BB04" w14:textId="77777777" w:rsidTr="00D911F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0C9CF9" w14:textId="77777777" w:rsidR="00237E63" w:rsidRPr="006314BF" w:rsidRDefault="00237E63" w:rsidP="00D911F9">
                  <w:pPr>
                    <w:pStyle w:val="rowtabella0"/>
                    <w:rPr>
                      <w:color w:val="002060"/>
                    </w:rPr>
                  </w:pPr>
                  <w:r w:rsidRPr="006314BF">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EEE7FA" w14:textId="77777777" w:rsidR="00237E63" w:rsidRPr="006314BF" w:rsidRDefault="00237E63" w:rsidP="00D911F9">
                  <w:pPr>
                    <w:pStyle w:val="rowtabella0"/>
                    <w:rPr>
                      <w:color w:val="002060"/>
                    </w:rPr>
                  </w:pPr>
                  <w:r w:rsidRPr="006314BF">
                    <w:rPr>
                      <w:color w:val="002060"/>
                    </w:rPr>
                    <w:t>- SERRALTA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4654C2" w14:textId="77777777" w:rsidR="00237E63" w:rsidRPr="006314BF" w:rsidRDefault="00237E63" w:rsidP="00D911F9">
                  <w:pPr>
                    <w:pStyle w:val="rowtabella0"/>
                    <w:jc w:val="center"/>
                    <w:rPr>
                      <w:color w:val="002060"/>
                    </w:rPr>
                  </w:pPr>
                  <w:r w:rsidRPr="006314BF">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2E88BF" w14:textId="77777777" w:rsidR="00237E63" w:rsidRPr="006314BF" w:rsidRDefault="00237E63" w:rsidP="00D911F9">
                  <w:pPr>
                    <w:pStyle w:val="rowtabella0"/>
                    <w:jc w:val="center"/>
                    <w:rPr>
                      <w:color w:val="002060"/>
                    </w:rPr>
                  </w:pPr>
                  <w:r w:rsidRPr="006314BF">
                    <w:rPr>
                      <w:color w:val="002060"/>
                    </w:rPr>
                    <w:t> </w:t>
                  </w:r>
                </w:p>
              </w:tc>
            </w:tr>
            <w:tr w:rsidR="00237E63" w:rsidRPr="006314BF" w14:paraId="3A85C57E" w14:textId="77777777" w:rsidTr="00D911F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5341B3" w14:textId="77777777" w:rsidR="00237E63" w:rsidRPr="006314BF" w:rsidRDefault="00237E63" w:rsidP="00D911F9">
                  <w:pPr>
                    <w:pStyle w:val="rowtabella0"/>
                    <w:rPr>
                      <w:color w:val="002060"/>
                    </w:rPr>
                  </w:pPr>
                  <w:r w:rsidRPr="006314BF">
                    <w:rPr>
                      <w:color w:val="002060"/>
                    </w:rPr>
                    <w:t>AURORA TREIA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0C412D" w14:textId="77777777" w:rsidR="00237E63" w:rsidRPr="006314BF" w:rsidRDefault="00237E63" w:rsidP="00D911F9">
                  <w:pPr>
                    <w:pStyle w:val="rowtabella0"/>
                    <w:rPr>
                      <w:color w:val="002060"/>
                    </w:rPr>
                  </w:pPr>
                  <w:r w:rsidRPr="006314BF">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2D2A52" w14:textId="77777777" w:rsidR="00237E63" w:rsidRPr="006314BF" w:rsidRDefault="00237E63" w:rsidP="00D911F9">
                  <w:pPr>
                    <w:pStyle w:val="rowtabella0"/>
                    <w:jc w:val="center"/>
                    <w:rPr>
                      <w:color w:val="002060"/>
                    </w:rPr>
                  </w:pPr>
                  <w:r w:rsidRPr="006314BF">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BD76DC" w14:textId="77777777" w:rsidR="00237E63" w:rsidRPr="006314BF" w:rsidRDefault="00237E63" w:rsidP="00D911F9">
                  <w:pPr>
                    <w:pStyle w:val="rowtabella0"/>
                    <w:jc w:val="center"/>
                    <w:rPr>
                      <w:color w:val="002060"/>
                    </w:rPr>
                  </w:pPr>
                  <w:r w:rsidRPr="006314BF">
                    <w:rPr>
                      <w:color w:val="002060"/>
                    </w:rPr>
                    <w:t> </w:t>
                  </w:r>
                </w:p>
              </w:tc>
            </w:tr>
            <w:tr w:rsidR="00237E63" w:rsidRPr="006314BF" w14:paraId="3C3582C5" w14:textId="77777777" w:rsidTr="00D911F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F63815" w14:textId="77777777" w:rsidR="00237E63" w:rsidRPr="006314BF" w:rsidRDefault="00237E63" w:rsidP="00D911F9">
                  <w:pPr>
                    <w:pStyle w:val="rowtabella0"/>
                    <w:rPr>
                      <w:color w:val="002060"/>
                    </w:rPr>
                  </w:pPr>
                  <w:r w:rsidRPr="006314BF">
                    <w:rPr>
                      <w:color w:val="002060"/>
                    </w:rPr>
                    <w:t>AVENALE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D25824" w14:textId="77777777" w:rsidR="00237E63" w:rsidRPr="006314BF" w:rsidRDefault="00237E63" w:rsidP="00D911F9">
                  <w:pPr>
                    <w:pStyle w:val="rowtabella0"/>
                    <w:rPr>
                      <w:color w:val="002060"/>
                    </w:rPr>
                  </w:pPr>
                  <w:r w:rsidRPr="006314BF">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8C471B" w14:textId="77777777" w:rsidR="00237E63" w:rsidRPr="006314BF" w:rsidRDefault="00237E63" w:rsidP="00D911F9">
                  <w:pPr>
                    <w:pStyle w:val="rowtabella0"/>
                    <w:jc w:val="center"/>
                    <w:rPr>
                      <w:color w:val="002060"/>
                    </w:rPr>
                  </w:pPr>
                  <w:r w:rsidRPr="006314BF">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908B1B" w14:textId="77777777" w:rsidR="00237E63" w:rsidRPr="006314BF" w:rsidRDefault="00237E63" w:rsidP="00D911F9">
                  <w:pPr>
                    <w:pStyle w:val="rowtabella0"/>
                    <w:jc w:val="center"/>
                    <w:rPr>
                      <w:color w:val="002060"/>
                    </w:rPr>
                  </w:pPr>
                  <w:r w:rsidRPr="006314BF">
                    <w:rPr>
                      <w:color w:val="002060"/>
                    </w:rPr>
                    <w:t> </w:t>
                  </w:r>
                </w:p>
              </w:tc>
            </w:tr>
            <w:tr w:rsidR="00237E63" w:rsidRPr="006314BF" w14:paraId="7E6384F6" w14:textId="77777777" w:rsidTr="00D911F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E691FC" w14:textId="77777777" w:rsidR="00237E63" w:rsidRPr="006314BF" w:rsidRDefault="00237E63" w:rsidP="00D911F9">
                  <w:pPr>
                    <w:pStyle w:val="rowtabella0"/>
                    <w:rPr>
                      <w:color w:val="002060"/>
                    </w:rPr>
                  </w:pPr>
                  <w:r w:rsidRPr="006314BF">
                    <w:rPr>
                      <w:color w:val="002060"/>
                    </w:rPr>
                    <w:t>GAGLIOLE 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7B6943" w14:textId="77777777" w:rsidR="00237E63" w:rsidRPr="006314BF" w:rsidRDefault="00237E63" w:rsidP="00D911F9">
                  <w:pPr>
                    <w:pStyle w:val="rowtabella0"/>
                    <w:rPr>
                      <w:color w:val="002060"/>
                    </w:rPr>
                  </w:pPr>
                  <w:r w:rsidRPr="006314BF">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81D46E" w14:textId="77777777" w:rsidR="00237E63" w:rsidRPr="006314BF" w:rsidRDefault="00237E63" w:rsidP="00D911F9">
                  <w:pPr>
                    <w:pStyle w:val="rowtabella0"/>
                    <w:jc w:val="center"/>
                    <w:rPr>
                      <w:color w:val="002060"/>
                    </w:rPr>
                  </w:pPr>
                  <w:r w:rsidRPr="006314BF">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BF566E" w14:textId="77777777" w:rsidR="00237E63" w:rsidRPr="006314BF" w:rsidRDefault="00237E63" w:rsidP="00D911F9">
                  <w:pPr>
                    <w:pStyle w:val="rowtabella0"/>
                    <w:jc w:val="center"/>
                    <w:rPr>
                      <w:color w:val="002060"/>
                    </w:rPr>
                  </w:pPr>
                  <w:r w:rsidRPr="006314BF">
                    <w:rPr>
                      <w:color w:val="002060"/>
                    </w:rPr>
                    <w:t> </w:t>
                  </w:r>
                </w:p>
              </w:tc>
            </w:tr>
            <w:tr w:rsidR="00237E63" w:rsidRPr="006314BF" w14:paraId="03549665" w14:textId="77777777" w:rsidTr="00D911F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F0CAC0" w14:textId="77777777" w:rsidR="00237E63" w:rsidRPr="006314BF" w:rsidRDefault="00237E63" w:rsidP="00D911F9">
                  <w:pPr>
                    <w:pStyle w:val="rowtabella0"/>
                    <w:rPr>
                      <w:color w:val="002060"/>
                    </w:rPr>
                  </w:pPr>
                  <w:r w:rsidRPr="006314BF">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9F0B7C" w14:textId="77777777" w:rsidR="00237E63" w:rsidRPr="006314BF" w:rsidRDefault="00237E63" w:rsidP="00D911F9">
                  <w:pPr>
                    <w:pStyle w:val="rowtabella0"/>
                    <w:rPr>
                      <w:color w:val="002060"/>
                    </w:rPr>
                  </w:pPr>
                  <w:r w:rsidRPr="006314BF">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883E74" w14:textId="77777777" w:rsidR="00237E63" w:rsidRPr="006314BF" w:rsidRDefault="00237E63" w:rsidP="00D911F9">
                  <w:pPr>
                    <w:pStyle w:val="rowtabella0"/>
                    <w:jc w:val="center"/>
                    <w:rPr>
                      <w:color w:val="002060"/>
                    </w:rPr>
                  </w:pPr>
                  <w:r w:rsidRPr="006314BF">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D0E100" w14:textId="77777777" w:rsidR="00237E63" w:rsidRPr="006314BF" w:rsidRDefault="00237E63" w:rsidP="00D911F9">
                  <w:pPr>
                    <w:pStyle w:val="rowtabella0"/>
                    <w:jc w:val="center"/>
                    <w:rPr>
                      <w:color w:val="002060"/>
                    </w:rPr>
                  </w:pPr>
                  <w:r w:rsidRPr="006314BF">
                    <w:rPr>
                      <w:color w:val="002060"/>
                    </w:rPr>
                    <w:t> </w:t>
                  </w:r>
                </w:p>
              </w:tc>
            </w:tr>
            <w:tr w:rsidR="00237E63" w:rsidRPr="006314BF" w14:paraId="3A9EE90B" w14:textId="77777777" w:rsidTr="00D911F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1A488D" w14:textId="77777777" w:rsidR="00237E63" w:rsidRPr="006314BF" w:rsidRDefault="00237E63" w:rsidP="00D911F9">
                  <w:pPr>
                    <w:pStyle w:val="rowtabella0"/>
                    <w:rPr>
                      <w:color w:val="002060"/>
                    </w:rPr>
                  </w:pPr>
                  <w:r w:rsidRPr="006314BF">
                    <w:rPr>
                      <w:color w:val="002060"/>
                    </w:rPr>
                    <w:t>(2) 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5E3B58" w14:textId="77777777" w:rsidR="00237E63" w:rsidRPr="006314BF" w:rsidRDefault="00237E63" w:rsidP="00D911F9">
                  <w:pPr>
                    <w:pStyle w:val="rowtabella0"/>
                    <w:rPr>
                      <w:color w:val="002060"/>
                    </w:rPr>
                  </w:pPr>
                  <w:r w:rsidRPr="006314BF">
                    <w:rPr>
                      <w:color w:val="002060"/>
                    </w:rPr>
                    <w:t>- FUTSAL SAMBUCHETO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175B96" w14:textId="77777777" w:rsidR="00237E63" w:rsidRPr="006314BF" w:rsidRDefault="00237E63" w:rsidP="00D911F9">
                  <w:pPr>
                    <w:pStyle w:val="rowtabella0"/>
                    <w:jc w:val="center"/>
                    <w:rPr>
                      <w:color w:val="002060"/>
                    </w:rPr>
                  </w:pPr>
                  <w:r w:rsidRPr="006314BF">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21614F" w14:textId="77777777" w:rsidR="00237E63" w:rsidRPr="006314BF" w:rsidRDefault="00237E63" w:rsidP="00D911F9">
                  <w:pPr>
                    <w:pStyle w:val="rowtabella0"/>
                    <w:jc w:val="center"/>
                    <w:rPr>
                      <w:color w:val="002060"/>
                    </w:rPr>
                  </w:pPr>
                  <w:r w:rsidRPr="006314BF">
                    <w:rPr>
                      <w:color w:val="002060"/>
                    </w:rPr>
                    <w:t> </w:t>
                  </w:r>
                </w:p>
              </w:tc>
            </w:tr>
            <w:tr w:rsidR="00237E63" w:rsidRPr="006314BF" w14:paraId="4D09F144" w14:textId="77777777" w:rsidTr="00D911F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5F2090" w14:textId="77777777" w:rsidR="00237E63" w:rsidRPr="006314BF" w:rsidRDefault="00237E63" w:rsidP="00D911F9">
                  <w:pPr>
                    <w:pStyle w:val="rowtabella0"/>
                    <w:rPr>
                      <w:color w:val="002060"/>
                    </w:rPr>
                  </w:pPr>
                  <w:r w:rsidRPr="006314BF">
                    <w:rPr>
                      <w:color w:val="002060"/>
                    </w:rPr>
                    <w:t>POLVERIGI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711EC9" w14:textId="77777777" w:rsidR="00237E63" w:rsidRPr="006314BF" w:rsidRDefault="00237E63" w:rsidP="00D911F9">
                  <w:pPr>
                    <w:pStyle w:val="rowtabella0"/>
                    <w:rPr>
                      <w:color w:val="002060"/>
                    </w:rPr>
                  </w:pPr>
                  <w:r w:rsidRPr="006314BF">
                    <w:rPr>
                      <w:color w:val="002060"/>
                    </w:rPr>
                    <w:t>- CALCETTO CASTRUM LAURI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B6E335" w14:textId="77777777" w:rsidR="00237E63" w:rsidRPr="006314BF" w:rsidRDefault="00237E63" w:rsidP="00D911F9">
                  <w:pPr>
                    <w:pStyle w:val="rowtabella0"/>
                    <w:jc w:val="center"/>
                    <w:rPr>
                      <w:color w:val="002060"/>
                    </w:rPr>
                  </w:pPr>
                  <w:r w:rsidRPr="006314BF">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372818" w14:textId="77777777" w:rsidR="00237E63" w:rsidRPr="006314BF" w:rsidRDefault="00237E63" w:rsidP="00D911F9">
                  <w:pPr>
                    <w:pStyle w:val="rowtabella0"/>
                    <w:jc w:val="center"/>
                    <w:rPr>
                      <w:color w:val="002060"/>
                    </w:rPr>
                  </w:pPr>
                  <w:r w:rsidRPr="006314BF">
                    <w:rPr>
                      <w:color w:val="002060"/>
                    </w:rPr>
                    <w:t>B</w:t>
                  </w:r>
                </w:p>
              </w:tc>
            </w:tr>
            <w:tr w:rsidR="00237E63" w:rsidRPr="006314BF" w14:paraId="023B8FB7" w14:textId="77777777" w:rsidTr="00D911F9">
              <w:tc>
                <w:tcPr>
                  <w:tcW w:w="4700" w:type="dxa"/>
                  <w:gridSpan w:val="4"/>
                  <w:tcBorders>
                    <w:top w:val="nil"/>
                    <w:left w:val="nil"/>
                    <w:bottom w:val="nil"/>
                    <w:right w:val="nil"/>
                  </w:tcBorders>
                  <w:tcMar>
                    <w:top w:w="20" w:type="dxa"/>
                    <w:left w:w="20" w:type="dxa"/>
                    <w:bottom w:w="20" w:type="dxa"/>
                    <w:right w:w="20" w:type="dxa"/>
                  </w:tcMar>
                  <w:vAlign w:val="center"/>
                  <w:hideMark/>
                </w:tcPr>
                <w:p w14:paraId="1179A1A9" w14:textId="77777777" w:rsidR="00237E63" w:rsidRPr="006314BF" w:rsidRDefault="00237E63" w:rsidP="00D911F9">
                  <w:pPr>
                    <w:pStyle w:val="rowtabella0"/>
                    <w:rPr>
                      <w:color w:val="002060"/>
                    </w:rPr>
                  </w:pPr>
                  <w:r w:rsidRPr="006314BF">
                    <w:rPr>
                      <w:color w:val="002060"/>
                    </w:rPr>
                    <w:t>(1) - disputata il 04/10/2022</w:t>
                  </w:r>
                </w:p>
              </w:tc>
            </w:tr>
            <w:tr w:rsidR="00237E63" w:rsidRPr="006314BF" w14:paraId="54C114B1" w14:textId="77777777" w:rsidTr="00D911F9">
              <w:tc>
                <w:tcPr>
                  <w:tcW w:w="4700" w:type="dxa"/>
                  <w:gridSpan w:val="4"/>
                  <w:tcBorders>
                    <w:top w:val="nil"/>
                    <w:left w:val="nil"/>
                    <w:bottom w:val="nil"/>
                    <w:right w:val="nil"/>
                  </w:tcBorders>
                  <w:tcMar>
                    <w:top w:w="20" w:type="dxa"/>
                    <w:left w:w="20" w:type="dxa"/>
                    <w:bottom w:w="20" w:type="dxa"/>
                    <w:right w:w="20" w:type="dxa"/>
                  </w:tcMar>
                  <w:vAlign w:val="center"/>
                  <w:hideMark/>
                </w:tcPr>
                <w:p w14:paraId="4204FF40" w14:textId="77777777" w:rsidR="00237E63" w:rsidRPr="006314BF" w:rsidRDefault="00237E63" w:rsidP="00D911F9">
                  <w:pPr>
                    <w:pStyle w:val="rowtabella0"/>
                    <w:rPr>
                      <w:color w:val="002060"/>
                    </w:rPr>
                  </w:pPr>
                  <w:r w:rsidRPr="006314BF">
                    <w:rPr>
                      <w:color w:val="002060"/>
                    </w:rPr>
                    <w:t>(2) - disputata il 01/10/2022</w:t>
                  </w:r>
                </w:p>
              </w:tc>
            </w:tr>
          </w:tbl>
          <w:p w14:paraId="0E439E00" w14:textId="77777777" w:rsidR="00237E63" w:rsidRPr="006314BF" w:rsidRDefault="00237E63" w:rsidP="00D911F9">
            <w:pPr>
              <w:rPr>
                <w:color w:val="002060"/>
              </w:rPr>
            </w:pPr>
          </w:p>
        </w:tc>
      </w:tr>
    </w:tbl>
    <w:p w14:paraId="516D161B" w14:textId="77777777" w:rsidR="00237E63" w:rsidRPr="006314BF" w:rsidRDefault="00237E63" w:rsidP="00237E6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37E63" w:rsidRPr="006314BF" w14:paraId="7971894E" w14:textId="77777777" w:rsidTr="00D911F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37E63" w:rsidRPr="006314BF" w14:paraId="5392CFD4" w14:textId="77777777" w:rsidTr="00D911F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5DFAD" w14:textId="77777777" w:rsidR="00237E63" w:rsidRPr="006314BF" w:rsidRDefault="00237E63" w:rsidP="00D911F9">
                  <w:pPr>
                    <w:pStyle w:val="headertabella0"/>
                    <w:rPr>
                      <w:color w:val="002060"/>
                    </w:rPr>
                  </w:pPr>
                  <w:r w:rsidRPr="006314BF">
                    <w:rPr>
                      <w:color w:val="002060"/>
                    </w:rPr>
                    <w:t>GIRONE C - 2 Giornata - A</w:t>
                  </w:r>
                </w:p>
              </w:tc>
            </w:tr>
            <w:tr w:rsidR="00237E63" w:rsidRPr="006314BF" w14:paraId="7EBF5B44" w14:textId="77777777" w:rsidTr="00D911F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3BEC01" w14:textId="77777777" w:rsidR="00237E63" w:rsidRPr="006314BF" w:rsidRDefault="00237E63" w:rsidP="00D911F9">
                  <w:pPr>
                    <w:pStyle w:val="rowtabella0"/>
                    <w:rPr>
                      <w:color w:val="002060"/>
                    </w:rPr>
                  </w:pPr>
                  <w:r w:rsidRPr="006314BF">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D9C319" w14:textId="77777777" w:rsidR="00237E63" w:rsidRPr="006314BF" w:rsidRDefault="00237E63" w:rsidP="00D911F9">
                  <w:pPr>
                    <w:pStyle w:val="rowtabella0"/>
                    <w:rPr>
                      <w:color w:val="002060"/>
                    </w:rPr>
                  </w:pPr>
                  <w:r w:rsidRPr="006314BF">
                    <w:rPr>
                      <w:color w:val="002060"/>
                    </w:rPr>
                    <w:t>- FUTSAL SANGIUSTESE A.R.L.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1E5CAA" w14:textId="77777777" w:rsidR="00237E63" w:rsidRPr="006314BF" w:rsidRDefault="00237E63" w:rsidP="00D911F9">
                  <w:pPr>
                    <w:pStyle w:val="rowtabella0"/>
                    <w:jc w:val="center"/>
                    <w:rPr>
                      <w:color w:val="002060"/>
                    </w:rPr>
                  </w:pPr>
                  <w:r w:rsidRPr="006314BF">
                    <w:rPr>
                      <w:color w:val="002060"/>
                    </w:rPr>
                    <w:t>6 - 6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D5C3A5" w14:textId="77777777" w:rsidR="00237E63" w:rsidRPr="006314BF" w:rsidRDefault="00237E63" w:rsidP="00D911F9">
                  <w:pPr>
                    <w:pStyle w:val="rowtabella0"/>
                    <w:jc w:val="center"/>
                    <w:rPr>
                      <w:color w:val="002060"/>
                    </w:rPr>
                  </w:pPr>
                  <w:r w:rsidRPr="006314BF">
                    <w:rPr>
                      <w:color w:val="002060"/>
                    </w:rPr>
                    <w:t> </w:t>
                  </w:r>
                </w:p>
              </w:tc>
            </w:tr>
            <w:tr w:rsidR="00237E63" w:rsidRPr="006314BF" w14:paraId="1B88E6BC" w14:textId="77777777" w:rsidTr="00D911F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1D471A" w14:textId="77777777" w:rsidR="00237E63" w:rsidRPr="006314BF" w:rsidRDefault="00237E63" w:rsidP="00D911F9">
                  <w:pPr>
                    <w:pStyle w:val="rowtabella0"/>
                    <w:rPr>
                      <w:color w:val="002060"/>
                    </w:rPr>
                  </w:pPr>
                  <w:r w:rsidRPr="006314BF">
                    <w:rPr>
                      <w:color w:val="002060"/>
                    </w:rPr>
                    <w:t>FUTSAL 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3D6C9E" w14:textId="77777777" w:rsidR="00237E63" w:rsidRPr="006314BF" w:rsidRDefault="00237E63" w:rsidP="00D911F9">
                  <w:pPr>
                    <w:pStyle w:val="rowtabella0"/>
                    <w:rPr>
                      <w:color w:val="002060"/>
                    </w:rPr>
                  </w:pPr>
                  <w:r w:rsidRPr="006314BF">
                    <w:rPr>
                      <w:color w:val="002060"/>
                    </w:rPr>
                    <w:t>- FUTSAL PRANDONE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7C9768" w14:textId="77777777" w:rsidR="00237E63" w:rsidRPr="006314BF" w:rsidRDefault="00237E63" w:rsidP="00D911F9">
                  <w:pPr>
                    <w:pStyle w:val="rowtabella0"/>
                    <w:jc w:val="center"/>
                    <w:rPr>
                      <w:color w:val="002060"/>
                    </w:rPr>
                  </w:pPr>
                  <w:r w:rsidRPr="006314BF">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C9387D" w14:textId="77777777" w:rsidR="00237E63" w:rsidRPr="006314BF" w:rsidRDefault="00237E63" w:rsidP="00D911F9">
                  <w:pPr>
                    <w:pStyle w:val="rowtabella0"/>
                    <w:jc w:val="center"/>
                    <w:rPr>
                      <w:color w:val="002060"/>
                    </w:rPr>
                  </w:pPr>
                  <w:r w:rsidRPr="006314BF">
                    <w:rPr>
                      <w:color w:val="002060"/>
                    </w:rPr>
                    <w:t> </w:t>
                  </w:r>
                </w:p>
              </w:tc>
            </w:tr>
            <w:tr w:rsidR="00237E63" w:rsidRPr="006314BF" w14:paraId="2CA6B02D" w14:textId="77777777" w:rsidTr="00D911F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086D2C" w14:textId="77777777" w:rsidR="00237E63" w:rsidRPr="006314BF" w:rsidRDefault="00237E63" w:rsidP="00D911F9">
                  <w:pPr>
                    <w:pStyle w:val="rowtabella0"/>
                    <w:rPr>
                      <w:color w:val="002060"/>
                    </w:rPr>
                  </w:pPr>
                  <w:r w:rsidRPr="006314BF">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5117A3" w14:textId="77777777" w:rsidR="00237E63" w:rsidRPr="006314BF" w:rsidRDefault="00237E63" w:rsidP="00D911F9">
                  <w:pPr>
                    <w:pStyle w:val="rowtabella0"/>
                    <w:rPr>
                      <w:color w:val="002060"/>
                    </w:rPr>
                  </w:pPr>
                  <w:r w:rsidRPr="006314BF">
                    <w:rPr>
                      <w:color w:val="002060"/>
                    </w:rPr>
                    <w:t>- L ALTRO SPORT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049C5C" w14:textId="77777777" w:rsidR="00237E63" w:rsidRPr="006314BF" w:rsidRDefault="00237E63" w:rsidP="00D911F9">
                  <w:pPr>
                    <w:pStyle w:val="rowtabella0"/>
                    <w:jc w:val="center"/>
                    <w:rPr>
                      <w:color w:val="002060"/>
                    </w:rPr>
                  </w:pPr>
                  <w:r w:rsidRPr="006314BF">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EF4E96" w14:textId="77777777" w:rsidR="00237E63" w:rsidRPr="006314BF" w:rsidRDefault="00237E63" w:rsidP="00D911F9">
                  <w:pPr>
                    <w:pStyle w:val="rowtabella0"/>
                    <w:jc w:val="center"/>
                    <w:rPr>
                      <w:color w:val="002060"/>
                    </w:rPr>
                  </w:pPr>
                  <w:r w:rsidRPr="006314BF">
                    <w:rPr>
                      <w:color w:val="002060"/>
                    </w:rPr>
                    <w:t> </w:t>
                  </w:r>
                </w:p>
              </w:tc>
            </w:tr>
            <w:tr w:rsidR="00237E63" w:rsidRPr="006314BF" w14:paraId="02AC7467" w14:textId="77777777" w:rsidTr="00D911F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C18677" w14:textId="77777777" w:rsidR="00237E63" w:rsidRPr="006314BF" w:rsidRDefault="00237E63" w:rsidP="00D911F9">
                  <w:pPr>
                    <w:pStyle w:val="rowtabella0"/>
                    <w:rPr>
                      <w:color w:val="002060"/>
                    </w:rPr>
                  </w:pPr>
                  <w:r w:rsidRPr="006314BF">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504E15" w14:textId="77777777" w:rsidR="00237E63" w:rsidRPr="006314BF" w:rsidRDefault="00237E63" w:rsidP="00D911F9">
                  <w:pPr>
                    <w:pStyle w:val="rowtabella0"/>
                    <w:rPr>
                      <w:color w:val="002060"/>
                    </w:rPr>
                  </w:pPr>
                  <w:r w:rsidRPr="006314BF">
                    <w:rPr>
                      <w:color w:val="002060"/>
                    </w:rPr>
                    <w:t>- FUTSAL CAMPIGLIONE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D06713" w14:textId="77777777" w:rsidR="00237E63" w:rsidRPr="006314BF" w:rsidRDefault="00237E63" w:rsidP="00D911F9">
                  <w:pPr>
                    <w:pStyle w:val="rowtabella0"/>
                    <w:jc w:val="center"/>
                    <w:rPr>
                      <w:color w:val="002060"/>
                    </w:rPr>
                  </w:pPr>
                  <w:r w:rsidRPr="006314BF">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0F2FE1" w14:textId="77777777" w:rsidR="00237E63" w:rsidRPr="006314BF" w:rsidRDefault="00237E63" w:rsidP="00D911F9">
                  <w:pPr>
                    <w:pStyle w:val="rowtabella0"/>
                    <w:jc w:val="center"/>
                    <w:rPr>
                      <w:color w:val="002060"/>
                    </w:rPr>
                  </w:pPr>
                  <w:r w:rsidRPr="006314BF">
                    <w:rPr>
                      <w:color w:val="002060"/>
                    </w:rPr>
                    <w:t> </w:t>
                  </w:r>
                </w:p>
              </w:tc>
            </w:tr>
            <w:tr w:rsidR="00237E63" w:rsidRPr="006314BF" w14:paraId="763BF19C" w14:textId="77777777" w:rsidTr="00D911F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FA4698" w14:textId="77777777" w:rsidR="00237E63" w:rsidRPr="006314BF" w:rsidRDefault="00237E63" w:rsidP="00D911F9">
                  <w:pPr>
                    <w:pStyle w:val="rowtabella0"/>
                    <w:rPr>
                      <w:color w:val="002060"/>
                    </w:rPr>
                  </w:pPr>
                  <w:r w:rsidRPr="006314BF">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731163" w14:textId="77777777" w:rsidR="00237E63" w:rsidRPr="006314BF" w:rsidRDefault="00237E63" w:rsidP="00D911F9">
                  <w:pPr>
                    <w:pStyle w:val="rowtabella0"/>
                    <w:rPr>
                      <w:color w:val="002060"/>
                    </w:rPr>
                  </w:pPr>
                  <w:r w:rsidRPr="006314BF">
                    <w:rPr>
                      <w:color w:val="002060"/>
                    </w:rPr>
                    <w:t>- PICENO UNITED MMX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6EB71E" w14:textId="77777777" w:rsidR="00237E63" w:rsidRPr="006314BF" w:rsidRDefault="00237E63" w:rsidP="00D911F9">
                  <w:pPr>
                    <w:pStyle w:val="rowtabella0"/>
                    <w:jc w:val="center"/>
                    <w:rPr>
                      <w:color w:val="002060"/>
                    </w:rPr>
                  </w:pPr>
                  <w:r w:rsidRPr="006314BF">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73BD8F" w14:textId="77777777" w:rsidR="00237E63" w:rsidRPr="006314BF" w:rsidRDefault="00237E63" w:rsidP="00D911F9">
                  <w:pPr>
                    <w:pStyle w:val="rowtabella0"/>
                    <w:jc w:val="center"/>
                    <w:rPr>
                      <w:color w:val="002060"/>
                    </w:rPr>
                  </w:pPr>
                  <w:r w:rsidRPr="006314BF">
                    <w:rPr>
                      <w:color w:val="002060"/>
                    </w:rPr>
                    <w:t> </w:t>
                  </w:r>
                </w:p>
              </w:tc>
            </w:tr>
            <w:tr w:rsidR="00237E63" w:rsidRPr="006314BF" w14:paraId="58F1D213" w14:textId="77777777" w:rsidTr="00D911F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B0E5A1" w14:textId="77777777" w:rsidR="00237E63" w:rsidRPr="006314BF" w:rsidRDefault="00237E63" w:rsidP="00D911F9">
                  <w:pPr>
                    <w:pStyle w:val="rowtabella0"/>
                    <w:rPr>
                      <w:color w:val="002060"/>
                    </w:rPr>
                  </w:pPr>
                  <w:r w:rsidRPr="006314BF">
                    <w:rPr>
                      <w:color w:val="002060"/>
                    </w:rPr>
                    <w:t>ROCCAFLUVIONE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664A59" w14:textId="77777777" w:rsidR="00237E63" w:rsidRPr="006314BF" w:rsidRDefault="00237E63" w:rsidP="00D911F9">
                  <w:pPr>
                    <w:pStyle w:val="rowtabella0"/>
                    <w:rPr>
                      <w:color w:val="002060"/>
                    </w:rPr>
                  </w:pPr>
                  <w:r w:rsidRPr="006314BF">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3F11BA" w14:textId="77777777" w:rsidR="00237E63" w:rsidRPr="006314BF" w:rsidRDefault="00237E63" w:rsidP="00D911F9">
                  <w:pPr>
                    <w:pStyle w:val="rowtabella0"/>
                    <w:jc w:val="center"/>
                    <w:rPr>
                      <w:color w:val="002060"/>
                    </w:rPr>
                  </w:pPr>
                  <w:r w:rsidRPr="006314BF">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97B46E" w14:textId="77777777" w:rsidR="00237E63" w:rsidRPr="006314BF" w:rsidRDefault="00237E63" w:rsidP="00D911F9">
                  <w:pPr>
                    <w:pStyle w:val="rowtabella0"/>
                    <w:jc w:val="center"/>
                    <w:rPr>
                      <w:color w:val="002060"/>
                    </w:rPr>
                  </w:pPr>
                  <w:r w:rsidRPr="006314BF">
                    <w:rPr>
                      <w:color w:val="002060"/>
                    </w:rPr>
                    <w:t> </w:t>
                  </w:r>
                </w:p>
              </w:tc>
            </w:tr>
            <w:tr w:rsidR="00237E63" w:rsidRPr="006314BF" w14:paraId="315A317A" w14:textId="77777777" w:rsidTr="00D911F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15153E" w14:textId="77777777" w:rsidR="00237E63" w:rsidRPr="006314BF" w:rsidRDefault="00237E63" w:rsidP="00D911F9">
                  <w:pPr>
                    <w:pStyle w:val="rowtabella0"/>
                    <w:rPr>
                      <w:color w:val="002060"/>
                    </w:rPr>
                  </w:pPr>
                  <w:proofErr w:type="gramStart"/>
                  <w:r w:rsidRPr="006314BF">
                    <w:rPr>
                      <w:color w:val="002060"/>
                    </w:rPr>
                    <w:t>U.MANDOLESI</w:t>
                  </w:r>
                  <w:proofErr w:type="gramEnd"/>
                  <w:r w:rsidRPr="006314BF">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DCCC68" w14:textId="77777777" w:rsidR="00237E63" w:rsidRPr="006314BF" w:rsidRDefault="00237E63" w:rsidP="00D911F9">
                  <w:pPr>
                    <w:pStyle w:val="rowtabella0"/>
                    <w:rPr>
                      <w:color w:val="002060"/>
                    </w:rPr>
                  </w:pPr>
                  <w:r w:rsidRPr="006314BF">
                    <w:rPr>
                      <w:color w:val="002060"/>
                    </w:rPr>
                    <w:t>- ACLI AUDAX MONTECOSARO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9A864D" w14:textId="77777777" w:rsidR="00237E63" w:rsidRPr="006314BF" w:rsidRDefault="00237E63" w:rsidP="00D911F9">
                  <w:pPr>
                    <w:pStyle w:val="rowtabella0"/>
                    <w:jc w:val="center"/>
                    <w:rPr>
                      <w:color w:val="002060"/>
                    </w:rPr>
                  </w:pPr>
                  <w:r w:rsidRPr="006314BF">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1F0D9E" w14:textId="77777777" w:rsidR="00237E63" w:rsidRPr="006314BF" w:rsidRDefault="00237E63" w:rsidP="00D911F9">
                  <w:pPr>
                    <w:pStyle w:val="rowtabella0"/>
                    <w:jc w:val="center"/>
                    <w:rPr>
                      <w:color w:val="002060"/>
                    </w:rPr>
                  </w:pPr>
                  <w:r w:rsidRPr="006314BF">
                    <w:rPr>
                      <w:color w:val="002060"/>
                    </w:rPr>
                    <w:t> </w:t>
                  </w:r>
                </w:p>
              </w:tc>
            </w:tr>
          </w:tbl>
          <w:p w14:paraId="6C28EF4F" w14:textId="77777777" w:rsidR="00237E63" w:rsidRPr="006314BF" w:rsidRDefault="00237E63" w:rsidP="00D911F9">
            <w:pPr>
              <w:rPr>
                <w:color w:val="002060"/>
              </w:rPr>
            </w:pPr>
          </w:p>
        </w:tc>
      </w:tr>
    </w:tbl>
    <w:p w14:paraId="13AD6CD9" w14:textId="77777777" w:rsidR="00237E63" w:rsidRPr="006314BF" w:rsidRDefault="00237E63" w:rsidP="00237E63">
      <w:pPr>
        <w:pStyle w:val="breakline"/>
        <w:rPr>
          <w:rFonts w:eastAsiaTheme="minorEastAsia"/>
          <w:color w:val="002060"/>
        </w:rPr>
      </w:pPr>
    </w:p>
    <w:p w14:paraId="7F358FE1" w14:textId="77777777" w:rsidR="00237E63" w:rsidRPr="006314BF" w:rsidRDefault="00237E63" w:rsidP="00237E63">
      <w:pPr>
        <w:pStyle w:val="breakline"/>
        <w:rPr>
          <w:color w:val="002060"/>
        </w:rPr>
      </w:pPr>
    </w:p>
    <w:p w14:paraId="44DD9CC7" w14:textId="77777777" w:rsidR="00237E63" w:rsidRPr="006314BF" w:rsidRDefault="00237E63" w:rsidP="00237E63">
      <w:pPr>
        <w:pStyle w:val="titoloprinc0"/>
        <w:rPr>
          <w:color w:val="002060"/>
        </w:rPr>
      </w:pPr>
      <w:r w:rsidRPr="006314BF">
        <w:rPr>
          <w:color w:val="002060"/>
        </w:rPr>
        <w:t>GIUDICE SPORTIVO</w:t>
      </w:r>
    </w:p>
    <w:p w14:paraId="04D469D2" w14:textId="77777777" w:rsidR="00237E63" w:rsidRPr="006314BF" w:rsidRDefault="00237E63" w:rsidP="00237E63">
      <w:pPr>
        <w:pStyle w:val="diffida"/>
        <w:rPr>
          <w:color w:val="002060"/>
        </w:rPr>
      </w:pPr>
      <w:r w:rsidRPr="006314BF">
        <w:rPr>
          <w:color w:val="002060"/>
        </w:rPr>
        <w:t>Il Sostituto Giudice Sportivo Avv. Federica Sorrentino, nella seduta del 05/10/2022, ha adottato le decisioni che di seguito integralmente si riportano:</w:t>
      </w:r>
    </w:p>
    <w:p w14:paraId="63EC4380" w14:textId="77777777" w:rsidR="00237E63" w:rsidRPr="006314BF" w:rsidRDefault="00237E63" w:rsidP="00237E63">
      <w:pPr>
        <w:pStyle w:val="titolo10"/>
        <w:rPr>
          <w:color w:val="002060"/>
        </w:rPr>
      </w:pPr>
      <w:r w:rsidRPr="006314BF">
        <w:rPr>
          <w:color w:val="002060"/>
        </w:rPr>
        <w:t xml:space="preserve">GARE DEL 30/ 9/2022 </w:t>
      </w:r>
    </w:p>
    <w:p w14:paraId="79E677C3" w14:textId="77777777" w:rsidR="00237E63" w:rsidRPr="006314BF" w:rsidRDefault="00237E63" w:rsidP="00237E63">
      <w:pPr>
        <w:pStyle w:val="titolo60"/>
        <w:rPr>
          <w:color w:val="002060"/>
        </w:rPr>
      </w:pPr>
      <w:r w:rsidRPr="006314BF">
        <w:rPr>
          <w:color w:val="002060"/>
        </w:rPr>
        <w:t xml:space="preserve">DECISIONI DEL GIUDICE SPORTIVO </w:t>
      </w:r>
    </w:p>
    <w:p w14:paraId="198D741F" w14:textId="77777777" w:rsidR="00237E63" w:rsidRPr="006314BF" w:rsidRDefault="00237E63" w:rsidP="00237E63">
      <w:pPr>
        <w:pStyle w:val="diffida"/>
        <w:spacing w:before="80" w:beforeAutospacing="0" w:after="40" w:afterAutospacing="0"/>
        <w:jc w:val="left"/>
        <w:rPr>
          <w:color w:val="002060"/>
        </w:rPr>
      </w:pPr>
      <w:r w:rsidRPr="006314BF">
        <w:rPr>
          <w:color w:val="002060"/>
        </w:rPr>
        <w:t xml:space="preserve">gara del 30/ 9/2022 POLVERIGI C5 - CALCETTO CASTRUM LAURI </w:t>
      </w:r>
      <w:r w:rsidRPr="006314BF">
        <w:rPr>
          <w:color w:val="002060"/>
        </w:rPr>
        <w:br/>
        <w:t xml:space="preserve">Rilevato dal referto arbitrale che la gara in oggetto è stata sospesa al min 1' del secondo tempo per sopravvenuta impraticabilità del terreno di gioco, si dispone la ripresa della stessa esattamente a partire dal minuto e dalla situazione di gioco che era in corso al momento dell'interruzione e si incarica il CR Marche di fissare la data per la prosecuzione della </w:t>
      </w:r>
      <w:proofErr w:type="gramStart"/>
      <w:r w:rsidRPr="006314BF">
        <w:rPr>
          <w:color w:val="002060"/>
        </w:rPr>
        <w:t>partita..</w:t>
      </w:r>
      <w:proofErr w:type="gramEnd"/>
      <w:r w:rsidRPr="006314BF">
        <w:rPr>
          <w:color w:val="002060"/>
        </w:rPr>
        <w:t xml:space="preserve"> </w:t>
      </w:r>
    </w:p>
    <w:p w14:paraId="62AC7B89" w14:textId="77777777" w:rsidR="00237E63" w:rsidRPr="006314BF" w:rsidRDefault="00237E63" w:rsidP="00237E63">
      <w:pPr>
        <w:pStyle w:val="titolo7a"/>
        <w:rPr>
          <w:color w:val="002060"/>
        </w:rPr>
      </w:pPr>
      <w:r w:rsidRPr="006314BF">
        <w:rPr>
          <w:color w:val="002060"/>
        </w:rPr>
        <w:t xml:space="preserve">PROVVEDIMENTI DISCIPLINARI </w:t>
      </w:r>
    </w:p>
    <w:p w14:paraId="0E0C3268" w14:textId="77777777" w:rsidR="00237E63" w:rsidRPr="006314BF" w:rsidRDefault="00237E63" w:rsidP="00237E63">
      <w:pPr>
        <w:pStyle w:val="titolo7b0"/>
        <w:rPr>
          <w:color w:val="002060"/>
        </w:rPr>
      </w:pPr>
      <w:r w:rsidRPr="006314BF">
        <w:rPr>
          <w:color w:val="002060"/>
        </w:rPr>
        <w:t xml:space="preserve">In base alle risultanze degli atti ufficiali sono state deliberate le seguenti sanzioni disciplinari. </w:t>
      </w:r>
    </w:p>
    <w:p w14:paraId="04F66806" w14:textId="77777777" w:rsidR="00237E63" w:rsidRPr="006314BF" w:rsidRDefault="00237E63" w:rsidP="00237E63">
      <w:pPr>
        <w:pStyle w:val="titolo30"/>
        <w:rPr>
          <w:color w:val="002060"/>
        </w:rPr>
      </w:pPr>
      <w:r w:rsidRPr="006314BF">
        <w:rPr>
          <w:color w:val="002060"/>
        </w:rPr>
        <w:t xml:space="preserve">DIRIGENTI </w:t>
      </w:r>
    </w:p>
    <w:p w14:paraId="7C01500B" w14:textId="77777777" w:rsidR="00237E63" w:rsidRPr="006314BF" w:rsidRDefault="00237E63" w:rsidP="00237E63">
      <w:pPr>
        <w:pStyle w:val="titolo20"/>
        <w:rPr>
          <w:color w:val="002060"/>
        </w:rPr>
      </w:pPr>
      <w:r w:rsidRPr="006314BF">
        <w:rPr>
          <w:color w:val="002060"/>
        </w:rPr>
        <w:t xml:space="preserve">INIBIZIONE A SVOLGERE OGNI ATTIVITA' FINO AL 19/10/2022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E63" w:rsidRPr="006314BF" w14:paraId="0E2A84BA" w14:textId="77777777" w:rsidTr="00D911F9">
        <w:tc>
          <w:tcPr>
            <w:tcW w:w="2200" w:type="dxa"/>
            <w:tcMar>
              <w:top w:w="20" w:type="dxa"/>
              <w:left w:w="20" w:type="dxa"/>
              <w:bottom w:w="20" w:type="dxa"/>
              <w:right w:w="20" w:type="dxa"/>
            </w:tcMar>
            <w:vAlign w:val="center"/>
            <w:hideMark/>
          </w:tcPr>
          <w:p w14:paraId="5968BA18" w14:textId="77777777" w:rsidR="00237E63" w:rsidRPr="006314BF" w:rsidRDefault="00237E63" w:rsidP="00D911F9">
            <w:pPr>
              <w:pStyle w:val="movimento"/>
              <w:rPr>
                <w:color w:val="002060"/>
              </w:rPr>
            </w:pPr>
            <w:r w:rsidRPr="006314BF">
              <w:rPr>
                <w:color w:val="002060"/>
              </w:rPr>
              <w:t>FINOCCHI MICHELE</w:t>
            </w:r>
          </w:p>
        </w:tc>
        <w:tc>
          <w:tcPr>
            <w:tcW w:w="2200" w:type="dxa"/>
            <w:tcMar>
              <w:top w:w="20" w:type="dxa"/>
              <w:left w:w="20" w:type="dxa"/>
              <w:bottom w:w="20" w:type="dxa"/>
              <w:right w:w="20" w:type="dxa"/>
            </w:tcMar>
            <w:vAlign w:val="center"/>
            <w:hideMark/>
          </w:tcPr>
          <w:p w14:paraId="21B80D8D" w14:textId="77777777" w:rsidR="00237E63" w:rsidRPr="006314BF" w:rsidRDefault="00237E63" w:rsidP="00D911F9">
            <w:pPr>
              <w:pStyle w:val="movimento2"/>
              <w:rPr>
                <w:color w:val="002060"/>
              </w:rPr>
            </w:pPr>
            <w:r w:rsidRPr="006314BF">
              <w:rPr>
                <w:color w:val="002060"/>
              </w:rPr>
              <w:t xml:space="preserve">(CASTELBELLINO CALCIO A 5) </w:t>
            </w:r>
          </w:p>
        </w:tc>
        <w:tc>
          <w:tcPr>
            <w:tcW w:w="800" w:type="dxa"/>
            <w:tcMar>
              <w:top w:w="20" w:type="dxa"/>
              <w:left w:w="20" w:type="dxa"/>
              <w:bottom w:w="20" w:type="dxa"/>
              <w:right w:w="20" w:type="dxa"/>
            </w:tcMar>
            <w:vAlign w:val="center"/>
            <w:hideMark/>
          </w:tcPr>
          <w:p w14:paraId="2CECA41A"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0D605709"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43F7A2BA" w14:textId="77777777" w:rsidR="00237E63" w:rsidRPr="006314BF" w:rsidRDefault="00237E63" w:rsidP="00D911F9">
            <w:pPr>
              <w:pStyle w:val="movimento2"/>
              <w:rPr>
                <w:color w:val="002060"/>
              </w:rPr>
            </w:pPr>
            <w:r w:rsidRPr="006314BF">
              <w:rPr>
                <w:color w:val="002060"/>
              </w:rPr>
              <w:t> </w:t>
            </w:r>
          </w:p>
        </w:tc>
      </w:tr>
    </w:tbl>
    <w:p w14:paraId="10328E2B" w14:textId="77777777" w:rsidR="00237E63" w:rsidRPr="006314BF" w:rsidRDefault="00237E63" w:rsidP="00237E63">
      <w:pPr>
        <w:pStyle w:val="diffida"/>
        <w:spacing w:before="80" w:beforeAutospacing="0" w:after="40" w:afterAutospacing="0"/>
        <w:jc w:val="left"/>
        <w:rPr>
          <w:rFonts w:eastAsiaTheme="minorEastAsia"/>
          <w:color w:val="002060"/>
        </w:rPr>
      </w:pPr>
      <w:r w:rsidRPr="006314BF">
        <w:rPr>
          <w:color w:val="002060"/>
        </w:rPr>
        <w:t xml:space="preserve">Per comportamentpo irriguardoso nei confronti dell'arbitro tenuto a seguito dell'ammonizione. Allontanato. </w:t>
      </w:r>
    </w:p>
    <w:p w14:paraId="7E84BCBE" w14:textId="77777777" w:rsidR="00237E63" w:rsidRPr="006314BF" w:rsidRDefault="00237E63" w:rsidP="00237E63">
      <w:pPr>
        <w:pStyle w:val="titolo20"/>
        <w:rPr>
          <w:color w:val="002060"/>
        </w:rPr>
      </w:pPr>
      <w:r w:rsidRPr="006314B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E63" w:rsidRPr="006314BF" w14:paraId="12932117" w14:textId="77777777" w:rsidTr="00D911F9">
        <w:tc>
          <w:tcPr>
            <w:tcW w:w="2200" w:type="dxa"/>
            <w:tcMar>
              <w:top w:w="20" w:type="dxa"/>
              <w:left w:w="20" w:type="dxa"/>
              <w:bottom w:w="20" w:type="dxa"/>
              <w:right w:w="20" w:type="dxa"/>
            </w:tcMar>
            <w:vAlign w:val="center"/>
            <w:hideMark/>
          </w:tcPr>
          <w:p w14:paraId="4549BCE9" w14:textId="77777777" w:rsidR="00237E63" w:rsidRPr="006314BF" w:rsidRDefault="00237E63" w:rsidP="00D911F9">
            <w:pPr>
              <w:pStyle w:val="movimento"/>
              <w:rPr>
                <w:color w:val="002060"/>
              </w:rPr>
            </w:pPr>
            <w:r w:rsidRPr="006314BF">
              <w:rPr>
                <w:color w:val="002060"/>
              </w:rPr>
              <w:t>LEONORI NOVELLO</w:t>
            </w:r>
          </w:p>
        </w:tc>
        <w:tc>
          <w:tcPr>
            <w:tcW w:w="2200" w:type="dxa"/>
            <w:tcMar>
              <w:top w:w="20" w:type="dxa"/>
              <w:left w:w="20" w:type="dxa"/>
              <w:bottom w:w="20" w:type="dxa"/>
              <w:right w:w="20" w:type="dxa"/>
            </w:tcMar>
            <w:vAlign w:val="center"/>
            <w:hideMark/>
          </w:tcPr>
          <w:p w14:paraId="38E10219" w14:textId="77777777" w:rsidR="00237E63" w:rsidRPr="006314BF" w:rsidRDefault="00237E63" w:rsidP="00D911F9">
            <w:pPr>
              <w:pStyle w:val="movimento2"/>
              <w:rPr>
                <w:color w:val="002060"/>
              </w:rPr>
            </w:pPr>
            <w:r w:rsidRPr="006314BF">
              <w:rPr>
                <w:color w:val="002060"/>
              </w:rPr>
              <w:t xml:space="preserve">(AURORA TREIA) </w:t>
            </w:r>
          </w:p>
        </w:tc>
        <w:tc>
          <w:tcPr>
            <w:tcW w:w="800" w:type="dxa"/>
            <w:tcMar>
              <w:top w:w="20" w:type="dxa"/>
              <w:left w:w="20" w:type="dxa"/>
              <w:bottom w:w="20" w:type="dxa"/>
              <w:right w:w="20" w:type="dxa"/>
            </w:tcMar>
            <w:vAlign w:val="center"/>
            <w:hideMark/>
          </w:tcPr>
          <w:p w14:paraId="2B1A4F8D"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2B6A9F3A" w14:textId="77777777" w:rsidR="00237E63" w:rsidRPr="006314BF" w:rsidRDefault="00237E63" w:rsidP="00D911F9">
            <w:pPr>
              <w:pStyle w:val="movimento"/>
              <w:rPr>
                <w:color w:val="002060"/>
              </w:rPr>
            </w:pPr>
            <w:r w:rsidRPr="006314BF">
              <w:rPr>
                <w:color w:val="002060"/>
              </w:rPr>
              <w:t>FINOCCHI MICHELE</w:t>
            </w:r>
          </w:p>
        </w:tc>
        <w:tc>
          <w:tcPr>
            <w:tcW w:w="2200" w:type="dxa"/>
            <w:tcMar>
              <w:top w:w="20" w:type="dxa"/>
              <w:left w:w="20" w:type="dxa"/>
              <w:bottom w:w="20" w:type="dxa"/>
              <w:right w:w="20" w:type="dxa"/>
            </w:tcMar>
            <w:vAlign w:val="center"/>
            <w:hideMark/>
          </w:tcPr>
          <w:p w14:paraId="346B4718" w14:textId="77777777" w:rsidR="00237E63" w:rsidRPr="006314BF" w:rsidRDefault="00237E63" w:rsidP="00D911F9">
            <w:pPr>
              <w:pStyle w:val="movimento2"/>
              <w:rPr>
                <w:color w:val="002060"/>
              </w:rPr>
            </w:pPr>
            <w:r w:rsidRPr="006314BF">
              <w:rPr>
                <w:color w:val="002060"/>
              </w:rPr>
              <w:t xml:space="preserve">(CASTELBELLINO CALCIO A 5) </w:t>
            </w:r>
          </w:p>
        </w:tc>
      </w:tr>
    </w:tbl>
    <w:p w14:paraId="316919C4" w14:textId="77777777" w:rsidR="00237E63" w:rsidRPr="006314BF" w:rsidRDefault="00237E63" w:rsidP="00237E63">
      <w:pPr>
        <w:pStyle w:val="titolo30"/>
        <w:rPr>
          <w:rFonts w:eastAsiaTheme="minorEastAsia"/>
          <w:color w:val="002060"/>
        </w:rPr>
      </w:pPr>
      <w:r w:rsidRPr="006314BF">
        <w:rPr>
          <w:color w:val="002060"/>
        </w:rPr>
        <w:lastRenderedPageBreak/>
        <w:t xml:space="preserve">ALLENATORI </w:t>
      </w:r>
    </w:p>
    <w:p w14:paraId="280E46B3" w14:textId="77777777" w:rsidR="00237E63" w:rsidRPr="006314BF" w:rsidRDefault="00237E63" w:rsidP="00237E63">
      <w:pPr>
        <w:pStyle w:val="titolo20"/>
        <w:rPr>
          <w:color w:val="002060"/>
        </w:rPr>
      </w:pPr>
      <w:r w:rsidRPr="006314B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E63" w:rsidRPr="006314BF" w14:paraId="6667082E" w14:textId="77777777" w:rsidTr="00D911F9">
        <w:tc>
          <w:tcPr>
            <w:tcW w:w="2200" w:type="dxa"/>
            <w:tcMar>
              <w:top w:w="20" w:type="dxa"/>
              <w:left w:w="20" w:type="dxa"/>
              <w:bottom w:w="20" w:type="dxa"/>
              <w:right w:w="20" w:type="dxa"/>
            </w:tcMar>
            <w:vAlign w:val="center"/>
            <w:hideMark/>
          </w:tcPr>
          <w:p w14:paraId="46BB1A57" w14:textId="77777777" w:rsidR="00237E63" w:rsidRPr="006314BF" w:rsidRDefault="00237E63" w:rsidP="00D911F9">
            <w:pPr>
              <w:pStyle w:val="movimento"/>
              <w:rPr>
                <w:color w:val="002060"/>
              </w:rPr>
            </w:pPr>
            <w:r w:rsidRPr="006314BF">
              <w:rPr>
                <w:color w:val="002060"/>
              </w:rPr>
              <w:t>PIERINI MARCO</w:t>
            </w:r>
          </w:p>
        </w:tc>
        <w:tc>
          <w:tcPr>
            <w:tcW w:w="2200" w:type="dxa"/>
            <w:tcMar>
              <w:top w:w="20" w:type="dxa"/>
              <w:left w:w="20" w:type="dxa"/>
              <w:bottom w:w="20" w:type="dxa"/>
              <w:right w:w="20" w:type="dxa"/>
            </w:tcMar>
            <w:vAlign w:val="center"/>
            <w:hideMark/>
          </w:tcPr>
          <w:p w14:paraId="12EE693B" w14:textId="77777777" w:rsidR="00237E63" w:rsidRPr="006314BF" w:rsidRDefault="00237E63" w:rsidP="00D911F9">
            <w:pPr>
              <w:pStyle w:val="movimento2"/>
              <w:rPr>
                <w:color w:val="002060"/>
              </w:rPr>
            </w:pPr>
            <w:r w:rsidRPr="006314BF">
              <w:rPr>
                <w:color w:val="002060"/>
              </w:rPr>
              <w:t xml:space="preserve">(FUTSAL MONTEMARCIANO C5) </w:t>
            </w:r>
          </w:p>
        </w:tc>
        <w:tc>
          <w:tcPr>
            <w:tcW w:w="800" w:type="dxa"/>
            <w:tcMar>
              <w:top w:w="20" w:type="dxa"/>
              <w:left w:w="20" w:type="dxa"/>
              <w:bottom w:w="20" w:type="dxa"/>
              <w:right w:w="20" w:type="dxa"/>
            </w:tcMar>
            <w:vAlign w:val="center"/>
            <w:hideMark/>
          </w:tcPr>
          <w:p w14:paraId="5F47A5F1"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5AB60084" w14:textId="77777777" w:rsidR="00237E63" w:rsidRPr="006314BF" w:rsidRDefault="00237E63" w:rsidP="00D911F9">
            <w:pPr>
              <w:pStyle w:val="movimento"/>
              <w:rPr>
                <w:color w:val="002060"/>
              </w:rPr>
            </w:pPr>
            <w:r w:rsidRPr="006314BF">
              <w:rPr>
                <w:color w:val="002060"/>
              </w:rPr>
              <w:t>CAMPENNI ALFREDO</w:t>
            </w:r>
          </w:p>
        </w:tc>
        <w:tc>
          <w:tcPr>
            <w:tcW w:w="2200" w:type="dxa"/>
            <w:tcMar>
              <w:top w:w="20" w:type="dxa"/>
              <w:left w:w="20" w:type="dxa"/>
              <w:bottom w:w="20" w:type="dxa"/>
              <w:right w:w="20" w:type="dxa"/>
            </w:tcMar>
            <w:vAlign w:val="center"/>
            <w:hideMark/>
          </w:tcPr>
          <w:p w14:paraId="133EAC5C" w14:textId="77777777" w:rsidR="00237E63" w:rsidRPr="006314BF" w:rsidRDefault="00237E63" w:rsidP="00D911F9">
            <w:pPr>
              <w:pStyle w:val="movimento2"/>
              <w:rPr>
                <w:color w:val="002060"/>
              </w:rPr>
            </w:pPr>
            <w:r w:rsidRPr="006314BF">
              <w:rPr>
                <w:color w:val="002060"/>
              </w:rPr>
              <w:t xml:space="preserve">(OSIMO FIVE) </w:t>
            </w:r>
          </w:p>
        </w:tc>
      </w:tr>
    </w:tbl>
    <w:p w14:paraId="19B1C6D9" w14:textId="77777777" w:rsidR="00237E63" w:rsidRPr="006314BF" w:rsidRDefault="00237E63" w:rsidP="00237E63">
      <w:pPr>
        <w:pStyle w:val="titolo30"/>
        <w:rPr>
          <w:rFonts w:eastAsiaTheme="minorEastAsia"/>
          <w:color w:val="002060"/>
        </w:rPr>
      </w:pPr>
      <w:r w:rsidRPr="006314BF">
        <w:rPr>
          <w:color w:val="002060"/>
        </w:rPr>
        <w:t xml:space="preserve">CALCIATORI ESPULSI </w:t>
      </w:r>
    </w:p>
    <w:p w14:paraId="54262927" w14:textId="77777777" w:rsidR="00237E63" w:rsidRPr="006314BF" w:rsidRDefault="00237E63" w:rsidP="00237E63">
      <w:pPr>
        <w:pStyle w:val="titolo20"/>
        <w:rPr>
          <w:color w:val="002060"/>
        </w:rPr>
      </w:pPr>
      <w:r w:rsidRPr="006314BF">
        <w:rPr>
          <w:color w:val="002060"/>
        </w:rPr>
        <w:t xml:space="preserve">SQUALIFICA PER SETTE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E63" w:rsidRPr="006314BF" w14:paraId="02CC7BD6" w14:textId="77777777" w:rsidTr="00D911F9">
        <w:tc>
          <w:tcPr>
            <w:tcW w:w="2200" w:type="dxa"/>
            <w:tcMar>
              <w:top w:w="20" w:type="dxa"/>
              <w:left w:w="20" w:type="dxa"/>
              <w:bottom w:w="20" w:type="dxa"/>
              <w:right w:w="20" w:type="dxa"/>
            </w:tcMar>
            <w:vAlign w:val="center"/>
            <w:hideMark/>
          </w:tcPr>
          <w:p w14:paraId="5705B175" w14:textId="77777777" w:rsidR="00237E63" w:rsidRPr="006314BF" w:rsidRDefault="00237E63" w:rsidP="00D911F9">
            <w:pPr>
              <w:pStyle w:val="movimento"/>
              <w:rPr>
                <w:color w:val="002060"/>
              </w:rPr>
            </w:pPr>
            <w:r w:rsidRPr="006314BF">
              <w:rPr>
                <w:color w:val="002060"/>
              </w:rPr>
              <w:t>CALCATELLI EDOARDO MARIA</w:t>
            </w:r>
          </w:p>
        </w:tc>
        <w:tc>
          <w:tcPr>
            <w:tcW w:w="2200" w:type="dxa"/>
            <w:tcMar>
              <w:top w:w="20" w:type="dxa"/>
              <w:left w:w="20" w:type="dxa"/>
              <w:bottom w:w="20" w:type="dxa"/>
              <w:right w:w="20" w:type="dxa"/>
            </w:tcMar>
            <w:vAlign w:val="center"/>
            <w:hideMark/>
          </w:tcPr>
          <w:p w14:paraId="1075ABC0" w14:textId="77777777" w:rsidR="00237E63" w:rsidRPr="006314BF" w:rsidRDefault="00237E63" w:rsidP="00D911F9">
            <w:pPr>
              <w:pStyle w:val="movimento2"/>
              <w:rPr>
                <w:color w:val="002060"/>
              </w:rPr>
            </w:pPr>
            <w:r w:rsidRPr="006314BF">
              <w:rPr>
                <w:color w:val="002060"/>
              </w:rPr>
              <w:t xml:space="preserve">(CASTELBELLINO CALCIO A 5) </w:t>
            </w:r>
          </w:p>
        </w:tc>
        <w:tc>
          <w:tcPr>
            <w:tcW w:w="800" w:type="dxa"/>
            <w:tcMar>
              <w:top w:w="20" w:type="dxa"/>
              <w:left w:w="20" w:type="dxa"/>
              <w:bottom w:w="20" w:type="dxa"/>
              <w:right w:w="20" w:type="dxa"/>
            </w:tcMar>
            <w:vAlign w:val="center"/>
            <w:hideMark/>
          </w:tcPr>
          <w:p w14:paraId="0D4A9ADA"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02235638"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20AF5E97" w14:textId="77777777" w:rsidR="00237E63" w:rsidRPr="006314BF" w:rsidRDefault="00237E63" w:rsidP="00D911F9">
            <w:pPr>
              <w:pStyle w:val="movimento2"/>
              <w:rPr>
                <w:color w:val="002060"/>
              </w:rPr>
            </w:pPr>
            <w:r w:rsidRPr="006314BF">
              <w:rPr>
                <w:color w:val="002060"/>
              </w:rPr>
              <w:t> </w:t>
            </w:r>
          </w:p>
        </w:tc>
      </w:tr>
    </w:tbl>
    <w:p w14:paraId="79B774F7" w14:textId="77777777" w:rsidR="00237E63" w:rsidRPr="006314BF" w:rsidRDefault="00237E63" w:rsidP="00237E63">
      <w:pPr>
        <w:pStyle w:val="diffida"/>
        <w:spacing w:before="80" w:beforeAutospacing="0" w:after="40" w:afterAutospacing="0"/>
        <w:jc w:val="left"/>
        <w:rPr>
          <w:rFonts w:eastAsiaTheme="minorEastAsia"/>
          <w:color w:val="002060"/>
        </w:rPr>
      </w:pPr>
      <w:r w:rsidRPr="006314BF">
        <w:rPr>
          <w:color w:val="002060"/>
        </w:rPr>
        <w:t>Espulso per recidiva in ammonizione alla notifica del provvedimento disciplinare inveiva nei confronti dell'arbitro e lo colpiva con un pugno alla mano destra allo scopo di far cadere il cartellino procurando,</w:t>
      </w:r>
      <w:r>
        <w:rPr>
          <w:color w:val="002060"/>
        </w:rPr>
        <w:t xml:space="preserve"> </w:t>
      </w:r>
      <w:r w:rsidRPr="006314BF">
        <w:rPr>
          <w:color w:val="002060"/>
        </w:rPr>
        <w:t xml:space="preserve">tuttavia, allo stesso un lieve dolore al polso. </w:t>
      </w:r>
    </w:p>
    <w:p w14:paraId="0E0F18BA" w14:textId="77777777" w:rsidR="00237E63" w:rsidRPr="006314BF" w:rsidRDefault="00237E63" w:rsidP="00237E63">
      <w:pPr>
        <w:pStyle w:val="diffida"/>
        <w:spacing w:before="80" w:beforeAutospacing="0" w:after="40" w:afterAutospacing="0"/>
        <w:jc w:val="left"/>
        <w:rPr>
          <w:color w:val="002060"/>
        </w:rPr>
      </w:pPr>
      <w:r w:rsidRPr="006314BF">
        <w:rPr>
          <w:color w:val="002060"/>
        </w:rPr>
        <w:t xml:space="preserve">Lasciava il terreno di gioco solo grazie all'intervento di alcuni compagni di squadra, peraltro, continuando a rivolgere all'indirizzo del direttore di gara frasi irriguardose e minacciose. </w:t>
      </w:r>
    </w:p>
    <w:p w14:paraId="74345ED3" w14:textId="77777777" w:rsidR="00237E63" w:rsidRPr="006314BF" w:rsidRDefault="00237E63" w:rsidP="00237E63">
      <w:pPr>
        <w:pStyle w:val="titolo20"/>
        <w:rPr>
          <w:color w:val="002060"/>
        </w:rPr>
      </w:pPr>
      <w:r w:rsidRPr="006314BF">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E63" w:rsidRPr="006314BF" w14:paraId="09CBF3F0" w14:textId="77777777" w:rsidTr="00D911F9">
        <w:tc>
          <w:tcPr>
            <w:tcW w:w="2200" w:type="dxa"/>
            <w:tcMar>
              <w:top w:w="20" w:type="dxa"/>
              <w:left w:w="20" w:type="dxa"/>
              <w:bottom w:w="20" w:type="dxa"/>
              <w:right w:w="20" w:type="dxa"/>
            </w:tcMar>
            <w:vAlign w:val="center"/>
            <w:hideMark/>
          </w:tcPr>
          <w:p w14:paraId="1826BAE4" w14:textId="77777777" w:rsidR="00237E63" w:rsidRPr="006314BF" w:rsidRDefault="00237E63" w:rsidP="00D911F9">
            <w:pPr>
              <w:pStyle w:val="movimento"/>
              <w:rPr>
                <w:color w:val="002060"/>
              </w:rPr>
            </w:pPr>
            <w:r w:rsidRPr="006314BF">
              <w:rPr>
                <w:color w:val="002060"/>
              </w:rPr>
              <w:t>KOLA FLAVIO</w:t>
            </w:r>
          </w:p>
        </w:tc>
        <w:tc>
          <w:tcPr>
            <w:tcW w:w="2200" w:type="dxa"/>
            <w:tcMar>
              <w:top w:w="20" w:type="dxa"/>
              <w:left w:w="20" w:type="dxa"/>
              <w:bottom w:w="20" w:type="dxa"/>
              <w:right w:w="20" w:type="dxa"/>
            </w:tcMar>
            <w:vAlign w:val="center"/>
            <w:hideMark/>
          </w:tcPr>
          <w:p w14:paraId="20DC8895" w14:textId="77777777" w:rsidR="00237E63" w:rsidRPr="006314BF" w:rsidRDefault="00237E63" w:rsidP="00D911F9">
            <w:pPr>
              <w:pStyle w:val="movimento2"/>
              <w:rPr>
                <w:color w:val="002060"/>
              </w:rPr>
            </w:pPr>
            <w:r w:rsidRPr="006314BF">
              <w:rPr>
                <w:color w:val="002060"/>
              </w:rPr>
              <w:t xml:space="preserve">(CASTELBELLINO CALCIO A 5) </w:t>
            </w:r>
          </w:p>
        </w:tc>
        <w:tc>
          <w:tcPr>
            <w:tcW w:w="800" w:type="dxa"/>
            <w:tcMar>
              <w:top w:w="20" w:type="dxa"/>
              <w:left w:w="20" w:type="dxa"/>
              <w:bottom w:w="20" w:type="dxa"/>
              <w:right w:w="20" w:type="dxa"/>
            </w:tcMar>
            <w:vAlign w:val="center"/>
            <w:hideMark/>
          </w:tcPr>
          <w:p w14:paraId="4770881B"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432254B1"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1717DED3" w14:textId="77777777" w:rsidR="00237E63" w:rsidRPr="006314BF" w:rsidRDefault="00237E63" w:rsidP="00D911F9">
            <w:pPr>
              <w:pStyle w:val="movimento2"/>
              <w:rPr>
                <w:color w:val="002060"/>
              </w:rPr>
            </w:pPr>
            <w:r w:rsidRPr="006314BF">
              <w:rPr>
                <w:color w:val="002060"/>
              </w:rPr>
              <w:t> </w:t>
            </w:r>
          </w:p>
        </w:tc>
      </w:tr>
    </w:tbl>
    <w:p w14:paraId="7059E2E6" w14:textId="77777777" w:rsidR="00237E63" w:rsidRPr="006314BF" w:rsidRDefault="00237E63" w:rsidP="00237E63">
      <w:pPr>
        <w:pStyle w:val="diffida"/>
        <w:spacing w:before="80" w:beforeAutospacing="0" w:after="40" w:afterAutospacing="0"/>
        <w:jc w:val="left"/>
        <w:rPr>
          <w:rFonts w:eastAsiaTheme="minorEastAsia"/>
          <w:color w:val="002060"/>
        </w:rPr>
      </w:pPr>
      <w:r w:rsidRPr="006314BF">
        <w:rPr>
          <w:color w:val="002060"/>
        </w:rPr>
        <w:t>Caduto a terra a seguito di un regolare contrasto di gioco rivolgeva frasi offensive e minacciose all'arbitro prima di uscire dal terreno di gioco. Reiter</w:t>
      </w:r>
      <w:r>
        <w:rPr>
          <w:color w:val="002060"/>
        </w:rPr>
        <w:t>a</w:t>
      </w:r>
      <w:r w:rsidRPr="006314BF">
        <w:rPr>
          <w:color w:val="002060"/>
        </w:rPr>
        <w:t xml:space="preserve">va tale comportamento come risposta al direttore di gara che lo invitava a non rimanere seduto sulla panchina della propria squadra ma a raggiungere lo spogliatoio. </w:t>
      </w:r>
    </w:p>
    <w:p w14:paraId="436291E8" w14:textId="77777777" w:rsidR="00237E63" w:rsidRPr="006314BF" w:rsidRDefault="00237E63" w:rsidP="00237E63">
      <w:pPr>
        <w:pStyle w:val="titolo20"/>
        <w:rPr>
          <w:color w:val="002060"/>
        </w:rPr>
      </w:pPr>
      <w:r w:rsidRPr="006314BF">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E63" w:rsidRPr="006314BF" w14:paraId="673AA767" w14:textId="77777777" w:rsidTr="00D911F9">
        <w:tc>
          <w:tcPr>
            <w:tcW w:w="2200" w:type="dxa"/>
            <w:tcMar>
              <w:top w:w="20" w:type="dxa"/>
              <w:left w:w="20" w:type="dxa"/>
              <w:bottom w:w="20" w:type="dxa"/>
              <w:right w:w="20" w:type="dxa"/>
            </w:tcMar>
            <w:vAlign w:val="center"/>
            <w:hideMark/>
          </w:tcPr>
          <w:p w14:paraId="378450F7" w14:textId="77777777" w:rsidR="00237E63" w:rsidRPr="006314BF" w:rsidRDefault="00237E63" w:rsidP="00D911F9">
            <w:pPr>
              <w:pStyle w:val="movimento"/>
              <w:rPr>
                <w:color w:val="002060"/>
              </w:rPr>
            </w:pPr>
            <w:r w:rsidRPr="006314BF">
              <w:rPr>
                <w:color w:val="002060"/>
              </w:rPr>
              <w:t>MANCINELLI ALEX</w:t>
            </w:r>
          </w:p>
        </w:tc>
        <w:tc>
          <w:tcPr>
            <w:tcW w:w="2200" w:type="dxa"/>
            <w:tcMar>
              <w:top w:w="20" w:type="dxa"/>
              <w:left w:w="20" w:type="dxa"/>
              <w:bottom w:w="20" w:type="dxa"/>
              <w:right w:w="20" w:type="dxa"/>
            </w:tcMar>
            <w:vAlign w:val="center"/>
            <w:hideMark/>
          </w:tcPr>
          <w:p w14:paraId="6A22EBD8" w14:textId="77777777" w:rsidR="00237E63" w:rsidRPr="006314BF" w:rsidRDefault="00237E63" w:rsidP="00D911F9">
            <w:pPr>
              <w:pStyle w:val="movimento2"/>
              <w:rPr>
                <w:color w:val="002060"/>
              </w:rPr>
            </w:pPr>
            <w:r w:rsidRPr="006314BF">
              <w:rPr>
                <w:color w:val="002060"/>
              </w:rPr>
              <w:t xml:space="preserve">(FUTSAL SANGIUSTESE A.R.L.) </w:t>
            </w:r>
          </w:p>
        </w:tc>
        <w:tc>
          <w:tcPr>
            <w:tcW w:w="800" w:type="dxa"/>
            <w:tcMar>
              <w:top w:w="20" w:type="dxa"/>
              <w:left w:w="20" w:type="dxa"/>
              <w:bottom w:w="20" w:type="dxa"/>
              <w:right w:w="20" w:type="dxa"/>
            </w:tcMar>
            <w:vAlign w:val="center"/>
            <w:hideMark/>
          </w:tcPr>
          <w:p w14:paraId="58BEAEAF"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26405B06"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0DF0BACB" w14:textId="77777777" w:rsidR="00237E63" w:rsidRPr="006314BF" w:rsidRDefault="00237E63" w:rsidP="00D911F9">
            <w:pPr>
              <w:pStyle w:val="movimento2"/>
              <w:rPr>
                <w:color w:val="002060"/>
              </w:rPr>
            </w:pPr>
            <w:r w:rsidRPr="006314BF">
              <w:rPr>
                <w:color w:val="002060"/>
              </w:rPr>
              <w:t> </w:t>
            </w:r>
          </w:p>
        </w:tc>
      </w:tr>
    </w:tbl>
    <w:p w14:paraId="50351A52" w14:textId="77777777" w:rsidR="00237E63" w:rsidRPr="006314BF" w:rsidRDefault="00237E63" w:rsidP="00237E63">
      <w:pPr>
        <w:pStyle w:val="diffida"/>
        <w:spacing w:before="80" w:beforeAutospacing="0" w:after="40" w:afterAutospacing="0"/>
        <w:jc w:val="left"/>
        <w:rPr>
          <w:rFonts w:eastAsiaTheme="minorEastAsia"/>
          <w:color w:val="002060"/>
        </w:rPr>
      </w:pPr>
      <w:r w:rsidRPr="006314BF">
        <w:rPr>
          <w:color w:val="002060"/>
        </w:rPr>
        <w:t xml:space="preserve">Per frase irriguardosa rivolta all'arbitro. Allontanato. </w:t>
      </w:r>
    </w:p>
    <w:p w14:paraId="203F97F4" w14:textId="77777777" w:rsidR="00237E63" w:rsidRPr="006314BF" w:rsidRDefault="00237E63" w:rsidP="00237E63">
      <w:pPr>
        <w:pStyle w:val="titolo20"/>
        <w:rPr>
          <w:color w:val="002060"/>
        </w:rPr>
      </w:pPr>
      <w:r w:rsidRPr="006314B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E63" w:rsidRPr="006314BF" w14:paraId="6BC3B9D4" w14:textId="77777777" w:rsidTr="00D911F9">
        <w:tc>
          <w:tcPr>
            <w:tcW w:w="2200" w:type="dxa"/>
            <w:tcMar>
              <w:top w:w="20" w:type="dxa"/>
              <w:left w:w="20" w:type="dxa"/>
              <w:bottom w:w="20" w:type="dxa"/>
              <w:right w:w="20" w:type="dxa"/>
            </w:tcMar>
            <w:vAlign w:val="center"/>
            <w:hideMark/>
          </w:tcPr>
          <w:p w14:paraId="42B52F27" w14:textId="77777777" w:rsidR="00237E63" w:rsidRPr="006314BF" w:rsidRDefault="00237E63" w:rsidP="00D911F9">
            <w:pPr>
              <w:pStyle w:val="movimento"/>
              <w:rPr>
                <w:color w:val="002060"/>
              </w:rPr>
            </w:pPr>
            <w:r w:rsidRPr="006314BF">
              <w:rPr>
                <w:color w:val="002060"/>
              </w:rPr>
              <w:t>FUFI MICHELE</w:t>
            </w:r>
          </w:p>
        </w:tc>
        <w:tc>
          <w:tcPr>
            <w:tcW w:w="2200" w:type="dxa"/>
            <w:tcMar>
              <w:top w:w="20" w:type="dxa"/>
              <w:left w:w="20" w:type="dxa"/>
              <w:bottom w:w="20" w:type="dxa"/>
              <w:right w:w="20" w:type="dxa"/>
            </w:tcMar>
            <w:vAlign w:val="center"/>
            <w:hideMark/>
          </w:tcPr>
          <w:p w14:paraId="3BDEB7E5" w14:textId="77777777" w:rsidR="00237E63" w:rsidRPr="006314BF" w:rsidRDefault="00237E63" w:rsidP="00D911F9">
            <w:pPr>
              <w:pStyle w:val="movimento2"/>
              <w:rPr>
                <w:color w:val="002060"/>
              </w:rPr>
            </w:pPr>
            <w:r w:rsidRPr="006314BF">
              <w:rPr>
                <w:color w:val="002060"/>
              </w:rPr>
              <w:t xml:space="preserve">(AVENALE) </w:t>
            </w:r>
          </w:p>
        </w:tc>
        <w:tc>
          <w:tcPr>
            <w:tcW w:w="800" w:type="dxa"/>
            <w:tcMar>
              <w:top w:w="20" w:type="dxa"/>
              <w:left w:w="20" w:type="dxa"/>
              <w:bottom w:w="20" w:type="dxa"/>
              <w:right w:w="20" w:type="dxa"/>
            </w:tcMar>
            <w:vAlign w:val="center"/>
            <w:hideMark/>
          </w:tcPr>
          <w:p w14:paraId="6A41A607"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738B5293" w14:textId="77777777" w:rsidR="00237E63" w:rsidRPr="006314BF" w:rsidRDefault="00237E63" w:rsidP="00D911F9">
            <w:pPr>
              <w:pStyle w:val="movimento"/>
              <w:rPr>
                <w:color w:val="002060"/>
              </w:rPr>
            </w:pPr>
            <w:r w:rsidRPr="006314BF">
              <w:rPr>
                <w:color w:val="002060"/>
              </w:rPr>
              <w:t>CAMELI ANDREA</w:t>
            </w:r>
          </w:p>
        </w:tc>
        <w:tc>
          <w:tcPr>
            <w:tcW w:w="2200" w:type="dxa"/>
            <w:tcMar>
              <w:top w:w="20" w:type="dxa"/>
              <w:left w:w="20" w:type="dxa"/>
              <w:bottom w:w="20" w:type="dxa"/>
              <w:right w:w="20" w:type="dxa"/>
            </w:tcMar>
            <w:vAlign w:val="center"/>
            <w:hideMark/>
          </w:tcPr>
          <w:p w14:paraId="42EBD128" w14:textId="77777777" w:rsidR="00237E63" w:rsidRPr="006314BF" w:rsidRDefault="00237E63" w:rsidP="00D911F9">
            <w:pPr>
              <w:pStyle w:val="movimento2"/>
              <w:rPr>
                <w:color w:val="002060"/>
              </w:rPr>
            </w:pPr>
            <w:r w:rsidRPr="006314BF">
              <w:rPr>
                <w:color w:val="002060"/>
              </w:rPr>
              <w:t xml:space="preserve">(FUTSAL PRANDONE) </w:t>
            </w:r>
          </w:p>
        </w:tc>
      </w:tr>
      <w:tr w:rsidR="00237E63" w:rsidRPr="006314BF" w14:paraId="762DE6BC" w14:textId="77777777" w:rsidTr="00D911F9">
        <w:tc>
          <w:tcPr>
            <w:tcW w:w="2200" w:type="dxa"/>
            <w:tcMar>
              <w:top w:w="20" w:type="dxa"/>
              <w:left w:w="20" w:type="dxa"/>
              <w:bottom w:w="20" w:type="dxa"/>
              <w:right w:w="20" w:type="dxa"/>
            </w:tcMar>
            <w:vAlign w:val="center"/>
            <w:hideMark/>
          </w:tcPr>
          <w:p w14:paraId="4EBCF319" w14:textId="77777777" w:rsidR="00237E63" w:rsidRPr="006314BF" w:rsidRDefault="00237E63" w:rsidP="00D911F9">
            <w:pPr>
              <w:pStyle w:val="movimento"/>
              <w:rPr>
                <w:color w:val="002060"/>
              </w:rPr>
            </w:pPr>
            <w:r w:rsidRPr="006314BF">
              <w:rPr>
                <w:color w:val="002060"/>
              </w:rPr>
              <w:t>SARNARI SIMONE</w:t>
            </w:r>
          </w:p>
        </w:tc>
        <w:tc>
          <w:tcPr>
            <w:tcW w:w="2200" w:type="dxa"/>
            <w:tcMar>
              <w:top w:w="20" w:type="dxa"/>
              <w:left w:w="20" w:type="dxa"/>
              <w:bottom w:w="20" w:type="dxa"/>
              <w:right w:w="20" w:type="dxa"/>
            </w:tcMar>
            <w:vAlign w:val="center"/>
            <w:hideMark/>
          </w:tcPr>
          <w:p w14:paraId="41C6F44D" w14:textId="77777777" w:rsidR="00237E63" w:rsidRPr="006314BF" w:rsidRDefault="00237E63" w:rsidP="00D911F9">
            <w:pPr>
              <w:pStyle w:val="movimento2"/>
              <w:rPr>
                <w:color w:val="002060"/>
              </w:rPr>
            </w:pPr>
            <w:r w:rsidRPr="006314BF">
              <w:rPr>
                <w:color w:val="002060"/>
              </w:rPr>
              <w:t xml:space="preserve">(OSIMO FIVE) </w:t>
            </w:r>
          </w:p>
        </w:tc>
        <w:tc>
          <w:tcPr>
            <w:tcW w:w="800" w:type="dxa"/>
            <w:tcMar>
              <w:top w:w="20" w:type="dxa"/>
              <w:left w:w="20" w:type="dxa"/>
              <w:bottom w:w="20" w:type="dxa"/>
              <w:right w:w="20" w:type="dxa"/>
            </w:tcMar>
            <w:vAlign w:val="center"/>
            <w:hideMark/>
          </w:tcPr>
          <w:p w14:paraId="08970F3C"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26301B6F" w14:textId="77777777" w:rsidR="00237E63" w:rsidRPr="006314BF" w:rsidRDefault="00237E63" w:rsidP="00D911F9">
            <w:pPr>
              <w:pStyle w:val="movimento"/>
              <w:rPr>
                <w:color w:val="002060"/>
              </w:rPr>
            </w:pPr>
            <w:r w:rsidRPr="006314BF">
              <w:rPr>
                <w:color w:val="002060"/>
              </w:rPr>
              <w:t>DI RUSSO MATTEO</w:t>
            </w:r>
          </w:p>
        </w:tc>
        <w:tc>
          <w:tcPr>
            <w:tcW w:w="2200" w:type="dxa"/>
            <w:tcMar>
              <w:top w:w="20" w:type="dxa"/>
              <w:left w:w="20" w:type="dxa"/>
              <w:bottom w:w="20" w:type="dxa"/>
              <w:right w:w="20" w:type="dxa"/>
            </w:tcMar>
            <w:vAlign w:val="center"/>
            <w:hideMark/>
          </w:tcPr>
          <w:p w14:paraId="1E99325D" w14:textId="77777777" w:rsidR="00237E63" w:rsidRPr="006314BF" w:rsidRDefault="00237E63" w:rsidP="00D911F9">
            <w:pPr>
              <w:pStyle w:val="movimento2"/>
              <w:rPr>
                <w:color w:val="002060"/>
              </w:rPr>
            </w:pPr>
            <w:r w:rsidRPr="006314BF">
              <w:rPr>
                <w:color w:val="002060"/>
              </w:rPr>
              <w:t xml:space="preserve">(REAL EAGLES VIRTUS PAGLIA) </w:t>
            </w:r>
          </w:p>
        </w:tc>
      </w:tr>
    </w:tbl>
    <w:p w14:paraId="59F9A90A" w14:textId="77777777" w:rsidR="00237E63" w:rsidRPr="006314BF" w:rsidRDefault="00237E63" w:rsidP="00237E63">
      <w:pPr>
        <w:pStyle w:val="titolo30"/>
        <w:rPr>
          <w:rFonts w:eastAsiaTheme="minorEastAsia"/>
          <w:color w:val="002060"/>
        </w:rPr>
      </w:pPr>
      <w:r w:rsidRPr="006314BF">
        <w:rPr>
          <w:color w:val="002060"/>
        </w:rPr>
        <w:t xml:space="preserve">CALCIATORI NON ESPULSI </w:t>
      </w:r>
    </w:p>
    <w:p w14:paraId="59D6D074" w14:textId="77777777" w:rsidR="00237E63" w:rsidRPr="006314BF" w:rsidRDefault="00237E63" w:rsidP="00237E63">
      <w:pPr>
        <w:pStyle w:val="titolo20"/>
        <w:rPr>
          <w:color w:val="002060"/>
        </w:rPr>
      </w:pPr>
      <w:r w:rsidRPr="006314B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E63" w:rsidRPr="006314BF" w14:paraId="30DF1748" w14:textId="77777777" w:rsidTr="00D911F9">
        <w:tc>
          <w:tcPr>
            <w:tcW w:w="2200" w:type="dxa"/>
            <w:tcMar>
              <w:top w:w="20" w:type="dxa"/>
              <w:left w:w="20" w:type="dxa"/>
              <w:bottom w:w="20" w:type="dxa"/>
              <w:right w:w="20" w:type="dxa"/>
            </w:tcMar>
            <w:vAlign w:val="center"/>
            <w:hideMark/>
          </w:tcPr>
          <w:p w14:paraId="2107DA98" w14:textId="77777777" w:rsidR="00237E63" w:rsidRPr="006314BF" w:rsidRDefault="00237E63" w:rsidP="00D911F9">
            <w:pPr>
              <w:pStyle w:val="movimento"/>
              <w:rPr>
                <w:color w:val="002060"/>
              </w:rPr>
            </w:pPr>
            <w:r w:rsidRPr="006314BF">
              <w:rPr>
                <w:color w:val="002060"/>
              </w:rPr>
              <w:t>GATTAFONI EDOARDO</w:t>
            </w:r>
          </w:p>
        </w:tc>
        <w:tc>
          <w:tcPr>
            <w:tcW w:w="2200" w:type="dxa"/>
            <w:tcMar>
              <w:top w:w="20" w:type="dxa"/>
              <w:left w:w="20" w:type="dxa"/>
              <w:bottom w:w="20" w:type="dxa"/>
              <w:right w:w="20" w:type="dxa"/>
            </w:tcMar>
            <w:vAlign w:val="center"/>
            <w:hideMark/>
          </w:tcPr>
          <w:p w14:paraId="4559B4A3" w14:textId="77777777" w:rsidR="00237E63" w:rsidRPr="006314BF" w:rsidRDefault="00237E63" w:rsidP="00D911F9">
            <w:pPr>
              <w:pStyle w:val="movimento2"/>
              <w:rPr>
                <w:color w:val="002060"/>
              </w:rPr>
            </w:pPr>
            <w:r w:rsidRPr="006314BF">
              <w:rPr>
                <w:color w:val="002060"/>
              </w:rPr>
              <w:t xml:space="preserve">(ACLI AUDAX MONTECOSARO C5) </w:t>
            </w:r>
          </w:p>
        </w:tc>
        <w:tc>
          <w:tcPr>
            <w:tcW w:w="800" w:type="dxa"/>
            <w:tcMar>
              <w:top w:w="20" w:type="dxa"/>
              <w:left w:w="20" w:type="dxa"/>
              <w:bottom w:w="20" w:type="dxa"/>
              <w:right w:w="20" w:type="dxa"/>
            </w:tcMar>
            <w:vAlign w:val="center"/>
            <w:hideMark/>
          </w:tcPr>
          <w:p w14:paraId="1D73ACA1"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79B2670A" w14:textId="77777777" w:rsidR="00237E63" w:rsidRPr="006314BF" w:rsidRDefault="00237E63" w:rsidP="00D911F9">
            <w:pPr>
              <w:pStyle w:val="movimento"/>
              <w:rPr>
                <w:color w:val="002060"/>
              </w:rPr>
            </w:pPr>
            <w:r w:rsidRPr="006314BF">
              <w:rPr>
                <w:color w:val="002060"/>
              </w:rPr>
              <w:t>BORGOGNONI MATTEO</w:t>
            </w:r>
          </w:p>
        </w:tc>
        <w:tc>
          <w:tcPr>
            <w:tcW w:w="2200" w:type="dxa"/>
            <w:tcMar>
              <w:top w:w="20" w:type="dxa"/>
              <w:left w:w="20" w:type="dxa"/>
              <w:bottom w:w="20" w:type="dxa"/>
              <w:right w:w="20" w:type="dxa"/>
            </w:tcMar>
            <w:vAlign w:val="center"/>
            <w:hideMark/>
          </w:tcPr>
          <w:p w14:paraId="4C27E092" w14:textId="77777777" w:rsidR="00237E63" w:rsidRPr="006314BF" w:rsidRDefault="00237E63" w:rsidP="00D911F9">
            <w:pPr>
              <w:pStyle w:val="movimento2"/>
              <w:rPr>
                <w:color w:val="002060"/>
              </w:rPr>
            </w:pPr>
            <w:r w:rsidRPr="006314BF">
              <w:rPr>
                <w:color w:val="002060"/>
              </w:rPr>
              <w:t xml:space="preserve">(ANCONITANA CALCIO A 5) </w:t>
            </w:r>
          </w:p>
        </w:tc>
      </w:tr>
      <w:tr w:rsidR="00237E63" w:rsidRPr="006314BF" w14:paraId="69C0C114" w14:textId="77777777" w:rsidTr="00D911F9">
        <w:tc>
          <w:tcPr>
            <w:tcW w:w="2200" w:type="dxa"/>
            <w:tcMar>
              <w:top w:w="20" w:type="dxa"/>
              <w:left w:w="20" w:type="dxa"/>
              <w:bottom w:w="20" w:type="dxa"/>
              <w:right w:w="20" w:type="dxa"/>
            </w:tcMar>
            <w:vAlign w:val="center"/>
            <w:hideMark/>
          </w:tcPr>
          <w:p w14:paraId="798D019D" w14:textId="77777777" w:rsidR="00237E63" w:rsidRPr="006314BF" w:rsidRDefault="00237E63" w:rsidP="00D911F9">
            <w:pPr>
              <w:pStyle w:val="movimento"/>
              <w:rPr>
                <w:color w:val="002060"/>
              </w:rPr>
            </w:pPr>
            <w:r w:rsidRPr="006314BF">
              <w:rPr>
                <w:color w:val="002060"/>
              </w:rPr>
              <w:t>FREZZOTTI MARCO</w:t>
            </w:r>
          </w:p>
        </w:tc>
        <w:tc>
          <w:tcPr>
            <w:tcW w:w="2200" w:type="dxa"/>
            <w:tcMar>
              <w:top w:w="20" w:type="dxa"/>
              <w:left w:w="20" w:type="dxa"/>
              <w:bottom w:w="20" w:type="dxa"/>
              <w:right w:w="20" w:type="dxa"/>
            </w:tcMar>
            <w:vAlign w:val="center"/>
            <w:hideMark/>
          </w:tcPr>
          <w:p w14:paraId="3183E9C9" w14:textId="77777777" w:rsidR="00237E63" w:rsidRPr="006314BF" w:rsidRDefault="00237E63" w:rsidP="00D911F9">
            <w:pPr>
              <w:pStyle w:val="movimento2"/>
              <w:rPr>
                <w:color w:val="002060"/>
              </w:rPr>
            </w:pPr>
            <w:r w:rsidRPr="006314BF">
              <w:rPr>
                <w:color w:val="002060"/>
              </w:rPr>
              <w:t xml:space="preserve">(ANCONITANA CALCIO A 5) </w:t>
            </w:r>
          </w:p>
        </w:tc>
        <w:tc>
          <w:tcPr>
            <w:tcW w:w="800" w:type="dxa"/>
            <w:tcMar>
              <w:top w:w="20" w:type="dxa"/>
              <w:left w:w="20" w:type="dxa"/>
              <w:bottom w:w="20" w:type="dxa"/>
              <w:right w:w="20" w:type="dxa"/>
            </w:tcMar>
            <w:vAlign w:val="center"/>
            <w:hideMark/>
          </w:tcPr>
          <w:p w14:paraId="2CAC8057"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70C4458C" w14:textId="77777777" w:rsidR="00237E63" w:rsidRPr="006314BF" w:rsidRDefault="00237E63" w:rsidP="00D911F9">
            <w:pPr>
              <w:pStyle w:val="movimento"/>
              <w:rPr>
                <w:color w:val="002060"/>
              </w:rPr>
            </w:pPr>
            <w:r w:rsidRPr="006314BF">
              <w:rPr>
                <w:color w:val="002060"/>
              </w:rPr>
              <w:t>STACCHIOTTI MATTIA</w:t>
            </w:r>
          </w:p>
        </w:tc>
        <w:tc>
          <w:tcPr>
            <w:tcW w:w="2200" w:type="dxa"/>
            <w:tcMar>
              <w:top w:w="20" w:type="dxa"/>
              <w:left w:w="20" w:type="dxa"/>
              <w:bottom w:w="20" w:type="dxa"/>
              <w:right w:w="20" w:type="dxa"/>
            </w:tcMar>
            <w:vAlign w:val="center"/>
            <w:hideMark/>
          </w:tcPr>
          <w:p w14:paraId="34ACF1B0" w14:textId="77777777" w:rsidR="00237E63" w:rsidRPr="006314BF" w:rsidRDefault="00237E63" w:rsidP="00D911F9">
            <w:pPr>
              <w:pStyle w:val="movimento2"/>
              <w:rPr>
                <w:color w:val="002060"/>
              </w:rPr>
            </w:pPr>
            <w:r w:rsidRPr="006314BF">
              <w:rPr>
                <w:color w:val="002060"/>
              </w:rPr>
              <w:t xml:space="preserve">(ANCONITANA CALCIO A 5) </w:t>
            </w:r>
          </w:p>
        </w:tc>
      </w:tr>
      <w:tr w:rsidR="00237E63" w:rsidRPr="006314BF" w14:paraId="70621616" w14:textId="77777777" w:rsidTr="00D911F9">
        <w:tc>
          <w:tcPr>
            <w:tcW w:w="2200" w:type="dxa"/>
            <w:tcMar>
              <w:top w:w="20" w:type="dxa"/>
              <w:left w:w="20" w:type="dxa"/>
              <w:bottom w:w="20" w:type="dxa"/>
              <w:right w:w="20" w:type="dxa"/>
            </w:tcMar>
            <w:vAlign w:val="center"/>
            <w:hideMark/>
          </w:tcPr>
          <w:p w14:paraId="22BC1BCC" w14:textId="77777777" w:rsidR="00237E63" w:rsidRPr="006314BF" w:rsidRDefault="00237E63" w:rsidP="00D911F9">
            <w:pPr>
              <w:pStyle w:val="movimento"/>
              <w:rPr>
                <w:color w:val="002060"/>
              </w:rPr>
            </w:pPr>
            <w:r w:rsidRPr="006314BF">
              <w:rPr>
                <w:color w:val="002060"/>
              </w:rPr>
              <w:t>KOLA FLAVIO</w:t>
            </w:r>
          </w:p>
        </w:tc>
        <w:tc>
          <w:tcPr>
            <w:tcW w:w="2200" w:type="dxa"/>
            <w:tcMar>
              <w:top w:w="20" w:type="dxa"/>
              <w:left w:w="20" w:type="dxa"/>
              <w:bottom w:w="20" w:type="dxa"/>
              <w:right w:w="20" w:type="dxa"/>
            </w:tcMar>
            <w:vAlign w:val="center"/>
            <w:hideMark/>
          </w:tcPr>
          <w:p w14:paraId="25831A6E" w14:textId="77777777" w:rsidR="00237E63" w:rsidRPr="006314BF" w:rsidRDefault="00237E63" w:rsidP="00D911F9">
            <w:pPr>
              <w:pStyle w:val="movimento2"/>
              <w:rPr>
                <w:color w:val="002060"/>
              </w:rPr>
            </w:pPr>
            <w:r w:rsidRPr="006314BF">
              <w:rPr>
                <w:color w:val="002060"/>
              </w:rPr>
              <w:t xml:space="preserve">(CASTELBELLINO CALCIO A 5) </w:t>
            </w:r>
          </w:p>
        </w:tc>
        <w:tc>
          <w:tcPr>
            <w:tcW w:w="800" w:type="dxa"/>
            <w:tcMar>
              <w:top w:w="20" w:type="dxa"/>
              <w:left w:w="20" w:type="dxa"/>
              <w:bottom w:w="20" w:type="dxa"/>
              <w:right w:w="20" w:type="dxa"/>
            </w:tcMar>
            <w:vAlign w:val="center"/>
            <w:hideMark/>
          </w:tcPr>
          <w:p w14:paraId="3199C614"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7350B81E" w14:textId="77777777" w:rsidR="00237E63" w:rsidRPr="006314BF" w:rsidRDefault="00237E63" w:rsidP="00D911F9">
            <w:pPr>
              <w:pStyle w:val="movimento"/>
              <w:rPr>
                <w:color w:val="002060"/>
              </w:rPr>
            </w:pPr>
            <w:r w:rsidRPr="006314BF">
              <w:rPr>
                <w:color w:val="002060"/>
              </w:rPr>
              <w:t>VIOLA FRANCESCO</w:t>
            </w:r>
          </w:p>
        </w:tc>
        <w:tc>
          <w:tcPr>
            <w:tcW w:w="2200" w:type="dxa"/>
            <w:tcMar>
              <w:top w:w="20" w:type="dxa"/>
              <w:left w:w="20" w:type="dxa"/>
              <w:bottom w:w="20" w:type="dxa"/>
              <w:right w:w="20" w:type="dxa"/>
            </w:tcMar>
            <w:vAlign w:val="center"/>
            <w:hideMark/>
          </w:tcPr>
          <w:p w14:paraId="7AB44258" w14:textId="77777777" w:rsidR="00237E63" w:rsidRPr="006314BF" w:rsidRDefault="00237E63" w:rsidP="00D911F9">
            <w:pPr>
              <w:pStyle w:val="movimento2"/>
              <w:rPr>
                <w:color w:val="002060"/>
              </w:rPr>
            </w:pPr>
            <w:r w:rsidRPr="006314BF">
              <w:rPr>
                <w:color w:val="002060"/>
              </w:rPr>
              <w:t xml:space="preserve">(CHIARAVALLE FUTSAL) </w:t>
            </w:r>
          </w:p>
        </w:tc>
      </w:tr>
      <w:tr w:rsidR="00237E63" w:rsidRPr="006314BF" w14:paraId="47699184" w14:textId="77777777" w:rsidTr="00D911F9">
        <w:tc>
          <w:tcPr>
            <w:tcW w:w="2200" w:type="dxa"/>
            <w:tcMar>
              <w:top w:w="20" w:type="dxa"/>
              <w:left w:w="20" w:type="dxa"/>
              <w:bottom w:w="20" w:type="dxa"/>
              <w:right w:w="20" w:type="dxa"/>
            </w:tcMar>
            <w:vAlign w:val="center"/>
            <w:hideMark/>
          </w:tcPr>
          <w:p w14:paraId="7DF64E63" w14:textId="77777777" w:rsidR="00237E63" w:rsidRPr="006314BF" w:rsidRDefault="00237E63" w:rsidP="00D911F9">
            <w:pPr>
              <w:pStyle w:val="movimento"/>
              <w:rPr>
                <w:color w:val="002060"/>
              </w:rPr>
            </w:pPr>
            <w:r w:rsidRPr="006314BF">
              <w:rPr>
                <w:color w:val="002060"/>
              </w:rPr>
              <w:t>FALCONI DAVIDE</w:t>
            </w:r>
          </w:p>
        </w:tc>
        <w:tc>
          <w:tcPr>
            <w:tcW w:w="2200" w:type="dxa"/>
            <w:tcMar>
              <w:top w:w="20" w:type="dxa"/>
              <w:left w:w="20" w:type="dxa"/>
              <w:bottom w:w="20" w:type="dxa"/>
              <w:right w:w="20" w:type="dxa"/>
            </w:tcMar>
            <w:vAlign w:val="center"/>
            <w:hideMark/>
          </w:tcPr>
          <w:p w14:paraId="6D2A2AAB" w14:textId="77777777" w:rsidR="00237E63" w:rsidRPr="006314BF" w:rsidRDefault="00237E63" w:rsidP="00D911F9">
            <w:pPr>
              <w:pStyle w:val="movimento2"/>
              <w:rPr>
                <w:color w:val="002060"/>
              </w:rPr>
            </w:pPr>
            <w:r w:rsidRPr="006314BF">
              <w:rPr>
                <w:color w:val="002060"/>
              </w:rPr>
              <w:t xml:space="preserve">(FUTSAL CASELLE) </w:t>
            </w:r>
          </w:p>
        </w:tc>
        <w:tc>
          <w:tcPr>
            <w:tcW w:w="800" w:type="dxa"/>
            <w:tcMar>
              <w:top w:w="20" w:type="dxa"/>
              <w:left w:w="20" w:type="dxa"/>
              <w:bottom w:w="20" w:type="dxa"/>
              <w:right w:w="20" w:type="dxa"/>
            </w:tcMar>
            <w:vAlign w:val="center"/>
            <w:hideMark/>
          </w:tcPr>
          <w:p w14:paraId="05B3C1F5"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5C2493C4" w14:textId="77777777" w:rsidR="00237E63" w:rsidRPr="006314BF" w:rsidRDefault="00237E63" w:rsidP="00D911F9">
            <w:pPr>
              <w:pStyle w:val="movimento"/>
              <w:rPr>
                <w:color w:val="002060"/>
              </w:rPr>
            </w:pPr>
            <w:r w:rsidRPr="006314BF">
              <w:rPr>
                <w:color w:val="002060"/>
              </w:rPr>
              <w:t>ROMANUCCI MARCO</w:t>
            </w:r>
          </w:p>
        </w:tc>
        <w:tc>
          <w:tcPr>
            <w:tcW w:w="2200" w:type="dxa"/>
            <w:tcMar>
              <w:top w:w="20" w:type="dxa"/>
              <w:left w:w="20" w:type="dxa"/>
              <w:bottom w:w="20" w:type="dxa"/>
              <w:right w:w="20" w:type="dxa"/>
            </w:tcMar>
            <w:vAlign w:val="center"/>
            <w:hideMark/>
          </w:tcPr>
          <w:p w14:paraId="0245B626" w14:textId="77777777" w:rsidR="00237E63" w:rsidRPr="006314BF" w:rsidRDefault="00237E63" w:rsidP="00D911F9">
            <w:pPr>
              <w:pStyle w:val="movimento2"/>
              <w:rPr>
                <w:color w:val="002060"/>
              </w:rPr>
            </w:pPr>
            <w:r w:rsidRPr="006314BF">
              <w:rPr>
                <w:color w:val="002060"/>
              </w:rPr>
              <w:t xml:space="preserve">(FUTSAL MONTEMARCIANO C5) </w:t>
            </w:r>
          </w:p>
        </w:tc>
      </w:tr>
      <w:tr w:rsidR="00237E63" w:rsidRPr="006314BF" w14:paraId="42357A17" w14:textId="77777777" w:rsidTr="00D911F9">
        <w:tc>
          <w:tcPr>
            <w:tcW w:w="2200" w:type="dxa"/>
            <w:tcMar>
              <w:top w:w="20" w:type="dxa"/>
              <w:left w:w="20" w:type="dxa"/>
              <w:bottom w:w="20" w:type="dxa"/>
              <w:right w:w="20" w:type="dxa"/>
            </w:tcMar>
            <w:vAlign w:val="center"/>
            <w:hideMark/>
          </w:tcPr>
          <w:p w14:paraId="38005A42" w14:textId="77777777" w:rsidR="00237E63" w:rsidRPr="006314BF" w:rsidRDefault="00237E63" w:rsidP="00D911F9">
            <w:pPr>
              <w:pStyle w:val="movimento"/>
              <w:rPr>
                <w:color w:val="002060"/>
              </w:rPr>
            </w:pPr>
            <w:r w:rsidRPr="006314BF">
              <w:rPr>
                <w:color w:val="002060"/>
              </w:rPr>
              <w:t>VENDITTI ANTONIO</w:t>
            </w:r>
          </w:p>
        </w:tc>
        <w:tc>
          <w:tcPr>
            <w:tcW w:w="2200" w:type="dxa"/>
            <w:tcMar>
              <w:top w:w="20" w:type="dxa"/>
              <w:left w:w="20" w:type="dxa"/>
              <w:bottom w:w="20" w:type="dxa"/>
              <w:right w:w="20" w:type="dxa"/>
            </w:tcMar>
            <w:vAlign w:val="center"/>
            <w:hideMark/>
          </w:tcPr>
          <w:p w14:paraId="009376A3" w14:textId="77777777" w:rsidR="00237E63" w:rsidRPr="006314BF" w:rsidRDefault="00237E63" w:rsidP="00D911F9">
            <w:pPr>
              <w:pStyle w:val="movimento2"/>
              <w:rPr>
                <w:color w:val="002060"/>
              </w:rPr>
            </w:pPr>
            <w:r w:rsidRPr="006314BF">
              <w:rPr>
                <w:color w:val="002060"/>
              </w:rPr>
              <w:t xml:space="preserve">(FUTSAL SANGIUSTESE A.R.L.) </w:t>
            </w:r>
          </w:p>
        </w:tc>
        <w:tc>
          <w:tcPr>
            <w:tcW w:w="800" w:type="dxa"/>
            <w:tcMar>
              <w:top w:w="20" w:type="dxa"/>
              <w:left w:w="20" w:type="dxa"/>
              <w:bottom w:w="20" w:type="dxa"/>
              <w:right w:w="20" w:type="dxa"/>
            </w:tcMar>
            <w:vAlign w:val="center"/>
            <w:hideMark/>
          </w:tcPr>
          <w:p w14:paraId="343B0AD4"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581B4906" w14:textId="77777777" w:rsidR="00237E63" w:rsidRPr="006314BF" w:rsidRDefault="00237E63" w:rsidP="00D911F9">
            <w:pPr>
              <w:pStyle w:val="movimento"/>
              <w:rPr>
                <w:color w:val="002060"/>
              </w:rPr>
            </w:pPr>
            <w:r w:rsidRPr="006314BF">
              <w:rPr>
                <w:color w:val="002060"/>
              </w:rPr>
              <w:t>MINARDI MATTEO</w:t>
            </w:r>
          </w:p>
        </w:tc>
        <w:tc>
          <w:tcPr>
            <w:tcW w:w="2200" w:type="dxa"/>
            <w:tcMar>
              <w:top w:w="20" w:type="dxa"/>
              <w:left w:w="20" w:type="dxa"/>
              <w:bottom w:w="20" w:type="dxa"/>
              <w:right w:w="20" w:type="dxa"/>
            </w:tcMar>
            <w:vAlign w:val="center"/>
            <w:hideMark/>
          </w:tcPr>
          <w:p w14:paraId="29CD40A3" w14:textId="77777777" w:rsidR="00237E63" w:rsidRPr="006314BF" w:rsidRDefault="00237E63" w:rsidP="00D911F9">
            <w:pPr>
              <w:pStyle w:val="movimento2"/>
              <w:rPr>
                <w:color w:val="002060"/>
              </w:rPr>
            </w:pPr>
            <w:r w:rsidRPr="006314BF">
              <w:rPr>
                <w:color w:val="002060"/>
              </w:rPr>
              <w:t xml:space="preserve">(OLYMPIA FANO C5) </w:t>
            </w:r>
          </w:p>
        </w:tc>
      </w:tr>
      <w:tr w:rsidR="00237E63" w:rsidRPr="006314BF" w14:paraId="4608BDF7" w14:textId="77777777" w:rsidTr="00D911F9">
        <w:tc>
          <w:tcPr>
            <w:tcW w:w="2200" w:type="dxa"/>
            <w:tcMar>
              <w:top w:w="20" w:type="dxa"/>
              <w:left w:w="20" w:type="dxa"/>
              <w:bottom w:w="20" w:type="dxa"/>
              <w:right w:w="20" w:type="dxa"/>
            </w:tcMar>
            <w:vAlign w:val="center"/>
            <w:hideMark/>
          </w:tcPr>
          <w:p w14:paraId="1899AC22" w14:textId="77777777" w:rsidR="00237E63" w:rsidRPr="006314BF" w:rsidRDefault="00237E63" w:rsidP="00D911F9">
            <w:pPr>
              <w:pStyle w:val="movimento"/>
              <w:rPr>
                <w:color w:val="002060"/>
              </w:rPr>
            </w:pPr>
            <w:r w:rsidRPr="006314BF">
              <w:rPr>
                <w:color w:val="002060"/>
              </w:rPr>
              <w:t>PALAZZI FEDERICO</w:t>
            </w:r>
          </w:p>
        </w:tc>
        <w:tc>
          <w:tcPr>
            <w:tcW w:w="2200" w:type="dxa"/>
            <w:tcMar>
              <w:top w:w="20" w:type="dxa"/>
              <w:left w:w="20" w:type="dxa"/>
              <w:bottom w:w="20" w:type="dxa"/>
              <w:right w:w="20" w:type="dxa"/>
            </w:tcMar>
            <w:vAlign w:val="center"/>
            <w:hideMark/>
          </w:tcPr>
          <w:p w14:paraId="5A6D5DC8" w14:textId="77777777" w:rsidR="00237E63" w:rsidRPr="006314BF" w:rsidRDefault="00237E63" w:rsidP="00D911F9">
            <w:pPr>
              <w:pStyle w:val="movimento2"/>
              <w:rPr>
                <w:color w:val="002060"/>
              </w:rPr>
            </w:pPr>
            <w:r w:rsidRPr="006314BF">
              <w:rPr>
                <w:color w:val="002060"/>
              </w:rPr>
              <w:t xml:space="preserve">(OLYMPIA FANO C5) </w:t>
            </w:r>
          </w:p>
        </w:tc>
        <w:tc>
          <w:tcPr>
            <w:tcW w:w="800" w:type="dxa"/>
            <w:tcMar>
              <w:top w:w="20" w:type="dxa"/>
              <w:left w:w="20" w:type="dxa"/>
              <w:bottom w:w="20" w:type="dxa"/>
              <w:right w:w="20" w:type="dxa"/>
            </w:tcMar>
            <w:vAlign w:val="center"/>
            <w:hideMark/>
          </w:tcPr>
          <w:p w14:paraId="30B39BCC"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756CA84A" w14:textId="77777777" w:rsidR="00237E63" w:rsidRPr="006314BF" w:rsidRDefault="00237E63" w:rsidP="00D911F9">
            <w:pPr>
              <w:pStyle w:val="movimento"/>
              <w:rPr>
                <w:color w:val="002060"/>
              </w:rPr>
            </w:pPr>
            <w:r w:rsidRPr="006314BF">
              <w:rPr>
                <w:color w:val="002060"/>
              </w:rPr>
              <w:t>BOTTOLINI MATTEO</w:t>
            </w:r>
          </w:p>
        </w:tc>
        <w:tc>
          <w:tcPr>
            <w:tcW w:w="2200" w:type="dxa"/>
            <w:tcMar>
              <w:top w:w="20" w:type="dxa"/>
              <w:left w:w="20" w:type="dxa"/>
              <w:bottom w:w="20" w:type="dxa"/>
              <w:right w:w="20" w:type="dxa"/>
            </w:tcMar>
            <w:vAlign w:val="center"/>
            <w:hideMark/>
          </w:tcPr>
          <w:p w14:paraId="64810E26" w14:textId="77777777" w:rsidR="00237E63" w:rsidRPr="006314BF" w:rsidRDefault="00237E63" w:rsidP="00D911F9">
            <w:pPr>
              <w:pStyle w:val="movimento2"/>
              <w:rPr>
                <w:color w:val="002060"/>
              </w:rPr>
            </w:pPr>
            <w:r w:rsidRPr="006314BF">
              <w:rPr>
                <w:color w:val="002060"/>
              </w:rPr>
              <w:t xml:space="preserve">(PICENO UNITED MMX A R.L.) </w:t>
            </w:r>
          </w:p>
        </w:tc>
      </w:tr>
      <w:tr w:rsidR="00237E63" w:rsidRPr="006314BF" w14:paraId="395D9BBF" w14:textId="77777777" w:rsidTr="00D911F9">
        <w:tc>
          <w:tcPr>
            <w:tcW w:w="2200" w:type="dxa"/>
            <w:tcMar>
              <w:top w:w="20" w:type="dxa"/>
              <w:left w:w="20" w:type="dxa"/>
              <w:bottom w:w="20" w:type="dxa"/>
              <w:right w:w="20" w:type="dxa"/>
            </w:tcMar>
            <w:vAlign w:val="center"/>
            <w:hideMark/>
          </w:tcPr>
          <w:p w14:paraId="586C97BA" w14:textId="77777777" w:rsidR="00237E63" w:rsidRPr="006314BF" w:rsidRDefault="00237E63" w:rsidP="00D911F9">
            <w:pPr>
              <w:pStyle w:val="movimento"/>
              <w:rPr>
                <w:color w:val="002060"/>
              </w:rPr>
            </w:pPr>
            <w:r w:rsidRPr="006314BF">
              <w:rPr>
                <w:color w:val="002060"/>
              </w:rPr>
              <w:t>GIRONACCI DIEGO</w:t>
            </w:r>
          </w:p>
        </w:tc>
        <w:tc>
          <w:tcPr>
            <w:tcW w:w="2200" w:type="dxa"/>
            <w:tcMar>
              <w:top w:w="20" w:type="dxa"/>
              <w:left w:w="20" w:type="dxa"/>
              <w:bottom w:w="20" w:type="dxa"/>
              <w:right w:w="20" w:type="dxa"/>
            </w:tcMar>
            <w:vAlign w:val="center"/>
            <w:hideMark/>
          </w:tcPr>
          <w:p w14:paraId="5905A318" w14:textId="77777777" w:rsidR="00237E63" w:rsidRPr="006314BF" w:rsidRDefault="00237E63" w:rsidP="00D911F9">
            <w:pPr>
              <w:pStyle w:val="movimento2"/>
              <w:rPr>
                <w:color w:val="002060"/>
              </w:rPr>
            </w:pPr>
            <w:r w:rsidRPr="006314BF">
              <w:rPr>
                <w:color w:val="002060"/>
              </w:rPr>
              <w:t>(</w:t>
            </w:r>
            <w:proofErr w:type="gramStart"/>
            <w:r w:rsidRPr="006314BF">
              <w:rPr>
                <w:color w:val="002060"/>
              </w:rPr>
              <w:t>U.MANDOLESI</w:t>
            </w:r>
            <w:proofErr w:type="gramEnd"/>
            <w:r w:rsidRPr="006314BF">
              <w:rPr>
                <w:color w:val="002060"/>
              </w:rPr>
              <w:t xml:space="preserve"> CALCIO) </w:t>
            </w:r>
          </w:p>
        </w:tc>
        <w:tc>
          <w:tcPr>
            <w:tcW w:w="800" w:type="dxa"/>
            <w:tcMar>
              <w:top w:w="20" w:type="dxa"/>
              <w:left w:w="20" w:type="dxa"/>
              <w:bottom w:w="20" w:type="dxa"/>
              <w:right w:w="20" w:type="dxa"/>
            </w:tcMar>
            <w:vAlign w:val="center"/>
            <w:hideMark/>
          </w:tcPr>
          <w:p w14:paraId="484EB878"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0F07AAE3"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34339165" w14:textId="77777777" w:rsidR="00237E63" w:rsidRPr="006314BF" w:rsidRDefault="00237E63" w:rsidP="00D911F9">
            <w:pPr>
              <w:pStyle w:val="movimento2"/>
              <w:rPr>
                <w:color w:val="002060"/>
              </w:rPr>
            </w:pPr>
            <w:r w:rsidRPr="006314BF">
              <w:rPr>
                <w:color w:val="002060"/>
              </w:rPr>
              <w:t> </w:t>
            </w:r>
          </w:p>
        </w:tc>
      </w:tr>
    </w:tbl>
    <w:p w14:paraId="572CAFDF" w14:textId="77777777" w:rsidR="00237E63" w:rsidRPr="006314BF" w:rsidRDefault="00237E63" w:rsidP="00237E63">
      <w:pPr>
        <w:pStyle w:val="titolo20"/>
        <w:rPr>
          <w:rFonts w:eastAsiaTheme="minorEastAsia"/>
          <w:color w:val="002060"/>
        </w:rPr>
      </w:pPr>
      <w:r w:rsidRPr="006314B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E63" w:rsidRPr="006314BF" w14:paraId="0EABC3CA" w14:textId="77777777" w:rsidTr="00D911F9">
        <w:tc>
          <w:tcPr>
            <w:tcW w:w="2200" w:type="dxa"/>
            <w:tcMar>
              <w:top w:w="20" w:type="dxa"/>
              <w:left w:w="20" w:type="dxa"/>
              <w:bottom w:w="20" w:type="dxa"/>
              <w:right w:w="20" w:type="dxa"/>
            </w:tcMar>
            <w:vAlign w:val="center"/>
            <w:hideMark/>
          </w:tcPr>
          <w:p w14:paraId="6863F4C5" w14:textId="77777777" w:rsidR="00237E63" w:rsidRPr="006314BF" w:rsidRDefault="00237E63" w:rsidP="00D911F9">
            <w:pPr>
              <w:pStyle w:val="movimento"/>
              <w:rPr>
                <w:color w:val="002060"/>
              </w:rPr>
            </w:pPr>
            <w:r w:rsidRPr="006314BF">
              <w:rPr>
                <w:color w:val="002060"/>
              </w:rPr>
              <w:t>FERMANI LUCA</w:t>
            </w:r>
          </w:p>
        </w:tc>
        <w:tc>
          <w:tcPr>
            <w:tcW w:w="2200" w:type="dxa"/>
            <w:tcMar>
              <w:top w:w="20" w:type="dxa"/>
              <w:left w:w="20" w:type="dxa"/>
              <w:bottom w:w="20" w:type="dxa"/>
              <w:right w:w="20" w:type="dxa"/>
            </w:tcMar>
            <w:vAlign w:val="center"/>
            <w:hideMark/>
          </w:tcPr>
          <w:p w14:paraId="5DB225F2" w14:textId="77777777" w:rsidR="00237E63" w:rsidRPr="006314BF" w:rsidRDefault="00237E63" w:rsidP="00D911F9">
            <w:pPr>
              <w:pStyle w:val="movimento2"/>
              <w:rPr>
                <w:color w:val="002060"/>
              </w:rPr>
            </w:pPr>
            <w:r w:rsidRPr="006314BF">
              <w:rPr>
                <w:color w:val="002060"/>
              </w:rPr>
              <w:t xml:space="preserve">(ACLI AUDAX MONTECOSARO C5) </w:t>
            </w:r>
          </w:p>
        </w:tc>
        <w:tc>
          <w:tcPr>
            <w:tcW w:w="800" w:type="dxa"/>
            <w:tcMar>
              <w:top w:w="20" w:type="dxa"/>
              <w:left w:w="20" w:type="dxa"/>
              <w:bottom w:w="20" w:type="dxa"/>
              <w:right w:w="20" w:type="dxa"/>
            </w:tcMar>
            <w:vAlign w:val="center"/>
            <w:hideMark/>
          </w:tcPr>
          <w:p w14:paraId="1666A2D6"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7A81B11F" w14:textId="77777777" w:rsidR="00237E63" w:rsidRPr="006314BF" w:rsidRDefault="00237E63" w:rsidP="00D911F9">
            <w:pPr>
              <w:pStyle w:val="movimento"/>
              <w:rPr>
                <w:color w:val="002060"/>
              </w:rPr>
            </w:pPr>
            <w:r w:rsidRPr="006314BF">
              <w:rPr>
                <w:color w:val="002060"/>
              </w:rPr>
              <w:t>DI TOMMASO GIOVANNI</w:t>
            </w:r>
          </w:p>
        </w:tc>
        <w:tc>
          <w:tcPr>
            <w:tcW w:w="2200" w:type="dxa"/>
            <w:tcMar>
              <w:top w:w="20" w:type="dxa"/>
              <w:left w:w="20" w:type="dxa"/>
              <w:bottom w:w="20" w:type="dxa"/>
              <w:right w:w="20" w:type="dxa"/>
            </w:tcMar>
            <w:vAlign w:val="center"/>
            <w:hideMark/>
          </w:tcPr>
          <w:p w14:paraId="5C74FA1B" w14:textId="77777777" w:rsidR="00237E63" w:rsidRPr="006314BF" w:rsidRDefault="00237E63" w:rsidP="00D911F9">
            <w:pPr>
              <w:pStyle w:val="movimento2"/>
              <w:rPr>
                <w:color w:val="002060"/>
              </w:rPr>
            </w:pPr>
            <w:r w:rsidRPr="006314BF">
              <w:rPr>
                <w:color w:val="002060"/>
              </w:rPr>
              <w:t xml:space="preserve">(AMICI DEL CENTROSOCIO SP.) </w:t>
            </w:r>
          </w:p>
        </w:tc>
      </w:tr>
      <w:tr w:rsidR="00237E63" w:rsidRPr="006314BF" w14:paraId="377AD7AF" w14:textId="77777777" w:rsidTr="00D911F9">
        <w:tc>
          <w:tcPr>
            <w:tcW w:w="2200" w:type="dxa"/>
            <w:tcMar>
              <w:top w:w="20" w:type="dxa"/>
              <w:left w:w="20" w:type="dxa"/>
              <w:bottom w:w="20" w:type="dxa"/>
              <w:right w:w="20" w:type="dxa"/>
            </w:tcMar>
            <w:vAlign w:val="center"/>
            <w:hideMark/>
          </w:tcPr>
          <w:p w14:paraId="6E82D806" w14:textId="77777777" w:rsidR="00237E63" w:rsidRPr="006314BF" w:rsidRDefault="00237E63" w:rsidP="00D911F9">
            <w:pPr>
              <w:pStyle w:val="movimento"/>
              <w:rPr>
                <w:color w:val="002060"/>
              </w:rPr>
            </w:pPr>
            <w:r w:rsidRPr="006314BF">
              <w:rPr>
                <w:color w:val="002060"/>
              </w:rPr>
              <w:t>VALENTE DANIELE</w:t>
            </w:r>
          </w:p>
        </w:tc>
        <w:tc>
          <w:tcPr>
            <w:tcW w:w="2200" w:type="dxa"/>
            <w:tcMar>
              <w:top w:w="20" w:type="dxa"/>
              <w:left w:w="20" w:type="dxa"/>
              <w:bottom w:w="20" w:type="dxa"/>
              <w:right w:w="20" w:type="dxa"/>
            </w:tcMar>
            <w:vAlign w:val="center"/>
            <w:hideMark/>
          </w:tcPr>
          <w:p w14:paraId="2CA64E80" w14:textId="77777777" w:rsidR="00237E63" w:rsidRPr="006314BF" w:rsidRDefault="00237E63" w:rsidP="00D911F9">
            <w:pPr>
              <w:pStyle w:val="movimento2"/>
              <w:rPr>
                <w:color w:val="002060"/>
              </w:rPr>
            </w:pPr>
            <w:r w:rsidRPr="006314BF">
              <w:rPr>
                <w:color w:val="002060"/>
              </w:rPr>
              <w:t xml:space="preserve">(AMICI DEL CENTROSOCIO SP.) </w:t>
            </w:r>
          </w:p>
        </w:tc>
        <w:tc>
          <w:tcPr>
            <w:tcW w:w="800" w:type="dxa"/>
            <w:tcMar>
              <w:top w:w="20" w:type="dxa"/>
              <w:left w:w="20" w:type="dxa"/>
              <w:bottom w:w="20" w:type="dxa"/>
              <w:right w:w="20" w:type="dxa"/>
            </w:tcMar>
            <w:vAlign w:val="center"/>
            <w:hideMark/>
          </w:tcPr>
          <w:p w14:paraId="031E42C5"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3AF430DF" w14:textId="77777777" w:rsidR="00237E63" w:rsidRPr="006314BF" w:rsidRDefault="00237E63" w:rsidP="00D911F9">
            <w:pPr>
              <w:pStyle w:val="movimento"/>
              <w:rPr>
                <w:color w:val="002060"/>
              </w:rPr>
            </w:pPr>
            <w:r w:rsidRPr="006314BF">
              <w:rPr>
                <w:color w:val="002060"/>
              </w:rPr>
              <w:t>LORETI FILIPPO</w:t>
            </w:r>
          </w:p>
        </w:tc>
        <w:tc>
          <w:tcPr>
            <w:tcW w:w="2200" w:type="dxa"/>
            <w:tcMar>
              <w:top w:w="20" w:type="dxa"/>
              <w:left w:w="20" w:type="dxa"/>
              <w:bottom w:w="20" w:type="dxa"/>
              <w:right w:w="20" w:type="dxa"/>
            </w:tcMar>
            <w:vAlign w:val="center"/>
            <w:hideMark/>
          </w:tcPr>
          <w:p w14:paraId="4503A26C" w14:textId="77777777" w:rsidR="00237E63" w:rsidRPr="006314BF" w:rsidRDefault="00237E63" w:rsidP="00D911F9">
            <w:pPr>
              <w:pStyle w:val="movimento2"/>
              <w:rPr>
                <w:color w:val="002060"/>
              </w:rPr>
            </w:pPr>
            <w:r w:rsidRPr="006314BF">
              <w:rPr>
                <w:color w:val="002060"/>
              </w:rPr>
              <w:t xml:space="preserve">(ANCONITANA CALCIO A 5) </w:t>
            </w:r>
          </w:p>
        </w:tc>
      </w:tr>
      <w:tr w:rsidR="00237E63" w:rsidRPr="006314BF" w14:paraId="697247B7" w14:textId="77777777" w:rsidTr="00D911F9">
        <w:tc>
          <w:tcPr>
            <w:tcW w:w="2200" w:type="dxa"/>
            <w:tcMar>
              <w:top w:w="20" w:type="dxa"/>
              <w:left w:w="20" w:type="dxa"/>
              <w:bottom w:w="20" w:type="dxa"/>
              <w:right w:w="20" w:type="dxa"/>
            </w:tcMar>
            <w:vAlign w:val="center"/>
            <w:hideMark/>
          </w:tcPr>
          <w:p w14:paraId="7EB1353A" w14:textId="77777777" w:rsidR="00237E63" w:rsidRPr="006314BF" w:rsidRDefault="00237E63" w:rsidP="00D911F9">
            <w:pPr>
              <w:pStyle w:val="movimento"/>
              <w:rPr>
                <w:color w:val="002060"/>
              </w:rPr>
            </w:pPr>
            <w:r w:rsidRPr="006314BF">
              <w:rPr>
                <w:color w:val="002060"/>
              </w:rPr>
              <w:t>MARCHEGIANI MICHELE</w:t>
            </w:r>
          </w:p>
        </w:tc>
        <w:tc>
          <w:tcPr>
            <w:tcW w:w="2200" w:type="dxa"/>
            <w:tcMar>
              <w:top w:w="20" w:type="dxa"/>
              <w:left w:w="20" w:type="dxa"/>
              <w:bottom w:w="20" w:type="dxa"/>
              <w:right w:w="20" w:type="dxa"/>
            </w:tcMar>
            <w:vAlign w:val="center"/>
            <w:hideMark/>
          </w:tcPr>
          <w:p w14:paraId="6F53FE69" w14:textId="77777777" w:rsidR="00237E63" w:rsidRPr="006314BF" w:rsidRDefault="00237E63" w:rsidP="00D911F9">
            <w:pPr>
              <w:pStyle w:val="movimento2"/>
              <w:rPr>
                <w:color w:val="002060"/>
              </w:rPr>
            </w:pPr>
            <w:r w:rsidRPr="006314BF">
              <w:rPr>
                <w:color w:val="002060"/>
              </w:rPr>
              <w:t xml:space="preserve">(ANCONITANA CALCIO A 5) </w:t>
            </w:r>
          </w:p>
        </w:tc>
        <w:tc>
          <w:tcPr>
            <w:tcW w:w="800" w:type="dxa"/>
            <w:tcMar>
              <w:top w:w="20" w:type="dxa"/>
              <w:left w:w="20" w:type="dxa"/>
              <w:bottom w:w="20" w:type="dxa"/>
              <w:right w:w="20" w:type="dxa"/>
            </w:tcMar>
            <w:vAlign w:val="center"/>
            <w:hideMark/>
          </w:tcPr>
          <w:p w14:paraId="0453E43B"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21675612" w14:textId="77777777" w:rsidR="00237E63" w:rsidRPr="006314BF" w:rsidRDefault="00237E63" w:rsidP="00D911F9">
            <w:pPr>
              <w:pStyle w:val="movimento"/>
              <w:rPr>
                <w:color w:val="002060"/>
              </w:rPr>
            </w:pPr>
            <w:r w:rsidRPr="006314BF">
              <w:rPr>
                <w:color w:val="002060"/>
              </w:rPr>
              <w:t>VECCHIOTTI MATTEO</w:t>
            </w:r>
          </w:p>
        </w:tc>
        <w:tc>
          <w:tcPr>
            <w:tcW w:w="2200" w:type="dxa"/>
            <w:tcMar>
              <w:top w:w="20" w:type="dxa"/>
              <w:left w:w="20" w:type="dxa"/>
              <w:bottom w:w="20" w:type="dxa"/>
              <w:right w:w="20" w:type="dxa"/>
            </w:tcMar>
            <w:vAlign w:val="center"/>
            <w:hideMark/>
          </w:tcPr>
          <w:p w14:paraId="145DB194" w14:textId="77777777" w:rsidR="00237E63" w:rsidRPr="006314BF" w:rsidRDefault="00237E63" w:rsidP="00D911F9">
            <w:pPr>
              <w:pStyle w:val="movimento2"/>
              <w:rPr>
                <w:color w:val="002060"/>
              </w:rPr>
            </w:pPr>
            <w:r w:rsidRPr="006314BF">
              <w:rPr>
                <w:color w:val="002060"/>
              </w:rPr>
              <w:t xml:space="preserve">(ANCONITANA CALCIO A 5) </w:t>
            </w:r>
          </w:p>
        </w:tc>
      </w:tr>
      <w:tr w:rsidR="00237E63" w:rsidRPr="006314BF" w14:paraId="235400B0" w14:textId="77777777" w:rsidTr="00D911F9">
        <w:tc>
          <w:tcPr>
            <w:tcW w:w="2200" w:type="dxa"/>
            <w:tcMar>
              <w:top w:w="20" w:type="dxa"/>
              <w:left w:w="20" w:type="dxa"/>
              <w:bottom w:w="20" w:type="dxa"/>
              <w:right w:w="20" w:type="dxa"/>
            </w:tcMar>
            <w:vAlign w:val="center"/>
            <w:hideMark/>
          </w:tcPr>
          <w:p w14:paraId="60362639" w14:textId="77777777" w:rsidR="00237E63" w:rsidRPr="006314BF" w:rsidRDefault="00237E63" w:rsidP="00D911F9">
            <w:pPr>
              <w:pStyle w:val="movimento"/>
              <w:rPr>
                <w:color w:val="002060"/>
              </w:rPr>
            </w:pPr>
            <w:r w:rsidRPr="006314BF">
              <w:rPr>
                <w:color w:val="002060"/>
              </w:rPr>
              <w:t>MEDEI LEONARDO</w:t>
            </w:r>
          </w:p>
        </w:tc>
        <w:tc>
          <w:tcPr>
            <w:tcW w:w="2200" w:type="dxa"/>
            <w:tcMar>
              <w:top w:w="20" w:type="dxa"/>
              <w:left w:w="20" w:type="dxa"/>
              <w:bottom w:w="20" w:type="dxa"/>
              <w:right w:w="20" w:type="dxa"/>
            </w:tcMar>
            <w:vAlign w:val="center"/>
            <w:hideMark/>
          </w:tcPr>
          <w:p w14:paraId="18654462" w14:textId="77777777" w:rsidR="00237E63" w:rsidRPr="006314BF" w:rsidRDefault="00237E63" w:rsidP="00D911F9">
            <w:pPr>
              <w:pStyle w:val="movimento2"/>
              <w:rPr>
                <w:color w:val="002060"/>
              </w:rPr>
            </w:pPr>
            <w:r w:rsidRPr="006314BF">
              <w:rPr>
                <w:color w:val="002060"/>
              </w:rPr>
              <w:t xml:space="preserve">(AURORA TREIA) </w:t>
            </w:r>
          </w:p>
        </w:tc>
        <w:tc>
          <w:tcPr>
            <w:tcW w:w="800" w:type="dxa"/>
            <w:tcMar>
              <w:top w:w="20" w:type="dxa"/>
              <w:left w:w="20" w:type="dxa"/>
              <w:bottom w:w="20" w:type="dxa"/>
              <w:right w:w="20" w:type="dxa"/>
            </w:tcMar>
            <w:vAlign w:val="center"/>
            <w:hideMark/>
          </w:tcPr>
          <w:p w14:paraId="7FFD17C0"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2B850AC6" w14:textId="77777777" w:rsidR="00237E63" w:rsidRPr="006314BF" w:rsidRDefault="00237E63" w:rsidP="00D911F9">
            <w:pPr>
              <w:pStyle w:val="movimento"/>
              <w:rPr>
                <w:color w:val="002060"/>
              </w:rPr>
            </w:pPr>
            <w:r w:rsidRPr="006314BF">
              <w:rPr>
                <w:color w:val="002060"/>
              </w:rPr>
              <w:t>FUFI MICHELE</w:t>
            </w:r>
          </w:p>
        </w:tc>
        <w:tc>
          <w:tcPr>
            <w:tcW w:w="2200" w:type="dxa"/>
            <w:tcMar>
              <w:top w:w="20" w:type="dxa"/>
              <w:left w:w="20" w:type="dxa"/>
              <w:bottom w:w="20" w:type="dxa"/>
              <w:right w:w="20" w:type="dxa"/>
            </w:tcMar>
            <w:vAlign w:val="center"/>
            <w:hideMark/>
          </w:tcPr>
          <w:p w14:paraId="29FB28AB" w14:textId="77777777" w:rsidR="00237E63" w:rsidRPr="006314BF" w:rsidRDefault="00237E63" w:rsidP="00D911F9">
            <w:pPr>
              <w:pStyle w:val="movimento2"/>
              <w:rPr>
                <w:color w:val="002060"/>
              </w:rPr>
            </w:pPr>
            <w:r w:rsidRPr="006314BF">
              <w:rPr>
                <w:color w:val="002060"/>
              </w:rPr>
              <w:t xml:space="preserve">(AVENALE) </w:t>
            </w:r>
          </w:p>
        </w:tc>
      </w:tr>
      <w:tr w:rsidR="00237E63" w:rsidRPr="006314BF" w14:paraId="410C56A5" w14:textId="77777777" w:rsidTr="00D911F9">
        <w:tc>
          <w:tcPr>
            <w:tcW w:w="2200" w:type="dxa"/>
            <w:tcMar>
              <w:top w:w="20" w:type="dxa"/>
              <w:left w:w="20" w:type="dxa"/>
              <w:bottom w:w="20" w:type="dxa"/>
              <w:right w:w="20" w:type="dxa"/>
            </w:tcMar>
            <w:vAlign w:val="center"/>
            <w:hideMark/>
          </w:tcPr>
          <w:p w14:paraId="68AB2E3C" w14:textId="77777777" w:rsidR="00237E63" w:rsidRPr="006314BF" w:rsidRDefault="00237E63" w:rsidP="00D911F9">
            <w:pPr>
              <w:pStyle w:val="movimento"/>
              <w:rPr>
                <w:color w:val="002060"/>
              </w:rPr>
            </w:pPr>
            <w:r w:rsidRPr="006314BF">
              <w:rPr>
                <w:color w:val="002060"/>
              </w:rPr>
              <w:t>BONFIGLI PAOLO</w:t>
            </w:r>
          </w:p>
        </w:tc>
        <w:tc>
          <w:tcPr>
            <w:tcW w:w="2200" w:type="dxa"/>
            <w:tcMar>
              <w:top w:w="20" w:type="dxa"/>
              <w:left w:w="20" w:type="dxa"/>
              <w:bottom w:w="20" w:type="dxa"/>
              <w:right w:w="20" w:type="dxa"/>
            </w:tcMar>
            <w:vAlign w:val="center"/>
            <w:hideMark/>
          </w:tcPr>
          <w:p w14:paraId="0A19ACE2" w14:textId="77777777" w:rsidR="00237E63" w:rsidRPr="006314BF" w:rsidRDefault="00237E63" w:rsidP="00D911F9">
            <w:pPr>
              <w:pStyle w:val="movimento2"/>
              <w:rPr>
                <w:color w:val="002060"/>
              </w:rPr>
            </w:pPr>
            <w:r w:rsidRPr="006314BF">
              <w:rPr>
                <w:color w:val="002060"/>
              </w:rPr>
              <w:t xml:space="preserve">(BAYER CAPPUCCINI) </w:t>
            </w:r>
          </w:p>
        </w:tc>
        <w:tc>
          <w:tcPr>
            <w:tcW w:w="800" w:type="dxa"/>
            <w:tcMar>
              <w:top w:w="20" w:type="dxa"/>
              <w:left w:w="20" w:type="dxa"/>
              <w:bottom w:w="20" w:type="dxa"/>
              <w:right w:w="20" w:type="dxa"/>
            </w:tcMar>
            <w:vAlign w:val="center"/>
            <w:hideMark/>
          </w:tcPr>
          <w:p w14:paraId="160A21F6"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1DC59543" w14:textId="77777777" w:rsidR="00237E63" w:rsidRPr="006314BF" w:rsidRDefault="00237E63" w:rsidP="00D911F9">
            <w:pPr>
              <w:pStyle w:val="movimento"/>
              <w:rPr>
                <w:color w:val="002060"/>
              </w:rPr>
            </w:pPr>
            <w:r w:rsidRPr="006314BF">
              <w:rPr>
                <w:color w:val="002060"/>
              </w:rPr>
              <w:t>SERANTONI JACOPO</w:t>
            </w:r>
          </w:p>
        </w:tc>
        <w:tc>
          <w:tcPr>
            <w:tcW w:w="2200" w:type="dxa"/>
            <w:tcMar>
              <w:top w:w="20" w:type="dxa"/>
              <w:left w:w="20" w:type="dxa"/>
              <w:bottom w:w="20" w:type="dxa"/>
              <w:right w:w="20" w:type="dxa"/>
            </w:tcMar>
            <w:vAlign w:val="center"/>
            <w:hideMark/>
          </w:tcPr>
          <w:p w14:paraId="3FFBFC56" w14:textId="77777777" w:rsidR="00237E63" w:rsidRPr="006314BF" w:rsidRDefault="00237E63" w:rsidP="00D911F9">
            <w:pPr>
              <w:pStyle w:val="movimento2"/>
              <w:rPr>
                <w:color w:val="002060"/>
              </w:rPr>
            </w:pPr>
            <w:r w:rsidRPr="006314BF">
              <w:rPr>
                <w:color w:val="002060"/>
              </w:rPr>
              <w:t xml:space="preserve">(BAYER CAPPUCCINI) </w:t>
            </w:r>
          </w:p>
        </w:tc>
      </w:tr>
      <w:tr w:rsidR="00237E63" w:rsidRPr="006314BF" w14:paraId="3AFC1741" w14:textId="77777777" w:rsidTr="00D911F9">
        <w:tc>
          <w:tcPr>
            <w:tcW w:w="2200" w:type="dxa"/>
            <w:tcMar>
              <w:top w:w="20" w:type="dxa"/>
              <w:left w:w="20" w:type="dxa"/>
              <w:bottom w:w="20" w:type="dxa"/>
              <w:right w:w="20" w:type="dxa"/>
            </w:tcMar>
            <w:vAlign w:val="center"/>
            <w:hideMark/>
          </w:tcPr>
          <w:p w14:paraId="1164C4E5" w14:textId="77777777" w:rsidR="00237E63" w:rsidRPr="006314BF" w:rsidRDefault="00237E63" w:rsidP="00D911F9">
            <w:pPr>
              <w:pStyle w:val="movimento"/>
              <w:rPr>
                <w:color w:val="002060"/>
              </w:rPr>
            </w:pPr>
            <w:r w:rsidRPr="006314BF">
              <w:rPr>
                <w:color w:val="002060"/>
              </w:rPr>
              <w:t>DI RONZA MARCO</w:t>
            </w:r>
          </w:p>
        </w:tc>
        <w:tc>
          <w:tcPr>
            <w:tcW w:w="2200" w:type="dxa"/>
            <w:tcMar>
              <w:top w:w="20" w:type="dxa"/>
              <w:left w:w="20" w:type="dxa"/>
              <w:bottom w:w="20" w:type="dxa"/>
              <w:right w:w="20" w:type="dxa"/>
            </w:tcMar>
            <w:vAlign w:val="center"/>
            <w:hideMark/>
          </w:tcPr>
          <w:p w14:paraId="61E24D92" w14:textId="77777777" w:rsidR="00237E63" w:rsidRPr="006314BF" w:rsidRDefault="00237E63" w:rsidP="00D911F9">
            <w:pPr>
              <w:pStyle w:val="movimento2"/>
              <w:rPr>
                <w:color w:val="002060"/>
              </w:rPr>
            </w:pPr>
            <w:r w:rsidRPr="006314BF">
              <w:rPr>
                <w:color w:val="002060"/>
              </w:rPr>
              <w:t xml:space="preserve">(CASTELBELLINO CALCIO A 5) </w:t>
            </w:r>
          </w:p>
        </w:tc>
        <w:tc>
          <w:tcPr>
            <w:tcW w:w="800" w:type="dxa"/>
            <w:tcMar>
              <w:top w:w="20" w:type="dxa"/>
              <w:left w:w="20" w:type="dxa"/>
              <w:bottom w:w="20" w:type="dxa"/>
              <w:right w:w="20" w:type="dxa"/>
            </w:tcMar>
            <w:vAlign w:val="center"/>
            <w:hideMark/>
          </w:tcPr>
          <w:p w14:paraId="41C6C5B6"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019BB1A2" w14:textId="77777777" w:rsidR="00237E63" w:rsidRPr="006314BF" w:rsidRDefault="00237E63" w:rsidP="00D911F9">
            <w:pPr>
              <w:pStyle w:val="movimento"/>
              <w:rPr>
                <w:color w:val="002060"/>
              </w:rPr>
            </w:pPr>
            <w:r w:rsidRPr="006314BF">
              <w:rPr>
                <w:color w:val="002060"/>
              </w:rPr>
              <w:t>MAGAGNINI MATTEO</w:t>
            </w:r>
          </w:p>
        </w:tc>
        <w:tc>
          <w:tcPr>
            <w:tcW w:w="2200" w:type="dxa"/>
            <w:tcMar>
              <w:top w:w="20" w:type="dxa"/>
              <w:left w:w="20" w:type="dxa"/>
              <w:bottom w:w="20" w:type="dxa"/>
              <w:right w:w="20" w:type="dxa"/>
            </w:tcMar>
            <w:vAlign w:val="center"/>
            <w:hideMark/>
          </w:tcPr>
          <w:p w14:paraId="4CFA5783" w14:textId="77777777" w:rsidR="00237E63" w:rsidRPr="006314BF" w:rsidRDefault="00237E63" w:rsidP="00D911F9">
            <w:pPr>
              <w:pStyle w:val="movimento2"/>
              <w:rPr>
                <w:color w:val="002060"/>
              </w:rPr>
            </w:pPr>
            <w:r w:rsidRPr="006314BF">
              <w:rPr>
                <w:color w:val="002060"/>
              </w:rPr>
              <w:t xml:space="preserve">(CASTELBELLINO CALCIO A 5) </w:t>
            </w:r>
          </w:p>
        </w:tc>
      </w:tr>
      <w:tr w:rsidR="00237E63" w:rsidRPr="006314BF" w14:paraId="221F2794" w14:textId="77777777" w:rsidTr="00D911F9">
        <w:tc>
          <w:tcPr>
            <w:tcW w:w="2200" w:type="dxa"/>
            <w:tcMar>
              <w:top w:w="20" w:type="dxa"/>
              <w:left w:w="20" w:type="dxa"/>
              <w:bottom w:w="20" w:type="dxa"/>
              <w:right w:w="20" w:type="dxa"/>
            </w:tcMar>
            <w:vAlign w:val="center"/>
            <w:hideMark/>
          </w:tcPr>
          <w:p w14:paraId="7414F5AC" w14:textId="77777777" w:rsidR="00237E63" w:rsidRPr="006314BF" w:rsidRDefault="00237E63" w:rsidP="00D911F9">
            <w:pPr>
              <w:pStyle w:val="movimento"/>
              <w:rPr>
                <w:color w:val="002060"/>
              </w:rPr>
            </w:pPr>
            <w:r w:rsidRPr="006314BF">
              <w:rPr>
                <w:color w:val="002060"/>
              </w:rPr>
              <w:t>ANGELLOTTI LEONARDO</w:t>
            </w:r>
          </w:p>
        </w:tc>
        <w:tc>
          <w:tcPr>
            <w:tcW w:w="2200" w:type="dxa"/>
            <w:tcMar>
              <w:top w:w="20" w:type="dxa"/>
              <w:left w:w="20" w:type="dxa"/>
              <w:bottom w:w="20" w:type="dxa"/>
              <w:right w:w="20" w:type="dxa"/>
            </w:tcMar>
            <w:vAlign w:val="center"/>
            <w:hideMark/>
          </w:tcPr>
          <w:p w14:paraId="6321B840" w14:textId="77777777" w:rsidR="00237E63" w:rsidRPr="006314BF" w:rsidRDefault="00237E63" w:rsidP="00D911F9">
            <w:pPr>
              <w:pStyle w:val="movimento2"/>
              <w:rPr>
                <w:color w:val="002060"/>
              </w:rPr>
            </w:pPr>
            <w:r w:rsidRPr="006314BF">
              <w:rPr>
                <w:color w:val="002060"/>
              </w:rPr>
              <w:t xml:space="preserve">(CSI STELLA A.S.D.) </w:t>
            </w:r>
          </w:p>
        </w:tc>
        <w:tc>
          <w:tcPr>
            <w:tcW w:w="800" w:type="dxa"/>
            <w:tcMar>
              <w:top w:w="20" w:type="dxa"/>
              <w:left w:w="20" w:type="dxa"/>
              <w:bottom w:w="20" w:type="dxa"/>
              <w:right w:w="20" w:type="dxa"/>
            </w:tcMar>
            <w:vAlign w:val="center"/>
            <w:hideMark/>
          </w:tcPr>
          <w:p w14:paraId="1FA65754"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4B70F074" w14:textId="77777777" w:rsidR="00237E63" w:rsidRPr="006314BF" w:rsidRDefault="00237E63" w:rsidP="00D911F9">
            <w:pPr>
              <w:pStyle w:val="movimento"/>
              <w:rPr>
                <w:color w:val="002060"/>
              </w:rPr>
            </w:pPr>
            <w:r w:rsidRPr="006314BF">
              <w:rPr>
                <w:color w:val="002060"/>
              </w:rPr>
              <w:t>EVANDRI ANDREA</w:t>
            </w:r>
          </w:p>
        </w:tc>
        <w:tc>
          <w:tcPr>
            <w:tcW w:w="2200" w:type="dxa"/>
            <w:tcMar>
              <w:top w:w="20" w:type="dxa"/>
              <w:left w:w="20" w:type="dxa"/>
              <w:bottom w:w="20" w:type="dxa"/>
              <w:right w:w="20" w:type="dxa"/>
            </w:tcMar>
            <w:vAlign w:val="center"/>
            <w:hideMark/>
          </w:tcPr>
          <w:p w14:paraId="46C58229" w14:textId="77777777" w:rsidR="00237E63" w:rsidRPr="006314BF" w:rsidRDefault="00237E63" w:rsidP="00D911F9">
            <w:pPr>
              <w:pStyle w:val="movimento2"/>
              <w:rPr>
                <w:color w:val="002060"/>
              </w:rPr>
            </w:pPr>
            <w:r w:rsidRPr="006314BF">
              <w:rPr>
                <w:color w:val="002060"/>
              </w:rPr>
              <w:t xml:space="preserve">(FUTSAL CAMPIGLIONE) </w:t>
            </w:r>
          </w:p>
        </w:tc>
      </w:tr>
      <w:tr w:rsidR="00237E63" w:rsidRPr="006314BF" w14:paraId="0F146F3D" w14:textId="77777777" w:rsidTr="00D911F9">
        <w:tc>
          <w:tcPr>
            <w:tcW w:w="2200" w:type="dxa"/>
            <w:tcMar>
              <w:top w:w="20" w:type="dxa"/>
              <w:left w:w="20" w:type="dxa"/>
              <w:bottom w:w="20" w:type="dxa"/>
              <w:right w:w="20" w:type="dxa"/>
            </w:tcMar>
            <w:vAlign w:val="center"/>
            <w:hideMark/>
          </w:tcPr>
          <w:p w14:paraId="203E1396" w14:textId="77777777" w:rsidR="00237E63" w:rsidRPr="006314BF" w:rsidRDefault="00237E63" w:rsidP="00D911F9">
            <w:pPr>
              <w:pStyle w:val="movimento"/>
              <w:rPr>
                <w:color w:val="002060"/>
              </w:rPr>
            </w:pPr>
            <w:r w:rsidRPr="006314BF">
              <w:rPr>
                <w:color w:val="002060"/>
              </w:rPr>
              <w:t>PROCACCINI MARCO</w:t>
            </w:r>
          </w:p>
        </w:tc>
        <w:tc>
          <w:tcPr>
            <w:tcW w:w="2200" w:type="dxa"/>
            <w:tcMar>
              <w:top w:w="20" w:type="dxa"/>
              <w:left w:w="20" w:type="dxa"/>
              <w:bottom w:w="20" w:type="dxa"/>
              <w:right w:w="20" w:type="dxa"/>
            </w:tcMar>
            <w:vAlign w:val="center"/>
            <w:hideMark/>
          </w:tcPr>
          <w:p w14:paraId="08822B86" w14:textId="77777777" w:rsidR="00237E63" w:rsidRPr="006314BF" w:rsidRDefault="00237E63" w:rsidP="00D911F9">
            <w:pPr>
              <w:pStyle w:val="movimento2"/>
              <w:rPr>
                <w:color w:val="002060"/>
              </w:rPr>
            </w:pPr>
            <w:r w:rsidRPr="006314BF">
              <w:rPr>
                <w:color w:val="002060"/>
              </w:rPr>
              <w:t xml:space="preserve">(FUTSAL CAMPIGLIONE) </w:t>
            </w:r>
          </w:p>
        </w:tc>
        <w:tc>
          <w:tcPr>
            <w:tcW w:w="800" w:type="dxa"/>
            <w:tcMar>
              <w:top w:w="20" w:type="dxa"/>
              <w:left w:w="20" w:type="dxa"/>
              <w:bottom w:w="20" w:type="dxa"/>
              <w:right w:w="20" w:type="dxa"/>
            </w:tcMar>
            <w:vAlign w:val="center"/>
            <w:hideMark/>
          </w:tcPr>
          <w:p w14:paraId="04CC78D8"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33449CAF" w14:textId="77777777" w:rsidR="00237E63" w:rsidRPr="006314BF" w:rsidRDefault="00237E63" w:rsidP="00D911F9">
            <w:pPr>
              <w:pStyle w:val="movimento"/>
              <w:rPr>
                <w:color w:val="002060"/>
              </w:rPr>
            </w:pPr>
            <w:r w:rsidRPr="006314BF">
              <w:rPr>
                <w:color w:val="002060"/>
              </w:rPr>
              <w:t>CROCI MATTEO</w:t>
            </w:r>
          </w:p>
        </w:tc>
        <w:tc>
          <w:tcPr>
            <w:tcW w:w="2200" w:type="dxa"/>
            <w:tcMar>
              <w:top w:w="20" w:type="dxa"/>
              <w:left w:w="20" w:type="dxa"/>
              <w:bottom w:w="20" w:type="dxa"/>
              <w:right w:w="20" w:type="dxa"/>
            </w:tcMar>
            <w:vAlign w:val="center"/>
            <w:hideMark/>
          </w:tcPr>
          <w:p w14:paraId="6A3BB179" w14:textId="77777777" w:rsidR="00237E63" w:rsidRPr="006314BF" w:rsidRDefault="00237E63" w:rsidP="00D911F9">
            <w:pPr>
              <w:pStyle w:val="movimento2"/>
              <w:rPr>
                <w:color w:val="002060"/>
              </w:rPr>
            </w:pPr>
            <w:r w:rsidRPr="006314BF">
              <w:rPr>
                <w:color w:val="002060"/>
              </w:rPr>
              <w:t xml:space="preserve">(FUTSAL CASELLE) </w:t>
            </w:r>
          </w:p>
        </w:tc>
      </w:tr>
      <w:tr w:rsidR="00237E63" w:rsidRPr="006314BF" w14:paraId="14CB5D4C" w14:textId="77777777" w:rsidTr="00D911F9">
        <w:tc>
          <w:tcPr>
            <w:tcW w:w="2200" w:type="dxa"/>
            <w:tcMar>
              <w:top w:w="20" w:type="dxa"/>
              <w:left w:w="20" w:type="dxa"/>
              <w:bottom w:w="20" w:type="dxa"/>
              <w:right w:w="20" w:type="dxa"/>
            </w:tcMar>
            <w:vAlign w:val="center"/>
            <w:hideMark/>
          </w:tcPr>
          <w:p w14:paraId="1DFC2970" w14:textId="77777777" w:rsidR="00237E63" w:rsidRPr="006314BF" w:rsidRDefault="00237E63" w:rsidP="00D911F9">
            <w:pPr>
              <w:pStyle w:val="movimento"/>
              <w:rPr>
                <w:color w:val="002060"/>
              </w:rPr>
            </w:pPr>
            <w:r w:rsidRPr="006314BF">
              <w:rPr>
                <w:color w:val="002060"/>
              </w:rPr>
              <w:t>RAHALI AIMEN</w:t>
            </w:r>
          </w:p>
        </w:tc>
        <w:tc>
          <w:tcPr>
            <w:tcW w:w="2200" w:type="dxa"/>
            <w:tcMar>
              <w:top w:w="20" w:type="dxa"/>
              <w:left w:w="20" w:type="dxa"/>
              <w:bottom w:w="20" w:type="dxa"/>
              <w:right w:w="20" w:type="dxa"/>
            </w:tcMar>
            <w:vAlign w:val="center"/>
            <w:hideMark/>
          </w:tcPr>
          <w:p w14:paraId="6DCE82F4" w14:textId="77777777" w:rsidR="00237E63" w:rsidRPr="006314BF" w:rsidRDefault="00237E63" w:rsidP="00D911F9">
            <w:pPr>
              <w:pStyle w:val="movimento2"/>
              <w:rPr>
                <w:color w:val="002060"/>
              </w:rPr>
            </w:pPr>
            <w:r w:rsidRPr="006314BF">
              <w:rPr>
                <w:color w:val="002060"/>
              </w:rPr>
              <w:t xml:space="preserve">(FUTSAL MONTEMARCIANO C5) </w:t>
            </w:r>
          </w:p>
        </w:tc>
        <w:tc>
          <w:tcPr>
            <w:tcW w:w="800" w:type="dxa"/>
            <w:tcMar>
              <w:top w:w="20" w:type="dxa"/>
              <w:left w:w="20" w:type="dxa"/>
              <w:bottom w:w="20" w:type="dxa"/>
              <w:right w:w="20" w:type="dxa"/>
            </w:tcMar>
            <w:vAlign w:val="center"/>
            <w:hideMark/>
          </w:tcPr>
          <w:p w14:paraId="2682BF9B"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00FD659E" w14:textId="77777777" w:rsidR="00237E63" w:rsidRPr="006314BF" w:rsidRDefault="00237E63" w:rsidP="00D911F9">
            <w:pPr>
              <w:pStyle w:val="movimento"/>
              <w:rPr>
                <w:color w:val="002060"/>
              </w:rPr>
            </w:pPr>
            <w:r w:rsidRPr="006314BF">
              <w:rPr>
                <w:color w:val="002060"/>
              </w:rPr>
              <w:t>CESARETTI NATHAN</w:t>
            </w:r>
          </w:p>
        </w:tc>
        <w:tc>
          <w:tcPr>
            <w:tcW w:w="2200" w:type="dxa"/>
            <w:tcMar>
              <w:top w:w="20" w:type="dxa"/>
              <w:left w:w="20" w:type="dxa"/>
              <w:bottom w:w="20" w:type="dxa"/>
              <w:right w:w="20" w:type="dxa"/>
            </w:tcMar>
            <w:vAlign w:val="center"/>
            <w:hideMark/>
          </w:tcPr>
          <w:p w14:paraId="14301CBE" w14:textId="77777777" w:rsidR="00237E63" w:rsidRPr="006314BF" w:rsidRDefault="00237E63" w:rsidP="00D911F9">
            <w:pPr>
              <w:pStyle w:val="movimento2"/>
              <w:rPr>
                <w:color w:val="002060"/>
              </w:rPr>
            </w:pPr>
            <w:r w:rsidRPr="006314BF">
              <w:rPr>
                <w:color w:val="002060"/>
              </w:rPr>
              <w:t xml:space="preserve">(FUTSAL SANGIUSTESE A.R.L.) </w:t>
            </w:r>
          </w:p>
        </w:tc>
      </w:tr>
      <w:tr w:rsidR="00237E63" w:rsidRPr="006314BF" w14:paraId="5640DCBE" w14:textId="77777777" w:rsidTr="00D911F9">
        <w:tc>
          <w:tcPr>
            <w:tcW w:w="2200" w:type="dxa"/>
            <w:tcMar>
              <w:top w:w="20" w:type="dxa"/>
              <w:left w:w="20" w:type="dxa"/>
              <w:bottom w:w="20" w:type="dxa"/>
              <w:right w:w="20" w:type="dxa"/>
            </w:tcMar>
            <w:vAlign w:val="center"/>
            <w:hideMark/>
          </w:tcPr>
          <w:p w14:paraId="58C6FB65" w14:textId="77777777" w:rsidR="00237E63" w:rsidRPr="006314BF" w:rsidRDefault="00237E63" w:rsidP="00D911F9">
            <w:pPr>
              <w:pStyle w:val="movimento"/>
              <w:rPr>
                <w:color w:val="002060"/>
              </w:rPr>
            </w:pPr>
            <w:r w:rsidRPr="006314BF">
              <w:rPr>
                <w:color w:val="002060"/>
              </w:rPr>
              <w:t>ROMITELLI LUCA</w:t>
            </w:r>
          </w:p>
        </w:tc>
        <w:tc>
          <w:tcPr>
            <w:tcW w:w="2200" w:type="dxa"/>
            <w:tcMar>
              <w:top w:w="20" w:type="dxa"/>
              <w:left w:w="20" w:type="dxa"/>
              <w:bottom w:w="20" w:type="dxa"/>
              <w:right w:w="20" w:type="dxa"/>
            </w:tcMar>
            <w:vAlign w:val="center"/>
            <w:hideMark/>
          </w:tcPr>
          <w:p w14:paraId="64A73E86" w14:textId="77777777" w:rsidR="00237E63" w:rsidRPr="006314BF" w:rsidRDefault="00237E63" w:rsidP="00D911F9">
            <w:pPr>
              <w:pStyle w:val="movimento2"/>
              <w:rPr>
                <w:color w:val="002060"/>
              </w:rPr>
            </w:pPr>
            <w:r w:rsidRPr="006314BF">
              <w:rPr>
                <w:color w:val="002060"/>
              </w:rPr>
              <w:t xml:space="preserve">(FUTSAL SANGIUSTESE A.R.L.) </w:t>
            </w:r>
          </w:p>
        </w:tc>
        <w:tc>
          <w:tcPr>
            <w:tcW w:w="800" w:type="dxa"/>
            <w:tcMar>
              <w:top w:w="20" w:type="dxa"/>
              <w:left w:w="20" w:type="dxa"/>
              <w:bottom w:w="20" w:type="dxa"/>
              <w:right w:w="20" w:type="dxa"/>
            </w:tcMar>
            <w:vAlign w:val="center"/>
            <w:hideMark/>
          </w:tcPr>
          <w:p w14:paraId="7F168154"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1D6C6DE0" w14:textId="77777777" w:rsidR="00237E63" w:rsidRPr="006314BF" w:rsidRDefault="00237E63" w:rsidP="00D911F9">
            <w:pPr>
              <w:pStyle w:val="movimento"/>
              <w:rPr>
                <w:color w:val="002060"/>
              </w:rPr>
            </w:pPr>
            <w:r w:rsidRPr="006314BF">
              <w:rPr>
                <w:color w:val="002060"/>
              </w:rPr>
              <w:t>LO MUZIO ANTONIO</w:t>
            </w:r>
          </w:p>
        </w:tc>
        <w:tc>
          <w:tcPr>
            <w:tcW w:w="2200" w:type="dxa"/>
            <w:tcMar>
              <w:top w:w="20" w:type="dxa"/>
              <w:left w:w="20" w:type="dxa"/>
              <w:bottom w:w="20" w:type="dxa"/>
              <w:right w:w="20" w:type="dxa"/>
            </w:tcMar>
            <w:vAlign w:val="center"/>
            <w:hideMark/>
          </w:tcPr>
          <w:p w14:paraId="63BFF5AD" w14:textId="77777777" w:rsidR="00237E63" w:rsidRPr="006314BF" w:rsidRDefault="00237E63" w:rsidP="00D911F9">
            <w:pPr>
              <w:pStyle w:val="movimento2"/>
              <w:rPr>
                <w:color w:val="002060"/>
              </w:rPr>
            </w:pPr>
            <w:r w:rsidRPr="006314BF">
              <w:rPr>
                <w:color w:val="002060"/>
              </w:rPr>
              <w:t xml:space="preserve">(GAGLIOLE F.C.) </w:t>
            </w:r>
          </w:p>
        </w:tc>
      </w:tr>
      <w:tr w:rsidR="00237E63" w:rsidRPr="006314BF" w14:paraId="529C73D6" w14:textId="77777777" w:rsidTr="00D911F9">
        <w:tc>
          <w:tcPr>
            <w:tcW w:w="2200" w:type="dxa"/>
            <w:tcMar>
              <w:top w:w="20" w:type="dxa"/>
              <w:left w:w="20" w:type="dxa"/>
              <w:bottom w:w="20" w:type="dxa"/>
              <w:right w:w="20" w:type="dxa"/>
            </w:tcMar>
            <w:vAlign w:val="center"/>
            <w:hideMark/>
          </w:tcPr>
          <w:p w14:paraId="11613846" w14:textId="77777777" w:rsidR="00237E63" w:rsidRPr="006314BF" w:rsidRDefault="00237E63" w:rsidP="00D911F9">
            <w:pPr>
              <w:pStyle w:val="movimento"/>
              <w:rPr>
                <w:color w:val="002060"/>
              </w:rPr>
            </w:pPr>
            <w:r w:rsidRPr="006314BF">
              <w:rPr>
                <w:color w:val="002060"/>
              </w:rPr>
              <w:t>DIOTALEVI ENRICO</w:t>
            </w:r>
          </w:p>
        </w:tc>
        <w:tc>
          <w:tcPr>
            <w:tcW w:w="2200" w:type="dxa"/>
            <w:tcMar>
              <w:top w:w="20" w:type="dxa"/>
              <w:left w:w="20" w:type="dxa"/>
              <w:bottom w:w="20" w:type="dxa"/>
              <w:right w:w="20" w:type="dxa"/>
            </w:tcMar>
            <w:vAlign w:val="center"/>
            <w:hideMark/>
          </w:tcPr>
          <w:p w14:paraId="59B88156" w14:textId="77777777" w:rsidR="00237E63" w:rsidRPr="006314BF" w:rsidRDefault="00237E63" w:rsidP="00D911F9">
            <w:pPr>
              <w:pStyle w:val="movimento2"/>
              <w:rPr>
                <w:color w:val="002060"/>
              </w:rPr>
            </w:pPr>
            <w:r w:rsidRPr="006314BF">
              <w:rPr>
                <w:color w:val="002060"/>
              </w:rPr>
              <w:t xml:space="preserve">(LUCREZIA CALCIO A 5) </w:t>
            </w:r>
          </w:p>
        </w:tc>
        <w:tc>
          <w:tcPr>
            <w:tcW w:w="800" w:type="dxa"/>
            <w:tcMar>
              <w:top w:w="20" w:type="dxa"/>
              <w:left w:w="20" w:type="dxa"/>
              <w:bottom w:w="20" w:type="dxa"/>
              <w:right w:w="20" w:type="dxa"/>
            </w:tcMar>
            <w:vAlign w:val="center"/>
            <w:hideMark/>
          </w:tcPr>
          <w:p w14:paraId="1646AB05"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301B8C13" w14:textId="77777777" w:rsidR="00237E63" w:rsidRPr="006314BF" w:rsidRDefault="00237E63" w:rsidP="00D911F9">
            <w:pPr>
              <w:pStyle w:val="movimento"/>
              <w:rPr>
                <w:color w:val="002060"/>
              </w:rPr>
            </w:pPr>
            <w:r w:rsidRPr="006314BF">
              <w:rPr>
                <w:color w:val="002060"/>
              </w:rPr>
              <w:t>RAGAINI TOMMASO</w:t>
            </w:r>
          </w:p>
        </w:tc>
        <w:tc>
          <w:tcPr>
            <w:tcW w:w="2200" w:type="dxa"/>
            <w:tcMar>
              <w:top w:w="20" w:type="dxa"/>
              <w:left w:w="20" w:type="dxa"/>
              <w:bottom w:w="20" w:type="dxa"/>
              <w:right w:w="20" w:type="dxa"/>
            </w:tcMar>
            <w:vAlign w:val="center"/>
            <w:hideMark/>
          </w:tcPr>
          <w:p w14:paraId="2BD983A7" w14:textId="77777777" w:rsidR="00237E63" w:rsidRPr="006314BF" w:rsidRDefault="00237E63" w:rsidP="00D911F9">
            <w:pPr>
              <w:pStyle w:val="movimento2"/>
              <w:rPr>
                <w:color w:val="002060"/>
              </w:rPr>
            </w:pPr>
            <w:r w:rsidRPr="006314BF">
              <w:rPr>
                <w:color w:val="002060"/>
              </w:rPr>
              <w:t xml:space="preserve">(LUCREZIA CALCIO A 5) </w:t>
            </w:r>
          </w:p>
        </w:tc>
      </w:tr>
      <w:tr w:rsidR="00237E63" w:rsidRPr="006314BF" w14:paraId="7DC58C5E" w14:textId="77777777" w:rsidTr="00D911F9">
        <w:tc>
          <w:tcPr>
            <w:tcW w:w="2200" w:type="dxa"/>
            <w:tcMar>
              <w:top w:w="20" w:type="dxa"/>
              <w:left w:w="20" w:type="dxa"/>
              <w:bottom w:w="20" w:type="dxa"/>
              <w:right w:w="20" w:type="dxa"/>
            </w:tcMar>
            <w:vAlign w:val="center"/>
            <w:hideMark/>
          </w:tcPr>
          <w:p w14:paraId="5714AE3C" w14:textId="77777777" w:rsidR="00237E63" w:rsidRPr="006314BF" w:rsidRDefault="00237E63" w:rsidP="00D911F9">
            <w:pPr>
              <w:pStyle w:val="movimento"/>
              <w:rPr>
                <w:color w:val="002060"/>
              </w:rPr>
            </w:pPr>
            <w:r w:rsidRPr="006314BF">
              <w:rPr>
                <w:color w:val="002060"/>
              </w:rPr>
              <w:lastRenderedPageBreak/>
              <w:t>BACALONI RUDY</w:t>
            </w:r>
          </w:p>
        </w:tc>
        <w:tc>
          <w:tcPr>
            <w:tcW w:w="2200" w:type="dxa"/>
            <w:tcMar>
              <w:top w:w="20" w:type="dxa"/>
              <w:left w:w="20" w:type="dxa"/>
              <w:bottom w:w="20" w:type="dxa"/>
              <w:right w:w="20" w:type="dxa"/>
            </w:tcMar>
            <w:vAlign w:val="center"/>
            <w:hideMark/>
          </w:tcPr>
          <w:p w14:paraId="4F6D174D" w14:textId="77777777" w:rsidR="00237E63" w:rsidRPr="006314BF" w:rsidRDefault="00237E63" w:rsidP="00D911F9">
            <w:pPr>
              <w:pStyle w:val="movimento2"/>
              <w:rPr>
                <w:color w:val="002060"/>
              </w:rPr>
            </w:pPr>
            <w:r w:rsidRPr="006314BF">
              <w:rPr>
                <w:color w:val="002060"/>
              </w:rPr>
              <w:t xml:space="preserve">(NUOVA JUVENTINA FFC) </w:t>
            </w:r>
          </w:p>
        </w:tc>
        <w:tc>
          <w:tcPr>
            <w:tcW w:w="800" w:type="dxa"/>
            <w:tcMar>
              <w:top w:w="20" w:type="dxa"/>
              <w:left w:w="20" w:type="dxa"/>
              <w:bottom w:w="20" w:type="dxa"/>
              <w:right w:w="20" w:type="dxa"/>
            </w:tcMar>
            <w:vAlign w:val="center"/>
            <w:hideMark/>
          </w:tcPr>
          <w:p w14:paraId="2723C735"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229DF4C1" w14:textId="77777777" w:rsidR="00237E63" w:rsidRPr="006314BF" w:rsidRDefault="00237E63" w:rsidP="00D911F9">
            <w:pPr>
              <w:pStyle w:val="movimento"/>
              <w:rPr>
                <w:color w:val="002060"/>
              </w:rPr>
            </w:pPr>
            <w:r w:rsidRPr="006314BF">
              <w:rPr>
                <w:color w:val="002060"/>
              </w:rPr>
              <w:t>HALIMI MENSUR</w:t>
            </w:r>
          </w:p>
        </w:tc>
        <w:tc>
          <w:tcPr>
            <w:tcW w:w="2200" w:type="dxa"/>
            <w:tcMar>
              <w:top w:w="20" w:type="dxa"/>
              <w:left w:w="20" w:type="dxa"/>
              <w:bottom w:w="20" w:type="dxa"/>
              <w:right w:w="20" w:type="dxa"/>
            </w:tcMar>
            <w:vAlign w:val="center"/>
            <w:hideMark/>
          </w:tcPr>
          <w:p w14:paraId="20C341F1" w14:textId="77777777" w:rsidR="00237E63" w:rsidRPr="006314BF" w:rsidRDefault="00237E63" w:rsidP="00D911F9">
            <w:pPr>
              <w:pStyle w:val="movimento2"/>
              <w:rPr>
                <w:color w:val="002060"/>
              </w:rPr>
            </w:pPr>
            <w:r w:rsidRPr="006314BF">
              <w:rPr>
                <w:color w:val="002060"/>
              </w:rPr>
              <w:t xml:space="preserve">(OLIMPIA JUVENTU FALCONARA) </w:t>
            </w:r>
          </w:p>
        </w:tc>
      </w:tr>
      <w:tr w:rsidR="00237E63" w:rsidRPr="006314BF" w14:paraId="59984CDA" w14:textId="77777777" w:rsidTr="00D911F9">
        <w:tc>
          <w:tcPr>
            <w:tcW w:w="2200" w:type="dxa"/>
            <w:tcMar>
              <w:top w:w="20" w:type="dxa"/>
              <w:left w:w="20" w:type="dxa"/>
              <w:bottom w:w="20" w:type="dxa"/>
              <w:right w:w="20" w:type="dxa"/>
            </w:tcMar>
            <w:vAlign w:val="center"/>
            <w:hideMark/>
          </w:tcPr>
          <w:p w14:paraId="1EA6FFD7" w14:textId="77777777" w:rsidR="00237E63" w:rsidRPr="006314BF" w:rsidRDefault="00237E63" w:rsidP="00D911F9">
            <w:pPr>
              <w:pStyle w:val="movimento"/>
              <w:rPr>
                <w:color w:val="002060"/>
              </w:rPr>
            </w:pPr>
            <w:r w:rsidRPr="006314BF">
              <w:rPr>
                <w:color w:val="002060"/>
              </w:rPr>
              <w:t>POLVERARI GIOVANNI</w:t>
            </w:r>
          </w:p>
        </w:tc>
        <w:tc>
          <w:tcPr>
            <w:tcW w:w="2200" w:type="dxa"/>
            <w:tcMar>
              <w:top w:w="20" w:type="dxa"/>
              <w:left w:w="20" w:type="dxa"/>
              <w:bottom w:w="20" w:type="dxa"/>
              <w:right w:w="20" w:type="dxa"/>
            </w:tcMar>
            <w:vAlign w:val="center"/>
            <w:hideMark/>
          </w:tcPr>
          <w:p w14:paraId="07B1A12B" w14:textId="77777777" w:rsidR="00237E63" w:rsidRPr="006314BF" w:rsidRDefault="00237E63" w:rsidP="00D911F9">
            <w:pPr>
              <w:pStyle w:val="movimento2"/>
              <w:rPr>
                <w:color w:val="002060"/>
              </w:rPr>
            </w:pPr>
            <w:r w:rsidRPr="006314BF">
              <w:rPr>
                <w:color w:val="002060"/>
              </w:rPr>
              <w:t xml:space="preserve">(OLYMPIA FANO C5) </w:t>
            </w:r>
          </w:p>
        </w:tc>
        <w:tc>
          <w:tcPr>
            <w:tcW w:w="800" w:type="dxa"/>
            <w:tcMar>
              <w:top w:w="20" w:type="dxa"/>
              <w:left w:w="20" w:type="dxa"/>
              <w:bottom w:w="20" w:type="dxa"/>
              <w:right w:w="20" w:type="dxa"/>
            </w:tcMar>
            <w:vAlign w:val="center"/>
            <w:hideMark/>
          </w:tcPr>
          <w:p w14:paraId="44809BBA"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14E315C0" w14:textId="77777777" w:rsidR="00237E63" w:rsidRPr="006314BF" w:rsidRDefault="00237E63" w:rsidP="00D911F9">
            <w:pPr>
              <w:pStyle w:val="movimento"/>
              <w:rPr>
                <w:color w:val="002060"/>
              </w:rPr>
            </w:pPr>
            <w:r w:rsidRPr="006314BF">
              <w:rPr>
                <w:color w:val="002060"/>
              </w:rPr>
              <w:t>GIAVONI EMILIANO</w:t>
            </w:r>
          </w:p>
        </w:tc>
        <w:tc>
          <w:tcPr>
            <w:tcW w:w="2200" w:type="dxa"/>
            <w:tcMar>
              <w:top w:w="20" w:type="dxa"/>
              <w:left w:w="20" w:type="dxa"/>
              <w:bottom w:w="20" w:type="dxa"/>
              <w:right w:w="20" w:type="dxa"/>
            </w:tcMar>
            <w:vAlign w:val="center"/>
            <w:hideMark/>
          </w:tcPr>
          <w:p w14:paraId="66C61ECB" w14:textId="77777777" w:rsidR="00237E63" w:rsidRPr="006314BF" w:rsidRDefault="00237E63" w:rsidP="00D911F9">
            <w:pPr>
              <w:pStyle w:val="movimento2"/>
              <w:rPr>
                <w:color w:val="002060"/>
              </w:rPr>
            </w:pPr>
            <w:r w:rsidRPr="006314BF">
              <w:rPr>
                <w:color w:val="002060"/>
              </w:rPr>
              <w:t xml:space="preserve">(OSIMO FIVE) </w:t>
            </w:r>
          </w:p>
        </w:tc>
      </w:tr>
      <w:tr w:rsidR="00237E63" w:rsidRPr="006314BF" w14:paraId="34046E79" w14:textId="77777777" w:rsidTr="00D911F9">
        <w:tc>
          <w:tcPr>
            <w:tcW w:w="2200" w:type="dxa"/>
            <w:tcMar>
              <w:top w:w="20" w:type="dxa"/>
              <w:left w:w="20" w:type="dxa"/>
              <w:bottom w:w="20" w:type="dxa"/>
              <w:right w:w="20" w:type="dxa"/>
            </w:tcMar>
            <w:vAlign w:val="center"/>
            <w:hideMark/>
          </w:tcPr>
          <w:p w14:paraId="42C931BE" w14:textId="77777777" w:rsidR="00237E63" w:rsidRPr="006314BF" w:rsidRDefault="00237E63" w:rsidP="00D911F9">
            <w:pPr>
              <w:pStyle w:val="movimento"/>
              <w:rPr>
                <w:color w:val="002060"/>
              </w:rPr>
            </w:pPr>
            <w:r w:rsidRPr="006314BF">
              <w:rPr>
                <w:color w:val="002060"/>
              </w:rPr>
              <w:t>PANETTI NICOLAS</w:t>
            </w:r>
          </w:p>
        </w:tc>
        <w:tc>
          <w:tcPr>
            <w:tcW w:w="2200" w:type="dxa"/>
            <w:tcMar>
              <w:top w:w="20" w:type="dxa"/>
              <w:left w:w="20" w:type="dxa"/>
              <w:bottom w:w="20" w:type="dxa"/>
              <w:right w:w="20" w:type="dxa"/>
            </w:tcMar>
            <w:vAlign w:val="center"/>
            <w:hideMark/>
          </w:tcPr>
          <w:p w14:paraId="3B862B1A" w14:textId="77777777" w:rsidR="00237E63" w:rsidRPr="006314BF" w:rsidRDefault="00237E63" w:rsidP="00D911F9">
            <w:pPr>
              <w:pStyle w:val="movimento2"/>
              <w:rPr>
                <w:color w:val="002060"/>
              </w:rPr>
            </w:pPr>
            <w:r w:rsidRPr="006314BF">
              <w:rPr>
                <w:color w:val="002060"/>
              </w:rPr>
              <w:t xml:space="preserve">(OSIMO FIVE) </w:t>
            </w:r>
          </w:p>
        </w:tc>
        <w:tc>
          <w:tcPr>
            <w:tcW w:w="800" w:type="dxa"/>
            <w:tcMar>
              <w:top w:w="20" w:type="dxa"/>
              <w:left w:w="20" w:type="dxa"/>
              <w:bottom w:w="20" w:type="dxa"/>
              <w:right w:w="20" w:type="dxa"/>
            </w:tcMar>
            <w:vAlign w:val="center"/>
            <w:hideMark/>
          </w:tcPr>
          <w:p w14:paraId="25305F8F"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4BCEC5FE" w14:textId="77777777" w:rsidR="00237E63" w:rsidRPr="006314BF" w:rsidRDefault="00237E63" w:rsidP="00D911F9">
            <w:pPr>
              <w:pStyle w:val="movimento"/>
              <w:rPr>
                <w:color w:val="002060"/>
              </w:rPr>
            </w:pPr>
            <w:r w:rsidRPr="006314BF">
              <w:rPr>
                <w:color w:val="002060"/>
              </w:rPr>
              <w:t>TORRIANI NICCOLO</w:t>
            </w:r>
          </w:p>
        </w:tc>
        <w:tc>
          <w:tcPr>
            <w:tcW w:w="2200" w:type="dxa"/>
            <w:tcMar>
              <w:top w:w="20" w:type="dxa"/>
              <w:left w:w="20" w:type="dxa"/>
              <w:bottom w:w="20" w:type="dxa"/>
              <w:right w:w="20" w:type="dxa"/>
            </w:tcMar>
            <w:vAlign w:val="center"/>
            <w:hideMark/>
          </w:tcPr>
          <w:p w14:paraId="568E8155" w14:textId="77777777" w:rsidR="00237E63" w:rsidRPr="006314BF" w:rsidRDefault="00237E63" w:rsidP="00D911F9">
            <w:pPr>
              <w:pStyle w:val="movimento2"/>
              <w:rPr>
                <w:color w:val="002060"/>
              </w:rPr>
            </w:pPr>
            <w:r w:rsidRPr="006314BF">
              <w:rPr>
                <w:color w:val="002060"/>
              </w:rPr>
              <w:t xml:space="preserve">(OSIMO FIVE) </w:t>
            </w:r>
          </w:p>
        </w:tc>
      </w:tr>
      <w:tr w:rsidR="00237E63" w:rsidRPr="006314BF" w14:paraId="75362A45" w14:textId="77777777" w:rsidTr="00D911F9">
        <w:tc>
          <w:tcPr>
            <w:tcW w:w="2200" w:type="dxa"/>
            <w:tcMar>
              <w:top w:w="20" w:type="dxa"/>
              <w:left w:w="20" w:type="dxa"/>
              <w:bottom w:w="20" w:type="dxa"/>
              <w:right w:w="20" w:type="dxa"/>
            </w:tcMar>
            <w:vAlign w:val="center"/>
            <w:hideMark/>
          </w:tcPr>
          <w:p w14:paraId="290EF492" w14:textId="77777777" w:rsidR="00237E63" w:rsidRPr="006314BF" w:rsidRDefault="00237E63" w:rsidP="00D911F9">
            <w:pPr>
              <w:pStyle w:val="movimento"/>
              <w:rPr>
                <w:color w:val="002060"/>
              </w:rPr>
            </w:pPr>
            <w:r w:rsidRPr="006314BF">
              <w:rPr>
                <w:color w:val="002060"/>
              </w:rPr>
              <w:t>SILMI ACHRAF</w:t>
            </w:r>
          </w:p>
        </w:tc>
        <w:tc>
          <w:tcPr>
            <w:tcW w:w="2200" w:type="dxa"/>
            <w:tcMar>
              <w:top w:w="20" w:type="dxa"/>
              <w:left w:w="20" w:type="dxa"/>
              <w:bottom w:w="20" w:type="dxa"/>
              <w:right w:w="20" w:type="dxa"/>
            </w:tcMar>
            <w:vAlign w:val="center"/>
            <w:hideMark/>
          </w:tcPr>
          <w:p w14:paraId="3DC94BFF" w14:textId="77777777" w:rsidR="00237E63" w:rsidRPr="006314BF" w:rsidRDefault="00237E63" w:rsidP="00D911F9">
            <w:pPr>
              <w:pStyle w:val="movimento2"/>
              <w:rPr>
                <w:color w:val="002060"/>
              </w:rPr>
            </w:pPr>
            <w:r w:rsidRPr="006314BF">
              <w:rPr>
                <w:color w:val="002060"/>
              </w:rPr>
              <w:t xml:space="preserve">(PICENO UNITED MMX A R.L.) </w:t>
            </w:r>
          </w:p>
        </w:tc>
        <w:tc>
          <w:tcPr>
            <w:tcW w:w="800" w:type="dxa"/>
            <w:tcMar>
              <w:top w:w="20" w:type="dxa"/>
              <w:left w:w="20" w:type="dxa"/>
              <w:bottom w:w="20" w:type="dxa"/>
              <w:right w:w="20" w:type="dxa"/>
            </w:tcMar>
            <w:vAlign w:val="center"/>
            <w:hideMark/>
          </w:tcPr>
          <w:p w14:paraId="6E754FFF"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258AEC17" w14:textId="77777777" w:rsidR="00237E63" w:rsidRPr="006314BF" w:rsidRDefault="00237E63" w:rsidP="00D911F9">
            <w:pPr>
              <w:pStyle w:val="movimento"/>
              <w:rPr>
                <w:color w:val="002060"/>
              </w:rPr>
            </w:pPr>
            <w:r w:rsidRPr="006314BF">
              <w:rPr>
                <w:color w:val="002060"/>
              </w:rPr>
              <w:t>FILIPPINI ENRICO</w:t>
            </w:r>
          </w:p>
        </w:tc>
        <w:tc>
          <w:tcPr>
            <w:tcW w:w="2200" w:type="dxa"/>
            <w:tcMar>
              <w:top w:w="20" w:type="dxa"/>
              <w:left w:w="20" w:type="dxa"/>
              <w:bottom w:w="20" w:type="dxa"/>
              <w:right w:w="20" w:type="dxa"/>
            </w:tcMar>
            <w:vAlign w:val="center"/>
            <w:hideMark/>
          </w:tcPr>
          <w:p w14:paraId="5D8FEAF9" w14:textId="77777777" w:rsidR="00237E63" w:rsidRPr="006314BF" w:rsidRDefault="00237E63" w:rsidP="00D911F9">
            <w:pPr>
              <w:pStyle w:val="movimento2"/>
              <w:rPr>
                <w:color w:val="002060"/>
              </w:rPr>
            </w:pPr>
            <w:r w:rsidRPr="006314BF">
              <w:rPr>
                <w:color w:val="002060"/>
              </w:rPr>
              <w:t xml:space="preserve">(REAL ANCARIA) </w:t>
            </w:r>
          </w:p>
        </w:tc>
      </w:tr>
      <w:tr w:rsidR="00237E63" w:rsidRPr="006314BF" w14:paraId="4107AEDE" w14:textId="77777777" w:rsidTr="00D911F9">
        <w:tc>
          <w:tcPr>
            <w:tcW w:w="2200" w:type="dxa"/>
            <w:tcMar>
              <w:top w:w="20" w:type="dxa"/>
              <w:left w:w="20" w:type="dxa"/>
              <w:bottom w:w="20" w:type="dxa"/>
              <w:right w:w="20" w:type="dxa"/>
            </w:tcMar>
            <w:vAlign w:val="center"/>
            <w:hideMark/>
          </w:tcPr>
          <w:p w14:paraId="3A0094C6" w14:textId="77777777" w:rsidR="00237E63" w:rsidRPr="006314BF" w:rsidRDefault="00237E63" w:rsidP="00D911F9">
            <w:pPr>
              <w:pStyle w:val="movimento"/>
              <w:rPr>
                <w:color w:val="002060"/>
              </w:rPr>
            </w:pPr>
            <w:r w:rsidRPr="006314BF">
              <w:rPr>
                <w:color w:val="002060"/>
              </w:rPr>
              <w:t>PICCIONI NICOLO</w:t>
            </w:r>
          </w:p>
        </w:tc>
        <w:tc>
          <w:tcPr>
            <w:tcW w:w="2200" w:type="dxa"/>
            <w:tcMar>
              <w:top w:w="20" w:type="dxa"/>
              <w:left w:w="20" w:type="dxa"/>
              <w:bottom w:w="20" w:type="dxa"/>
              <w:right w:w="20" w:type="dxa"/>
            </w:tcMar>
            <w:vAlign w:val="center"/>
            <w:hideMark/>
          </w:tcPr>
          <w:p w14:paraId="43584593" w14:textId="77777777" w:rsidR="00237E63" w:rsidRPr="006314BF" w:rsidRDefault="00237E63" w:rsidP="00D911F9">
            <w:pPr>
              <w:pStyle w:val="movimento2"/>
              <w:rPr>
                <w:color w:val="002060"/>
              </w:rPr>
            </w:pPr>
            <w:r w:rsidRPr="006314BF">
              <w:rPr>
                <w:color w:val="002060"/>
              </w:rPr>
              <w:t xml:space="preserve">(REAL ANCARIA) </w:t>
            </w:r>
          </w:p>
        </w:tc>
        <w:tc>
          <w:tcPr>
            <w:tcW w:w="800" w:type="dxa"/>
            <w:tcMar>
              <w:top w:w="20" w:type="dxa"/>
              <w:left w:w="20" w:type="dxa"/>
              <w:bottom w:w="20" w:type="dxa"/>
              <w:right w:w="20" w:type="dxa"/>
            </w:tcMar>
            <w:vAlign w:val="center"/>
            <w:hideMark/>
          </w:tcPr>
          <w:p w14:paraId="2C71E37B"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2830BFAD" w14:textId="77777777" w:rsidR="00237E63" w:rsidRPr="006314BF" w:rsidRDefault="00237E63" w:rsidP="00D911F9">
            <w:pPr>
              <w:pStyle w:val="movimento"/>
              <w:rPr>
                <w:color w:val="002060"/>
              </w:rPr>
            </w:pPr>
            <w:r w:rsidRPr="006314BF">
              <w:rPr>
                <w:color w:val="002060"/>
              </w:rPr>
              <w:t>BRUNI MATTEO</w:t>
            </w:r>
          </w:p>
        </w:tc>
        <w:tc>
          <w:tcPr>
            <w:tcW w:w="2200" w:type="dxa"/>
            <w:tcMar>
              <w:top w:w="20" w:type="dxa"/>
              <w:left w:w="20" w:type="dxa"/>
              <w:bottom w:w="20" w:type="dxa"/>
              <w:right w:w="20" w:type="dxa"/>
            </w:tcMar>
            <w:vAlign w:val="center"/>
            <w:hideMark/>
          </w:tcPr>
          <w:p w14:paraId="71360917" w14:textId="77777777" w:rsidR="00237E63" w:rsidRPr="006314BF" w:rsidRDefault="00237E63" w:rsidP="00D911F9">
            <w:pPr>
              <w:pStyle w:val="movimento2"/>
              <w:rPr>
                <w:color w:val="002060"/>
              </w:rPr>
            </w:pPr>
            <w:r w:rsidRPr="006314BF">
              <w:rPr>
                <w:color w:val="002060"/>
              </w:rPr>
              <w:t xml:space="preserve">(REAL EAGLES VIRTUS PAGLIA) </w:t>
            </w:r>
          </w:p>
        </w:tc>
      </w:tr>
      <w:tr w:rsidR="00237E63" w:rsidRPr="006314BF" w14:paraId="1F025647" w14:textId="77777777" w:rsidTr="00D911F9">
        <w:tc>
          <w:tcPr>
            <w:tcW w:w="2200" w:type="dxa"/>
            <w:tcMar>
              <w:top w:w="20" w:type="dxa"/>
              <w:left w:w="20" w:type="dxa"/>
              <w:bottom w:w="20" w:type="dxa"/>
              <w:right w:w="20" w:type="dxa"/>
            </w:tcMar>
            <w:vAlign w:val="center"/>
            <w:hideMark/>
          </w:tcPr>
          <w:p w14:paraId="5ECC49B2" w14:textId="77777777" w:rsidR="00237E63" w:rsidRPr="006314BF" w:rsidRDefault="00237E63" w:rsidP="00D911F9">
            <w:pPr>
              <w:pStyle w:val="movimento"/>
              <w:rPr>
                <w:color w:val="002060"/>
              </w:rPr>
            </w:pPr>
            <w:r w:rsidRPr="006314BF">
              <w:rPr>
                <w:color w:val="002060"/>
              </w:rPr>
              <w:t>KAMBERI MATEO</w:t>
            </w:r>
          </w:p>
        </w:tc>
        <w:tc>
          <w:tcPr>
            <w:tcW w:w="2200" w:type="dxa"/>
            <w:tcMar>
              <w:top w:w="20" w:type="dxa"/>
              <w:left w:w="20" w:type="dxa"/>
              <w:bottom w:w="20" w:type="dxa"/>
              <w:right w:w="20" w:type="dxa"/>
            </w:tcMar>
            <w:vAlign w:val="center"/>
            <w:hideMark/>
          </w:tcPr>
          <w:p w14:paraId="5E3423B4" w14:textId="77777777" w:rsidR="00237E63" w:rsidRPr="006314BF" w:rsidRDefault="00237E63" w:rsidP="00D911F9">
            <w:pPr>
              <w:pStyle w:val="movimento2"/>
              <w:rPr>
                <w:color w:val="002060"/>
              </w:rPr>
            </w:pPr>
            <w:r w:rsidRPr="006314BF">
              <w:rPr>
                <w:color w:val="002060"/>
              </w:rPr>
              <w:t xml:space="preserve">(REAL EAGLES VIRTUS PAGLIA) </w:t>
            </w:r>
          </w:p>
        </w:tc>
        <w:tc>
          <w:tcPr>
            <w:tcW w:w="800" w:type="dxa"/>
            <w:tcMar>
              <w:top w:w="20" w:type="dxa"/>
              <w:left w:w="20" w:type="dxa"/>
              <w:bottom w:w="20" w:type="dxa"/>
              <w:right w:w="20" w:type="dxa"/>
            </w:tcMar>
            <w:vAlign w:val="center"/>
            <w:hideMark/>
          </w:tcPr>
          <w:p w14:paraId="114A9BC4"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76466CD7" w14:textId="77777777" w:rsidR="00237E63" w:rsidRPr="006314BF" w:rsidRDefault="00237E63" w:rsidP="00D911F9">
            <w:pPr>
              <w:pStyle w:val="movimento"/>
              <w:rPr>
                <w:color w:val="002060"/>
              </w:rPr>
            </w:pPr>
            <w:r w:rsidRPr="006314BF">
              <w:rPr>
                <w:color w:val="002060"/>
              </w:rPr>
              <w:t>GIACOMETTI DIEGO</w:t>
            </w:r>
          </w:p>
        </w:tc>
        <w:tc>
          <w:tcPr>
            <w:tcW w:w="2200" w:type="dxa"/>
            <w:tcMar>
              <w:top w:w="20" w:type="dxa"/>
              <w:left w:w="20" w:type="dxa"/>
              <w:bottom w:w="20" w:type="dxa"/>
              <w:right w:w="20" w:type="dxa"/>
            </w:tcMar>
            <w:vAlign w:val="center"/>
            <w:hideMark/>
          </w:tcPr>
          <w:p w14:paraId="06CA6E9E" w14:textId="77777777" w:rsidR="00237E63" w:rsidRPr="006314BF" w:rsidRDefault="00237E63" w:rsidP="00D911F9">
            <w:pPr>
              <w:pStyle w:val="movimento2"/>
              <w:rPr>
                <w:color w:val="002060"/>
              </w:rPr>
            </w:pPr>
            <w:r w:rsidRPr="006314BF">
              <w:rPr>
                <w:color w:val="002060"/>
              </w:rPr>
              <w:t xml:space="preserve">(REAL FABRIANO) </w:t>
            </w:r>
          </w:p>
        </w:tc>
      </w:tr>
      <w:tr w:rsidR="00237E63" w:rsidRPr="006314BF" w14:paraId="635D8308" w14:textId="77777777" w:rsidTr="00D911F9">
        <w:tc>
          <w:tcPr>
            <w:tcW w:w="2200" w:type="dxa"/>
            <w:tcMar>
              <w:top w:w="20" w:type="dxa"/>
              <w:left w:w="20" w:type="dxa"/>
              <w:bottom w:w="20" w:type="dxa"/>
              <w:right w:w="20" w:type="dxa"/>
            </w:tcMar>
            <w:vAlign w:val="center"/>
            <w:hideMark/>
          </w:tcPr>
          <w:p w14:paraId="37B4A215" w14:textId="77777777" w:rsidR="00237E63" w:rsidRPr="006314BF" w:rsidRDefault="00237E63" w:rsidP="00D911F9">
            <w:pPr>
              <w:pStyle w:val="movimento"/>
              <w:rPr>
                <w:color w:val="002060"/>
              </w:rPr>
            </w:pPr>
            <w:r w:rsidRPr="006314BF">
              <w:rPr>
                <w:color w:val="002060"/>
              </w:rPr>
              <w:t>PASQUINI MARCO</w:t>
            </w:r>
          </w:p>
        </w:tc>
        <w:tc>
          <w:tcPr>
            <w:tcW w:w="2200" w:type="dxa"/>
            <w:tcMar>
              <w:top w:w="20" w:type="dxa"/>
              <w:left w:w="20" w:type="dxa"/>
              <w:bottom w:w="20" w:type="dxa"/>
              <w:right w:w="20" w:type="dxa"/>
            </w:tcMar>
            <w:vAlign w:val="center"/>
            <w:hideMark/>
          </w:tcPr>
          <w:p w14:paraId="27BAD3A0" w14:textId="77777777" w:rsidR="00237E63" w:rsidRPr="006314BF" w:rsidRDefault="00237E63" w:rsidP="00D911F9">
            <w:pPr>
              <w:pStyle w:val="movimento2"/>
              <w:rPr>
                <w:color w:val="002060"/>
              </w:rPr>
            </w:pPr>
            <w:r w:rsidRPr="006314BF">
              <w:rPr>
                <w:color w:val="002060"/>
              </w:rPr>
              <w:t xml:space="preserve">(RIVIERA DELLE PALME) </w:t>
            </w:r>
          </w:p>
        </w:tc>
        <w:tc>
          <w:tcPr>
            <w:tcW w:w="800" w:type="dxa"/>
            <w:tcMar>
              <w:top w:w="20" w:type="dxa"/>
              <w:left w:w="20" w:type="dxa"/>
              <w:bottom w:w="20" w:type="dxa"/>
              <w:right w:w="20" w:type="dxa"/>
            </w:tcMar>
            <w:vAlign w:val="center"/>
            <w:hideMark/>
          </w:tcPr>
          <w:p w14:paraId="45556C5A"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792AA09E" w14:textId="77777777" w:rsidR="00237E63" w:rsidRPr="006314BF" w:rsidRDefault="00237E63" w:rsidP="00D911F9">
            <w:pPr>
              <w:pStyle w:val="movimento"/>
              <w:rPr>
                <w:color w:val="002060"/>
              </w:rPr>
            </w:pPr>
            <w:r w:rsidRPr="006314BF">
              <w:rPr>
                <w:color w:val="002060"/>
              </w:rPr>
              <w:t>STIPA ALESSIO</w:t>
            </w:r>
          </w:p>
        </w:tc>
        <w:tc>
          <w:tcPr>
            <w:tcW w:w="2200" w:type="dxa"/>
            <w:tcMar>
              <w:top w:w="20" w:type="dxa"/>
              <w:left w:w="20" w:type="dxa"/>
              <w:bottom w:w="20" w:type="dxa"/>
              <w:right w:w="20" w:type="dxa"/>
            </w:tcMar>
            <w:vAlign w:val="center"/>
            <w:hideMark/>
          </w:tcPr>
          <w:p w14:paraId="7360CB20" w14:textId="77777777" w:rsidR="00237E63" w:rsidRPr="006314BF" w:rsidRDefault="00237E63" w:rsidP="00D911F9">
            <w:pPr>
              <w:pStyle w:val="movimento2"/>
              <w:rPr>
                <w:color w:val="002060"/>
              </w:rPr>
            </w:pPr>
            <w:r w:rsidRPr="006314BF">
              <w:rPr>
                <w:color w:val="002060"/>
              </w:rPr>
              <w:t xml:space="preserve">(ROCCAFLUVIONE) </w:t>
            </w:r>
          </w:p>
        </w:tc>
      </w:tr>
      <w:tr w:rsidR="00237E63" w:rsidRPr="006314BF" w14:paraId="38DE09CB" w14:textId="77777777" w:rsidTr="00D911F9">
        <w:tc>
          <w:tcPr>
            <w:tcW w:w="2200" w:type="dxa"/>
            <w:tcMar>
              <w:top w:w="20" w:type="dxa"/>
              <w:left w:w="20" w:type="dxa"/>
              <w:bottom w:w="20" w:type="dxa"/>
              <w:right w:w="20" w:type="dxa"/>
            </w:tcMar>
            <w:vAlign w:val="center"/>
            <w:hideMark/>
          </w:tcPr>
          <w:p w14:paraId="1578C637" w14:textId="77777777" w:rsidR="00237E63" w:rsidRPr="006314BF" w:rsidRDefault="00237E63" w:rsidP="00D911F9">
            <w:pPr>
              <w:pStyle w:val="movimento"/>
              <w:rPr>
                <w:color w:val="002060"/>
              </w:rPr>
            </w:pPr>
            <w:r w:rsidRPr="006314BF">
              <w:rPr>
                <w:color w:val="002060"/>
              </w:rPr>
              <w:t>ALIAGA SERRANO JESUS</w:t>
            </w:r>
          </w:p>
        </w:tc>
        <w:tc>
          <w:tcPr>
            <w:tcW w:w="2200" w:type="dxa"/>
            <w:tcMar>
              <w:top w:w="20" w:type="dxa"/>
              <w:left w:w="20" w:type="dxa"/>
              <w:bottom w:w="20" w:type="dxa"/>
              <w:right w:w="20" w:type="dxa"/>
            </w:tcMar>
            <w:vAlign w:val="center"/>
            <w:hideMark/>
          </w:tcPr>
          <w:p w14:paraId="5558EC91" w14:textId="77777777" w:rsidR="00237E63" w:rsidRPr="006314BF" w:rsidRDefault="00237E63" w:rsidP="00D911F9">
            <w:pPr>
              <w:pStyle w:val="movimento2"/>
              <w:rPr>
                <w:color w:val="002060"/>
              </w:rPr>
            </w:pPr>
            <w:r w:rsidRPr="006314BF">
              <w:rPr>
                <w:color w:val="002060"/>
              </w:rPr>
              <w:t xml:space="preserve">(TRE TORRI A.S.D.) </w:t>
            </w:r>
          </w:p>
        </w:tc>
        <w:tc>
          <w:tcPr>
            <w:tcW w:w="800" w:type="dxa"/>
            <w:tcMar>
              <w:top w:w="20" w:type="dxa"/>
              <w:left w:w="20" w:type="dxa"/>
              <w:bottom w:w="20" w:type="dxa"/>
              <w:right w:w="20" w:type="dxa"/>
            </w:tcMar>
            <w:vAlign w:val="center"/>
            <w:hideMark/>
          </w:tcPr>
          <w:p w14:paraId="4F78668B"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5902C39A" w14:textId="77777777" w:rsidR="00237E63" w:rsidRPr="006314BF" w:rsidRDefault="00237E63" w:rsidP="00D911F9">
            <w:pPr>
              <w:pStyle w:val="movimento"/>
              <w:rPr>
                <w:color w:val="002060"/>
              </w:rPr>
            </w:pPr>
            <w:r w:rsidRPr="006314BF">
              <w:rPr>
                <w:color w:val="002060"/>
              </w:rPr>
              <w:t>TORQUATI LUCA</w:t>
            </w:r>
          </w:p>
        </w:tc>
        <w:tc>
          <w:tcPr>
            <w:tcW w:w="2200" w:type="dxa"/>
            <w:tcMar>
              <w:top w:w="20" w:type="dxa"/>
              <w:left w:w="20" w:type="dxa"/>
              <w:bottom w:w="20" w:type="dxa"/>
              <w:right w:w="20" w:type="dxa"/>
            </w:tcMar>
            <w:vAlign w:val="center"/>
            <w:hideMark/>
          </w:tcPr>
          <w:p w14:paraId="5A16D45E" w14:textId="77777777" w:rsidR="00237E63" w:rsidRPr="006314BF" w:rsidRDefault="00237E63" w:rsidP="00D911F9">
            <w:pPr>
              <w:pStyle w:val="movimento2"/>
              <w:rPr>
                <w:color w:val="002060"/>
              </w:rPr>
            </w:pPr>
            <w:r w:rsidRPr="006314BF">
              <w:rPr>
                <w:color w:val="002060"/>
              </w:rPr>
              <w:t xml:space="preserve">(TRE TORRI A.S.D.) </w:t>
            </w:r>
          </w:p>
        </w:tc>
      </w:tr>
    </w:tbl>
    <w:p w14:paraId="392A7CF3" w14:textId="77777777" w:rsidR="00237E63" w:rsidRPr="006314BF" w:rsidRDefault="00237E63" w:rsidP="00237E63">
      <w:pPr>
        <w:pStyle w:val="titolo10"/>
        <w:rPr>
          <w:rFonts w:eastAsiaTheme="minorEastAsia"/>
          <w:color w:val="002060"/>
        </w:rPr>
      </w:pPr>
      <w:r w:rsidRPr="006314BF">
        <w:rPr>
          <w:color w:val="002060"/>
        </w:rPr>
        <w:t xml:space="preserve">GARE DEL 1/10/2022 </w:t>
      </w:r>
    </w:p>
    <w:p w14:paraId="2E0845B4" w14:textId="77777777" w:rsidR="00237E63" w:rsidRPr="006314BF" w:rsidRDefault="00237E63" w:rsidP="00237E63">
      <w:pPr>
        <w:pStyle w:val="titolo7a"/>
        <w:rPr>
          <w:color w:val="002060"/>
        </w:rPr>
      </w:pPr>
      <w:r w:rsidRPr="006314BF">
        <w:rPr>
          <w:color w:val="002060"/>
        </w:rPr>
        <w:t xml:space="preserve">PROVVEDIMENTI DISCIPLINARI </w:t>
      </w:r>
    </w:p>
    <w:p w14:paraId="0E66D28D" w14:textId="77777777" w:rsidR="00237E63" w:rsidRPr="006314BF" w:rsidRDefault="00237E63" w:rsidP="00237E63">
      <w:pPr>
        <w:pStyle w:val="titolo7b0"/>
        <w:rPr>
          <w:color w:val="002060"/>
        </w:rPr>
      </w:pPr>
      <w:r w:rsidRPr="006314BF">
        <w:rPr>
          <w:color w:val="002060"/>
        </w:rPr>
        <w:t xml:space="preserve">In base alle risultanze degli atti ufficiali sono state deliberate le seguenti sanzioni disciplinari. </w:t>
      </w:r>
    </w:p>
    <w:p w14:paraId="19A81BA1" w14:textId="77777777" w:rsidR="00237E63" w:rsidRPr="006314BF" w:rsidRDefault="00237E63" w:rsidP="00237E63">
      <w:pPr>
        <w:pStyle w:val="titolo30"/>
        <w:rPr>
          <w:color w:val="002060"/>
        </w:rPr>
      </w:pPr>
      <w:r w:rsidRPr="006314BF">
        <w:rPr>
          <w:color w:val="002060"/>
        </w:rPr>
        <w:t xml:space="preserve">CALCIATORI NON ESPULSI </w:t>
      </w:r>
    </w:p>
    <w:p w14:paraId="6138B000" w14:textId="77777777" w:rsidR="00237E63" w:rsidRPr="006314BF" w:rsidRDefault="00237E63" w:rsidP="00237E63">
      <w:pPr>
        <w:pStyle w:val="titolo20"/>
        <w:rPr>
          <w:color w:val="002060"/>
        </w:rPr>
      </w:pPr>
      <w:r w:rsidRPr="006314B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E63" w:rsidRPr="006314BF" w14:paraId="55313D3E" w14:textId="77777777" w:rsidTr="00D911F9">
        <w:tc>
          <w:tcPr>
            <w:tcW w:w="2200" w:type="dxa"/>
            <w:tcMar>
              <w:top w:w="20" w:type="dxa"/>
              <w:left w:w="20" w:type="dxa"/>
              <w:bottom w:w="20" w:type="dxa"/>
              <w:right w:w="20" w:type="dxa"/>
            </w:tcMar>
            <w:vAlign w:val="center"/>
            <w:hideMark/>
          </w:tcPr>
          <w:p w14:paraId="56C4D8E6" w14:textId="77777777" w:rsidR="00237E63" w:rsidRPr="006314BF" w:rsidRDefault="00237E63" w:rsidP="00D911F9">
            <w:pPr>
              <w:pStyle w:val="movimento"/>
              <w:rPr>
                <w:color w:val="002060"/>
              </w:rPr>
            </w:pPr>
            <w:r w:rsidRPr="006314BF">
              <w:rPr>
                <w:color w:val="002060"/>
              </w:rPr>
              <w:t>MARTYNENKO SERHIY</w:t>
            </w:r>
          </w:p>
        </w:tc>
        <w:tc>
          <w:tcPr>
            <w:tcW w:w="2200" w:type="dxa"/>
            <w:tcMar>
              <w:top w:w="20" w:type="dxa"/>
              <w:left w:w="20" w:type="dxa"/>
              <w:bottom w:w="20" w:type="dxa"/>
              <w:right w:w="20" w:type="dxa"/>
            </w:tcMar>
            <w:vAlign w:val="center"/>
            <w:hideMark/>
          </w:tcPr>
          <w:p w14:paraId="58C1D4C8" w14:textId="77777777" w:rsidR="00237E63" w:rsidRPr="006314BF" w:rsidRDefault="00237E63" w:rsidP="00D911F9">
            <w:pPr>
              <w:pStyle w:val="movimento2"/>
              <w:rPr>
                <w:color w:val="002060"/>
              </w:rPr>
            </w:pPr>
            <w:r w:rsidRPr="006314BF">
              <w:rPr>
                <w:color w:val="002060"/>
              </w:rPr>
              <w:t xml:space="preserve">(FUTSAL SAMBUCHETO) </w:t>
            </w:r>
          </w:p>
        </w:tc>
        <w:tc>
          <w:tcPr>
            <w:tcW w:w="800" w:type="dxa"/>
            <w:tcMar>
              <w:top w:w="20" w:type="dxa"/>
              <w:left w:w="20" w:type="dxa"/>
              <w:bottom w:w="20" w:type="dxa"/>
              <w:right w:w="20" w:type="dxa"/>
            </w:tcMar>
            <w:vAlign w:val="center"/>
            <w:hideMark/>
          </w:tcPr>
          <w:p w14:paraId="1F0CE5B5"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4CD51D8E" w14:textId="77777777" w:rsidR="00237E63" w:rsidRPr="006314BF" w:rsidRDefault="00237E63" w:rsidP="00D911F9">
            <w:pPr>
              <w:pStyle w:val="movimento"/>
              <w:rPr>
                <w:color w:val="002060"/>
              </w:rPr>
            </w:pPr>
            <w:r w:rsidRPr="006314BF">
              <w:rPr>
                <w:color w:val="002060"/>
              </w:rPr>
              <w:t>SILVESTRONI ELIA</w:t>
            </w:r>
          </w:p>
        </w:tc>
        <w:tc>
          <w:tcPr>
            <w:tcW w:w="2200" w:type="dxa"/>
            <w:tcMar>
              <w:top w:w="20" w:type="dxa"/>
              <w:left w:w="20" w:type="dxa"/>
              <w:bottom w:w="20" w:type="dxa"/>
              <w:right w:w="20" w:type="dxa"/>
            </w:tcMar>
            <w:vAlign w:val="center"/>
            <w:hideMark/>
          </w:tcPr>
          <w:p w14:paraId="26DBB165" w14:textId="77777777" w:rsidR="00237E63" w:rsidRPr="006314BF" w:rsidRDefault="00237E63" w:rsidP="00D911F9">
            <w:pPr>
              <w:pStyle w:val="movimento2"/>
              <w:rPr>
                <w:color w:val="002060"/>
              </w:rPr>
            </w:pPr>
            <w:r w:rsidRPr="006314BF">
              <w:rPr>
                <w:color w:val="002060"/>
              </w:rPr>
              <w:t xml:space="preserve">(FUTSAL SAMBUCHETO) </w:t>
            </w:r>
          </w:p>
        </w:tc>
      </w:tr>
      <w:tr w:rsidR="00237E63" w:rsidRPr="006314BF" w14:paraId="43BE9D59" w14:textId="77777777" w:rsidTr="00D911F9">
        <w:tc>
          <w:tcPr>
            <w:tcW w:w="2200" w:type="dxa"/>
            <w:tcMar>
              <w:top w:w="20" w:type="dxa"/>
              <w:left w:w="20" w:type="dxa"/>
              <w:bottom w:w="20" w:type="dxa"/>
              <w:right w:w="20" w:type="dxa"/>
            </w:tcMar>
            <w:vAlign w:val="center"/>
            <w:hideMark/>
          </w:tcPr>
          <w:p w14:paraId="5D074D49" w14:textId="77777777" w:rsidR="00237E63" w:rsidRPr="006314BF" w:rsidRDefault="00237E63" w:rsidP="00D911F9">
            <w:pPr>
              <w:pStyle w:val="movimento"/>
              <w:rPr>
                <w:color w:val="002060"/>
              </w:rPr>
            </w:pPr>
            <w:r w:rsidRPr="006314BF">
              <w:rPr>
                <w:color w:val="002060"/>
              </w:rPr>
              <w:t>GABBANINI PAOLO</w:t>
            </w:r>
          </w:p>
        </w:tc>
        <w:tc>
          <w:tcPr>
            <w:tcW w:w="2200" w:type="dxa"/>
            <w:tcMar>
              <w:top w:w="20" w:type="dxa"/>
              <w:left w:w="20" w:type="dxa"/>
              <w:bottom w:w="20" w:type="dxa"/>
              <w:right w:w="20" w:type="dxa"/>
            </w:tcMar>
            <w:vAlign w:val="center"/>
            <w:hideMark/>
          </w:tcPr>
          <w:p w14:paraId="7C2CDA95" w14:textId="77777777" w:rsidR="00237E63" w:rsidRPr="006314BF" w:rsidRDefault="00237E63" w:rsidP="00D911F9">
            <w:pPr>
              <w:pStyle w:val="movimento2"/>
              <w:rPr>
                <w:color w:val="002060"/>
              </w:rPr>
            </w:pPr>
            <w:r w:rsidRPr="006314BF">
              <w:rPr>
                <w:color w:val="002060"/>
              </w:rPr>
              <w:t xml:space="preserve">(GNANO 04) </w:t>
            </w:r>
          </w:p>
        </w:tc>
        <w:tc>
          <w:tcPr>
            <w:tcW w:w="800" w:type="dxa"/>
            <w:tcMar>
              <w:top w:w="20" w:type="dxa"/>
              <w:left w:w="20" w:type="dxa"/>
              <w:bottom w:w="20" w:type="dxa"/>
              <w:right w:w="20" w:type="dxa"/>
            </w:tcMar>
            <w:vAlign w:val="center"/>
            <w:hideMark/>
          </w:tcPr>
          <w:p w14:paraId="5FCA8A00"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781D1636" w14:textId="77777777" w:rsidR="00237E63" w:rsidRPr="006314BF" w:rsidRDefault="00237E63" w:rsidP="00D911F9">
            <w:pPr>
              <w:pStyle w:val="movimento"/>
              <w:rPr>
                <w:color w:val="002060"/>
              </w:rPr>
            </w:pPr>
            <w:r w:rsidRPr="006314BF">
              <w:rPr>
                <w:color w:val="002060"/>
              </w:rPr>
              <w:t>BANCHETTI JOHANNES</w:t>
            </w:r>
          </w:p>
        </w:tc>
        <w:tc>
          <w:tcPr>
            <w:tcW w:w="2200" w:type="dxa"/>
            <w:tcMar>
              <w:top w:w="20" w:type="dxa"/>
              <w:left w:w="20" w:type="dxa"/>
              <w:bottom w:w="20" w:type="dxa"/>
              <w:right w:w="20" w:type="dxa"/>
            </w:tcMar>
            <w:vAlign w:val="center"/>
            <w:hideMark/>
          </w:tcPr>
          <w:p w14:paraId="0EEA0B42" w14:textId="77777777" w:rsidR="00237E63" w:rsidRPr="006314BF" w:rsidRDefault="00237E63" w:rsidP="00D911F9">
            <w:pPr>
              <w:pStyle w:val="movimento2"/>
              <w:rPr>
                <w:color w:val="002060"/>
              </w:rPr>
            </w:pPr>
            <w:r w:rsidRPr="006314BF">
              <w:rPr>
                <w:color w:val="002060"/>
              </w:rPr>
              <w:t xml:space="preserve">(POLISPORTIVA VICTORIA) </w:t>
            </w:r>
          </w:p>
        </w:tc>
      </w:tr>
      <w:tr w:rsidR="00237E63" w:rsidRPr="006314BF" w14:paraId="37D80438" w14:textId="77777777" w:rsidTr="00D911F9">
        <w:tc>
          <w:tcPr>
            <w:tcW w:w="2200" w:type="dxa"/>
            <w:tcMar>
              <w:top w:w="20" w:type="dxa"/>
              <w:left w:w="20" w:type="dxa"/>
              <w:bottom w:w="20" w:type="dxa"/>
              <w:right w:w="20" w:type="dxa"/>
            </w:tcMar>
            <w:vAlign w:val="center"/>
            <w:hideMark/>
          </w:tcPr>
          <w:p w14:paraId="02A725EB" w14:textId="77777777" w:rsidR="00237E63" w:rsidRPr="006314BF" w:rsidRDefault="00237E63" w:rsidP="00D911F9">
            <w:pPr>
              <w:pStyle w:val="movimento"/>
              <w:rPr>
                <w:color w:val="002060"/>
              </w:rPr>
            </w:pPr>
            <w:r w:rsidRPr="006314BF">
              <w:rPr>
                <w:color w:val="002060"/>
              </w:rPr>
              <w:t>TITTARELLI MAURIZIO</w:t>
            </w:r>
          </w:p>
        </w:tc>
        <w:tc>
          <w:tcPr>
            <w:tcW w:w="2200" w:type="dxa"/>
            <w:tcMar>
              <w:top w:w="20" w:type="dxa"/>
              <w:left w:w="20" w:type="dxa"/>
              <w:bottom w:w="20" w:type="dxa"/>
              <w:right w:w="20" w:type="dxa"/>
            </w:tcMar>
            <w:vAlign w:val="center"/>
            <w:hideMark/>
          </w:tcPr>
          <w:p w14:paraId="61665FE4" w14:textId="77777777" w:rsidR="00237E63" w:rsidRPr="006314BF" w:rsidRDefault="00237E63" w:rsidP="00D911F9">
            <w:pPr>
              <w:pStyle w:val="movimento2"/>
              <w:rPr>
                <w:color w:val="002060"/>
              </w:rPr>
            </w:pPr>
            <w:r w:rsidRPr="006314BF">
              <w:rPr>
                <w:color w:val="002060"/>
              </w:rPr>
              <w:t xml:space="preserve">(POLISPORTIVA VICTORIA) </w:t>
            </w:r>
          </w:p>
        </w:tc>
        <w:tc>
          <w:tcPr>
            <w:tcW w:w="800" w:type="dxa"/>
            <w:tcMar>
              <w:top w:w="20" w:type="dxa"/>
              <w:left w:w="20" w:type="dxa"/>
              <w:bottom w:w="20" w:type="dxa"/>
              <w:right w:w="20" w:type="dxa"/>
            </w:tcMar>
            <w:vAlign w:val="center"/>
            <w:hideMark/>
          </w:tcPr>
          <w:p w14:paraId="2F799E86"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67C34C59" w14:textId="77777777" w:rsidR="00237E63" w:rsidRPr="006314BF" w:rsidRDefault="00237E63" w:rsidP="00D911F9">
            <w:pPr>
              <w:pStyle w:val="movimento"/>
              <w:rPr>
                <w:color w:val="002060"/>
              </w:rPr>
            </w:pPr>
            <w:r w:rsidRPr="006314BF">
              <w:rPr>
                <w:color w:val="002060"/>
              </w:rPr>
              <w:t>GENTILI LUCA</w:t>
            </w:r>
          </w:p>
        </w:tc>
        <w:tc>
          <w:tcPr>
            <w:tcW w:w="2200" w:type="dxa"/>
            <w:tcMar>
              <w:top w:w="20" w:type="dxa"/>
              <w:left w:w="20" w:type="dxa"/>
              <w:bottom w:w="20" w:type="dxa"/>
              <w:right w:w="20" w:type="dxa"/>
            </w:tcMar>
            <w:vAlign w:val="center"/>
            <w:hideMark/>
          </w:tcPr>
          <w:p w14:paraId="4A54F216" w14:textId="77777777" w:rsidR="00237E63" w:rsidRPr="006314BF" w:rsidRDefault="00237E63" w:rsidP="00D911F9">
            <w:pPr>
              <w:pStyle w:val="movimento2"/>
              <w:rPr>
                <w:color w:val="002060"/>
              </w:rPr>
            </w:pPr>
            <w:r w:rsidRPr="006314BF">
              <w:rPr>
                <w:color w:val="002060"/>
              </w:rPr>
              <w:t xml:space="preserve">(VERBENA C5 ANCONA) </w:t>
            </w:r>
          </w:p>
        </w:tc>
      </w:tr>
      <w:tr w:rsidR="00237E63" w:rsidRPr="006314BF" w14:paraId="237AEC97" w14:textId="77777777" w:rsidTr="00D911F9">
        <w:tc>
          <w:tcPr>
            <w:tcW w:w="2200" w:type="dxa"/>
            <w:tcMar>
              <w:top w:w="20" w:type="dxa"/>
              <w:left w:w="20" w:type="dxa"/>
              <w:bottom w:w="20" w:type="dxa"/>
              <w:right w:w="20" w:type="dxa"/>
            </w:tcMar>
            <w:vAlign w:val="center"/>
            <w:hideMark/>
          </w:tcPr>
          <w:p w14:paraId="7526A418" w14:textId="77777777" w:rsidR="00237E63" w:rsidRPr="006314BF" w:rsidRDefault="00237E63" w:rsidP="00D911F9">
            <w:pPr>
              <w:pStyle w:val="movimento"/>
              <w:rPr>
                <w:color w:val="002060"/>
              </w:rPr>
            </w:pPr>
            <w:r w:rsidRPr="006314BF">
              <w:rPr>
                <w:color w:val="002060"/>
              </w:rPr>
              <w:t>LAMBERTI PIERPAOLO MARIA</w:t>
            </w:r>
          </w:p>
        </w:tc>
        <w:tc>
          <w:tcPr>
            <w:tcW w:w="2200" w:type="dxa"/>
            <w:tcMar>
              <w:top w:w="20" w:type="dxa"/>
              <w:left w:w="20" w:type="dxa"/>
              <w:bottom w:w="20" w:type="dxa"/>
              <w:right w:w="20" w:type="dxa"/>
            </w:tcMar>
            <w:vAlign w:val="center"/>
            <w:hideMark/>
          </w:tcPr>
          <w:p w14:paraId="66721F0F" w14:textId="77777777" w:rsidR="00237E63" w:rsidRPr="006314BF" w:rsidRDefault="00237E63" w:rsidP="00D911F9">
            <w:pPr>
              <w:pStyle w:val="movimento2"/>
              <w:rPr>
                <w:color w:val="002060"/>
              </w:rPr>
            </w:pPr>
            <w:r w:rsidRPr="006314BF">
              <w:rPr>
                <w:color w:val="002060"/>
              </w:rPr>
              <w:t xml:space="preserve">(VERBENA C5 ANCONA) </w:t>
            </w:r>
          </w:p>
        </w:tc>
        <w:tc>
          <w:tcPr>
            <w:tcW w:w="800" w:type="dxa"/>
            <w:tcMar>
              <w:top w:w="20" w:type="dxa"/>
              <w:left w:w="20" w:type="dxa"/>
              <w:bottom w:w="20" w:type="dxa"/>
              <w:right w:w="20" w:type="dxa"/>
            </w:tcMar>
            <w:vAlign w:val="center"/>
            <w:hideMark/>
          </w:tcPr>
          <w:p w14:paraId="431E637B"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7FDB4823"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1A6B5A7B" w14:textId="77777777" w:rsidR="00237E63" w:rsidRPr="006314BF" w:rsidRDefault="00237E63" w:rsidP="00D911F9">
            <w:pPr>
              <w:pStyle w:val="movimento2"/>
              <w:rPr>
                <w:color w:val="002060"/>
              </w:rPr>
            </w:pPr>
            <w:r w:rsidRPr="006314BF">
              <w:rPr>
                <w:color w:val="002060"/>
              </w:rPr>
              <w:t> </w:t>
            </w:r>
          </w:p>
        </w:tc>
      </w:tr>
    </w:tbl>
    <w:p w14:paraId="3DD31068" w14:textId="77777777" w:rsidR="00237E63" w:rsidRPr="006314BF" w:rsidRDefault="00237E63" w:rsidP="00237E63">
      <w:pPr>
        <w:pStyle w:val="titolo10"/>
        <w:rPr>
          <w:rFonts w:eastAsiaTheme="minorEastAsia"/>
          <w:color w:val="002060"/>
        </w:rPr>
      </w:pPr>
      <w:r w:rsidRPr="006314BF">
        <w:rPr>
          <w:color w:val="002060"/>
        </w:rPr>
        <w:t xml:space="preserve">GARE DEL 4/10/2022 </w:t>
      </w:r>
    </w:p>
    <w:p w14:paraId="65293E6B" w14:textId="77777777" w:rsidR="00237E63" w:rsidRPr="006314BF" w:rsidRDefault="00237E63" w:rsidP="00237E63">
      <w:pPr>
        <w:pStyle w:val="titolo7a"/>
        <w:rPr>
          <w:color w:val="002060"/>
        </w:rPr>
      </w:pPr>
      <w:r w:rsidRPr="006314BF">
        <w:rPr>
          <w:color w:val="002060"/>
        </w:rPr>
        <w:t xml:space="preserve">PROVVEDIMENTI DISCIPLINARI </w:t>
      </w:r>
    </w:p>
    <w:p w14:paraId="7A4C8A80" w14:textId="77777777" w:rsidR="00237E63" w:rsidRPr="006314BF" w:rsidRDefault="00237E63" w:rsidP="00237E63">
      <w:pPr>
        <w:pStyle w:val="titolo7b0"/>
        <w:rPr>
          <w:color w:val="002060"/>
        </w:rPr>
      </w:pPr>
      <w:r w:rsidRPr="006314BF">
        <w:rPr>
          <w:color w:val="002060"/>
        </w:rPr>
        <w:t xml:space="preserve">In base alle risultanze degli atti ufficiali sono state deliberate le seguenti sanzioni disciplinari. </w:t>
      </w:r>
    </w:p>
    <w:p w14:paraId="656A4576" w14:textId="77777777" w:rsidR="00237E63" w:rsidRPr="006314BF" w:rsidRDefault="00237E63" w:rsidP="00237E63">
      <w:pPr>
        <w:pStyle w:val="titolo30"/>
        <w:rPr>
          <w:color w:val="002060"/>
        </w:rPr>
      </w:pPr>
      <w:r w:rsidRPr="006314BF">
        <w:rPr>
          <w:color w:val="002060"/>
        </w:rPr>
        <w:t xml:space="preserve">CALCIATORI NON ESPULSI </w:t>
      </w:r>
    </w:p>
    <w:p w14:paraId="38F7AE89" w14:textId="77777777" w:rsidR="00237E63" w:rsidRPr="006314BF" w:rsidRDefault="00237E63" w:rsidP="00237E63">
      <w:pPr>
        <w:pStyle w:val="titolo20"/>
        <w:rPr>
          <w:color w:val="002060"/>
        </w:rPr>
      </w:pPr>
      <w:r w:rsidRPr="006314B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E63" w:rsidRPr="006314BF" w14:paraId="2875C5DD" w14:textId="77777777" w:rsidTr="00D911F9">
        <w:tc>
          <w:tcPr>
            <w:tcW w:w="2200" w:type="dxa"/>
            <w:tcMar>
              <w:top w:w="20" w:type="dxa"/>
              <w:left w:w="20" w:type="dxa"/>
              <w:bottom w:w="20" w:type="dxa"/>
              <w:right w:w="20" w:type="dxa"/>
            </w:tcMar>
            <w:vAlign w:val="center"/>
            <w:hideMark/>
          </w:tcPr>
          <w:p w14:paraId="10EFA27A" w14:textId="77777777" w:rsidR="00237E63" w:rsidRPr="006314BF" w:rsidRDefault="00237E63" w:rsidP="00D911F9">
            <w:pPr>
              <w:pStyle w:val="movimento"/>
              <w:rPr>
                <w:color w:val="002060"/>
              </w:rPr>
            </w:pPr>
            <w:r w:rsidRPr="006314BF">
              <w:rPr>
                <w:color w:val="002060"/>
              </w:rPr>
              <w:t>VIGNATI MIRCO</w:t>
            </w:r>
          </w:p>
        </w:tc>
        <w:tc>
          <w:tcPr>
            <w:tcW w:w="2200" w:type="dxa"/>
            <w:tcMar>
              <w:top w:w="20" w:type="dxa"/>
              <w:left w:w="20" w:type="dxa"/>
              <w:bottom w:w="20" w:type="dxa"/>
              <w:right w:w="20" w:type="dxa"/>
            </w:tcMar>
            <w:vAlign w:val="center"/>
            <w:hideMark/>
          </w:tcPr>
          <w:p w14:paraId="5438DA97" w14:textId="77777777" w:rsidR="00237E63" w:rsidRPr="006314BF" w:rsidRDefault="00237E63" w:rsidP="00D911F9">
            <w:pPr>
              <w:pStyle w:val="movimento2"/>
              <w:rPr>
                <w:color w:val="002060"/>
              </w:rPr>
            </w:pPr>
            <w:r w:rsidRPr="006314BF">
              <w:rPr>
                <w:color w:val="002060"/>
              </w:rPr>
              <w:t xml:space="preserve">(SERRALTA) </w:t>
            </w:r>
          </w:p>
        </w:tc>
        <w:tc>
          <w:tcPr>
            <w:tcW w:w="800" w:type="dxa"/>
            <w:tcMar>
              <w:top w:w="20" w:type="dxa"/>
              <w:left w:w="20" w:type="dxa"/>
              <w:bottom w:w="20" w:type="dxa"/>
              <w:right w:w="20" w:type="dxa"/>
            </w:tcMar>
            <w:vAlign w:val="center"/>
            <w:hideMark/>
          </w:tcPr>
          <w:p w14:paraId="2426BC82"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7D1A7F0B"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7C88D58F" w14:textId="77777777" w:rsidR="00237E63" w:rsidRPr="006314BF" w:rsidRDefault="00237E63" w:rsidP="00D911F9">
            <w:pPr>
              <w:pStyle w:val="movimento2"/>
              <w:rPr>
                <w:color w:val="002060"/>
              </w:rPr>
            </w:pPr>
            <w:r w:rsidRPr="006314BF">
              <w:rPr>
                <w:color w:val="002060"/>
              </w:rPr>
              <w:t> </w:t>
            </w:r>
          </w:p>
        </w:tc>
      </w:tr>
    </w:tbl>
    <w:p w14:paraId="49346CF3" w14:textId="77777777" w:rsidR="00237E63" w:rsidRPr="006314BF" w:rsidRDefault="00237E63" w:rsidP="00237E63">
      <w:pPr>
        <w:pStyle w:val="titolo20"/>
        <w:rPr>
          <w:rFonts w:eastAsiaTheme="minorEastAsia"/>
          <w:color w:val="002060"/>
        </w:rPr>
      </w:pPr>
      <w:r w:rsidRPr="006314B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E63" w:rsidRPr="006314BF" w14:paraId="7BD08292" w14:textId="77777777" w:rsidTr="00D911F9">
        <w:tc>
          <w:tcPr>
            <w:tcW w:w="2200" w:type="dxa"/>
            <w:tcMar>
              <w:top w:w="20" w:type="dxa"/>
              <w:left w:w="20" w:type="dxa"/>
              <w:bottom w:w="20" w:type="dxa"/>
              <w:right w:w="20" w:type="dxa"/>
            </w:tcMar>
            <w:vAlign w:val="center"/>
            <w:hideMark/>
          </w:tcPr>
          <w:p w14:paraId="7B4492EC" w14:textId="77777777" w:rsidR="00237E63" w:rsidRPr="006314BF" w:rsidRDefault="00237E63" w:rsidP="00D911F9">
            <w:pPr>
              <w:pStyle w:val="movimento"/>
              <w:rPr>
                <w:color w:val="002060"/>
              </w:rPr>
            </w:pPr>
            <w:r w:rsidRPr="006314BF">
              <w:rPr>
                <w:color w:val="002060"/>
              </w:rPr>
              <w:t>LERRO DAVIDE</w:t>
            </w:r>
          </w:p>
        </w:tc>
        <w:tc>
          <w:tcPr>
            <w:tcW w:w="2200" w:type="dxa"/>
            <w:tcMar>
              <w:top w:w="20" w:type="dxa"/>
              <w:left w:w="20" w:type="dxa"/>
              <w:bottom w:w="20" w:type="dxa"/>
              <w:right w:w="20" w:type="dxa"/>
            </w:tcMar>
            <w:vAlign w:val="center"/>
            <w:hideMark/>
          </w:tcPr>
          <w:p w14:paraId="10C5501D" w14:textId="77777777" w:rsidR="00237E63" w:rsidRPr="006314BF" w:rsidRDefault="00237E63" w:rsidP="00D911F9">
            <w:pPr>
              <w:pStyle w:val="movimento2"/>
              <w:rPr>
                <w:color w:val="002060"/>
              </w:rPr>
            </w:pPr>
            <w:r w:rsidRPr="006314BF">
              <w:rPr>
                <w:color w:val="002060"/>
              </w:rPr>
              <w:t xml:space="preserve">(ACLI VILLA MUSONE) </w:t>
            </w:r>
          </w:p>
        </w:tc>
        <w:tc>
          <w:tcPr>
            <w:tcW w:w="800" w:type="dxa"/>
            <w:tcMar>
              <w:top w:w="20" w:type="dxa"/>
              <w:left w:w="20" w:type="dxa"/>
              <w:bottom w:w="20" w:type="dxa"/>
              <w:right w:w="20" w:type="dxa"/>
            </w:tcMar>
            <w:vAlign w:val="center"/>
            <w:hideMark/>
          </w:tcPr>
          <w:p w14:paraId="7C9F1D0E"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7F2AAEF3"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23868CB3" w14:textId="77777777" w:rsidR="00237E63" w:rsidRPr="006314BF" w:rsidRDefault="00237E63" w:rsidP="00D911F9">
            <w:pPr>
              <w:pStyle w:val="movimento2"/>
              <w:rPr>
                <w:color w:val="002060"/>
              </w:rPr>
            </w:pPr>
            <w:r w:rsidRPr="006314BF">
              <w:rPr>
                <w:color w:val="002060"/>
              </w:rPr>
              <w:t> </w:t>
            </w:r>
          </w:p>
        </w:tc>
      </w:tr>
    </w:tbl>
    <w:p w14:paraId="092E0930" w14:textId="77777777" w:rsidR="00237E63" w:rsidRDefault="00237E63" w:rsidP="00237E63">
      <w:pPr>
        <w:pStyle w:val="breakline"/>
        <w:rPr>
          <w:color w:val="002060"/>
        </w:rPr>
      </w:pPr>
    </w:p>
    <w:p w14:paraId="46232A83" w14:textId="77777777" w:rsidR="00237E63" w:rsidRPr="00CF3780" w:rsidRDefault="00237E63" w:rsidP="00237E63">
      <w:pPr>
        <w:ind w:left="4956"/>
        <w:rPr>
          <w:rFonts w:ascii="Arial" w:hAnsi="Arial" w:cs="Arial"/>
          <w:noProof/>
          <w:color w:val="002060"/>
          <w:sz w:val="22"/>
          <w:szCs w:val="22"/>
        </w:rPr>
      </w:pPr>
      <w:r w:rsidRPr="00CF3780">
        <w:rPr>
          <w:rFonts w:ascii="Arial" w:hAnsi="Arial" w:cs="Arial"/>
          <w:noProof/>
          <w:color w:val="002060"/>
          <w:sz w:val="22"/>
          <w:szCs w:val="22"/>
        </w:rPr>
        <w:t>F.to IL SOSTITUTO GIUDICE SPORTIVO      </w:t>
      </w:r>
    </w:p>
    <w:p w14:paraId="4E22C6A5" w14:textId="77777777" w:rsidR="00237E63" w:rsidRPr="00CF3780" w:rsidRDefault="00237E63" w:rsidP="00237E63">
      <w:pPr>
        <w:pStyle w:val="breakline"/>
        <w:rPr>
          <w:rFonts w:ascii="Arial" w:hAnsi="Arial" w:cs="Arial"/>
          <w:noProof/>
          <w:color w:val="002060"/>
          <w:sz w:val="22"/>
          <w:szCs w:val="22"/>
        </w:rPr>
      </w:pPr>
      <w:r w:rsidRPr="00CF3780">
        <w:rPr>
          <w:rFonts w:ascii="Arial" w:hAnsi="Arial" w:cs="Arial"/>
          <w:noProof/>
          <w:color w:val="002060"/>
          <w:sz w:val="22"/>
          <w:szCs w:val="22"/>
        </w:rPr>
        <w:t xml:space="preserve"> </w:t>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t xml:space="preserve">   </w:t>
      </w:r>
      <w:r w:rsidRPr="00CF3780">
        <w:rPr>
          <w:rFonts w:ascii="Arial" w:hAnsi="Arial" w:cs="Arial"/>
          <w:noProof/>
          <w:color w:val="002060"/>
          <w:sz w:val="22"/>
          <w:szCs w:val="22"/>
        </w:rPr>
        <w:tab/>
        <w:t xml:space="preserve">                Federica Sorrentino</w:t>
      </w:r>
    </w:p>
    <w:p w14:paraId="272B86BA" w14:textId="77777777" w:rsidR="00237E63" w:rsidRPr="006314BF" w:rsidRDefault="00237E63" w:rsidP="00237E63">
      <w:pPr>
        <w:pStyle w:val="breakline"/>
        <w:rPr>
          <w:rFonts w:eastAsiaTheme="minorEastAsia"/>
          <w:color w:val="002060"/>
        </w:rPr>
      </w:pPr>
    </w:p>
    <w:p w14:paraId="4BDC5ECB" w14:textId="77777777" w:rsidR="00237E63" w:rsidRPr="006314BF" w:rsidRDefault="00237E63" w:rsidP="00237E63">
      <w:pPr>
        <w:pStyle w:val="titoloprinc0"/>
        <w:rPr>
          <w:color w:val="002060"/>
        </w:rPr>
      </w:pPr>
      <w:r w:rsidRPr="006314BF">
        <w:rPr>
          <w:color w:val="002060"/>
        </w:rPr>
        <w:t>CLASSIFICA</w:t>
      </w:r>
    </w:p>
    <w:p w14:paraId="602D67B0" w14:textId="77777777" w:rsidR="00237E63" w:rsidRPr="006314BF" w:rsidRDefault="00237E63" w:rsidP="00237E63">
      <w:pPr>
        <w:pStyle w:val="breakline"/>
        <w:rPr>
          <w:color w:val="002060"/>
        </w:rPr>
      </w:pPr>
    </w:p>
    <w:p w14:paraId="48EFB1E4" w14:textId="77777777" w:rsidR="00237E63" w:rsidRPr="006314BF" w:rsidRDefault="00237E63" w:rsidP="00237E63">
      <w:pPr>
        <w:pStyle w:val="breakline"/>
        <w:rPr>
          <w:color w:val="002060"/>
        </w:rPr>
      </w:pPr>
    </w:p>
    <w:p w14:paraId="2E884156" w14:textId="77777777" w:rsidR="00237E63" w:rsidRPr="006314BF" w:rsidRDefault="00237E63" w:rsidP="00237E63">
      <w:pPr>
        <w:pStyle w:val="sottotitolocampionato10"/>
        <w:rPr>
          <w:color w:val="002060"/>
        </w:rPr>
      </w:pPr>
      <w:r w:rsidRPr="006314B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37E63" w:rsidRPr="006314BF" w14:paraId="285BE2E7" w14:textId="77777777" w:rsidTr="00D911F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F3AFD" w14:textId="77777777" w:rsidR="00237E63" w:rsidRPr="006314BF" w:rsidRDefault="00237E63" w:rsidP="00D911F9">
            <w:pPr>
              <w:pStyle w:val="headertabella0"/>
              <w:rPr>
                <w:color w:val="002060"/>
              </w:rPr>
            </w:pPr>
            <w:r w:rsidRPr="006314B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6BEF8" w14:textId="77777777" w:rsidR="00237E63" w:rsidRPr="006314BF" w:rsidRDefault="00237E63" w:rsidP="00D911F9">
            <w:pPr>
              <w:pStyle w:val="headertabella0"/>
              <w:rPr>
                <w:color w:val="002060"/>
              </w:rPr>
            </w:pPr>
            <w:r w:rsidRPr="006314B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91FBD" w14:textId="77777777" w:rsidR="00237E63" w:rsidRPr="006314BF" w:rsidRDefault="00237E63" w:rsidP="00D911F9">
            <w:pPr>
              <w:pStyle w:val="headertabella0"/>
              <w:rPr>
                <w:color w:val="002060"/>
              </w:rPr>
            </w:pPr>
            <w:r w:rsidRPr="006314B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361DC" w14:textId="77777777" w:rsidR="00237E63" w:rsidRPr="006314BF" w:rsidRDefault="00237E63" w:rsidP="00D911F9">
            <w:pPr>
              <w:pStyle w:val="headertabella0"/>
              <w:rPr>
                <w:color w:val="002060"/>
              </w:rPr>
            </w:pPr>
            <w:r w:rsidRPr="006314B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E2AB5" w14:textId="77777777" w:rsidR="00237E63" w:rsidRPr="006314BF" w:rsidRDefault="00237E63" w:rsidP="00D911F9">
            <w:pPr>
              <w:pStyle w:val="headertabella0"/>
              <w:rPr>
                <w:color w:val="002060"/>
              </w:rPr>
            </w:pPr>
            <w:r w:rsidRPr="006314B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95046" w14:textId="77777777" w:rsidR="00237E63" w:rsidRPr="006314BF" w:rsidRDefault="00237E63" w:rsidP="00D911F9">
            <w:pPr>
              <w:pStyle w:val="headertabella0"/>
              <w:rPr>
                <w:color w:val="002060"/>
              </w:rPr>
            </w:pPr>
            <w:r w:rsidRPr="006314B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96433" w14:textId="77777777" w:rsidR="00237E63" w:rsidRPr="006314BF" w:rsidRDefault="00237E63" w:rsidP="00D911F9">
            <w:pPr>
              <w:pStyle w:val="headertabella0"/>
              <w:rPr>
                <w:color w:val="002060"/>
              </w:rPr>
            </w:pPr>
            <w:r w:rsidRPr="006314B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5B90B" w14:textId="77777777" w:rsidR="00237E63" w:rsidRPr="006314BF" w:rsidRDefault="00237E63" w:rsidP="00D911F9">
            <w:pPr>
              <w:pStyle w:val="headertabella0"/>
              <w:rPr>
                <w:color w:val="002060"/>
              </w:rPr>
            </w:pPr>
            <w:r w:rsidRPr="006314B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989D89" w14:textId="77777777" w:rsidR="00237E63" w:rsidRPr="006314BF" w:rsidRDefault="00237E63" w:rsidP="00D911F9">
            <w:pPr>
              <w:pStyle w:val="headertabella0"/>
              <w:rPr>
                <w:color w:val="002060"/>
              </w:rPr>
            </w:pPr>
            <w:r w:rsidRPr="006314B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04FA3" w14:textId="77777777" w:rsidR="00237E63" w:rsidRPr="006314BF" w:rsidRDefault="00237E63" w:rsidP="00D911F9">
            <w:pPr>
              <w:pStyle w:val="headertabella0"/>
              <w:rPr>
                <w:color w:val="002060"/>
              </w:rPr>
            </w:pPr>
            <w:r w:rsidRPr="006314BF">
              <w:rPr>
                <w:color w:val="002060"/>
              </w:rPr>
              <w:t>PE</w:t>
            </w:r>
          </w:p>
        </w:tc>
      </w:tr>
      <w:tr w:rsidR="00237E63" w:rsidRPr="006314BF" w14:paraId="42FFBA57" w14:textId="77777777" w:rsidTr="00D911F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1C84B8" w14:textId="77777777" w:rsidR="00237E63" w:rsidRPr="006314BF" w:rsidRDefault="00237E63" w:rsidP="00D911F9">
            <w:pPr>
              <w:pStyle w:val="rowtabella0"/>
              <w:rPr>
                <w:color w:val="002060"/>
              </w:rPr>
            </w:pPr>
            <w:r w:rsidRPr="006314BF">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C67A7" w14:textId="77777777" w:rsidR="00237E63" w:rsidRPr="006314BF" w:rsidRDefault="00237E63" w:rsidP="00D911F9">
            <w:pPr>
              <w:pStyle w:val="rowtabella0"/>
              <w:jc w:val="center"/>
              <w:rPr>
                <w:color w:val="002060"/>
              </w:rPr>
            </w:pPr>
            <w:r w:rsidRPr="006314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13F38"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3211C"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9F9E0"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3E3E2"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A4951" w14:textId="77777777" w:rsidR="00237E63" w:rsidRPr="006314BF" w:rsidRDefault="00237E63" w:rsidP="00D911F9">
            <w:pPr>
              <w:pStyle w:val="rowtabella0"/>
              <w:jc w:val="center"/>
              <w:rPr>
                <w:color w:val="002060"/>
              </w:rPr>
            </w:pPr>
            <w:r w:rsidRPr="006314B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B77B4"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BEE9D" w14:textId="77777777" w:rsidR="00237E63" w:rsidRPr="006314BF" w:rsidRDefault="00237E63" w:rsidP="00D911F9">
            <w:pPr>
              <w:pStyle w:val="rowtabella0"/>
              <w:jc w:val="center"/>
              <w:rPr>
                <w:color w:val="002060"/>
              </w:rPr>
            </w:pPr>
            <w:r w:rsidRPr="006314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DB5AE" w14:textId="77777777" w:rsidR="00237E63" w:rsidRPr="006314BF" w:rsidRDefault="00237E63" w:rsidP="00D911F9">
            <w:pPr>
              <w:pStyle w:val="rowtabella0"/>
              <w:jc w:val="center"/>
              <w:rPr>
                <w:color w:val="002060"/>
              </w:rPr>
            </w:pPr>
            <w:r w:rsidRPr="006314BF">
              <w:rPr>
                <w:color w:val="002060"/>
              </w:rPr>
              <w:t>0</w:t>
            </w:r>
          </w:p>
        </w:tc>
      </w:tr>
      <w:tr w:rsidR="00237E63" w:rsidRPr="006314BF" w14:paraId="5D8729F7"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9C652F" w14:textId="77777777" w:rsidR="00237E63" w:rsidRPr="006314BF" w:rsidRDefault="00237E63" w:rsidP="00D911F9">
            <w:pPr>
              <w:pStyle w:val="rowtabella0"/>
              <w:rPr>
                <w:color w:val="002060"/>
              </w:rPr>
            </w:pPr>
            <w:r w:rsidRPr="006314BF">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2A426" w14:textId="77777777" w:rsidR="00237E63" w:rsidRPr="006314BF" w:rsidRDefault="00237E63" w:rsidP="00D911F9">
            <w:pPr>
              <w:pStyle w:val="rowtabella0"/>
              <w:jc w:val="center"/>
              <w:rPr>
                <w:color w:val="002060"/>
              </w:rPr>
            </w:pPr>
            <w:r w:rsidRPr="006314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02B1C"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29AD3"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A7FB3"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1B100"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FFE9A" w14:textId="77777777" w:rsidR="00237E63" w:rsidRPr="006314BF" w:rsidRDefault="00237E63" w:rsidP="00D911F9">
            <w:pPr>
              <w:pStyle w:val="rowtabella0"/>
              <w:jc w:val="center"/>
              <w:rPr>
                <w:color w:val="002060"/>
              </w:rPr>
            </w:pPr>
            <w:r w:rsidRPr="006314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73D39"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4A779" w14:textId="77777777" w:rsidR="00237E63" w:rsidRPr="006314BF" w:rsidRDefault="00237E63" w:rsidP="00D911F9">
            <w:pPr>
              <w:pStyle w:val="rowtabella0"/>
              <w:jc w:val="center"/>
              <w:rPr>
                <w:color w:val="002060"/>
              </w:rPr>
            </w:pPr>
            <w:r w:rsidRPr="006314B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998C9" w14:textId="77777777" w:rsidR="00237E63" w:rsidRPr="006314BF" w:rsidRDefault="00237E63" w:rsidP="00D911F9">
            <w:pPr>
              <w:pStyle w:val="rowtabella0"/>
              <w:jc w:val="center"/>
              <w:rPr>
                <w:color w:val="002060"/>
              </w:rPr>
            </w:pPr>
            <w:r w:rsidRPr="006314BF">
              <w:rPr>
                <w:color w:val="002060"/>
              </w:rPr>
              <w:t>0</w:t>
            </w:r>
          </w:p>
        </w:tc>
      </w:tr>
      <w:tr w:rsidR="00237E63" w:rsidRPr="006314BF" w14:paraId="4935A800"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61C57E" w14:textId="77777777" w:rsidR="00237E63" w:rsidRPr="006314BF" w:rsidRDefault="00237E63" w:rsidP="00D911F9">
            <w:pPr>
              <w:pStyle w:val="rowtabella0"/>
              <w:rPr>
                <w:color w:val="002060"/>
              </w:rPr>
            </w:pPr>
            <w:r w:rsidRPr="006314BF">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247AB" w14:textId="77777777" w:rsidR="00237E63" w:rsidRPr="006314BF" w:rsidRDefault="00237E63" w:rsidP="00D911F9">
            <w:pPr>
              <w:pStyle w:val="rowtabella0"/>
              <w:jc w:val="center"/>
              <w:rPr>
                <w:color w:val="002060"/>
              </w:rPr>
            </w:pPr>
            <w:r w:rsidRPr="006314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43D3E"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E505D"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DB549"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07F86"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8EE86" w14:textId="77777777" w:rsidR="00237E63" w:rsidRPr="006314BF" w:rsidRDefault="00237E63" w:rsidP="00D911F9">
            <w:pPr>
              <w:pStyle w:val="rowtabella0"/>
              <w:jc w:val="center"/>
              <w:rPr>
                <w:color w:val="002060"/>
              </w:rPr>
            </w:pPr>
            <w:r w:rsidRPr="006314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38962" w14:textId="77777777" w:rsidR="00237E63" w:rsidRPr="006314BF" w:rsidRDefault="00237E63" w:rsidP="00D911F9">
            <w:pPr>
              <w:pStyle w:val="rowtabella0"/>
              <w:jc w:val="center"/>
              <w:rPr>
                <w:color w:val="002060"/>
              </w:rPr>
            </w:pPr>
            <w:r w:rsidRPr="006314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A546F" w14:textId="77777777" w:rsidR="00237E63" w:rsidRPr="006314BF" w:rsidRDefault="00237E63" w:rsidP="00D911F9">
            <w:pPr>
              <w:pStyle w:val="rowtabella0"/>
              <w:jc w:val="center"/>
              <w:rPr>
                <w:color w:val="002060"/>
              </w:rPr>
            </w:pPr>
            <w:r w:rsidRPr="006314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60C61" w14:textId="77777777" w:rsidR="00237E63" w:rsidRPr="006314BF" w:rsidRDefault="00237E63" w:rsidP="00D911F9">
            <w:pPr>
              <w:pStyle w:val="rowtabella0"/>
              <w:jc w:val="center"/>
              <w:rPr>
                <w:color w:val="002060"/>
              </w:rPr>
            </w:pPr>
            <w:r w:rsidRPr="006314BF">
              <w:rPr>
                <w:color w:val="002060"/>
              </w:rPr>
              <w:t>0</w:t>
            </w:r>
          </w:p>
        </w:tc>
      </w:tr>
      <w:tr w:rsidR="00237E63" w:rsidRPr="006314BF" w14:paraId="5572AEE4"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7ADBC5" w14:textId="77777777" w:rsidR="00237E63" w:rsidRPr="006314BF" w:rsidRDefault="00237E63" w:rsidP="00D911F9">
            <w:pPr>
              <w:pStyle w:val="rowtabella0"/>
              <w:rPr>
                <w:color w:val="002060"/>
              </w:rPr>
            </w:pPr>
            <w:r w:rsidRPr="006314BF">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DF141" w14:textId="77777777" w:rsidR="00237E63" w:rsidRPr="006314BF" w:rsidRDefault="00237E63" w:rsidP="00D911F9">
            <w:pPr>
              <w:pStyle w:val="rowtabella0"/>
              <w:jc w:val="center"/>
              <w:rPr>
                <w:color w:val="002060"/>
              </w:rPr>
            </w:pPr>
            <w:r w:rsidRPr="006314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D188A"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33C60"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00B55"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FC1A1"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3F9CE" w14:textId="77777777" w:rsidR="00237E63" w:rsidRPr="006314BF" w:rsidRDefault="00237E63" w:rsidP="00D911F9">
            <w:pPr>
              <w:pStyle w:val="rowtabella0"/>
              <w:jc w:val="center"/>
              <w:rPr>
                <w:color w:val="002060"/>
              </w:rPr>
            </w:pPr>
            <w:r w:rsidRPr="006314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33624"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0E8E9" w14:textId="77777777" w:rsidR="00237E63" w:rsidRPr="006314BF" w:rsidRDefault="00237E63" w:rsidP="00D911F9">
            <w:pPr>
              <w:pStyle w:val="rowtabella0"/>
              <w:jc w:val="center"/>
              <w:rPr>
                <w:color w:val="002060"/>
              </w:rPr>
            </w:pPr>
            <w:r w:rsidRPr="006314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3E05B" w14:textId="77777777" w:rsidR="00237E63" w:rsidRPr="006314BF" w:rsidRDefault="00237E63" w:rsidP="00D911F9">
            <w:pPr>
              <w:pStyle w:val="rowtabella0"/>
              <w:jc w:val="center"/>
              <w:rPr>
                <w:color w:val="002060"/>
              </w:rPr>
            </w:pPr>
            <w:r w:rsidRPr="006314BF">
              <w:rPr>
                <w:color w:val="002060"/>
              </w:rPr>
              <w:t>0</w:t>
            </w:r>
          </w:p>
        </w:tc>
      </w:tr>
      <w:tr w:rsidR="00237E63" w:rsidRPr="006314BF" w14:paraId="208A1E88"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AC44A3" w14:textId="77777777" w:rsidR="00237E63" w:rsidRPr="006314BF" w:rsidRDefault="00237E63" w:rsidP="00D911F9">
            <w:pPr>
              <w:pStyle w:val="rowtabella0"/>
              <w:rPr>
                <w:color w:val="002060"/>
              </w:rPr>
            </w:pPr>
            <w:r w:rsidRPr="006314BF">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1DE0F" w14:textId="77777777" w:rsidR="00237E63" w:rsidRPr="006314BF" w:rsidRDefault="00237E63" w:rsidP="00D911F9">
            <w:pPr>
              <w:pStyle w:val="rowtabella0"/>
              <w:jc w:val="center"/>
              <w:rPr>
                <w:color w:val="002060"/>
              </w:rPr>
            </w:pPr>
            <w:r w:rsidRPr="006314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0ABCF"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BED2E"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6D467"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F5354"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C842C" w14:textId="77777777" w:rsidR="00237E63" w:rsidRPr="006314BF" w:rsidRDefault="00237E63" w:rsidP="00D911F9">
            <w:pPr>
              <w:pStyle w:val="rowtabella0"/>
              <w:jc w:val="center"/>
              <w:rPr>
                <w:color w:val="002060"/>
              </w:rPr>
            </w:pPr>
            <w:r w:rsidRPr="006314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770D6"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0AE50" w14:textId="77777777" w:rsidR="00237E63" w:rsidRPr="006314BF" w:rsidRDefault="00237E63" w:rsidP="00D911F9">
            <w:pPr>
              <w:pStyle w:val="rowtabella0"/>
              <w:jc w:val="center"/>
              <w:rPr>
                <w:color w:val="002060"/>
              </w:rPr>
            </w:pPr>
            <w:r w:rsidRPr="006314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C1479" w14:textId="77777777" w:rsidR="00237E63" w:rsidRPr="006314BF" w:rsidRDefault="00237E63" w:rsidP="00D911F9">
            <w:pPr>
              <w:pStyle w:val="rowtabella0"/>
              <w:jc w:val="center"/>
              <w:rPr>
                <w:color w:val="002060"/>
              </w:rPr>
            </w:pPr>
            <w:r w:rsidRPr="006314BF">
              <w:rPr>
                <w:color w:val="002060"/>
              </w:rPr>
              <w:t>0</w:t>
            </w:r>
          </w:p>
        </w:tc>
      </w:tr>
      <w:tr w:rsidR="00237E63" w:rsidRPr="006314BF" w14:paraId="016E9D0C"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C20033" w14:textId="77777777" w:rsidR="00237E63" w:rsidRPr="00F23594" w:rsidRDefault="00237E63" w:rsidP="00D911F9">
            <w:pPr>
              <w:pStyle w:val="rowtabella0"/>
              <w:rPr>
                <w:color w:val="002060"/>
                <w:lang w:val="en-US"/>
              </w:rPr>
            </w:pPr>
            <w:r w:rsidRPr="00F23594">
              <w:rPr>
                <w:color w:val="002060"/>
                <w:lang w:val="en-US"/>
              </w:rPr>
              <w:t>A.S.D. NEW ACADEMY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E9897" w14:textId="77777777" w:rsidR="00237E63" w:rsidRPr="006314BF" w:rsidRDefault="00237E63" w:rsidP="00D911F9">
            <w:pPr>
              <w:pStyle w:val="rowtabella0"/>
              <w:jc w:val="center"/>
              <w:rPr>
                <w:color w:val="002060"/>
              </w:rPr>
            </w:pPr>
            <w:r w:rsidRPr="006314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0C0A1"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AD048"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5344C"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40ECA"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84AA7" w14:textId="77777777" w:rsidR="00237E63" w:rsidRPr="006314BF" w:rsidRDefault="00237E63" w:rsidP="00D911F9">
            <w:pPr>
              <w:pStyle w:val="rowtabella0"/>
              <w:jc w:val="center"/>
              <w:rPr>
                <w:color w:val="002060"/>
              </w:rPr>
            </w:pPr>
            <w:r w:rsidRPr="006314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4B877" w14:textId="77777777" w:rsidR="00237E63" w:rsidRPr="006314BF" w:rsidRDefault="00237E63" w:rsidP="00D911F9">
            <w:pPr>
              <w:pStyle w:val="rowtabella0"/>
              <w:jc w:val="center"/>
              <w:rPr>
                <w:color w:val="002060"/>
              </w:rPr>
            </w:pPr>
            <w:r w:rsidRPr="006314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5983A"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DD198" w14:textId="77777777" w:rsidR="00237E63" w:rsidRPr="006314BF" w:rsidRDefault="00237E63" w:rsidP="00D911F9">
            <w:pPr>
              <w:pStyle w:val="rowtabella0"/>
              <w:jc w:val="center"/>
              <w:rPr>
                <w:color w:val="002060"/>
              </w:rPr>
            </w:pPr>
            <w:r w:rsidRPr="006314BF">
              <w:rPr>
                <w:color w:val="002060"/>
              </w:rPr>
              <w:t>0</w:t>
            </w:r>
          </w:p>
        </w:tc>
      </w:tr>
      <w:tr w:rsidR="00237E63" w:rsidRPr="006314BF" w14:paraId="734C1CFD"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8B8D42" w14:textId="77777777" w:rsidR="00237E63" w:rsidRPr="006314BF" w:rsidRDefault="00237E63" w:rsidP="00D911F9">
            <w:pPr>
              <w:pStyle w:val="rowtabella0"/>
              <w:rPr>
                <w:color w:val="002060"/>
              </w:rPr>
            </w:pPr>
            <w:r w:rsidRPr="006314BF">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6E3CA" w14:textId="77777777" w:rsidR="00237E63" w:rsidRPr="006314BF" w:rsidRDefault="00237E63" w:rsidP="00D911F9">
            <w:pPr>
              <w:pStyle w:val="rowtabella0"/>
              <w:jc w:val="center"/>
              <w:rPr>
                <w:color w:val="002060"/>
              </w:rPr>
            </w:pPr>
            <w:r w:rsidRPr="006314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D6DF3"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FCFE5"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74065"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E4DBA"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8B183" w14:textId="77777777" w:rsidR="00237E63" w:rsidRPr="006314BF" w:rsidRDefault="00237E63" w:rsidP="00D911F9">
            <w:pPr>
              <w:pStyle w:val="rowtabella0"/>
              <w:jc w:val="center"/>
              <w:rPr>
                <w:color w:val="002060"/>
              </w:rPr>
            </w:pPr>
            <w:r w:rsidRPr="006314B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EB95E" w14:textId="77777777" w:rsidR="00237E63" w:rsidRPr="006314BF" w:rsidRDefault="00237E63" w:rsidP="00D911F9">
            <w:pPr>
              <w:pStyle w:val="rowtabella0"/>
              <w:jc w:val="center"/>
              <w:rPr>
                <w:color w:val="002060"/>
              </w:rPr>
            </w:pPr>
            <w:r w:rsidRPr="006314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A2FA0"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1FD38" w14:textId="77777777" w:rsidR="00237E63" w:rsidRPr="006314BF" w:rsidRDefault="00237E63" w:rsidP="00D911F9">
            <w:pPr>
              <w:pStyle w:val="rowtabella0"/>
              <w:jc w:val="center"/>
              <w:rPr>
                <w:color w:val="002060"/>
              </w:rPr>
            </w:pPr>
            <w:r w:rsidRPr="006314BF">
              <w:rPr>
                <w:color w:val="002060"/>
              </w:rPr>
              <w:t>0</w:t>
            </w:r>
          </w:p>
        </w:tc>
      </w:tr>
      <w:tr w:rsidR="00237E63" w:rsidRPr="006314BF" w14:paraId="78A26FF1"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011956" w14:textId="77777777" w:rsidR="00237E63" w:rsidRPr="00F23594" w:rsidRDefault="00237E63" w:rsidP="00D911F9">
            <w:pPr>
              <w:pStyle w:val="rowtabella0"/>
              <w:rPr>
                <w:color w:val="002060"/>
                <w:lang w:val="en-US"/>
              </w:rPr>
            </w:pPr>
            <w:r w:rsidRPr="00F23594">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5C2CC" w14:textId="77777777" w:rsidR="00237E63" w:rsidRPr="006314BF" w:rsidRDefault="00237E63" w:rsidP="00D911F9">
            <w:pPr>
              <w:pStyle w:val="rowtabella0"/>
              <w:jc w:val="center"/>
              <w:rPr>
                <w:color w:val="002060"/>
              </w:rPr>
            </w:pPr>
            <w:r w:rsidRPr="006314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EDBAF"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E9EAB"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9D4A6"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FA591"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F8D89"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57CCA" w14:textId="77777777" w:rsidR="00237E63" w:rsidRPr="006314BF" w:rsidRDefault="00237E63" w:rsidP="00D911F9">
            <w:pPr>
              <w:pStyle w:val="rowtabella0"/>
              <w:jc w:val="center"/>
              <w:rPr>
                <w:color w:val="002060"/>
              </w:rPr>
            </w:pPr>
            <w:r w:rsidRPr="006314B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117D1" w14:textId="77777777" w:rsidR="00237E63" w:rsidRPr="006314BF" w:rsidRDefault="00237E63" w:rsidP="00D911F9">
            <w:pPr>
              <w:pStyle w:val="rowtabella0"/>
              <w:jc w:val="center"/>
              <w:rPr>
                <w:color w:val="002060"/>
              </w:rPr>
            </w:pPr>
            <w:r w:rsidRPr="006314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B7CE0" w14:textId="77777777" w:rsidR="00237E63" w:rsidRPr="006314BF" w:rsidRDefault="00237E63" w:rsidP="00D911F9">
            <w:pPr>
              <w:pStyle w:val="rowtabella0"/>
              <w:jc w:val="center"/>
              <w:rPr>
                <w:color w:val="002060"/>
              </w:rPr>
            </w:pPr>
            <w:r w:rsidRPr="006314BF">
              <w:rPr>
                <w:color w:val="002060"/>
              </w:rPr>
              <w:t>0</w:t>
            </w:r>
          </w:p>
        </w:tc>
      </w:tr>
      <w:tr w:rsidR="00237E63" w:rsidRPr="006314BF" w14:paraId="1F224785"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AD7733" w14:textId="77777777" w:rsidR="00237E63" w:rsidRPr="006314BF" w:rsidRDefault="00237E63" w:rsidP="00D911F9">
            <w:pPr>
              <w:pStyle w:val="rowtabella0"/>
              <w:rPr>
                <w:color w:val="002060"/>
              </w:rPr>
            </w:pPr>
            <w:r w:rsidRPr="006314BF">
              <w:rPr>
                <w:color w:val="002060"/>
              </w:rPr>
              <w:t xml:space="preserve">A.S.D. </w:t>
            </w:r>
            <w:proofErr w:type="gramStart"/>
            <w:r w:rsidRPr="006314BF">
              <w:rPr>
                <w:color w:val="002060"/>
              </w:rPr>
              <w:t>CITTA</w:t>
            </w:r>
            <w:proofErr w:type="gramEnd"/>
            <w:r w:rsidRPr="006314BF">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2A2BD"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A03E1"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392B4"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FAD33"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46501"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3AB5C"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1B3A7"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5CF3A"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BE1CC" w14:textId="77777777" w:rsidR="00237E63" w:rsidRPr="006314BF" w:rsidRDefault="00237E63" w:rsidP="00D911F9">
            <w:pPr>
              <w:pStyle w:val="rowtabella0"/>
              <w:jc w:val="center"/>
              <w:rPr>
                <w:color w:val="002060"/>
              </w:rPr>
            </w:pPr>
            <w:r w:rsidRPr="006314BF">
              <w:rPr>
                <w:color w:val="002060"/>
              </w:rPr>
              <w:t>0</w:t>
            </w:r>
          </w:p>
        </w:tc>
      </w:tr>
      <w:tr w:rsidR="00237E63" w:rsidRPr="006314BF" w14:paraId="4FAE3F29"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1E8F30" w14:textId="77777777" w:rsidR="00237E63" w:rsidRPr="006314BF" w:rsidRDefault="00237E63" w:rsidP="00D911F9">
            <w:pPr>
              <w:pStyle w:val="rowtabella0"/>
              <w:rPr>
                <w:color w:val="002060"/>
              </w:rPr>
            </w:pPr>
            <w:r w:rsidRPr="006314BF">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7DE10"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EB314"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8CC23"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C2FF2"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8352D"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CC628"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AB8F6" w14:textId="77777777" w:rsidR="00237E63" w:rsidRPr="006314BF" w:rsidRDefault="00237E63" w:rsidP="00D911F9">
            <w:pPr>
              <w:pStyle w:val="rowtabella0"/>
              <w:jc w:val="center"/>
              <w:rPr>
                <w:color w:val="002060"/>
              </w:rPr>
            </w:pPr>
            <w:r w:rsidRPr="006314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67356"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36609" w14:textId="77777777" w:rsidR="00237E63" w:rsidRPr="006314BF" w:rsidRDefault="00237E63" w:rsidP="00D911F9">
            <w:pPr>
              <w:pStyle w:val="rowtabella0"/>
              <w:jc w:val="center"/>
              <w:rPr>
                <w:color w:val="002060"/>
              </w:rPr>
            </w:pPr>
            <w:r w:rsidRPr="006314BF">
              <w:rPr>
                <w:color w:val="002060"/>
              </w:rPr>
              <w:t>0</w:t>
            </w:r>
          </w:p>
        </w:tc>
      </w:tr>
      <w:tr w:rsidR="00237E63" w:rsidRPr="006314BF" w14:paraId="3450ADCF"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B9E434" w14:textId="77777777" w:rsidR="00237E63" w:rsidRPr="006314BF" w:rsidRDefault="00237E63" w:rsidP="00D911F9">
            <w:pPr>
              <w:pStyle w:val="rowtabella0"/>
              <w:rPr>
                <w:color w:val="002060"/>
              </w:rPr>
            </w:pPr>
            <w:r w:rsidRPr="006314BF">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496B3"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63BE0"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3DB1C"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9C01A"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B73E6"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9F8DA" w14:textId="77777777" w:rsidR="00237E63" w:rsidRPr="006314BF" w:rsidRDefault="00237E63" w:rsidP="00D911F9">
            <w:pPr>
              <w:pStyle w:val="rowtabella0"/>
              <w:jc w:val="center"/>
              <w:rPr>
                <w:color w:val="002060"/>
              </w:rPr>
            </w:pPr>
            <w:r w:rsidRPr="006314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C82D0" w14:textId="77777777" w:rsidR="00237E63" w:rsidRPr="006314BF" w:rsidRDefault="00237E63" w:rsidP="00D911F9">
            <w:pPr>
              <w:pStyle w:val="rowtabella0"/>
              <w:jc w:val="center"/>
              <w:rPr>
                <w:color w:val="002060"/>
              </w:rPr>
            </w:pPr>
            <w:r w:rsidRPr="006314B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32134" w14:textId="77777777" w:rsidR="00237E63" w:rsidRPr="006314BF" w:rsidRDefault="00237E63" w:rsidP="00D911F9">
            <w:pPr>
              <w:pStyle w:val="rowtabella0"/>
              <w:jc w:val="center"/>
              <w:rPr>
                <w:color w:val="002060"/>
              </w:rPr>
            </w:pPr>
            <w:r w:rsidRPr="006314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DB836" w14:textId="77777777" w:rsidR="00237E63" w:rsidRPr="006314BF" w:rsidRDefault="00237E63" w:rsidP="00D911F9">
            <w:pPr>
              <w:pStyle w:val="rowtabella0"/>
              <w:jc w:val="center"/>
              <w:rPr>
                <w:color w:val="002060"/>
              </w:rPr>
            </w:pPr>
            <w:r w:rsidRPr="006314BF">
              <w:rPr>
                <w:color w:val="002060"/>
              </w:rPr>
              <w:t>0</w:t>
            </w:r>
          </w:p>
        </w:tc>
      </w:tr>
      <w:tr w:rsidR="00237E63" w:rsidRPr="006314BF" w14:paraId="577FDA30"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28AEE6" w14:textId="77777777" w:rsidR="00237E63" w:rsidRPr="006314BF" w:rsidRDefault="00237E63" w:rsidP="00D911F9">
            <w:pPr>
              <w:pStyle w:val="rowtabella0"/>
              <w:rPr>
                <w:color w:val="002060"/>
              </w:rPr>
            </w:pPr>
            <w:r w:rsidRPr="006314BF">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A7915"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3F811"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06B0F"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7F1D8"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5CBAD"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38E61" w14:textId="77777777" w:rsidR="00237E63" w:rsidRPr="006314BF" w:rsidRDefault="00237E63" w:rsidP="00D911F9">
            <w:pPr>
              <w:pStyle w:val="rowtabella0"/>
              <w:jc w:val="center"/>
              <w:rPr>
                <w:color w:val="002060"/>
              </w:rPr>
            </w:pPr>
            <w:r w:rsidRPr="006314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9F39C" w14:textId="77777777" w:rsidR="00237E63" w:rsidRPr="006314BF" w:rsidRDefault="00237E63" w:rsidP="00D911F9">
            <w:pPr>
              <w:pStyle w:val="rowtabella0"/>
              <w:jc w:val="center"/>
              <w:rPr>
                <w:color w:val="002060"/>
              </w:rPr>
            </w:pPr>
            <w:r w:rsidRPr="006314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36F61" w14:textId="77777777" w:rsidR="00237E63" w:rsidRPr="006314BF" w:rsidRDefault="00237E63" w:rsidP="00D911F9">
            <w:pPr>
              <w:pStyle w:val="rowtabella0"/>
              <w:jc w:val="center"/>
              <w:rPr>
                <w:color w:val="002060"/>
              </w:rPr>
            </w:pPr>
            <w:r w:rsidRPr="006314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4AF8F" w14:textId="77777777" w:rsidR="00237E63" w:rsidRPr="006314BF" w:rsidRDefault="00237E63" w:rsidP="00D911F9">
            <w:pPr>
              <w:pStyle w:val="rowtabella0"/>
              <w:jc w:val="center"/>
              <w:rPr>
                <w:color w:val="002060"/>
              </w:rPr>
            </w:pPr>
            <w:r w:rsidRPr="006314BF">
              <w:rPr>
                <w:color w:val="002060"/>
              </w:rPr>
              <w:t>0</w:t>
            </w:r>
          </w:p>
        </w:tc>
      </w:tr>
      <w:tr w:rsidR="00237E63" w:rsidRPr="006314BF" w14:paraId="717D830F"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E24A16" w14:textId="77777777" w:rsidR="00237E63" w:rsidRPr="006314BF" w:rsidRDefault="00237E63" w:rsidP="00D911F9">
            <w:pPr>
              <w:pStyle w:val="rowtabella0"/>
              <w:rPr>
                <w:color w:val="002060"/>
              </w:rPr>
            </w:pPr>
            <w:r w:rsidRPr="006314BF">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1285A"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5CFED"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678A8"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FC2C2"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F84E2"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9CE68"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052BB" w14:textId="77777777" w:rsidR="00237E63" w:rsidRPr="006314BF" w:rsidRDefault="00237E63" w:rsidP="00D911F9">
            <w:pPr>
              <w:pStyle w:val="rowtabella0"/>
              <w:jc w:val="center"/>
              <w:rPr>
                <w:color w:val="002060"/>
              </w:rPr>
            </w:pPr>
            <w:r w:rsidRPr="006314B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2BFCE" w14:textId="77777777" w:rsidR="00237E63" w:rsidRPr="006314BF" w:rsidRDefault="00237E63" w:rsidP="00D911F9">
            <w:pPr>
              <w:pStyle w:val="rowtabella0"/>
              <w:jc w:val="center"/>
              <w:rPr>
                <w:color w:val="002060"/>
              </w:rPr>
            </w:pPr>
            <w:r w:rsidRPr="006314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4FCA8" w14:textId="77777777" w:rsidR="00237E63" w:rsidRPr="006314BF" w:rsidRDefault="00237E63" w:rsidP="00D911F9">
            <w:pPr>
              <w:pStyle w:val="rowtabella0"/>
              <w:jc w:val="center"/>
              <w:rPr>
                <w:color w:val="002060"/>
              </w:rPr>
            </w:pPr>
            <w:r w:rsidRPr="006314BF">
              <w:rPr>
                <w:color w:val="002060"/>
              </w:rPr>
              <w:t>0</w:t>
            </w:r>
          </w:p>
        </w:tc>
      </w:tr>
      <w:tr w:rsidR="00237E63" w:rsidRPr="006314BF" w14:paraId="48915A20" w14:textId="77777777" w:rsidTr="00D911F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19C1F8" w14:textId="77777777" w:rsidR="00237E63" w:rsidRPr="006314BF" w:rsidRDefault="00237E63" w:rsidP="00D911F9">
            <w:pPr>
              <w:pStyle w:val="rowtabella0"/>
              <w:rPr>
                <w:color w:val="002060"/>
              </w:rPr>
            </w:pPr>
            <w:r w:rsidRPr="006314BF">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33A1C"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9171D"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8B6A8"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44670"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F16D2"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B51DA" w14:textId="77777777" w:rsidR="00237E63" w:rsidRPr="006314BF" w:rsidRDefault="00237E63" w:rsidP="00D911F9">
            <w:pPr>
              <w:pStyle w:val="rowtabella0"/>
              <w:jc w:val="center"/>
              <w:rPr>
                <w:color w:val="002060"/>
              </w:rPr>
            </w:pPr>
            <w:r w:rsidRPr="006314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FF0AF" w14:textId="77777777" w:rsidR="00237E63" w:rsidRPr="006314BF" w:rsidRDefault="00237E63" w:rsidP="00D911F9">
            <w:pPr>
              <w:pStyle w:val="rowtabella0"/>
              <w:jc w:val="center"/>
              <w:rPr>
                <w:color w:val="002060"/>
              </w:rPr>
            </w:pPr>
            <w:r w:rsidRPr="006314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15746" w14:textId="77777777" w:rsidR="00237E63" w:rsidRPr="006314BF" w:rsidRDefault="00237E63" w:rsidP="00D911F9">
            <w:pPr>
              <w:pStyle w:val="rowtabella0"/>
              <w:jc w:val="center"/>
              <w:rPr>
                <w:color w:val="002060"/>
              </w:rPr>
            </w:pPr>
            <w:r w:rsidRPr="006314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DC8E8" w14:textId="77777777" w:rsidR="00237E63" w:rsidRPr="006314BF" w:rsidRDefault="00237E63" w:rsidP="00D911F9">
            <w:pPr>
              <w:pStyle w:val="rowtabella0"/>
              <w:jc w:val="center"/>
              <w:rPr>
                <w:color w:val="002060"/>
              </w:rPr>
            </w:pPr>
            <w:r w:rsidRPr="006314BF">
              <w:rPr>
                <w:color w:val="002060"/>
              </w:rPr>
              <w:t>0</w:t>
            </w:r>
          </w:p>
        </w:tc>
      </w:tr>
    </w:tbl>
    <w:p w14:paraId="0B3B6268" w14:textId="77777777" w:rsidR="00237E63" w:rsidRPr="006314BF" w:rsidRDefault="00237E63" w:rsidP="00237E63">
      <w:pPr>
        <w:pStyle w:val="breakline"/>
        <w:rPr>
          <w:rFonts w:eastAsiaTheme="minorEastAsia"/>
          <w:color w:val="002060"/>
        </w:rPr>
      </w:pPr>
    </w:p>
    <w:p w14:paraId="003AEF06" w14:textId="77777777" w:rsidR="00237E63" w:rsidRPr="006314BF" w:rsidRDefault="00237E63" w:rsidP="00237E63">
      <w:pPr>
        <w:pStyle w:val="breakline"/>
        <w:rPr>
          <w:color w:val="002060"/>
        </w:rPr>
      </w:pPr>
    </w:p>
    <w:p w14:paraId="6FF07857" w14:textId="77777777" w:rsidR="00237E63" w:rsidRPr="006314BF" w:rsidRDefault="00237E63" w:rsidP="00237E63">
      <w:pPr>
        <w:pStyle w:val="sottotitolocampionato10"/>
        <w:rPr>
          <w:color w:val="002060"/>
        </w:rPr>
      </w:pPr>
      <w:r w:rsidRPr="006314B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37E63" w:rsidRPr="006314BF" w14:paraId="0F8B4E35" w14:textId="77777777" w:rsidTr="00D911F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5A687" w14:textId="77777777" w:rsidR="00237E63" w:rsidRPr="006314BF" w:rsidRDefault="00237E63" w:rsidP="00D911F9">
            <w:pPr>
              <w:pStyle w:val="headertabella0"/>
              <w:rPr>
                <w:color w:val="002060"/>
              </w:rPr>
            </w:pPr>
            <w:r w:rsidRPr="006314BF">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27A1C" w14:textId="77777777" w:rsidR="00237E63" w:rsidRPr="006314BF" w:rsidRDefault="00237E63" w:rsidP="00D911F9">
            <w:pPr>
              <w:pStyle w:val="headertabella0"/>
              <w:rPr>
                <w:color w:val="002060"/>
              </w:rPr>
            </w:pPr>
            <w:r w:rsidRPr="006314B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361C2" w14:textId="77777777" w:rsidR="00237E63" w:rsidRPr="006314BF" w:rsidRDefault="00237E63" w:rsidP="00D911F9">
            <w:pPr>
              <w:pStyle w:val="headertabella0"/>
              <w:rPr>
                <w:color w:val="002060"/>
              </w:rPr>
            </w:pPr>
            <w:r w:rsidRPr="006314B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A244C" w14:textId="77777777" w:rsidR="00237E63" w:rsidRPr="006314BF" w:rsidRDefault="00237E63" w:rsidP="00D911F9">
            <w:pPr>
              <w:pStyle w:val="headertabella0"/>
              <w:rPr>
                <w:color w:val="002060"/>
              </w:rPr>
            </w:pPr>
            <w:r w:rsidRPr="006314B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F42C4" w14:textId="77777777" w:rsidR="00237E63" w:rsidRPr="006314BF" w:rsidRDefault="00237E63" w:rsidP="00D911F9">
            <w:pPr>
              <w:pStyle w:val="headertabella0"/>
              <w:rPr>
                <w:color w:val="002060"/>
              </w:rPr>
            </w:pPr>
            <w:r w:rsidRPr="006314B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113CC" w14:textId="77777777" w:rsidR="00237E63" w:rsidRPr="006314BF" w:rsidRDefault="00237E63" w:rsidP="00D911F9">
            <w:pPr>
              <w:pStyle w:val="headertabella0"/>
              <w:rPr>
                <w:color w:val="002060"/>
              </w:rPr>
            </w:pPr>
            <w:r w:rsidRPr="006314B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1549A" w14:textId="77777777" w:rsidR="00237E63" w:rsidRPr="006314BF" w:rsidRDefault="00237E63" w:rsidP="00D911F9">
            <w:pPr>
              <w:pStyle w:val="headertabella0"/>
              <w:rPr>
                <w:color w:val="002060"/>
              </w:rPr>
            </w:pPr>
            <w:r w:rsidRPr="006314B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7431B" w14:textId="77777777" w:rsidR="00237E63" w:rsidRPr="006314BF" w:rsidRDefault="00237E63" w:rsidP="00D911F9">
            <w:pPr>
              <w:pStyle w:val="headertabella0"/>
              <w:rPr>
                <w:color w:val="002060"/>
              </w:rPr>
            </w:pPr>
            <w:r w:rsidRPr="006314B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62E43" w14:textId="77777777" w:rsidR="00237E63" w:rsidRPr="006314BF" w:rsidRDefault="00237E63" w:rsidP="00D911F9">
            <w:pPr>
              <w:pStyle w:val="headertabella0"/>
              <w:rPr>
                <w:color w:val="002060"/>
              </w:rPr>
            </w:pPr>
            <w:r w:rsidRPr="006314B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996CF" w14:textId="77777777" w:rsidR="00237E63" w:rsidRPr="006314BF" w:rsidRDefault="00237E63" w:rsidP="00D911F9">
            <w:pPr>
              <w:pStyle w:val="headertabella0"/>
              <w:rPr>
                <w:color w:val="002060"/>
              </w:rPr>
            </w:pPr>
            <w:r w:rsidRPr="006314BF">
              <w:rPr>
                <w:color w:val="002060"/>
              </w:rPr>
              <w:t>PE</w:t>
            </w:r>
          </w:p>
        </w:tc>
      </w:tr>
      <w:tr w:rsidR="00237E63" w:rsidRPr="006314BF" w14:paraId="52A8E4C6" w14:textId="77777777" w:rsidTr="00D911F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43F3E9" w14:textId="77777777" w:rsidR="00237E63" w:rsidRPr="006314BF" w:rsidRDefault="00237E63" w:rsidP="00D911F9">
            <w:pPr>
              <w:pStyle w:val="rowtabella0"/>
              <w:rPr>
                <w:color w:val="002060"/>
              </w:rPr>
            </w:pPr>
            <w:r w:rsidRPr="006314BF">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11560" w14:textId="77777777" w:rsidR="00237E63" w:rsidRPr="006314BF" w:rsidRDefault="00237E63" w:rsidP="00D911F9">
            <w:pPr>
              <w:pStyle w:val="rowtabella0"/>
              <w:jc w:val="center"/>
              <w:rPr>
                <w:color w:val="002060"/>
              </w:rPr>
            </w:pPr>
            <w:r w:rsidRPr="006314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DD4BA"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696AC"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F19AD"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8EFD9"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5FDD2" w14:textId="77777777" w:rsidR="00237E63" w:rsidRPr="006314BF" w:rsidRDefault="00237E63" w:rsidP="00D911F9">
            <w:pPr>
              <w:pStyle w:val="rowtabella0"/>
              <w:jc w:val="center"/>
              <w:rPr>
                <w:color w:val="002060"/>
              </w:rPr>
            </w:pPr>
            <w:r w:rsidRPr="006314B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73EA6" w14:textId="77777777" w:rsidR="00237E63" w:rsidRPr="006314BF" w:rsidRDefault="00237E63" w:rsidP="00D911F9">
            <w:pPr>
              <w:pStyle w:val="rowtabella0"/>
              <w:jc w:val="center"/>
              <w:rPr>
                <w:color w:val="002060"/>
              </w:rPr>
            </w:pPr>
            <w:r w:rsidRPr="006314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B4C95" w14:textId="77777777" w:rsidR="00237E63" w:rsidRPr="006314BF" w:rsidRDefault="00237E63" w:rsidP="00D911F9">
            <w:pPr>
              <w:pStyle w:val="rowtabella0"/>
              <w:jc w:val="center"/>
              <w:rPr>
                <w:color w:val="002060"/>
              </w:rPr>
            </w:pPr>
            <w:r w:rsidRPr="006314B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5C7A5" w14:textId="77777777" w:rsidR="00237E63" w:rsidRPr="006314BF" w:rsidRDefault="00237E63" w:rsidP="00D911F9">
            <w:pPr>
              <w:pStyle w:val="rowtabella0"/>
              <w:jc w:val="center"/>
              <w:rPr>
                <w:color w:val="002060"/>
              </w:rPr>
            </w:pPr>
            <w:r w:rsidRPr="006314BF">
              <w:rPr>
                <w:color w:val="002060"/>
              </w:rPr>
              <w:t>0</w:t>
            </w:r>
          </w:p>
        </w:tc>
      </w:tr>
      <w:tr w:rsidR="00237E63" w:rsidRPr="006314BF" w14:paraId="08CCC7A4"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5D65FC" w14:textId="77777777" w:rsidR="00237E63" w:rsidRPr="00F23594" w:rsidRDefault="00237E63" w:rsidP="00D911F9">
            <w:pPr>
              <w:pStyle w:val="rowtabella0"/>
              <w:rPr>
                <w:color w:val="002060"/>
                <w:lang w:val="en-US"/>
              </w:rPr>
            </w:pPr>
            <w:r w:rsidRPr="00F23594">
              <w:rPr>
                <w:color w:val="002060"/>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E3728" w14:textId="77777777" w:rsidR="00237E63" w:rsidRPr="006314BF" w:rsidRDefault="00237E63" w:rsidP="00D911F9">
            <w:pPr>
              <w:pStyle w:val="rowtabella0"/>
              <w:jc w:val="center"/>
              <w:rPr>
                <w:color w:val="002060"/>
              </w:rPr>
            </w:pPr>
            <w:r w:rsidRPr="006314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6E5BA"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7F580"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1FCAD"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75623"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035AA" w14:textId="77777777" w:rsidR="00237E63" w:rsidRPr="006314BF" w:rsidRDefault="00237E63" w:rsidP="00D911F9">
            <w:pPr>
              <w:pStyle w:val="rowtabella0"/>
              <w:jc w:val="center"/>
              <w:rPr>
                <w:color w:val="002060"/>
              </w:rPr>
            </w:pPr>
            <w:r w:rsidRPr="006314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77009" w14:textId="77777777" w:rsidR="00237E63" w:rsidRPr="006314BF" w:rsidRDefault="00237E63" w:rsidP="00D911F9">
            <w:pPr>
              <w:pStyle w:val="rowtabella0"/>
              <w:jc w:val="center"/>
              <w:rPr>
                <w:color w:val="002060"/>
              </w:rPr>
            </w:pPr>
            <w:r w:rsidRPr="006314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1C25E" w14:textId="77777777" w:rsidR="00237E63" w:rsidRPr="006314BF" w:rsidRDefault="00237E63" w:rsidP="00D911F9">
            <w:pPr>
              <w:pStyle w:val="rowtabella0"/>
              <w:jc w:val="center"/>
              <w:rPr>
                <w:color w:val="002060"/>
              </w:rPr>
            </w:pPr>
            <w:r w:rsidRPr="006314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A535D" w14:textId="77777777" w:rsidR="00237E63" w:rsidRPr="006314BF" w:rsidRDefault="00237E63" w:rsidP="00D911F9">
            <w:pPr>
              <w:pStyle w:val="rowtabella0"/>
              <w:jc w:val="center"/>
              <w:rPr>
                <w:color w:val="002060"/>
              </w:rPr>
            </w:pPr>
            <w:r w:rsidRPr="006314BF">
              <w:rPr>
                <w:color w:val="002060"/>
              </w:rPr>
              <w:t>0</w:t>
            </w:r>
          </w:p>
        </w:tc>
      </w:tr>
      <w:tr w:rsidR="00237E63" w:rsidRPr="006314BF" w14:paraId="1CC51435"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13A28A" w14:textId="77777777" w:rsidR="00237E63" w:rsidRPr="006314BF" w:rsidRDefault="00237E63" w:rsidP="00D911F9">
            <w:pPr>
              <w:pStyle w:val="rowtabella0"/>
              <w:rPr>
                <w:color w:val="002060"/>
              </w:rPr>
            </w:pPr>
            <w:r w:rsidRPr="006314BF">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F584F" w14:textId="77777777" w:rsidR="00237E63" w:rsidRPr="006314BF" w:rsidRDefault="00237E63" w:rsidP="00D911F9">
            <w:pPr>
              <w:pStyle w:val="rowtabella0"/>
              <w:jc w:val="center"/>
              <w:rPr>
                <w:color w:val="002060"/>
              </w:rPr>
            </w:pPr>
            <w:r w:rsidRPr="006314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B8FCF"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8F27B"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B434E"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1F376"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5AD8A" w14:textId="77777777" w:rsidR="00237E63" w:rsidRPr="006314BF" w:rsidRDefault="00237E63" w:rsidP="00D911F9">
            <w:pPr>
              <w:pStyle w:val="rowtabella0"/>
              <w:jc w:val="center"/>
              <w:rPr>
                <w:color w:val="002060"/>
              </w:rPr>
            </w:pPr>
            <w:r w:rsidRPr="006314B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F5F66" w14:textId="77777777" w:rsidR="00237E63" w:rsidRPr="006314BF" w:rsidRDefault="00237E63" w:rsidP="00D911F9">
            <w:pPr>
              <w:pStyle w:val="rowtabella0"/>
              <w:jc w:val="center"/>
              <w:rPr>
                <w:color w:val="002060"/>
              </w:rPr>
            </w:pPr>
            <w:r w:rsidRPr="006314B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BA4D8" w14:textId="77777777" w:rsidR="00237E63" w:rsidRPr="006314BF" w:rsidRDefault="00237E63" w:rsidP="00D911F9">
            <w:pPr>
              <w:pStyle w:val="rowtabella0"/>
              <w:jc w:val="center"/>
              <w:rPr>
                <w:color w:val="002060"/>
              </w:rPr>
            </w:pPr>
            <w:r w:rsidRPr="006314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FD5AD" w14:textId="77777777" w:rsidR="00237E63" w:rsidRPr="006314BF" w:rsidRDefault="00237E63" w:rsidP="00D911F9">
            <w:pPr>
              <w:pStyle w:val="rowtabella0"/>
              <w:jc w:val="center"/>
              <w:rPr>
                <w:color w:val="002060"/>
              </w:rPr>
            </w:pPr>
            <w:r w:rsidRPr="006314BF">
              <w:rPr>
                <w:color w:val="002060"/>
              </w:rPr>
              <w:t>0</w:t>
            </w:r>
          </w:p>
        </w:tc>
      </w:tr>
      <w:tr w:rsidR="00237E63" w:rsidRPr="006314BF" w14:paraId="51AB4F94"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A4FE3C" w14:textId="77777777" w:rsidR="00237E63" w:rsidRPr="00F23594" w:rsidRDefault="00237E63" w:rsidP="00D911F9">
            <w:pPr>
              <w:pStyle w:val="rowtabella0"/>
              <w:rPr>
                <w:color w:val="002060"/>
                <w:lang w:val="en-US"/>
              </w:rPr>
            </w:pPr>
            <w:r w:rsidRPr="00F23594">
              <w:rPr>
                <w:color w:val="002060"/>
                <w:lang w:val="en-U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A1A7E" w14:textId="77777777" w:rsidR="00237E63" w:rsidRPr="006314BF" w:rsidRDefault="00237E63" w:rsidP="00D911F9">
            <w:pPr>
              <w:pStyle w:val="rowtabella0"/>
              <w:jc w:val="center"/>
              <w:rPr>
                <w:color w:val="002060"/>
              </w:rPr>
            </w:pPr>
            <w:r w:rsidRPr="006314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70D52"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6C973"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AFF44"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FC048"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035D7" w14:textId="77777777" w:rsidR="00237E63" w:rsidRPr="006314BF" w:rsidRDefault="00237E63" w:rsidP="00D911F9">
            <w:pPr>
              <w:pStyle w:val="rowtabella0"/>
              <w:jc w:val="center"/>
              <w:rPr>
                <w:color w:val="002060"/>
              </w:rPr>
            </w:pPr>
            <w:r w:rsidRPr="006314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E4EF9" w14:textId="77777777" w:rsidR="00237E63" w:rsidRPr="006314BF" w:rsidRDefault="00237E63" w:rsidP="00D911F9">
            <w:pPr>
              <w:pStyle w:val="rowtabella0"/>
              <w:jc w:val="center"/>
              <w:rPr>
                <w:color w:val="002060"/>
              </w:rPr>
            </w:pPr>
            <w:r w:rsidRPr="006314B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88671"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A6AAD" w14:textId="77777777" w:rsidR="00237E63" w:rsidRPr="006314BF" w:rsidRDefault="00237E63" w:rsidP="00D911F9">
            <w:pPr>
              <w:pStyle w:val="rowtabella0"/>
              <w:jc w:val="center"/>
              <w:rPr>
                <w:color w:val="002060"/>
              </w:rPr>
            </w:pPr>
            <w:r w:rsidRPr="006314BF">
              <w:rPr>
                <w:color w:val="002060"/>
              </w:rPr>
              <w:t>0</w:t>
            </w:r>
          </w:p>
        </w:tc>
      </w:tr>
      <w:tr w:rsidR="00237E63" w:rsidRPr="006314BF" w14:paraId="59169E0D"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18CDB6" w14:textId="77777777" w:rsidR="00237E63" w:rsidRPr="006314BF" w:rsidRDefault="00237E63" w:rsidP="00D911F9">
            <w:pPr>
              <w:pStyle w:val="rowtabella0"/>
              <w:rPr>
                <w:color w:val="002060"/>
              </w:rPr>
            </w:pPr>
            <w:r w:rsidRPr="006314BF">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89D01" w14:textId="77777777" w:rsidR="00237E63" w:rsidRPr="006314BF" w:rsidRDefault="00237E63" w:rsidP="00D911F9">
            <w:pPr>
              <w:pStyle w:val="rowtabella0"/>
              <w:jc w:val="center"/>
              <w:rPr>
                <w:color w:val="002060"/>
              </w:rPr>
            </w:pPr>
            <w:r w:rsidRPr="006314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BF9B2"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6DC56"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F8B55"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12FA5"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D98C4" w14:textId="77777777" w:rsidR="00237E63" w:rsidRPr="006314BF" w:rsidRDefault="00237E63" w:rsidP="00D911F9">
            <w:pPr>
              <w:pStyle w:val="rowtabella0"/>
              <w:jc w:val="center"/>
              <w:rPr>
                <w:color w:val="002060"/>
              </w:rPr>
            </w:pPr>
            <w:r w:rsidRPr="006314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A9084" w14:textId="77777777" w:rsidR="00237E63" w:rsidRPr="006314BF" w:rsidRDefault="00237E63" w:rsidP="00D911F9">
            <w:pPr>
              <w:pStyle w:val="rowtabella0"/>
              <w:jc w:val="center"/>
              <w:rPr>
                <w:color w:val="002060"/>
              </w:rPr>
            </w:pPr>
            <w:r w:rsidRPr="006314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6CE59"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72798" w14:textId="77777777" w:rsidR="00237E63" w:rsidRPr="006314BF" w:rsidRDefault="00237E63" w:rsidP="00D911F9">
            <w:pPr>
              <w:pStyle w:val="rowtabella0"/>
              <w:jc w:val="center"/>
              <w:rPr>
                <w:color w:val="002060"/>
              </w:rPr>
            </w:pPr>
            <w:r w:rsidRPr="006314BF">
              <w:rPr>
                <w:color w:val="002060"/>
              </w:rPr>
              <w:t>0</w:t>
            </w:r>
          </w:p>
        </w:tc>
      </w:tr>
      <w:tr w:rsidR="00237E63" w:rsidRPr="006314BF" w14:paraId="7BF1845C"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BA3C87" w14:textId="77777777" w:rsidR="00237E63" w:rsidRPr="00F23594" w:rsidRDefault="00237E63" w:rsidP="00D911F9">
            <w:pPr>
              <w:pStyle w:val="rowtabella0"/>
              <w:rPr>
                <w:color w:val="002060"/>
                <w:lang w:val="en-US"/>
              </w:rPr>
            </w:pPr>
            <w:r w:rsidRPr="00F23594">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0EA40" w14:textId="77777777" w:rsidR="00237E63" w:rsidRPr="006314BF" w:rsidRDefault="00237E63" w:rsidP="00D911F9">
            <w:pPr>
              <w:pStyle w:val="rowtabella0"/>
              <w:jc w:val="center"/>
              <w:rPr>
                <w:color w:val="002060"/>
              </w:rPr>
            </w:pPr>
            <w:r w:rsidRPr="006314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75F9B"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BACA6"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B595C"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FFE68"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FA968" w14:textId="77777777" w:rsidR="00237E63" w:rsidRPr="006314BF" w:rsidRDefault="00237E63" w:rsidP="00D911F9">
            <w:pPr>
              <w:pStyle w:val="rowtabella0"/>
              <w:jc w:val="center"/>
              <w:rPr>
                <w:color w:val="002060"/>
              </w:rPr>
            </w:pPr>
            <w:r w:rsidRPr="006314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2DB85" w14:textId="77777777" w:rsidR="00237E63" w:rsidRPr="006314BF" w:rsidRDefault="00237E63" w:rsidP="00D911F9">
            <w:pPr>
              <w:pStyle w:val="rowtabella0"/>
              <w:jc w:val="center"/>
              <w:rPr>
                <w:color w:val="002060"/>
              </w:rPr>
            </w:pPr>
            <w:r w:rsidRPr="006314B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C1D89"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5EEA7" w14:textId="77777777" w:rsidR="00237E63" w:rsidRPr="006314BF" w:rsidRDefault="00237E63" w:rsidP="00D911F9">
            <w:pPr>
              <w:pStyle w:val="rowtabella0"/>
              <w:jc w:val="center"/>
              <w:rPr>
                <w:color w:val="002060"/>
              </w:rPr>
            </w:pPr>
            <w:r w:rsidRPr="006314BF">
              <w:rPr>
                <w:color w:val="002060"/>
              </w:rPr>
              <w:t>0</w:t>
            </w:r>
          </w:p>
        </w:tc>
      </w:tr>
      <w:tr w:rsidR="00237E63" w:rsidRPr="006314BF" w14:paraId="5D458E7E"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6FBBD3" w14:textId="77777777" w:rsidR="00237E63" w:rsidRPr="006314BF" w:rsidRDefault="00237E63" w:rsidP="00D911F9">
            <w:pPr>
              <w:pStyle w:val="rowtabella0"/>
              <w:rPr>
                <w:color w:val="002060"/>
              </w:rPr>
            </w:pPr>
            <w:r w:rsidRPr="006314BF">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577FB" w14:textId="77777777" w:rsidR="00237E63" w:rsidRPr="006314BF" w:rsidRDefault="00237E63" w:rsidP="00D911F9">
            <w:pPr>
              <w:pStyle w:val="rowtabella0"/>
              <w:jc w:val="center"/>
              <w:rPr>
                <w:color w:val="002060"/>
              </w:rPr>
            </w:pPr>
            <w:r w:rsidRPr="006314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88213"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2B49E"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80790"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6E405"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6834F" w14:textId="77777777" w:rsidR="00237E63" w:rsidRPr="006314BF" w:rsidRDefault="00237E63" w:rsidP="00D911F9">
            <w:pPr>
              <w:pStyle w:val="rowtabella0"/>
              <w:jc w:val="center"/>
              <w:rPr>
                <w:color w:val="002060"/>
              </w:rPr>
            </w:pPr>
            <w:r w:rsidRPr="006314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85255" w14:textId="77777777" w:rsidR="00237E63" w:rsidRPr="006314BF" w:rsidRDefault="00237E63" w:rsidP="00D911F9">
            <w:pPr>
              <w:pStyle w:val="rowtabella0"/>
              <w:jc w:val="center"/>
              <w:rPr>
                <w:color w:val="002060"/>
              </w:rPr>
            </w:pPr>
            <w:r w:rsidRPr="006314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B382F"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72A7B" w14:textId="77777777" w:rsidR="00237E63" w:rsidRPr="006314BF" w:rsidRDefault="00237E63" w:rsidP="00D911F9">
            <w:pPr>
              <w:pStyle w:val="rowtabella0"/>
              <w:jc w:val="center"/>
              <w:rPr>
                <w:color w:val="002060"/>
              </w:rPr>
            </w:pPr>
            <w:r w:rsidRPr="006314BF">
              <w:rPr>
                <w:color w:val="002060"/>
              </w:rPr>
              <w:t>0</w:t>
            </w:r>
          </w:p>
        </w:tc>
      </w:tr>
      <w:tr w:rsidR="00237E63" w:rsidRPr="006314BF" w14:paraId="05E52BC9"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78617F" w14:textId="77777777" w:rsidR="00237E63" w:rsidRPr="006314BF" w:rsidRDefault="00237E63" w:rsidP="00D911F9">
            <w:pPr>
              <w:pStyle w:val="rowtabella0"/>
              <w:rPr>
                <w:color w:val="002060"/>
              </w:rPr>
            </w:pPr>
            <w:r w:rsidRPr="006314BF">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12A4A" w14:textId="77777777" w:rsidR="00237E63" w:rsidRPr="006314BF" w:rsidRDefault="00237E63" w:rsidP="00D911F9">
            <w:pPr>
              <w:pStyle w:val="rowtabella0"/>
              <w:jc w:val="center"/>
              <w:rPr>
                <w:color w:val="002060"/>
              </w:rPr>
            </w:pPr>
            <w:r w:rsidRPr="006314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03AF7"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2E6A7"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77519"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43786"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2B179" w14:textId="77777777" w:rsidR="00237E63" w:rsidRPr="006314BF" w:rsidRDefault="00237E63" w:rsidP="00D911F9">
            <w:pPr>
              <w:pStyle w:val="rowtabella0"/>
              <w:jc w:val="center"/>
              <w:rPr>
                <w:color w:val="002060"/>
              </w:rPr>
            </w:pPr>
            <w:r w:rsidRPr="006314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F45BA" w14:textId="77777777" w:rsidR="00237E63" w:rsidRPr="006314BF" w:rsidRDefault="00237E63" w:rsidP="00D911F9">
            <w:pPr>
              <w:pStyle w:val="rowtabella0"/>
              <w:jc w:val="center"/>
              <w:rPr>
                <w:color w:val="002060"/>
              </w:rPr>
            </w:pPr>
            <w:r w:rsidRPr="006314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2C815"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2D3D3" w14:textId="77777777" w:rsidR="00237E63" w:rsidRPr="006314BF" w:rsidRDefault="00237E63" w:rsidP="00D911F9">
            <w:pPr>
              <w:pStyle w:val="rowtabella0"/>
              <w:jc w:val="center"/>
              <w:rPr>
                <w:color w:val="002060"/>
              </w:rPr>
            </w:pPr>
            <w:r w:rsidRPr="006314BF">
              <w:rPr>
                <w:color w:val="002060"/>
              </w:rPr>
              <w:t>0</w:t>
            </w:r>
          </w:p>
        </w:tc>
      </w:tr>
      <w:tr w:rsidR="00237E63" w:rsidRPr="006314BF" w14:paraId="1B98B2C0"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CD613C" w14:textId="77777777" w:rsidR="00237E63" w:rsidRPr="006314BF" w:rsidRDefault="00237E63" w:rsidP="00D911F9">
            <w:pPr>
              <w:pStyle w:val="rowtabella0"/>
              <w:rPr>
                <w:color w:val="002060"/>
              </w:rPr>
            </w:pPr>
            <w:r w:rsidRPr="006314BF">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822DF" w14:textId="77777777" w:rsidR="00237E63" w:rsidRPr="006314BF" w:rsidRDefault="00237E63" w:rsidP="00D911F9">
            <w:pPr>
              <w:pStyle w:val="rowtabella0"/>
              <w:jc w:val="center"/>
              <w:rPr>
                <w:color w:val="002060"/>
              </w:rPr>
            </w:pPr>
            <w:r w:rsidRPr="006314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EAA50"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8AF14"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18162"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D74C1"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4D605" w14:textId="77777777" w:rsidR="00237E63" w:rsidRPr="006314BF" w:rsidRDefault="00237E63" w:rsidP="00D911F9">
            <w:pPr>
              <w:pStyle w:val="rowtabella0"/>
              <w:jc w:val="center"/>
              <w:rPr>
                <w:color w:val="002060"/>
              </w:rPr>
            </w:pPr>
            <w:r w:rsidRPr="006314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369B7" w14:textId="77777777" w:rsidR="00237E63" w:rsidRPr="006314BF" w:rsidRDefault="00237E63" w:rsidP="00D911F9">
            <w:pPr>
              <w:pStyle w:val="rowtabella0"/>
              <w:jc w:val="center"/>
              <w:rPr>
                <w:color w:val="002060"/>
              </w:rPr>
            </w:pPr>
            <w:r w:rsidRPr="006314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B5A8A"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D176D" w14:textId="77777777" w:rsidR="00237E63" w:rsidRPr="006314BF" w:rsidRDefault="00237E63" w:rsidP="00D911F9">
            <w:pPr>
              <w:pStyle w:val="rowtabella0"/>
              <w:jc w:val="center"/>
              <w:rPr>
                <w:color w:val="002060"/>
              </w:rPr>
            </w:pPr>
            <w:r w:rsidRPr="006314BF">
              <w:rPr>
                <w:color w:val="002060"/>
              </w:rPr>
              <w:t>0</w:t>
            </w:r>
          </w:p>
        </w:tc>
      </w:tr>
      <w:tr w:rsidR="00237E63" w:rsidRPr="006314BF" w14:paraId="41432624"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0E36DB" w14:textId="77777777" w:rsidR="00237E63" w:rsidRPr="006314BF" w:rsidRDefault="00237E63" w:rsidP="00D911F9">
            <w:pPr>
              <w:pStyle w:val="rowtabella0"/>
              <w:rPr>
                <w:color w:val="002060"/>
              </w:rPr>
            </w:pPr>
            <w:r w:rsidRPr="006314BF">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B57DC"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666C4"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150DB"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7D1BA"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5A343"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52140" w14:textId="77777777" w:rsidR="00237E63" w:rsidRPr="006314BF" w:rsidRDefault="00237E63" w:rsidP="00D911F9">
            <w:pPr>
              <w:pStyle w:val="rowtabella0"/>
              <w:jc w:val="center"/>
              <w:rPr>
                <w:color w:val="002060"/>
              </w:rPr>
            </w:pPr>
            <w:r w:rsidRPr="006314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95AE9" w14:textId="77777777" w:rsidR="00237E63" w:rsidRPr="006314BF" w:rsidRDefault="00237E63" w:rsidP="00D911F9">
            <w:pPr>
              <w:pStyle w:val="rowtabella0"/>
              <w:jc w:val="center"/>
              <w:rPr>
                <w:color w:val="002060"/>
              </w:rPr>
            </w:pPr>
            <w:r w:rsidRPr="006314B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15B22"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213EC" w14:textId="77777777" w:rsidR="00237E63" w:rsidRPr="006314BF" w:rsidRDefault="00237E63" w:rsidP="00D911F9">
            <w:pPr>
              <w:pStyle w:val="rowtabella0"/>
              <w:jc w:val="center"/>
              <w:rPr>
                <w:color w:val="002060"/>
              </w:rPr>
            </w:pPr>
            <w:r w:rsidRPr="006314BF">
              <w:rPr>
                <w:color w:val="002060"/>
              </w:rPr>
              <w:t>0</w:t>
            </w:r>
          </w:p>
        </w:tc>
      </w:tr>
      <w:tr w:rsidR="00237E63" w:rsidRPr="006314BF" w14:paraId="2F2A4CA4"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1B1203" w14:textId="77777777" w:rsidR="00237E63" w:rsidRPr="006314BF" w:rsidRDefault="00237E63" w:rsidP="00D911F9">
            <w:pPr>
              <w:pStyle w:val="rowtabella0"/>
              <w:rPr>
                <w:color w:val="002060"/>
              </w:rPr>
            </w:pPr>
            <w:r w:rsidRPr="006314BF">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EDC3F"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450F3"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261FA"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59CA5"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74434"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045B2" w14:textId="77777777" w:rsidR="00237E63" w:rsidRPr="006314BF" w:rsidRDefault="00237E63" w:rsidP="00D911F9">
            <w:pPr>
              <w:pStyle w:val="rowtabella0"/>
              <w:jc w:val="center"/>
              <w:rPr>
                <w:color w:val="002060"/>
              </w:rPr>
            </w:pPr>
            <w:r w:rsidRPr="006314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EB075" w14:textId="77777777" w:rsidR="00237E63" w:rsidRPr="006314BF" w:rsidRDefault="00237E63" w:rsidP="00D911F9">
            <w:pPr>
              <w:pStyle w:val="rowtabella0"/>
              <w:jc w:val="center"/>
              <w:rPr>
                <w:color w:val="002060"/>
              </w:rPr>
            </w:pPr>
            <w:r w:rsidRPr="006314B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43679" w14:textId="77777777" w:rsidR="00237E63" w:rsidRPr="006314BF" w:rsidRDefault="00237E63" w:rsidP="00D911F9">
            <w:pPr>
              <w:pStyle w:val="rowtabella0"/>
              <w:jc w:val="center"/>
              <w:rPr>
                <w:color w:val="002060"/>
              </w:rPr>
            </w:pPr>
            <w:r w:rsidRPr="006314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A7BC1" w14:textId="77777777" w:rsidR="00237E63" w:rsidRPr="006314BF" w:rsidRDefault="00237E63" w:rsidP="00D911F9">
            <w:pPr>
              <w:pStyle w:val="rowtabella0"/>
              <w:jc w:val="center"/>
              <w:rPr>
                <w:color w:val="002060"/>
              </w:rPr>
            </w:pPr>
            <w:r w:rsidRPr="006314BF">
              <w:rPr>
                <w:color w:val="002060"/>
              </w:rPr>
              <w:t>0</w:t>
            </w:r>
          </w:p>
        </w:tc>
      </w:tr>
      <w:tr w:rsidR="00237E63" w:rsidRPr="006314BF" w14:paraId="006412D6"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CB0BE5" w14:textId="77777777" w:rsidR="00237E63" w:rsidRPr="006314BF" w:rsidRDefault="00237E63" w:rsidP="00D911F9">
            <w:pPr>
              <w:pStyle w:val="rowtabella0"/>
              <w:rPr>
                <w:color w:val="002060"/>
              </w:rPr>
            </w:pPr>
            <w:r w:rsidRPr="006314BF">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3FB46"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B9747"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75988"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28EFA"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3B4C2"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A4933" w14:textId="77777777" w:rsidR="00237E63" w:rsidRPr="006314BF" w:rsidRDefault="00237E63" w:rsidP="00D911F9">
            <w:pPr>
              <w:pStyle w:val="rowtabella0"/>
              <w:jc w:val="center"/>
              <w:rPr>
                <w:color w:val="002060"/>
              </w:rPr>
            </w:pPr>
            <w:r w:rsidRPr="006314B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6FCE2" w14:textId="77777777" w:rsidR="00237E63" w:rsidRPr="006314BF" w:rsidRDefault="00237E63" w:rsidP="00D911F9">
            <w:pPr>
              <w:pStyle w:val="rowtabella0"/>
              <w:jc w:val="center"/>
              <w:rPr>
                <w:color w:val="002060"/>
              </w:rPr>
            </w:pPr>
            <w:r w:rsidRPr="006314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05A02"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9D02D" w14:textId="77777777" w:rsidR="00237E63" w:rsidRPr="006314BF" w:rsidRDefault="00237E63" w:rsidP="00D911F9">
            <w:pPr>
              <w:pStyle w:val="rowtabella0"/>
              <w:jc w:val="center"/>
              <w:rPr>
                <w:color w:val="002060"/>
              </w:rPr>
            </w:pPr>
            <w:r w:rsidRPr="006314BF">
              <w:rPr>
                <w:color w:val="002060"/>
              </w:rPr>
              <w:t>0</w:t>
            </w:r>
          </w:p>
        </w:tc>
      </w:tr>
      <w:tr w:rsidR="00237E63" w:rsidRPr="006314BF" w14:paraId="6C47FBA5"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334FF8" w14:textId="77777777" w:rsidR="00237E63" w:rsidRPr="006314BF" w:rsidRDefault="00237E63" w:rsidP="00D911F9">
            <w:pPr>
              <w:pStyle w:val="rowtabella0"/>
              <w:rPr>
                <w:color w:val="002060"/>
              </w:rPr>
            </w:pPr>
            <w:r w:rsidRPr="006314BF">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FA7B9"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2491E"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BD8F0"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E759C"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2B66B"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CEB0E" w14:textId="77777777" w:rsidR="00237E63" w:rsidRPr="006314BF" w:rsidRDefault="00237E63" w:rsidP="00D911F9">
            <w:pPr>
              <w:pStyle w:val="rowtabella0"/>
              <w:jc w:val="center"/>
              <w:rPr>
                <w:color w:val="002060"/>
              </w:rPr>
            </w:pPr>
            <w:r w:rsidRPr="006314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25D29" w14:textId="77777777" w:rsidR="00237E63" w:rsidRPr="006314BF" w:rsidRDefault="00237E63" w:rsidP="00D911F9">
            <w:pPr>
              <w:pStyle w:val="rowtabella0"/>
              <w:jc w:val="center"/>
              <w:rPr>
                <w:color w:val="002060"/>
              </w:rPr>
            </w:pPr>
            <w:r w:rsidRPr="006314B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CEF60" w14:textId="77777777" w:rsidR="00237E63" w:rsidRPr="006314BF" w:rsidRDefault="00237E63" w:rsidP="00D911F9">
            <w:pPr>
              <w:pStyle w:val="rowtabella0"/>
              <w:jc w:val="center"/>
              <w:rPr>
                <w:color w:val="002060"/>
              </w:rPr>
            </w:pPr>
            <w:r w:rsidRPr="006314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7E48F" w14:textId="77777777" w:rsidR="00237E63" w:rsidRPr="006314BF" w:rsidRDefault="00237E63" w:rsidP="00D911F9">
            <w:pPr>
              <w:pStyle w:val="rowtabella0"/>
              <w:jc w:val="center"/>
              <w:rPr>
                <w:color w:val="002060"/>
              </w:rPr>
            </w:pPr>
            <w:r w:rsidRPr="006314BF">
              <w:rPr>
                <w:color w:val="002060"/>
              </w:rPr>
              <w:t>0</w:t>
            </w:r>
          </w:p>
        </w:tc>
      </w:tr>
      <w:tr w:rsidR="00237E63" w:rsidRPr="006314BF" w14:paraId="4614C72B" w14:textId="77777777" w:rsidTr="00D911F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8DD48A" w14:textId="77777777" w:rsidR="00237E63" w:rsidRPr="006314BF" w:rsidRDefault="00237E63" w:rsidP="00D911F9">
            <w:pPr>
              <w:pStyle w:val="rowtabella0"/>
              <w:rPr>
                <w:color w:val="002060"/>
              </w:rPr>
            </w:pPr>
            <w:r w:rsidRPr="006314BF">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F85AD"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82BFE"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C89B7"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BEE2C"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CECC5"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412CB"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1A553" w14:textId="77777777" w:rsidR="00237E63" w:rsidRPr="006314BF" w:rsidRDefault="00237E63" w:rsidP="00D911F9">
            <w:pPr>
              <w:pStyle w:val="rowtabella0"/>
              <w:jc w:val="center"/>
              <w:rPr>
                <w:color w:val="002060"/>
              </w:rPr>
            </w:pPr>
            <w:r w:rsidRPr="006314B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0481B" w14:textId="77777777" w:rsidR="00237E63" w:rsidRPr="006314BF" w:rsidRDefault="00237E63" w:rsidP="00D911F9">
            <w:pPr>
              <w:pStyle w:val="rowtabella0"/>
              <w:jc w:val="center"/>
              <w:rPr>
                <w:color w:val="002060"/>
              </w:rPr>
            </w:pPr>
            <w:r w:rsidRPr="006314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AFD50" w14:textId="77777777" w:rsidR="00237E63" w:rsidRPr="006314BF" w:rsidRDefault="00237E63" w:rsidP="00D911F9">
            <w:pPr>
              <w:pStyle w:val="rowtabella0"/>
              <w:jc w:val="center"/>
              <w:rPr>
                <w:color w:val="002060"/>
              </w:rPr>
            </w:pPr>
            <w:r w:rsidRPr="006314BF">
              <w:rPr>
                <w:color w:val="002060"/>
              </w:rPr>
              <w:t>0</w:t>
            </w:r>
          </w:p>
        </w:tc>
      </w:tr>
    </w:tbl>
    <w:p w14:paraId="2629A60C" w14:textId="77777777" w:rsidR="00237E63" w:rsidRPr="006314BF" w:rsidRDefault="00237E63" w:rsidP="00237E63">
      <w:pPr>
        <w:pStyle w:val="breakline"/>
        <w:rPr>
          <w:rFonts w:eastAsiaTheme="minorEastAsia"/>
          <w:color w:val="002060"/>
        </w:rPr>
      </w:pPr>
    </w:p>
    <w:p w14:paraId="26D3E3A4" w14:textId="77777777" w:rsidR="00237E63" w:rsidRPr="006314BF" w:rsidRDefault="00237E63" w:rsidP="00237E63">
      <w:pPr>
        <w:pStyle w:val="breakline"/>
        <w:rPr>
          <w:color w:val="002060"/>
        </w:rPr>
      </w:pPr>
    </w:p>
    <w:p w14:paraId="29D0D6C8" w14:textId="77777777" w:rsidR="00237E63" w:rsidRPr="006314BF" w:rsidRDefault="00237E63" w:rsidP="00237E63">
      <w:pPr>
        <w:pStyle w:val="sottotitolocampionato10"/>
        <w:rPr>
          <w:color w:val="002060"/>
        </w:rPr>
      </w:pPr>
      <w:r w:rsidRPr="006314BF">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37E63" w:rsidRPr="006314BF" w14:paraId="33FD82BB" w14:textId="77777777" w:rsidTr="00D911F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C8614" w14:textId="77777777" w:rsidR="00237E63" w:rsidRPr="006314BF" w:rsidRDefault="00237E63" w:rsidP="00D911F9">
            <w:pPr>
              <w:pStyle w:val="headertabella0"/>
              <w:rPr>
                <w:color w:val="002060"/>
              </w:rPr>
            </w:pPr>
            <w:r w:rsidRPr="006314B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09BCA" w14:textId="77777777" w:rsidR="00237E63" w:rsidRPr="006314BF" w:rsidRDefault="00237E63" w:rsidP="00D911F9">
            <w:pPr>
              <w:pStyle w:val="headertabella0"/>
              <w:rPr>
                <w:color w:val="002060"/>
              </w:rPr>
            </w:pPr>
            <w:r w:rsidRPr="006314B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544C9" w14:textId="77777777" w:rsidR="00237E63" w:rsidRPr="006314BF" w:rsidRDefault="00237E63" w:rsidP="00D911F9">
            <w:pPr>
              <w:pStyle w:val="headertabella0"/>
              <w:rPr>
                <w:color w:val="002060"/>
              </w:rPr>
            </w:pPr>
            <w:r w:rsidRPr="006314B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CB9E5" w14:textId="77777777" w:rsidR="00237E63" w:rsidRPr="006314BF" w:rsidRDefault="00237E63" w:rsidP="00D911F9">
            <w:pPr>
              <w:pStyle w:val="headertabella0"/>
              <w:rPr>
                <w:color w:val="002060"/>
              </w:rPr>
            </w:pPr>
            <w:r w:rsidRPr="006314B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47D7A" w14:textId="77777777" w:rsidR="00237E63" w:rsidRPr="006314BF" w:rsidRDefault="00237E63" w:rsidP="00D911F9">
            <w:pPr>
              <w:pStyle w:val="headertabella0"/>
              <w:rPr>
                <w:color w:val="002060"/>
              </w:rPr>
            </w:pPr>
            <w:r w:rsidRPr="006314B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E91C0" w14:textId="77777777" w:rsidR="00237E63" w:rsidRPr="006314BF" w:rsidRDefault="00237E63" w:rsidP="00D911F9">
            <w:pPr>
              <w:pStyle w:val="headertabella0"/>
              <w:rPr>
                <w:color w:val="002060"/>
              </w:rPr>
            </w:pPr>
            <w:r w:rsidRPr="006314B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A6A42" w14:textId="77777777" w:rsidR="00237E63" w:rsidRPr="006314BF" w:rsidRDefault="00237E63" w:rsidP="00D911F9">
            <w:pPr>
              <w:pStyle w:val="headertabella0"/>
              <w:rPr>
                <w:color w:val="002060"/>
              </w:rPr>
            </w:pPr>
            <w:r w:rsidRPr="006314B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B5B65" w14:textId="77777777" w:rsidR="00237E63" w:rsidRPr="006314BF" w:rsidRDefault="00237E63" w:rsidP="00D911F9">
            <w:pPr>
              <w:pStyle w:val="headertabella0"/>
              <w:rPr>
                <w:color w:val="002060"/>
              </w:rPr>
            </w:pPr>
            <w:r w:rsidRPr="006314B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DD714" w14:textId="77777777" w:rsidR="00237E63" w:rsidRPr="006314BF" w:rsidRDefault="00237E63" w:rsidP="00D911F9">
            <w:pPr>
              <w:pStyle w:val="headertabella0"/>
              <w:rPr>
                <w:color w:val="002060"/>
              </w:rPr>
            </w:pPr>
            <w:r w:rsidRPr="006314B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10C9B" w14:textId="77777777" w:rsidR="00237E63" w:rsidRPr="006314BF" w:rsidRDefault="00237E63" w:rsidP="00D911F9">
            <w:pPr>
              <w:pStyle w:val="headertabella0"/>
              <w:rPr>
                <w:color w:val="002060"/>
              </w:rPr>
            </w:pPr>
            <w:r w:rsidRPr="006314BF">
              <w:rPr>
                <w:color w:val="002060"/>
              </w:rPr>
              <w:t>PE</w:t>
            </w:r>
          </w:p>
        </w:tc>
      </w:tr>
      <w:tr w:rsidR="00237E63" w:rsidRPr="006314BF" w14:paraId="1BF26B0A" w14:textId="77777777" w:rsidTr="00D911F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8D1368" w14:textId="77777777" w:rsidR="00237E63" w:rsidRPr="006314BF" w:rsidRDefault="00237E63" w:rsidP="00D911F9">
            <w:pPr>
              <w:pStyle w:val="rowtabella0"/>
              <w:rPr>
                <w:color w:val="002060"/>
              </w:rPr>
            </w:pPr>
            <w:r w:rsidRPr="006314BF">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E3D99" w14:textId="77777777" w:rsidR="00237E63" w:rsidRPr="006314BF" w:rsidRDefault="00237E63" w:rsidP="00D911F9">
            <w:pPr>
              <w:pStyle w:val="rowtabella0"/>
              <w:jc w:val="center"/>
              <w:rPr>
                <w:color w:val="002060"/>
              </w:rPr>
            </w:pPr>
            <w:r w:rsidRPr="006314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DCEA1"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CCB3D"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D97FD"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C7A8E"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69BE2" w14:textId="77777777" w:rsidR="00237E63" w:rsidRPr="006314BF" w:rsidRDefault="00237E63" w:rsidP="00D911F9">
            <w:pPr>
              <w:pStyle w:val="rowtabella0"/>
              <w:jc w:val="center"/>
              <w:rPr>
                <w:color w:val="002060"/>
              </w:rPr>
            </w:pPr>
            <w:r w:rsidRPr="006314B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72883" w14:textId="77777777" w:rsidR="00237E63" w:rsidRPr="006314BF" w:rsidRDefault="00237E63" w:rsidP="00D911F9">
            <w:pPr>
              <w:pStyle w:val="rowtabella0"/>
              <w:jc w:val="center"/>
              <w:rPr>
                <w:color w:val="002060"/>
              </w:rPr>
            </w:pPr>
            <w:r w:rsidRPr="006314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9E35D" w14:textId="77777777" w:rsidR="00237E63" w:rsidRPr="006314BF" w:rsidRDefault="00237E63" w:rsidP="00D911F9">
            <w:pPr>
              <w:pStyle w:val="rowtabella0"/>
              <w:jc w:val="center"/>
              <w:rPr>
                <w:color w:val="002060"/>
              </w:rPr>
            </w:pPr>
            <w:r w:rsidRPr="006314B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41BFC" w14:textId="77777777" w:rsidR="00237E63" w:rsidRPr="006314BF" w:rsidRDefault="00237E63" w:rsidP="00D911F9">
            <w:pPr>
              <w:pStyle w:val="rowtabella0"/>
              <w:jc w:val="center"/>
              <w:rPr>
                <w:color w:val="002060"/>
              </w:rPr>
            </w:pPr>
            <w:r w:rsidRPr="006314BF">
              <w:rPr>
                <w:color w:val="002060"/>
              </w:rPr>
              <w:t>0</w:t>
            </w:r>
          </w:p>
        </w:tc>
      </w:tr>
      <w:tr w:rsidR="00237E63" w:rsidRPr="006314BF" w14:paraId="2EAC5D52"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0125F7" w14:textId="77777777" w:rsidR="00237E63" w:rsidRPr="006314BF" w:rsidRDefault="00237E63" w:rsidP="00D911F9">
            <w:pPr>
              <w:pStyle w:val="rowtabella0"/>
              <w:rPr>
                <w:color w:val="002060"/>
                <w:lang w:val="en-US"/>
              </w:rPr>
            </w:pPr>
            <w:r w:rsidRPr="006314BF">
              <w:rPr>
                <w:color w:val="002060"/>
                <w:lang w:val="en-US"/>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A4B92" w14:textId="77777777" w:rsidR="00237E63" w:rsidRPr="006314BF" w:rsidRDefault="00237E63" w:rsidP="00D911F9">
            <w:pPr>
              <w:pStyle w:val="rowtabella0"/>
              <w:jc w:val="center"/>
              <w:rPr>
                <w:color w:val="002060"/>
              </w:rPr>
            </w:pPr>
            <w:r w:rsidRPr="006314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20DE3"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B7BE2"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C4C56"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98B22"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B75FD" w14:textId="77777777" w:rsidR="00237E63" w:rsidRPr="006314BF" w:rsidRDefault="00237E63" w:rsidP="00D911F9">
            <w:pPr>
              <w:pStyle w:val="rowtabella0"/>
              <w:jc w:val="center"/>
              <w:rPr>
                <w:color w:val="002060"/>
              </w:rPr>
            </w:pPr>
            <w:r w:rsidRPr="006314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A2E33" w14:textId="77777777" w:rsidR="00237E63" w:rsidRPr="006314BF" w:rsidRDefault="00237E63" w:rsidP="00D911F9">
            <w:pPr>
              <w:pStyle w:val="rowtabella0"/>
              <w:jc w:val="center"/>
              <w:rPr>
                <w:color w:val="002060"/>
              </w:rPr>
            </w:pPr>
            <w:r w:rsidRPr="006314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B125A" w14:textId="77777777" w:rsidR="00237E63" w:rsidRPr="006314BF" w:rsidRDefault="00237E63" w:rsidP="00D911F9">
            <w:pPr>
              <w:pStyle w:val="rowtabella0"/>
              <w:jc w:val="center"/>
              <w:rPr>
                <w:color w:val="002060"/>
              </w:rPr>
            </w:pPr>
            <w:r w:rsidRPr="006314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BC689" w14:textId="77777777" w:rsidR="00237E63" w:rsidRPr="006314BF" w:rsidRDefault="00237E63" w:rsidP="00D911F9">
            <w:pPr>
              <w:pStyle w:val="rowtabella0"/>
              <w:jc w:val="center"/>
              <w:rPr>
                <w:color w:val="002060"/>
              </w:rPr>
            </w:pPr>
            <w:r w:rsidRPr="006314BF">
              <w:rPr>
                <w:color w:val="002060"/>
              </w:rPr>
              <w:t>0</w:t>
            </w:r>
          </w:p>
        </w:tc>
      </w:tr>
      <w:tr w:rsidR="00237E63" w:rsidRPr="006314BF" w14:paraId="733BB6E1"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84EDAE" w14:textId="77777777" w:rsidR="00237E63" w:rsidRPr="006314BF" w:rsidRDefault="00237E63" w:rsidP="00D911F9">
            <w:pPr>
              <w:pStyle w:val="rowtabella0"/>
              <w:rPr>
                <w:color w:val="002060"/>
              </w:rPr>
            </w:pPr>
            <w:r w:rsidRPr="006314BF">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EEC59" w14:textId="77777777" w:rsidR="00237E63" w:rsidRPr="006314BF" w:rsidRDefault="00237E63" w:rsidP="00D911F9">
            <w:pPr>
              <w:pStyle w:val="rowtabella0"/>
              <w:jc w:val="center"/>
              <w:rPr>
                <w:color w:val="002060"/>
              </w:rPr>
            </w:pPr>
            <w:r w:rsidRPr="006314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DFEC1"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305A9"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CEC2E"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D54A3"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4C655" w14:textId="77777777" w:rsidR="00237E63" w:rsidRPr="006314BF" w:rsidRDefault="00237E63" w:rsidP="00D911F9">
            <w:pPr>
              <w:pStyle w:val="rowtabella0"/>
              <w:jc w:val="center"/>
              <w:rPr>
                <w:color w:val="002060"/>
              </w:rPr>
            </w:pPr>
            <w:r w:rsidRPr="006314B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991E8" w14:textId="77777777" w:rsidR="00237E63" w:rsidRPr="006314BF" w:rsidRDefault="00237E63" w:rsidP="00D911F9">
            <w:pPr>
              <w:pStyle w:val="rowtabella0"/>
              <w:jc w:val="center"/>
              <w:rPr>
                <w:color w:val="002060"/>
              </w:rPr>
            </w:pPr>
            <w:r w:rsidRPr="006314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F41C2" w14:textId="77777777" w:rsidR="00237E63" w:rsidRPr="006314BF" w:rsidRDefault="00237E63" w:rsidP="00D911F9">
            <w:pPr>
              <w:pStyle w:val="rowtabella0"/>
              <w:jc w:val="center"/>
              <w:rPr>
                <w:color w:val="002060"/>
              </w:rPr>
            </w:pPr>
            <w:r w:rsidRPr="006314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A6619" w14:textId="77777777" w:rsidR="00237E63" w:rsidRPr="006314BF" w:rsidRDefault="00237E63" w:rsidP="00D911F9">
            <w:pPr>
              <w:pStyle w:val="rowtabella0"/>
              <w:jc w:val="center"/>
              <w:rPr>
                <w:color w:val="002060"/>
              </w:rPr>
            </w:pPr>
            <w:r w:rsidRPr="006314BF">
              <w:rPr>
                <w:color w:val="002060"/>
              </w:rPr>
              <w:t>0</w:t>
            </w:r>
          </w:p>
        </w:tc>
      </w:tr>
      <w:tr w:rsidR="00237E63" w:rsidRPr="006314BF" w14:paraId="60FD43E2"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E3C1DC" w14:textId="77777777" w:rsidR="00237E63" w:rsidRPr="006314BF" w:rsidRDefault="00237E63" w:rsidP="00D911F9">
            <w:pPr>
              <w:pStyle w:val="rowtabella0"/>
              <w:rPr>
                <w:color w:val="002060"/>
              </w:rPr>
            </w:pPr>
            <w:r w:rsidRPr="006314BF">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0F2F5" w14:textId="77777777" w:rsidR="00237E63" w:rsidRPr="006314BF" w:rsidRDefault="00237E63" w:rsidP="00D911F9">
            <w:pPr>
              <w:pStyle w:val="rowtabella0"/>
              <w:jc w:val="center"/>
              <w:rPr>
                <w:color w:val="002060"/>
              </w:rPr>
            </w:pPr>
            <w:r w:rsidRPr="006314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57946"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A24DC"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4C8C3"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6CD90"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8D65E" w14:textId="77777777" w:rsidR="00237E63" w:rsidRPr="006314BF" w:rsidRDefault="00237E63" w:rsidP="00D911F9">
            <w:pPr>
              <w:pStyle w:val="rowtabella0"/>
              <w:jc w:val="center"/>
              <w:rPr>
                <w:color w:val="002060"/>
              </w:rPr>
            </w:pPr>
            <w:r w:rsidRPr="006314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4B1D0" w14:textId="77777777" w:rsidR="00237E63" w:rsidRPr="006314BF" w:rsidRDefault="00237E63" w:rsidP="00D911F9">
            <w:pPr>
              <w:pStyle w:val="rowtabella0"/>
              <w:jc w:val="center"/>
              <w:rPr>
                <w:color w:val="002060"/>
              </w:rPr>
            </w:pPr>
            <w:r w:rsidRPr="006314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62DFC" w14:textId="77777777" w:rsidR="00237E63" w:rsidRPr="006314BF" w:rsidRDefault="00237E63" w:rsidP="00D911F9">
            <w:pPr>
              <w:pStyle w:val="rowtabella0"/>
              <w:jc w:val="center"/>
              <w:rPr>
                <w:color w:val="002060"/>
              </w:rPr>
            </w:pPr>
            <w:r w:rsidRPr="006314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F09F1" w14:textId="77777777" w:rsidR="00237E63" w:rsidRPr="006314BF" w:rsidRDefault="00237E63" w:rsidP="00D911F9">
            <w:pPr>
              <w:pStyle w:val="rowtabella0"/>
              <w:jc w:val="center"/>
              <w:rPr>
                <w:color w:val="002060"/>
              </w:rPr>
            </w:pPr>
            <w:r w:rsidRPr="006314BF">
              <w:rPr>
                <w:color w:val="002060"/>
              </w:rPr>
              <w:t>0</w:t>
            </w:r>
          </w:p>
        </w:tc>
      </w:tr>
      <w:tr w:rsidR="00237E63" w:rsidRPr="006314BF" w14:paraId="33ADDBA0"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220D11" w14:textId="77777777" w:rsidR="00237E63" w:rsidRPr="006314BF" w:rsidRDefault="00237E63" w:rsidP="00D911F9">
            <w:pPr>
              <w:pStyle w:val="rowtabella0"/>
              <w:rPr>
                <w:color w:val="002060"/>
              </w:rPr>
            </w:pPr>
            <w:r w:rsidRPr="006314BF">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C2876" w14:textId="77777777" w:rsidR="00237E63" w:rsidRPr="006314BF" w:rsidRDefault="00237E63" w:rsidP="00D911F9">
            <w:pPr>
              <w:pStyle w:val="rowtabella0"/>
              <w:jc w:val="center"/>
              <w:rPr>
                <w:color w:val="002060"/>
              </w:rPr>
            </w:pPr>
            <w:r w:rsidRPr="006314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8DDE7"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5D91B"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6DA1E"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A8DAA"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9614B" w14:textId="77777777" w:rsidR="00237E63" w:rsidRPr="006314BF" w:rsidRDefault="00237E63" w:rsidP="00D911F9">
            <w:pPr>
              <w:pStyle w:val="rowtabella0"/>
              <w:jc w:val="center"/>
              <w:rPr>
                <w:color w:val="002060"/>
              </w:rPr>
            </w:pPr>
            <w:r w:rsidRPr="006314B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62600" w14:textId="77777777" w:rsidR="00237E63" w:rsidRPr="006314BF" w:rsidRDefault="00237E63" w:rsidP="00D911F9">
            <w:pPr>
              <w:pStyle w:val="rowtabella0"/>
              <w:jc w:val="center"/>
              <w:rPr>
                <w:color w:val="002060"/>
              </w:rPr>
            </w:pPr>
            <w:r w:rsidRPr="006314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CD135"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28464" w14:textId="77777777" w:rsidR="00237E63" w:rsidRPr="006314BF" w:rsidRDefault="00237E63" w:rsidP="00D911F9">
            <w:pPr>
              <w:pStyle w:val="rowtabella0"/>
              <w:jc w:val="center"/>
              <w:rPr>
                <w:color w:val="002060"/>
              </w:rPr>
            </w:pPr>
            <w:r w:rsidRPr="006314BF">
              <w:rPr>
                <w:color w:val="002060"/>
              </w:rPr>
              <w:t>0</w:t>
            </w:r>
          </w:p>
        </w:tc>
      </w:tr>
      <w:tr w:rsidR="00237E63" w:rsidRPr="006314BF" w14:paraId="3DF947C9"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CF6729" w14:textId="77777777" w:rsidR="00237E63" w:rsidRPr="006314BF" w:rsidRDefault="00237E63" w:rsidP="00D911F9">
            <w:pPr>
              <w:pStyle w:val="rowtabella0"/>
              <w:rPr>
                <w:color w:val="002060"/>
                <w:lang w:val="en-US"/>
              </w:rPr>
            </w:pPr>
            <w:r w:rsidRPr="006314BF">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56829" w14:textId="77777777" w:rsidR="00237E63" w:rsidRPr="006314BF" w:rsidRDefault="00237E63" w:rsidP="00D911F9">
            <w:pPr>
              <w:pStyle w:val="rowtabella0"/>
              <w:jc w:val="center"/>
              <w:rPr>
                <w:color w:val="002060"/>
              </w:rPr>
            </w:pPr>
            <w:r w:rsidRPr="006314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9C5AF"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1ADC8"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49804"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89A6F"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96B05" w14:textId="77777777" w:rsidR="00237E63" w:rsidRPr="006314BF" w:rsidRDefault="00237E63" w:rsidP="00D911F9">
            <w:pPr>
              <w:pStyle w:val="rowtabella0"/>
              <w:jc w:val="center"/>
              <w:rPr>
                <w:color w:val="002060"/>
              </w:rPr>
            </w:pPr>
            <w:r w:rsidRPr="006314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B585D" w14:textId="77777777" w:rsidR="00237E63" w:rsidRPr="006314BF" w:rsidRDefault="00237E63" w:rsidP="00D911F9">
            <w:pPr>
              <w:pStyle w:val="rowtabella0"/>
              <w:jc w:val="center"/>
              <w:rPr>
                <w:color w:val="002060"/>
              </w:rPr>
            </w:pPr>
            <w:r w:rsidRPr="006314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9AE72"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620E7" w14:textId="77777777" w:rsidR="00237E63" w:rsidRPr="006314BF" w:rsidRDefault="00237E63" w:rsidP="00D911F9">
            <w:pPr>
              <w:pStyle w:val="rowtabella0"/>
              <w:jc w:val="center"/>
              <w:rPr>
                <w:color w:val="002060"/>
              </w:rPr>
            </w:pPr>
            <w:r w:rsidRPr="006314BF">
              <w:rPr>
                <w:color w:val="002060"/>
              </w:rPr>
              <w:t>0</w:t>
            </w:r>
          </w:p>
        </w:tc>
      </w:tr>
      <w:tr w:rsidR="00237E63" w:rsidRPr="006314BF" w14:paraId="376F64C2"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43CC41" w14:textId="77777777" w:rsidR="00237E63" w:rsidRPr="006314BF" w:rsidRDefault="00237E63" w:rsidP="00D911F9">
            <w:pPr>
              <w:pStyle w:val="rowtabella0"/>
              <w:rPr>
                <w:color w:val="002060"/>
              </w:rPr>
            </w:pPr>
            <w:r w:rsidRPr="006314BF">
              <w:rPr>
                <w:color w:val="002060"/>
              </w:rPr>
              <w:t>A.S.D. L ALTRO SPORT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F921D" w14:textId="77777777" w:rsidR="00237E63" w:rsidRPr="006314BF" w:rsidRDefault="00237E63" w:rsidP="00D911F9">
            <w:pPr>
              <w:pStyle w:val="rowtabella0"/>
              <w:jc w:val="center"/>
              <w:rPr>
                <w:color w:val="002060"/>
              </w:rPr>
            </w:pPr>
            <w:r w:rsidRPr="006314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5145E"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B059C"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2F2A2"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31D33"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3FA08" w14:textId="77777777" w:rsidR="00237E63" w:rsidRPr="006314BF" w:rsidRDefault="00237E63" w:rsidP="00D911F9">
            <w:pPr>
              <w:pStyle w:val="rowtabella0"/>
              <w:jc w:val="center"/>
              <w:rPr>
                <w:color w:val="002060"/>
              </w:rPr>
            </w:pPr>
            <w:r w:rsidRPr="006314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BC9D7" w14:textId="77777777" w:rsidR="00237E63" w:rsidRPr="006314BF" w:rsidRDefault="00237E63" w:rsidP="00D911F9">
            <w:pPr>
              <w:pStyle w:val="rowtabella0"/>
              <w:jc w:val="center"/>
              <w:rPr>
                <w:color w:val="002060"/>
              </w:rPr>
            </w:pPr>
            <w:r w:rsidRPr="006314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B1B24"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D0C58" w14:textId="77777777" w:rsidR="00237E63" w:rsidRPr="006314BF" w:rsidRDefault="00237E63" w:rsidP="00D911F9">
            <w:pPr>
              <w:pStyle w:val="rowtabella0"/>
              <w:jc w:val="center"/>
              <w:rPr>
                <w:color w:val="002060"/>
              </w:rPr>
            </w:pPr>
            <w:r w:rsidRPr="006314BF">
              <w:rPr>
                <w:color w:val="002060"/>
              </w:rPr>
              <w:t>0</w:t>
            </w:r>
          </w:p>
        </w:tc>
      </w:tr>
      <w:tr w:rsidR="00237E63" w:rsidRPr="006314BF" w14:paraId="009604D5"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7949AE" w14:textId="77777777" w:rsidR="00237E63" w:rsidRPr="006314BF" w:rsidRDefault="00237E63" w:rsidP="00D911F9">
            <w:pPr>
              <w:pStyle w:val="rowtabella0"/>
              <w:rPr>
                <w:color w:val="002060"/>
              </w:rPr>
            </w:pPr>
            <w:r w:rsidRPr="006314BF">
              <w:rPr>
                <w:color w:val="002060"/>
              </w:rPr>
              <w:t xml:space="preserve">POL.D. </w:t>
            </w:r>
            <w:proofErr w:type="gramStart"/>
            <w:r w:rsidRPr="006314BF">
              <w:rPr>
                <w:color w:val="002060"/>
              </w:rPr>
              <w:t>U.MANDOLESI</w:t>
            </w:r>
            <w:proofErr w:type="gramEnd"/>
            <w:r w:rsidRPr="006314BF">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C84EF" w14:textId="77777777" w:rsidR="00237E63" w:rsidRPr="006314BF" w:rsidRDefault="00237E63" w:rsidP="00D911F9">
            <w:pPr>
              <w:pStyle w:val="rowtabella0"/>
              <w:jc w:val="center"/>
              <w:rPr>
                <w:color w:val="002060"/>
              </w:rPr>
            </w:pPr>
            <w:r w:rsidRPr="006314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48DCD"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0EE87"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B90F3"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4A74D"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2F377" w14:textId="77777777" w:rsidR="00237E63" w:rsidRPr="006314BF" w:rsidRDefault="00237E63" w:rsidP="00D911F9">
            <w:pPr>
              <w:pStyle w:val="rowtabella0"/>
              <w:jc w:val="center"/>
              <w:rPr>
                <w:color w:val="002060"/>
              </w:rPr>
            </w:pPr>
            <w:r w:rsidRPr="006314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2E270" w14:textId="77777777" w:rsidR="00237E63" w:rsidRPr="006314BF" w:rsidRDefault="00237E63" w:rsidP="00D911F9">
            <w:pPr>
              <w:pStyle w:val="rowtabella0"/>
              <w:jc w:val="center"/>
              <w:rPr>
                <w:color w:val="002060"/>
              </w:rPr>
            </w:pPr>
            <w:r w:rsidRPr="006314B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5C418"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0ABA8" w14:textId="77777777" w:rsidR="00237E63" w:rsidRPr="006314BF" w:rsidRDefault="00237E63" w:rsidP="00D911F9">
            <w:pPr>
              <w:pStyle w:val="rowtabella0"/>
              <w:jc w:val="center"/>
              <w:rPr>
                <w:color w:val="002060"/>
              </w:rPr>
            </w:pPr>
            <w:r w:rsidRPr="006314BF">
              <w:rPr>
                <w:color w:val="002060"/>
              </w:rPr>
              <w:t>0</w:t>
            </w:r>
          </w:p>
        </w:tc>
      </w:tr>
      <w:tr w:rsidR="00237E63" w:rsidRPr="006314BF" w14:paraId="0E3A3519"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4406B8" w14:textId="77777777" w:rsidR="00237E63" w:rsidRPr="006314BF" w:rsidRDefault="00237E63" w:rsidP="00D911F9">
            <w:pPr>
              <w:pStyle w:val="rowtabella0"/>
              <w:rPr>
                <w:color w:val="002060"/>
              </w:rPr>
            </w:pPr>
            <w:r w:rsidRPr="006314BF">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2822F"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9130A"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C2D37"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F74DD"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332FB"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781DA" w14:textId="77777777" w:rsidR="00237E63" w:rsidRPr="006314BF" w:rsidRDefault="00237E63" w:rsidP="00D911F9">
            <w:pPr>
              <w:pStyle w:val="rowtabella0"/>
              <w:jc w:val="center"/>
              <w:rPr>
                <w:color w:val="002060"/>
              </w:rPr>
            </w:pPr>
            <w:r w:rsidRPr="006314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D6AA7" w14:textId="77777777" w:rsidR="00237E63" w:rsidRPr="006314BF" w:rsidRDefault="00237E63" w:rsidP="00D911F9">
            <w:pPr>
              <w:pStyle w:val="rowtabella0"/>
              <w:jc w:val="center"/>
              <w:rPr>
                <w:color w:val="002060"/>
              </w:rPr>
            </w:pPr>
            <w:r w:rsidRPr="006314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15611"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FBC5D" w14:textId="77777777" w:rsidR="00237E63" w:rsidRPr="006314BF" w:rsidRDefault="00237E63" w:rsidP="00D911F9">
            <w:pPr>
              <w:pStyle w:val="rowtabella0"/>
              <w:jc w:val="center"/>
              <w:rPr>
                <w:color w:val="002060"/>
              </w:rPr>
            </w:pPr>
            <w:r w:rsidRPr="006314BF">
              <w:rPr>
                <w:color w:val="002060"/>
              </w:rPr>
              <w:t>0</w:t>
            </w:r>
          </w:p>
        </w:tc>
      </w:tr>
      <w:tr w:rsidR="00237E63" w:rsidRPr="006314BF" w14:paraId="0B88B206"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13B68D" w14:textId="77777777" w:rsidR="00237E63" w:rsidRPr="006314BF" w:rsidRDefault="00237E63" w:rsidP="00D911F9">
            <w:pPr>
              <w:pStyle w:val="rowtabella0"/>
              <w:rPr>
                <w:color w:val="002060"/>
              </w:rPr>
            </w:pPr>
            <w:r w:rsidRPr="006314BF">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F4174"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EA6C8"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0FD82"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A1634"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2A8A6"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CC765" w14:textId="77777777" w:rsidR="00237E63" w:rsidRPr="006314BF" w:rsidRDefault="00237E63" w:rsidP="00D911F9">
            <w:pPr>
              <w:pStyle w:val="rowtabella0"/>
              <w:jc w:val="center"/>
              <w:rPr>
                <w:color w:val="002060"/>
              </w:rPr>
            </w:pPr>
            <w:r w:rsidRPr="006314B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A0E10" w14:textId="77777777" w:rsidR="00237E63" w:rsidRPr="006314BF" w:rsidRDefault="00237E63" w:rsidP="00D911F9">
            <w:pPr>
              <w:pStyle w:val="rowtabella0"/>
              <w:jc w:val="center"/>
              <w:rPr>
                <w:color w:val="002060"/>
              </w:rPr>
            </w:pPr>
            <w:r w:rsidRPr="006314B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A4146" w14:textId="77777777" w:rsidR="00237E63" w:rsidRPr="006314BF" w:rsidRDefault="00237E63" w:rsidP="00D911F9">
            <w:pPr>
              <w:pStyle w:val="rowtabella0"/>
              <w:jc w:val="center"/>
              <w:rPr>
                <w:color w:val="002060"/>
              </w:rPr>
            </w:pPr>
            <w:r w:rsidRPr="006314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6F384" w14:textId="77777777" w:rsidR="00237E63" w:rsidRPr="006314BF" w:rsidRDefault="00237E63" w:rsidP="00D911F9">
            <w:pPr>
              <w:pStyle w:val="rowtabella0"/>
              <w:jc w:val="center"/>
              <w:rPr>
                <w:color w:val="002060"/>
              </w:rPr>
            </w:pPr>
            <w:r w:rsidRPr="006314BF">
              <w:rPr>
                <w:color w:val="002060"/>
              </w:rPr>
              <w:t>0</w:t>
            </w:r>
          </w:p>
        </w:tc>
      </w:tr>
      <w:tr w:rsidR="00237E63" w:rsidRPr="006314BF" w14:paraId="189F7B5F"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2243F6" w14:textId="77777777" w:rsidR="00237E63" w:rsidRPr="006314BF" w:rsidRDefault="00237E63" w:rsidP="00D911F9">
            <w:pPr>
              <w:pStyle w:val="rowtabella0"/>
              <w:rPr>
                <w:color w:val="002060"/>
              </w:rPr>
            </w:pPr>
            <w:r w:rsidRPr="006314BF">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5E2D8"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C3BC7"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DF13F"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CE152"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CCA14"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11916" w14:textId="77777777" w:rsidR="00237E63" w:rsidRPr="006314BF" w:rsidRDefault="00237E63" w:rsidP="00D911F9">
            <w:pPr>
              <w:pStyle w:val="rowtabella0"/>
              <w:jc w:val="center"/>
              <w:rPr>
                <w:color w:val="002060"/>
              </w:rPr>
            </w:pPr>
            <w:r w:rsidRPr="006314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C4732" w14:textId="77777777" w:rsidR="00237E63" w:rsidRPr="006314BF" w:rsidRDefault="00237E63" w:rsidP="00D911F9">
            <w:pPr>
              <w:pStyle w:val="rowtabella0"/>
              <w:jc w:val="center"/>
              <w:rPr>
                <w:color w:val="002060"/>
              </w:rPr>
            </w:pPr>
            <w:r w:rsidRPr="006314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419B5"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B3F12" w14:textId="77777777" w:rsidR="00237E63" w:rsidRPr="006314BF" w:rsidRDefault="00237E63" w:rsidP="00D911F9">
            <w:pPr>
              <w:pStyle w:val="rowtabella0"/>
              <w:jc w:val="center"/>
              <w:rPr>
                <w:color w:val="002060"/>
              </w:rPr>
            </w:pPr>
            <w:r w:rsidRPr="006314BF">
              <w:rPr>
                <w:color w:val="002060"/>
              </w:rPr>
              <w:t>0</w:t>
            </w:r>
          </w:p>
        </w:tc>
      </w:tr>
      <w:tr w:rsidR="00237E63" w:rsidRPr="006314BF" w14:paraId="0EC0E223"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4C9938" w14:textId="77777777" w:rsidR="00237E63" w:rsidRPr="006314BF" w:rsidRDefault="00237E63" w:rsidP="00D911F9">
            <w:pPr>
              <w:pStyle w:val="rowtabella0"/>
              <w:rPr>
                <w:color w:val="002060"/>
              </w:rPr>
            </w:pPr>
            <w:r w:rsidRPr="006314BF">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ECB8A"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350F0"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4DEEE"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91ED6"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0D16F"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F530F" w14:textId="77777777" w:rsidR="00237E63" w:rsidRPr="006314BF" w:rsidRDefault="00237E63" w:rsidP="00D911F9">
            <w:pPr>
              <w:pStyle w:val="rowtabella0"/>
              <w:jc w:val="center"/>
              <w:rPr>
                <w:color w:val="002060"/>
              </w:rPr>
            </w:pPr>
            <w:r w:rsidRPr="006314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24815" w14:textId="77777777" w:rsidR="00237E63" w:rsidRPr="006314BF" w:rsidRDefault="00237E63" w:rsidP="00D911F9">
            <w:pPr>
              <w:pStyle w:val="rowtabella0"/>
              <w:jc w:val="center"/>
              <w:rPr>
                <w:color w:val="002060"/>
              </w:rPr>
            </w:pPr>
            <w:r w:rsidRPr="006314B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41B1B" w14:textId="77777777" w:rsidR="00237E63" w:rsidRPr="006314BF" w:rsidRDefault="00237E63" w:rsidP="00D911F9">
            <w:pPr>
              <w:pStyle w:val="rowtabella0"/>
              <w:jc w:val="center"/>
              <w:rPr>
                <w:color w:val="002060"/>
              </w:rPr>
            </w:pPr>
            <w:r w:rsidRPr="006314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0AD9B" w14:textId="77777777" w:rsidR="00237E63" w:rsidRPr="006314BF" w:rsidRDefault="00237E63" w:rsidP="00D911F9">
            <w:pPr>
              <w:pStyle w:val="rowtabella0"/>
              <w:jc w:val="center"/>
              <w:rPr>
                <w:color w:val="002060"/>
              </w:rPr>
            </w:pPr>
            <w:r w:rsidRPr="006314BF">
              <w:rPr>
                <w:color w:val="002060"/>
              </w:rPr>
              <w:t>0</w:t>
            </w:r>
          </w:p>
        </w:tc>
      </w:tr>
      <w:tr w:rsidR="00237E63" w:rsidRPr="006314BF" w14:paraId="2697C8F2"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B00F7D" w14:textId="77777777" w:rsidR="00237E63" w:rsidRPr="006314BF" w:rsidRDefault="00237E63" w:rsidP="00D911F9">
            <w:pPr>
              <w:pStyle w:val="rowtabella0"/>
              <w:rPr>
                <w:color w:val="002060"/>
              </w:rPr>
            </w:pPr>
            <w:r w:rsidRPr="006314BF">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EFFC9"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77F89"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4897B"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AFDEF"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CBA41"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20FFA" w14:textId="77777777" w:rsidR="00237E63" w:rsidRPr="006314BF" w:rsidRDefault="00237E63" w:rsidP="00D911F9">
            <w:pPr>
              <w:pStyle w:val="rowtabella0"/>
              <w:jc w:val="center"/>
              <w:rPr>
                <w:color w:val="002060"/>
              </w:rPr>
            </w:pPr>
            <w:r w:rsidRPr="006314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BC4C9" w14:textId="77777777" w:rsidR="00237E63" w:rsidRPr="006314BF" w:rsidRDefault="00237E63" w:rsidP="00D911F9">
            <w:pPr>
              <w:pStyle w:val="rowtabella0"/>
              <w:jc w:val="center"/>
              <w:rPr>
                <w:color w:val="002060"/>
              </w:rPr>
            </w:pPr>
            <w:r w:rsidRPr="006314B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91A21" w14:textId="77777777" w:rsidR="00237E63" w:rsidRPr="006314BF" w:rsidRDefault="00237E63" w:rsidP="00D911F9">
            <w:pPr>
              <w:pStyle w:val="rowtabella0"/>
              <w:jc w:val="center"/>
              <w:rPr>
                <w:color w:val="002060"/>
              </w:rPr>
            </w:pPr>
            <w:r w:rsidRPr="006314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C25EE" w14:textId="77777777" w:rsidR="00237E63" w:rsidRPr="006314BF" w:rsidRDefault="00237E63" w:rsidP="00D911F9">
            <w:pPr>
              <w:pStyle w:val="rowtabella0"/>
              <w:jc w:val="center"/>
              <w:rPr>
                <w:color w:val="002060"/>
              </w:rPr>
            </w:pPr>
            <w:r w:rsidRPr="006314BF">
              <w:rPr>
                <w:color w:val="002060"/>
              </w:rPr>
              <w:t>0</w:t>
            </w:r>
          </w:p>
        </w:tc>
      </w:tr>
      <w:tr w:rsidR="00237E63" w:rsidRPr="006314BF" w14:paraId="1BF625B8" w14:textId="77777777" w:rsidTr="00D911F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04A935" w14:textId="77777777" w:rsidR="00237E63" w:rsidRPr="006314BF" w:rsidRDefault="00237E63" w:rsidP="00D911F9">
            <w:pPr>
              <w:pStyle w:val="rowtabella0"/>
              <w:rPr>
                <w:color w:val="002060"/>
                <w:lang w:val="en-US"/>
              </w:rPr>
            </w:pPr>
            <w:r w:rsidRPr="006314BF">
              <w:rPr>
                <w:color w:val="002060"/>
                <w:lang w:val="en-US"/>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C200F"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6B610"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3831D"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9E0C1"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01146"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37702" w14:textId="77777777" w:rsidR="00237E63" w:rsidRPr="006314BF" w:rsidRDefault="00237E63" w:rsidP="00D911F9">
            <w:pPr>
              <w:pStyle w:val="rowtabella0"/>
              <w:jc w:val="center"/>
              <w:rPr>
                <w:color w:val="002060"/>
              </w:rPr>
            </w:pPr>
            <w:r w:rsidRPr="006314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953A2" w14:textId="77777777" w:rsidR="00237E63" w:rsidRPr="006314BF" w:rsidRDefault="00237E63" w:rsidP="00D911F9">
            <w:pPr>
              <w:pStyle w:val="rowtabella0"/>
              <w:jc w:val="center"/>
              <w:rPr>
                <w:color w:val="002060"/>
              </w:rPr>
            </w:pPr>
            <w:r w:rsidRPr="006314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A2168" w14:textId="77777777" w:rsidR="00237E63" w:rsidRPr="006314BF" w:rsidRDefault="00237E63" w:rsidP="00D911F9">
            <w:pPr>
              <w:pStyle w:val="rowtabella0"/>
              <w:jc w:val="center"/>
              <w:rPr>
                <w:color w:val="002060"/>
              </w:rPr>
            </w:pPr>
            <w:r w:rsidRPr="006314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0450F" w14:textId="77777777" w:rsidR="00237E63" w:rsidRPr="006314BF" w:rsidRDefault="00237E63" w:rsidP="00D911F9">
            <w:pPr>
              <w:pStyle w:val="rowtabella0"/>
              <w:jc w:val="center"/>
              <w:rPr>
                <w:color w:val="002060"/>
              </w:rPr>
            </w:pPr>
            <w:r w:rsidRPr="006314BF">
              <w:rPr>
                <w:color w:val="002060"/>
              </w:rPr>
              <w:t>0</w:t>
            </w:r>
          </w:p>
        </w:tc>
      </w:tr>
    </w:tbl>
    <w:p w14:paraId="4D11D271" w14:textId="77777777" w:rsidR="00237E63" w:rsidRDefault="00237E63" w:rsidP="00237E63">
      <w:pPr>
        <w:pStyle w:val="breakline"/>
        <w:rPr>
          <w:color w:val="002060"/>
        </w:rPr>
      </w:pPr>
    </w:p>
    <w:p w14:paraId="3FC327A5" w14:textId="77777777" w:rsidR="00237E63" w:rsidRPr="006314BF" w:rsidRDefault="00237E63" w:rsidP="00237E63">
      <w:pPr>
        <w:pStyle w:val="titoloprinc0"/>
        <w:rPr>
          <w:color w:val="002060"/>
        </w:rPr>
      </w:pPr>
      <w:r w:rsidRPr="006314BF">
        <w:rPr>
          <w:color w:val="002060"/>
        </w:rPr>
        <w:t>PROGRAMMA GARE</w:t>
      </w:r>
    </w:p>
    <w:p w14:paraId="3CD4C2AD" w14:textId="77777777" w:rsidR="00237E63" w:rsidRDefault="00237E63" w:rsidP="00237E63">
      <w:pPr>
        <w:pStyle w:val="breakline"/>
        <w:rPr>
          <w:color w:val="002060"/>
        </w:rPr>
      </w:pPr>
    </w:p>
    <w:p w14:paraId="493D499A" w14:textId="77777777" w:rsidR="00237E63" w:rsidRPr="00A30B84" w:rsidRDefault="00237E63" w:rsidP="00237E63">
      <w:pPr>
        <w:pStyle w:val="sottotitolocampionato10"/>
        <w:rPr>
          <w:color w:val="002060"/>
        </w:rPr>
      </w:pPr>
      <w:r w:rsidRPr="00A30B84">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6"/>
        <w:gridCol w:w="385"/>
        <w:gridCol w:w="898"/>
        <w:gridCol w:w="1175"/>
        <w:gridCol w:w="1549"/>
        <w:gridCol w:w="1555"/>
      </w:tblGrid>
      <w:tr w:rsidR="00237E63" w:rsidRPr="00A30B84" w14:paraId="4C83C50E" w14:textId="77777777" w:rsidTr="00D911F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D8238" w14:textId="77777777" w:rsidR="00237E63" w:rsidRPr="00A30B84" w:rsidRDefault="00237E63" w:rsidP="00D911F9">
            <w:pPr>
              <w:pStyle w:val="headertabella0"/>
              <w:rPr>
                <w:color w:val="002060"/>
              </w:rPr>
            </w:pPr>
            <w:r w:rsidRPr="00A30B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9800E" w14:textId="77777777" w:rsidR="00237E63" w:rsidRPr="00A30B84" w:rsidRDefault="00237E63" w:rsidP="00D911F9">
            <w:pPr>
              <w:pStyle w:val="headertabella0"/>
              <w:rPr>
                <w:color w:val="002060"/>
              </w:rPr>
            </w:pPr>
            <w:r w:rsidRPr="00A30B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2472B" w14:textId="77777777" w:rsidR="00237E63" w:rsidRPr="00A30B84" w:rsidRDefault="00237E63" w:rsidP="00D911F9">
            <w:pPr>
              <w:pStyle w:val="headertabella0"/>
              <w:rPr>
                <w:color w:val="002060"/>
              </w:rPr>
            </w:pPr>
            <w:r w:rsidRPr="00A30B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10B4D" w14:textId="77777777" w:rsidR="00237E63" w:rsidRPr="00A30B84" w:rsidRDefault="00237E63" w:rsidP="00D911F9">
            <w:pPr>
              <w:pStyle w:val="headertabella0"/>
              <w:rPr>
                <w:color w:val="002060"/>
              </w:rPr>
            </w:pPr>
            <w:r w:rsidRPr="00A30B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B31CE" w14:textId="77777777" w:rsidR="00237E63" w:rsidRPr="00A30B84" w:rsidRDefault="00237E63" w:rsidP="00D911F9">
            <w:pPr>
              <w:pStyle w:val="headertabella0"/>
              <w:rPr>
                <w:color w:val="002060"/>
              </w:rPr>
            </w:pPr>
            <w:r w:rsidRPr="00A30B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2ABD1" w14:textId="77777777" w:rsidR="00237E63" w:rsidRPr="00A30B84" w:rsidRDefault="00237E63" w:rsidP="00D911F9">
            <w:pPr>
              <w:pStyle w:val="headertabella0"/>
              <w:rPr>
                <w:color w:val="002060"/>
              </w:rPr>
            </w:pPr>
            <w:r w:rsidRPr="00A30B8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62DB2" w14:textId="77777777" w:rsidR="00237E63" w:rsidRPr="00A30B84" w:rsidRDefault="00237E63" w:rsidP="00D911F9">
            <w:pPr>
              <w:pStyle w:val="headertabella0"/>
              <w:rPr>
                <w:color w:val="002060"/>
              </w:rPr>
            </w:pPr>
            <w:r w:rsidRPr="00A30B84">
              <w:rPr>
                <w:color w:val="002060"/>
              </w:rPr>
              <w:t>Indirizzo Impianto</w:t>
            </w:r>
          </w:p>
        </w:tc>
      </w:tr>
      <w:tr w:rsidR="00237E63" w:rsidRPr="00A30B84" w14:paraId="12F0254B" w14:textId="77777777" w:rsidTr="00D911F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2B772F" w14:textId="77777777" w:rsidR="00237E63" w:rsidRPr="00A30B84" w:rsidRDefault="00237E63" w:rsidP="00D911F9">
            <w:pPr>
              <w:pStyle w:val="rowtabella0"/>
              <w:rPr>
                <w:color w:val="002060"/>
              </w:rPr>
            </w:pPr>
            <w:r w:rsidRPr="00A30B84">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8842C0" w14:textId="77777777" w:rsidR="00237E63" w:rsidRPr="00A30B84" w:rsidRDefault="00237E63" w:rsidP="00D911F9">
            <w:pPr>
              <w:pStyle w:val="rowtabella0"/>
              <w:rPr>
                <w:color w:val="002060"/>
              </w:rPr>
            </w:pPr>
            <w:r w:rsidRPr="00A30B84">
              <w:rPr>
                <w:color w:val="002060"/>
              </w:rPr>
              <w:t>PIEVE D ICO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75C98C" w14:textId="77777777" w:rsidR="00237E63" w:rsidRPr="00A30B84" w:rsidRDefault="00237E63" w:rsidP="00D911F9">
            <w:pPr>
              <w:pStyle w:val="rowtabella0"/>
              <w:jc w:val="center"/>
              <w:rPr>
                <w:color w:val="002060"/>
              </w:rPr>
            </w:pPr>
            <w:r w:rsidRPr="00A30B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C1B4D5" w14:textId="77777777" w:rsidR="00237E63" w:rsidRPr="00A30B84" w:rsidRDefault="00237E63" w:rsidP="00D911F9">
            <w:pPr>
              <w:pStyle w:val="rowtabella0"/>
              <w:rPr>
                <w:color w:val="002060"/>
              </w:rPr>
            </w:pPr>
            <w:r w:rsidRPr="00A30B84">
              <w:rPr>
                <w:color w:val="002060"/>
              </w:rPr>
              <w:t>07/10/2022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433953" w14:textId="77777777" w:rsidR="00237E63" w:rsidRPr="00A30B84" w:rsidRDefault="00237E63" w:rsidP="00D911F9">
            <w:pPr>
              <w:pStyle w:val="rowtabella0"/>
              <w:rPr>
                <w:color w:val="002060"/>
              </w:rPr>
            </w:pPr>
            <w:r w:rsidRPr="00A30B84">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FB1F35" w14:textId="77777777" w:rsidR="00237E63" w:rsidRPr="00A30B84" w:rsidRDefault="00237E63" w:rsidP="00D911F9">
            <w:pPr>
              <w:pStyle w:val="rowtabella0"/>
              <w:rPr>
                <w:color w:val="002060"/>
              </w:rPr>
            </w:pPr>
            <w:r w:rsidRPr="00A30B84">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E93056" w14:textId="77777777" w:rsidR="00237E63" w:rsidRPr="00A30B84" w:rsidRDefault="00237E63" w:rsidP="00D911F9">
            <w:pPr>
              <w:pStyle w:val="rowtabella0"/>
              <w:rPr>
                <w:color w:val="002060"/>
              </w:rPr>
            </w:pPr>
            <w:r w:rsidRPr="00A30B84">
              <w:rPr>
                <w:color w:val="002060"/>
              </w:rPr>
              <w:t>VIA RISORGIMENTO 16</w:t>
            </w:r>
          </w:p>
        </w:tc>
      </w:tr>
      <w:tr w:rsidR="00237E63" w:rsidRPr="00A30B84" w14:paraId="4EB07BA8"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D35DC1" w14:textId="77777777" w:rsidR="00237E63" w:rsidRPr="00A30B84" w:rsidRDefault="00237E63" w:rsidP="00D911F9">
            <w:pPr>
              <w:pStyle w:val="rowtabella0"/>
              <w:rPr>
                <w:color w:val="002060"/>
              </w:rPr>
            </w:pPr>
            <w:r w:rsidRPr="00A30B84">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C06EBC" w14:textId="77777777" w:rsidR="00237E63" w:rsidRPr="00A30B84" w:rsidRDefault="00237E63" w:rsidP="00D911F9">
            <w:pPr>
              <w:pStyle w:val="rowtabella0"/>
              <w:rPr>
                <w:color w:val="002060"/>
              </w:rPr>
            </w:pPr>
            <w:r w:rsidRPr="00A30B84">
              <w:rPr>
                <w:color w:val="002060"/>
              </w:rPr>
              <w:t>LUCREZIA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64EFED"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551178" w14:textId="77777777" w:rsidR="00237E63" w:rsidRPr="00A30B84" w:rsidRDefault="00237E63" w:rsidP="00D911F9">
            <w:pPr>
              <w:pStyle w:val="rowtabella0"/>
              <w:rPr>
                <w:color w:val="002060"/>
              </w:rPr>
            </w:pPr>
            <w:r w:rsidRPr="00A30B84">
              <w:rPr>
                <w:color w:val="002060"/>
              </w:rPr>
              <w:t>07/10/2022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8BEF2D" w14:textId="77777777" w:rsidR="00237E63" w:rsidRPr="00A30B84" w:rsidRDefault="00237E63" w:rsidP="00D911F9">
            <w:pPr>
              <w:pStyle w:val="rowtabella0"/>
              <w:rPr>
                <w:color w:val="002060"/>
              </w:rPr>
            </w:pPr>
            <w:r w:rsidRPr="00A30B84">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636F3B" w14:textId="77777777" w:rsidR="00237E63" w:rsidRPr="00A30B84" w:rsidRDefault="00237E63" w:rsidP="00D911F9">
            <w:pPr>
              <w:pStyle w:val="rowtabella0"/>
              <w:rPr>
                <w:color w:val="002060"/>
              </w:rPr>
            </w:pPr>
            <w:r w:rsidRPr="00A30B84">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AF1B20" w14:textId="77777777" w:rsidR="00237E63" w:rsidRPr="00A30B84" w:rsidRDefault="00237E63" w:rsidP="00D911F9">
            <w:pPr>
              <w:pStyle w:val="rowtabella0"/>
              <w:rPr>
                <w:color w:val="002060"/>
              </w:rPr>
            </w:pPr>
            <w:r w:rsidRPr="00A30B84">
              <w:rPr>
                <w:color w:val="002060"/>
              </w:rPr>
              <w:t>VIA ROSSINI</w:t>
            </w:r>
          </w:p>
        </w:tc>
      </w:tr>
      <w:tr w:rsidR="00237E63" w:rsidRPr="00A30B84" w14:paraId="2B7A6C6D"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84BE8F" w14:textId="77777777" w:rsidR="00237E63" w:rsidRPr="00A30B84" w:rsidRDefault="00237E63" w:rsidP="00D911F9">
            <w:pPr>
              <w:pStyle w:val="rowtabella0"/>
              <w:rPr>
                <w:color w:val="002060"/>
              </w:rPr>
            </w:pPr>
            <w:proofErr w:type="gramStart"/>
            <w:r w:rsidRPr="00A30B84">
              <w:rPr>
                <w:color w:val="002060"/>
              </w:rPr>
              <w:t>CITTA</w:t>
            </w:r>
            <w:proofErr w:type="gramEnd"/>
            <w:r w:rsidRPr="00A30B84">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8F6EAE" w14:textId="77777777" w:rsidR="00237E63" w:rsidRPr="00A30B84" w:rsidRDefault="00237E63" w:rsidP="00D911F9">
            <w:pPr>
              <w:pStyle w:val="rowtabella0"/>
              <w:rPr>
                <w:color w:val="002060"/>
              </w:rPr>
            </w:pPr>
            <w:r w:rsidRPr="00A30B84">
              <w:rPr>
                <w:color w:val="002060"/>
              </w:rPr>
              <w:t>OLYMPIA FANO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95F747"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3C588D" w14:textId="77777777" w:rsidR="00237E63" w:rsidRPr="00A30B84" w:rsidRDefault="00237E63" w:rsidP="00D911F9">
            <w:pPr>
              <w:pStyle w:val="rowtabella0"/>
              <w:rPr>
                <w:color w:val="002060"/>
              </w:rPr>
            </w:pPr>
            <w:r w:rsidRPr="00A30B84">
              <w:rPr>
                <w:color w:val="002060"/>
              </w:rPr>
              <w:t>07/10/2022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1DF981" w14:textId="77777777" w:rsidR="00237E63" w:rsidRPr="00A30B84" w:rsidRDefault="00237E63" w:rsidP="00D911F9">
            <w:pPr>
              <w:pStyle w:val="rowtabella0"/>
              <w:rPr>
                <w:color w:val="002060"/>
              </w:rPr>
            </w:pPr>
            <w:r w:rsidRPr="00A30B84">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F9B35C" w14:textId="77777777" w:rsidR="00237E63" w:rsidRPr="00A30B84" w:rsidRDefault="00237E63" w:rsidP="00D911F9">
            <w:pPr>
              <w:pStyle w:val="rowtabella0"/>
              <w:rPr>
                <w:color w:val="002060"/>
              </w:rPr>
            </w:pPr>
            <w:r w:rsidRPr="00A30B84">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62C709" w14:textId="77777777" w:rsidR="00237E63" w:rsidRPr="00A30B84" w:rsidRDefault="00237E63" w:rsidP="00D911F9">
            <w:pPr>
              <w:pStyle w:val="rowtabella0"/>
              <w:rPr>
                <w:color w:val="002060"/>
              </w:rPr>
            </w:pPr>
            <w:r w:rsidRPr="00A30B84">
              <w:rPr>
                <w:color w:val="002060"/>
              </w:rPr>
              <w:t>VIA MATTEOTTI</w:t>
            </w:r>
          </w:p>
        </w:tc>
      </w:tr>
      <w:tr w:rsidR="00237E63" w:rsidRPr="00A30B84" w14:paraId="6693DBBE"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9E685E" w14:textId="77777777" w:rsidR="00237E63" w:rsidRPr="00A30B84" w:rsidRDefault="00237E63" w:rsidP="00D911F9">
            <w:pPr>
              <w:pStyle w:val="rowtabella0"/>
              <w:rPr>
                <w:color w:val="002060"/>
              </w:rPr>
            </w:pPr>
            <w:r w:rsidRPr="00A30B84">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169EA9" w14:textId="77777777" w:rsidR="00237E63" w:rsidRPr="00A30B84" w:rsidRDefault="00237E63" w:rsidP="00D911F9">
            <w:pPr>
              <w:pStyle w:val="rowtabella0"/>
              <w:rPr>
                <w:color w:val="002060"/>
              </w:rPr>
            </w:pPr>
            <w:r w:rsidRPr="00A30B84">
              <w:rPr>
                <w:color w:val="002060"/>
              </w:rPr>
              <w:t>NEW ACADEMY</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D1A24C"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4BFC7A" w14:textId="77777777" w:rsidR="00237E63" w:rsidRPr="00A30B84" w:rsidRDefault="00237E63" w:rsidP="00D911F9">
            <w:pPr>
              <w:pStyle w:val="rowtabella0"/>
              <w:rPr>
                <w:color w:val="002060"/>
              </w:rPr>
            </w:pPr>
            <w:r w:rsidRPr="00A30B84">
              <w:rPr>
                <w:color w:val="002060"/>
              </w:rPr>
              <w:t>07/10/2022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219702" w14:textId="77777777" w:rsidR="00237E63" w:rsidRPr="00A30B84" w:rsidRDefault="00237E63" w:rsidP="00D911F9">
            <w:pPr>
              <w:pStyle w:val="rowtabella0"/>
              <w:rPr>
                <w:color w:val="002060"/>
              </w:rPr>
            </w:pPr>
            <w:r w:rsidRPr="00A30B84">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AAF487" w14:textId="77777777" w:rsidR="00237E63" w:rsidRPr="00A30B84" w:rsidRDefault="00237E63" w:rsidP="00D911F9">
            <w:pPr>
              <w:pStyle w:val="rowtabella0"/>
              <w:rPr>
                <w:color w:val="002060"/>
              </w:rPr>
            </w:pPr>
            <w:r w:rsidRPr="00A30B84">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73BFDB" w14:textId="77777777" w:rsidR="00237E63" w:rsidRPr="00A30B84" w:rsidRDefault="00237E63" w:rsidP="00D911F9">
            <w:pPr>
              <w:pStyle w:val="rowtabella0"/>
              <w:rPr>
                <w:color w:val="002060"/>
              </w:rPr>
            </w:pPr>
            <w:r w:rsidRPr="00A30B84">
              <w:rPr>
                <w:color w:val="002060"/>
              </w:rPr>
              <w:t>VIA DELLO STADIO</w:t>
            </w:r>
          </w:p>
        </w:tc>
      </w:tr>
      <w:tr w:rsidR="00237E63" w:rsidRPr="00A30B84" w14:paraId="68CD43DA"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620826" w14:textId="77777777" w:rsidR="00237E63" w:rsidRPr="00A30B84" w:rsidRDefault="00237E63" w:rsidP="00D911F9">
            <w:pPr>
              <w:pStyle w:val="rowtabella0"/>
              <w:rPr>
                <w:color w:val="002060"/>
              </w:rPr>
            </w:pPr>
            <w:r w:rsidRPr="00A30B84">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DF8ADF" w14:textId="77777777" w:rsidR="00237E63" w:rsidRPr="00A30B84" w:rsidRDefault="00237E63" w:rsidP="00D911F9">
            <w:pPr>
              <w:pStyle w:val="rowtabella0"/>
              <w:rPr>
                <w:color w:val="002060"/>
              </w:rPr>
            </w:pPr>
            <w:r w:rsidRPr="00A30B84">
              <w:rPr>
                <w:color w:val="002060"/>
              </w:rPr>
              <w:t>FUTSAL MONTEMARCIANO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DF6A85"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066489" w14:textId="77777777" w:rsidR="00237E63" w:rsidRPr="00A30B84" w:rsidRDefault="00237E63" w:rsidP="00D911F9">
            <w:pPr>
              <w:pStyle w:val="rowtabella0"/>
              <w:rPr>
                <w:color w:val="002060"/>
              </w:rPr>
            </w:pPr>
            <w:r w:rsidRPr="00A30B84">
              <w:rPr>
                <w:color w:val="002060"/>
              </w:rPr>
              <w:t>08/10/2022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4B84C2" w14:textId="77777777" w:rsidR="00237E63" w:rsidRPr="00A30B84" w:rsidRDefault="00237E63" w:rsidP="00D911F9">
            <w:pPr>
              <w:pStyle w:val="rowtabella0"/>
              <w:rPr>
                <w:color w:val="002060"/>
              </w:rPr>
            </w:pPr>
            <w:r w:rsidRPr="00A30B84">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30C7AB" w14:textId="77777777" w:rsidR="00237E63" w:rsidRPr="00A30B84" w:rsidRDefault="00237E63" w:rsidP="00D911F9">
            <w:pPr>
              <w:pStyle w:val="rowtabella0"/>
              <w:rPr>
                <w:color w:val="002060"/>
              </w:rPr>
            </w:pPr>
            <w:r w:rsidRPr="00A30B84">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68AD4D" w14:textId="77777777" w:rsidR="00237E63" w:rsidRPr="00A30B84" w:rsidRDefault="00237E63" w:rsidP="00D911F9">
            <w:pPr>
              <w:pStyle w:val="rowtabella0"/>
              <w:rPr>
                <w:color w:val="002060"/>
              </w:rPr>
            </w:pPr>
            <w:r w:rsidRPr="00A30B84">
              <w:rPr>
                <w:color w:val="002060"/>
              </w:rPr>
              <w:t>VIA FALCONARA</w:t>
            </w:r>
          </w:p>
        </w:tc>
      </w:tr>
      <w:tr w:rsidR="00237E63" w:rsidRPr="00A30B84" w14:paraId="48D9E43C"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B0FD14" w14:textId="77777777" w:rsidR="00237E63" w:rsidRPr="00A30B84" w:rsidRDefault="00237E63" w:rsidP="00D911F9">
            <w:pPr>
              <w:pStyle w:val="rowtabella0"/>
              <w:rPr>
                <w:color w:val="002060"/>
              </w:rPr>
            </w:pPr>
            <w:r w:rsidRPr="00A30B84">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E9BDE9" w14:textId="77777777" w:rsidR="00237E63" w:rsidRPr="00A30B84" w:rsidRDefault="00237E63" w:rsidP="00D911F9">
            <w:pPr>
              <w:pStyle w:val="rowtabella0"/>
              <w:rPr>
                <w:color w:val="002060"/>
              </w:rPr>
            </w:pPr>
            <w:r w:rsidRPr="00A30B84">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275EB9"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69B932" w14:textId="77777777" w:rsidR="00237E63" w:rsidRPr="00A30B84" w:rsidRDefault="00237E63" w:rsidP="00D911F9">
            <w:pPr>
              <w:pStyle w:val="rowtabella0"/>
              <w:rPr>
                <w:color w:val="002060"/>
              </w:rPr>
            </w:pPr>
            <w:r w:rsidRPr="00A30B84">
              <w:rPr>
                <w:color w:val="002060"/>
              </w:rPr>
              <w:t>08/10/2022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F292C6" w14:textId="77777777" w:rsidR="00237E63" w:rsidRPr="00A30B84" w:rsidRDefault="00237E63" w:rsidP="00D911F9">
            <w:pPr>
              <w:pStyle w:val="rowtabella0"/>
              <w:rPr>
                <w:color w:val="002060"/>
              </w:rPr>
            </w:pPr>
            <w:r w:rsidRPr="00A30B84">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F58714" w14:textId="77777777" w:rsidR="00237E63" w:rsidRPr="00A30B84" w:rsidRDefault="00237E63" w:rsidP="00D911F9">
            <w:pPr>
              <w:pStyle w:val="rowtabella0"/>
              <w:rPr>
                <w:color w:val="002060"/>
              </w:rPr>
            </w:pPr>
            <w:r w:rsidRPr="00A30B84">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4BD93E" w14:textId="77777777" w:rsidR="00237E63" w:rsidRPr="00A30B84" w:rsidRDefault="00237E63" w:rsidP="00D911F9">
            <w:pPr>
              <w:pStyle w:val="rowtabella0"/>
              <w:rPr>
                <w:color w:val="002060"/>
              </w:rPr>
            </w:pPr>
            <w:r w:rsidRPr="00A30B84">
              <w:rPr>
                <w:color w:val="002060"/>
              </w:rPr>
              <w:t>VIA DELL'INDUSTRIA</w:t>
            </w:r>
          </w:p>
        </w:tc>
      </w:tr>
      <w:tr w:rsidR="00237E63" w:rsidRPr="00A30B84" w14:paraId="4786ED13" w14:textId="77777777" w:rsidTr="00D911F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159AED" w14:textId="77777777" w:rsidR="00237E63" w:rsidRPr="00A30B84" w:rsidRDefault="00237E63" w:rsidP="00D911F9">
            <w:pPr>
              <w:pStyle w:val="rowtabella0"/>
              <w:rPr>
                <w:color w:val="002060"/>
              </w:rPr>
            </w:pPr>
            <w:r w:rsidRPr="00A30B84">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E55ABA" w14:textId="77777777" w:rsidR="00237E63" w:rsidRPr="00A30B84" w:rsidRDefault="00237E63" w:rsidP="00D911F9">
            <w:pPr>
              <w:pStyle w:val="rowtabella0"/>
              <w:rPr>
                <w:color w:val="002060"/>
              </w:rPr>
            </w:pPr>
            <w:r w:rsidRPr="00A30B84">
              <w:rPr>
                <w:color w:val="002060"/>
              </w:rPr>
              <w:t>ANCONITANA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D6693C"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901092" w14:textId="77777777" w:rsidR="00237E63" w:rsidRPr="00A30B84" w:rsidRDefault="00237E63" w:rsidP="00D911F9">
            <w:pPr>
              <w:pStyle w:val="rowtabella0"/>
              <w:rPr>
                <w:color w:val="002060"/>
              </w:rPr>
            </w:pPr>
            <w:r w:rsidRPr="00A30B84">
              <w:rPr>
                <w:color w:val="002060"/>
              </w:rPr>
              <w:t>08/10/2022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D8687D" w14:textId="77777777" w:rsidR="00237E63" w:rsidRPr="00A30B84" w:rsidRDefault="00237E63" w:rsidP="00D911F9">
            <w:pPr>
              <w:pStyle w:val="rowtabella0"/>
              <w:rPr>
                <w:color w:val="002060"/>
              </w:rPr>
            </w:pPr>
            <w:r w:rsidRPr="00A30B84">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2D46C5" w14:textId="77777777" w:rsidR="00237E63" w:rsidRPr="00A30B84" w:rsidRDefault="00237E63" w:rsidP="00D911F9">
            <w:pPr>
              <w:pStyle w:val="rowtabella0"/>
              <w:rPr>
                <w:color w:val="002060"/>
              </w:rPr>
            </w:pPr>
            <w:r w:rsidRPr="00A30B84">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00D8B7" w14:textId="77777777" w:rsidR="00237E63" w:rsidRPr="00A30B84" w:rsidRDefault="00237E63" w:rsidP="00D911F9">
            <w:pPr>
              <w:pStyle w:val="rowtabella0"/>
              <w:rPr>
                <w:color w:val="002060"/>
              </w:rPr>
            </w:pPr>
            <w:r w:rsidRPr="00A30B84">
              <w:rPr>
                <w:color w:val="002060"/>
              </w:rPr>
              <w:t>VIA PETRARCA</w:t>
            </w:r>
          </w:p>
        </w:tc>
      </w:tr>
    </w:tbl>
    <w:p w14:paraId="1E41D0D7" w14:textId="77777777" w:rsidR="00237E63" w:rsidRPr="00A30B84" w:rsidRDefault="00237E63" w:rsidP="00237E63">
      <w:pPr>
        <w:pStyle w:val="breakline"/>
        <w:rPr>
          <w:rFonts w:eastAsiaTheme="minorEastAsia"/>
          <w:color w:val="002060"/>
        </w:rPr>
      </w:pPr>
    </w:p>
    <w:p w14:paraId="5DF580E6" w14:textId="77777777" w:rsidR="00237E63" w:rsidRPr="00A30B84" w:rsidRDefault="00237E63" w:rsidP="00237E63">
      <w:pPr>
        <w:pStyle w:val="breakline"/>
        <w:rPr>
          <w:color w:val="002060"/>
        </w:rPr>
      </w:pPr>
    </w:p>
    <w:p w14:paraId="2E5EEB9F" w14:textId="77777777" w:rsidR="00237E63" w:rsidRPr="00A30B84" w:rsidRDefault="00237E63" w:rsidP="00237E63">
      <w:pPr>
        <w:pStyle w:val="breakline"/>
        <w:rPr>
          <w:color w:val="002060"/>
        </w:rPr>
      </w:pPr>
    </w:p>
    <w:p w14:paraId="0A81F41A" w14:textId="77777777" w:rsidR="00237E63" w:rsidRPr="00A30B84" w:rsidRDefault="00237E63" w:rsidP="00237E63">
      <w:pPr>
        <w:pStyle w:val="sottotitolocampionato10"/>
        <w:rPr>
          <w:color w:val="002060"/>
        </w:rPr>
      </w:pPr>
      <w:r w:rsidRPr="00A30B84">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04"/>
        <w:gridCol w:w="385"/>
        <w:gridCol w:w="898"/>
        <w:gridCol w:w="1191"/>
        <w:gridCol w:w="1559"/>
        <w:gridCol w:w="1552"/>
      </w:tblGrid>
      <w:tr w:rsidR="00237E63" w:rsidRPr="00A30B84" w14:paraId="2D571963" w14:textId="77777777" w:rsidTr="00D911F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7E4BE8" w14:textId="77777777" w:rsidR="00237E63" w:rsidRPr="00A30B84" w:rsidRDefault="00237E63" w:rsidP="00D911F9">
            <w:pPr>
              <w:pStyle w:val="headertabella0"/>
              <w:rPr>
                <w:color w:val="002060"/>
              </w:rPr>
            </w:pPr>
            <w:r w:rsidRPr="00A30B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2E18B" w14:textId="77777777" w:rsidR="00237E63" w:rsidRPr="00A30B84" w:rsidRDefault="00237E63" w:rsidP="00D911F9">
            <w:pPr>
              <w:pStyle w:val="headertabella0"/>
              <w:rPr>
                <w:color w:val="002060"/>
              </w:rPr>
            </w:pPr>
            <w:r w:rsidRPr="00A30B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3584F" w14:textId="77777777" w:rsidR="00237E63" w:rsidRPr="00A30B84" w:rsidRDefault="00237E63" w:rsidP="00D911F9">
            <w:pPr>
              <w:pStyle w:val="headertabella0"/>
              <w:rPr>
                <w:color w:val="002060"/>
              </w:rPr>
            </w:pPr>
            <w:r w:rsidRPr="00A30B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F74C3" w14:textId="77777777" w:rsidR="00237E63" w:rsidRPr="00A30B84" w:rsidRDefault="00237E63" w:rsidP="00D911F9">
            <w:pPr>
              <w:pStyle w:val="headertabella0"/>
              <w:rPr>
                <w:color w:val="002060"/>
              </w:rPr>
            </w:pPr>
            <w:r w:rsidRPr="00A30B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F412B" w14:textId="77777777" w:rsidR="00237E63" w:rsidRPr="00A30B84" w:rsidRDefault="00237E63" w:rsidP="00D911F9">
            <w:pPr>
              <w:pStyle w:val="headertabella0"/>
              <w:rPr>
                <w:color w:val="002060"/>
              </w:rPr>
            </w:pPr>
            <w:r w:rsidRPr="00A30B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3F0C6" w14:textId="77777777" w:rsidR="00237E63" w:rsidRPr="00A30B84" w:rsidRDefault="00237E63" w:rsidP="00D911F9">
            <w:pPr>
              <w:pStyle w:val="headertabella0"/>
              <w:rPr>
                <w:color w:val="002060"/>
              </w:rPr>
            </w:pPr>
            <w:r w:rsidRPr="00A30B8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8DA2E" w14:textId="77777777" w:rsidR="00237E63" w:rsidRPr="00A30B84" w:rsidRDefault="00237E63" w:rsidP="00D911F9">
            <w:pPr>
              <w:pStyle w:val="headertabella0"/>
              <w:rPr>
                <w:color w:val="002060"/>
              </w:rPr>
            </w:pPr>
            <w:r w:rsidRPr="00A30B84">
              <w:rPr>
                <w:color w:val="002060"/>
              </w:rPr>
              <w:t>Indirizzo Impianto</w:t>
            </w:r>
          </w:p>
        </w:tc>
      </w:tr>
      <w:tr w:rsidR="00237E63" w:rsidRPr="00A30B84" w14:paraId="0F0D9502" w14:textId="77777777" w:rsidTr="00D911F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75BC6B" w14:textId="77777777" w:rsidR="00237E63" w:rsidRPr="00A30B84" w:rsidRDefault="00237E63" w:rsidP="00D911F9">
            <w:pPr>
              <w:pStyle w:val="rowtabella0"/>
              <w:rPr>
                <w:color w:val="002060"/>
              </w:rPr>
            </w:pPr>
            <w:r w:rsidRPr="00A30B84">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C9F2FF" w14:textId="77777777" w:rsidR="00237E63" w:rsidRPr="00A30B84" w:rsidRDefault="00237E63" w:rsidP="00D911F9">
            <w:pPr>
              <w:pStyle w:val="rowtabella0"/>
              <w:rPr>
                <w:color w:val="002060"/>
              </w:rPr>
            </w:pPr>
            <w:r w:rsidRPr="00A30B84">
              <w:rPr>
                <w:color w:val="002060"/>
              </w:rPr>
              <w:t>AURORA TREIA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7BD4DE" w14:textId="77777777" w:rsidR="00237E63" w:rsidRPr="00A30B84" w:rsidRDefault="00237E63" w:rsidP="00D911F9">
            <w:pPr>
              <w:pStyle w:val="rowtabella0"/>
              <w:jc w:val="center"/>
              <w:rPr>
                <w:color w:val="002060"/>
              </w:rPr>
            </w:pPr>
            <w:r w:rsidRPr="00A30B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A1F86A" w14:textId="77777777" w:rsidR="00237E63" w:rsidRPr="00A30B84" w:rsidRDefault="00237E63" w:rsidP="00D911F9">
            <w:pPr>
              <w:pStyle w:val="rowtabella0"/>
              <w:rPr>
                <w:color w:val="002060"/>
              </w:rPr>
            </w:pPr>
            <w:r w:rsidRPr="00A30B84">
              <w:rPr>
                <w:color w:val="002060"/>
              </w:rPr>
              <w:t>07/10/2022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C3DFB3" w14:textId="77777777" w:rsidR="00237E63" w:rsidRPr="00A30B84" w:rsidRDefault="00237E63" w:rsidP="00D911F9">
            <w:pPr>
              <w:pStyle w:val="rowtabella0"/>
              <w:rPr>
                <w:color w:val="002060"/>
              </w:rPr>
            </w:pPr>
            <w:r w:rsidRPr="00A30B84">
              <w:rPr>
                <w:color w:val="002060"/>
              </w:rPr>
              <w:t xml:space="preserve">5286 PALESTRA </w:t>
            </w:r>
            <w:proofErr w:type="gramStart"/>
            <w:r w:rsidRPr="00A30B84">
              <w:rPr>
                <w:color w:val="002060"/>
              </w:rPr>
              <w:t>C.SPORTIVO</w:t>
            </w:r>
            <w:proofErr w:type="gramEnd"/>
            <w:r w:rsidRPr="00A30B84">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69A873" w14:textId="77777777" w:rsidR="00237E63" w:rsidRPr="00A30B84" w:rsidRDefault="00237E63" w:rsidP="00D911F9">
            <w:pPr>
              <w:pStyle w:val="rowtabella0"/>
              <w:rPr>
                <w:color w:val="002060"/>
              </w:rPr>
            </w:pPr>
            <w:r w:rsidRPr="00A30B84">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701620" w14:textId="77777777" w:rsidR="00237E63" w:rsidRPr="00A30B84" w:rsidRDefault="00237E63" w:rsidP="00D911F9">
            <w:pPr>
              <w:pStyle w:val="rowtabella0"/>
              <w:rPr>
                <w:color w:val="002060"/>
              </w:rPr>
            </w:pPr>
            <w:r w:rsidRPr="00A30B84">
              <w:rPr>
                <w:color w:val="002060"/>
              </w:rPr>
              <w:t>VIA ALFIERI SNC</w:t>
            </w:r>
          </w:p>
        </w:tc>
      </w:tr>
      <w:tr w:rsidR="00237E63" w:rsidRPr="00A30B84" w14:paraId="46E0BB48"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1A16DD" w14:textId="77777777" w:rsidR="00237E63" w:rsidRPr="00A30B84" w:rsidRDefault="00237E63" w:rsidP="00D911F9">
            <w:pPr>
              <w:pStyle w:val="rowtabella0"/>
              <w:rPr>
                <w:color w:val="002060"/>
              </w:rPr>
            </w:pPr>
            <w:r w:rsidRPr="00A30B84">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EBEB68" w14:textId="77777777" w:rsidR="00237E63" w:rsidRPr="00A30B84" w:rsidRDefault="00237E63" w:rsidP="00D911F9">
            <w:pPr>
              <w:pStyle w:val="rowtabella0"/>
              <w:rPr>
                <w:color w:val="002060"/>
              </w:rPr>
            </w:pPr>
            <w:r w:rsidRPr="00A30B84">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B2EDCB"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5945A2" w14:textId="77777777" w:rsidR="00237E63" w:rsidRPr="00A30B84" w:rsidRDefault="00237E63" w:rsidP="00D911F9">
            <w:pPr>
              <w:pStyle w:val="rowtabella0"/>
              <w:rPr>
                <w:color w:val="002060"/>
              </w:rPr>
            </w:pPr>
            <w:r w:rsidRPr="00A30B84">
              <w:rPr>
                <w:color w:val="002060"/>
              </w:rPr>
              <w:t>07/10/2022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D13D3C" w14:textId="77777777" w:rsidR="00237E63" w:rsidRPr="00A30B84" w:rsidRDefault="00237E63" w:rsidP="00D911F9">
            <w:pPr>
              <w:pStyle w:val="rowtabella0"/>
              <w:rPr>
                <w:color w:val="002060"/>
              </w:rPr>
            </w:pPr>
            <w:r w:rsidRPr="00A30B84">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26D10F" w14:textId="77777777" w:rsidR="00237E63" w:rsidRPr="00A30B84" w:rsidRDefault="00237E63" w:rsidP="00D911F9">
            <w:pPr>
              <w:pStyle w:val="rowtabella0"/>
              <w:rPr>
                <w:color w:val="002060"/>
              </w:rPr>
            </w:pPr>
            <w:r w:rsidRPr="00A30B84">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2EF101" w14:textId="77777777" w:rsidR="00237E63" w:rsidRPr="00A30B84" w:rsidRDefault="00237E63" w:rsidP="00D911F9">
            <w:pPr>
              <w:pStyle w:val="rowtabella0"/>
              <w:rPr>
                <w:color w:val="002060"/>
              </w:rPr>
            </w:pPr>
            <w:r w:rsidRPr="00A30B84">
              <w:rPr>
                <w:color w:val="002060"/>
              </w:rPr>
              <w:t>VIA TOBAGI STAZ. CASTELBELLINO</w:t>
            </w:r>
          </w:p>
        </w:tc>
      </w:tr>
      <w:tr w:rsidR="00237E63" w:rsidRPr="00A30B84" w14:paraId="78C6D9A3"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7DA62E" w14:textId="77777777" w:rsidR="00237E63" w:rsidRPr="00A30B84" w:rsidRDefault="00237E63" w:rsidP="00D911F9">
            <w:pPr>
              <w:pStyle w:val="rowtabella0"/>
              <w:rPr>
                <w:color w:val="002060"/>
              </w:rPr>
            </w:pPr>
            <w:r w:rsidRPr="00A30B84">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5CF134" w14:textId="77777777" w:rsidR="00237E63" w:rsidRPr="00A30B84" w:rsidRDefault="00237E63" w:rsidP="00D911F9">
            <w:pPr>
              <w:pStyle w:val="rowtabella0"/>
              <w:rPr>
                <w:color w:val="002060"/>
              </w:rPr>
            </w:pPr>
            <w:r w:rsidRPr="00A30B84">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9E1E19"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F5867D" w14:textId="77777777" w:rsidR="00237E63" w:rsidRPr="00A30B84" w:rsidRDefault="00237E63" w:rsidP="00D911F9">
            <w:pPr>
              <w:pStyle w:val="rowtabella0"/>
              <w:rPr>
                <w:color w:val="002060"/>
              </w:rPr>
            </w:pPr>
            <w:r w:rsidRPr="00A30B84">
              <w:rPr>
                <w:color w:val="002060"/>
              </w:rPr>
              <w:t>07/10/2022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354859" w14:textId="77777777" w:rsidR="00237E63" w:rsidRPr="00A30B84" w:rsidRDefault="00237E63" w:rsidP="00D911F9">
            <w:pPr>
              <w:pStyle w:val="rowtabella0"/>
              <w:rPr>
                <w:color w:val="002060"/>
              </w:rPr>
            </w:pPr>
            <w:r w:rsidRPr="00A30B84">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253721" w14:textId="77777777" w:rsidR="00237E63" w:rsidRPr="00A30B84" w:rsidRDefault="00237E63" w:rsidP="00D911F9">
            <w:pPr>
              <w:pStyle w:val="rowtabella0"/>
              <w:rPr>
                <w:color w:val="002060"/>
              </w:rPr>
            </w:pPr>
            <w:r w:rsidRPr="00A30B84">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C0BAB1" w14:textId="77777777" w:rsidR="00237E63" w:rsidRPr="00A30B84" w:rsidRDefault="00237E63" w:rsidP="00D911F9">
            <w:pPr>
              <w:pStyle w:val="rowtabella0"/>
              <w:rPr>
                <w:color w:val="002060"/>
              </w:rPr>
            </w:pPr>
            <w:r w:rsidRPr="00A30B84">
              <w:rPr>
                <w:color w:val="002060"/>
              </w:rPr>
              <w:t>LOC. SAN LIBERATO</w:t>
            </w:r>
          </w:p>
        </w:tc>
      </w:tr>
      <w:tr w:rsidR="00237E63" w:rsidRPr="00A30B84" w14:paraId="5D163212"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982B09" w14:textId="77777777" w:rsidR="00237E63" w:rsidRPr="00A30B84" w:rsidRDefault="00237E63" w:rsidP="00D911F9">
            <w:pPr>
              <w:pStyle w:val="rowtabella0"/>
              <w:rPr>
                <w:color w:val="002060"/>
              </w:rPr>
            </w:pPr>
            <w:r w:rsidRPr="00A30B84">
              <w:rPr>
                <w:color w:val="002060"/>
              </w:rPr>
              <w:t>GAGLIOLE 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B7FCF9" w14:textId="77777777" w:rsidR="00237E63" w:rsidRPr="00A30B84" w:rsidRDefault="00237E63" w:rsidP="00D911F9">
            <w:pPr>
              <w:pStyle w:val="rowtabella0"/>
              <w:rPr>
                <w:color w:val="002060"/>
              </w:rPr>
            </w:pPr>
            <w:r w:rsidRPr="00A30B84">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7083F2"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82AA2F" w14:textId="77777777" w:rsidR="00237E63" w:rsidRPr="00A30B84" w:rsidRDefault="00237E63" w:rsidP="00D911F9">
            <w:pPr>
              <w:pStyle w:val="rowtabella0"/>
              <w:rPr>
                <w:color w:val="002060"/>
              </w:rPr>
            </w:pPr>
            <w:r w:rsidRPr="00A30B84">
              <w:rPr>
                <w:color w:val="002060"/>
              </w:rPr>
              <w:t>07/10/2022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C7D404" w14:textId="77777777" w:rsidR="00237E63" w:rsidRPr="00A30B84" w:rsidRDefault="00237E63" w:rsidP="00D911F9">
            <w:pPr>
              <w:pStyle w:val="rowtabella0"/>
              <w:rPr>
                <w:color w:val="002060"/>
              </w:rPr>
            </w:pPr>
            <w:r w:rsidRPr="00A30B84">
              <w:rPr>
                <w:color w:val="002060"/>
              </w:rPr>
              <w:t>5203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1DA2E6" w14:textId="77777777" w:rsidR="00237E63" w:rsidRPr="00A30B84" w:rsidRDefault="00237E63" w:rsidP="00D911F9">
            <w:pPr>
              <w:pStyle w:val="rowtabella0"/>
              <w:rPr>
                <w:color w:val="002060"/>
              </w:rPr>
            </w:pPr>
            <w:r w:rsidRPr="00A30B84">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FF3EB9" w14:textId="77777777" w:rsidR="00237E63" w:rsidRPr="00A30B84" w:rsidRDefault="00237E63" w:rsidP="00D911F9">
            <w:pPr>
              <w:pStyle w:val="rowtabella0"/>
              <w:rPr>
                <w:color w:val="002060"/>
              </w:rPr>
            </w:pPr>
            <w:r w:rsidRPr="00A30B84">
              <w:rPr>
                <w:color w:val="002060"/>
              </w:rPr>
              <w:t>LOC. "LE CALVIE"</w:t>
            </w:r>
          </w:p>
        </w:tc>
      </w:tr>
      <w:tr w:rsidR="00237E63" w:rsidRPr="00A30B84" w14:paraId="49C88C42"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8BC7EA" w14:textId="77777777" w:rsidR="00237E63" w:rsidRPr="00A30B84" w:rsidRDefault="00237E63" w:rsidP="00D911F9">
            <w:pPr>
              <w:pStyle w:val="rowtabella0"/>
              <w:rPr>
                <w:color w:val="002060"/>
              </w:rPr>
            </w:pPr>
            <w:r w:rsidRPr="00A30B84">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811AA7" w14:textId="77777777" w:rsidR="00237E63" w:rsidRPr="00A30B84" w:rsidRDefault="00237E63" w:rsidP="00D911F9">
            <w:pPr>
              <w:pStyle w:val="rowtabella0"/>
              <w:rPr>
                <w:color w:val="002060"/>
              </w:rPr>
            </w:pPr>
            <w:r w:rsidRPr="00A30B84">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E82673"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17E2F0" w14:textId="77777777" w:rsidR="00237E63" w:rsidRPr="00A30B84" w:rsidRDefault="00237E63" w:rsidP="00D911F9">
            <w:pPr>
              <w:pStyle w:val="rowtabella0"/>
              <w:rPr>
                <w:color w:val="002060"/>
              </w:rPr>
            </w:pPr>
            <w:r w:rsidRPr="00A30B84">
              <w:rPr>
                <w:color w:val="002060"/>
              </w:rPr>
              <w:t>07/10/2022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6A173C" w14:textId="77777777" w:rsidR="00237E63" w:rsidRPr="00A30B84" w:rsidRDefault="00237E63" w:rsidP="00D911F9">
            <w:pPr>
              <w:pStyle w:val="rowtabella0"/>
              <w:rPr>
                <w:color w:val="002060"/>
              </w:rPr>
            </w:pPr>
            <w:r w:rsidRPr="00A30B84">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0A30FD" w14:textId="77777777" w:rsidR="00237E63" w:rsidRPr="00A30B84" w:rsidRDefault="00237E63" w:rsidP="00D911F9">
            <w:pPr>
              <w:pStyle w:val="rowtabella0"/>
              <w:rPr>
                <w:color w:val="002060"/>
              </w:rPr>
            </w:pPr>
            <w:r w:rsidRPr="00A30B84">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062BBC" w14:textId="77777777" w:rsidR="00237E63" w:rsidRPr="00A30B84" w:rsidRDefault="00237E63" w:rsidP="00D911F9">
            <w:pPr>
              <w:pStyle w:val="rowtabella0"/>
              <w:rPr>
                <w:color w:val="002060"/>
              </w:rPr>
            </w:pPr>
            <w:r w:rsidRPr="00A30B84">
              <w:rPr>
                <w:color w:val="002060"/>
              </w:rPr>
              <w:t xml:space="preserve">VIA </w:t>
            </w:r>
            <w:proofErr w:type="gramStart"/>
            <w:r w:rsidRPr="00A30B84">
              <w:rPr>
                <w:color w:val="002060"/>
              </w:rPr>
              <w:t>B.BUOZZI</w:t>
            </w:r>
            <w:proofErr w:type="gramEnd"/>
          </w:p>
        </w:tc>
      </w:tr>
      <w:tr w:rsidR="00237E63" w:rsidRPr="00A30B84" w14:paraId="049CD5DF"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B9AC53" w14:textId="77777777" w:rsidR="00237E63" w:rsidRPr="00A30B84" w:rsidRDefault="00237E63" w:rsidP="00D911F9">
            <w:pPr>
              <w:pStyle w:val="rowtabella0"/>
              <w:rPr>
                <w:color w:val="002060"/>
              </w:rPr>
            </w:pPr>
            <w:r w:rsidRPr="00A30B84">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14B8A7" w14:textId="77777777" w:rsidR="00237E63" w:rsidRPr="00A30B84" w:rsidRDefault="00237E63" w:rsidP="00D911F9">
            <w:pPr>
              <w:pStyle w:val="rowtabella0"/>
              <w:rPr>
                <w:color w:val="002060"/>
              </w:rPr>
            </w:pPr>
            <w:r w:rsidRPr="00A30B84">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FCC9F8"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DCE6C3" w14:textId="77777777" w:rsidR="00237E63" w:rsidRPr="00A30B84" w:rsidRDefault="00237E63" w:rsidP="00D911F9">
            <w:pPr>
              <w:pStyle w:val="rowtabella0"/>
              <w:rPr>
                <w:color w:val="002060"/>
              </w:rPr>
            </w:pPr>
            <w:r w:rsidRPr="00A30B84">
              <w:rPr>
                <w:color w:val="002060"/>
              </w:rPr>
              <w:t>07/10/2022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8DC578" w14:textId="77777777" w:rsidR="00237E63" w:rsidRPr="00A30B84" w:rsidRDefault="00237E63" w:rsidP="00D911F9">
            <w:pPr>
              <w:pStyle w:val="rowtabella0"/>
              <w:rPr>
                <w:color w:val="002060"/>
              </w:rPr>
            </w:pPr>
            <w:r w:rsidRPr="00A30B84">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DD70EB" w14:textId="77777777" w:rsidR="00237E63" w:rsidRPr="00A30B84" w:rsidRDefault="00237E63" w:rsidP="00D911F9">
            <w:pPr>
              <w:pStyle w:val="rowtabella0"/>
              <w:rPr>
                <w:color w:val="002060"/>
              </w:rPr>
            </w:pPr>
            <w:r w:rsidRPr="00A30B84">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41EFE4" w14:textId="77777777" w:rsidR="00237E63" w:rsidRPr="00A30B84" w:rsidRDefault="00237E63" w:rsidP="00D911F9">
            <w:pPr>
              <w:pStyle w:val="rowtabella0"/>
              <w:rPr>
                <w:color w:val="002060"/>
              </w:rPr>
            </w:pPr>
            <w:r w:rsidRPr="00A30B84">
              <w:rPr>
                <w:color w:val="002060"/>
              </w:rPr>
              <w:t>VIALE MAZZINI</w:t>
            </w:r>
          </w:p>
        </w:tc>
      </w:tr>
      <w:tr w:rsidR="00237E63" w:rsidRPr="00A30B84" w14:paraId="14B07406" w14:textId="77777777" w:rsidTr="00D911F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C58FE6" w14:textId="77777777" w:rsidR="00237E63" w:rsidRPr="00A30B84" w:rsidRDefault="00237E63" w:rsidP="00D911F9">
            <w:pPr>
              <w:pStyle w:val="rowtabella0"/>
              <w:rPr>
                <w:color w:val="002060"/>
              </w:rPr>
            </w:pPr>
            <w:r w:rsidRPr="00A30B84">
              <w:rPr>
                <w:color w:val="002060"/>
              </w:rPr>
              <w:lastRenderedPageBreak/>
              <w:t>CALCETTO 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2E33C3" w14:textId="77777777" w:rsidR="00237E63" w:rsidRPr="00A30B84" w:rsidRDefault="00237E63" w:rsidP="00D911F9">
            <w:pPr>
              <w:pStyle w:val="rowtabella0"/>
              <w:rPr>
                <w:color w:val="002060"/>
              </w:rPr>
            </w:pPr>
            <w:r w:rsidRPr="00A30B84">
              <w:rPr>
                <w:color w:val="002060"/>
              </w:rPr>
              <w:t>ACLI 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848512"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F1FD73" w14:textId="77777777" w:rsidR="00237E63" w:rsidRPr="00A30B84" w:rsidRDefault="00237E63" w:rsidP="00D911F9">
            <w:pPr>
              <w:pStyle w:val="rowtabella0"/>
              <w:rPr>
                <w:color w:val="002060"/>
              </w:rPr>
            </w:pPr>
            <w:r w:rsidRPr="00A30B84">
              <w:rPr>
                <w:color w:val="002060"/>
              </w:rPr>
              <w:t>08/10/2022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94ECA3" w14:textId="77777777" w:rsidR="00237E63" w:rsidRPr="00A30B84" w:rsidRDefault="00237E63" w:rsidP="00D911F9">
            <w:pPr>
              <w:pStyle w:val="rowtabella0"/>
              <w:rPr>
                <w:color w:val="002060"/>
              </w:rPr>
            </w:pPr>
            <w:r w:rsidRPr="00A30B84">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46E41C" w14:textId="77777777" w:rsidR="00237E63" w:rsidRPr="00A30B84" w:rsidRDefault="00237E63" w:rsidP="00D911F9">
            <w:pPr>
              <w:pStyle w:val="rowtabella0"/>
              <w:rPr>
                <w:color w:val="002060"/>
              </w:rPr>
            </w:pPr>
            <w:r w:rsidRPr="00A30B84">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A9D72B" w14:textId="77777777" w:rsidR="00237E63" w:rsidRPr="00A30B84" w:rsidRDefault="00237E63" w:rsidP="00D911F9">
            <w:pPr>
              <w:pStyle w:val="rowtabella0"/>
              <w:rPr>
                <w:color w:val="002060"/>
              </w:rPr>
            </w:pPr>
            <w:r w:rsidRPr="00A30B84">
              <w:rPr>
                <w:color w:val="002060"/>
              </w:rPr>
              <w:t>VIA FAVETO</w:t>
            </w:r>
          </w:p>
        </w:tc>
      </w:tr>
    </w:tbl>
    <w:p w14:paraId="505FD721" w14:textId="77777777" w:rsidR="00237E63" w:rsidRPr="00A30B84" w:rsidRDefault="00237E63" w:rsidP="00237E63">
      <w:pPr>
        <w:pStyle w:val="breakline"/>
        <w:rPr>
          <w:rFonts w:eastAsiaTheme="minorEastAsia"/>
          <w:color w:val="002060"/>
        </w:rPr>
      </w:pPr>
    </w:p>
    <w:p w14:paraId="07CCFBBC" w14:textId="77777777" w:rsidR="00237E63" w:rsidRPr="00A30B84" w:rsidRDefault="00237E63" w:rsidP="00237E63">
      <w:pPr>
        <w:pStyle w:val="breakline"/>
        <w:rPr>
          <w:color w:val="002060"/>
        </w:rPr>
      </w:pPr>
    </w:p>
    <w:p w14:paraId="5DE2209B" w14:textId="77777777" w:rsidR="00237E63" w:rsidRPr="00A30B84" w:rsidRDefault="00237E63" w:rsidP="00237E63">
      <w:pPr>
        <w:pStyle w:val="breakline"/>
        <w:rPr>
          <w:color w:val="002060"/>
        </w:rPr>
      </w:pPr>
    </w:p>
    <w:p w14:paraId="4709B4D2" w14:textId="77777777" w:rsidR="00237E63" w:rsidRPr="00A30B84" w:rsidRDefault="00237E63" w:rsidP="00237E63">
      <w:pPr>
        <w:pStyle w:val="sottotitolocampionato10"/>
        <w:rPr>
          <w:color w:val="002060"/>
        </w:rPr>
      </w:pPr>
      <w:r w:rsidRPr="00A30B84">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13"/>
        <w:gridCol w:w="385"/>
        <w:gridCol w:w="898"/>
        <w:gridCol w:w="1198"/>
        <w:gridCol w:w="1562"/>
        <w:gridCol w:w="1538"/>
      </w:tblGrid>
      <w:tr w:rsidR="00237E63" w:rsidRPr="00A30B84" w14:paraId="619F3480" w14:textId="77777777" w:rsidTr="00D911F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AC650" w14:textId="77777777" w:rsidR="00237E63" w:rsidRPr="00A30B84" w:rsidRDefault="00237E63" w:rsidP="00D911F9">
            <w:pPr>
              <w:pStyle w:val="headertabella0"/>
              <w:rPr>
                <w:color w:val="002060"/>
              </w:rPr>
            </w:pPr>
            <w:r w:rsidRPr="00A30B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6C5BA" w14:textId="77777777" w:rsidR="00237E63" w:rsidRPr="00A30B84" w:rsidRDefault="00237E63" w:rsidP="00D911F9">
            <w:pPr>
              <w:pStyle w:val="headertabella0"/>
              <w:rPr>
                <w:color w:val="002060"/>
              </w:rPr>
            </w:pPr>
            <w:r w:rsidRPr="00A30B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C422B" w14:textId="77777777" w:rsidR="00237E63" w:rsidRPr="00A30B84" w:rsidRDefault="00237E63" w:rsidP="00D911F9">
            <w:pPr>
              <w:pStyle w:val="headertabella0"/>
              <w:rPr>
                <w:color w:val="002060"/>
              </w:rPr>
            </w:pPr>
            <w:r w:rsidRPr="00A30B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33E0A" w14:textId="77777777" w:rsidR="00237E63" w:rsidRPr="00A30B84" w:rsidRDefault="00237E63" w:rsidP="00D911F9">
            <w:pPr>
              <w:pStyle w:val="headertabella0"/>
              <w:rPr>
                <w:color w:val="002060"/>
              </w:rPr>
            </w:pPr>
            <w:r w:rsidRPr="00A30B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FFE57" w14:textId="77777777" w:rsidR="00237E63" w:rsidRPr="00A30B84" w:rsidRDefault="00237E63" w:rsidP="00D911F9">
            <w:pPr>
              <w:pStyle w:val="headertabella0"/>
              <w:rPr>
                <w:color w:val="002060"/>
              </w:rPr>
            </w:pPr>
            <w:r w:rsidRPr="00A30B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D4159" w14:textId="77777777" w:rsidR="00237E63" w:rsidRPr="00A30B84" w:rsidRDefault="00237E63" w:rsidP="00D911F9">
            <w:pPr>
              <w:pStyle w:val="headertabella0"/>
              <w:rPr>
                <w:color w:val="002060"/>
              </w:rPr>
            </w:pPr>
            <w:r w:rsidRPr="00A30B8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0C2D4" w14:textId="77777777" w:rsidR="00237E63" w:rsidRPr="00A30B84" w:rsidRDefault="00237E63" w:rsidP="00D911F9">
            <w:pPr>
              <w:pStyle w:val="headertabella0"/>
              <w:rPr>
                <w:color w:val="002060"/>
              </w:rPr>
            </w:pPr>
            <w:r w:rsidRPr="00A30B84">
              <w:rPr>
                <w:color w:val="002060"/>
              </w:rPr>
              <w:t>Indirizzo Impianto</w:t>
            </w:r>
          </w:p>
        </w:tc>
      </w:tr>
      <w:tr w:rsidR="00237E63" w:rsidRPr="00A30B84" w14:paraId="4565B351" w14:textId="77777777" w:rsidTr="00D911F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AE0B83" w14:textId="77777777" w:rsidR="00237E63" w:rsidRPr="00A30B84" w:rsidRDefault="00237E63" w:rsidP="00D911F9">
            <w:pPr>
              <w:pStyle w:val="rowtabella0"/>
              <w:rPr>
                <w:color w:val="002060"/>
              </w:rPr>
            </w:pPr>
            <w:r w:rsidRPr="00A30B84">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FC617B" w14:textId="77777777" w:rsidR="00237E63" w:rsidRPr="00A30B84" w:rsidRDefault="00237E63" w:rsidP="00D911F9">
            <w:pPr>
              <w:pStyle w:val="rowtabella0"/>
              <w:rPr>
                <w:color w:val="002060"/>
              </w:rPr>
            </w:pPr>
            <w:r w:rsidRPr="00A30B84">
              <w:rPr>
                <w:color w:val="002060"/>
              </w:rPr>
              <w:t>REAL ANCARIA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346AB4" w14:textId="77777777" w:rsidR="00237E63" w:rsidRPr="00A30B84" w:rsidRDefault="00237E63" w:rsidP="00D911F9">
            <w:pPr>
              <w:pStyle w:val="rowtabella0"/>
              <w:jc w:val="center"/>
              <w:rPr>
                <w:color w:val="002060"/>
              </w:rPr>
            </w:pPr>
            <w:r w:rsidRPr="00A30B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EE25A6" w14:textId="77777777" w:rsidR="00237E63" w:rsidRPr="00A30B84" w:rsidRDefault="00237E63" w:rsidP="00D911F9">
            <w:pPr>
              <w:pStyle w:val="rowtabella0"/>
              <w:rPr>
                <w:color w:val="002060"/>
              </w:rPr>
            </w:pPr>
            <w:r w:rsidRPr="00A30B84">
              <w:rPr>
                <w:color w:val="002060"/>
              </w:rPr>
              <w:t>07/10/2022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273C3A" w14:textId="77777777" w:rsidR="00237E63" w:rsidRPr="00A30B84" w:rsidRDefault="00237E63" w:rsidP="00D911F9">
            <w:pPr>
              <w:pStyle w:val="rowtabella0"/>
              <w:rPr>
                <w:color w:val="002060"/>
              </w:rPr>
            </w:pPr>
            <w:r w:rsidRPr="00A30B84">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3E5EB4" w14:textId="77777777" w:rsidR="00237E63" w:rsidRPr="00A30B84" w:rsidRDefault="00237E63" w:rsidP="00D911F9">
            <w:pPr>
              <w:pStyle w:val="rowtabella0"/>
              <w:rPr>
                <w:color w:val="002060"/>
              </w:rPr>
            </w:pPr>
            <w:r w:rsidRPr="00A30B84">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C3ECF1" w14:textId="77777777" w:rsidR="00237E63" w:rsidRPr="00A30B84" w:rsidRDefault="00237E63" w:rsidP="00D911F9">
            <w:pPr>
              <w:pStyle w:val="rowtabella0"/>
              <w:rPr>
                <w:color w:val="002060"/>
              </w:rPr>
            </w:pPr>
            <w:r w:rsidRPr="00A30B84">
              <w:rPr>
                <w:color w:val="002060"/>
              </w:rPr>
              <w:t>VIA ROSSINI</w:t>
            </w:r>
          </w:p>
        </w:tc>
      </w:tr>
      <w:tr w:rsidR="00237E63" w:rsidRPr="00A30B84" w14:paraId="43C41098"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9CF521" w14:textId="77777777" w:rsidR="00237E63" w:rsidRPr="00A30B84" w:rsidRDefault="00237E63" w:rsidP="00D911F9">
            <w:pPr>
              <w:pStyle w:val="rowtabella0"/>
              <w:rPr>
                <w:color w:val="002060"/>
              </w:rPr>
            </w:pPr>
            <w:r w:rsidRPr="00A30B84">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74D080" w14:textId="77777777" w:rsidR="00237E63" w:rsidRPr="00A30B84" w:rsidRDefault="00237E63" w:rsidP="00D911F9">
            <w:pPr>
              <w:pStyle w:val="rowtabella0"/>
              <w:rPr>
                <w:color w:val="002060"/>
              </w:rPr>
            </w:pPr>
            <w:r w:rsidRPr="00A30B84">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6F8C5A"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6827F9" w14:textId="77777777" w:rsidR="00237E63" w:rsidRPr="00A30B84" w:rsidRDefault="00237E63" w:rsidP="00D911F9">
            <w:pPr>
              <w:pStyle w:val="rowtabella0"/>
              <w:rPr>
                <w:color w:val="002060"/>
              </w:rPr>
            </w:pPr>
            <w:r w:rsidRPr="00A30B84">
              <w:rPr>
                <w:color w:val="002060"/>
              </w:rPr>
              <w:t>07/10/2022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D235AD" w14:textId="77777777" w:rsidR="00237E63" w:rsidRPr="00A30B84" w:rsidRDefault="00237E63" w:rsidP="00D911F9">
            <w:pPr>
              <w:pStyle w:val="rowtabella0"/>
              <w:rPr>
                <w:color w:val="002060"/>
              </w:rPr>
            </w:pPr>
            <w:r w:rsidRPr="00A30B84">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620CDA" w14:textId="77777777" w:rsidR="00237E63" w:rsidRPr="00A30B84" w:rsidRDefault="00237E63" w:rsidP="00D911F9">
            <w:pPr>
              <w:pStyle w:val="rowtabella0"/>
              <w:rPr>
                <w:color w:val="002060"/>
              </w:rPr>
            </w:pPr>
            <w:r w:rsidRPr="00A30B84">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9413AF" w14:textId="77777777" w:rsidR="00237E63" w:rsidRPr="00A30B84" w:rsidRDefault="00237E63" w:rsidP="00D911F9">
            <w:pPr>
              <w:pStyle w:val="rowtabella0"/>
              <w:rPr>
                <w:color w:val="002060"/>
              </w:rPr>
            </w:pPr>
            <w:r w:rsidRPr="00A30B84">
              <w:rPr>
                <w:color w:val="002060"/>
              </w:rPr>
              <w:t xml:space="preserve">VIA </w:t>
            </w:r>
            <w:proofErr w:type="gramStart"/>
            <w:r w:rsidRPr="00A30B84">
              <w:rPr>
                <w:color w:val="002060"/>
              </w:rPr>
              <w:t>C.ULPIANI</w:t>
            </w:r>
            <w:proofErr w:type="gramEnd"/>
          </w:p>
        </w:tc>
      </w:tr>
      <w:tr w:rsidR="00237E63" w:rsidRPr="00A30B84" w14:paraId="7B24B572"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BD5FE6" w14:textId="77777777" w:rsidR="00237E63" w:rsidRPr="00A30B84" w:rsidRDefault="00237E63" w:rsidP="00D911F9">
            <w:pPr>
              <w:pStyle w:val="rowtabella0"/>
              <w:rPr>
                <w:color w:val="002060"/>
              </w:rPr>
            </w:pPr>
            <w:r w:rsidRPr="00A30B84">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14DBBD" w14:textId="77777777" w:rsidR="00237E63" w:rsidRPr="00A30B84" w:rsidRDefault="00237E63" w:rsidP="00D911F9">
            <w:pPr>
              <w:pStyle w:val="rowtabella0"/>
              <w:rPr>
                <w:color w:val="002060"/>
              </w:rPr>
            </w:pPr>
            <w:r w:rsidRPr="00A30B84">
              <w:rPr>
                <w:color w:val="002060"/>
              </w:rPr>
              <w:t>RIVIERA DELLE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3EABB0"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4D6A75" w14:textId="77777777" w:rsidR="00237E63" w:rsidRPr="00A30B84" w:rsidRDefault="00237E63" w:rsidP="00D911F9">
            <w:pPr>
              <w:pStyle w:val="rowtabella0"/>
              <w:rPr>
                <w:color w:val="002060"/>
              </w:rPr>
            </w:pPr>
            <w:r w:rsidRPr="00A30B84">
              <w:rPr>
                <w:color w:val="002060"/>
              </w:rPr>
              <w:t>07/10/2022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F9FD84" w14:textId="77777777" w:rsidR="00237E63" w:rsidRPr="00A30B84" w:rsidRDefault="00237E63" w:rsidP="00D911F9">
            <w:pPr>
              <w:pStyle w:val="rowtabella0"/>
              <w:rPr>
                <w:color w:val="002060"/>
              </w:rPr>
            </w:pPr>
            <w:r w:rsidRPr="00A30B84">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7FAA2F" w14:textId="77777777" w:rsidR="00237E63" w:rsidRPr="00A30B84" w:rsidRDefault="00237E63" w:rsidP="00D911F9">
            <w:pPr>
              <w:pStyle w:val="rowtabella0"/>
              <w:rPr>
                <w:color w:val="002060"/>
              </w:rPr>
            </w:pPr>
            <w:r w:rsidRPr="00A30B84">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B0C93B" w14:textId="77777777" w:rsidR="00237E63" w:rsidRPr="00A30B84" w:rsidRDefault="00237E63" w:rsidP="00D911F9">
            <w:pPr>
              <w:pStyle w:val="rowtabella0"/>
              <w:rPr>
                <w:color w:val="002060"/>
              </w:rPr>
            </w:pPr>
            <w:r w:rsidRPr="00A30B84">
              <w:rPr>
                <w:color w:val="002060"/>
              </w:rPr>
              <w:t>VIA COLLE GIOIOSO</w:t>
            </w:r>
          </w:p>
        </w:tc>
      </w:tr>
      <w:tr w:rsidR="00237E63" w:rsidRPr="00A30B84" w14:paraId="215956D4"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51CE86" w14:textId="77777777" w:rsidR="00237E63" w:rsidRPr="00A30B84" w:rsidRDefault="00237E63" w:rsidP="00D911F9">
            <w:pPr>
              <w:pStyle w:val="rowtabella0"/>
              <w:rPr>
                <w:color w:val="002060"/>
              </w:rPr>
            </w:pPr>
            <w:r w:rsidRPr="00A30B84">
              <w:rPr>
                <w:color w:val="002060"/>
              </w:rPr>
              <w:t>FUTSAL SANGIUSTESE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6CCB1D" w14:textId="77777777" w:rsidR="00237E63" w:rsidRPr="00A30B84" w:rsidRDefault="00237E63" w:rsidP="00D911F9">
            <w:pPr>
              <w:pStyle w:val="rowtabella0"/>
              <w:rPr>
                <w:color w:val="002060"/>
              </w:rPr>
            </w:pPr>
            <w:r w:rsidRPr="00A30B84">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B8E89B"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C070AE" w14:textId="77777777" w:rsidR="00237E63" w:rsidRPr="00A30B84" w:rsidRDefault="00237E63" w:rsidP="00D911F9">
            <w:pPr>
              <w:pStyle w:val="rowtabella0"/>
              <w:rPr>
                <w:color w:val="002060"/>
              </w:rPr>
            </w:pPr>
            <w:r w:rsidRPr="00A30B84">
              <w:rPr>
                <w:color w:val="002060"/>
              </w:rPr>
              <w:t>07/10/2022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AF8C0A" w14:textId="77777777" w:rsidR="00237E63" w:rsidRPr="00A30B84" w:rsidRDefault="00237E63" w:rsidP="00D911F9">
            <w:pPr>
              <w:pStyle w:val="rowtabella0"/>
              <w:rPr>
                <w:color w:val="002060"/>
              </w:rPr>
            </w:pPr>
            <w:r w:rsidRPr="00A30B84">
              <w:rPr>
                <w:color w:val="002060"/>
              </w:rPr>
              <w:t>5674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9C4AC0" w14:textId="77777777" w:rsidR="00237E63" w:rsidRPr="00A30B84" w:rsidRDefault="00237E63" w:rsidP="00D911F9">
            <w:pPr>
              <w:pStyle w:val="rowtabella0"/>
              <w:rPr>
                <w:color w:val="002060"/>
              </w:rPr>
            </w:pPr>
            <w:r w:rsidRPr="00A30B84">
              <w:rPr>
                <w:color w:val="002060"/>
              </w:rPr>
              <w:t>TORRE SAN PATRIZIO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EC8FE7" w14:textId="77777777" w:rsidR="00237E63" w:rsidRPr="00A30B84" w:rsidRDefault="00237E63" w:rsidP="00D911F9">
            <w:pPr>
              <w:pStyle w:val="rowtabella0"/>
              <w:rPr>
                <w:color w:val="002060"/>
              </w:rPr>
            </w:pPr>
            <w:r w:rsidRPr="00A30B84">
              <w:rPr>
                <w:color w:val="002060"/>
              </w:rPr>
              <w:t>VIA MANZONI</w:t>
            </w:r>
          </w:p>
        </w:tc>
      </w:tr>
      <w:tr w:rsidR="00237E63" w:rsidRPr="00A30B84" w14:paraId="54C43E42"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64C88C" w14:textId="77777777" w:rsidR="00237E63" w:rsidRPr="00A30B84" w:rsidRDefault="00237E63" w:rsidP="00D911F9">
            <w:pPr>
              <w:pStyle w:val="rowtabella0"/>
              <w:rPr>
                <w:color w:val="002060"/>
              </w:rPr>
            </w:pPr>
            <w:proofErr w:type="gramStart"/>
            <w:r w:rsidRPr="00A30B84">
              <w:rPr>
                <w:color w:val="002060"/>
              </w:rPr>
              <w:t>L ALTRO</w:t>
            </w:r>
            <w:proofErr w:type="gramEnd"/>
            <w:r w:rsidRPr="00A30B84">
              <w:rPr>
                <w:color w:val="002060"/>
              </w:rPr>
              <w:t xml:space="preserve"> SPORT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6E9247" w14:textId="77777777" w:rsidR="00237E63" w:rsidRPr="00A30B84" w:rsidRDefault="00237E63" w:rsidP="00D911F9">
            <w:pPr>
              <w:pStyle w:val="rowtabella0"/>
              <w:rPr>
                <w:color w:val="002060"/>
              </w:rPr>
            </w:pPr>
            <w:r w:rsidRPr="00A30B84">
              <w:rPr>
                <w:color w:val="002060"/>
              </w:rPr>
              <w:t>FUTSAL CASELLE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EE8B88"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6B9CCC" w14:textId="77777777" w:rsidR="00237E63" w:rsidRPr="00A30B84" w:rsidRDefault="00237E63" w:rsidP="00D911F9">
            <w:pPr>
              <w:pStyle w:val="rowtabella0"/>
              <w:rPr>
                <w:color w:val="002060"/>
              </w:rPr>
            </w:pPr>
            <w:r w:rsidRPr="00A30B84">
              <w:rPr>
                <w:color w:val="002060"/>
              </w:rPr>
              <w:t>07/10/2022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6B2762" w14:textId="77777777" w:rsidR="00237E63" w:rsidRPr="00A30B84" w:rsidRDefault="00237E63" w:rsidP="00D911F9">
            <w:pPr>
              <w:pStyle w:val="rowtabella0"/>
              <w:rPr>
                <w:color w:val="002060"/>
              </w:rPr>
            </w:pPr>
            <w:r w:rsidRPr="00A30B84">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D2C7C6" w14:textId="77777777" w:rsidR="00237E63" w:rsidRPr="00A30B84" w:rsidRDefault="00237E63" w:rsidP="00D911F9">
            <w:pPr>
              <w:pStyle w:val="rowtabella0"/>
              <w:rPr>
                <w:color w:val="002060"/>
              </w:rPr>
            </w:pPr>
            <w:r w:rsidRPr="00A30B84">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46C36F" w14:textId="77777777" w:rsidR="00237E63" w:rsidRPr="00A30B84" w:rsidRDefault="00237E63" w:rsidP="00D911F9">
            <w:pPr>
              <w:pStyle w:val="rowtabella0"/>
              <w:rPr>
                <w:color w:val="002060"/>
              </w:rPr>
            </w:pPr>
            <w:r w:rsidRPr="00A30B84">
              <w:rPr>
                <w:color w:val="002060"/>
              </w:rPr>
              <w:t>VIA SALVO D'ACQUISTO</w:t>
            </w:r>
          </w:p>
        </w:tc>
      </w:tr>
      <w:tr w:rsidR="00237E63" w:rsidRPr="00A30B84" w14:paraId="597C888A"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954804" w14:textId="77777777" w:rsidR="00237E63" w:rsidRPr="00A30B84" w:rsidRDefault="00237E63" w:rsidP="00D911F9">
            <w:pPr>
              <w:pStyle w:val="rowtabella0"/>
              <w:rPr>
                <w:color w:val="002060"/>
              </w:rPr>
            </w:pPr>
            <w:r w:rsidRPr="00A30B84">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F8735C" w14:textId="77777777" w:rsidR="00237E63" w:rsidRPr="00A30B84" w:rsidRDefault="00237E63" w:rsidP="00D911F9">
            <w:pPr>
              <w:pStyle w:val="rowtabella0"/>
              <w:rPr>
                <w:color w:val="002060"/>
              </w:rPr>
            </w:pPr>
            <w:proofErr w:type="gramStart"/>
            <w:r w:rsidRPr="00A30B84">
              <w:rPr>
                <w:color w:val="002060"/>
              </w:rPr>
              <w:t>U.MANDOLESI</w:t>
            </w:r>
            <w:proofErr w:type="gramEnd"/>
            <w:r w:rsidRPr="00A30B84">
              <w:rPr>
                <w:color w:val="002060"/>
              </w:rPr>
              <w:t xml:space="preserv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6E42D9"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07620B" w14:textId="77777777" w:rsidR="00237E63" w:rsidRPr="00A30B84" w:rsidRDefault="00237E63" w:rsidP="00D911F9">
            <w:pPr>
              <w:pStyle w:val="rowtabella0"/>
              <w:rPr>
                <w:color w:val="002060"/>
              </w:rPr>
            </w:pPr>
            <w:r w:rsidRPr="00A30B84">
              <w:rPr>
                <w:color w:val="002060"/>
              </w:rPr>
              <w:t>07/10/2022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48DFFD" w14:textId="77777777" w:rsidR="00237E63" w:rsidRPr="00A30B84" w:rsidRDefault="00237E63" w:rsidP="00D911F9">
            <w:pPr>
              <w:pStyle w:val="rowtabella0"/>
              <w:rPr>
                <w:color w:val="002060"/>
              </w:rPr>
            </w:pPr>
            <w:r w:rsidRPr="00A30B84">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C5DC41" w14:textId="77777777" w:rsidR="00237E63" w:rsidRPr="00A30B84" w:rsidRDefault="00237E63" w:rsidP="00D911F9">
            <w:pPr>
              <w:pStyle w:val="rowtabella0"/>
              <w:rPr>
                <w:color w:val="002060"/>
              </w:rPr>
            </w:pPr>
            <w:r w:rsidRPr="00A30B84">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9F974E" w14:textId="77777777" w:rsidR="00237E63" w:rsidRPr="00A30B84" w:rsidRDefault="00237E63" w:rsidP="00D911F9">
            <w:pPr>
              <w:pStyle w:val="rowtabella0"/>
              <w:rPr>
                <w:color w:val="002060"/>
              </w:rPr>
            </w:pPr>
            <w:r w:rsidRPr="00A30B84">
              <w:rPr>
                <w:color w:val="002060"/>
              </w:rPr>
              <w:t xml:space="preserve">VIA </w:t>
            </w:r>
            <w:proofErr w:type="gramStart"/>
            <w:r w:rsidRPr="00A30B84">
              <w:rPr>
                <w:color w:val="002060"/>
              </w:rPr>
              <w:t>B.ROSSI</w:t>
            </w:r>
            <w:proofErr w:type="gramEnd"/>
            <w:r w:rsidRPr="00A30B84">
              <w:rPr>
                <w:color w:val="002060"/>
              </w:rPr>
              <w:t xml:space="preserve"> SNC</w:t>
            </w:r>
          </w:p>
        </w:tc>
      </w:tr>
      <w:tr w:rsidR="00237E63" w:rsidRPr="00A30B84" w14:paraId="35910E4D" w14:textId="77777777" w:rsidTr="00D911F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8F03FB" w14:textId="77777777" w:rsidR="00237E63" w:rsidRPr="00A30B84" w:rsidRDefault="00237E63" w:rsidP="00D911F9">
            <w:pPr>
              <w:pStyle w:val="rowtabella0"/>
              <w:rPr>
                <w:color w:val="002060"/>
              </w:rPr>
            </w:pPr>
            <w:r w:rsidRPr="00A30B84">
              <w:rPr>
                <w:color w:val="002060"/>
              </w:rPr>
              <w:t>PICENO UNITED MMX A 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98729A" w14:textId="77777777" w:rsidR="00237E63" w:rsidRPr="00A30B84" w:rsidRDefault="00237E63" w:rsidP="00D911F9">
            <w:pPr>
              <w:pStyle w:val="rowtabella0"/>
              <w:rPr>
                <w:color w:val="002060"/>
              </w:rPr>
            </w:pPr>
            <w:r w:rsidRPr="00A30B84">
              <w:rPr>
                <w:color w:val="002060"/>
              </w:rPr>
              <w:t>ROCCAFLUVIONE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713D2F"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45199A" w14:textId="77777777" w:rsidR="00237E63" w:rsidRPr="00A30B84" w:rsidRDefault="00237E63" w:rsidP="00D911F9">
            <w:pPr>
              <w:pStyle w:val="rowtabella0"/>
              <w:rPr>
                <w:color w:val="002060"/>
              </w:rPr>
            </w:pPr>
            <w:r w:rsidRPr="00A30B84">
              <w:rPr>
                <w:color w:val="002060"/>
              </w:rPr>
              <w:t>07/10/2022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F40781" w14:textId="77777777" w:rsidR="00237E63" w:rsidRPr="00A30B84" w:rsidRDefault="00237E63" w:rsidP="00D911F9">
            <w:pPr>
              <w:pStyle w:val="rowtabella0"/>
              <w:rPr>
                <w:color w:val="002060"/>
              </w:rPr>
            </w:pPr>
            <w:r w:rsidRPr="00A30B84">
              <w:rPr>
                <w:color w:val="002060"/>
              </w:rPr>
              <w:t>5710 PALESTRA C5 "MONTICELLI"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D0C28B" w14:textId="77777777" w:rsidR="00237E63" w:rsidRPr="00A30B84" w:rsidRDefault="00237E63" w:rsidP="00D911F9">
            <w:pPr>
              <w:pStyle w:val="rowtabella0"/>
              <w:rPr>
                <w:color w:val="002060"/>
              </w:rPr>
            </w:pPr>
            <w:r w:rsidRPr="00A30B84">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C430CD" w14:textId="77777777" w:rsidR="00237E63" w:rsidRPr="00A30B84" w:rsidRDefault="00237E63" w:rsidP="00D911F9">
            <w:pPr>
              <w:pStyle w:val="rowtabella0"/>
              <w:rPr>
                <w:color w:val="002060"/>
              </w:rPr>
            </w:pPr>
            <w:r w:rsidRPr="00A30B84">
              <w:rPr>
                <w:color w:val="002060"/>
              </w:rPr>
              <w:t>VIA DELL IRIS</w:t>
            </w:r>
          </w:p>
        </w:tc>
      </w:tr>
    </w:tbl>
    <w:p w14:paraId="18DE740B" w14:textId="77777777" w:rsidR="00237E63" w:rsidRPr="00A30B84" w:rsidRDefault="00237E63" w:rsidP="00237E63">
      <w:pPr>
        <w:pStyle w:val="breakline"/>
        <w:rPr>
          <w:rFonts w:eastAsiaTheme="minorEastAsia"/>
          <w:color w:val="002060"/>
        </w:rPr>
      </w:pPr>
    </w:p>
    <w:p w14:paraId="29169C32" w14:textId="77777777" w:rsidR="00237E63" w:rsidRPr="006314BF" w:rsidRDefault="00237E63" w:rsidP="00237E63">
      <w:pPr>
        <w:pStyle w:val="breakline"/>
        <w:rPr>
          <w:rFonts w:eastAsiaTheme="minorEastAsia"/>
          <w:color w:val="002060"/>
        </w:rPr>
      </w:pPr>
    </w:p>
    <w:p w14:paraId="6372E79A" w14:textId="77777777" w:rsidR="00237E63" w:rsidRPr="006314BF" w:rsidRDefault="00237E63" w:rsidP="00237E63">
      <w:pPr>
        <w:pStyle w:val="breakline"/>
        <w:rPr>
          <w:color w:val="002060"/>
        </w:rPr>
      </w:pPr>
    </w:p>
    <w:p w14:paraId="4A2BFD0D" w14:textId="77777777" w:rsidR="00237E63" w:rsidRPr="006314BF" w:rsidRDefault="00237E63" w:rsidP="00237E63">
      <w:pPr>
        <w:pStyle w:val="titolocampionato0"/>
        <w:shd w:val="clear" w:color="auto" w:fill="CCCCCC"/>
        <w:spacing w:before="80" w:after="40"/>
        <w:rPr>
          <w:color w:val="002060"/>
        </w:rPr>
      </w:pPr>
      <w:r w:rsidRPr="006314BF">
        <w:rPr>
          <w:color w:val="002060"/>
        </w:rPr>
        <w:t>CALCIO A CINQUE SERIE D</w:t>
      </w:r>
    </w:p>
    <w:p w14:paraId="1497AA1A" w14:textId="77777777" w:rsidR="00237E63" w:rsidRPr="006314BF" w:rsidRDefault="00237E63" w:rsidP="00237E63">
      <w:pPr>
        <w:pStyle w:val="titoloprinc0"/>
        <w:rPr>
          <w:color w:val="002060"/>
        </w:rPr>
      </w:pPr>
      <w:r w:rsidRPr="006314BF">
        <w:rPr>
          <w:color w:val="002060"/>
        </w:rPr>
        <w:t>VARIAZIONI AL PROGRAMMA GARE</w:t>
      </w:r>
    </w:p>
    <w:p w14:paraId="19655AC6" w14:textId="77777777" w:rsidR="00237E63" w:rsidRPr="006314BF" w:rsidRDefault="00237E63" w:rsidP="00237E63">
      <w:pPr>
        <w:pStyle w:val="breakline"/>
        <w:rPr>
          <w:color w:val="002060"/>
        </w:rPr>
      </w:pPr>
    </w:p>
    <w:p w14:paraId="605821AA" w14:textId="77777777" w:rsidR="00237E63" w:rsidRPr="006314BF" w:rsidRDefault="00237E63" w:rsidP="00237E63">
      <w:pPr>
        <w:pStyle w:val="breakline"/>
        <w:rPr>
          <w:color w:val="002060"/>
        </w:rPr>
      </w:pPr>
    </w:p>
    <w:p w14:paraId="30105864" w14:textId="77777777" w:rsidR="00237E63" w:rsidRPr="006314BF" w:rsidRDefault="00237E63" w:rsidP="00237E63">
      <w:pPr>
        <w:pStyle w:val="titolomedio0"/>
        <w:rPr>
          <w:color w:val="002060"/>
        </w:rPr>
      </w:pPr>
      <w:r w:rsidRPr="006314BF">
        <w:rPr>
          <w:color w:val="002060"/>
        </w:rPr>
        <w:t>Altre Variazioni</w:t>
      </w:r>
    </w:p>
    <w:p w14:paraId="7E1BC1CD" w14:textId="77777777" w:rsidR="00237E63" w:rsidRPr="006314BF" w:rsidRDefault="00237E63" w:rsidP="00237E63">
      <w:pPr>
        <w:pStyle w:val="breakline"/>
        <w:rPr>
          <w:color w:val="002060"/>
        </w:rPr>
      </w:pPr>
    </w:p>
    <w:p w14:paraId="09E6CEA3" w14:textId="77777777" w:rsidR="00237E63" w:rsidRPr="006314BF" w:rsidRDefault="00237E63" w:rsidP="00237E63">
      <w:pPr>
        <w:pStyle w:val="breakline"/>
        <w:rPr>
          <w:color w:val="002060"/>
        </w:rPr>
      </w:pPr>
    </w:p>
    <w:p w14:paraId="7691EBC0" w14:textId="77777777" w:rsidR="00237E63" w:rsidRPr="006314BF" w:rsidRDefault="00237E63" w:rsidP="00237E63">
      <w:pPr>
        <w:pStyle w:val="sottotitolocampionato10"/>
        <w:rPr>
          <w:color w:val="002060"/>
        </w:rPr>
      </w:pPr>
      <w:r w:rsidRPr="006314B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37E63" w:rsidRPr="006314BF" w14:paraId="587E1B36" w14:textId="77777777" w:rsidTr="00D911F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E08DA" w14:textId="77777777" w:rsidR="00237E63" w:rsidRPr="006314BF" w:rsidRDefault="00237E63" w:rsidP="00D911F9">
            <w:pPr>
              <w:pStyle w:val="headertabella0"/>
              <w:rPr>
                <w:color w:val="002060"/>
              </w:rPr>
            </w:pPr>
            <w:r w:rsidRPr="006314B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7686CF" w14:textId="77777777" w:rsidR="00237E63" w:rsidRPr="006314BF" w:rsidRDefault="00237E63" w:rsidP="00D911F9">
            <w:pPr>
              <w:pStyle w:val="headertabella0"/>
              <w:rPr>
                <w:color w:val="002060"/>
              </w:rPr>
            </w:pPr>
            <w:r w:rsidRPr="006314BF">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1E9773" w14:textId="77777777" w:rsidR="00237E63" w:rsidRPr="006314BF" w:rsidRDefault="00237E63" w:rsidP="00D911F9">
            <w:pPr>
              <w:pStyle w:val="headertabella0"/>
              <w:rPr>
                <w:color w:val="002060"/>
              </w:rPr>
            </w:pPr>
            <w:r w:rsidRPr="006314B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51855" w14:textId="77777777" w:rsidR="00237E63" w:rsidRPr="006314BF" w:rsidRDefault="00237E63" w:rsidP="00D911F9">
            <w:pPr>
              <w:pStyle w:val="headertabella0"/>
              <w:rPr>
                <w:color w:val="002060"/>
              </w:rPr>
            </w:pPr>
            <w:r w:rsidRPr="006314B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32A9B" w14:textId="77777777" w:rsidR="00237E63" w:rsidRPr="006314BF" w:rsidRDefault="00237E63" w:rsidP="00D911F9">
            <w:pPr>
              <w:pStyle w:val="headertabella0"/>
              <w:rPr>
                <w:color w:val="002060"/>
              </w:rPr>
            </w:pPr>
            <w:r w:rsidRPr="006314BF">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638D9" w14:textId="77777777" w:rsidR="00237E63" w:rsidRPr="006314BF" w:rsidRDefault="00237E63" w:rsidP="00D911F9">
            <w:pPr>
              <w:pStyle w:val="headertabella0"/>
              <w:rPr>
                <w:color w:val="002060"/>
              </w:rPr>
            </w:pPr>
            <w:r w:rsidRPr="006314B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FD40A" w14:textId="77777777" w:rsidR="00237E63" w:rsidRPr="006314BF" w:rsidRDefault="00237E63" w:rsidP="00D911F9">
            <w:pPr>
              <w:pStyle w:val="headertabella0"/>
              <w:rPr>
                <w:color w:val="002060"/>
              </w:rPr>
            </w:pPr>
            <w:r w:rsidRPr="006314BF">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68375" w14:textId="77777777" w:rsidR="00237E63" w:rsidRPr="006314BF" w:rsidRDefault="00237E63" w:rsidP="00D911F9">
            <w:pPr>
              <w:pStyle w:val="headertabella0"/>
              <w:rPr>
                <w:color w:val="002060"/>
              </w:rPr>
            </w:pPr>
            <w:r w:rsidRPr="006314BF">
              <w:rPr>
                <w:color w:val="002060"/>
              </w:rPr>
              <w:t>Impianto</w:t>
            </w:r>
          </w:p>
        </w:tc>
      </w:tr>
      <w:tr w:rsidR="00237E63" w:rsidRPr="006314BF" w14:paraId="5F13A182" w14:textId="77777777" w:rsidTr="00D911F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6BC42" w14:textId="77777777" w:rsidR="00237E63" w:rsidRPr="006314BF" w:rsidRDefault="00237E63" w:rsidP="00D911F9">
            <w:pPr>
              <w:pStyle w:val="rowtabella0"/>
              <w:rPr>
                <w:color w:val="002060"/>
                <w:highlight w:val="yellow"/>
              </w:rPr>
            </w:pPr>
            <w:r w:rsidRPr="006314BF">
              <w:rPr>
                <w:color w:val="002060"/>
                <w:highlight w:val="yellow"/>
              </w:rPr>
              <w:t>31/10/2022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1216B" w14:textId="77777777" w:rsidR="00237E63" w:rsidRPr="006314BF" w:rsidRDefault="00237E63" w:rsidP="00D911F9">
            <w:pPr>
              <w:pStyle w:val="rowtabella0"/>
              <w:jc w:val="center"/>
              <w:rPr>
                <w:color w:val="002060"/>
                <w:highlight w:val="yellow"/>
              </w:rPr>
            </w:pPr>
            <w:r w:rsidRPr="006314BF">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BE002" w14:textId="77777777" w:rsidR="00237E63" w:rsidRPr="006314BF" w:rsidRDefault="00237E63" w:rsidP="00D911F9">
            <w:pPr>
              <w:pStyle w:val="rowtabella0"/>
              <w:rPr>
                <w:color w:val="002060"/>
                <w:highlight w:val="yellow"/>
              </w:rPr>
            </w:pPr>
            <w:r w:rsidRPr="006314BF">
              <w:rPr>
                <w:color w:val="002060"/>
                <w:highlight w:val="yellow"/>
              </w:rPr>
              <w:t>PIANDIROSE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D9A45" w14:textId="77777777" w:rsidR="00237E63" w:rsidRPr="006314BF" w:rsidRDefault="00237E63" w:rsidP="00D911F9">
            <w:pPr>
              <w:pStyle w:val="rowtabella0"/>
              <w:rPr>
                <w:color w:val="002060"/>
                <w:highlight w:val="yellow"/>
              </w:rPr>
            </w:pPr>
            <w:r w:rsidRPr="006314BF">
              <w:rPr>
                <w:color w:val="002060"/>
                <w:highlight w:val="yellow"/>
              </w:rPr>
              <w:t>MONTECCHIO SPORT</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43855" w14:textId="77777777" w:rsidR="00237E63" w:rsidRPr="006314BF" w:rsidRDefault="00237E63" w:rsidP="00D911F9">
            <w:pPr>
              <w:pStyle w:val="rowtabella0"/>
              <w:rPr>
                <w:color w:val="002060"/>
              </w:rPr>
            </w:pPr>
            <w:r w:rsidRPr="006314BF">
              <w:rPr>
                <w:color w:val="002060"/>
              </w:rPr>
              <w:t>28/10/2022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20AF7" w14:textId="77777777" w:rsidR="00237E63" w:rsidRPr="006314BF" w:rsidRDefault="00237E63" w:rsidP="00D911F9">
            <w:pPr>
              <w:pStyle w:val="rowtabella0"/>
              <w:jc w:val="center"/>
              <w:rPr>
                <w:color w:val="002060"/>
              </w:rPr>
            </w:pPr>
            <w:r w:rsidRPr="006314BF">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B89C2" w14:textId="77777777" w:rsidR="00237E63" w:rsidRPr="006314BF" w:rsidRDefault="00237E63" w:rsidP="00D911F9">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0C433" w14:textId="77777777" w:rsidR="00237E63" w:rsidRPr="006314BF" w:rsidRDefault="00237E63" w:rsidP="00D911F9">
            <w:pPr>
              <w:rPr>
                <w:color w:val="002060"/>
              </w:rPr>
            </w:pPr>
          </w:p>
        </w:tc>
      </w:tr>
      <w:tr w:rsidR="00237E63" w:rsidRPr="006314BF" w14:paraId="26FF85C2" w14:textId="77777777" w:rsidTr="00D911F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7CEEC" w14:textId="77777777" w:rsidR="00237E63" w:rsidRPr="006314BF" w:rsidRDefault="00237E63" w:rsidP="00D911F9">
            <w:pPr>
              <w:pStyle w:val="rowtabella0"/>
              <w:rPr>
                <w:color w:val="002060"/>
                <w:highlight w:val="yellow"/>
              </w:rPr>
            </w:pPr>
            <w:r w:rsidRPr="006314BF">
              <w:rPr>
                <w:color w:val="002060"/>
                <w:highlight w:val="yellow"/>
              </w:rPr>
              <w:t>12/12/2022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9ED49" w14:textId="77777777" w:rsidR="00237E63" w:rsidRPr="006314BF" w:rsidRDefault="00237E63" w:rsidP="00D911F9">
            <w:pPr>
              <w:pStyle w:val="rowtabella0"/>
              <w:jc w:val="center"/>
              <w:rPr>
                <w:color w:val="002060"/>
                <w:highlight w:val="yellow"/>
              </w:rPr>
            </w:pPr>
            <w:r w:rsidRPr="006314BF">
              <w:rPr>
                <w:color w:val="002060"/>
                <w:highlight w:val="yellow"/>
              </w:rPr>
              <w:t>10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0A9D1" w14:textId="77777777" w:rsidR="00237E63" w:rsidRPr="006314BF" w:rsidRDefault="00237E63" w:rsidP="00D911F9">
            <w:pPr>
              <w:pStyle w:val="rowtabella0"/>
              <w:rPr>
                <w:color w:val="002060"/>
                <w:highlight w:val="yellow"/>
              </w:rPr>
            </w:pPr>
            <w:r w:rsidRPr="006314BF">
              <w:rPr>
                <w:color w:val="002060"/>
                <w:highlight w:val="yellow"/>
              </w:rPr>
              <w:t>VILLA CECCOLINI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F756B" w14:textId="77777777" w:rsidR="00237E63" w:rsidRPr="006314BF" w:rsidRDefault="00237E63" w:rsidP="00D911F9">
            <w:pPr>
              <w:pStyle w:val="rowtabella0"/>
              <w:rPr>
                <w:color w:val="002060"/>
                <w:highlight w:val="yellow"/>
              </w:rPr>
            </w:pPr>
            <w:r w:rsidRPr="006314BF">
              <w:rPr>
                <w:color w:val="002060"/>
                <w:highlight w:val="yellow"/>
              </w:rPr>
              <w:t>AUDAX CALCIO PIOBBICO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85014" w14:textId="77777777" w:rsidR="00237E63" w:rsidRPr="006314BF" w:rsidRDefault="00237E63" w:rsidP="00D911F9">
            <w:pPr>
              <w:pStyle w:val="rowtabella0"/>
              <w:rPr>
                <w:color w:val="002060"/>
              </w:rPr>
            </w:pPr>
            <w:r w:rsidRPr="006314BF">
              <w:rPr>
                <w:color w:val="002060"/>
              </w:rPr>
              <w:t>09/12/2022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4F0AC" w14:textId="77777777" w:rsidR="00237E63" w:rsidRPr="006314BF" w:rsidRDefault="00237E63" w:rsidP="00D911F9">
            <w:pPr>
              <w:pStyle w:val="rowtabella0"/>
              <w:jc w:val="center"/>
              <w:rPr>
                <w:color w:val="002060"/>
              </w:rPr>
            </w:pPr>
            <w:r w:rsidRPr="006314BF">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1D56A" w14:textId="77777777" w:rsidR="00237E63" w:rsidRPr="006314BF" w:rsidRDefault="00237E63" w:rsidP="00D911F9">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54907" w14:textId="77777777" w:rsidR="00237E63" w:rsidRPr="006314BF" w:rsidRDefault="00237E63" w:rsidP="00D911F9">
            <w:pPr>
              <w:rPr>
                <w:color w:val="002060"/>
              </w:rPr>
            </w:pPr>
          </w:p>
        </w:tc>
      </w:tr>
      <w:tr w:rsidR="00237E63" w:rsidRPr="006314BF" w14:paraId="15CD84C4" w14:textId="77777777" w:rsidTr="00D911F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B32C0" w14:textId="77777777" w:rsidR="00237E63" w:rsidRPr="006314BF" w:rsidRDefault="00237E63" w:rsidP="00D911F9">
            <w:pPr>
              <w:pStyle w:val="rowtabella0"/>
              <w:rPr>
                <w:color w:val="002060"/>
                <w:highlight w:val="yellow"/>
              </w:rPr>
            </w:pPr>
            <w:r w:rsidRPr="006314BF">
              <w:rPr>
                <w:color w:val="002060"/>
                <w:highlight w:val="yellow"/>
              </w:rPr>
              <w:t>20/02/2023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6D055" w14:textId="77777777" w:rsidR="00237E63" w:rsidRPr="006314BF" w:rsidRDefault="00237E63" w:rsidP="00D911F9">
            <w:pPr>
              <w:pStyle w:val="rowtabella0"/>
              <w:jc w:val="center"/>
              <w:rPr>
                <w:color w:val="002060"/>
                <w:highlight w:val="yellow"/>
              </w:rPr>
            </w:pPr>
            <w:r w:rsidRPr="006314BF">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32BE3" w14:textId="77777777" w:rsidR="00237E63" w:rsidRPr="006314BF" w:rsidRDefault="00237E63" w:rsidP="00D911F9">
            <w:pPr>
              <w:pStyle w:val="rowtabella0"/>
              <w:rPr>
                <w:color w:val="002060"/>
                <w:highlight w:val="yellow"/>
              </w:rPr>
            </w:pPr>
            <w:r w:rsidRPr="006314BF">
              <w:rPr>
                <w:color w:val="002060"/>
                <w:highlight w:val="yellow"/>
              </w:rPr>
              <w:t>VILLA CECCOLINI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78998" w14:textId="77777777" w:rsidR="00237E63" w:rsidRPr="006314BF" w:rsidRDefault="00237E63" w:rsidP="00D911F9">
            <w:pPr>
              <w:pStyle w:val="rowtabella0"/>
              <w:rPr>
                <w:color w:val="002060"/>
                <w:highlight w:val="yellow"/>
              </w:rPr>
            </w:pPr>
            <w:r w:rsidRPr="006314BF">
              <w:rPr>
                <w:color w:val="002060"/>
                <w:highlight w:val="yellow"/>
              </w:rPr>
              <w:t>URBANIA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655CC" w14:textId="77777777" w:rsidR="00237E63" w:rsidRPr="006314BF" w:rsidRDefault="00237E63" w:rsidP="00D911F9">
            <w:pPr>
              <w:pStyle w:val="rowtabella0"/>
              <w:rPr>
                <w:color w:val="002060"/>
              </w:rPr>
            </w:pPr>
            <w:r w:rsidRPr="006314BF">
              <w:rPr>
                <w:color w:val="002060"/>
              </w:rPr>
              <w:t>17/02/2023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65B30" w14:textId="77777777" w:rsidR="00237E63" w:rsidRPr="006314BF" w:rsidRDefault="00237E63" w:rsidP="00D911F9">
            <w:pPr>
              <w:pStyle w:val="rowtabella0"/>
              <w:jc w:val="center"/>
              <w:rPr>
                <w:color w:val="002060"/>
              </w:rPr>
            </w:pPr>
            <w:r w:rsidRPr="006314BF">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4FF73" w14:textId="77777777" w:rsidR="00237E63" w:rsidRPr="006314BF" w:rsidRDefault="00237E63" w:rsidP="00D911F9">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8D5C4" w14:textId="77777777" w:rsidR="00237E63" w:rsidRPr="006314BF" w:rsidRDefault="00237E63" w:rsidP="00D911F9">
            <w:pPr>
              <w:rPr>
                <w:color w:val="002060"/>
              </w:rPr>
            </w:pPr>
          </w:p>
        </w:tc>
      </w:tr>
    </w:tbl>
    <w:p w14:paraId="086B0E66" w14:textId="77777777" w:rsidR="00237E63" w:rsidRPr="006314BF" w:rsidRDefault="00237E63" w:rsidP="00237E63">
      <w:pPr>
        <w:pStyle w:val="breakline"/>
        <w:rPr>
          <w:rFonts w:eastAsiaTheme="minorEastAsia"/>
          <w:color w:val="002060"/>
        </w:rPr>
      </w:pPr>
    </w:p>
    <w:p w14:paraId="0E142591" w14:textId="77777777" w:rsidR="00237E63" w:rsidRPr="006314BF" w:rsidRDefault="00237E63" w:rsidP="00237E63">
      <w:pPr>
        <w:pStyle w:val="breakline"/>
        <w:rPr>
          <w:color w:val="002060"/>
        </w:rPr>
      </w:pPr>
    </w:p>
    <w:p w14:paraId="35F1DC3B" w14:textId="77777777" w:rsidR="00237E63" w:rsidRPr="006314BF" w:rsidRDefault="00237E63" w:rsidP="00237E63">
      <w:pPr>
        <w:pStyle w:val="sottotitolocampionato10"/>
        <w:rPr>
          <w:color w:val="002060"/>
        </w:rPr>
      </w:pPr>
      <w:r w:rsidRPr="006314BF">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37E63" w:rsidRPr="006314BF" w14:paraId="2AB51FF6" w14:textId="77777777" w:rsidTr="00D911F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A91E3" w14:textId="77777777" w:rsidR="00237E63" w:rsidRPr="006314BF" w:rsidRDefault="00237E63" w:rsidP="00D911F9">
            <w:pPr>
              <w:pStyle w:val="headertabella0"/>
              <w:rPr>
                <w:color w:val="002060"/>
              </w:rPr>
            </w:pPr>
            <w:r w:rsidRPr="006314B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B6BC3" w14:textId="77777777" w:rsidR="00237E63" w:rsidRPr="006314BF" w:rsidRDefault="00237E63" w:rsidP="00D911F9">
            <w:pPr>
              <w:pStyle w:val="headertabella0"/>
              <w:rPr>
                <w:color w:val="002060"/>
              </w:rPr>
            </w:pPr>
            <w:r w:rsidRPr="006314BF">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C1D775" w14:textId="77777777" w:rsidR="00237E63" w:rsidRPr="006314BF" w:rsidRDefault="00237E63" w:rsidP="00D911F9">
            <w:pPr>
              <w:pStyle w:val="headertabella0"/>
              <w:rPr>
                <w:color w:val="002060"/>
              </w:rPr>
            </w:pPr>
            <w:r w:rsidRPr="006314B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35F26" w14:textId="77777777" w:rsidR="00237E63" w:rsidRPr="006314BF" w:rsidRDefault="00237E63" w:rsidP="00D911F9">
            <w:pPr>
              <w:pStyle w:val="headertabella0"/>
              <w:rPr>
                <w:color w:val="002060"/>
              </w:rPr>
            </w:pPr>
            <w:r w:rsidRPr="006314B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5FEC1" w14:textId="77777777" w:rsidR="00237E63" w:rsidRPr="006314BF" w:rsidRDefault="00237E63" w:rsidP="00D911F9">
            <w:pPr>
              <w:pStyle w:val="headertabella0"/>
              <w:rPr>
                <w:color w:val="002060"/>
              </w:rPr>
            </w:pPr>
            <w:r w:rsidRPr="006314BF">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B3D08" w14:textId="77777777" w:rsidR="00237E63" w:rsidRPr="006314BF" w:rsidRDefault="00237E63" w:rsidP="00D911F9">
            <w:pPr>
              <w:pStyle w:val="headertabella0"/>
              <w:rPr>
                <w:color w:val="002060"/>
              </w:rPr>
            </w:pPr>
            <w:r w:rsidRPr="006314B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12CC1" w14:textId="77777777" w:rsidR="00237E63" w:rsidRPr="006314BF" w:rsidRDefault="00237E63" w:rsidP="00D911F9">
            <w:pPr>
              <w:pStyle w:val="headertabella0"/>
              <w:rPr>
                <w:color w:val="002060"/>
              </w:rPr>
            </w:pPr>
            <w:r w:rsidRPr="006314BF">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EC195" w14:textId="77777777" w:rsidR="00237E63" w:rsidRPr="006314BF" w:rsidRDefault="00237E63" w:rsidP="00D911F9">
            <w:pPr>
              <w:pStyle w:val="headertabella0"/>
              <w:rPr>
                <w:color w:val="002060"/>
              </w:rPr>
            </w:pPr>
            <w:r>
              <w:rPr>
                <w:color w:val="002060"/>
              </w:rPr>
              <w:t>Note</w:t>
            </w:r>
          </w:p>
        </w:tc>
      </w:tr>
      <w:tr w:rsidR="00237E63" w:rsidRPr="006314BF" w14:paraId="3618B392" w14:textId="77777777" w:rsidTr="00D911F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7E801" w14:textId="77777777" w:rsidR="00237E63" w:rsidRPr="00F23594" w:rsidRDefault="00237E63" w:rsidP="00D911F9">
            <w:pPr>
              <w:pStyle w:val="rowtabella0"/>
              <w:rPr>
                <w:color w:val="002060"/>
                <w:highlight w:val="yellow"/>
              </w:rPr>
            </w:pPr>
            <w:r w:rsidRPr="00F23594">
              <w:rPr>
                <w:color w:val="002060"/>
                <w:highlight w:val="yellow"/>
              </w:rPr>
              <w:t>15/10/2022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C145A" w14:textId="77777777" w:rsidR="00237E63" w:rsidRPr="00F23594" w:rsidRDefault="00237E63" w:rsidP="00D911F9">
            <w:pPr>
              <w:pStyle w:val="rowtabella0"/>
              <w:jc w:val="center"/>
              <w:rPr>
                <w:color w:val="002060"/>
                <w:highlight w:val="yellow"/>
              </w:rPr>
            </w:pPr>
            <w:r w:rsidRPr="00F23594">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59E0E" w14:textId="77777777" w:rsidR="00237E63" w:rsidRPr="00F23594" w:rsidRDefault="00237E63" w:rsidP="00D911F9">
            <w:pPr>
              <w:pStyle w:val="rowtabella0"/>
              <w:rPr>
                <w:color w:val="002060"/>
                <w:highlight w:val="yellow"/>
              </w:rPr>
            </w:pPr>
            <w:r w:rsidRPr="00F23594">
              <w:rPr>
                <w:color w:val="002060"/>
                <w:highlight w:val="yellow"/>
              </w:rPr>
              <w:t>CIRCOLO COLLODI CALCIO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D70D4" w14:textId="77777777" w:rsidR="00237E63" w:rsidRPr="00F23594" w:rsidRDefault="00237E63" w:rsidP="00D911F9">
            <w:pPr>
              <w:pStyle w:val="rowtabella0"/>
              <w:rPr>
                <w:color w:val="002060"/>
                <w:highlight w:val="yellow"/>
              </w:rPr>
            </w:pPr>
            <w:r w:rsidRPr="00F23594">
              <w:rPr>
                <w:color w:val="002060"/>
                <w:highlight w:val="yellow"/>
              </w:rPr>
              <w:t>GIOVANE ANCONA CALCIOO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E4484" w14:textId="77777777" w:rsidR="00237E63" w:rsidRPr="006314BF" w:rsidRDefault="00237E63" w:rsidP="00D911F9">
            <w:pPr>
              <w:pStyle w:val="rowtabella0"/>
              <w:rPr>
                <w:color w:val="002060"/>
              </w:rPr>
            </w:pPr>
            <w:r>
              <w:rPr>
                <w:color w:val="002060"/>
              </w:rPr>
              <w:t>14</w:t>
            </w:r>
            <w:r w:rsidRPr="006314BF">
              <w:rPr>
                <w:color w:val="002060"/>
              </w:rPr>
              <w:t>/10/2022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74B14" w14:textId="77777777" w:rsidR="00237E63" w:rsidRPr="00F23594" w:rsidRDefault="00237E63" w:rsidP="00D911F9">
            <w:pPr>
              <w:pStyle w:val="rowtabella0"/>
              <w:jc w:val="center"/>
              <w:rPr>
                <w:color w:val="002060"/>
                <w:highlight w:val="yellow"/>
              </w:rPr>
            </w:pPr>
            <w:r w:rsidRPr="00F23594">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810EA" w14:textId="77777777" w:rsidR="00237E63" w:rsidRPr="00F23594" w:rsidRDefault="00237E63" w:rsidP="00D911F9">
            <w:pPr>
              <w:jc w:val="center"/>
              <w:rPr>
                <w:rFonts w:ascii="Arial" w:hAnsi="Arial" w:cs="Arial"/>
                <w:color w:val="002060"/>
                <w:sz w:val="12"/>
                <w:szCs w:val="12"/>
              </w:rPr>
            </w:pPr>
            <w:r w:rsidRPr="00F23594">
              <w:rPr>
                <w:rFonts w:ascii="Arial" w:hAnsi="Arial" w:cs="Arial"/>
                <w:color w:val="002060"/>
                <w:sz w:val="12"/>
                <w:szCs w:val="12"/>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DA1E6" w14:textId="77777777" w:rsidR="00237E63" w:rsidRPr="006314BF" w:rsidRDefault="00237E63" w:rsidP="00D911F9">
            <w:pPr>
              <w:rPr>
                <w:color w:val="002060"/>
              </w:rPr>
            </w:pPr>
          </w:p>
        </w:tc>
      </w:tr>
      <w:tr w:rsidR="00237E63" w:rsidRPr="006314BF" w14:paraId="44171033" w14:textId="77777777" w:rsidTr="00D911F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DB8A9" w14:textId="77777777" w:rsidR="00237E63" w:rsidRPr="00F23594" w:rsidRDefault="00237E63" w:rsidP="00D911F9">
            <w:pPr>
              <w:pStyle w:val="rowtabella0"/>
              <w:rPr>
                <w:color w:val="002060"/>
                <w:highlight w:val="yellow"/>
              </w:rPr>
            </w:pPr>
            <w:r w:rsidRPr="00F23594">
              <w:rPr>
                <w:color w:val="002060"/>
                <w:highlight w:val="yellow"/>
              </w:rPr>
              <w:t>29/10/2022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21651" w14:textId="77777777" w:rsidR="00237E63" w:rsidRPr="00F23594" w:rsidRDefault="00237E63" w:rsidP="00D911F9">
            <w:pPr>
              <w:pStyle w:val="rowtabella0"/>
              <w:jc w:val="center"/>
              <w:rPr>
                <w:color w:val="002060"/>
                <w:highlight w:val="yellow"/>
              </w:rPr>
            </w:pPr>
            <w:r w:rsidRPr="00F23594">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F0310" w14:textId="77777777" w:rsidR="00237E63" w:rsidRPr="00F23594" w:rsidRDefault="00237E63" w:rsidP="00D911F9">
            <w:pPr>
              <w:pStyle w:val="rowtabella0"/>
              <w:rPr>
                <w:color w:val="002060"/>
                <w:highlight w:val="yellow"/>
              </w:rPr>
            </w:pPr>
            <w:r w:rsidRPr="00F23594">
              <w:rPr>
                <w:color w:val="002060"/>
                <w:highlight w:val="yellow"/>
              </w:rPr>
              <w:t>CIRCOLO COLLODI CALCIO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523EC" w14:textId="77777777" w:rsidR="00237E63" w:rsidRPr="00F23594" w:rsidRDefault="00237E63" w:rsidP="00D911F9">
            <w:pPr>
              <w:pStyle w:val="rowtabella0"/>
              <w:rPr>
                <w:color w:val="002060"/>
                <w:highlight w:val="yellow"/>
              </w:rPr>
            </w:pPr>
            <w:r w:rsidRPr="00F23594">
              <w:rPr>
                <w:color w:val="002060"/>
                <w:highlight w:val="yellow"/>
              </w:rPr>
              <w:t>PEGASO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00DE5" w14:textId="77777777" w:rsidR="00237E63" w:rsidRPr="006314BF" w:rsidRDefault="00237E63" w:rsidP="00D911F9">
            <w:pPr>
              <w:pStyle w:val="rowtabella0"/>
              <w:rPr>
                <w:color w:val="002060"/>
              </w:rPr>
            </w:pPr>
            <w:r w:rsidRPr="006314BF">
              <w:rPr>
                <w:color w:val="002060"/>
              </w:rPr>
              <w:t>28/10/2022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1F005" w14:textId="77777777" w:rsidR="00237E63" w:rsidRPr="00F23594" w:rsidRDefault="00237E63" w:rsidP="00D911F9">
            <w:pPr>
              <w:pStyle w:val="rowtabella0"/>
              <w:jc w:val="center"/>
              <w:rPr>
                <w:color w:val="002060"/>
                <w:highlight w:val="yellow"/>
              </w:rPr>
            </w:pPr>
            <w:r w:rsidRPr="00F23594">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1C3E2" w14:textId="77777777" w:rsidR="00237E63" w:rsidRPr="006314BF" w:rsidRDefault="00237E63" w:rsidP="00D911F9">
            <w:pPr>
              <w:pStyle w:val="rowtabella0"/>
              <w:jc w:val="center"/>
              <w:rPr>
                <w:color w:val="002060"/>
              </w:rPr>
            </w:pPr>
            <w:r w:rsidRPr="006314BF">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4ADA9" w14:textId="77777777" w:rsidR="00237E63" w:rsidRPr="006314BF" w:rsidRDefault="00237E63" w:rsidP="00D911F9">
            <w:pPr>
              <w:rPr>
                <w:color w:val="002060"/>
              </w:rPr>
            </w:pPr>
          </w:p>
        </w:tc>
      </w:tr>
    </w:tbl>
    <w:p w14:paraId="43D54C45" w14:textId="77777777" w:rsidR="00237E63" w:rsidRPr="006314BF" w:rsidRDefault="00237E63" w:rsidP="00237E63">
      <w:pPr>
        <w:pStyle w:val="breakline"/>
        <w:rPr>
          <w:rFonts w:eastAsiaTheme="minorEastAsia"/>
          <w:color w:val="002060"/>
        </w:rPr>
      </w:pPr>
    </w:p>
    <w:p w14:paraId="68DBC170" w14:textId="77777777" w:rsidR="00237E63" w:rsidRPr="006314BF" w:rsidRDefault="00237E63" w:rsidP="00237E63">
      <w:pPr>
        <w:pStyle w:val="breakline"/>
        <w:rPr>
          <w:color w:val="002060"/>
        </w:rPr>
      </w:pPr>
    </w:p>
    <w:p w14:paraId="5198E5BD" w14:textId="77777777" w:rsidR="00237E63" w:rsidRPr="006314BF" w:rsidRDefault="00237E63" w:rsidP="00237E63">
      <w:pPr>
        <w:pStyle w:val="sottotitolocampionato10"/>
        <w:rPr>
          <w:color w:val="002060"/>
        </w:rPr>
      </w:pPr>
      <w:r w:rsidRPr="006314BF">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37E63" w:rsidRPr="006314BF" w14:paraId="116F1C36" w14:textId="77777777" w:rsidTr="00D911F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26DC2" w14:textId="77777777" w:rsidR="00237E63" w:rsidRPr="006314BF" w:rsidRDefault="00237E63" w:rsidP="00D911F9">
            <w:pPr>
              <w:pStyle w:val="headertabella0"/>
              <w:rPr>
                <w:color w:val="002060"/>
              </w:rPr>
            </w:pPr>
            <w:r w:rsidRPr="006314B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98D1B" w14:textId="77777777" w:rsidR="00237E63" w:rsidRPr="006314BF" w:rsidRDefault="00237E63" w:rsidP="00D911F9">
            <w:pPr>
              <w:pStyle w:val="headertabella0"/>
              <w:rPr>
                <w:color w:val="002060"/>
              </w:rPr>
            </w:pPr>
            <w:r w:rsidRPr="006314BF">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738BA" w14:textId="77777777" w:rsidR="00237E63" w:rsidRPr="006314BF" w:rsidRDefault="00237E63" w:rsidP="00D911F9">
            <w:pPr>
              <w:pStyle w:val="headertabella0"/>
              <w:rPr>
                <w:color w:val="002060"/>
              </w:rPr>
            </w:pPr>
            <w:r w:rsidRPr="006314B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7EAF9" w14:textId="77777777" w:rsidR="00237E63" w:rsidRPr="006314BF" w:rsidRDefault="00237E63" w:rsidP="00D911F9">
            <w:pPr>
              <w:pStyle w:val="headertabella0"/>
              <w:rPr>
                <w:color w:val="002060"/>
              </w:rPr>
            </w:pPr>
            <w:r w:rsidRPr="006314B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2E1D29" w14:textId="77777777" w:rsidR="00237E63" w:rsidRPr="006314BF" w:rsidRDefault="00237E63" w:rsidP="00D911F9">
            <w:pPr>
              <w:pStyle w:val="headertabella0"/>
              <w:rPr>
                <w:color w:val="002060"/>
              </w:rPr>
            </w:pPr>
            <w:r w:rsidRPr="006314BF">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18B69" w14:textId="77777777" w:rsidR="00237E63" w:rsidRPr="006314BF" w:rsidRDefault="00237E63" w:rsidP="00D911F9">
            <w:pPr>
              <w:pStyle w:val="headertabella0"/>
              <w:rPr>
                <w:color w:val="002060"/>
              </w:rPr>
            </w:pPr>
            <w:r w:rsidRPr="006314B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DE2A2" w14:textId="77777777" w:rsidR="00237E63" w:rsidRPr="006314BF" w:rsidRDefault="00237E63" w:rsidP="00D911F9">
            <w:pPr>
              <w:pStyle w:val="headertabella0"/>
              <w:rPr>
                <w:color w:val="002060"/>
              </w:rPr>
            </w:pPr>
            <w:r w:rsidRPr="006314BF">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C3020" w14:textId="77777777" w:rsidR="00237E63" w:rsidRPr="006314BF" w:rsidRDefault="00237E63" w:rsidP="00D911F9">
            <w:pPr>
              <w:pStyle w:val="headertabella0"/>
              <w:rPr>
                <w:color w:val="002060"/>
              </w:rPr>
            </w:pPr>
            <w:r w:rsidRPr="006314BF">
              <w:rPr>
                <w:color w:val="002060"/>
              </w:rPr>
              <w:t>Impianto</w:t>
            </w:r>
          </w:p>
        </w:tc>
      </w:tr>
      <w:tr w:rsidR="00237E63" w:rsidRPr="006314BF" w14:paraId="441E6AED" w14:textId="77777777" w:rsidTr="00D911F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9FC43" w14:textId="77777777" w:rsidR="00237E63" w:rsidRPr="00F23594" w:rsidRDefault="00237E63" w:rsidP="00D911F9">
            <w:pPr>
              <w:pStyle w:val="rowtabella0"/>
              <w:rPr>
                <w:color w:val="002060"/>
                <w:highlight w:val="yellow"/>
              </w:rPr>
            </w:pPr>
            <w:r w:rsidRPr="00F23594">
              <w:rPr>
                <w:color w:val="002060"/>
                <w:highlight w:val="yellow"/>
              </w:rPr>
              <w:t>07/10/2022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F7C78" w14:textId="77777777" w:rsidR="00237E63" w:rsidRPr="00F23594" w:rsidRDefault="00237E63" w:rsidP="00D911F9">
            <w:pPr>
              <w:pStyle w:val="rowtabella0"/>
              <w:jc w:val="center"/>
              <w:rPr>
                <w:color w:val="002060"/>
                <w:highlight w:val="yellow"/>
              </w:rPr>
            </w:pPr>
            <w:r w:rsidRPr="00F23594">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6D13F" w14:textId="77777777" w:rsidR="00237E63" w:rsidRPr="00F23594" w:rsidRDefault="00237E63" w:rsidP="00D911F9">
            <w:pPr>
              <w:pStyle w:val="rowtabella0"/>
              <w:rPr>
                <w:color w:val="002060"/>
                <w:highlight w:val="yellow"/>
              </w:rPr>
            </w:pPr>
            <w:r w:rsidRPr="00F23594">
              <w:rPr>
                <w:color w:val="002060"/>
                <w:highlight w:val="yellow"/>
              </w:rPr>
              <w:t>VAL TENNA UNITED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64CED" w14:textId="77777777" w:rsidR="00237E63" w:rsidRPr="00F23594" w:rsidRDefault="00237E63" w:rsidP="00D911F9">
            <w:pPr>
              <w:pStyle w:val="rowtabella0"/>
              <w:rPr>
                <w:color w:val="002060"/>
                <w:highlight w:val="yellow"/>
              </w:rPr>
            </w:pPr>
            <w:r w:rsidRPr="00F23594">
              <w:rPr>
                <w:color w:val="002060"/>
                <w:highlight w:val="yellow"/>
              </w:rPr>
              <w:t>SAN GINESIO FUTSAL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227A5" w14:textId="77777777" w:rsidR="00237E63" w:rsidRPr="006314BF" w:rsidRDefault="00237E63" w:rsidP="00D911F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7AF0B" w14:textId="77777777" w:rsidR="00237E63" w:rsidRPr="006314BF" w:rsidRDefault="00237E63" w:rsidP="00D911F9">
            <w:pPr>
              <w:pStyle w:val="rowtabella0"/>
              <w:jc w:val="center"/>
              <w:rPr>
                <w:color w:val="002060"/>
              </w:rPr>
            </w:pPr>
            <w:r w:rsidRPr="00F23594">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32B7D" w14:textId="77777777" w:rsidR="00237E63" w:rsidRPr="006314BF" w:rsidRDefault="00237E63" w:rsidP="00D911F9">
            <w:pPr>
              <w:pStyle w:val="rowtabella0"/>
              <w:jc w:val="center"/>
              <w:rPr>
                <w:color w:val="002060"/>
              </w:rPr>
            </w:pPr>
            <w:r w:rsidRPr="006314BF">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822DE" w14:textId="77777777" w:rsidR="00237E63" w:rsidRPr="006314BF" w:rsidRDefault="00237E63" w:rsidP="00D911F9">
            <w:pPr>
              <w:pStyle w:val="rowtabella0"/>
              <w:rPr>
                <w:color w:val="002060"/>
              </w:rPr>
            </w:pPr>
            <w:r w:rsidRPr="00F23594">
              <w:rPr>
                <w:color w:val="002060"/>
                <w:highlight w:val="yellow"/>
              </w:rPr>
              <w:t>CAMPO COPERTO RIONE MURATO FERMO VIA SIBILLA 2C</w:t>
            </w:r>
          </w:p>
        </w:tc>
      </w:tr>
      <w:tr w:rsidR="00237E63" w:rsidRPr="006314BF" w14:paraId="0E40CFAA" w14:textId="77777777" w:rsidTr="00D911F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8DC7D" w14:textId="77777777" w:rsidR="00237E63" w:rsidRPr="00F23594" w:rsidRDefault="00237E63" w:rsidP="00D911F9">
            <w:pPr>
              <w:pStyle w:val="rowtabella0"/>
              <w:rPr>
                <w:color w:val="002060"/>
                <w:highlight w:val="yellow"/>
              </w:rPr>
            </w:pPr>
            <w:r w:rsidRPr="00F23594">
              <w:rPr>
                <w:color w:val="002060"/>
                <w:highlight w:val="yellow"/>
              </w:rPr>
              <w:t>13/03/2023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F91CF" w14:textId="77777777" w:rsidR="00237E63" w:rsidRPr="00F23594" w:rsidRDefault="00237E63" w:rsidP="00D911F9">
            <w:pPr>
              <w:pStyle w:val="rowtabella0"/>
              <w:jc w:val="center"/>
              <w:rPr>
                <w:color w:val="002060"/>
                <w:highlight w:val="yellow"/>
              </w:rPr>
            </w:pPr>
            <w:r w:rsidRPr="00F23594">
              <w:rPr>
                <w:color w:val="002060"/>
                <w:highlight w:val="yellow"/>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98957" w14:textId="77777777" w:rsidR="00237E63" w:rsidRPr="00F23594" w:rsidRDefault="00237E63" w:rsidP="00D911F9">
            <w:pPr>
              <w:pStyle w:val="rowtabella0"/>
              <w:rPr>
                <w:color w:val="002060"/>
                <w:highlight w:val="yellow"/>
              </w:rPr>
            </w:pPr>
            <w:r w:rsidRPr="00F23594">
              <w:rPr>
                <w:color w:val="002060"/>
                <w:highlight w:val="yellow"/>
              </w:rPr>
              <w:t>AMATORI STESE 2007 SRL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6B1F6" w14:textId="77777777" w:rsidR="00237E63" w:rsidRPr="00F23594" w:rsidRDefault="00237E63" w:rsidP="00D911F9">
            <w:pPr>
              <w:pStyle w:val="rowtabella0"/>
              <w:rPr>
                <w:color w:val="002060"/>
                <w:highlight w:val="yellow"/>
              </w:rPr>
            </w:pPr>
            <w:r w:rsidRPr="00F23594">
              <w:rPr>
                <w:color w:val="002060"/>
                <w:highlight w:val="yellow"/>
              </w:rPr>
              <w:t>FERMANA FUTSAL 2022</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5FEA9" w14:textId="77777777" w:rsidR="00237E63" w:rsidRPr="006314BF" w:rsidRDefault="00237E63" w:rsidP="00D911F9">
            <w:pPr>
              <w:pStyle w:val="rowtabella0"/>
              <w:rPr>
                <w:color w:val="002060"/>
              </w:rPr>
            </w:pPr>
            <w:r w:rsidRPr="006314BF">
              <w:rPr>
                <w:color w:val="002060"/>
              </w:rPr>
              <w:t>10/03/2023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7807F" w14:textId="77777777" w:rsidR="00237E63" w:rsidRPr="006314BF" w:rsidRDefault="00237E63" w:rsidP="00D911F9">
            <w:pPr>
              <w:pStyle w:val="rowtabella0"/>
              <w:jc w:val="center"/>
              <w:rPr>
                <w:color w:val="002060"/>
              </w:rPr>
            </w:pPr>
            <w:r w:rsidRPr="00F23594">
              <w:rPr>
                <w:color w:val="002060"/>
                <w:highlight w:val="yellow"/>
              </w:rPr>
              <w:t>22:15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95F95" w14:textId="77777777" w:rsidR="00237E63" w:rsidRPr="006314BF" w:rsidRDefault="00237E63" w:rsidP="00D911F9">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489A1" w14:textId="77777777" w:rsidR="00237E63" w:rsidRPr="006314BF" w:rsidRDefault="00237E63" w:rsidP="00D911F9">
            <w:pPr>
              <w:rPr>
                <w:color w:val="002060"/>
              </w:rPr>
            </w:pPr>
          </w:p>
        </w:tc>
      </w:tr>
    </w:tbl>
    <w:p w14:paraId="676B6EFE" w14:textId="77777777" w:rsidR="00237E63" w:rsidRPr="006314BF" w:rsidRDefault="00237E63" w:rsidP="00237E63">
      <w:pPr>
        <w:pStyle w:val="breakline"/>
        <w:rPr>
          <w:rFonts w:eastAsiaTheme="minorEastAsia"/>
          <w:color w:val="002060"/>
        </w:rPr>
      </w:pPr>
    </w:p>
    <w:p w14:paraId="1F8DF5FE" w14:textId="77777777" w:rsidR="00237E63" w:rsidRPr="006314BF" w:rsidRDefault="00237E63" w:rsidP="00237E63">
      <w:pPr>
        <w:pStyle w:val="breakline"/>
        <w:rPr>
          <w:color w:val="002060"/>
        </w:rPr>
      </w:pPr>
    </w:p>
    <w:p w14:paraId="2422E472" w14:textId="77777777" w:rsidR="00237E63" w:rsidRPr="006314BF" w:rsidRDefault="00237E63" w:rsidP="00237E63">
      <w:pPr>
        <w:pStyle w:val="titoloprinc0"/>
        <w:rPr>
          <w:color w:val="002060"/>
        </w:rPr>
      </w:pPr>
      <w:r w:rsidRPr="006314BF">
        <w:rPr>
          <w:color w:val="002060"/>
        </w:rPr>
        <w:t>PROGRAMMA GARE</w:t>
      </w:r>
    </w:p>
    <w:p w14:paraId="69A2B4B7" w14:textId="77777777" w:rsidR="00237E63" w:rsidRDefault="00237E63" w:rsidP="00237E63">
      <w:pPr>
        <w:pStyle w:val="breakline"/>
        <w:rPr>
          <w:color w:val="002060"/>
        </w:rPr>
      </w:pPr>
    </w:p>
    <w:p w14:paraId="21FBBF60" w14:textId="77777777" w:rsidR="00237E63" w:rsidRPr="00A30B84" w:rsidRDefault="00237E63" w:rsidP="00237E63">
      <w:pPr>
        <w:pStyle w:val="sottotitolocampionato10"/>
        <w:rPr>
          <w:color w:val="002060"/>
        </w:rPr>
      </w:pPr>
      <w:r w:rsidRPr="00A30B84">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70"/>
        <w:gridCol w:w="1971"/>
        <w:gridCol w:w="385"/>
        <w:gridCol w:w="897"/>
        <w:gridCol w:w="1281"/>
        <w:gridCol w:w="1530"/>
        <w:gridCol w:w="1566"/>
      </w:tblGrid>
      <w:tr w:rsidR="00237E63" w:rsidRPr="00A30B84" w14:paraId="07804F30" w14:textId="77777777" w:rsidTr="00D911F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E9991F" w14:textId="77777777" w:rsidR="00237E63" w:rsidRPr="00A30B84" w:rsidRDefault="00237E63" w:rsidP="00D911F9">
            <w:pPr>
              <w:pStyle w:val="headertabella0"/>
              <w:rPr>
                <w:color w:val="002060"/>
              </w:rPr>
            </w:pPr>
            <w:r w:rsidRPr="00A30B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40C89" w14:textId="77777777" w:rsidR="00237E63" w:rsidRPr="00A30B84" w:rsidRDefault="00237E63" w:rsidP="00D911F9">
            <w:pPr>
              <w:pStyle w:val="headertabella0"/>
              <w:rPr>
                <w:color w:val="002060"/>
              </w:rPr>
            </w:pPr>
            <w:r w:rsidRPr="00A30B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81A82D" w14:textId="77777777" w:rsidR="00237E63" w:rsidRPr="00A30B84" w:rsidRDefault="00237E63" w:rsidP="00D911F9">
            <w:pPr>
              <w:pStyle w:val="headertabella0"/>
              <w:rPr>
                <w:color w:val="002060"/>
              </w:rPr>
            </w:pPr>
            <w:r w:rsidRPr="00A30B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DC056" w14:textId="77777777" w:rsidR="00237E63" w:rsidRPr="00A30B84" w:rsidRDefault="00237E63" w:rsidP="00D911F9">
            <w:pPr>
              <w:pStyle w:val="headertabella0"/>
              <w:rPr>
                <w:color w:val="002060"/>
              </w:rPr>
            </w:pPr>
            <w:r w:rsidRPr="00A30B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84BA1" w14:textId="77777777" w:rsidR="00237E63" w:rsidRPr="00A30B84" w:rsidRDefault="00237E63" w:rsidP="00D911F9">
            <w:pPr>
              <w:pStyle w:val="headertabella0"/>
              <w:rPr>
                <w:color w:val="002060"/>
              </w:rPr>
            </w:pPr>
            <w:r w:rsidRPr="00A30B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A35A7" w14:textId="77777777" w:rsidR="00237E63" w:rsidRPr="00A30B84" w:rsidRDefault="00237E63" w:rsidP="00D911F9">
            <w:pPr>
              <w:pStyle w:val="headertabella0"/>
              <w:rPr>
                <w:color w:val="002060"/>
              </w:rPr>
            </w:pPr>
            <w:r w:rsidRPr="00A30B8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594385" w14:textId="77777777" w:rsidR="00237E63" w:rsidRPr="00A30B84" w:rsidRDefault="00237E63" w:rsidP="00D911F9">
            <w:pPr>
              <w:pStyle w:val="headertabella0"/>
              <w:rPr>
                <w:color w:val="002060"/>
              </w:rPr>
            </w:pPr>
            <w:r w:rsidRPr="00A30B84">
              <w:rPr>
                <w:color w:val="002060"/>
              </w:rPr>
              <w:t>Indirizzo Impianto</w:t>
            </w:r>
          </w:p>
        </w:tc>
      </w:tr>
      <w:tr w:rsidR="00237E63" w:rsidRPr="00A30B84" w14:paraId="740C6F5C" w14:textId="77777777" w:rsidTr="00D911F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6AA04E" w14:textId="77777777" w:rsidR="00237E63" w:rsidRPr="00A30B84" w:rsidRDefault="00237E63" w:rsidP="00D911F9">
            <w:pPr>
              <w:pStyle w:val="rowtabella0"/>
              <w:rPr>
                <w:color w:val="002060"/>
              </w:rPr>
            </w:pPr>
            <w:r w:rsidRPr="00A30B84">
              <w:rPr>
                <w:color w:val="002060"/>
              </w:rPr>
              <w:t>CIARNIN</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94AF31" w14:textId="77777777" w:rsidR="00237E63" w:rsidRPr="00A30B84" w:rsidRDefault="00237E63" w:rsidP="00D911F9">
            <w:pPr>
              <w:pStyle w:val="rowtabella0"/>
              <w:rPr>
                <w:color w:val="002060"/>
              </w:rPr>
            </w:pPr>
            <w:r w:rsidRPr="00A30B84">
              <w:rPr>
                <w:color w:val="002060"/>
              </w:rPr>
              <w:t>SPECIAL ONE SPORTING CLUB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11E95A" w14:textId="77777777" w:rsidR="00237E63" w:rsidRPr="00A30B84" w:rsidRDefault="00237E63" w:rsidP="00D911F9">
            <w:pPr>
              <w:pStyle w:val="rowtabella0"/>
              <w:jc w:val="center"/>
              <w:rPr>
                <w:color w:val="002060"/>
              </w:rPr>
            </w:pPr>
            <w:r w:rsidRPr="00A30B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3219F5" w14:textId="77777777" w:rsidR="00237E63" w:rsidRPr="00A30B84" w:rsidRDefault="00237E63" w:rsidP="00D911F9">
            <w:pPr>
              <w:pStyle w:val="rowtabella0"/>
              <w:rPr>
                <w:color w:val="002060"/>
              </w:rPr>
            </w:pPr>
            <w:r w:rsidRPr="00A30B84">
              <w:rPr>
                <w:color w:val="002060"/>
              </w:rPr>
              <w:t>07/10/2022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1A93F0" w14:textId="77777777" w:rsidR="00237E63" w:rsidRPr="00A30B84" w:rsidRDefault="00237E63" w:rsidP="00D911F9">
            <w:pPr>
              <w:pStyle w:val="rowtabella0"/>
              <w:rPr>
                <w:color w:val="002060"/>
              </w:rPr>
            </w:pPr>
            <w:r w:rsidRPr="00A30B84">
              <w:rPr>
                <w:color w:val="002060"/>
              </w:rPr>
              <w:t>5106 CAMPO DI C5 N°1 ENTRO PALESTRA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AA200D" w14:textId="77777777" w:rsidR="00237E63" w:rsidRPr="00A30B84" w:rsidRDefault="00237E63" w:rsidP="00D911F9">
            <w:pPr>
              <w:pStyle w:val="rowtabella0"/>
              <w:rPr>
                <w:color w:val="002060"/>
              </w:rPr>
            </w:pPr>
            <w:r w:rsidRPr="00A30B84">
              <w:rPr>
                <w:color w:val="002060"/>
              </w:rPr>
              <w:t>TRECASTELLI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9C5F99" w14:textId="77777777" w:rsidR="00237E63" w:rsidRPr="00A30B84" w:rsidRDefault="00237E63" w:rsidP="00D911F9">
            <w:pPr>
              <w:pStyle w:val="rowtabella0"/>
              <w:rPr>
                <w:color w:val="002060"/>
              </w:rPr>
            </w:pPr>
            <w:r w:rsidRPr="00A30B84">
              <w:rPr>
                <w:color w:val="002060"/>
              </w:rPr>
              <w:t>PROV.CORINALDESE KM.11 P.RIPE</w:t>
            </w:r>
          </w:p>
        </w:tc>
      </w:tr>
      <w:tr w:rsidR="00237E63" w:rsidRPr="00A30B84" w14:paraId="25644D09"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190327" w14:textId="77777777" w:rsidR="00237E63" w:rsidRPr="00A30B84" w:rsidRDefault="00237E63" w:rsidP="00D911F9">
            <w:pPr>
              <w:pStyle w:val="rowtabella0"/>
              <w:rPr>
                <w:color w:val="002060"/>
              </w:rPr>
            </w:pPr>
            <w:r w:rsidRPr="00A30B84">
              <w:rPr>
                <w:color w:val="002060"/>
              </w:rPr>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9AA3D9" w14:textId="77777777" w:rsidR="00237E63" w:rsidRPr="00A30B84" w:rsidRDefault="00237E63" w:rsidP="00D911F9">
            <w:pPr>
              <w:pStyle w:val="rowtabella0"/>
              <w:rPr>
                <w:color w:val="002060"/>
              </w:rPr>
            </w:pPr>
            <w:r w:rsidRPr="00A30B84">
              <w:rPr>
                <w:color w:val="002060"/>
              </w:rPr>
              <w:t>URBANIA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8C638B"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D3AFAD" w14:textId="77777777" w:rsidR="00237E63" w:rsidRPr="00A30B84" w:rsidRDefault="00237E63" w:rsidP="00D911F9">
            <w:pPr>
              <w:pStyle w:val="rowtabella0"/>
              <w:rPr>
                <w:color w:val="002060"/>
              </w:rPr>
            </w:pPr>
            <w:r w:rsidRPr="00A30B84">
              <w:rPr>
                <w:color w:val="002060"/>
              </w:rPr>
              <w:t>07/10/2022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075424" w14:textId="77777777" w:rsidR="00237E63" w:rsidRPr="00A30B84" w:rsidRDefault="00237E63" w:rsidP="00D911F9">
            <w:pPr>
              <w:pStyle w:val="rowtabella0"/>
              <w:rPr>
                <w:color w:val="002060"/>
              </w:rPr>
            </w:pPr>
            <w:r w:rsidRPr="00A30B84">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33D02E" w14:textId="77777777" w:rsidR="00237E63" w:rsidRPr="00A30B84" w:rsidRDefault="00237E63" w:rsidP="00D911F9">
            <w:pPr>
              <w:pStyle w:val="rowtabella0"/>
              <w:rPr>
                <w:color w:val="002060"/>
              </w:rPr>
            </w:pPr>
            <w:r w:rsidRPr="00A30B84">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C64C26" w14:textId="77777777" w:rsidR="00237E63" w:rsidRPr="00A30B84" w:rsidRDefault="00237E63" w:rsidP="00D911F9">
            <w:pPr>
              <w:pStyle w:val="rowtabella0"/>
              <w:rPr>
                <w:color w:val="002060"/>
              </w:rPr>
            </w:pPr>
            <w:r w:rsidRPr="00A30B84">
              <w:rPr>
                <w:color w:val="002060"/>
              </w:rPr>
              <w:t>VIA MAZZINI</w:t>
            </w:r>
          </w:p>
        </w:tc>
      </w:tr>
      <w:tr w:rsidR="00237E63" w:rsidRPr="00A30B84" w14:paraId="4A0B3228"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EC163C" w14:textId="77777777" w:rsidR="00237E63" w:rsidRPr="00A30B84" w:rsidRDefault="00237E63" w:rsidP="00D911F9">
            <w:pPr>
              <w:pStyle w:val="rowtabella0"/>
              <w:rPr>
                <w:color w:val="002060"/>
              </w:rPr>
            </w:pPr>
            <w:r w:rsidRPr="00A30B84">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1DA59B" w14:textId="77777777" w:rsidR="00237E63" w:rsidRPr="00A30B84" w:rsidRDefault="00237E63" w:rsidP="00D911F9">
            <w:pPr>
              <w:pStyle w:val="rowtabella0"/>
              <w:rPr>
                <w:color w:val="002060"/>
              </w:rPr>
            </w:pPr>
            <w:r w:rsidRPr="00A30B84">
              <w:rPr>
                <w:color w:val="002060"/>
              </w:rPr>
              <w:t>SMIRRA CITY</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6712CA"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487CF1" w14:textId="77777777" w:rsidR="00237E63" w:rsidRPr="00A30B84" w:rsidRDefault="00237E63" w:rsidP="00D911F9">
            <w:pPr>
              <w:pStyle w:val="rowtabella0"/>
              <w:rPr>
                <w:color w:val="002060"/>
              </w:rPr>
            </w:pPr>
            <w:r w:rsidRPr="00A30B84">
              <w:rPr>
                <w:color w:val="002060"/>
              </w:rPr>
              <w:t>07/10/2022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EDEDD0" w14:textId="77777777" w:rsidR="00237E63" w:rsidRPr="00A30B84" w:rsidRDefault="00237E63" w:rsidP="00D911F9">
            <w:pPr>
              <w:pStyle w:val="rowtabella0"/>
              <w:rPr>
                <w:color w:val="002060"/>
              </w:rPr>
            </w:pPr>
            <w:r w:rsidRPr="00A30B84">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C90A3F" w14:textId="77777777" w:rsidR="00237E63" w:rsidRPr="00A30B84" w:rsidRDefault="00237E63" w:rsidP="00D911F9">
            <w:pPr>
              <w:pStyle w:val="rowtabella0"/>
              <w:rPr>
                <w:color w:val="002060"/>
              </w:rPr>
            </w:pPr>
            <w:r w:rsidRPr="00A30B84">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9AE9E1" w14:textId="77777777" w:rsidR="00237E63" w:rsidRPr="00A30B84" w:rsidRDefault="00237E63" w:rsidP="00D911F9">
            <w:pPr>
              <w:pStyle w:val="rowtabella0"/>
              <w:rPr>
                <w:color w:val="002060"/>
              </w:rPr>
            </w:pPr>
            <w:r w:rsidRPr="00A30B84">
              <w:rPr>
                <w:color w:val="002060"/>
              </w:rPr>
              <w:t>VIA ROMA, SNC</w:t>
            </w:r>
          </w:p>
        </w:tc>
      </w:tr>
      <w:tr w:rsidR="00237E63" w:rsidRPr="00A30B84" w14:paraId="43D0D8CD"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900512" w14:textId="77777777" w:rsidR="00237E63" w:rsidRPr="00A30B84" w:rsidRDefault="00237E63" w:rsidP="00D911F9">
            <w:pPr>
              <w:pStyle w:val="rowtabella0"/>
              <w:rPr>
                <w:color w:val="002060"/>
              </w:rPr>
            </w:pPr>
            <w:r w:rsidRPr="00A30B84">
              <w:rPr>
                <w:color w:val="002060"/>
              </w:rPr>
              <w:lastRenderedPageBreak/>
              <w:t>VILLA CECCOLINI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1F4386" w14:textId="77777777" w:rsidR="00237E63" w:rsidRPr="00A30B84" w:rsidRDefault="00237E63" w:rsidP="00D911F9">
            <w:pPr>
              <w:pStyle w:val="rowtabella0"/>
              <w:rPr>
                <w:color w:val="002060"/>
              </w:rPr>
            </w:pPr>
            <w:r w:rsidRPr="00A30B84">
              <w:rPr>
                <w:color w:val="002060"/>
              </w:rPr>
              <w:t>FRASASSI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6E7087"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DFC6D5" w14:textId="77777777" w:rsidR="00237E63" w:rsidRPr="00A30B84" w:rsidRDefault="00237E63" w:rsidP="00D911F9">
            <w:pPr>
              <w:pStyle w:val="rowtabella0"/>
              <w:rPr>
                <w:color w:val="002060"/>
              </w:rPr>
            </w:pPr>
            <w:r w:rsidRPr="00A30B84">
              <w:rPr>
                <w:color w:val="002060"/>
              </w:rPr>
              <w:t>07/10/2022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DBA06A" w14:textId="77777777" w:rsidR="00237E63" w:rsidRPr="00A30B84" w:rsidRDefault="00237E63" w:rsidP="00D911F9">
            <w:pPr>
              <w:pStyle w:val="rowtabella0"/>
              <w:rPr>
                <w:color w:val="002060"/>
              </w:rPr>
            </w:pPr>
            <w:r w:rsidRPr="00A30B84">
              <w:rPr>
                <w:color w:val="002060"/>
              </w:rPr>
              <w:t>5491 PALA 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A5BD7A" w14:textId="77777777" w:rsidR="00237E63" w:rsidRPr="00A30B84" w:rsidRDefault="00237E63" w:rsidP="00D911F9">
            <w:pPr>
              <w:pStyle w:val="rowtabella0"/>
              <w:rPr>
                <w:color w:val="002060"/>
              </w:rPr>
            </w:pPr>
            <w:r w:rsidRPr="00A30B84">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62C94A" w14:textId="77777777" w:rsidR="00237E63" w:rsidRPr="00A30B84" w:rsidRDefault="00237E63" w:rsidP="00D911F9">
            <w:pPr>
              <w:pStyle w:val="rowtabella0"/>
              <w:rPr>
                <w:color w:val="002060"/>
              </w:rPr>
            </w:pPr>
            <w:r w:rsidRPr="00A30B84">
              <w:rPr>
                <w:color w:val="002060"/>
              </w:rPr>
              <w:t>VIA LAGO DI MISURINA</w:t>
            </w:r>
          </w:p>
        </w:tc>
      </w:tr>
      <w:tr w:rsidR="00237E63" w:rsidRPr="00A30B84" w14:paraId="7C0AC7AD"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19FDCD" w14:textId="77777777" w:rsidR="00237E63" w:rsidRPr="00A30B84" w:rsidRDefault="00237E63" w:rsidP="00D911F9">
            <w:pPr>
              <w:pStyle w:val="rowtabella0"/>
              <w:rPr>
                <w:color w:val="002060"/>
              </w:rPr>
            </w:pPr>
            <w:r w:rsidRPr="00A30B84">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2A6656" w14:textId="77777777" w:rsidR="00237E63" w:rsidRPr="00A30B84" w:rsidRDefault="00237E63" w:rsidP="00D911F9">
            <w:pPr>
              <w:pStyle w:val="rowtabella0"/>
              <w:rPr>
                <w:color w:val="002060"/>
              </w:rPr>
            </w:pPr>
            <w:r w:rsidRPr="00A30B84">
              <w:rPr>
                <w:color w:val="002060"/>
              </w:rPr>
              <w:t>ACQUALAGNA CALCIO C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A4A1F3"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E59D4C" w14:textId="77777777" w:rsidR="00237E63" w:rsidRPr="00A30B84" w:rsidRDefault="00237E63" w:rsidP="00D911F9">
            <w:pPr>
              <w:pStyle w:val="rowtabella0"/>
              <w:rPr>
                <w:color w:val="002060"/>
              </w:rPr>
            </w:pPr>
            <w:r w:rsidRPr="00A30B84">
              <w:rPr>
                <w:color w:val="002060"/>
              </w:rPr>
              <w:t>08/10/2022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D06B63" w14:textId="77777777" w:rsidR="00237E63" w:rsidRPr="00A30B84" w:rsidRDefault="00237E63" w:rsidP="00D911F9">
            <w:pPr>
              <w:pStyle w:val="rowtabella0"/>
              <w:rPr>
                <w:color w:val="002060"/>
              </w:rPr>
            </w:pPr>
            <w:r w:rsidRPr="00A30B84">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B49BB2" w14:textId="77777777" w:rsidR="00237E63" w:rsidRPr="00A30B84" w:rsidRDefault="00237E63" w:rsidP="00D911F9">
            <w:pPr>
              <w:pStyle w:val="rowtabella0"/>
              <w:rPr>
                <w:color w:val="002060"/>
              </w:rPr>
            </w:pPr>
            <w:r w:rsidRPr="00A30B84">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C5B057" w14:textId="77777777" w:rsidR="00237E63" w:rsidRPr="00A30B84" w:rsidRDefault="00237E63" w:rsidP="00D911F9">
            <w:pPr>
              <w:pStyle w:val="rowtabella0"/>
              <w:rPr>
                <w:color w:val="002060"/>
              </w:rPr>
            </w:pPr>
            <w:r w:rsidRPr="00A30B84">
              <w:rPr>
                <w:color w:val="002060"/>
              </w:rPr>
              <w:t>VIA ROMA, SNC</w:t>
            </w:r>
          </w:p>
        </w:tc>
      </w:tr>
      <w:tr w:rsidR="00237E63" w:rsidRPr="00A30B84" w14:paraId="4A8F74AB" w14:textId="77777777" w:rsidTr="00D911F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9B4264" w14:textId="77777777" w:rsidR="00237E63" w:rsidRPr="00A30B84" w:rsidRDefault="00237E63" w:rsidP="00D911F9">
            <w:pPr>
              <w:pStyle w:val="rowtabella0"/>
              <w:rPr>
                <w:color w:val="002060"/>
              </w:rPr>
            </w:pPr>
            <w:r w:rsidRPr="00A30B84">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4ECAA0" w14:textId="77777777" w:rsidR="00237E63" w:rsidRPr="00A30B84" w:rsidRDefault="00237E63" w:rsidP="00D911F9">
            <w:pPr>
              <w:pStyle w:val="rowtabella0"/>
              <w:rPr>
                <w:color w:val="002060"/>
              </w:rPr>
            </w:pPr>
            <w:r w:rsidRPr="00A30B84">
              <w:rPr>
                <w:color w:val="002060"/>
              </w:rPr>
              <w:t>AUDAX CALCIO PIOBBICO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C01CDD"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2021B9" w14:textId="77777777" w:rsidR="00237E63" w:rsidRPr="00A30B84" w:rsidRDefault="00237E63" w:rsidP="00D911F9">
            <w:pPr>
              <w:pStyle w:val="rowtabella0"/>
              <w:rPr>
                <w:color w:val="002060"/>
              </w:rPr>
            </w:pPr>
            <w:r w:rsidRPr="00A30B84">
              <w:rPr>
                <w:color w:val="002060"/>
              </w:rPr>
              <w:t>08/10/2022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BAB56F" w14:textId="77777777" w:rsidR="00237E63" w:rsidRPr="00A30B84" w:rsidRDefault="00237E63" w:rsidP="00D911F9">
            <w:pPr>
              <w:pStyle w:val="rowtabella0"/>
              <w:rPr>
                <w:color w:val="002060"/>
              </w:rPr>
            </w:pPr>
            <w:r w:rsidRPr="00A30B84">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CF4DA6" w14:textId="77777777" w:rsidR="00237E63" w:rsidRPr="00A30B84" w:rsidRDefault="00237E63" w:rsidP="00D911F9">
            <w:pPr>
              <w:pStyle w:val="rowtabella0"/>
              <w:rPr>
                <w:color w:val="002060"/>
              </w:rPr>
            </w:pPr>
            <w:r w:rsidRPr="00A30B84">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E2A98E" w14:textId="77777777" w:rsidR="00237E63" w:rsidRPr="00A30B84" w:rsidRDefault="00237E63" w:rsidP="00D911F9">
            <w:pPr>
              <w:pStyle w:val="rowtabella0"/>
              <w:rPr>
                <w:color w:val="002060"/>
              </w:rPr>
            </w:pPr>
            <w:r w:rsidRPr="00A30B84">
              <w:rPr>
                <w:color w:val="002060"/>
              </w:rPr>
              <w:t>VIA MOLINELLO</w:t>
            </w:r>
          </w:p>
        </w:tc>
      </w:tr>
    </w:tbl>
    <w:p w14:paraId="7C7B93EB" w14:textId="77777777" w:rsidR="00237E63" w:rsidRPr="00A30B84" w:rsidRDefault="00237E63" w:rsidP="00237E63">
      <w:pPr>
        <w:pStyle w:val="breakline"/>
        <w:rPr>
          <w:rFonts w:eastAsiaTheme="minorEastAsia"/>
          <w:color w:val="002060"/>
        </w:rPr>
      </w:pPr>
    </w:p>
    <w:p w14:paraId="2BE6895F" w14:textId="77777777" w:rsidR="00237E63" w:rsidRPr="00A30B84" w:rsidRDefault="00237E63" w:rsidP="00237E63">
      <w:pPr>
        <w:pStyle w:val="breakline"/>
        <w:rPr>
          <w:color w:val="002060"/>
        </w:rPr>
      </w:pPr>
    </w:p>
    <w:p w14:paraId="4630C3AC" w14:textId="77777777" w:rsidR="00237E63" w:rsidRPr="00A30B84" w:rsidRDefault="00237E63" w:rsidP="00237E63">
      <w:pPr>
        <w:pStyle w:val="breakline"/>
        <w:rPr>
          <w:color w:val="002060"/>
        </w:rPr>
      </w:pPr>
    </w:p>
    <w:p w14:paraId="57CF863C" w14:textId="77777777" w:rsidR="00237E63" w:rsidRPr="00A30B84" w:rsidRDefault="00237E63" w:rsidP="00237E63">
      <w:pPr>
        <w:pStyle w:val="sottotitolocampionato10"/>
        <w:rPr>
          <w:color w:val="002060"/>
        </w:rPr>
      </w:pPr>
      <w:r w:rsidRPr="00A30B84">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30"/>
        <w:gridCol w:w="385"/>
        <w:gridCol w:w="898"/>
        <w:gridCol w:w="1183"/>
        <w:gridCol w:w="1551"/>
        <w:gridCol w:w="1546"/>
      </w:tblGrid>
      <w:tr w:rsidR="00237E63" w:rsidRPr="00A30B84" w14:paraId="33E2D98A" w14:textId="77777777" w:rsidTr="00D911F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D8316" w14:textId="77777777" w:rsidR="00237E63" w:rsidRPr="00A30B84" w:rsidRDefault="00237E63" w:rsidP="00D911F9">
            <w:pPr>
              <w:pStyle w:val="headertabella0"/>
              <w:rPr>
                <w:color w:val="002060"/>
              </w:rPr>
            </w:pPr>
            <w:r w:rsidRPr="00A30B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AD448" w14:textId="77777777" w:rsidR="00237E63" w:rsidRPr="00A30B84" w:rsidRDefault="00237E63" w:rsidP="00D911F9">
            <w:pPr>
              <w:pStyle w:val="headertabella0"/>
              <w:rPr>
                <w:color w:val="002060"/>
              </w:rPr>
            </w:pPr>
            <w:r w:rsidRPr="00A30B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EC092" w14:textId="77777777" w:rsidR="00237E63" w:rsidRPr="00A30B84" w:rsidRDefault="00237E63" w:rsidP="00D911F9">
            <w:pPr>
              <w:pStyle w:val="headertabella0"/>
              <w:rPr>
                <w:color w:val="002060"/>
              </w:rPr>
            </w:pPr>
            <w:r w:rsidRPr="00A30B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E88E4" w14:textId="77777777" w:rsidR="00237E63" w:rsidRPr="00A30B84" w:rsidRDefault="00237E63" w:rsidP="00D911F9">
            <w:pPr>
              <w:pStyle w:val="headertabella0"/>
              <w:rPr>
                <w:color w:val="002060"/>
              </w:rPr>
            </w:pPr>
            <w:r w:rsidRPr="00A30B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6635F" w14:textId="77777777" w:rsidR="00237E63" w:rsidRPr="00A30B84" w:rsidRDefault="00237E63" w:rsidP="00D911F9">
            <w:pPr>
              <w:pStyle w:val="headertabella0"/>
              <w:rPr>
                <w:color w:val="002060"/>
              </w:rPr>
            </w:pPr>
            <w:r w:rsidRPr="00A30B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F3DD5" w14:textId="77777777" w:rsidR="00237E63" w:rsidRPr="00A30B84" w:rsidRDefault="00237E63" w:rsidP="00D911F9">
            <w:pPr>
              <w:pStyle w:val="headertabella0"/>
              <w:rPr>
                <w:color w:val="002060"/>
              </w:rPr>
            </w:pPr>
            <w:r w:rsidRPr="00A30B8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3D3D8" w14:textId="77777777" w:rsidR="00237E63" w:rsidRPr="00A30B84" w:rsidRDefault="00237E63" w:rsidP="00D911F9">
            <w:pPr>
              <w:pStyle w:val="headertabella0"/>
              <w:rPr>
                <w:color w:val="002060"/>
              </w:rPr>
            </w:pPr>
            <w:r w:rsidRPr="00A30B84">
              <w:rPr>
                <w:color w:val="002060"/>
              </w:rPr>
              <w:t>Indirizzo Impianto</w:t>
            </w:r>
          </w:p>
        </w:tc>
      </w:tr>
      <w:tr w:rsidR="00237E63" w:rsidRPr="00A30B84" w14:paraId="5BA9BEAC" w14:textId="77777777" w:rsidTr="00D911F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C05555" w14:textId="77777777" w:rsidR="00237E63" w:rsidRPr="00A30B84" w:rsidRDefault="00237E63" w:rsidP="00D911F9">
            <w:pPr>
              <w:pStyle w:val="rowtabella0"/>
              <w:rPr>
                <w:color w:val="002060"/>
              </w:rPr>
            </w:pPr>
            <w:r w:rsidRPr="00A30B84">
              <w:rPr>
                <w:color w:val="002060"/>
              </w:rPr>
              <w:t>SANTA MARIA NUOVA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965B53" w14:textId="77777777" w:rsidR="00237E63" w:rsidRPr="00A30B84" w:rsidRDefault="00237E63" w:rsidP="00D911F9">
            <w:pPr>
              <w:pStyle w:val="rowtabella0"/>
              <w:rPr>
                <w:color w:val="002060"/>
              </w:rPr>
            </w:pPr>
            <w:r w:rsidRPr="00A30B84">
              <w:rPr>
                <w:color w:val="002060"/>
              </w:rPr>
              <w:t>POLISPORTIVA UROBORO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3A3087" w14:textId="77777777" w:rsidR="00237E63" w:rsidRPr="00A30B84" w:rsidRDefault="00237E63" w:rsidP="00D911F9">
            <w:pPr>
              <w:pStyle w:val="rowtabella0"/>
              <w:jc w:val="center"/>
              <w:rPr>
                <w:color w:val="002060"/>
              </w:rPr>
            </w:pPr>
            <w:r w:rsidRPr="00A30B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649FC8" w14:textId="77777777" w:rsidR="00237E63" w:rsidRPr="00A30B84" w:rsidRDefault="00237E63" w:rsidP="00D911F9">
            <w:pPr>
              <w:pStyle w:val="rowtabella0"/>
              <w:rPr>
                <w:color w:val="002060"/>
              </w:rPr>
            </w:pPr>
            <w:r w:rsidRPr="00A30B84">
              <w:rPr>
                <w:color w:val="002060"/>
              </w:rPr>
              <w:t>07/10/2022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529559" w14:textId="77777777" w:rsidR="00237E63" w:rsidRPr="00A30B84" w:rsidRDefault="00237E63" w:rsidP="00D911F9">
            <w:pPr>
              <w:pStyle w:val="rowtabella0"/>
              <w:rPr>
                <w:color w:val="002060"/>
              </w:rPr>
            </w:pPr>
            <w:r w:rsidRPr="00A30B84">
              <w:rPr>
                <w:color w:val="002060"/>
              </w:rPr>
              <w:t>5078 PALASPORT "D. SIMONETTI"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383B12" w14:textId="77777777" w:rsidR="00237E63" w:rsidRPr="00A30B84" w:rsidRDefault="00237E63" w:rsidP="00D911F9">
            <w:pPr>
              <w:pStyle w:val="rowtabella0"/>
              <w:rPr>
                <w:color w:val="002060"/>
              </w:rPr>
            </w:pPr>
            <w:r w:rsidRPr="00A30B84">
              <w:rPr>
                <w:color w:val="002060"/>
              </w:rPr>
              <w:t>SANTA MARIA NUOVA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3EDCCE" w14:textId="77777777" w:rsidR="00237E63" w:rsidRPr="00A30B84" w:rsidRDefault="00237E63" w:rsidP="00D911F9">
            <w:pPr>
              <w:pStyle w:val="rowtabella0"/>
              <w:rPr>
                <w:color w:val="002060"/>
              </w:rPr>
            </w:pPr>
            <w:r w:rsidRPr="00A30B84">
              <w:rPr>
                <w:color w:val="002060"/>
              </w:rPr>
              <w:t>VIA GAETANO RAVAGLI</w:t>
            </w:r>
          </w:p>
        </w:tc>
      </w:tr>
      <w:tr w:rsidR="00237E63" w:rsidRPr="00A30B84" w14:paraId="76566979"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04C5A5" w14:textId="77777777" w:rsidR="00237E63" w:rsidRPr="00A30B84" w:rsidRDefault="00237E63" w:rsidP="00D911F9">
            <w:pPr>
              <w:pStyle w:val="rowtabella0"/>
              <w:rPr>
                <w:color w:val="002060"/>
              </w:rPr>
            </w:pPr>
            <w:r w:rsidRPr="00A30B84">
              <w:rPr>
                <w:color w:val="002060"/>
              </w:rPr>
              <w:t>URBANITAS APIRO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1F19C4" w14:textId="77777777" w:rsidR="00237E63" w:rsidRPr="00A30B84" w:rsidRDefault="00237E63" w:rsidP="00D911F9">
            <w:pPr>
              <w:pStyle w:val="rowtabella0"/>
              <w:rPr>
                <w:color w:val="002060"/>
              </w:rPr>
            </w:pPr>
            <w:r w:rsidRPr="00A30B84">
              <w:rPr>
                <w:color w:val="002060"/>
              </w:rPr>
              <w:t>MMSA GIOVANE AURORA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2C5156"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3947FA" w14:textId="77777777" w:rsidR="00237E63" w:rsidRPr="00A30B84" w:rsidRDefault="00237E63" w:rsidP="00D911F9">
            <w:pPr>
              <w:pStyle w:val="rowtabella0"/>
              <w:rPr>
                <w:color w:val="002060"/>
              </w:rPr>
            </w:pPr>
            <w:r w:rsidRPr="00A30B84">
              <w:rPr>
                <w:color w:val="002060"/>
              </w:rPr>
              <w:t>07/10/2022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8B25D9" w14:textId="77777777" w:rsidR="00237E63" w:rsidRPr="00A30B84" w:rsidRDefault="00237E63" w:rsidP="00D911F9">
            <w:pPr>
              <w:pStyle w:val="rowtabella0"/>
              <w:rPr>
                <w:color w:val="002060"/>
              </w:rPr>
            </w:pPr>
            <w:r w:rsidRPr="00A30B84">
              <w:rPr>
                <w:color w:val="002060"/>
              </w:rPr>
              <w:t>5204 CAMPO C/5 BOCCIODROMO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37E27B" w14:textId="77777777" w:rsidR="00237E63" w:rsidRPr="00A30B84" w:rsidRDefault="00237E63" w:rsidP="00D911F9">
            <w:pPr>
              <w:pStyle w:val="rowtabella0"/>
              <w:rPr>
                <w:color w:val="002060"/>
              </w:rPr>
            </w:pPr>
            <w:r w:rsidRPr="00A30B84">
              <w:rPr>
                <w:color w:val="002060"/>
              </w:rPr>
              <w:t>APIRO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F84AB2" w14:textId="77777777" w:rsidR="00237E63" w:rsidRPr="00A30B84" w:rsidRDefault="00237E63" w:rsidP="00D911F9">
            <w:pPr>
              <w:pStyle w:val="rowtabella0"/>
              <w:rPr>
                <w:color w:val="002060"/>
              </w:rPr>
            </w:pPr>
            <w:r w:rsidRPr="00A30B84">
              <w:rPr>
                <w:color w:val="002060"/>
              </w:rPr>
              <w:t>LOC. FRONTALE - VIA FIGURETTA</w:t>
            </w:r>
          </w:p>
        </w:tc>
      </w:tr>
      <w:tr w:rsidR="00237E63" w:rsidRPr="00A30B84" w14:paraId="55D21244"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194CDA" w14:textId="77777777" w:rsidR="00237E63" w:rsidRPr="00A30B84" w:rsidRDefault="00237E63" w:rsidP="00D911F9">
            <w:pPr>
              <w:pStyle w:val="rowtabella0"/>
              <w:rPr>
                <w:color w:val="002060"/>
              </w:rPr>
            </w:pPr>
            <w:r w:rsidRPr="00A30B84">
              <w:rPr>
                <w:color w:val="002060"/>
              </w:rPr>
              <w:t>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A637D1" w14:textId="77777777" w:rsidR="00237E63" w:rsidRPr="00A30B84" w:rsidRDefault="00237E63" w:rsidP="00D911F9">
            <w:pPr>
              <w:pStyle w:val="rowtabella0"/>
              <w:rPr>
                <w:color w:val="002060"/>
              </w:rPr>
            </w:pPr>
            <w:r w:rsidRPr="00A30B84">
              <w:rPr>
                <w:color w:val="002060"/>
              </w:rPr>
              <w:t>VALLESINA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B800B5"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FFC093" w14:textId="77777777" w:rsidR="00237E63" w:rsidRPr="00A30B84" w:rsidRDefault="00237E63" w:rsidP="00D911F9">
            <w:pPr>
              <w:pStyle w:val="rowtabella0"/>
              <w:rPr>
                <w:color w:val="002060"/>
              </w:rPr>
            </w:pPr>
            <w:r w:rsidRPr="00A30B84">
              <w:rPr>
                <w:color w:val="002060"/>
              </w:rPr>
              <w:t>08/10/2022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8B904F" w14:textId="77777777" w:rsidR="00237E63" w:rsidRPr="00A30B84" w:rsidRDefault="00237E63" w:rsidP="00D911F9">
            <w:pPr>
              <w:pStyle w:val="rowtabella0"/>
              <w:rPr>
                <w:color w:val="002060"/>
              </w:rPr>
            </w:pPr>
            <w:r w:rsidRPr="00A30B84">
              <w:rPr>
                <w:color w:val="002060"/>
              </w:rPr>
              <w:t>5116 PALESTRA CONUMALE DI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2C01EC" w14:textId="77777777" w:rsidR="00237E63" w:rsidRPr="00A30B84" w:rsidRDefault="00237E63" w:rsidP="00D911F9">
            <w:pPr>
              <w:pStyle w:val="rowtabella0"/>
              <w:rPr>
                <w:color w:val="002060"/>
              </w:rPr>
            </w:pPr>
            <w:r w:rsidRPr="00A30B84">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52AD60" w14:textId="77777777" w:rsidR="00237E63" w:rsidRPr="00A30B84" w:rsidRDefault="00237E63" w:rsidP="00D911F9">
            <w:pPr>
              <w:pStyle w:val="rowtabella0"/>
              <w:rPr>
                <w:color w:val="002060"/>
              </w:rPr>
            </w:pPr>
            <w:r w:rsidRPr="00A30B84">
              <w:rPr>
                <w:color w:val="002060"/>
              </w:rPr>
              <w:t>VIA MONTESSORI LOC. ANGELI</w:t>
            </w:r>
          </w:p>
        </w:tc>
      </w:tr>
      <w:tr w:rsidR="00237E63" w:rsidRPr="00A30B84" w14:paraId="46D0CCB8"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13A519" w14:textId="77777777" w:rsidR="00237E63" w:rsidRPr="00A30B84" w:rsidRDefault="00237E63" w:rsidP="00D911F9">
            <w:pPr>
              <w:pStyle w:val="rowtabella0"/>
              <w:rPr>
                <w:color w:val="002060"/>
              </w:rPr>
            </w:pPr>
            <w:r w:rsidRPr="00A30B84">
              <w:rPr>
                <w:color w:val="002060"/>
              </w:rPr>
              <w:t>ATLETICO NO BORDERS</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B1AD96" w14:textId="77777777" w:rsidR="00237E63" w:rsidRPr="00A30B84" w:rsidRDefault="00237E63" w:rsidP="00D911F9">
            <w:pPr>
              <w:pStyle w:val="rowtabella0"/>
              <w:rPr>
                <w:color w:val="002060"/>
              </w:rPr>
            </w:pPr>
            <w:r w:rsidRPr="00A30B84">
              <w:rPr>
                <w:color w:val="002060"/>
              </w:rPr>
              <w:t>CASTELRAIMONDO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5D36ED"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10D6FF" w14:textId="77777777" w:rsidR="00237E63" w:rsidRPr="00A30B84" w:rsidRDefault="00237E63" w:rsidP="00D911F9">
            <w:pPr>
              <w:pStyle w:val="rowtabella0"/>
              <w:rPr>
                <w:color w:val="002060"/>
              </w:rPr>
            </w:pPr>
            <w:r w:rsidRPr="00A30B84">
              <w:rPr>
                <w:color w:val="002060"/>
              </w:rPr>
              <w:t>08/10/2022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14D79E" w14:textId="77777777" w:rsidR="00237E63" w:rsidRPr="00A30B84" w:rsidRDefault="00237E63" w:rsidP="00D911F9">
            <w:pPr>
              <w:pStyle w:val="rowtabella0"/>
              <w:rPr>
                <w:color w:val="002060"/>
              </w:rPr>
            </w:pPr>
            <w:r w:rsidRPr="00A30B84">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A0A037" w14:textId="77777777" w:rsidR="00237E63" w:rsidRPr="00A30B84" w:rsidRDefault="00237E63" w:rsidP="00D911F9">
            <w:pPr>
              <w:pStyle w:val="rowtabella0"/>
              <w:rPr>
                <w:color w:val="002060"/>
              </w:rPr>
            </w:pPr>
            <w:r w:rsidRPr="00A30B84">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2F3352" w14:textId="77777777" w:rsidR="00237E63" w:rsidRPr="00A30B84" w:rsidRDefault="00237E63" w:rsidP="00D911F9">
            <w:pPr>
              <w:pStyle w:val="rowtabella0"/>
              <w:rPr>
                <w:color w:val="002060"/>
              </w:rPr>
            </w:pPr>
            <w:r w:rsidRPr="00A30B84">
              <w:rPr>
                <w:color w:val="002060"/>
              </w:rPr>
              <w:t xml:space="preserve">VIA </w:t>
            </w:r>
            <w:proofErr w:type="gramStart"/>
            <w:r w:rsidRPr="00A30B84">
              <w:rPr>
                <w:color w:val="002060"/>
              </w:rPr>
              <w:t>B.BUOZZI</w:t>
            </w:r>
            <w:proofErr w:type="gramEnd"/>
          </w:p>
        </w:tc>
      </w:tr>
      <w:tr w:rsidR="00237E63" w:rsidRPr="00A30B84" w14:paraId="42138AE8"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4A9977" w14:textId="77777777" w:rsidR="00237E63" w:rsidRPr="00A30B84" w:rsidRDefault="00237E63" w:rsidP="00D911F9">
            <w:pPr>
              <w:pStyle w:val="rowtabella0"/>
              <w:rPr>
                <w:color w:val="002060"/>
              </w:rPr>
            </w:pPr>
            <w:r w:rsidRPr="00A30B84">
              <w:rPr>
                <w:color w:val="002060"/>
              </w:rPr>
              <w:t>CDC 2018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EE5646" w14:textId="77777777" w:rsidR="00237E63" w:rsidRPr="00A30B84" w:rsidRDefault="00237E63" w:rsidP="00D911F9">
            <w:pPr>
              <w:pStyle w:val="rowtabella0"/>
              <w:rPr>
                <w:color w:val="002060"/>
              </w:rPr>
            </w:pPr>
            <w:r w:rsidRPr="00A30B84">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70B8C9"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6DCC83" w14:textId="77777777" w:rsidR="00237E63" w:rsidRPr="00A30B84" w:rsidRDefault="00237E63" w:rsidP="00D911F9">
            <w:pPr>
              <w:pStyle w:val="rowtabella0"/>
              <w:rPr>
                <w:color w:val="002060"/>
              </w:rPr>
            </w:pPr>
            <w:r w:rsidRPr="00A30B84">
              <w:rPr>
                <w:color w:val="002060"/>
              </w:rPr>
              <w:t>08/10/2022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4BA118" w14:textId="77777777" w:rsidR="00237E63" w:rsidRPr="00A30B84" w:rsidRDefault="00237E63" w:rsidP="00D911F9">
            <w:pPr>
              <w:pStyle w:val="rowtabella0"/>
              <w:rPr>
                <w:color w:val="002060"/>
              </w:rPr>
            </w:pPr>
            <w:r w:rsidRPr="00A30B84">
              <w:rPr>
                <w:color w:val="002060"/>
              </w:rPr>
              <w:t>5084 PALESTRA CASTELPLANIO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6FF7F3" w14:textId="77777777" w:rsidR="00237E63" w:rsidRPr="00A30B84" w:rsidRDefault="00237E63" w:rsidP="00D911F9">
            <w:pPr>
              <w:pStyle w:val="rowtabella0"/>
              <w:rPr>
                <w:color w:val="002060"/>
              </w:rPr>
            </w:pPr>
            <w:r w:rsidRPr="00A30B84">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880424" w14:textId="77777777" w:rsidR="00237E63" w:rsidRPr="00A30B84" w:rsidRDefault="00237E63" w:rsidP="00D911F9">
            <w:pPr>
              <w:pStyle w:val="rowtabella0"/>
              <w:rPr>
                <w:color w:val="002060"/>
              </w:rPr>
            </w:pPr>
            <w:r w:rsidRPr="00A30B84">
              <w:rPr>
                <w:color w:val="002060"/>
              </w:rPr>
              <w:t>LOC.MACINE VIA DANTE ALIGHIERI</w:t>
            </w:r>
          </w:p>
        </w:tc>
      </w:tr>
      <w:tr w:rsidR="00237E63" w:rsidRPr="00A30B84" w14:paraId="65328075" w14:textId="77777777" w:rsidTr="00D911F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C4B81B" w14:textId="77777777" w:rsidR="00237E63" w:rsidRPr="00A30B84" w:rsidRDefault="00237E63" w:rsidP="00D911F9">
            <w:pPr>
              <w:pStyle w:val="rowtabella0"/>
              <w:rPr>
                <w:color w:val="002060"/>
              </w:rPr>
            </w:pPr>
            <w:r w:rsidRPr="00A30B84">
              <w:rPr>
                <w:color w:val="002060"/>
              </w:rPr>
              <w:t>VIRTUS TEAM SOC.COOP.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D7A4C5" w14:textId="77777777" w:rsidR="00237E63" w:rsidRPr="00A30B84" w:rsidRDefault="00237E63" w:rsidP="00D911F9">
            <w:pPr>
              <w:pStyle w:val="rowtabella0"/>
              <w:rPr>
                <w:color w:val="002060"/>
              </w:rPr>
            </w:pPr>
            <w:r w:rsidRPr="00A30B84">
              <w:rPr>
                <w:color w:val="002060"/>
              </w:rPr>
              <w:t>FIUMINATA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D905EB"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C4C584" w14:textId="77777777" w:rsidR="00237E63" w:rsidRPr="00A30B84" w:rsidRDefault="00237E63" w:rsidP="00D911F9">
            <w:pPr>
              <w:pStyle w:val="rowtabella0"/>
              <w:rPr>
                <w:color w:val="002060"/>
              </w:rPr>
            </w:pPr>
            <w:r w:rsidRPr="00A30B84">
              <w:rPr>
                <w:color w:val="002060"/>
              </w:rPr>
              <w:t>08/10/2022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DA14D2" w14:textId="77777777" w:rsidR="00237E63" w:rsidRPr="00A30B84" w:rsidRDefault="00237E63" w:rsidP="00D911F9">
            <w:pPr>
              <w:pStyle w:val="rowtabella0"/>
              <w:rPr>
                <w:color w:val="002060"/>
              </w:rPr>
            </w:pPr>
            <w:r w:rsidRPr="00A30B84">
              <w:rPr>
                <w:color w:val="002060"/>
              </w:rPr>
              <w:t>5101 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5D9B26" w14:textId="77777777" w:rsidR="00237E63" w:rsidRPr="00A30B84" w:rsidRDefault="00237E63" w:rsidP="00D911F9">
            <w:pPr>
              <w:pStyle w:val="rowtabella0"/>
              <w:rPr>
                <w:color w:val="002060"/>
              </w:rPr>
            </w:pPr>
            <w:r w:rsidRPr="00A30B84">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15D8FF" w14:textId="77777777" w:rsidR="00237E63" w:rsidRPr="00A30B84" w:rsidRDefault="00237E63" w:rsidP="00D911F9">
            <w:pPr>
              <w:pStyle w:val="rowtabella0"/>
              <w:rPr>
                <w:color w:val="002060"/>
              </w:rPr>
            </w:pPr>
            <w:r w:rsidRPr="00A30B84">
              <w:rPr>
                <w:color w:val="002060"/>
              </w:rPr>
              <w:t>VIA VERDI</w:t>
            </w:r>
          </w:p>
        </w:tc>
      </w:tr>
    </w:tbl>
    <w:p w14:paraId="5D76EFD4" w14:textId="77777777" w:rsidR="00237E63" w:rsidRPr="00A30B84" w:rsidRDefault="00237E63" w:rsidP="00237E63">
      <w:pPr>
        <w:pStyle w:val="breakline"/>
        <w:rPr>
          <w:rFonts w:eastAsiaTheme="minorEastAsia"/>
          <w:color w:val="002060"/>
        </w:rPr>
      </w:pPr>
    </w:p>
    <w:p w14:paraId="36DB845D" w14:textId="77777777" w:rsidR="00237E63" w:rsidRPr="00A30B84" w:rsidRDefault="00237E63" w:rsidP="00237E63">
      <w:pPr>
        <w:pStyle w:val="breakline"/>
        <w:rPr>
          <w:color w:val="002060"/>
        </w:rPr>
      </w:pPr>
    </w:p>
    <w:p w14:paraId="1E71B04A" w14:textId="77777777" w:rsidR="00237E63" w:rsidRPr="00A30B84" w:rsidRDefault="00237E63" w:rsidP="00237E63">
      <w:pPr>
        <w:pStyle w:val="breakline"/>
        <w:rPr>
          <w:color w:val="002060"/>
        </w:rPr>
      </w:pPr>
    </w:p>
    <w:p w14:paraId="0A84CBD2" w14:textId="77777777" w:rsidR="00237E63" w:rsidRPr="00A30B84" w:rsidRDefault="00237E63" w:rsidP="00237E63">
      <w:pPr>
        <w:pStyle w:val="sottotitolocampionato10"/>
        <w:rPr>
          <w:color w:val="002060"/>
        </w:rPr>
      </w:pPr>
      <w:r w:rsidRPr="00A30B84">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1"/>
        <w:gridCol w:w="385"/>
        <w:gridCol w:w="898"/>
        <w:gridCol w:w="1190"/>
        <w:gridCol w:w="1545"/>
        <w:gridCol w:w="1549"/>
      </w:tblGrid>
      <w:tr w:rsidR="00237E63" w:rsidRPr="00A30B84" w14:paraId="23507EEC" w14:textId="77777777" w:rsidTr="00D911F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BEEF6" w14:textId="77777777" w:rsidR="00237E63" w:rsidRPr="00A30B84" w:rsidRDefault="00237E63" w:rsidP="00D911F9">
            <w:pPr>
              <w:pStyle w:val="headertabella0"/>
              <w:rPr>
                <w:color w:val="002060"/>
              </w:rPr>
            </w:pPr>
            <w:r w:rsidRPr="00A30B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B2BA2" w14:textId="77777777" w:rsidR="00237E63" w:rsidRPr="00A30B84" w:rsidRDefault="00237E63" w:rsidP="00D911F9">
            <w:pPr>
              <w:pStyle w:val="headertabella0"/>
              <w:rPr>
                <w:color w:val="002060"/>
              </w:rPr>
            </w:pPr>
            <w:r w:rsidRPr="00A30B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5BEA5" w14:textId="77777777" w:rsidR="00237E63" w:rsidRPr="00A30B84" w:rsidRDefault="00237E63" w:rsidP="00D911F9">
            <w:pPr>
              <w:pStyle w:val="headertabella0"/>
              <w:rPr>
                <w:color w:val="002060"/>
              </w:rPr>
            </w:pPr>
            <w:r w:rsidRPr="00A30B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F7CC9" w14:textId="77777777" w:rsidR="00237E63" w:rsidRPr="00A30B84" w:rsidRDefault="00237E63" w:rsidP="00D911F9">
            <w:pPr>
              <w:pStyle w:val="headertabella0"/>
              <w:rPr>
                <w:color w:val="002060"/>
              </w:rPr>
            </w:pPr>
            <w:r w:rsidRPr="00A30B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2F160" w14:textId="77777777" w:rsidR="00237E63" w:rsidRPr="00A30B84" w:rsidRDefault="00237E63" w:rsidP="00D911F9">
            <w:pPr>
              <w:pStyle w:val="headertabella0"/>
              <w:rPr>
                <w:color w:val="002060"/>
              </w:rPr>
            </w:pPr>
            <w:r w:rsidRPr="00A30B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2DF38" w14:textId="77777777" w:rsidR="00237E63" w:rsidRPr="00A30B84" w:rsidRDefault="00237E63" w:rsidP="00D911F9">
            <w:pPr>
              <w:pStyle w:val="headertabella0"/>
              <w:rPr>
                <w:color w:val="002060"/>
              </w:rPr>
            </w:pPr>
            <w:r w:rsidRPr="00A30B8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A3E2F" w14:textId="77777777" w:rsidR="00237E63" w:rsidRPr="00A30B84" w:rsidRDefault="00237E63" w:rsidP="00D911F9">
            <w:pPr>
              <w:pStyle w:val="headertabella0"/>
              <w:rPr>
                <w:color w:val="002060"/>
              </w:rPr>
            </w:pPr>
            <w:r w:rsidRPr="00A30B84">
              <w:rPr>
                <w:color w:val="002060"/>
              </w:rPr>
              <w:t>Indirizzo Impianto</w:t>
            </w:r>
          </w:p>
        </w:tc>
      </w:tr>
      <w:tr w:rsidR="00237E63" w:rsidRPr="00A30B84" w14:paraId="56578780" w14:textId="77777777" w:rsidTr="00D911F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21E226" w14:textId="77777777" w:rsidR="00237E63" w:rsidRPr="00A30B84" w:rsidRDefault="00237E63" w:rsidP="00D911F9">
            <w:pPr>
              <w:pStyle w:val="rowtabella0"/>
              <w:rPr>
                <w:color w:val="002060"/>
              </w:rPr>
            </w:pPr>
            <w:r w:rsidRPr="00A30B84">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EDB168" w14:textId="77777777" w:rsidR="00237E63" w:rsidRPr="00A30B84" w:rsidRDefault="00237E63" w:rsidP="00D911F9">
            <w:pPr>
              <w:pStyle w:val="rowtabella0"/>
              <w:rPr>
                <w:color w:val="002060"/>
              </w:rPr>
            </w:pPr>
            <w:r w:rsidRPr="00A30B84">
              <w:rPr>
                <w:color w:val="002060"/>
              </w:rPr>
              <w:t>CANDIA BARACCOLA ASPIO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BBC84F" w14:textId="77777777" w:rsidR="00237E63" w:rsidRPr="00A30B84" w:rsidRDefault="00237E63" w:rsidP="00D911F9">
            <w:pPr>
              <w:pStyle w:val="rowtabella0"/>
              <w:jc w:val="center"/>
              <w:rPr>
                <w:color w:val="002060"/>
              </w:rPr>
            </w:pPr>
            <w:r w:rsidRPr="00A30B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005D41" w14:textId="77777777" w:rsidR="00237E63" w:rsidRPr="00A30B84" w:rsidRDefault="00237E63" w:rsidP="00D911F9">
            <w:pPr>
              <w:pStyle w:val="rowtabella0"/>
              <w:rPr>
                <w:color w:val="002060"/>
              </w:rPr>
            </w:pPr>
            <w:r w:rsidRPr="00A30B84">
              <w:rPr>
                <w:color w:val="002060"/>
              </w:rPr>
              <w:t>07/10/2022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068FA8" w14:textId="77777777" w:rsidR="00237E63" w:rsidRPr="00A30B84" w:rsidRDefault="00237E63" w:rsidP="00D911F9">
            <w:pPr>
              <w:pStyle w:val="rowtabella0"/>
              <w:rPr>
                <w:color w:val="002060"/>
              </w:rPr>
            </w:pPr>
            <w:r w:rsidRPr="00A30B84">
              <w:rPr>
                <w:color w:val="002060"/>
              </w:rPr>
              <w:t>5050 PALLONE GEODETICO "VARANO"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C20269" w14:textId="77777777" w:rsidR="00237E63" w:rsidRPr="00A30B84" w:rsidRDefault="00237E63" w:rsidP="00D911F9">
            <w:pPr>
              <w:pStyle w:val="rowtabella0"/>
              <w:rPr>
                <w:color w:val="002060"/>
              </w:rPr>
            </w:pPr>
            <w:r w:rsidRPr="00A30B8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E362F1" w14:textId="77777777" w:rsidR="00237E63" w:rsidRPr="00A30B84" w:rsidRDefault="00237E63" w:rsidP="00D911F9">
            <w:pPr>
              <w:pStyle w:val="rowtabella0"/>
              <w:rPr>
                <w:color w:val="002060"/>
              </w:rPr>
            </w:pPr>
            <w:r w:rsidRPr="00A30B84">
              <w:rPr>
                <w:color w:val="002060"/>
              </w:rPr>
              <w:t>CONTRADA DEL POZZO</w:t>
            </w:r>
          </w:p>
        </w:tc>
      </w:tr>
      <w:tr w:rsidR="00237E63" w:rsidRPr="00A30B84" w14:paraId="7E0D59E8"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F60C11" w14:textId="77777777" w:rsidR="00237E63" w:rsidRPr="00A30B84" w:rsidRDefault="00237E63" w:rsidP="00D911F9">
            <w:pPr>
              <w:pStyle w:val="rowtabella0"/>
              <w:rPr>
                <w:color w:val="002060"/>
              </w:rPr>
            </w:pPr>
            <w:r w:rsidRPr="00A30B84">
              <w:rPr>
                <w:color w:val="002060"/>
              </w:rPr>
              <w:t>CASENUOVE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39EED2" w14:textId="77777777" w:rsidR="00237E63" w:rsidRPr="00A30B84" w:rsidRDefault="00237E63" w:rsidP="00D911F9">
            <w:pPr>
              <w:pStyle w:val="rowtabella0"/>
              <w:rPr>
                <w:color w:val="002060"/>
              </w:rPr>
            </w:pPr>
            <w:r w:rsidRPr="00A30B84">
              <w:rPr>
                <w:color w:val="002060"/>
              </w:rPr>
              <w:t>CALCETTO NUMANA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8BD7DD"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E51081" w14:textId="77777777" w:rsidR="00237E63" w:rsidRPr="00A30B84" w:rsidRDefault="00237E63" w:rsidP="00D911F9">
            <w:pPr>
              <w:pStyle w:val="rowtabella0"/>
              <w:rPr>
                <w:color w:val="002060"/>
              </w:rPr>
            </w:pPr>
            <w:r w:rsidRPr="00A30B84">
              <w:rPr>
                <w:color w:val="002060"/>
              </w:rPr>
              <w:t>07/10/2022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B6E8D2" w14:textId="77777777" w:rsidR="00237E63" w:rsidRPr="00A30B84" w:rsidRDefault="00237E63" w:rsidP="00D911F9">
            <w:pPr>
              <w:pStyle w:val="rowtabella0"/>
              <w:rPr>
                <w:color w:val="002060"/>
              </w:rPr>
            </w:pPr>
            <w:r w:rsidRPr="00A30B84">
              <w:rPr>
                <w:color w:val="002060"/>
              </w:rPr>
              <w:t>5036 PALLONE PRESSOSTATICO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0EB6D4" w14:textId="77777777" w:rsidR="00237E63" w:rsidRPr="00A30B84" w:rsidRDefault="00237E63" w:rsidP="00D911F9">
            <w:pPr>
              <w:pStyle w:val="rowtabella0"/>
              <w:rPr>
                <w:color w:val="002060"/>
              </w:rPr>
            </w:pPr>
            <w:r w:rsidRPr="00A30B8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88A420" w14:textId="77777777" w:rsidR="00237E63" w:rsidRPr="00A30B84" w:rsidRDefault="00237E63" w:rsidP="00D911F9">
            <w:pPr>
              <w:pStyle w:val="rowtabella0"/>
              <w:rPr>
                <w:color w:val="002060"/>
              </w:rPr>
            </w:pPr>
            <w:r w:rsidRPr="00A30B84">
              <w:rPr>
                <w:color w:val="002060"/>
              </w:rPr>
              <w:t>FRAZ. CASENUOVE DI OSIMO</w:t>
            </w:r>
          </w:p>
        </w:tc>
      </w:tr>
      <w:tr w:rsidR="00237E63" w:rsidRPr="00A30B84" w14:paraId="706CBEE0"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3F03E7" w14:textId="77777777" w:rsidR="00237E63" w:rsidRPr="00A30B84" w:rsidRDefault="00237E63" w:rsidP="00D911F9">
            <w:pPr>
              <w:pStyle w:val="rowtabella0"/>
              <w:rPr>
                <w:color w:val="002060"/>
              </w:rPr>
            </w:pPr>
            <w:r w:rsidRPr="00A30B84">
              <w:rPr>
                <w:color w:val="002060"/>
              </w:rPr>
              <w:t>PEGASO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85A10A" w14:textId="77777777" w:rsidR="00237E63" w:rsidRPr="00A30B84" w:rsidRDefault="00237E63" w:rsidP="00D911F9">
            <w:pPr>
              <w:pStyle w:val="rowtabella0"/>
              <w:rPr>
                <w:color w:val="002060"/>
              </w:rPr>
            </w:pPr>
            <w:r w:rsidRPr="00A30B84">
              <w:rPr>
                <w:color w:val="002060"/>
              </w:rPr>
              <w:t>FUTSAL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7FDA98"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F1CA85" w14:textId="77777777" w:rsidR="00237E63" w:rsidRPr="00A30B84" w:rsidRDefault="00237E63" w:rsidP="00D911F9">
            <w:pPr>
              <w:pStyle w:val="rowtabella0"/>
              <w:rPr>
                <w:color w:val="002060"/>
              </w:rPr>
            </w:pPr>
            <w:r w:rsidRPr="00A30B84">
              <w:rPr>
                <w:color w:val="002060"/>
              </w:rPr>
              <w:t>07/10/2022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F306DE" w14:textId="77777777" w:rsidR="00237E63" w:rsidRPr="00A30B84" w:rsidRDefault="00237E63" w:rsidP="00D911F9">
            <w:pPr>
              <w:pStyle w:val="rowtabella0"/>
              <w:rPr>
                <w:color w:val="002060"/>
              </w:rPr>
            </w:pPr>
            <w:r w:rsidRPr="00A30B84">
              <w:rPr>
                <w:color w:val="002060"/>
              </w:rPr>
              <w:t>5047 PALLONE GEODETICO "</w:t>
            </w:r>
            <w:proofErr w:type="gramStart"/>
            <w:r w:rsidRPr="00A30B84">
              <w:rPr>
                <w:color w:val="002060"/>
              </w:rPr>
              <w:t>L.PAPINI</w:t>
            </w:r>
            <w:proofErr w:type="gramEnd"/>
            <w:r w:rsidRPr="00A30B84">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5B2F1E" w14:textId="77777777" w:rsidR="00237E63" w:rsidRPr="00A30B84" w:rsidRDefault="00237E63" w:rsidP="00D911F9">
            <w:pPr>
              <w:pStyle w:val="rowtabella0"/>
              <w:rPr>
                <w:color w:val="002060"/>
              </w:rPr>
            </w:pPr>
            <w:r w:rsidRPr="00A30B8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2B5BC7" w14:textId="77777777" w:rsidR="00237E63" w:rsidRPr="00A30B84" w:rsidRDefault="00237E63" w:rsidP="00D911F9">
            <w:pPr>
              <w:pStyle w:val="rowtabella0"/>
              <w:rPr>
                <w:color w:val="002060"/>
              </w:rPr>
            </w:pPr>
            <w:r w:rsidRPr="00A30B84">
              <w:rPr>
                <w:color w:val="002060"/>
              </w:rPr>
              <w:t>VIA ESINO 122 TORRETTE</w:t>
            </w:r>
          </w:p>
        </w:tc>
      </w:tr>
      <w:tr w:rsidR="00237E63" w:rsidRPr="00A30B84" w14:paraId="529456E7"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E3928F" w14:textId="77777777" w:rsidR="00237E63" w:rsidRPr="00A30B84" w:rsidRDefault="00237E63" w:rsidP="00D911F9">
            <w:pPr>
              <w:pStyle w:val="rowtabella0"/>
              <w:rPr>
                <w:color w:val="002060"/>
              </w:rPr>
            </w:pPr>
            <w:r w:rsidRPr="00A30B84">
              <w:rPr>
                <w:color w:val="002060"/>
              </w:rPr>
              <w:t>POLISPORTIVA FUTURA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7A431A" w14:textId="77777777" w:rsidR="00237E63" w:rsidRPr="00A30B84" w:rsidRDefault="00237E63" w:rsidP="00D911F9">
            <w:pPr>
              <w:pStyle w:val="rowtabella0"/>
              <w:rPr>
                <w:color w:val="002060"/>
              </w:rPr>
            </w:pPr>
            <w:r w:rsidRPr="00A30B84">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6D1D66"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0DD3E8" w14:textId="77777777" w:rsidR="00237E63" w:rsidRPr="00A30B84" w:rsidRDefault="00237E63" w:rsidP="00D911F9">
            <w:pPr>
              <w:pStyle w:val="rowtabella0"/>
              <w:rPr>
                <w:color w:val="002060"/>
              </w:rPr>
            </w:pPr>
            <w:r w:rsidRPr="00A30B84">
              <w:rPr>
                <w:color w:val="002060"/>
              </w:rPr>
              <w:t>07/10/2022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873CE1" w14:textId="77777777" w:rsidR="00237E63" w:rsidRPr="00A30B84" w:rsidRDefault="00237E63" w:rsidP="00D911F9">
            <w:pPr>
              <w:pStyle w:val="rowtabella0"/>
              <w:rPr>
                <w:color w:val="002060"/>
              </w:rPr>
            </w:pPr>
            <w:r w:rsidRPr="00A30B84">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375628" w14:textId="77777777" w:rsidR="00237E63" w:rsidRPr="00A30B84" w:rsidRDefault="00237E63" w:rsidP="00D911F9">
            <w:pPr>
              <w:pStyle w:val="rowtabella0"/>
              <w:rPr>
                <w:color w:val="002060"/>
              </w:rPr>
            </w:pPr>
            <w:r w:rsidRPr="00A30B8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F1353E" w14:textId="77777777" w:rsidR="00237E63" w:rsidRPr="00A30B84" w:rsidRDefault="00237E63" w:rsidP="00D911F9">
            <w:pPr>
              <w:pStyle w:val="rowtabella0"/>
              <w:rPr>
                <w:color w:val="002060"/>
              </w:rPr>
            </w:pPr>
            <w:r w:rsidRPr="00A30B84">
              <w:rPr>
                <w:color w:val="002060"/>
              </w:rPr>
              <w:t>VIA MASSIMO D'AZEGLIO</w:t>
            </w:r>
          </w:p>
        </w:tc>
      </w:tr>
      <w:tr w:rsidR="00237E63" w:rsidRPr="00A30B84" w14:paraId="3530BCEF"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D6AB6B" w14:textId="77777777" w:rsidR="00237E63" w:rsidRPr="00A30B84" w:rsidRDefault="00237E63" w:rsidP="00D911F9">
            <w:pPr>
              <w:pStyle w:val="rowtabella0"/>
              <w:rPr>
                <w:color w:val="002060"/>
              </w:rPr>
            </w:pPr>
            <w:r w:rsidRPr="00A30B84">
              <w:rPr>
                <w:color w:val="002060"/>
              </w:rPr>
              <w:t>ANKON NOVA MARMI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7AF700" w14:textId="77777777" w:rsidR="00237E63" w:rsidRPr="00A30B84" w:rsidRDefault="00237E63" w:rsidP="00D911F9">
            <w:pPr>
              <w:pStyle w:val="rowtabella0"/>
              <w:rPr>
                <w:color w:val="002060"/>
              </w:rPr>
            </w:pPr>
            <w:r w:rsidRPr="00A30B84">
              <w:rPr>
                <w:color w:val="002060"/>
              </w:rPr>
              <w:t>CIRCOLO COLLODI CALCIO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626748"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211C68" w14:textId="77777777" w:rsidR="00237E63" w:rsidRPr="00A30B84" w:rsidRDefault="00237E63" w:rsidP="00D911F9">
            <w:pPr>
              <w:pStyle w:val="rowtabella0"/>
              <w:rPr>
                <w:color w:val="002060"/>
              </w:rPr>
            </w:pPr>
            <w:r w:rsidRPr="00A30B84">
              <w:rPr>
                <w:color w:val="002060"/>
              </w:rPr>
              <w:t>08/10/2022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4BA729" w14:textId="77777777" w:rsidR="00237E63" w:rsidRPr="00A30B84" w:rsidRDefault="00237E63" w:rsidP="00D911F9">
            <w:pPr>
              <w:pStyle w:val="rowtabella0"/>
              <w:rPr>
                <w:color w:val="002060"/>
              </w:rPr>
            </w:pPr>
            <w:r w:rsidRPr="00A30B84">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58A084" w14:textId="77777777" w:rsidR="00237E63" w:rsidRPr="00A30B84" w:rsidRDefault="00237E63" w:rsidP="00D911F9">
            <w:pPr>
              <w:pStyle w:val="rowtabella0"/>
              <w:rPr>
                <w:color w:val="002060"/>
              </w:rPr>
            </w:pPr>
            <w:r w:rsidRPr="00A30B8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12D2E0" w14:textId="77777777" w:rsidR="00237E63" w:rsidRPr="00A30B84" w:rsidRDefault="00237E63" w:rsidP="00D911F9">
            <w:pPr>
              <w:pStyle w:val="rowtabella0"/>
              <w:rPr>
                <w:color w:val="002060"/>
              </w:rPr>
            </w:pPr>
            <w:r w:rsidRPr="00A30B84">
              <w:rPr>
                <w:color w:val="002060"/>
              </w:rPr>
              <w:t>LOCALITA' NONTESICURO</w:t>
            </w:r>
          </w:p>
        </w:tc>
      </w:tr>
      <w:tr w:rsidR="00237E63" w:rsidRPr="00A30B84" w14:paraId="71129943" w14:textId="77777777" w:rsidTr="00D911F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CCE355" w14:textId="77777777" w:rsidR="00237E63" w:rsidRPr="00A30B84" w:rsidRDefault="00237E63" w:rsidP="00D911F9">
            <w:pPr>
              <w:pStyle w:val="rowtabella0"/>
              <w:rPr>
                <w:color w:val="002060"/>
              </w:rPr>
            </w:pPr>
            <w:r w:rsidRPr="00A30B84">
              <w:rPr>
                <w:color w:val="002060"/>
              </w:rPr>
              <w:t>GIOVANE ANCONA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3A0ACC" w14:textId="77777777" w:rsidR="00237E63" w:rsidRPr="00A30B84" w:rsidRDefault="00237E63" w:rsidP="00D911F9">
            <w:pPr>
              <w:pStyle w:val="rowtabella0"/>
              <w:rPr>
                <w:color w:val="002060"/>
              </w:rPr>
            </w:pPr>
            <w:r w:rsidRPr="00A30B84">
              <w:rPr>
                <w:color w:val="002060"/>
              </w:rPr>
              <w:t>SAN BIAGIO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BD028F"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18089B" w14:textId="77777777" w:rsidR="00237E63" w:rsidRPr="00A30B84" w:rsidRDefault="00237E63" w:rsidP="00D911F9">
            <w:pPr>
              <w:pStyle w:val="rowtabella0"/>
              <w:rPr>
                <w:color w:val="002060"/>
              </w:rPr>
            </w:pPr>
            <w:r w:rsidRPr="00A30B84">
              <w:rPr>
                <w:color w:val="002060"/>
              </w:rPr>
              <w:t>10/10/2022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0F084A" w14:textId="77777777" w:rsidR="00237E63" w:rsidRPr="00A30B84" w:rsidRDefault="00237E63" w:rsidP="00D911F9">
            <w:pPr>
              <w:pStyle w:val="rowtabella0"/>
              <w:rPr>
                <w:color w:val="002060"/>
              </w:rPr>
            </w:pPr>
            <w:r w:rsidRPr="00A30B84">
              <w:rPr>
                <w:color w:val="002060"/>
              </w:rPr>
              <w:t>5022 PALLONE GEODETICO LOC.CANDIA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BDBA86" w14:textId="77777777" w:rsidR="00237E63" w:rsidRPr="00A30B84" w:rsidRDefault="00237E63" w:rsidP="00D911F9">
            <w:pPr>
              <w:pStyle w:val="rowtabella0"/>
              <w:rPr>
                <w:color w:val="002060"/>
              </w:rPr>
            </w:pPr>
            <w:r w:rsidRPr="00A30B84">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A996FF" w14:textId="77777777" w:rsidR="00237E63" w:rsidRPr="00A30B84" w:rsidRDefault="00237E63" w:rsidP="00D911F9">
            <w:pPr>
              <w:pStyle w:val="rowtabella0"/>
              <w:rPr>
                <w:color w:val="002060"/>
              </w:rPr>
            </w:pPr>
            <w:r w:rsidRPr="00A30B84">
              <w:rPr>
                <w:color w:val="002060"/>
              </w:rPr>
              <w:t>LOCALITA' CANDIA</w:t>
            </w:r>
          </w:p>
        </w:tc>
      </w:tr>
    </w:tbl>
    <w:p w14:paraId="718E9D5E" w14:textId="77777777" w:rsidR="00237E63" w:rsidRPr="00A30B84" w:rsidRDefault="00237E63" w:rsidP="00237E63">
      <w:pPr>
        <w:pStyle w:val="breakline"/>
        <w:rPr>
          <w:rFonts w:eastAsiaTheme="minorEastAsia"/>
          <w:color w:val="002060"/>
        </w:rPr>
      </w:pPr>
    </w:p>
    <w:p w14:paraId="07380D12" w14:textId="77777777" w:rsidR="00237E63" w:rsidRPr="00A30B84" w:rsidRDefault="00237E63" w:rsidP="00237E63">
      <w:pPr>
        <w:pStyle w:val="breakline"/>
        <w:rPr>
          <w:color w:val="002060"/>
        </w:rPr>
      </w:pPr>
    </w:p>
    <w:p w14:paraId="0C5A3100" w14:textId="77777777" w:rsidR="00237E63" w:rsidRPr="00A30B84" w:rsidRDefault="00237E63" w:rsidP="00237E63">
      <w:pPr>
        <w:pStyle w:val="breakline"/>
        <w:rPr>
          <w:color w:val="002060"/>
        </w:rPr>
      </w:pPr>
    </w:p>
    <w:p w14:paraId="7B168F15" w14:textId="77777777" w:rsidR="00237E63" w:rsidRPr="00A30B84" w:rsidRDefault="00237E63" w:rsidP="00237E63">
      <w:pPr>
        <w:pStyle w:val="sottotitolocampionato10"/>
        <w:rPr>
          <w:color w:val="002060"/>
        </w:rPr>
      </w:pPr>
      <w:r w:rsidRPr="00A30B84">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06"/>
        <w:gridCol w:w="385"/>
        <w:gridCol w:w="898"/>
        <w:gridCol w:w="1199"/>
        <w:gridCol w:w="1546"/>
        <w:gridCol w:w="1553"/>
      </w:tblGrid>
      <w:tr w:rsidR="00237E63" w:rsidRPr="00A30B84" w14:paraId="51269C15" w14:textId="77777777" w:rsidTr="00D911F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C20C6" w14:textId="77777777" w:rsidR="00237E63" w:rsidRPr="00A30B84" w:rsidRDefault="00237E63" w:rsidP="00D911F9">
            <w:pPr>
              <w:pStyle w:val="headertabella0"/>
              <w:rPr>
                <w:color w:val="002060"/>
              </w:rPr>
            </w:pPr>
            <w:r w:rsidRPr="00A30B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2276B" w14:textId="77777777" w:rsidR="00237E63" w:rsidRPr="00A30B84" w:rsidRDefault="00237E63" w:rsidP="00D911F9">
            <w:pPr>
              <w:pStyle w:val="headertabella0"/>
              <w:rPr>
                <w:color w:val="002060"/>
              </w:rPr>
            </w:pPr>
            <w:r w:rsidRPr="00A30B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F0564" w14:textId="77777777" w:rsidR="00237E63" w:rsidRPr="00A30B84" w:rsidRDefault="00237E63" w:rsidP="00D911F9">
            <w:pPr>
              <w:pStyle w:val="headertabella0"/>
              <w:rPr>
                <w:color w:val="002060"/>
              </w:rPr>
            </w:pPr>
            <w:r w:rsidRPr="00A30B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EBF24" w14:textId="77777777" w:rsidR="00237E63" w:rsidRPr="00A30B84" w:rsidRDefault="00237E63" w:rsidP="00D911F9">
            <w:pPr>
              <w:pStyle w:val="headertabella0"/>
              <w:rPr>
                <w:color w:val="002060"/>
              </w:rPr>
            </w:pPr>
            <w:r w:rsidRPr="00A30B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7C4FC" w14:textId="77777777" w:rsidR="00237E63" w:rsidRPr="00A30B84" w:rsidRDefault="00237E63" w:rsidP="00D911F9">
            <w:pPr>
              <w:pStyle w:val="headertabella0"/>
              <w:rPr>
                <w:color w:val="002060"/>
              </w:rPr>
            </w:pPr>
            <w:r w:rsidRPr="00A30B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CC985" w14:textId="77777777" w:rsidR="00237E63" w:rsidRPr="00A30B84" w:rsidRDefault="00237E63" w:rsidP="00D911F9">
            <w:pPr>
              <w:pStyle w:val="headertabella0"/>
              <w:rPr>
                <w:color w:val="002060"/>
              </w:rPr>
            </w:pPr>
            <w:r w:rsidRPr="00A30B8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BC238" w14:textId="77777777" w:rsidR="00237E63" w:rsidRPr="00A30B84" w:rsidRDefault="00237E63" w:rsidP="00D911F9">
            <w:pPr>
              <w:pStyle w:val="headertabella0"/>
              <w:rPr>
                <w:color w:val="002060"/>
              </w:rPr>
            </w:pPr>
            <w:r w:rsidRPr="00A30B84">
              <w:rPr>
                <w:color w:val="002060"/>
              </w:rPr>
              <w:t>Indirizzo Impianto</w:t>
            </w:r>
          </w:p>
        </w:tc>
      </w:tr>
      <w:tr w:rsidR="00237E63" w:rsidRPr="00A30B84" w14:paraId="32B25B0A" w14:textId="77777777" w:rsidTr="00D911F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3EC53E" w14:textId="77777777" w:rsidR="00237E63" w:rsidRPr="00A30B84" w:rsidRDefault="00237E63" w:rsidP="00D911F9">
            <w:pPr>
              <w:pStyle w:val="rowtabella0"/>
              <w:rPr>
                <w:color w:val="002060"/>
              </w:rPr>
            </w:pPr>
            <w:r w:rsidRPr="00A30B84">
              <w:rPr>
                <w:color w:val="002060"/>
              </w:rPr>
              <w:t>BOCA CIVITANOVA 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21BFC6" w14:textId="77777777" w:rsidR="00237E63" w:rsidRPr="00A30B84" w:rsidRDefault="00237E63" w:rsidP="00D911F9">
            <w:pPr>
              <w:pStyle w:val="rowtabella0"/>
              <w:rPr>
                <w:color w:val="002060"/>
              </w:rPr>
            </w:pPr>
            <w:r w:rsidRPr="00A30B84">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C7107B" w14:textId="77777777" w:rsidR="00237E63" w:rsidRPr="00A30B84" w:rsidRDefault="00237E63" w:rsidP="00D911F9">
            <w:pPr>
              <w:pStyle w:val="rowtabella0"/>
              <w:jc w:val="center"/>
              <w:rPr>
                <w:color w:val="002060"/>
              </w:rPr>
            </w:pPr>
            <w:r w:rsidRPr="00A30B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D01AC5" w14:textId="77777777" w:rsidR="00237E63" w:rsidRPr="00A30B84" w:rsidRDefault="00237E63" w:rsidP="00D911F9">
            <w:pPr>
              <w:pStyle w:val="rowtabella0"/>
              <w:rPr>
                <w:color w:val="002060"/>
              </w:rPr>
            </w:pPr>
            <w:r w:rsidRPr="00A30B84">
              <w:rPr>
                <w:color w:val="002060"/>
              </w:rPr>
              <w:t>07/10/2022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9FDA78" w14:textId="77777777" w:rsidR="00237E63" w:rsidRPr="00A30B84" w:rsidRDefault="00237E63" w:rsidP="00D911F9">
            <w:pPr>
              <w:pStyle w:val="rowtabella0"/>
              <w:rPr>
                <w:color w:val="002060"/>
              </w:rPr>
            </w:pPr>
            <w:r w:rsidRPr="00A30B84">
              <w:rPr>
                <w:color w:val="002060"/>
              </w:rPr>
              <w:t>5280 TENSOSTRUTTURA S.</w:t>
            </w:r>
            <w:proofErr w:type="gramStart"/>
            <w:r w:rsidRPr="00A30B84">
              <w:rPr>
                <w:color w:val="002060"/>
              </w:rPr>
              <w:t>M.APPARENTE</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8D24CE" w14:textId="77777777" w:rsidR="00237E63" w:rsidRPr="00A30B84" w:rsidRDefault="00237E63" w:rsidP="00D911F9">
            <w:pPr>
              <w:pStyle w:val="rowtabella0"/>
              <w:rPr>
                <w:color w:val="002060"/>
              </w:rPr>
            </w:pPr>
            <w:r w:rsidRPr="00A30B84">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C9CC61" w14:textId="77777777" w:rsidR="00237E63" w:rsidRPr="00A30B84" w:rsidRDefault="00237E63" w:rsidP="00D911F9">
            <w:pPr>
              <w:pStyle w:val="rowtabella0"/>
              <w:rPr>
                <w:color w:val="002060"/>
              </w:rPr>
            </w:pPr>
            <w:r w:rsidRPr="00A30B84">
              <w:rPr>
                <w:color w:val="002060"/>
              </w:rPr>
              <w:t>VIA LORENZO LOTTO</w:t>
            </w:r>
          </w:p>
        </w:tc>
      </w:tr>
      <w:tr w:rsidR="00237E63" w:rsidRPr="00A30B84" w14:paraId="458EA29E"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5B5224" w14:textId="77777777" w:rsidR="00237E63" w:rsidRPr="00A30B84" w:rsidRDefault="00237E63" w:rsidP="00D911F9">
            <w:pPr>
              <w:pStyle w:val="rowtabella0"/>
              <w:rPr>
                <w:color w:val="002060"/>
              </w:rPr>
            </w:pPr>
            <w:r w:rsidRPr="00A30B84">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6B222A" w14:textId="77777777" w:rsidR="00237E63" w:rsidRPr="00A30B84" w:rsidRDefault="00237E63" w:rsidP="00D911F9">
            <w:pPr>
              <w:pStyle w:val="rowtabella0"/>
              <w:rPr>
                <w:color w:val="002060"/>
              </w:rPr>
            </w:pPr>
            <w:r w:rsidRPr="00A30B84">
              <w:rPr>
                <w:color w:val="002060"/>
              </w:rPr>
              <w:t>AMATORI STESE 2007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0AA576"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7A719E" w14:textId="77777777" w:rsidR="00237E63" w:rsidRPr="00A30B84" w:rsidRDefault="00237E63" w:rsidP="00D911F9">
            <w:pPr>
              <w:pStyle w:val="rowtabella0"/>
              <w:rPr>
                <w:color w:val="002060"/>
              </w:rPr>
            </w:pPr>
            <w:r w:rsidRPr="00A30B84">
              <w:rPr>
                <w:color w:val="002060"/>
              </w:rPr>
              <w:t>07/10/2022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657464" w14:textId="77777777" w:rsidR="00237E63" w:rsidRPr="00A30B84" w:rsidRDefault="00237E63" w:rsidP="00D911F9">
            <w:pPr>
              <w:pStyle w:val="rowtabella0"/>
              <w:rPr>
                <w:color w:val="002060"/>
              </w:rPr>
            </w:pPr>
            <w:r w:rsidRPr="00A30B84">
              <w:rPr>
                <w:color w:val="002060"/>
              </w:rPr>
              <w:t>5299 CENTRO SP. POL. "</w:t>
            </w:r>
            <w:proofErr w:type="gramStart"/>
            <w:r w:rsidRPr="00A30B84">
              <w:rPr>
                <w:color w:val="002060"/>
              </w:rPr>
              <w:t>R.GATTARI</w:t>
            </w:r>
            <w:proofErr w:type="gramEnd"/>
            <w:r w:rsidRPr="00A30B84">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2F10CC" w14:textId="77777777" w:rsidR="00237E63" w:rsidRPr="00A30B84" w:rsidRDefault="00237E63" w:rsidP="00D911F9">
            <w:pPr>
              <w:pStyle w:val="rowtabella0"/>
              <w:rPr>
                <w:color w:val="002060"/>
              </w:rPr>
            </w:pPr>
            <w:r w:rsidRPr="00A30B84">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A42E3C" w14:textId="77777777" w:rsidR="00237E63" w:rsidRPr="00A30B84" w:rsidRDefault="00237E63" w:rsidP="00D911F9">
            <w:pPr>
              <w:pStyle w:val="rowtabella0"/>
              <w:rPr>
                <w:color w:val="002060"/>
              </w:rPr>
            </w:pPr>
            <w:r w:rsidRPr="00A30B84">
              <w:rPr>
                <w:color w:val="002060"/>
              </w:rPr>
              <w:t>VIA TAGLIAMENTO</w:t>
            </w:r>
          </w:p>
        </w:tc>
      </w:tr>
      <w:tr w:rsidR="00237E63" w:rsidRPr="00A30B84" w14:paraId="1479B755"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0153AE" w14:textId="77777777" w:rsidR="00237E63" w:rsidRPr="00A30B84" w:rsidRDefault="00237E63" w:rsidP="00D911F9">
            <w:pPr>
              <w:pStyle w:val="rowtabella0"/>
              <w:rPr>
                <w:color w:val="002060"/>
              </w:rPr>
            </w:pPr>
            <w:r w:rsidRPr="00A30B84">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F3EA3E" w14:textId="77777777" w:rsidR="00237E63" w:rsidRPr="00A30B84" w:rsidRDefault="00237E63" w:rsidP="00D911F9">
            <w:pPr>
              <w:pStyle w:val="rowtabella0"/>
              <w:rPr>
                <w:color w:val="002060"/>
              </w:rPr>
            </w:pPr>
            <w:r w:rsidRPr="00A30B84">
              <w:rPr>
                <w:color w:val="002060"/>
              </w:rPr>
              <w:t xml:space="preserve">CALCIO </w:t>
            </w:r>
            <w:proofErr w:type="gramStart"/>
            <w:r w:rsidRPr="00A30B84">
              <w:rPr>
                <w:color w:val="002060"/>
              </w:rPr>
              <w:t>S.ELPIDIO</w:t>
            </w:r>
            <w:proofErr w:type="gramEnd"/>
            <w:r w:rsidRPr="00A30B84">
              <w:rPr>
                <w:color w:val="002060"/>
              </w:rPr>
              <w:t xml:space="preserve"> A 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6E1090"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7E1517" w14:textId="77777777" w:rsidR="00237E63" w:rsidRPr="00A30B84" w:rsidRDefault="00237E63" w:rsidP="00D911F9">
            <w:pPr>
              <w:pStyle w:val="rowtabella0"/>
              <w:rPr>
                <w:color w:val="002060"/>
              </w:rPr>
            </w:pPr>
            <w:r w:rsidRPr="00A30B84">
              <w:rPr>
                <w:color w:val="002060"/>
              </w:rPr>
              <w:t>07/10/2022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FBF6B6" w14:textId="77777777" w:rsidR="00237E63" w:rsidRPr="00A30B84" w:rsidRDefault="00237E63" w:rsidP="00D911F9">
            <w:pPr>
              <w:pStyle w:val="rowtabella0"/>
              <w:rPr>
                <w:color w:val="002060"/>
              </w:rPr>
            </w:pPr>
            <w:r w:rsidRPr="00A30B84">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347869" w14:textId="77777777" w:rsidR="00237E63" w:rsidRPr="00A30B84" w:rsidRDefault="00237E63" w:rsidP="00D911F9">
            <w:pPr>
              <w:pStyle w:val="rowtabella0"/>
              <w:rPr>
                <w:color w:val="002060"/>
              </w:rPr>
            </w:pPr>
            <w:r w:rsidRPr="00A30B84">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FC3B40" w14:textId="77777777" w:rsidR="00237E63" w:rsidRPr="00A30B84" w:rsidRDefault="00237E63" w:rsidP="00D911F9">
            <w:pPr>
              <w:pStyle w:val="rowtabella0"/>
              <w:rPr>
                <w:color w:val="002060"/>
              </w:rPr>
            </w:pPr>
            <w:r w:rsidRPr="00A30B84">
              <w:rPr>
                <w:color w:val="002060"/>
              </w:rPr>
              <w:t>VIA INDIPENDENZA-CAPODARCO</w:t>
            </w:r>
          </w:p>
        </w:tc>
      </w:tr>
      <w:tr w:rsidR="00237E63" w:rsidRPr="00A30B84" w14:paraId="111404FC"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7AEA62" w14:textId="77777777" w:rsidR="00237E63" w:rsidRPr="00A30B84" w:rsidRDefault="00237E63" w:rsidP="00D911F9">
            <w:pPr>
              <w:pStyle w:val="rowtabella0"/>
              <w:rPr>
                <w:color w:val="002060"/>
              </w:rPr>
            </w:pPr>
            <w:r w:rsidRPr="00A30B84">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7E756A" w14:textId="77777777" w:rsidR="00237E63" w:rsidRPr="00A30B84" w:rsidRDefault="00237E63" w:rsidP="00D911F9">
            <w:pPr>
              <w:pStyle w:val="rowtabella0"/>
              <w:rPr>
                <w:color w:val="002060"/>
              </w:rPr>
            </w:pPr>
            <w:r w:rsidRPr="00A30B84">
              <w:rPr>
                <w:color w:val="002060"/>
              </w:rPr>
              <w:t>FUTSAL RECANATI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6B25BF"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93D9BF" w14:textId="77777777" w:rsidR="00237E63" w:rsidRPr="00A30B84" w:rsidRDefault="00237E63" w:rsidP="00D911F9">
            <w:pPr>
              <w:pStyle w:val="rowtabella0"/>
              <w:rPr>
                <w:color w:val="002060"/>
              </w:rPr>
            </w:pPr>
            <w:r w:rsidRPr="00A30B84">
              <w:rPr>
                <w:color w:val="002060"/>
              </w:rPr>
              <w:t>07/10/2022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152132" w14:textId="77777777" w:rsidR="00237E63" w:rsidRPr="00A30B84" w:rsidRDefault="00237E63" w:rsidP="00D911F9">
            <w:pPr>
              <w:pStyle w:val="rowtabella0"/>
              <w:rPr>
                <w:color w:val="002060"/>
              </w:rPr>
            </w:pPr>
            <w:r w:rsidRPr="00A30B84">
              <w:rPr>
                <w:color w:val="002060"/>
              </w:rPr>
              <w:t xml:space="preserve">5295 TENSOSTRUTTURA VIA </w:t>
            </w:r>
            <w:proofErr w:type="gramStart"/>
            <w:r w:rsidRPr="00A30B84">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A74677" w14:textId="77777777" w:rsidR="00237E63" w:rsidRPr="00A30B84" w:rsidRDefault="00237E63" w:rsidP="00D911F9">
            <w:pPr>
              <w:pStyle w:val="rowtabella0"/>
              <w:rPr>
                <w:color w:val="002060"/>
              </w:rPr>
            </w:pPr>
            <w:r w:rsidRPr="00A30B84">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473DA0" w14:textId="77777777" w:rsidR="00237E63" w:rsidRPr="00A30B84" w:rsidRDefault="00237E63" w:rsidP="00D911F9">
            <w:pPr>
              <w:pStyle w:val="rowtabella0"/>
              <w:rPr>
                <w:color w:val="002060"/>
              </w:rPr>
            </w:pPr>
            <w:r w:rsidRPr="00A30B84">
              <w:rPr>
                <w:color w:val="002060"/>
              </w:rPr>
              <w:t xml:space="preserve">VIA </w:t>
            </w:r>
            <w:proofErr w:type="gramStart"/>
            <w:r w:rsidRPr="00A30B84">
              <w:rPr>
                <w:color w:val="002060"/>
              </w:rPr>
              <w:t>E.MATTEI</w:t>
            </w:r>
            <w:proofErr w:type="gramEnd"/>
          </w:p>
        </w:tc>
      </w:tr>
      <w:tr w:rsidR="00237E63" w:rsidRPr="00A30B84" w14:paraId="12C05023"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0FF390" w14:textId="77777777" w:rsidR="00237E63" w:rsidRPr="00A30B84" w:rsidRDefault="00237E63" w:rsidP="00D911F9">
            <w:pPr>
              <w:pStyle w:val="rowtabella0"/>
              <w:rPr>
                <w:color w:val="002060"/>
              </w:rPr>
            </w:pPr>
            <w:r w:rsidRPr="00A30B84">
              <w:rPr>
                <w:color w:val="002060"/>
              </w:rPr>
              <w:t>MOGLIANESE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FFC81C" w14:textId="77777777" w:rsidR="00237E63" w:rsidRPr="00A30B84" w:rsidRDefault="00237E63" w:rsidP="00D911F9">
            <w:pPr>
              <w:pStyle w:val="rowtabella0"/>
              <w:rPr>
                <w:color w:val="002060"/>
              </w:rPr>
            </w:pPr>
            <w:r w:rsidRPr="00A30B84">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ACAA1F"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0739D6" w14:textId="77777777" w:rsidR="00237E63" w:rsidRPr="00A30B84" w:rsidRDefault="00237E63" w:rsidP="00D911F9">
            <w:pPr>
              <w:pStyle w:val="rowtabella0"/>
              <w:rPr>
                <w:color w:val="002060"/>
              </w:rPr>
            </w:pPr>
            <w:r w:rsidRPr="00A30B84">
              <w:rPr>
                <w:color w:val="002060"/>
              </w:rPr>
              <w:t>07/10/2022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4280A9" w14:textId="77777777" w:rsidR="00237E63" w:rsidRPr="00A30B84" w:rsidRDefault="00237E63" w:rsidP="00D911F9">
            <w:pPr>
              <w:pStyle w:val="rowtabella0"/>
              <w:rPr>
                <w:color w:val="002060"/>
              </w:rPr>
            </w:pPr>
            <w:r w:rsidRPr="00A30B84">
              <w:rPr>
                <w:color w:val="002060"/>
              </w:rPr>
              <w:t>5283 PALAZZETTO C.S.DI 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4EBCE5" w14:textId="77777777" w:rsidR="00237E63" w:rsidRPr="00A30B84" w:rsidRDefault="00237E63" w:rsidP="00D911F9">
            <w:pPr>
              <w:pStyle w:val="rowtabella0"/>
              <w:rPr>
                <w:color w:val="002060"/>
              </w:rPr>
            </w:pPr>
            <w:r w:rsidRPr="00A30B84">
              <w:rPr>
                <w:color w:val="002060"/>
              </w:rPr>
              <w:t>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B16D70" w14:textId="77777777" w:rsidR="00237E63" w:rsidRPr="00A30B84" w:rsidRDefault="00237E63" w:rsidP="00D911F9">
            <w:pPr>
              <w:pStyle w:val="rowtabella0"/>
              <w:rPr>
                <w:color w:val="002060"/>
              </w:rPr>
            </w:pPr>
            <w:r w:rsidRPr="00A30B84">
              <w:rPr>
                <w:color w:val="002060"/>
              </w:rPr>
              <w:t>VIA PAOLO BORSELLINO</w:t>
            </w:r>
          </w:p>
        </w:tc>
      </w:tr>
      <w:tr w:rsidR="00237E63" w:rsidRPr="00A30B84" w14:paraId="2884CE1A" w14:textId="77777777" w:rsidTr="00D911F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CEF826" w14:textId="77777777" w:rsidR="00237E63" w:rsidRPr="00A30B84" w:rsidRDefault="00237E63" w:rsidP="00D911F9">
            <w:pPr>
              <w:pStyle w:val="rowtabella0"/>
              <w:rPr>
                <w:color w:val="002060"/>
              </w:rPr>
            </w:pPr>
            <w:r w:rsidRPr="00A30B84">
              <w:rPr>
                <w:color w:val="002060"/>
              </w:rPr>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12B4CD" w14:textId="77777777" w:rsidR="00237E63" w:rsidRPr="00A30B84" w:rsidRDefault="00237E63" w:rsidP="00D911F9">
            <w:pPr>
              <w:pStyle w:val="rowtabella0"/>
              <w:rPr>
                <w:color w:val="002060"/>
              </w:rPr>
            </w:pPr>
            <w:r w:rsidRPr="00A30B84">
              <w:rPr>
                <w:color w:val="002060"/>
              </w:rPr>
              <w:t>SAN GINESIO FUTSAL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AF04FF"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5F9376" w14:textId="77777777" w:rsidR="00237E63" w:rsidRPr="00A30B84" w:rsidRDefault="00237E63" w:rsidP="00D911F9">
            <w:pPr>
              <w:pStyle w:val="rowtabella0"/>
              <w:rPr>
                <w:color w:val="002060"/>
              </w:rPr>
            </w:pPr>
            <w:r w:rsidRPr="00A30B84">
              <w:rPr>
                <w:color w:val="002060"/>
              </w:rPr>
              <w:t>07/10/2022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A8F420" w14:textId="77777777" w:rsidR="00237E63" w:rsidRPr="00A30B84" w:rsidRDefault="00237E63" w:rsidP="00D911F9">
            <w:pPr>
              <w:pStyle w:val="rowtabella0"/>
              <w:rPr>
                <w:color w:val="002060"/>
              </w:rPr>
            </w:pPr>
            <w:r w:rsidRPr="00A30B84">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AA5CCB" w14:textId="77777777" w:rsidR="00237E63" w:rsidRPr="00A30B84" w:rsidRDefault="00237E63" w:rsidP="00D911F9">
            <w:pPr>
              <w:pStyle w:val="rowtabella0"/>
              <w:rPr>
                <w:color w:val="002060"/>
              </w:rPr>
            </w:pPr>
            <w:r w:rsidRPr="00A30B84">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B6CA89" w14:textId="77777777" w:rsidR="00237E63" w:rsidRPr="00A30B84" w:rsidRDefault="00237E63" w:rsidP="00D911F9">
            <w:pPr>
              <w:pStyle w:val="rowtabella0"/>
              <w:rPr>
                <w:color w:val="002060"/>
              </w:rPr>
            </w:pPr>
            <w:r w:rsidRPr="00A30B84">
              <w:rPr>
                <w:color w:val="002060"/>
              </w:rPr>
              <w:t>VIA SIBILLA 2C</w:t>
            </w:r>
          </w:p>
        </w:tc>
      </w:tr>
    </w:tbl>
    <w:p w14:paraId="09E3773E" w14:textId="77777777" w:rsidR="00237E63" w:rsidRPr="00A30B84" w:rsidRDefault="00237E63" w:rsidP="00237E63">
      <w:pPr>
        <w:pStyle w:val="breakline"/>
        <w:rPr>
          <w:rFonts w:eastAsiaTheme="minorEastAsia"/>
          <w:color w:val="002060"/>
        </w:rPr>
      </w:pPr>
    </w:p>
    <w:p w14:paraId="7662370C" w14:textId="77777777" w:rsidR="00237E63" w:rsidRPr="00A30B84" w:rsidRDefault="00237E63" w:rsidP="00237E63">
      <w:pPr>
        <w:pStyle w:val="breakline"/>
        <w:rPr>
          <w:color w:val="002060"/>
        </w:rPr>
      </w:pPr>
    </w:p>
    <w:p w14:paraId="30E6CA09" w14:textId="77777777" w:rsidR="00237E63" w:rsidRPr="00A30B84" w:rsidRDefault="00237E63" w:rsidP="00237E63">
      <w:pPr>
        <w:pStyle w:val="breakline"/>
        <w:rPr>
          <w:color w:val="002060"/>
        </w:rPr>
      </w:pPr>
    </w:p>
    <w:p w14:paraId="20E18CB8" w14:textId="77777777" w:rsidR="00237E63" w:rsidRPr="00A30B84" w:rsidRDefault="00237E63" w:rsidP="00237E63">
      <w:pPr>
        <w:pStyle w:val="sottotitolocampionato10"/>
        <w:rPr>
          <w:color w:val="002060"/>
        </w:rPr>
      </w:pPr>
      <w:r w:rsidRPr="00A30B84">
        <w:rPr>
          <w:color w:val="002060"/>
        </w:rPr>
        <w:t>GIRONE E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5"/>
        <w:gridCol w:w="2019"/>
        <w:gridCol w:w="385"/>
        <w:gridCol w:w="898"/>
        <w:gridCol w:w="1198"/>
        <w:gridCol w:w="1540"/>
        <w:gridCol w:w="1565"/>
      </w:tblGrid>
      <w:tr w:rsidR="00237E63" w:rsidRPr="00A30B84" w14:paraId="071CF1E2" w14:textId="77777777" w:rsidTr="00D911F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03355" w14:textId="77777777" w:rsidR="00237E63" w:rsidRPr="00A30B84" w:rsidRDefault="00237E63" w:rsidP="00D911F9">
            <w:pPr>
              <w:pStyle w:val="headertabella0"/>
              <w:rPr>
                <w:color w:val="002060"/>
              </w:rPr>
            </w:pPr>
            <w:r w:rsidRPr="00A30B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DF81B" w14:textId="77777777" w:rsidR="00237E63" w:rsidRPr="00A30B84" w:rsidRDefault="00237E63" w:rsidP="00D911F9">
            <w:pPr>
              <w:pStyle w:val="headertabella0"/>
              <w:rPr>
                <w:color w:val="002060"/>
              </w:rPr>
            </w:pPr>
            <w:r w:rsidRPr="00A30B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3EE6F" w14:textId="77777777" w:rsidR="00237E63" w:rsidRPr="00A30B84" w:rsidRDefault="00237E63" w:rsidP="00D911F9">
            <w:pPr>
              <w:pStyle w:val="headertabella0"/>
              <w:rPr>
                <w:color w:val="002060"/>
              </w:rPr>
            </w:pPr>
            <w:r w:rsidRPr="00A30B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F153B" w14:textId="77777777" w:rsidR="00237E63" w:rsidRPr="00A30B84" w:rsidRDefault="00237E63" w:rsidP="00D911F9">
            <w:pPr>
              <w:pStyle w:val="headertabella0"/>
              <w:rPr>
                <w:color w:val="002060"/>
              </w:rPr>
            </w:pPr>
            <w:r w:rsidRPr="00A30B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E4A7B" w14:textId="77777777" w:rsidR="00237E63" w:rsidRPr="00A30B84" w:rsidRDefault="00237E63" w:rsidP="00D911F9">
            <w:pPr>
              <w:pStyle w:val="headertabella0"/>
              <w:rPr>
                <w:color w:val="002060"/>
              </w:rPr>
            </w:pPr>
            <w:r w:rsidRPr="00A30B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C268E" w14:textId="77777777" w:rsidR="00237E63" w:rsidRPr="00A30B84" w:rsidRDefault="00237E63" w:rsidP="00D911F9">
            <w:pPr>
              <w:pStyle w:val="headertabella0"/>
              <w:rPr>
                <w:color w:val="002060"/>
              </w:rPr>
            </w:pPr>
            <w:r w:rsidRPr="00A30B8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FCF35" w14:textId="77777777" w:rsidR="00237E63" w:rsidRPr="00A30B84" w:rsidRDefault="00237E63" w:rsidP="00D911F9">
            <w:pPr>
              <w:pStyle w:val="headertabella0"/>
              <w:rPr>
                <w:color w:val="002060"/>
              </w:rPr>
            </w:pPr>
            <w:r w:rsidRPr="00A30B84">
              <w:rPr>
                <w:color w:val="002060"/>
              </w:rPr>
              <w:t>Indirizzo Impianto</w:t>
            </w:r>
          </w:p>
        </w:tc>
      </w:tr>
      <w:tr w:rsidR="00237E63" w:rsidRPr="00A30B84" w14:paraId="17EF702E" w14:textId="77777777" w:rsidTr="00D911F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782578" w14:textId="77777777" w:rsidR="00237E63" w:rsidRPr="00A30B84" w:rsidRDefault="00237E63" w:rsidP="00D911F9">
            <w:pPr>
              <w:pStyle w:val="rowtabella0"/>
              <w:rPr>
                <w:color w:val="002060"/>
              </w:rPr>
            </w:pPr>
            <w:r w:rsidRPr="00A30B84">
              <w:rPr>
                <w:color w:val="002060"/>
              </w:rPr>
              <w:t>AMICI 84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42598B" w14:textId="77777777" w:rsidR="00237E63" w:rsidRPr="00A30B84" w:rsidRDefault="00237E63" w:rsidP="00D911F9">
            <w:pPr>
              <w:pStyle w:val="rowtabella0"/>
              <w:rPr>
                <w:color w:val="002060"/>
              </w:rPr>
            </w:pPr>
            <w:r w:rsidRPr="00A30B84">
              <w:rPr>
                <w:color w:val="002060"/>
              </w:rPr>
              <w:t>FUTSAL VIRE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71E12C" w14:textId="77777777" w:rsidR="00237E63" w:rsidRPr="00A30B84" w:rsidRDefault="00237E63" w:rsidP="00D911F9">
            <w:pPr>
              <w:pStyle w:val="rowtabella0"/>
              <w:jc w:val="center"/>
              <w:rPr>
                <w:color w:val="002060"/>
              </w:rPr>
            </w:pPr>
            <w:r w:rsidRPr="00A30B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D806E2" w14:textId="77777777" w:rsidR="00237E63" w:rsidRPr="00A30B84" w:rsidRDefault="00237E63" w:rsidP="00D911F9">
            <w:pPr>
              <w:pStyle w:val="rowtabella0"/>
              <w:rPr>
                <w:color w:val="002060"/>
              </w:rPr>
            </w:pPr>
            <w:r w:rsidRPr="00A30B84">
              <w:rPr>
                <w:color w:val="002060"/>
              </w:rPr>
              <w:t>07/10/2022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8D0B41" w14:textId="77777777" w:rsidR="00237E63" w:rsidRPr="00A30B84" w:rsidRDefault="00237E63" w:rsidP="00D911F9">
            <w:pPr>
              <w:pStyle w:val="rowtabella0"/>
              <w:rPr>
                <w:color w:val="002060"/>
              </w:rPr>
            </w:pPr>
            <w:r w:rsidRPr="00A30B84">
              <w:rPr>
                <w:color w:val="002060"/>
              </w:rPr>
              <w:t>5731 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F59FE5" w14:textId="77777777" w:rsidR="00237E63" w:rsidRPr="00A30B84" w:rsidRDefault="00237E63" w:rsidP="00D911F9">
            <w:pPr>
              <w:pStyle w:val="rowtabella0"/>
              <w:rPr>
                <w:color w:val="002060"/>
              </w:rPr>
            </w:pPr>
            <w:r w:rsidRPr="00A30B84">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03E185" w14:textId="77777777" w:rsidR="00237E63" w:rsidRPr="00A30B84" w:rsidRDefault="00237E63" w:rsidP="00D911F9">
            <w:pPr>
              <w:pStyle w:val="rowtabella0"/>
              <w:rPr>
                <w:color w:val="002060"/>
              </w:rPr>
            </w:pPr>
            <w:r w:rsidRPr="00A30B84">
              <w:rPr>
                <w:color w:val="002060"/>
              </w:rPr>
              <w:t>PIAZZA S. D'ACQUISTO</w:t>
            </w:r>
          </w:p>
        </w:tc>
      </w:tr>
      <w:tr w:rsidR="00237E63" w:rsidRPr="00A30B84" w14:paraId="14A03B65"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AF456A" w14:textId="77777777" w:rsidR="00237E63" w:rsidRPr="00A30B84" w:rsidRDefault="00237E63" w:rsidP="00D911F9">
            <w:pPr>
              <w:pStyle w:val="rowtabella0"/>
              <w:rPr>
                <w:color w:val="002060"/>
              </w:rPr>
            </w:pPr>
            <w:r w:rsidRPr="00A30B84">
              <w:rPr>
                <w:color w:val="002060"/>
              </w:rPr>
              <w:t>ATLETICO ASCOLI 2000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06CFE4" w14:textId="77777777" w:rsidR="00237E63" w:rsidRPr="00A30B84" w:rsidRDefault="00237E63" w:rsidP="00D911F9">
            <w:pPr>
              <w:pStyle w:val="rowtabella0"/>
              <w:rPr>
                <w:color w:val="002060"/>
              </w:rPr>
            </w:pPr>
            <w:r w:rsidRPr="00A30B84">
              <w:rPr>
                <w:color w:val="002060"/>
              </w:rPr>
              <w:t>DAMIANI E GATTI ASCOLI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625C9B"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878D09" w14:textId="77777777" w:rsidR="00237E63" w:rsidRPr="00A30B84" w:rsidRDefault="00237E63" w:rsidP="00D911F9">
            <w:pPr>
              <w:pStyle w:val="rowtabella0"/>
              <w:rPr>
                <w:color w:val="002060"/>
              </w:rPr>
            </w:pPr>
            <w:r w:rsidRPr="00A30B84">
              <w:rPr>
                <w:color w:val="002060"/>
              </w:rPr>
              <w:t>07/10/2022 20:30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3A6D4E" w14:textId="77777777" w:rsidR="00237E63" w:rsidRPr="00A30B84" w:rsidRDefault="00237E63" w:rsidP="00D911F9">
            <w:pPr>
              <w:pStyle w:val="rowtabella0"/>
              <w:rPr>
                <w:color w:val="002060"/>
              </w:rPr>
            </w:pPr>
            <w:r w:rsidRPr="00A30B84">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803DC7" w14:textId="77777777" w:rsidR="00237E63" w:rsidRPr="00A30B84" w:rsidRDefault="00237E63" w:rsidP="00D911F9">
            <w:pPr>
              <w:pStyle w:val="rowtabella0"/>
              <w:rPr>
                <w:color w:val="002060"/>
              </w:rPr>
            </w:pPr>
            <w:r w:rsidRPr="00A30B84">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CEB91D" w14:textId="77777777" w:rsidR="00237E63" w:rsidRPr="00A30B84" w:rsidRDefault="00237E63" w:rsidP="00D911F9">
            <w:pPr>
              <w:pStyle w:val="rowtabella0"/>
              <w:rPr>
                <w:color w:val="002060"/>
              </w:rPr>
            </w:pPr>
            <w:r w:rsidRPr="00A30B84">
              <w:rPr>
                <w:color w:val="002060"/>
              </w:rPr>
              <w:t xml:space="preserve">LOC.MONTEROCCO VIA </w:t>
            </w:r>
            <w:proofErr w:type="gramStart"/>
            <w:r w:rsidRPr="00A30B84">
              <w:rPr>
                <w:color w:val="002060"/>
              </w:rPr>
              <w:t>A.MANCINI</w:t>
            </w:r>
            <w:proofErr w:type="gramEnd"/>
          </w:p>
        </w:tc>
      </w:tr>
      <w:tr w:rsidR="00237E63" w:rsidRPr="00A30B84" w14:paraId="7181DC8C"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134B76" w14:textId="77777777" w:rsidR="00237E63" w:rsidRPr="00A30B84" w:rsidRDefault="00237E63" w:rsidP="00D911F9">
            <w:pPr>
              <w:pStyle w:val="rowtabella0"/>
              <w:rPr>
                <w:color w:val="002060"/>
              </w:rPr>
            </w:pPr>
            <w:r w:rsidRPr="00A30B84">
              <w:rPr>
                <w:color w:val="002060"/>
              </w:rPr>
              <w:lastRenderedPageBreak/>
              <w:t>FROG S CLUB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42C96F" w14:textId="77777777" w:rsidR="00237E63" w:rsidRPr="00A30B84" w:rsidRDefault="00237E63" w:rsidP="00D911F9">
            <w:pPr>
              <w:pStyle w:val="rowtabella0"/>
              <w:rPr>
                <w:color w:val="002060"/>
              </w:rPr>
            </w:pPr>
            <w:r w:rsidRPr="00A30B84">
              <w:rPr>
                <w:color w:val="002060"/>
              </w:rPr>
              <w:t>BOCASTRUM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365974"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127E78" w14:textId="77777777" w:rsidR="00237E63" w:rsidRPr="00A30B84" w:rsidRDefault="00237E63" w:rsidP="00D911F9">
            <w:pPr>
              <w:pStyle w:val="rowtabella0"/>
              <w:rPr>
                <w:color w:val="002060"/>
              </w:rPr>
            </w:pPr>
            <w:r w:rsidRPr="00A30B84">
              <w:rPr>
                <w:color w:val="002060"/>
              </w:rPr>
              <w:t>07/10/2022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8ABECC" w14:textId="77777777" w:rsidR="00237E63" w:rsidRPr="00A30B84" w:rsidRDefault="00237E63" w:rsidP="00D911F9">
            <w:pPr>
              <w:pStyle w:val="rowtabella0"/>
              <w:rPr>
                <w:color w:val="002060"/>
              </w:rPr>
            </w:pPr>
            <w:r w:rsidRPr="00A30B84">
              <w:rPr>
                <w:color w:val="002060"/>
              </w:rPr>
              <w:t xml:space="preserve">5623 PALESTRA </w:t>
            </w:r>
            <w:proofErr w:type="gramStart"/>
            <w:r w:rsidRPr="00A30B84">
              <w:rPr>
                <w:color w:val="002060"/>
              </w:rPr>
              <w:t>SC.MEDIA</w:t>
            </w:r>
            <w:proofErr w:type="gramEnd"/>
            <w:r w:rsidRPr="00A30B84">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C685F3" w14:textId="77777777" w:rsidR="00237E63" w:rsidRPr="00A30B84" w:rsidRDefault="00237E63" w:rsidP="00D911F9">
            <w:pPr>
              <w:pStyle w:val="rowtabella0"/>
              <w:rPr>
                <w:color w:val="002060"/>
              </w:rPr>
            </w:pPr>
            <w:r w:rsidRPr="00A30B84">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0DC66A" w14:textId="77777777" w:rsidR="00237E63" w:rsidRPr="00A30B84" w:rsidRDefault="00237E63" w:rsidP="00D911F9">
            <w:pPr>
              <w:pStyle w:val="rowtabella0"/>
              <w:rPr>
                <w:color w:val="002060"/>
              </w:rPr>
            </w:pPr>
            <w:r w:rsidRPr="00A30B84">
              <w:rPr>
                <w:color w:val="002060"/>
              </w:rPr>
              <w:t>VIA PIRANDELLO</w:t>
            </w:r>
          </w:p>
        </w:tc>
      </w:tr>
      <w:tr w:rsidR="00237E63" w:rsidRPr="00A30B84" w14:paraId="44D5284C"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F6D36F" w14:textId="77777777" w:rsidR="00237E63" w:rsidRPr="00A30B84" w:rsidRDefault="00237E63" w:rsidP="00D911F9">
            <w:pPr>
              <w:pStyle w:val="rowtabella0"/>
              <w:rPr>
                <w:color w:val="002060"/>
              </w:rPr>
            </w:pPr>
            <w:r w:rsidRPr="00A30B84">
              <w:rPr>
                <w:color w:val="002060"/>
              </w:rPr>
              <w:t>FUTSAL L.C.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1A0472" w14:textId="77777777" w:rsidR="00237E63" w:rsidRPr="00A30B84" w:rsidRDefault="00237E63" w:rsidP="00D911F9">
            <w:pPr>
              <w:pStyle w:val="rowtabella0"/>
              <w:rPr>
                <w:color w:val="002060"/>
              </w:rPr>
            </w:pPr>
            <w:r w:rsidRPr="00A30B84">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2948F3"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E093AF" w14:textId="77777777" w:rsidR="00237E63" w:rsidRPr="00A30B84" w:rsidRDefault="00237E63" w:rsidP="00D911F9">
            <w:pPr>
              <w:pStyle w:val="rowtabella0"/>
              <w:rPr>
                <w:color w:val="002060"/>
              </w:rPr>
            </w:pPr>
            <w:r w:rsidRPr="00A30B84">
              <w:rPr>
                <w:color w:val="002060"/>
              </w:rPr>
              <w:t>07/10/2022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8E485D" w14:textId="77777777" w:rsidR="00237E63" w:rsidRPr="00A30B84" w:rsidRDefault="00237E63" w:rsidP="00D911F9">
            <w:pPr>
              <w:pStyle w:val="rowtabella0"/>
              <w:rPr>
                <w:color w:val="002060"/>
              </w:rPr>
            </w:pPr>
            <w:r w:rsidRPr="00A30B84">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7ADC91" w14:textId="77777777" w:rsidR="00237E63" w:rsidRPr="00A30B84" w:rsidRDefault="00237E63" w:rsidP="00D911F9">
            <w:pPr>
              <w:pStyle w:val="rowtabella0"/>
              <w:rPr>
                <w:color w:val="002060"/>
              </w:rPr>
            </w:pPr>
            <w:r w:rsidRPr="00A30B84">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6C9D23" w14:textId="77777777" w:rsidR="00237E63" w:rsidRPr="00A30B84" w:rsidRDefault="00237E63" w:rsidP="00D911F9">
            <w:pPr>
              <w:pStyle w:val="rowtabella0"/>
              <w:rPr>
                <w:color w:val="002060"/>
              </w:rPr>
            </w:pPr>
            <w:r w:rsidRPr="00A30B84">
              <w:rPr>
                <w:color w:val="002060"/>
              </w:rPr>
              <w:t>VIA CORRADI</w:t>
            </w:r>
          </w:p>
        </w:tc>
      </w:tr>
      <w:tr w:rsidR="00237E63" w:rsidRPr="00A30B84" w14:paraId="796E587A"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77CA9E" w14:textId="77777777" w:rsidR="00237E63" w:rsidRPr="00A30B84" w:rsidRDefault="00237E63" w:rsidP="00D911F9">
            <w:pPr>
              <w:pStyle w:val="rowtabella0"/>
              <w:rPr>
                <w:color w:val="002060"/>
              </w:rPr>
            </w:pPr>
            <w:r w:rsidRPr="00A30B84">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A4F586" w14:textId="77777777" w:rsidR="00237E63" w:rsidRPr="00A30B84" w:rsidRDefault="00237E63" w:rsidP="00D911F9">
            <w:pPr>
              <w:pStyle w:val="rowtabella0"/>
              <w:rPr>
                <w:color w:val="002060"/>
              </w:rPr>
            </w:pPr>
            <w:r w:rsidRPr="00A30B84">
              <w:rPr>
                <w:color w:val="002060"/>
              </w:rPr>
              <w:t>SAMBENEDETTESE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6C05A0"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208CD7" w14:textId="77777777" w:rsidR="00237E63" w:rsidRPr="00A30B84" w:rsidRDefault="00237E63" w:rsidP="00D911F9">
            <w:pPr>
              <w:pStyle w:val="rowtabella0"/>
              <w:rPr>
                <w:color w:val="002060"/>
              </w:rPr>
            </w:pPr>
            <w:r w:rsidRPr="00A30B84">
              <w:rPr>
                <w:color w:val="002060"/>
              </w:rPr>
              <w:t>07/10/2022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C7D30B" w14:textId="77777777" w:rsidR="00237E63" w:rsidRPr="00A30B84" w:rsidRDefault="00237E63" w:rsidP="00D911F9">
            <w:pPr>
              <w:pStyle w:val="rowtabella0"/>
              <w:rPr>
                <w:color w:val="002060"/>
              </w:rPr>
            </w:pPr>
            <w:r w:rsidRPr="00A30B84">
              <w:rPr>
                <w:color w:val="002060"/>
              </w:rPr>
              <w:t>5683 PALASPORT LOC.RIPABERARDA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F83D03" w14:textId="77777777" w:rsidR="00237E63" w:rsidRPr="00A30B84" w:rsidRDefault="00237E63" w:rsidP="00D911F9">
            <w:pPr>
              <w:pStyle w:val="rowtabella0"/>
              <w:rPr>
                <w:color w:val="002060"/>
              </w:rPr>
            </w:pPr>
            <w:r w:rsidRPr="00A30B84">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498B36" w14:textId="77777777" w:rsidR="00237E63" w:rsidRPr="00A30B84" w:rsidRDefault="00237E63" w:rsidP="00D911F9">
            <w:pPr>
              <w:pStyle w:val="rowtabella0"/>
              <w:rPr>
                <w:color w:val="002060"/>
              </w:rPr>
            </w:pPr>
            <w:r w:rsidRPr="00A30B84">
              <w:rPr>
                <w:color w:val="002060"/>
              </w:rPr>
              <w:t>VIA DON GIUSEPPE MARUCCI</w:t>
            </w:r>
          </w:p>
        </w:tc>
      </w:tr>
      <w:tr w:rsidR="00237E63" w:rsidRPr="00A30B84" w14:paraId="41197703" w14:textId="77777777" w:rsidTr="00D911F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453390" w14:textId="77777777" w:rsidR="00237E63" w:rsidRPr="00A30B84" w:rsidRDefault="00237E63" w:rsidP="00D911F9">
            <w:pPr>
              <w:pStyle w:val="rowtabella0"/>
              <w:rPr>
                <w:color w:val="002060"/>
              </w:rPr>
            </w:pPr>
            <w:r w:rsidRPr="00A30B84">
              <w:rPr>
                <w:color w:val="002060"/>
              </w:rPr>
              <w:t>TRIBALCIO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D7DCE1" w14:textId="77777777" w:rsidR="00237E63" w:rsidRPr="00A30B84" w:rsidRDefault="00237E63" w:rsidP="00D911F9">
            <w:pPr>
              <w:pStyle w:val="rowtabella0"/>
              <w:rPr>
                <w:color w:val="002060"/>
              </w:rPr>
            </w:pPr>
            <w:r w:rsidRPr="00A30B84">
              <w:rPr>
                <w:color w:val="002060"/>
              </w:rPr>
              <w:t>TRUENTIN LAMA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4154BF"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5CCEED" w14:textId="77777777" w:rsidR="00237E63" w:rsidRPr="00A30B84" w:rsidRDefault="00237E63" w:rsidP="00D911F9">
            <w:pPr>
              <w:pStyle w:val="rowtabella0"/>
              <w:rPr>
                <w:color w:val="002060"/>
              </w:rPr>
            </w:pPr>
            <w:r w:rsidRPr="00A30B84">
              <w:rPr>
                <w:color w:val="002060"/>
              </w:rPr>
              <w:t>07/10/2022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7AFBAB" w14:textId="77777777" w:rsidR="00237E63" w:rsidRPr="00A30B84" w:rsidRDefault="00237E63" w:rsidP="00D911F9">
            <w:pPr>
              <w:pStyle w:val="rowtabella0"/>
              <w:rPr>
                <w:color w:val="002060"/>
              </w:rPr>
            </w:pPr>
            <w:r w:rsidRPr="00A30B84">
              <w:rPr>
                <w:color w:val="002060"/>
              </w:rPr>
              <w:t>5696 PALASPORT SPECA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1590FC" w14:textId="77777777" w:rsidR="00237E63" w:rsidRPr="00A30B84" w:rsidRDefault="00237E63" w:rsidP="00D911F9">
            <w:pPr>
              <w:pStyle w:val="rowtabella0"/>
              <w:rPr>
                <w:color w:val="002060"/>
              </w:rPr>
            </w:pPr>
            <w:r w:rsidRPr="00A30B84">
              <w:rPr>
                <w:color w:val="002060"/>
              </w:rPr>
              <w:t>SAN BENEDETTO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67E06D" w14:textId="77777777" w:rsidR="00237E63" w:rsidRPr="00A30B84" w:rsidRDefault="00237E63" w:rsidP="00D911F9">
            <w:pPr>
              <w:pStyle w:val="rowtabella0"/>
              <w:rPr>
                <w:color w:val="002060"/>
              </w:rPr>
            </w:pPr>
            <w:r w:rsidRPr="00A30B84">
              <w:rPr>
                <w:color w:val="002060"/>
              </w:rPr>
              <w:t>VIA DELLO SPORT</w:t>
            </w:r>
          </w:p>
        </w:tc>
      </w:tr>
    </w:tbl>
    <w:p w14:paraId="08F77786" w14:textId="77777777" w:rsidR="00237E63" w:rsidRPr="006314BF" w:rsidRDefault="00237E63" w:rsidP="00237E63">
      <w:pPr>
        <w:pStyle w:val="breakline"/>
        <w:rPr>
          <w:color w:val="002060"/>
        </w:rPr>
      </w:pPr>
    </w:p>
    <w:p w14:paraId="18B10375" w14:textId="77777777" w:rsidR="00237E63" w:rsidRPr="006314BF" w:rsidRDefault="00237E63" w:rsidP="00237E63">
      <w:pPr>
        <w:pStyle w:val="titolocampionato0"/>
        <w:shd w:val="clear" w:color="auto" w:fill="CCCCCC"/>
        <w:spacing w:before="80" w:after="40"/>
        <w:rPr>
          <w:color w:val="002060"/>
        </w:rPr>
      </w:pPr>
      <w:r w:rsidRPr="006314BF">
        <w:rPr>
          <w:color w:val="002060"/>
        </w:rPr>
        <w:t>UNDER 19 CALCIO A 5 REGIONALE</w:t>
      </w:r>
    </w:p>
    <w:p w14:paraId="59DE66AF" w14:textId="77777777" w:rsidR="00237E63" w:rsidRPr="006314BF" w:rsidRDefault="00237E63" w:rsidP="00237E63">
      <w:pPr>
        <w:pStyle w:val="titoloprinc0"/>
        <w:rPr>
          <w:color w:val="002060"/>
        </w:rPr>
      </w:pPr>
      <w:r w:rsidRPr="006314BF">
        <w:rPr>
          <w:color w:val="002060"/>
        </w:rPr>
        <w:t>VARIAZIONI AL PROGRAMMA GARE</w:t>
      </w:r>
    </w:p>
    <w:p w14:paraId="441636D8" w14:textId="77777777" w:rsidR="00237E63" w:rsidRPr="006314BF" w:rsidRDefault="00237E63" w:rsidP="00237E63">
      <w:pPr>
        <w:pStyle w:val="breakline"/>
        <w:rPr>
          <w:color w:val="002060"/>
        </w:rPr>
      </w:pPr>
    </w:p>
    <w:p w14:paraId="2342CC32" w14:textId="77777777" w:rsidR="00237E63" w:rsidRPr="006314BF" w:rsidRDefault="00237E63" w:rsidP="00237E63">
      <w:pPr>
        <w:pStyle w:val="breakline"/>
        <w:rPr>
          <w:color w:val="002060"/>
        </w:rPr>
      </w:pPr>
    </w:p>
    <w:p w14:paraId="54A057D4" w14:textId="77777777" w:rsidR="00237E63" w:rsidRPr="006314BF" w:rsidRDefault="00237E63" w:rsidP="00237E63">
      <w:pPr>
        <w:pStyle w:val="sottotitolocampionato10"/>
        <w:rPr>
          <w:color w:val="002060"/>
        </w:rPr>
      </w:pPr>
      <w:r w:rsidRPr="006314B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37E63" w:rsidRPr="006314BF" w14:paraId="504E3E69" w14:textId="77777777" w:rsidTr="00D911F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64CAA" w14:textId="77777777" w:rsidR="00237E63" w:rsidRPr="006314BF" w:rsidRDefault="00237E63" w:rsidP="00D911F9">
            <w:pPr>
              <w:pStyle w:val="headertabella0"/>
              <w:rPr>
                <w:color w:val="002060"/>
              </w:rPr>
            </w:pPr>
            <w:r w:rsidRPr="006314B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7D7C5" w14:textId="77777777" w:rsidR="00237E63" w:rsidRPr="006314BF" w:rsidRDefault="00237E63" w:rsidP="00D911F9">
            <w:pPr>
              <w:pStyle w:val="headertabella0"/>
              <w:rPr>
                <w:color w:val="002060"/>
              </w:rPr>
            </w:pPr>
            <w:r w:rsidRPr="006314BF">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D7B62" w14:textId="77777777" w:rsidR="00237E63" w:rsidRPr="006314BF" w:rsidRDefault="00237E63" w:rsidP="00D911F9">
            <w:pPr>
              <w:pStyle w:val="headertabella0"/>
              <w:rPr>
                <w:color w:val="002060"/>
              </w:rPr>
            </w:pPr>
            <w:r w:rsidRPr="006314B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317C6" w14:textId="77777777" w:rsidR="00237E63" w:rsidRPr="006314BF" w:rsidRDefault="00237E63" w:rsidP="00D911F9">
            <w:pPr>
              <w:pStyle w:val="headertabella0"/>
              <w:rPr>
                <w:color w:val="002060"/>
              </w:rPr>
            </w:pPr>
            <w:r w:rsidRPr="006314B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3D11C" w14:textId="77777777" w:rsidR="00237E63" w:rsidRPr="006314BF" w:rsidRDefault="00237E63" w:rsidP="00D911F9">
            <w:pPr>
              <w:pStyle w:val="headertabella0"/>
              <w:rPr>
                <w:color w:val="002060"/>
              </w:rPr>
            </w:pPr>
            <w:r w:rsidRPr="006314BF">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9F245" w14:textId="77777777" w:rsidR="00237E63" w:rsidRPr="006314BF" w:rsidRDefault="00237E63" w:rsidP="00D911F9">
            <w:pPr>
              <w:pStyle w:val="headertabella0"/>
              <w:rPr>
                <w:color w:val="002060"/>
              </w:rPr>
            </w:pPr>
            <w:r w:rsidRPr="006314B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00567" w14:textId="77777777" w:rsidR="00237E63" w:rsidRPr="006314BF" w:rsidRDefault="00237E63" w:rsidP="00D911F9">
            <w:pPr>
              <w:pStyle w:val="headertabella0"/>
              <w:rPr>
                <w:color w:val="002060"/>
              </w:rPr>
            </w:pPr>
            <w:r w:rsidRPr="006314BF">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C0D12" w14:textId="77777777" w:rsidR="00237E63" w:rsidRPr="006314BF" w:rsidRDefault="00237E63" w:rsidP="00D911F9">
            <w:pPr>
              <w:pStyle w:val="headertabella0"/>
              <w:rPr>
                <w:color w:val="002060"/>
              </w:rPr>
            </w:pPr>
            <w:r w:rsidRPr="006314BF">
              <w:rPr>
                <w:color w:val="002060"/>
              </w:rPr>
              <w:t>Impianto</w:t>
            </w:r>
          </w:p>
        </w:tc>
      </w:tr>
      <w:tr w:rsidR="00237E63" w:rsidRPr="006314BF" w14:paraId="739984D3" w14:textId="77777777" w:rsidTr="00D911F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D17EF" w14:textId="77777777" w:rsidR="00237E63" w:rsidRPr="0078057F" w:rsidRDefault="00237E63" w:rsidP="00D911F9">
            <w:pPr>
              <w:pStyle w:val="rowtabella0"/>
              <w:rPr>
                <w:color w:val="002060"/>
                <w:highlight w:val="yellow"/>
              </w:rPr>
            </w:pPr>
            <w:r w:rsidRPr="0078057F">
              <w:rPr>
                <w:color w:val="002060"/>
                <w:highlight w:val="yellow"/>
              </w:rPr>
              <w:t>09/10/2022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C2B34" w14:textId="77777777" w:rsidR="00237E63" w:rsidRPr="0078057F" w:rsidRDefault="00237E63" w:rsidP="00D911F9">
            <w:pPr>
              <w:pStyle w:val="rowtabella0"/>
              <w:jc w:val="center"/>
              <w:rPr>
                <w:color w:val="002060"/>
                <w:highlight w:val="yellow"/>
              </w:rPr>
            </w:pPr>
            <w:r w:rsidRPr="0078057F">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23BA4" w14:textId="77777777" w:rsidR="00237E63" w:rsidRPr="0078057F" w:rsidRDefault="00237E63" w:rsidP="00D911F9">
            <w:pPr>
              <w:pStyle w:val="rowtabella0"/>
              <w:rPr>
                <w:color w:val="002060"/>
                <w:highlight w:val="yellow"/>
              </w:rPr>
            </w:pPr>
            <w:r w:rsidRPr="0078057F">
              <w:rPr>
                <w:color w:val="002060"/>
                <w:highlight w:val="yellow"/>
              </w:rPr>
              <w:t>FERMANA FUTSAL 2022</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6BC93" w14:textId="77777777" w:rsidR="00237E63" w:rsidRPr="0078057F" w:rsidRDefault="00237E63" w:rsidP="00D911F9">
            <w:pPr>
              <w:pStyle w:val="rowtabella0"/>
              <w:rPr>
                <w:color w:val="002060"/>
                <w:highlight w:val="yellow"/>
              </w:rPr>
            </w:pPr>
            <w:r w:rsidRPr="0078057F">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D1D82" w14:textId="77777777" w:rsidR="00237E63" w:rsidRPr="006314BF" w:rsidRDefault="00237E63" w:rsidP="00D911F9">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1D05B" w14:textId="77777777" w:rsidR="00237E63" w:rsidRPr="006314BF" w:rsidRDefault="00237E63" w:rsidP="00D911F9">
            <w:pPr>
              <w:pStyle w:val="rowtabella0"/>
              <w:jc w:val="center"/>
              <w:rPr>
                <w:color w:val="002060"/>
              </w:rPr>
            </w:pPr>
            <w:r w:rsidRPr="0078057F">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2FB85" w14:textId="77777777" w:rsidR="00237E63" w:rsidRPr="006314BF" w:rsidRDefault="00237E63" w:rsidP="00D911F9">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7C33A" w14:textId="77777777" w:rsidR="00237E63" w:rsidRPr="0078057F" w:rsidRDefault="00237E63" w:rsidP="00D911F9">
            <w:pPr>
              <w:pStyle w:val="rowtabella0"/>
              <w:rPr>
                <w:color w:val="002060"/>
                <w:highlight w:val="yellow"/>
              </w:rPr>
            </w:pPr>
            <w:r w:rsidRPr="0078057F">
              <w:rPr>
                <w:color w:val="002060"/>
                <w:highlight w:val="yellow"/>
              </w:rPr>
              <w:t>CAMPO COPERTO RIONE MURATO FERMO VIA SIBILLA 2C</w:t>
            </w:r>
          </w:p>
        </w:tc>
      </w:tr>
    </w:tbl>
    <w:p w14:paraId="63897D20" w14:textId="77777777" w:rsidR="00237E63" w:rsidRPr="006314BF" w:rsidRDefault="00237E63" w:rsidP="00237E63">
      <w:pPr>
        <w:pStyle w:val="breakline"/>
        <w:rPr>
          <w:rFonts w:eastAsiaTheme="minorEastAsia"/>
          <w:color w:val="002060"/>
        </w:rPr>
      </w:pPr>
    </w:p>
    <w:p w14:paraId="2C9212D0" w14:textId="77777777" w:rsidR="00237E63" w:rsidRDefault="00237E63" w:rsidP="00237E63">
      <w:pPr>
        <w:pStyle w:val="breakline"/>
        <w:rPr>
          <w:color w:val="002060"/>
        </w:rPr>
      </w:pPr>
    </w:p>
    <w:p w14:paraId="7AE87566" w14:textId="77777777" w:rsidR="00237E63" w:rsidRPr="006314BF" w:rsidRDefault="00237E63" w:rsidP="00237E63">
      <w:pPr>
        <w:pStyle w:val="titoloprinc0"/>
        <w:rPr>
          <w:color w:val="002060"/>
        </w:rPr>
      </w:pPr>
      <w:r w:rsidRPr="006314BF">
        <w:rPr>
          <w:color w:val="002060"/>
        </w:rPr>
        <w:t>PROGRAMMA GARE</w:t>
      </w:r>
    </w:p>
    <w:p w14:paraId="42ECC0F7" w14:textId="77777777" w:rsidR="00237E63" w:rsidRDefault="00237E63" w:rsidP="00237E63">
      <w:pPr>
        <w:pStyle w:val="breakline"/>
        <w:rPr>
          <w:color w:val="002060"/>
        </w:rPr>
      </w:pPr>
    </w:p>
    <w:p w14:paraId="0FB3A7C3" w14:textId="77777777" w:rsidR="00237E63" w:rsidRPr="00A30B84" w:rsidRDefault="00237E63" w:rsidP="00237E63">
      <w:pPr>
        <w:pStyle w:val="sottotitolocampionato10"/>
        <w:rPr>
          <w:color w:val="002060"/>
        </w:rPr>
      </w:pPr>
      <w:r w:rsidRPr="00A30B84">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4"/>
        <w:gridCol w:w="385"/>
        <w:gridCol w:w="898"/>
        <w:gridCol w:w="1178"/>
        <w:gridCol w:w="1560"/>
        <w:gridCol w:w="1551"/>
      </w:tblGrid>
      <w:tr w:rsidR="00237E63" w:rsidRPr="00A30B84" w14:paraId="0A7664A9" w14:textId="77777777" w:rsidTr="00D911F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7AA1F" w14:textId="77777777" w:rsidR="00237E63" w:rsidRPr="00A30B84" w:rsidRDefault="00237E63" w:rsidP="00D911F9">
            <w:pPr>
              <w:pStyle w:val="headertabella0"/>
              <w:rPr>
                <w:color w:val="002060"/>
              </w:rPr>
            </w:pPr>
            <w:r w:rsidRPr="00A30B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64FA3" w14:textId="77777777" w:rsidR="00237E63" w:rsidRPr="00A30B84" w:rsidRDefault="00237E63" w:rsidP="00D911F9">
            <w:pPr>
              <w:pStyle w:val="headertabella0"/>
              <w:rPr>
                <w:color w:val="002060"/>
              </w:rPr>
            </w:pPr>
            <w:r w:rsidRPr="00A30B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9FB1A" w14:textId="77777777" w:rsidR="00237E63" w:rsidRPr="00A30B84" w:rsidRDefault="00237E63" w:rsidP="00D911F9">
            <w:pPr>
              <w:pStyle w:val="headertabella0"/>
              <w:rPr>
                <w:color w:val="002060"/>
              </w:rPr>
            </w:pPr>
            <w:r w:rsidRPr="00A30B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2FAF2" w14:textId="77777777" w:rsidR="00237E63" w:rsidRPr="00A30B84" w:rsidRDefault="00237E63" w:rsidP="00D911F9">
            <w:pPr>
              <w:pStyle w:val="headertabella0"/>
              <w:rPr>
                <w:color w:val="002060"/>
              </w:rPr>
            </w:pPr>
            <w:r w:rsidRPr="00A30B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20255" w14:textId="77777777" w:rsidR="00237E63" w:rsidRPr="00A30B84" w:rsidRDefault="00237E63" w:rsidP="00D911F9">
            <w:pPr>
              <w:pStyle w:val="headertabella0"/>
              <w:rPr>
                <w:color w:val="002060"/>
              </w:rPr>
            </w:pPr>
            <w:r w:rsidRPr="00A30B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070B6" w14:textId="77777777" w:rsidR="00237E63" w:rsidRPr="00A30B84" w:rsidRDefault="00237E63" w:rsidP="00D911F9">
            <w:pPr>
              <w:pStyle w:val="headertabella0"/>
              <w:rPr>
                <w:color w:val="002060"/>
              </w:rPr>
            </w:pPr>
            <w:r w:rsidRPr="00A30B8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0DD4C" w14:textId="77777777" w:rsidR="00237E63" w:rsidRPr="00A30B84" w:rsidRDefault="00237E63" w:rsidP="00D911F9">
            <w:pPr>
              <w:pStyle w:val="headertabella0"/>
              <w:rPr>
                <w:color w:val="002060"/>
              </w:rPr>
            </w:pPr>
            <w:r w:rsidRPr="00A30B84">
              <w:rPr>
                <w:color w:val="002060"/>
              </w:rPr>
              <w:t>Indirizzo Impianto</w:t>
            </w:r>
          </w:p>
        </w:tc>
      </w:tr>
      <w:tr w:rsidR="00237E63" w:rsidRPr="00A30B84" w14:paraId="426E5381" w14:textId="77777777" w:rsidTr="00D911F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0055C6" w14:textId="77777777" w:rsidR="00237E63" w:rsidRPr="00A30B84" w:rsidRDefault="00237E63" w:rsidP="00D911F9">
            <w:pPr>
              <w:pStyle w:val="rowtabella0"/>
              <w:rPr>
                <w:color w:val="002060"/>
              </w:rPr>
            </w:pPr>
            <w:r w:rsidRPr="00A30B84">
              <w:rPr>
                <w:color w:val="002060"/>
              </w:rPr>
              <w:t>OSIMO FIVE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E7777A" w14:textId="77777777" w:rsidR="00237E63" w:rsidRPr="00A30B84" w:rsidRDefault="00237E63" w:rsidP="00D911F9">
            <w:pPr>
              <w:pStyle w:val="rowtabella0"/>
              <w:rPr>
                <w:color w:val="002060"/>
              </w:rPr>
            </w:pPr>
            <w:r w:rsidRPr="00A30B84">
              <w:rPr>
                <w:color w:val="002060"/>
              </w:rPr>
              <w:t xml:space="preserve">AUDAX 1970 </w:t>
            </w:r>
            <w:proofErr w:type="gramStart"/>
            <w:r w:rsidRPr="00A30B84">
              <w:rPr>
                <w:color w:val="002060"/>
              </w:rPr>
              <w:t>S.ANGELO</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DF688D" w14:textId="77777777" w:rsidR="00237E63" w:rsidRPr="00A30B84" w:rsidRDefault="00237E63" w:rsidP="00D911F9">
            <w:pPr>
              <w:pStyle w:val="rowtabella0"/>
              <w:jc w:val="center"/>
              <w:rPr>
                <w:color w:val="002060"/>
              </w:rPr>
            </w:pPr>
            <w:r w:rsidRPr="00A30B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BAABE8" w14:textId="77777777" w:rsidR="00237E63" w:rsidRPr="00A30B84" w:rsidRDefault="00237E63" w:rsidP="00D911F9">
            <w:pPr>
              <w:pStyle w:val="rowtabella0"/>
              <w:rPr>
                <w:color w:val="002060"/>
              </w:rPr>
            </w:pPr>
            <w:r w:rsidRPr="00A30B84">
              <w:rPr>
                <w:color w:val="002060"/>
              </w:rPr>
              <w:t>08/10/2022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61D671" w14:textId="77777777" w:rsidR="00237E63" w:rsidRPr="00A30B84" w:rsidRDefault="00237E63" w:rsidP="00D911F9">
            <w:pPr>
              <w:pStyle w:val="rowtabella0"/>
              <w:rPr>
                <w:color w:val="002060"/>
              </w:rPr>
            </w:pPr>
            <w:r w:rsidRPr="00A30B84">
              <w:rPr>
                <w:color w:val="002060"/>
              </w:rPr>
              <w:t>5061 PALLONE GEODETICO - CAMPO N.1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6CB44C" w14:textId="77777777" w:rsidR="00237E63" w:rsidRPr="00A30B84" w:rsidRDefault="00237E63" w:rsidP="00D911F9">
            <w:pPr>
              <w:pStyle w:val="rowtabella0"/>
              <w:rPr>
                <w:color w:val="002060"/>
              </w:rPr>
            </w:pPr>
            <w:r w:rsidRPr="00A30B84">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4D9C34" w14:textId="77777777" w:rsidR="00237E63" w:rsidRPr="00A30B84" w:rsidRDefault="00237E63" w:rsidP="00D911F9">
            <w:pPr>
              <w:pStyle w:val="rowtabella0"/>
              <w:rPr>
                <w:color w:val="002060"/>
              </w:rPr>
            </w:pPr>
            <w:r w:rsidRPr="00A30B84">
              <w:rPr>
                <w:color w:val="002060"/>
              </w:rPr>
              <w:t>VIA VESCOVARA, 7</w:t>
            </w:r>
          </w:p>
        </w:tc>
      </w:tr>
      <w:tr w:rsidR="00237E63" w:rsidRPr="00A30B84" w14:paraId="04F9888E"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8642D3" w14:textId="77777777" w:rsidR="00237E63" w:rsidRPr="00A30B84" w:rsidRDefault="00237E63" w:rsidP="00D911F9">
            <w:pPr>
              <w:pStyle w:val="rowtabella0"/>
              <w:rPr>
                <w:color w:val="002060"/>
              </w:rPr>
            </w:pPr>
            <w:r w:rsidRPr="00A30B84">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BE4CA7" w14:textId="77777777" w:rsidR="00237E63" w:rsidRPr="00A30B84" w:rsidRDefault="00237E63" w:rsidP="00D911F9">
            <w:pPr>
              <w:pStyle w:val="rowtabella0"/>
              <w:rPr>
                <w:color w:val="002060"/>
              </w:rPr>
            </w:pPr>
            <w:r w:rsidRPr="00A30B84">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8F7EC2"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FE9505" w14:textId="77777777" w:rsidR="00237E63" w:rsidRPr="00A30B84" w:rsidRDefault="00237E63" w:rsidP="00D911F9">
            <w:pPr>
              <w:pStyle w:val="rowtabella0"/>
              <w:rPr>
                <w:color w:val="002060"/>
              </w:rPr>
            </w:pPr>
            <w:r w:rsidRPr="00A30B84">
              <w:rPr>
                <w:color w:val="002060"/>
              </w:rPr>
              <w:t>08/10/2022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A7B1AA" w14:textId="77777777" w:rsidR="00237E63" w:rsidRPr="00A30B84" w:rsidRDefault="00237E63" w:rsidP="00D911F9">
            <w:pPr>
              <w:pStyle w:val="rowtabella0"/>
              <w:rPr>
                <w:color w:val="002060"/>
              </w:rPr>
            </w:pPr>
            <w:r w:rsidRPr="00A30B84">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57A03A" w14:textId="77777777" w:rsidR="00237E63" w:rsidRPr="00A30B84" w:rsidRDefault="00237E63" w:rsidP="00D911F9">
            <w:pPr>
              <w:pStyle w:val="rowtabella0"/>
              <w:rPr>
                <w:color w:val="002060"/>
              </w:rPr>
            </w:pPr>
            <w:r w:rsidRPr="00A30B84">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AA7FE8" w14:textId="77777777" w:rsidR="00237E63" w:rsidRPr="00A30B84" w:rsidRDefault="00237E63" w:rsidP="00D911F9">
            <w:pPr>
              <w:pStyle w:val="rowtabella0"/>
              <w:rPr>
                <w:color w:val="002060"/>
              </w:rPr>
            </w:pPr>
            <w:r w:rsidRPr="00A30B84">
              <w:rPr>
                <w:color w:val="002060"/>
              </w:rPr>
              <w:t xml:space="preserve">VIA </w:t>
            </w:r>
            <w:proofErr w:type="gramStart"/>
            <w:r w:rsidRPr="00A30B84">
              <w:rPr>
                <w:color w:val="002060"/>
              </w:rPr>
              <w:t>B.BUOZZI</w:t>
            </w:r>
            <w:proofErr w:type="gramEnd"/>
          </w:p>
        </w:tc>
      </w:tr>
      <w:tr w:rsidR="00237E63" w:rsidRPr="00A30B84" w14:paraId="5AE2D2AA"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F85593" w14:textId="77777777" w:rsidR="00237E63" w:rsidRPr="00A30B84" w:rsidRDefault="00237E63" w:rsidP="00D911F9">
            <w:pPr>
              <w:pStyle w:val="rowtabella0"/>
              <w:rPr>
                <w:color w:val="002060"/>
              </w:rPr>
            </w:pPr>
            <w:r w:rsidRPr="00A30B84">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F7DCC2" w14:textId="77777777" w:rsidR="00237E63" w:rsidRPr="00A30B84" w:rsidRDefault="00237E63" w:rsidP="00D911F9">
            <w:pPr>
              <w:pStyle w:val="rowtabella0"/>
              <w:rPr>
                <w:color w:val="002060"/>
              </w:rPr>
            </w:pPr>
            <w:r w:rsidRPr="00A30B84">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DCCC79"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9D4187" w14:textId="77777777" w:rsidR="00237E63" w:rsidRPr="00A30B84" w:rsidRDefault="00237E63" w:rsidP="00D911F9">
            <w:pPr>
              <w:pStyle w:val="rowtabella0"/>
              <w:rPr>
                <w:color w:val="002060"/>
              </w:rPr>
            </w:pPr>
            <w:r w:rsidRPr="00A30B84">
              <w:rPr>
                <w:color w:val="002060"/>
              </w:rPr>
              <w:t>08/10/2022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E7D6BF" w14:textId="77777777" w:rsidR="00237E63" w:rsidRPr="00A30B84" w:rsidRDefault="00237E63" w:rsidP="00D911F9">
            <w:pPr>
              <w:pStyle w:val="rowtabella0"/>
              <w:rPr>
                <w:color w:val="002060"/>
              </w:rPr>
            </w:pPr>
            <w:r w:rsidRPr="00A30B84">
              <w:rPr>
                <w:color w:val="002060"/>
              </w:rPr>
              <w:t>5425 CAMPO SCOPERTO TAVERNELLE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263D38" w14:textId="77777777" w:rsidR="00237E63" w:rsidRPr="00A30B84" w:rsidRDefault="00237E63" w:rsidP="00D911F9">
            <w:pPr>
              <w:pStyle w:val="rowtabella0"/>
              <w:rPr>
                <w:color w:val="002060"/>
              </w:rPr>
            </w:pPr>
            <w:r w:rsidRPr="00A30B84">
              <w:rPr>
                <w:color w:val="002060"/>
              </w:rPr>
              <w:t>SERRUNGARINA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077366" w14:textId="77777777" w:rsidR="00237E63" w:rsidRPr="00A30B84" w:rsidRDefault="00237E63" w:rsidP="00D911F9">
            <w:pPr>
              <w:pStyle w:val="rowtabella0"/>
              <w:rPr>
                <w:color w:val="002060"/>
              </w:rPr>
            </w:pPr>
            <w:r w:rsidRPr="00A30B84">
              <w:rPr>
                <w:color w:val="002060"/>
              </w:rPr>
              <w:t>VIA DEI LECCI-TAVERNELLE</w:t>
            </w:r>
          </w:p>
        </w:tc>
      </w:tr>
      <w:tr w:rsidR="00237E63" w:rsidRPr="00A30B84" w14:paraId="1737D01F"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B8AFF4" w14:textId="77777777" w:rsidR="00237E63" w:rsidRPr="00A30B84" w:rsidRDefault="00237E63" w:rsidP="00D911F9">
            <w:pPr>
              <w:pStyle w:val="rowtabella0"/>
              <w:rPr>
                <w:color w:val="002060"/>
              </w:rPr>
            </w:pPr>
            <w:r w:rsidRPr="00A30B84">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430892" w14:textId="77777777" w:rsidR="00237E63" w:rsidRPr="00A30B84" w:rsidRDefault="00237E63" w:rsidP="00D911F9">
            <w:pPr>
              <w:pStyle w:val="rowtabella0"/>
              <w:rPr>
                <w:color w:val="002060"/>
              </w:rPr>
            </w:pPr>
            <w:r w:rsidRPr="00A30B84">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AC9637"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0B9944" w14:textId="77777777" w:rsidR="00237E63" w:rsidRPr="00A30B84" w:rsidRDefault="00237E63" w:rsidP="00D911F9">
            <w:pPr>
              <w:pStyle w:val="rowtabella0"/>
              <w:rPr>
                <w:color w:val="002060"/>
              </w:rPr>
            </w:pPr>
            <w:r w:rsidRPr="00A30B84">
              <w:rPr>
                <w:color w:val="002060"/>
              </w:rPr>
              <w:t>09/10/2022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03A504" w14:textId="77777777" w:rsidR="00237E63" w:rsidRPr="00A30B84" w:rsidRDefault="00237E63" w:rsidP="00D911F9">
            <w:pPr>
              <w:pStyle w:val="rowtabella0"/>
              <w:rPr>
                <w:color w:val="002060"/>
              </w:rPr>
            </w:pPr>
            <w:r w:rsidRPr="00A30B84">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DE3FBA" w14:textId="77777777" w:rsidR="00237E63" w:rsidRPr="00A30B84" w:rsidRDefault="00237E63" w:rsidP="00D911F9">
            <w:pPr>
              <w:pStyle w:val="rowtabella0"/>
              <w:rPr>
                <w:color w:val="002060"/>
              </w:rPr>
            </w:pPr>
            <w:r w:rsidRPr="00A30B84">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3FA208" w14:textId="77777777" w:rsidR="00237E63" w:rsidRPr="00A30B84" w:rsidRDefault="00237E63" w:rsidP="00D911F9">
            <w:pPr>
              <w:pStyle w:val="rowtabella0"/>
              <w:rPr>
                <w:color w:val="002060"/>
              </w:rPr>
            </w:pPr>
            <w:r w:rsidRPr="00A30B84">
              <w:rPr>
                <w:color w:val="002060"/>
              </w:rPr>
              <w:t>VIA FONTE ANTICA 6</w:t>
            </w:r>
          </w:p>
        </w:tc>
      </w:tr>
      <w:tr w:rsidR="00237E63" w:rsidRPr="00A30B84" w14:paraId="4EB3F39A" w14:textId="77777777" w:rsidTr="00D911F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37E61D" w14:textId="77777777" w:rsidR="00237E63" w:rsidRPr="00A30B84" w:rsidRDefault="00237E63" w:rsidP="00D911F9">
            <w:pPr>
              <w:pStyle w:val="rowtabella0"/>
              <w:rPr>
                <w:color w:val="002060"/>
              </w:rPr>
            </w:pPr>
            <w:r w:rsidRPr="00A30B84">
              <w:rPr>
                <w:color w:val="002060"/>
              </w:rPr>
              <w:t>FERMANA FUTSAL 2022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83D0DC" w14:textId="77777777" w:rsidR="00237E63" w:rsidRPr="00A30B84" w:rsidRDefault="00237E63" w:rsidP="00D911F9">
            <w:pPr>
              <w:pStyle w:val="rowtabella0"/>
              <w:rPr>
                <w:color w:val="002060"/>
              </w:rPr>
            </w:pPr>
            <w:r w:rsidRPr="00A30B84">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F05819"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707831" w14:textId="77777777" w:rsidR="00237E63" w:rsidRPr="00A30B84" w:rsidRDefault="00237E63" w:rsidP="00D911F9">
            <w:pPr>
              <w:pStyle w:val="rowtabella0"/>
              <w:rPr>
                <w:color w:val="002060"/>
              </w:rPr>
            </w:pPr>
            <w:r w:rsidRPr="00A30B84">
              <w:rPr>
                <w:color w:val="002060"/>
              </w:rPr>
              <w:t>09/10/2022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BFEA15" w14:textId="77777777" w:rsidR="00237E63" w:rsidRPr="00A30B84" w:rsidRDefault="00237E63" w:rsidP="00D911F9">
            <w:pPr>
              <w:pStyle w:val="rowtabella0"/>
              <w:rPr>
                <w:color w:val="002060"/>
              </w:rPr>
            </w:pPr>
            <w:r w:rsidRPr="00A30B84">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841241" w14:textId="77777777" w:rsidR="00237E63" w:rsidRPr="00A30B84" w:rsidRDefault="00237E63" w:rsidP="00D911F9">
            <w:pPr>
              <w:pStyle w:val="rowtabella0"/>
              <w:rPr>
                <w:color w:val="002060"/>
              </w:rPr>
            </w:pPr>
            <w:r w:rsidRPr="00A30B84">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BD0D4B" w14:textId="77777777" w:rsidR="00237E63" w:rsidRPr="00A30B84" w:rsidRDefault="00237E63" w:rsidP="00D911F9">
            <w:pPr>
              <w:pStyle w:val="rowtabella0"/>
              <w:rPr>
                <w:color w:val="002060"/>
              </w:rPr>
            </w:pPr>
            <w:r w:rsidRPr="00A30B84">
              <w:rPr>
                <w:color w:val="002060"/>
              </w:rPr>
              <w:t>VIA SIBILLA 2C</w:t>
            </w:r>
          </w:p>
        </w:tc>
      </w:tr>
    </w:tbl>
    <w:p w14:paraId="68953070" w14:textId="77777777" w:rsidR="00237E63" w:rsidRPr="006314BF" w:rsidRDefault="00237E63" w:rsidP="00237E63">
      <w:pPr>
        <w:pStyle w:val="breakline"/>
        <w:rPr>
          <w:color w:val="002060"/>
        </w:rPr>
      </w:pPr>
    </w:p>
    <w:p w14:paraId="3E701C31" w14:textId="77777777" w:rsidR="00237E63" w:rsidRPr="006314BF" w:rsidRDefault="00237E63" w:rsidP="00237E63">
      <w:pPr>
        <w:pStyle w:val="titolocampionato0"/>
        <w:shd w:val="clear" w:color="auto" w:fill="CCCCCC"/>
        <w:spacing w:before="80" w:after="40"/>
        <w:rPr>
          <w:color w:val="002060"/>
        </w:rPr>
      </w:pPr>
      <w:r w:rsidRPr="006314BF">
        <w:rPr>
          <w:color w:val="002060"/>
        </w:rPr>
        <w:t>UNDER 17 C5 REGIONALI MASCHILI</w:t>
      </w:r>
    </w:p>
    <w:p w14:paraId="6DF66607" w14:textId="77777777" w:rsidR="00237E63" w:rsidRPr="009B236A" w:rsidRDefault="00237E63" w:rsidP="00237E63">
      <w:pPr>
        <w:pStyle w:val="TITOLOPRINC"/>
        <w:spacing w:before="0" w:beforeAutospacing="0"/>
        <w:rPr>
          <w:color w:val="002060"/>
        </w:rPr>
      </w:pPr>
      <w:r w:rsidRPr="009B236A">
        <w:rPr>
          <w:color w:val="002060"/>
        </w:rPr>
        <w:t>ANAGRAFICA/INDIRIZZARIO/VARIAZIONI CALENDARIO</w:t>
      </w:r>
    </w:p>
    <w:p w14:paraId="20B51FC5" w14:textId="77777777" w:rsidR="00237E63" w:rsidRPr="009B236A" w:rsidRDefault="00237E63" w:rsidP="00237E63">
      <w:pPr>
        <w:pStyle w:val="Corpodeltesto21"/>
        <w:rPr>
          <w:rFonts w:ascii="Arial" w:hAnsi="Arial" w:cs="Arial"/>
          <w:b/>
          <w:color w:val="002060"/>
          <w:sz w:val="22"/>
          <w:szCs w:val="22"/>
        </w:rPr>
      </w:pPr>
      <w:r w:rsidRPr="009B236A">
        <w:rPr>
          <w:rFonts w:ascii="Arial" w:hAnsi="Arial" w:cs="Arial"/>
          <w:b/>
          <w:color w:val="002060"/>
          <w:sz w:val="22"/>
          <w:szCs w:val="22"/>
        </w:rPr>
        <w:t>GIRONE “</w:t>
      </w:r>
      <w:r>
        <w:rPr>
          <w:rFonts w:ascii="Arial" w:hAnsi="Arial" w:cs="Arial"/>
          <w:b/>
          <w:color w:val="002060"/>
          <w:sz w:val="22"/>
          <w:szCs w:val="22"/>
        </w:rPr>
        <w:t>A</w:t>
      </w:r>
      <w:r w:rsidRPr="009B236A">
        <w:rPr>
          <w:rFonts w:ascii="Arial" w:hAnsi="Arial" w:cs="Arial"/>
          <w:b/>
          <w:color w:val="002060"/>
          <w:sz w:val="22"/>
          <w:szCs w:val="22"/>
        </w:rPr>
        <w:t>”</w:t>
      </w:r>
    </w:p>
    <w:p w14:paraId="5F907A8B" w14:textId="77777777" w:rsidR="00237E63" w:rsidRPr="009B236A" w:rsidRDefault="00237E63" w:rsidP="00237E63">
      <w:pPr>
        <w:pStyle w:val="Corpodeltesto21"/>
        <w:rPr>
          <w:rFonts w:ascii="Arial" w:hAnsi="Arial" w:cs="Arial"/>
          <w:color w:val="002060"/>
          <w:sz w:val="22"/>
          <w:szCs w:val="22"/>
        </w:rPr>
      </w:pPr>
    </w:p>
    <w:p w14:paraId="44BA0641" w14:textId="77777777" w:rsidR="00237E63" w:rsidRDefault="00237E63" w:rsidP="00237E63">
      <w:pPr>
        <w:pStyle w:val="Corpodeltesto21"/>
        <w:rPr>
          <w:rFonts w:ascii="Arial" w:hAnsi="Arial" w:cs="Arial"/>
          <w:color w:val="002060"/>
          <w:sz w:val="22"/>
          <w:szCs w:val="22"/>
        </w:rPr>
      </w:pPr>
      <w:r w:rsidRPr="009B236A">
        <w:rPr>
          <w:rFonts w:ascii="Arial" w:hAnsi="Arial" w:cs="Arial"/>
          <w:color w:val="002060"/>
          <w:sz w:val="22"/>
          <w:szCs w:val="22"/>
        </w:rPr>
        <w:t xml:space="preserve">La Società </w:t>
      </w:r>
      <w:r>
        <w:rPr>
          <w:rFonts w:ascii="Arial" w:hAnsi="Arial" w:cs="Arial"/>
          <w:b/>
          <w:color w:val="002060"/>
          <w:sz w:val="22"/>
          <w:szCs w:val="22"/>
        </w:rPr>
        <w:t>ITALSERVICE C5</w:t>
      </w:r>
      <w:r w:rsidRPr="009B236A">
        <w:rPr>
          <w:rFonts w:ascii="Arial" w:hAnsi="Arial" w:cs="Arial"/>
          <w:color w:val="002060"/>
          <w:sz w:val="22"/>
          <w:szCs w:val="22"/>
        </w:rPr>
        <w:t xml:space="preserve"> comunica che disputerà tutte le gare interne il </w:t>
      </w:r>
      <w:r>
        <w:rPr>
          <w:rFonts w:ascii="Arial" w:hAnsi="Arial" w:cs="Arial"/>
          <w:b/>
          <w:color w:val="002060"/>
          <w:sz w:val="22"/>
          <w:szCs w:val="22"/>
        </w:rPr>
        <w:t xml:space="preserve">SABATO </w:t>
      </w:r>
      <w:r w:rsidRPr="009B236A">
        <w:rPr>
          <w:rFonts w:ascii="Arial" w:hAnsi="Arial" w:cs="Arial"/>
          <w:color w:val="002060"/>
          <w:sz w:val="22"/>
          <w:szCs w:val="22"/>
        </w:rPr>
        <w:t xml:space="preserve">alle </w:t>
      </w:r>
      <w:r w:rsidRPr="009B236A">
        <w:rPr>
          <w:rFonts w:ascii="Arial" w:hAnsi="Arial" w:cs="Arial"/>
          <w:b/>
          <w:color w:val="002060"/>
          <w:sz w:val="22"/>
          <w:szCs w:val="22"/>
        </w:rPr>
        <w:t xml:space="preserve">ore </w:t>
      </w:r>
      <w:r>
        <w:rPr>
          <w:rFonts w:ascii="Arial" w:hAnsi="Arial" w:cs="Arial"/>
          <w:b/>
          <w:color w:val="002060"/>
          <w:sz w:val="22"/>
          <w:szCs w:val="22"/>
        </w:rPr>
        <w:t>15</w:t>
      </w:r>
      <w:r w:rsidRPr="009B236A">
        <w:rPr>
          <w:rFonts w:ascii="Arial" w:hAnsi="Arial" w:cs="Arial"/>
          <w:b/>
          <w:color w:val="002060"/>
          <w:sz w:val="22"/>
          <w:szCs w:val="22"/>
        </w:rPr>
        <w:t>:</w:t>
      </w:r>
      <w:r>
        <w:rPr>
          <w:rFonts w:ascii="Arial" w:hAnsi="Arial" w:cs="Arial"/>
          <w:b/>
          <w:color w:val="002060"/>
          <w:sz w:val="22"/>
          <w:szCs w:val="22"/>
        </w:rPr>
        <w:t>30</w:t>
      </w:r>
      <w:r w:rsidRPr="009B236A">
        <w:rPr>
          <w:rFonts w:ascii="Arial" w:hAnsi="Arial" w:cs="Arial"/>
          <w:color w:val="002060"/>
          <w:sz w:val="22"/>
          <w:szCs w:val="22"/>
        </w:rPr>
        <w:t xml:space="preserve">, </w:t>
      </w:r>
      <w:r w:rsidRPr="0078057F">
        <w:rPr>
          <w:rFonts w:ascii="Arial" w:hAnsi="Arial" w:cs="Arial"/>
          <w:b/>
          <w:bCs/>
          <w:color w:val="002060"/>
          <w:sz w:val="22"/>
          <w:szCs w:val="22"/>
        </w:rPr>
        <w:t>“PalaDionigi”</w:t>
      </w:r>
      <w:r>
        <w:rPr>
          <w:rFonts w:ascii="Arial" w:hAnsi="Arial" w:cs="Arial"/>
          <w:color w:val="002060"/>
          <w:sz w:val="22"/>
          <w:szCs w:val="22"/>
        </w:rPr>
        <w:t xml:space="preserve"> Via Giuseppe Mazzini di </w:t>
      </w:r>
      <w:r w:rsidRPr="0078057F">
        <w:rPr>
          <w:rFonts w:ascii="Arial" w:hAnsi="Arial" w:cs="Arial"/>
          <w:b/>
          <w:bCs/>
          <w:color w:val="002060"/>
          <w:sz w:val="22"/>
          <w:szCs w:val="22"/>
        </w:rPr>
        <w:t>MONTECCHIO di VALLEFOGLIA</w:t>
      </w:r>
      <w:r w:rsidRPr="009B236A">
        <w:rPr>
          <w:rFonts w:ascii="Arial" w:hAnsi="Arial" w:cs="Arial"/>
          <w:color w:val="002060"/>
          <w:sz w:val="22"/>
          <w:szCs w:val="22"/>
        </w:rPr>
        <w:t>.</w:t>
      </w:r>
    </w:p>
    <w:p w14:paraId="2F8ECAB3" w14:textId="77777777" w:rsidR="00237E63" w:rsidRDefault="00237E63" w:rsidP="00237E63">
      <w:pPr>
        <w:pStyle w:val="Corpodeltesto21"/>
        <w:rPr>
          <w:rFonts w:ascii="Arial" w:hAnsi="Arial" w:cs="Arial"/>
          <w:color w:val="002060"/>
          <w:sz w:val="22"/>
          <w:szCs w:val="22"/>
        </w:rPr>
      </w:pPr>
    </w:p>
    <w:p w14:paraId="1402FBC3" w14:textId="77777777" w:rsidR="00237E63" w:rsidRPr="009B236A" w:rsidRDefault="00237E63" w:rsidP="00237E63">
      <w:pPr>
        <w:pStyle w:val="Corpodeltesto21"/>
        <w:rPr>
          <w:rFonts w:ascii="Arial" w:hAnsi="Arial" w:cs="Arial"/>
          <w:b/>
          <w:color w:val="002060"/>
          <w:sz w:val="22"/>
          <w:szCs w:val="22"/>
        </w:rPr>
      </w:pPr>
      <w:r w:rsidRPr="009B236A">
        <w:rPr>
          <w:rFonts w:ascii="Arial" w:hAnsi="Arial" w:cs="Arial"/>
          <w:b/>
          <w:color w:val="002060"/>
          <w:sz w:val="22"/>
          <w:szCs w:val="22"/>
        </w:rPr>
        <w:t>GIRONE “</w:t>
      </w:r>
      <w:r>
        <w:rPr>
          <w:rFonts w:ascii="Arial" w:hAnsi="Arial" w:cs="Arial"/>
          <w:b/>
          <w:color w:val="002060"/>
          <w:sz w:val="22"/>
          <w:szCs w:val="22"/>
        </w:rPr>
        <w:t>B</w:t>
      </w:r>
      <w:r w:rsidRPr="009B236A">
        <w:rPr>
          <w:rFonts w:ascii="Arial" w:hAnsi="Arial" w:cs="Arial"/>
          <w:b/>
          <w:color w:val="002060"/>
          <w:sz w:val="22"/>
          <w:szCs w:val="22"/>
        </w:rPr>
        <w:t>”</w:t>
      </w:r>
    </w:p>
    <w:p w14:paraId="51812D4C" w14:textId="77777777" w:rsidR="00237E63" w:rsidRPr="009B236A" w:rsidRDefault="00237E63" w:rsidP="00237E63">
      <w:pPr>
        <w:pStyle w:val="Corpodeltesto21"/>
        <w:rPr>
          <w:rFonts w:ascii="Arial" w:hAnsi="Arial" w:cs="Arial"/>
          <w:color w:val="002060"/>
          <w:sz w:val="22"/>
          <w:szCs w:val="22"/>
        </w:rPr>
      </w:pPr>
    </w:p>
    <w:p w14:paraId="63B3A50F" w14:textId="77777777" w:rsidR="00237E63" w:rsidRDefault="00237E63" w:rsidP="00237E63">
      <w:pPr>
        <w:pStyle w:val="Corpodeltesto21"/>
        <w:rPr>
          <w:rFonts w:ascii="Arial" w:hAnsi="Arial" w:cs="Arial"/>
          <w:color w:val="002060"/>
          <w:sz w:val="22"/>
          <w:szCs w:val="22"/>
        </w:rPr>
      </w:pPr>
      <w:r w:rsidRPr="009B236A">
        <w:rPr>
          <w:rFonts w:ascii="Arial" w:hAnsi="Arial" w:cs="Arial"/>
          <w:color w:val="002060"/>
          <w:sz w:val="22"/>
          <w:szCs w:val="22"/>
        </w:rPr>
        <w:t xml:space="preserve">La Società </w:t>
      </w:r>
      <w:r>
        <w:rPr>
          <w:rFonts w:ascii="Arial" w:hAnsi="Arial" w:cs="Arial"/>
          <w:b/>
          <w:color w:val="002060"/>
          <w:sz w:val="22"/>
          <w:szCs w:val="22"/>
        </w:rPr>
        <w:t>CSI GAUDIO</w:t>
      </w:r>
      <w:r w:rsidRPr="009B236A">
        <w:rPr>
          <w:rFonts w:ascii="Arial" w:hAnsi="Arial" w:cs="Arial"/>
          <w:color w:val="002060"/>
          <w:sz w:val="22"/>
          <w:szCs w:val="22"/>
        </w:rPr>
        <w:t xml:space="preserve"> comunica che disputerà tutte le gare interne </w:t>
      </w:r>
      <w:r>
        <w:rPr>
          <w:rFonts w:ascii="Arial" w:hAnsi="Arial" w:cs="Arial"/>
          <w:color w:val="002060"/>
          <w:sz w:val="22"/>
          <w:szCs w:val="22"/>
        </w:rPr>
        <w:t>la</w:t>
      </w:r>
      <w:r w:rsidRPr="009B236A">
        <w:rPr>
          <w:rFonts w:ascii="Arial" w:hAnsi="Arial" w:cs="Arial"/>
          <w:color w:val="002060"/>
          <w:sz w:val="22"/>
          <w:szCs w:val="22"/>
        </w:rPr>
        <w:t xml:space="preserve"> </w:t>
      </w:r>
      <w:r>
        <w:rPr>
          <w:rFonts w:ascii="Arial" w:hAnsi="Arial" w:cs="Arial"/>
          <w:b/>
          <w:color w:val="002060"/>
          <w:sz w:val="22"/>
          <w:szCs w:val="22"/>
        </w:rPr>
        <w:t xml:space="preserve">DOMENICA </w:t>
      </w:r>
      <w:r w:rsidRPr="009B236A">
        <w:rPr>
          <w:rFonts w:ascii="Arial" w:hAnsi="Arial" w:cs="Arial"/>
          <w:color w:val="002060"/>
          <w:sz w:val="22"/>
          <w:szCs w:val="22"/>
        </w:rPr>
        <w:t xml:space="preserve">alle </w:t>
      </w:r>
      <w:r w:rsidRPr="009B236A">
        <w:rPr>
          <w:rFonts w:ascii="Arial" w:hAnsi="Arial" w:cs="Arial"/>
          <w:b/>
          <w:color w:val="002060"/>
          <w:sz w:val="22"/>
          <w:szCs w:val="22"/>
        </w:rPr>
        <w:t xml:space="preserve">ore </w:t>
      </w:r>
      <w:r>
        <w:rPr>
          <w:rFonts w:ascii="Arial" w:hAnsi="Arial" w:cs="Arial"/>
          <w:b/>
          <w:color w:val="002060"/>
          <w:sz w:val="22"/>
          <w:szCs w:val="22"/>
        </w:rPr>
        <w:t>17:00</w:t>
      </w:r>
      <w:r w:rsidRPr="009B236A">
        <w:rPr>
          <w:rFonts w:ascii="Arial" w:hAnsi="Arial" w:cs="Arial"/>
          <w:color w:val="002060"/>
          <w:sz w:val="22"/>
          <w:szCs w:val="22"/>
        </w:rPr>
        <w:t xml:space="preserve">, </w:t>
      </w:r>
      <w:r>
        <w:rPr>
          <w:rFonts w:ascii="Arial" w:hAnsi="Arial" w:cs="Arial"/>
          <w:color w:val="002060"/>
          <w:sz w:val="22"/>
          <w:szCs w:val="22"/>
        </w:rPr>
        <w:t>stesso campo</w:t>
      </w:r>
      <w:r w:rsidRPr="009B236A">
        <w:rPr>
          <w:rFonts w:ascii="Arial" w:hAnsi="Arial" w:cs="Arial"/>
          <w:color w:val="002060"/>
          <w:sz w:val="22"/>
          <w:szCs w:val="22"/>
        </w:rPr>
        <w:t>.</w:t>
      </w:r>
    </w:p>
    <w:p w14:paraId="7DD0123A" w14:textId="77777777" w:rsidR="00237E63" w:rsidRDefault="00237E63" w:rsidP="00237E63">
      <w:pPr>
        <w:pStyle w:val="Corpodeltesto21"/>
        <w:rPr>
          <w:rFonts w:ascii="Arial" w:hAnsi="Arial" w:cs="Arial"/>
          <w:color w:val="002060"/>
          <w:sz w:val="22"/>
          <w:szCs w:val="22"/>
        </w:rPr>
      </w:pPr>
    </w:p>
    <w:p w14:paraId="32583CD9" w14:textId="77777777" w:rsidR="00237E63" w:rsidRPr="009B236A" w:rsidRDefault="00237E63" w:rsidP="00237E63">
      <w:pPr>
        <w:pStyle w:val="Corpodeltesto21"/>
        <w:rPr>
          <w:rFonts w:ascii="Arial" w:hAnsi="Arial" w:cs="Arial"/>
          <w:b/>
          <w:color w:val="002060"/>
          <w:sz w:val="22"/>
          <w:szCs w:val="22"/>
        </w:rPr>
      </w:pPr>
      <w:r w:rsidRPr="009B236A">
        <w:rPr>
          <w:rFonts w:ascii="Arial" w:hAnsi="Arial" w:cs="Arial"/>
          <w:b/>
          <w:color w:val="002060"/>
          <w:sz w:val="22"/>
          <w:szCs w:val="22"/>
        </w:rPr>
        <w:t>GIRONE “</w:t>
      </w:r>
      <w:r>
        <w:rPr>
          <w:rFonts w:ascii="Arial" w:hAnsi="Arial" w:cs="Arial"/>
          <w:b/>
          <w:color w:val="002060"/>
          <w:sz w:val="22"/>
          <w:szCs w:val="22"/>
        </w:rPr>
        <w:t>C</w:t>
      </w:r>
      <w:r w:rsidRPr="009B236A">
        <w:rPr>
          <w:rFonts w:ascii="Arial" w:hAnsi="Arial" w:cs="Arial"/>
          <w:b/>
          <w:color w:val="002060"/>
          <w:sz w:val="22"/>
          <w:szCs w:val="22"/>
        </w:rPr>
        <w:t>”</w:t>
      </w:r>
    </w:p>
    <w:p w14:paraId="7E231B62" w14:textId="77777777" w:rsidR="00237E63" w:rsidRPr="009B236A" w:rsidRDefault="00237E63" w:rsidP="00237E63">
      <w:pPr>
        <w:pStyle w:val="Corpodeltesto21"/>
        <w:rPr>
          <w:rFonts w:ascii="Arial" w:hAnsi="Arial" w:cs="Arial"/>
          <w:color w:val="002060"/>
          <w:sz w:val="22"/>
          <w:szCs w:val="22"/>
        </w:rPr>
      </w:pPr>
    </w:p>
    <w:p w14:paraId="23DE748A" w14:textId="77777777" w:rsidR="00237E63" w:rsidRDefault="00237E63" w:rsidP="00237E63">
      <w:pPr>
        <w:pStyle w:val="Corpodeltesto21"/>
        <w:rPr>
          <w:rFonts w:ascii="Arial" w:hAnsi="Arial" w:cs="Arial"/>
          <w:color w:val="002060"/>
          <w:sz w:val="22"/>
          <w:szCs w:val="22"/>
        </w:rPr>
      </w:pPr>
      <w:r w:rsidRPr="009B236A">
        <w:rPr>
          <w:rFonts w:ascii="Arial" w:hAnsi="Arial" w:cs="Arial"/>
          <w:color w:val="002060"/>
          <w:sz w:val="22"/>
          <w:szCs w:val="22"/>
        </w:rPr>
        <w:t xml:space="preserve">La Società </w:t>
      </w:r>
      <w:r>
        <w:rPr>
          <w:rFonts w:ascii="Arial" w:hAnsi="Arial" w:cs="Arial"/>
          <w:b/>
          <w:color w:val="002060"/>
          <w:sz w:val="22"/>
          <w:szCs w:val="22"/>
        </w:rPr>
        <w:t>BORGOROSSO TOLENTIBNO</w:t>
      </w:r>
      <w:r w:rsidRPr="009B236A">
        <w:rPr>
          <w:rFonts w:ascii="Arial" w:hAnsi="Arial" w:cs="Arial"/>
          <w:color w:val="002060"/>
          <w:sz w:val="22"/>
          <w:szCs w:val="22"/>
        </w:rPr>
        <w:t xml:space="preserve"> comunica che disputerà tutte le gare interne </w:t>
      </w:r>
      <w:r>
        <w:rPr>
          <w:rFonts w:ascii="Arial" w:hAnsi="Arial" w:cs="Arial"/>
          <w:color w:val="002060"/>
          <w:sz w:val="22"/>
          <w:szCs w:val="22"/>
        </w:rPr>
        <w:t>la</w:t>
      </w:r>
      <w:r w:rsidRPr="009B236A">
        <w:rPr>
          <w:rFonts w:ascii="Arial" w:hAnsi="Arial" w:cs="Arial"/>
          <w:color w:val="002060"/>
          <w:sz w:val="22"/>
          <w:szCs w:val="22"/>
        </w:rPr>
        <w:t xml:space="preserve"> </w:t>
      </w:r>
      <w:r>
        <w:rPr>
          <w:rFonts w:ascii="Arial" w:hAnsi="Arial" w:cs="Arial"/>
          <w:b/>
          <w:color w:val="002060"/>
          <w:sz w:val="22"/>
          <w:szCs w:val="22"/>
        </w:rPr>
        <w:t xml:space="preserve">DOMENICA </w:t>
      </w:r>
      <w:r w:rsidRPr="009B236A">
        <w:rPr>
          <w:rFonts w:ascii="Arial" w:hAnsi="Arial" w:cs="Arial"/>
          <w:color w:val="002060"/>
          <w:sz w:val="22"/>
          <w:szCs w:val="22"/>
        </w:rPr>
        <w:t xml:space="preserve">alle </w:t>
      </w:r>
      <w:r w:rsidRPr="009B236A">
        <w:rPr>
          <w:rFonts w:ascii="Arial" w:hAnsi="Arial" w:cs="Arial"/>
          <w:b/>
          <w:color w:val="002060"/>
          <w:sz w:val="22"/>
          <w:szCs w:val="22"/>
        </w:rPr>
        <w:t xml:space="preserve">ore </w:t>
      </w:r>
      <w:r>
        <w:rPr>
          <w:rFonts w:ascii="Arial" w:hAnsi="Arial" w:cs="Arial"/>
          <w:b/>
          <w:color w:val="002060"/>
          <w:sz w:val="22"/>
          <w:szCs w:val="22"/>
        </w:rPr>
        <w:t>11:00</w:t>
      </w:r>
      <w:r w:rsidRPr="009B236A">
        <w:rPr>
          <w:rFonts w:ascii="Arial" w:hAnsi="Arial" w:cs="Arial"/>
          <w:color w:val="002060"/>
          <w:sz w:val="22"/>
          <w:szCs w:val="22"/>
        </w:rPr>
        <w:t xml:space="preserve">, </w:t>
      </w:r>
      <w:r>
        <w:rPr>
          <w:rFonts w:ascii="Arial" w:hAnsi="Arial" w:cs="Arial"/>
          <w:color w:val="002060"/>
          <w:sz w:val="22"/>
          <w:szCs w:val="22"/>
        </w:rPr>
        <w:t>stesso campo</w:t>
      </w:r>
      <w:r w:rsidRPr="009B236A">
        <w:rPr>
          <w:rFonts w:ascii="Arial" w:hAnsi="Arial" w:cs="Arial"/>
          <w:color w:val="002060"/>
          <w:sz w:val="22"/>
          <w:szCs w:val="22"/>
        </w:rPr>
        <w:t>.</w:t>
      </w:r>
    </w:p>
    <w:p w14:paraId="2829A861" w14:textId="77777777" w:rsidR="00237E63" w:rsidRDefault="00237E63" w:rsidP="00237E63">
      <w:pPr>
        <w:pStyle w:val="Corpodeltesto21"/>
        <w:rPr>
          <w:rFonts w:ascii="Arial" w:hAnsi="Arial" w:cs="Arial"/>
          <w:color w:val="002060"/>
          <w:sz w:val="22"/>
          <w:szCs w:val="22"/>
        </w:rPr>
      </w:pPr>
    </w:p>
    <w:p w14:paraId="612D4756" w14:textId="77777777" w:rsidR="00237E63" w:rsidRDefault="00237E63" w:rsidP="00237E63">
      <w:pPr>
        <w:pStyle w:val="Corpodeltesto21"/>
        <w:rPr>
          <w:rFonts w:ascii="Arial" w:hAnsi="Arial" w:cs="Arial"/>
          <w:color w:val="002060"/>
          <w:sz w:val="22"/>
          <w:szCs w:val="22"/>
        </w:rPr>
      </w:pPr>
    </w:p>
    <w:p w14:paraId="21168DA1" w14:textId="77777777" w:rsidR="00237E63" w:rsidRPr="006314BF" w:rsidRDefault="00237E63" w:rsidP="00237E63">
      <w:pPr>
        <w:pStyle w:val="titoloprinc0"/>
        <w:rPr>
          <w:color w:val="002060"/>
        </w:rPr>
      </w:pPr>
      <w:r w:rsidRPr="006314BF">
        <w:rPr>
          <w:color w:val="002060"/>
        </w:rPr>
        <w:t>VARIAZIONI AL PROGRAMMA GARE</w:t>
      </w:r>
    </w:p>
    <w:p w14:paraId="794415BA" w14:textId="77777777" w:rsidR="00237E63" w:rsidRPr="006314BF" w:rsidRDefault="00237E63" w:rsidP="00237E63">
      <w:pPr>
        <w:pStyle w:val="breakline"/>
        <w:rPr>
          <w:color w:val="002060"/>
        </w:rPr>
      </w:pPr>
    </w:p>
    <w:p w14:paraId="44028245" w14:textId="77777777" w:rsidR="00237E63" w:rsidRPr="006314BF" w:rsidRDefault="00237E63" w:rsidP="00237E63">
      <w:pPr>
        <w:pStyle w:val="breakline"/>
        <w:rPr>
          <w:color w:val="002060"/>
        </w:rPr>
      </w:pPr>
    </w:p>
    <w:p w14:paraId="2F4C7B17" w14:textId="77777777" w:rsidR="00237E63" w:rsidRPr="006314BF" w:rsidRDefault="00237E63" w:rsidP="00237E63">
      <w:pPr>
        <w:pStyle w:val="sottotitolocampionato10"/>
        <w:rPr>
          <w:color w:val="002060"/>
        </w:rPr>
      </w:pPr>
      <w:r w:rsidRPr="006314BF">
        <w:rPr>
          <w:color w:val="002060"/>
        </w:rPr>
        <w:lastRenderedPageBreak/>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37E63" w:rsidRPr="006314BF" w14:paraId="439B3889" w14:textId="77777777" w:rsidTr="00D911F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AFC05" w14:textId="77777777" w:rsidR="00237E63" w:rsidRPr="006314BF" w:rsidRDefault="00237E63" w:rsidP="00D911F9">
            <w:pPr>
              <w:pStyle w:val="headertabella0"/>
              <w:rPr>
                <w:color w:val="002060"/>
              </w:rPr>
            </w:pPr>
            <w:r w:rsidRPr="006314B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31D6A" w14:textId="77777777" w:rsidR="00237E63" w:rsidRPr="006314BF" w:rsidRDefault="00237E63" w:rsidP="00D911F9">
            <w:pPr>
              <w:pStyle w:val="headertabella0"/>
              <w:rPr>
                <w:color w:val="002060"/>
              </w:rPr>
            </w:pPr>
            <w:r w:rsidRPr="006314BF">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C3DEE" w14:textId="77777777" w:rsidR="00237E63" w:rsidRPr="006314BF" w:rsidRDefault="00237E63" w:rsidP="00D911F9">
            <w:pPr>
              <w:pStyle w:val="headertabella0"/>
              <w:rPr>
                <w:color w:val="002060"/>
              </w:rPr>
            </w:pPr>
            <w:r w:rsidRPr="006314B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0A5CF" w14:textId="77777777" w:rsidR="00237E63" w:rsidRPr="006314BF" w:rsidRDefault="00237E63" w:rsidP="00D911F9">
            <w:pPr>
              <w:pStyle w:val="headertabella0"/>
              <w:rPr>
                <w:color w:val="002060"/>
              </w:rPr>
            </w:pPr>
            <w:r w:rsidRPr="006314B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95C193" w14:textId="77777777" w:rsidR="00237E63" w:rsidRPr="006314BF" w:rsidRDefault="00237E63" w:rsidP="00D911F9">
            <w:pPr>
              <w:pStyle w:val="headertabella0"/>
              <w:rPr>
                <w:color w:val="002060"/>
              </w:rPr>
            </w:pPr>
            <w:r w:rsidRPr="006314BF">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01A44" w14:textId="77777777" w:rsidR="00237E63" w:rsidRPr="006314BF" w:rsidRDefault="00237E63" w:rsidP="00D911F9">
            <w:pPr>
              <w:pStyle w:val="headertabella0"/>
              <w:rPr>
                <w:color w:val="002060"/>
              </w:rPr>
            </w:pPr>
            <w:r w:rsidRPr="006314B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C71E7" w14:textId="77777777" w:rsidR="00237E63" w:rsidRPr="006314BF" w:rsidRDefault="00237E63" w:rsidP="00D911F9">
            <w:pPr>
              <w:pStyle w:val="headertabella0"/>
              <w:rPr>
                <w:color w:val="002060"/>
              </w:rPr>
            </w:pPr>
            <w:r w:rsidRPr="006314BF">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A8487" w14:textId="77777777" w:rsidR="00237E63" w:rsidRPr="006314BF" w:rsidRDefault="00237E63" w:rsidP="00D911F9">
            <w:pPr>
              <w:pStyle w:val="headertabella0"/>
              <w:rPr>
                <w:color w:val="002060"/>
              </w:rPr>
            </w:pPr>
            <w:r w:rsidRPr="006314BF">
              <w:rPr>
                <w:color w:val="002060"/>
              </w:rPr>
              <w:t>Impianto</w:t>
            </w:r>
          </w:p>
        </w:tc>
      </w:tr>
      <w:tr w:rsidR="00237E63" w:rsidRPr="006314BF" w14:paraId="49BAD630" w14:textId="77777777" w:rsidTr="00D911F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4C599" w14:textId="77777777" w:rsidR="00237E63" w:rsidRPr="00A24295" w:rsidRDefault="00237E63" w:rsidP="00D911F9">
            <w:pPr>
              <w:pStyle w:val="rowtabella0"/>
              <w:rPr>
                <w:color w:val="002060"/>
                <w:highlight w:val="yellow"/>
              </w:rPr>
            </w:pPr>
            <w:r w:rsidRPr="00A24295">
              <w:rPr>
                <w:color w:val="002060"/>
                <w:highlight w:val="yellow"/>
              </w:rPr>
              <w:t>22/10/2022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D52A6" w14:textId="77777777" w:rsidR="00237E63" w:rsidRPr="00A24295" w:rsidRDefault="00237E63" w:rsidP="00D911F9">
            <w:pPr>
              <w:pStyle w:val="rowtabella0"/>
              <w:jc w:val="center"/>
              <w:rPr>
                <w:color w:val="002060"/>
                <w:highlight w:val="yellow"/>
              </w:rPr>
            </w:pPr>
            <w:r w:rsidRPr="00A24295">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8A2DD" w14:textId="77777777" w:rsidR="00237E63" w:rsidRPr="00A24295" w:rsidRDefault="00237E63" w:rsidP="00D911F9">
            <w:pPr>
              <w:pStyle w:val="rowtabella0"/>
              <w:rPr>
                <w:color w:val="002060"/>
                <w:highlight w:val="yellow"/>
              </w:rPr>
            </w:pPr>
            <w:r w:rsidRPr="00A24295">
              <w:rPr>
                <w:color w:val="002060"/>
                <w:highlight w:val="yellow"/>
              </w:rPr>
              <w:t>BULDOG T.N.T. LUCREZIA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CDC16" w14:textId="77777777" w:rsidR="00237E63" w:rsidRPr="00A24295" w:rsidRDefault="00237E63" w:rsidP="00D911F9">
            <w:pPr>
              <w:pStyle w:val="rowtabella0"/>
              <w:rPr>
                <w:color w:val="002060"/>
                <w:highlight w:val="yellow"/>
              </w:rPr>
            </w:pPr>
            <w:r w:rsidRPr="00A24295">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43619" w14:textId="77777777" w:rsidR="00237E63" w:rsidRPr="006314BF" w:rsidRDefault="00237E63" w:rsidP="00D911F9">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C2B76" w14:textId="77777777" w:rsidR="00237E63" w:rsidRPr="006314BF" w:rsidRDefault="00237E63" w:rsidP="00D911F9">
            <w:pPr>
              <w:pStyle w:val="rowtabella0"/>
              <w:jc w:val="center"/>
              <w:rPr>
                <w:color w:val="002060"/>
              </w:rPr>
            </w:pPr>
            <w:r w:rsidRPr="00A24295">
              <w:rPr>
                <w:color w:val="002060"/>
                <w:highlight w:val="yellow"/>
              </w:rPr>
              <w:t>19:30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C0131" w14:textId="77777777" w:rsidR="00237E63" w:rsidRPr="006314BF" w:rsidRDefault="00237E63" w:rsidP="00D911F9">
            <w:pPr>
              <w:pStyle w:val="rowtabella0"/>
              <w:jc w:val="center"/>
              <w:rPr>
                <w:color w:val="002060"/>
              </w:rPr>
            </w:pPr>
            <w:r w:rsidRPr="006314BF">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69EE8" w14:textId="77777777" w:rsidR="00237E63" w:rsidRPr="006314BF" w:rsidRDefault="00237E63" w:rsidP="00D911F9">
            <w:pPr>
              <w:rPr>
                <w:color w:val="002060"/>
              </w:rPr>
            </w:pPr>
          </w:p>
        </w:tc>
      </w:tr>
    </w:tbl>
    <w:p w14:paraId="1FB7DA36" w14:textId="77777777" w:rsidR="00237E63" w:rsidRPr="006314BF" w:rsidRDefault="00237E63" w:rsidP="00237E63">
      <w:pPr>
        <w:pStyle w:val="breakline"/>
        <w:rPr>
          <w:rFonts w:eastAsiaTheme="minorEastAsia"/>
          <w:color w:val="002060"/>
        </w:rPr>
      </w:pPr>
    </w:p>
    <w:p w14:paraId="6B3B1D3C" w14:textId="77777777" w:rsidR="00237E63" w:rsidRPr="006314BF" w:rsidRDefault="00237E63" w:rsidP="00237E63">
      <w:pPr>
        <w:pStyle w:val="breakline"/>
        <w:rPr>
          <w:color w:val="002060"/>
        </w:rPr>
      </w:pPr>
    </w:p>
    <w:p w14:paraId="55DD7BE9" w14:textId="77777777" w:rsidR="00237E63" w:rsidRPr="006314BF" w:rsidRDefault="00237E63" w:rsidP="00237E63">
      <w:pPr>
        <w:pStyle w:val="sottotitolocampionato10"/>
        <w:rPr>
          <w:color w:val="002060"/>
        </w:rPr>
      </w:pPr>
      <w:r w:rsidRPr="006314BF">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37E63" w:rsidRPr="006314BF" w14:paraId="6A48C2E4" w14:textId="77777777" w:rsidTr="00D911F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76FE3" w14:textId="77777777" w:rsidR="00237E63" w:rsidRPr="006314BF" w:rsidRDefault="00237E63" w:rsidP="00D911F9">
            <w:pPr>
              <w:pStyle w:val="headertabella0"/>
              <w:rPr>
                <w:color w:val="002060"/>
              </w:rPr>
            </w:pPr>
            <w:r w:rsidRPr="006314B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C33ED" w14:textId="77777777" w:rsidR="00237E63" w:rsidRPr="006314BF" w:rsidRDefault="00237E63" w:rsidP="00D911F9">
            <w:pPr>
              <w:pStyle w:val="headertabella0"/>
              <w:rPr>
                <w:color w:val="002060"/>
              </w:rPr>
            </w:pPr>
            <w:r w:rsidRPr="006314BF">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0EA7B" w14:textId="77777777" w:rsidR="00237E63" w:rsidRPr="006314BF" w:rsidRDefault="00237E63" w:rsidP="00D911F9">
            <w:pPr>
              <w:pStyle w:val="headertabella0"/>
              <w:rPr>
                <w:color w:val="002060"/>
              </w:rPr>
            </w:pPr>
            <w:r w:rsidRPr="006314B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05349" w14:textId="77777777" w:rsidR="00237E63" w:rsidRPr="006314BF" w:rsidRDefault="00237E63" w:rsidP="00D911F9">
            <w:pPr>
              <w:pStyle w:val="headertabella0"/>
              <w:rPr>
                <w:color w:val="002060"/>
              </w:rPr>
            </w:pPr>
            <w:r w:rsidRPr="006314B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181938" w14:textId="77777777" w:rsidR="00237E63" w:rsidRPr="006314BF" w:rsidRDefault="00237E63" w:rsidP="00D911F9">
            <w:pPr>
              <w:pStyle w:val="headertabella0"/>
              <w:rPr>
                <w:color w:val="002060"/>
              </w:rPr>
            </w:pPr>
            <w:r w:rsidRPr="006314BF">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8C634B" w14:textId="77777777" w:rsidR="00237E63" w:rsidRPr="006314BF" w:rsidRDefault="00237E63" w:rsidP="00D911F9">
            <w:pPr>
              <w:pStyle w:val="headertabella0"/>
              <w:rPr>
                <w:color w:val="002060"/>
              </w:rPr>
            </w:pPr>
            <w:r w:rsidRPr="006314B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A0817" w14:textId="77777777" w:rsidR="00237E63" w:rsidRPr="006314BF" w:rsidRDefault="00237E63" w:rsidP="00D911F9">
            <w:pPr>
              <w:pStyle w:val="headertabella0"/>
              <w:rPr>
                <w:color w:val="002060"/>
              </w:rPr>
            </w:pPr>
            <w:r w:rsidRPr="006314BF">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53E02" w14:textId="77777777" w:rsidR="00237E63" w:rsidRPr="006314BF" w:rsidRDefault="00237E63" w:rsidP="00D911F9">
            <w:pPr>
              <w:pStyle w:val="headertabella0"/>
              <w:rPr>
                <w:color w:val="002060"/>
              </w:rPr>
            </w:pPr>
            <w:r w:rsidRPr="006314BF">
              <w:rPr>
                <w:color w:val="002060"/>
              </w:rPr>
              <w:t>Impianto</w:t>
            </w:r>
          </w:p>
        </w:tc>
      </w:tr>
      <w:tr w:rsidR="00237E63" w:rsidRPr="006314BF" w14:paraId="3D8649AF" w14:textId="77777777" w:rsidTr="00D911F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9A1E3" w14:textId="77777777" w:rsidR="00237E63" w:rsidRPr="00A24295" w:rsidRDefault="00237E63" w:rsidP="00D911F9">
            <w:pPr>
              <w:pStyle w:val="rowtabella0"/>
              <w:rPr>
                <w:color w:val="002060"/>
                <w:highlight w:val="yellow"/>
              </w:rPr>
            </w:pPr>
            <w:r w:rsidRPr="00A24295">
              <w:rPr>
                <w:color w:val="002060"/>
                <w:highlight w:val="yellow"/>
              </w:rPr>
              <w:t>14/01/2023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43B02" w14:textId="77777777" w:rsidR="00237E63" w:rsidRPr="00A24295" w:rsidRDefault="00237E63" w:rsidP="00D911F9">
            <w:pPr>
              <w:pStyle w:val="rowtabella0"/>
              <w:jc w:val="center"/>
              <w:rPr>
                <w:color w:val="002060"/>
                <w:highlight w:val="yellow"/>
              </w:rPr>
            </w:pPr>
            <w:r w:rsidRPr="00A24295">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8A8BE" w14:textId="77777777" w:rsidR="00237E63" w:rsidRPr="00A24295" w:rsidRDefault="00237E63" w:rsidP="00D911F9">
            <w:pPr>
              <w:pStyle w:val="rowtabella0"/>
              <w:rPr>
                <w:color w:val="002060"/>
                <w:highlight w:val="yellow"/>
              </w:rPr>
            </w:pPr>
            <w:r w:rsidRPr="00A24295">
              <w:rPr>
                <w:color w:val="002060"/>
                <w:highlight w:val="yellow"/>
              </w:rPr>
              <w:t>DAMIANI E GATTI ASCOLI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E8C3D" w14:textId="77777777" w:rsidR="00237E63" w:rsidRPr="00A24295" w:rsidRDefault="00237E63" w:rsidP="00D911F9">
            <w:pPr>
              <w:pStyle w:val="rowtabella0"/>
              <w:rPr>
                <w:color w:val="002060"/>
                <w:highlight w:val="yellow"/>
              </w:rPr>
            </w:pPr>
            <w:r w:rsidRPr="00A24295">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6ECE2" w14:textId="77777777" w:rsidR="00237E63" w:rsidRPr="006314BF" w:rsidRDefault="00237E63" w:rsidP="00D911F9">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A6315" w14:textId="77777777" w:rsidR="00237E63" w:rsidRPr="006314BF" w:rsidRDefault="00237E63" w:rsidP="00D911F9">
            <w:pPr>
              <w:pStyle w:val="rowtabella0"/>
              <w:jc w:val="center"/>
              <w:rPr>
                <w:color w:val="002060"/>
              </w:rPr>
            </w:pPr>
            <w:r w:rsidRPr="00A24295">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7F352" w14:textId="77777777" w:rsidR="00237E63" w:rsidRPr="006314BF" w:rsidRDefault="00237E63" w:rsidP="00D911F9">
            <w:pPr>
              <w:pStyle w:val="rowtabella0"/>
              <w:jc w:val="center"/>
              <w:rPr>
                <w:color w:val="002060"/>
              </w:rPr>
            </w:pPr>
            <w:r w:rsidRPr="006314BF">
              <w:rPr>
                <w:color w:val="002060"/>
              </w:rPr>
              <w:t>19:00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E70B2" w14:textId="77777777" w:rsidR="00237E63" w:rsidRPr="006314BF" w:rsidRDefault="00237E63" w:rsidP="00D911F9">
            <w:pPr>
              <w:pStyle w:val="rowtabella0"/>
              <w:rPr>
                <w:color w:val="002060"/>
              </w:rPr>
            </w:pPr>
            <w:r w:rsidRPr="00A24295">
              <w:rPr>
                <w:color w:val="002060"/>
                <w:highlight w:val="yellow"/>
              </w:rPr>
              <w:t>PALESTRA C5 "MONTICELLI" ASCOLI PICENO VIA DELL IRIS</w:t>
            </w:r>
          </w:p>
        </w:tc>
      </w:tr>
    </w:tbl>
    <w:p w14:paraId="63C5A36D" w14:textId="77777777" w:rsidR="00237E63" w:rsidRPr="006314BF" w:rsidRDefault="00237E63" w:rsidP="00237E63">
      <w:pPr>
        <w:pStyle w:val="breakline"/>
        <w:rPr>
          <w:rFonts w:eastAsiaTheme="minorEastAsia"/>
          <w:color w:val="002060"/>
        </w:rPr>
      </w:pPr>
    </w:p>
    <w:p w14:paraId="301B792C" w14:textId="77777777" w:rsidR="00237E63" w:rsidRPr="006314BF" w:rsidRDefault="00237E63" w:rsidP="00237E63">
      <w:pPr>
        <w:pStyle w:val="breakline"/>
        <w:rPr>
          <w:color w:val="002060"/>
        </w:rPr>
      </w:pPr>
    </w:p>
    <w:p w14:paraId="29044808" w14:textId="77777777" w:rsidR="00237E63" w:rsidRDefault="00237E63" w:rsidP="00237E63">
      <w:pPr>
        <w:pStyle w:val="breakline"/>
        <w:rPr>
          <w:color w:val="002060"/>
        </w:rPr>
      </w:pPr>
    </w:p>
    <w:p w14:paraId="244C137B" w14:textId="77777777" w:rsidR="00237E63" w:rsidRPr="006314BF" w:rsidRDefault="00237E63" w:rsidP="00237E63">
      <w:pPr>
        <w:pStyle w:val="titoloprinc0"/>
        <w:rPr>
          <w:color w:val="002060"/>
        </w:rPr>
      </w:pPr>
      <w:r w:rsidRPr="006314BF">
        <w:rPr>
          <w:color w:val="002060"/>
        </w:rPr>
        <w:t>PROGRAMMA GARE</w:t>
      </w:r>
    </w:p>
    <w:p w14:paraId="15940E7B" w14:textId="77777777" w:rsidR="00237E63" w:rsidRDefault="00237E63" w:rsidP="00237E63">
      <w:pPr>
        <w:pStyle w:val="breakline"/>
        <w:rPr>
          <w:color w:val="002060"/>
        </w:rPr>
      </w:pPr>
    </w:p>
    <w:p w14:paraId="6BFC5262" w14:textId="77777777" w:rsidR="00237E63" w:rsidRPr="00A30B84" w:rsidRDefault="00237E63" w:rsidP="00237E63">
      <w:pPr>
        <w:pStyle w:val="sottotitolocampionato10"/>
        <w:rPr>
          <w:color w:val="002060"/>
        </w:rPr>
      </w:pPr>
      <w:r w:rsidRPr="00A30B84">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0"/>
        <w:gridCol w:w="385"/>
        <w:gridCol w:w="898"/>
        <w:gridCol w:w="1178"/>
        <w:gridCol w:w="1555"/>
        <w:gridCol w:w="1550"/>
      </w:tblGrid>
      <w:tr w:rsidR="00237E63" w:rsidRPr="00A30B84" w14:paraId="734FDB72" w14:textId="77777777" w:rsidTr="00D911F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1614D" w14:textId="77777777" w:rsidR="00237E63" w:rsidRPr="00A30B84" w:rsidRDefault="00237E63" w:rsidP="00D911F9">
            <w:pPr>
              <w:pStyle w:val="headertabella0"/>
              <w:rPr>
                <w:color w:val="002060"/>
              </w:rPr>
            </w:pPr>
            <w:r w:rsidRPr="00A30B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EAFCC" w14:textId="77777777" w:rsidR="00237E63" w:rsidRPr="00A30B84" w:rsidRDefault="00237E63" w:rsidP="00D911F9">
            <w:pPr>
              <w:pStyle w:val="headertabella0"/>
              <w:rPr>
                <w:color w:val="002060"/>
              </w:rPr>
            </w:pPr>
            <w:r w:rsidRPr="00A30B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1B035F" w14:textId="77777777" w:rsidR="00237E63" w:rsidRPr="00A30B84" w:rsidRDefault="00237E63" w:rsidP="00D911F9">
            <w:pPr>
              <w:pStyle w:val="headertabella0"/>
              <w:rPr>
                <w:color w:val="002060"/>
              </w:rPr>
            </w:pPr>
            <w:r w:rsidRPr="00A30B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D1A52" w14:textId="77777777" w:rsidR="00237E63" w:rsidRPr="00A30B84" w:rsidRDefault="00237E63" w:rsidP="00D911F9">
            <w:pPr>
              <w:pStyle w:val="headertabella0"/>
              <w:rPr>
                <w:color w:val="002060"/>
              </w:rPr>
            </w:pPr>
            <w:r w:rsidRPr="00A30B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78838" w14:textId="77777777" w:rsidR="00237E63" w:rsidRPr="00A30B84" w:rsidRDefault="00237E63" w:rsidP="00D911F9">
            <w:pPr>
              <w:pStyle w:val="headertabella0"/>
              <w:rPr>
                <w:color w:val="002060"/>
              </w:rPr>
            </w:pPr>
            <w:r w:rsidRPr="00A30B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18A4F" w14:textId="77777777" w:rsidR="00237E63" w:rsidRPr="00A30B84" w:rsidRDefault="00237E63" w:rsidP="00D911F9">
            <w:pPr>
              <w:pStyle w:val="headertabella0"/>
              <w:rPr>
                <w:color w:val="002060"/>
              </w:rPr>
            </w:pPr>
            <w:r w:rsidRPr="00A30B8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3DADB" w14:textId="77777777" w:rsidR="00237E63" w:rsidRPr="00A30B84" w:rsidRDefault="00237E63" w:rsidP="00D911F9">
            <w:pPr>
              <w:pStyle w:val="headertabella0"/>
              <w:rPr>
                <w:color w:val="002060"/>
              </w:rPr>
            </w:pPr>
            <w:r w:rsidRPr="00A30B84">
              <w:rPr>
                <w:color w:val="002060"/>
              </w:rPr>
              <w:t>Indirizzo Impianto</w:t>
            </w:r>
          </w:p>
        </w:tc>
      </w:tr>
      <w:tr w:rsidR="00237E63" w:rsidRPr="00A30B84" w14:paraId="2F19BAD5" w14:textId="77777777" w:rsidTr="00D911F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A2A716" w14:textId="77777777" w:rsidR="00237E63" w:rsidRPr="00A30B84" w:rsidRDefault="00237E63" w:rsidP="00D911F9">
            <w:pPr>
              <w:pStyle w:val="rowtabella0"/>
              <w:rPr>
                <w:color w:val="002060"/>
              </w:rPr>
            </w:pPr>
            <w:r w:rsidRPr="00A30B84">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F0EECD" w14:textId="77777777" w:rsidR="00237E63" w:rsidRPr="00A30B84" w:rsidRDefault="00237E63" w:rsidP="00D911F9">
            <w:pPr>
              <w:pStyle w:val="rowtabella0"/>
              <w:rPr>
                <w:color w:val="002060"/>
              </w:rPr>
            </w:pPr>
            <w:r w:rsidRPr="00A30B84">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061951" w14:textId="77777777" w:rsidR="00237E63" w:rsidRPr="00A30B84" w:rsidRDefault="00237E63" w:rsidP="00D911F9">
            <w:pPr>
              <w:pStyle w:val="rowtabella0"/>
              <w:jc w:val="center"/>
              <w:rPr>
                <w:color w:val="002060"/>
              </w:rPr>
            </w:pPr>
            <w:r w:rsidRPr="00A30B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063961" w14:textId="77777777" w:rsidR="00237E63" w:rsidRPr="00A30B84" w:rsidRDefault="00237E63" w:rsidP="00D911F9">
            <w:pPr>
              <w:pStyle w:val="rowtabella0"/>
              <w:rPr>
                <w:color w:val="002060"/>
              </w:rPr>
            </w:pPr>
            <w:r w:rsidRPr="00A30B84">
              <w:rPr>
                <w:color w:val="002060"/>
              </w:rPr>
              <w:t>08/10/2022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D408DE" w14:textId="77777777" w:rsidR="00237E63" w:rsidRPr="00A30B84" w:rsidRDefault="00237E63" w:rsidP="00D911F9">
            <w:pPr>
              <w:pStyle w:val="rowtabella0"/>
              <w:rPr>
                <w:color w:val="002060"/>
              </w:rPr>
            </w:pPr>
            <w:r w:rsidRPr="00A30B84">
              <w:rPr>
                <w:color w:val="002060"/>
              </w:rPr>
              <w:t>5301 NUOVO PALAS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650331" w14:textId="77777777" w:rsidR="00237E63" w:rsidRPr="00A30B84" w:rsidRDefault="00237E63" w:rsidP="00D911F9">
            <w:pPr>
              <w:pStyle w:val="rowtabella0"/>
              <w:rPr>
                <w:color w:val="002060"/>
              </w:rPr>
            </w:pPr>
            <w:r w:rsidRPr="00A30B84">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3840C5" w14:textId="77777777" w:rsidR="00237E63" w:rsidRPr="00A30B84" w:rsidRDefault="00237E63" w:rsidP="00D911F9">
            <w:pPr>
              <w:pStyle w:val="rowtabella0"/>
              <w:rPr>
                <w:color w:val="002060"/>
              </w:rPr>
            </w:pPr>
            <w:r w:rsidRPr="00A30B84">
              <w:rPr>
                <w:color w:val="002060"/>
              </w:rPr>
              <w:t>STR.DEL BURELLO LOC.VAL NEVOLA</w:t>
            </w:r>
          </w:p>
        </w:tc>
      </w:tr>
      <w:tr w:rsidR="00237E63" w:rsidRPr="00A30B84" w14:paraId="03A04ED7"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213B20" w14:textId="77777777" w:rsidR="00237E63" w:rsidRPr="00A30B84" w:rsidRDefault="00237E63" w:rsidP="00D911F9">
            <w:pPr>
              <w:pStyle w:val="rowtabella0"/>
              <w:rPr>
                <w:color w:val="002060"/>
              </w:rPr>
            </w:pPr>
            <w:r w:rsidRPr="00A30B84">
              <w:rPr>
                <w:color w:val="002060"/>
              </w:rPr>
              <w:t>ETA BETA FOOTBALL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E5E183" w14:textId="77777777" w:rsidR="00237E63" w:rsidRPr="00A30B84" w:rsidRDefault="00237E63" w:rsidP="00D911F9">
            <w:pPr>
              <w:pStyle w:val="rowtabella0"/>
              <w:rPr>
                <w:color w:val="002060"/>
              </w:rPr>
            </w:pPr>
            <w:r w:rsidRPr="00A30B84">
              <w:rPr>
                <w:color w:val="002060"/>
              </w:rPr>
              <w:t xml:space="preserve">AUDAX 1970 </w:t>
            </w:r>
            <w:proofErr w:type="gramStart"/>
            <w:r w:rsidRPr="00A30B84">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0942D8"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5633A8" w14:textId="77777777" w:rsidR="00237E63" w:rsidRPr="00A30B84" w:rsidRDefault="00237E63" w:rsidP="00D911F9">
            <w:pPr>
              <w:pStyle w:val="rowtabella0"/>
              <w:rPr>
                <w:color w:val="002060"/>
              </w:rPr>
            </w:pPr>
            <w:r w:rsidRPr="00A30B84">
              <w:rPr>
                <w:color w:val="002060"/>
              </w:rPr>
              <w:t>09/10/2022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08900C" w14:textId="77777777" w:rsidR="00237E63" w:rsidRPr="00A30B84" w:rsidRDefault="00237E63" w:rsidP="00D911F9">
            <w:pPr>
              <w:pStyle w:val="rowtabella0"/>
              <w:rPr>
                <w:color w:val="002060"/>
              </w:rPr>
            </w:pPr>
            <w:r w:rsidRPr="00A30B84">
              <w:rPr>
                <w:color w:val="002060"/>
              </w:rPr>
              <w:t xml:space="preserve">5454 </w:t>
            </w:r>
            <w:proofErr w:type="gramStart"/>
            <w:r w:rsidRPr="00A30B84">
              <w:rPr>
                <w:color w:val="002060"/>
              </w:rPr>
              <w:t>C.COPERTO</w:t>
            </w:r>
            <w:proofErr w:type="gramEnd"/>
            <w:r w:rsidRPr="00A30B84">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8AD1EF" w14:textId="77777777" w:rsidR="00237E63" w:rsidRPr="00A30B84" w:rsidRDefault="00237E63" w:rsidP="00D911F9">
            <w:pPr>
              <w:pStyle w:val="rowtabella0"/>
              <w:rPr>
                <w:color w:val="002060"/>
              </w:rPr>
            </w:pPr>
            <w:r w:rsidRPr="00A30B84">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A492CB" w14:textId="77777777" w:rsidR="00237E63" w:rsidRPr="00A30B84" w:rsidRDefault="00237E63" w:rsidP="00D911F9">
            <w:pPr>
              <w:pStyle w:val="rowtabella0"/>
              <w:rPr>
                <w:color w:val="002060"/>
              </w:rPr>
            </w:pPr>
            <w:r w:rsidRPr="00A30B84">
              <w:rPr>
                <w:color w:val="002060"/>
              </w:rPr>
              <w:t>VIA VILLA TOMBARI</w:t>
            </w:r>
          </w:p>
        </w:tc>
      </w:tr>
      <w:tr w:rsidR="00237E63" w:rsidRPr="00A30B84" w14:paraId="5A8867C8" w14:textId="77777777" w:rsidTr="00D911F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FD4075" w14:textId="77777777" w:rsidR="00237E63" w:rsidRPr="00A30B84" w:rsidRDefault="00237E63" w:rsidP="00D911F9">
            <w:pPr>
              <w:pStyle w:val="rowtabella0"/>
              <w:rPr>
                <w:color w:val="002060"/>
              </w:rPr>
            </w:pPr>
            <w:r w:rsidRPr="00A30B84">
              <w:rPr>
                <w:color w:val="002060"/>
              </w:rPr>
              <w:t>FFJ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9EA4BF" w14:textId="77777777" w:rsidR="00237E63" w:rsidRPr="00A30B84" w:rsidRDefault="00237E63" w:rsidP="00D911F9">
            <w:pPr>
              <w:pStyle w:val="rowtabella0"/>
              <w:rPr>
                <w:color w:val="002060"/>
              </w:rPr>
            </w:pPr>
            <w:r w:rsidRPr="00A30B84">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22D781"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B23879" w14:textId="77777777" w:rsidR="00237E63" w:rsidRPr="00A30B84" w:rsidRDefault="00237E63" w:rsidP="00D911F9">
            <w:pPr>
              <w:pStyle w:val="rowtabella0"/>
              <w:rPr>
                <w:color w:val="002060"/>
              </w:rPr>
            </w:pPr>
            <w:r w:rsidRPr="00A30B84">
              <w:rPr>
                <w:color w:val="002060"/>
              </w:rPr>
              <w:t>09/10/2022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2D2DCF" w14:textId="77777777" w:rsidR="00237E63" w:rsidRPr="00A30B84" w:rsidRDefault="00237E63" w:rsidP="00D911F9">
            <w:pPr>
              <w:pStyle w:val="rowtabella0"/>
              <w:rPr>
                <w:color w:val="002060"/>
              </w:rPr>
            </w:pPr>
            <w:r w:rsidRPr="00A30B84">
              <w:rPr>
                <w:color w:val="002060"/>
              </w:rPr>
              <w:t>5459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432C59" w14:textId="77777777" w:rsidR="00237E63" w:rsidRPr="00A30B84" w:rsidRDefault="00237E63" w:rsidP="00D911F9">
            <w:pPr>
              <w:pStyle w:val="rowtabella0"/>
              <w:rPr>
                <w:color w:val="002060"/>
              </w:rPr>
            </w:pPr>
            <w:r w:rsidRPr="00A30B84">
              <w:rPr>
                <w:color w:val="002060"/>
              </w:rPr>
              <w:t>SANT'IPPOLITO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093D7C" w14:textId="77777777" w:rsidR="00237E63" w:rsidRPr="00A30B84" w:rsidRDefault="00237E63" w:rsidP="00D911F9">
            <w:pPr>
              <w:pStyle w:val="rowtabella0"/>
              <w:rPr>
                <w:color w:val="002060"/>
              </w:rPr>
            </w:pPr>
            <w:r w:rsidRPr="00A30B84">
              <w:rPr>
                <w:color w:val="002060"/>
              </w:rPr>
              <w:t>VIA ROMA, SNC</w:t>
            </w:r>
          </w:p>
        </w:tc>
      </w:tr>
    </w:tbl>
    <w:p w14:paraId="3E02442A" w14:textId="77777777" w:rsidR="00237E63" w:rsidRPr="00A30B84" w:rsidRDefault="00237E63" w:rsidP="00237E63">
      <w:pPr>
        <w:pStyle w:val="breakline"/>
        <w:rPr>
          <w:rFonts w:eastAsiaTheme="minorEastAsia"/>
          <w:color w:val="002060"/>
        </w:rPr>
      </w:pPr>
    </w:p>
    <w:p w14:paraId="77FDE2C2" w14:textId="77777777" w:rsidR="00237E63" w:rsidRPr="00A30B84" w:rsidRDefault="00237E63" w:rsidP="00237E63">
      <w:pPr>
        <w:pStyle w:val="breakline"/>
        <w:rPr>
          <w:color w:val="002060"/>
        </w:rPr>
      </w:pPr>
    </w:p>
    <w:p w14:paraId="61F13512" w14:textId="77777777" w:rsidR="00237E63" w:rsidRPr="00A30B84" w:rsidRDefault="00237E63" w:rsidP="00237E63">
      <w:pPr>
        <w:pStyle w:val="breakline"/>
        <w:rPr>
          <w:color w:val="002060"/>
        </w:rPr>
      </w:pPr>
    </w:p>
    <w:p w14:paraId="7D8DD278" w14:textId="77777777" w:rsidR="00237E63" w:rsidRPr="00A30B84" w:rsidRDefault="00237E63" w:rsidP="00237E63">
      <w:pPr>
        <w:pStyle w:val="sottotitolocampionato10"/>
        <w:rPr>
          <w:color w:val="002060"/>
        </w:rPr>
      </w:pPr>
      <w:r w:rsidRPr="00A30B84">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84"/>
        <w:gridCol w:w="1551"/>
        <w:gridCol w:w="1551"/>
      </w:tblGrid>
      <w:tr w:rsidR="00237E63" w:rsidRPr="00A30B84" w14:paraId="1E1250FE" w14:textId="77777777" w:rsidTr="00D911F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04B1E" w14:textId="77777777" w:rsidR="00237E63" w:rsidRPr="00A30B84" w:rsidRDefault="00237E63" w:rsidP="00D911F9">
            <w:pPr>
              <w:pStyle w:val="headertabella0"/>
              <w:rPr>
                <w:color w:val="002060"/>
              </w:rPr>
            </w:pPr>
            <w:r w:rsidRPr="00A30B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E8BC1" w14:textId="77777777" w:rsidR="00237E63" w:rsidRPr="00A30B84" w:rsidRDefault="00237E63" w:rsidP="00D911F9">
            <w:pPr>
              <w:pStyle w:val="headertabella0"/>
              <w:rPr>
                <w:color w:val="002060"/>
              </w:rPr>
            </w:pPr>
            <w:r w:rsidRPr="00A30B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41406" w14:textId="77777777" w:rsidR="00237E63" w:rsidRPr="00A30B84" w:rsidRDefault="00237E63" w:rsidP="00D911F9">
            <w:pPr>
              <w:pStyle w:val="headertabella0"/>
              <w:rPr>
                <w:color w:val="002060"/>
              </w:rPr>
            </w:pPr>
            <w:r w:rsidRPr="00A30B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10AC3" w14:textId="77777777" w:rsidR="00237E63" w:rsidRPr="00A30B84" w:rsidRDefault="00237E63" w:rsidP="00D911F9">
            <w:pPr>
              <w:pStyle w:val="headertabella0"/>
              <w:rPr>
                <w:color w:val="002060"/>
              </w:rPr>
            </w:pPr>
            <w:r w:rsidRPr="00A30B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6B9DA" w14:textId="77777777" w:rsidR="00237E63" w:rsidRPr="00A30B84" w:rsidRDefault="00237E63" w:rsidP="00D911F9">
            <w:pPr>
              <w:pStyle w:val="headertabella0"/>
              <w:rPr>
                <w:color w:val="002060"/>
              </w:rPr>
            </w:pPr>
            <w:r w:rsidRPr="00A30B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49FF5" w14:textId="77777777" w:rsidR="00237E63" w:rsidRPr="00A30B84" w:rsidRDefault="00237E63" w:rsidP="00D911F9">
            <w:pPr>
              <w:pStyle w:val="headertabella0"/>
              <w:rPr>
                <w:color w:val="002060"/>
              </w:rPr>
            </w:pPr>
            <w:r w:rsidRPr="00A30B8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969F3" w14:textId="77777777" w:rsidR="00237E63" w:rsidRPr="00A30B84" w:rsidRDefault="00237E63" w:rsidP="00D911F9">
            <w:pPr>
              <w:pStyle w:val="headertabella0"/>
              <w:rPr>
                <w:color w:val="002060"/>
              </w:rPr>
            </w:pPr>
            <w:r w:rsidRPr="00A30B84">
              <w:rPr>
                <w:color w:val="002060"/>
              </w:rPr>
              <w:t>Indirizzo Impianto</w:t>
            </w:r>
          </w:p>
        </w:tc>
      </w:tr>
      <w:tr w:rsidR="00237E63" w:rsidRPr="00A30B84" w14:paraId="68E52563" w14:textId="77777777" w:rsidTr="00D911F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B9DF37" w14:textId="77777777" w:rsidR="00237E63" w:rsidRPr="00A30B84" w:rsidRDefault="00237E63" w:rsidP="00D911F9">
            <w:pPr>
              <w:pStyle w:val="rowtabella0"/>
              <w:rPr>
                <w:color w:val="002060"/>
              </w:rPr>
            </w:pPr>
            <w:r w:rsidRPr="00A30B84">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B50AA2" w14:textId="77777777" w:rsidR="00237E63" w:rsidRPr="00A30B84" w:rsidRDefault="00237E63" w:rsidP="00D911F9">
            <w:pPr>
              <w:pStyle w:val="rowtabella0"/>
              <w:rPr>
                <w:color w:val="002060"/>
              </w:rPr>
            </w:pPr>
            <w:r w:rsidRPr="00A30B84">
              <w:rPr>
                <w:color w:val="002060"/>
              </w:rPr>
              <w:t>VIRTUS FORTITUDO 1950 SSD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65D7E5" w14:textId="77777777" w:rsidR="00237E63" w:rsidRPr="00A30B84" w:rsidRDefault="00237E63" w:rsidP="00D911F9">
            <w:pPr>
              <w:pStyle w:val="rowtabella0"/>
              <w:jc w:val="center"/>
              <w:rPr>
                <w:color w:val="002060"/>
              </w:rPr>
            </w:pPr>
            <w:r w:rsidRPr="00A30B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184D60" w14:textId="77777777" w:rsidR="00237E63" w:rsidRPr="00A30B84" w:rsidRDefault="00237E63" w:rsidP="00D911F9">
            <w:pPr>
              <w:pStyle w:val="rowtabella0"/>
              <w:rPr>
                <w:color w:val="002060"/>
              </w:rPr>
            </w:pPr>
            <w:r w:rsidRPr="00A30B84">
              <w:rPr>
                <w:color w:val="002060"/>
              </w:rPr>
              <w:t>08/10/2022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5D25E8" w14:textId="77777777" w:rsidR="00237E63" w:rsidRPr="00A30B84" w:rsidRDefault="00237E63" w:rsidP="00D911F9">
            <w:pPr>
              <w:pStyle w:val="rowtabella0"/>
              <w:rPr>
                <w:color w:val="002060"/>
              </w:rPr>
            </w:pPr>
            <w:r w:rsidRPr="00A30B84">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83FA71" w14:textId="77777777" w:rsidR="00237E63" w:rsidRPr="00A30B84" w:rsidRDefault="00237E63" w:rsidP="00D911F9">
            <w:pPr>
              <w:pStyle w:val="rowtabella0"/>
              <w:rPr>
                <w:color w:val="002060"/>
              </w:rPr>
            </w:pPr>
            <w:r w:rsidRPr="00A30B8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2B8DA0" w14:textId="77777777" w:rsidR="00237E63" w:rsidRPr="00A30B84" w:rsidRDefault="00237E63" w:rsidP="00D911F9">
            <w:pPr>
              <w:pStyle w:val="rowtabella0"/>
              <w:rPr>
                <w:color w:val="002060"/>
              </w:rPr>
            </w:pPr>
            <w:r w:rsidRPr="00A30B84">
              <w:rPr>
                <w:color w:val="002060"/>
              </w:rPr>
              <w:t>VIA MADRE TERESA DI CALCUTTA</w:t>
            </w:r>
          </w:p>
        </w:tc>
      </w:tr>
      <w:tr w:rsidR="00237E63" w:rsidRPr="00A30B84" w14:paraId="6543A2C7"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D84751" w14:textId="77777777" w:rsidR="00237E63" w:rsidRPr="00A30B84" w:rsidRDefault="00237E63" w:rsidP="00D911F9">
            <w:pPr>
              <w:pStyle w:val="rowtabella0"/>
              <w:rPr>
                <w:color w:val="002060"/>
              </w:rPr>
            </w:pPr>
            <w:r w:rsidRPr="00A30B84">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34CE09" w14:textId="77777777" w:rsidR="00237E63" w:rsidRPr="00A30B84" w:rsidRDefault="00237E63" w:rsidP="00D911F9">
            <w:pPr>
              <w:pStyle w:val="rowtabella0"/>
              <w:rPr>
                <w:color w:val="002060"/>
              </w:rPr>
            </w:pPr>
            <w:r w:rsidRPr="00A30B84">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D1006B"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09D7D9" w14:textId="77777777" w:rsidR="00237E63" w:rsidRPr="00A30B84" w:rsidRDefault="00237E63" w:rsidP="00D911F9">
            <w:pPr>
              <w:pStyle w:val="rowtabella0"/>
              <w:rPr>
                <w:color w:val="002060"/>
              </w:rPr>
            </w:pPr>
            <w:r w:rsidRPr="00A30B84">
              <w:rPr>
                <w:color w:val="002060"/>
              </w:rPr>
              <w:t>08/10/2022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AA648A" w14:textId="77777777" w:rsidR="00237E63" w:rsidRPr="00A30B84" w:rsidRDefault="00237E63" w:rsidP="00D911F9">
            <w:pPr>
              <w:pStyle w:val="rowtabella0"/>
              <w:rPr>
                <w:color w:val="002060"/>
              </w:rPr>
            </w:pPr>
            <w:r w:rsidRPr="00A30B84">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DFF1A1" w14:textId="77777777" w:rsidR="00237E63" w:rsidRPr="00A30B84" w:rsidRDefault="00237E63" w:rsidP="00D911F9">
            <w:pPr>
              <w:pStyle w:val="rowtabella0"/>
              <w:rPr>
                <w:color w:val="002060"/>
              </w:rPr>
            </w:pPr>
            <w:r w:rsidRPr="00A30B8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456BC1" w14:textId="77777777" w:rsidR="00237E63" w:rsidRPr="00A30B84" w:rsidRDefault="00237E63" w:rsidP="00D911F9">
            <w:pPr>
              <w:pStyle w:val="rowtabella0"/>
              <w:rPr>
                <w:color w:val="002060"/>
              </w:rPr>
            </w:pPr>
            <w:r w:rsidRPr="00A30B84">
              <w:rPr>
                <w:color w:val="002060"/>
              </w:rPr>
              <w:t>VIA GROTTE DI POSATORA 19/A</w:t>
            </w:r>
          </w:p>
        </w:tc>
      </w:tr>
      <w:tr w:rsidR="00237E63" w:rsidRPr="00A30B84" w14:paraId="531159BD"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C89A0F" w14:textId="77777777" w:rsidR="00237E63" w:rsidRPr="00A30B84" w:rsidRDefault="00237E63" w:rsidP="00D911F9">
            <w:pPr>
              <w:pStyle w:val="rowtabella0"/>
              <w:rPr>
                <w:color w:val="002060"/>
              </w:rPr>
            </w:pPr>
            <w:r w:rsidRPr="00A30B84">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CB35A0" w14:textId="77777777" w:rsidR="00237E63" w:rsidRPr="00A30B84" w:rsidRDefault="00237E63" w:rsidP="00D911F9">
            <w:pPr>
              <w:pStyle w:val="rowtabella0"/>
              <w:rPr>
                <w:color w:val="002060"/>
              </w:rPr>
            </w:pPr>
            <w:r w:rsidRPr="00A30B84">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D4FE7D"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33C033" w14:textId="77777777" w:rsidR="00237E63" w:rsidRPr="00A30B84" w:rsidRDefault="00237E63" w:rsidP="00D911F9">
            <w:pPr>
              <w:pStyle w:val="rowtabella0"/>
              <w:rPr>
                <w:color w:val="002060"/>
              </w:rPr>
            </w:pPr>
            <w:r w:rsidRPr="00A30B84">
              <w:rPr>
                <w:color w:val="002060"/>
              </w:rPr>
              <w:t>08/10/2022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61469C" w14:textId="77777777" w:rsidR="00237E63" w:rsidRPr="00A30B84" w:rsidRDefault="00237E63" w:rsidP="00D911F9">
            <w:pPr>
              <w:pStyle w:val="rowtabella0"/>
              <w:rPr>
                <w:color w:val="002060"/>
              </w:rPr>
            </w:pPr>
            <w:r w:rsidRPr="00A30B84">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DE9F98" w14:textId="77777777" w:rsidR="00237E63" w:rsidRPr="00A30B84" w:rsidRDefault="00237E63" w:rsidP="00D911F9">
            <w:pPr>
              <w:pStyle w:val="rowtabella0"/>
              <w:rPr>
                <w:color w:val="002060"/>
              </w:rPr>
            </w:pPr>
            <w:r w:rsidRPr="00A30B8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9D6AA8" w14:textId="77777777" w:rsidR="00237E63" w:rsidRPr="00A30B84" w:rsidRDefault="00237E63" w:rsidP="00D911F9">
            <w:pPr>
              <w:pStyle w:val="rowtabella0"/>
              <w:rPr>
                <w:color w:val="002060"/>
              </w:rPr>
            </w:pPr>
            <w:r w:rsidRPr="00A30B84">
              <w:rPr>
                <w:color w:val="002060"/>
              </w:rPr>
              <w:t>VIA DEI TESSITORI</w:t>
            </w:r>
          </w:p>
        </w:tc>
      </w:tr>
      <w:tr w:rsidR="00237E63" w:rsidRPr="00A30B84" w14:paraId="31D461EA" w14:textId="77777777" w:rsidTr="00D911F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AC9607" w14:textId="77777777" w:rsidR="00237E63" w:rsidRPr="00A30B84" w:rsidRDefault="00237E63" w:rsidP="00D911F9">
            <w:pPr>
              <w:pStyle w:val="rowtabella0"/>
              <w:rPr>
                <w:color w:val="002060"/>
              </w:rPr>
            </w:pPr>
            <w:r w:rsidRPr="00A30B84">
              <w:rPr>
                <w:color w:val="002060"/>
              </w:rPr>
              <w:t>CSI GAUDIO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0479BE" w14:textId="77777777" w:rsidR="00237E63" w:rsidRPr="00A30B84" w:rsidRDefault="00237E63" w:rsidP="00D911F9">
            <w:pPr>
              <w:pStyle w:val="rowtabella0"/>
              <w:rPr>
                <w:color w:val="002060"/>
              </w:rPr>
            </w:pPr>
            <w:r w:rsidRPr="00A30B84">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BF106A"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E59AA9" w14:textId="77777777" w:rsidR="00237E63" w:rsidRPr="00A30B84" w:rsidRDefault="00237E63" w:rsidP="00D911F9">
            <w:pPr>
              <w:pStyle w:val="rowtabella0"/>
              <w:rPr>
                <w:color w:val="002060"/>
              </w:rPr>
            </w:pPr>
            <w:r w:rsidRPr="00A30B84">
              <w:rPr>
                <w:color w:val="002060"/>
              </w:rPr>
              <w:t>09/10/2022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6B0B4D" w14:textId="77777777" w:rsidR="00237E63" w:rsidRPr="00A30B84" w:rsidRDefault="00237E63" w:rsidP="00D911F9">
            <w:pPr>
              <w:pStyle w:val="rowtabella0"/>
              <w:rPr>
                <w:color w:val="002060"/>
              </w:rPr>
            </w:pPr>
            <w:r w:rsidRPr="00A30B84">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9D74DE" w14:textId="77777777" w:rsidR="00237E63" w:rsidRPr="00A30B84" w:rsidRDefault="00237E63" w:rsidP="00D911F9">
            <w:pPr>
              <w:pStyle w:val="rowtabella0"/>
              <w:rPr>
                <w:color w:val="002060"/>
              </w:rPr>
            </w:pPr>
            <w:r w:rsidRPr="00A30B84">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995811" w14:textId="77777777" w:rsidR="00237E63" w:rsidRPr="00A30B84" w:rsidRDefault="00237E63" w:rsidP="00D911F9">
            <w:pPr>
              <w:pStyle w:val="rowtabella0"/>
              <w:rPr>
                <w:color w:val="002060"/>
              </w:rPr>
            </w:pPr>
            <w:r w:rsidRPr="00A30B84">
              <w:rPr>
                <w:color w:val="002060"/>
              </w:rPr>
              <w:t>VIA DEI TESSITORI</w:t>
            </w:r>
          </w:p>
        </w:tc>
      </w:tr>
    </w:tbl>
    <w:p w14:paraId="3BBD0A67" w14:textId="77777777" w:rsidR="00237E63" w:rsidRPr="00A30B84" w:rsidRDefault="00237E63" w:rsidP="00237E63">
      <w:pPr>
        <w:pStyle w:val="breakline"/>
        <w:rPr>
          <w:rFonts w:eastAsiaTheme="minorEastAsia"/>
          <w:color w:val="002060"/>
        </w:rPr>
      </w:pPr>
    </w:p>
    <w:p w14:paraId="5E44D454" w14:textId="77777777" w:rsidR="00237E63" w:rsidRPr="00A30B84" w:rsidRDefault="00237E63" w:rsidP="00237E63">
      <w:pPr>
        <w:pStyle w:val="breakline"/>
        <w:rPr>
          <w:color w:val="002060"/>
        </w:rPr>
      </w:pPr>
    </w:p>
    <w:p w14:paraId="11927C3A" w14:textId="77777777" w:rsidR="00237E63" w:rsidRPr="00A30B84" w:rsidRDefault="00237E63" w:rsidP="00237E63">
      <w:pPr>
        <w:pStyle w:val="breakline"/>
        <w:rPr>
          <w:color w:val="002060"/>
        </w:rPr>
      </w:pPr>
    </w:p>
    <w:p w14:paraId="3BB46B27" w14:textId="77777777" w:rsidR="00237E63" w:rsidRPr="00A30B84" w:rsidRDefault="00237E63" w:rsidP="00237E63">
      <w:pPr>
        <w:pStyle w:val="sottotitolocampionato10"/>
        <w:rPr>
          <w:color w:val="002060"/>
        </w:rPr>
      </w:pPr>
      <w:r w:rsidRPr="00A30B84">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03"/>
        <w:gridCol w:w="385"/>
        <w:gridCol w:w="898"/>
        <w:gridCol w:w="1198"/>
        <w:gridCol w:w="1551"/>
        <w:gridCol w:w="1546"/>
      </w:tblGrid>
      <w:tr w:rsidR="00237E63" w:rsidRPr="00A30B84" w14:paraId="74070B06" w14:textId="77777777" w:rsidTr="00D911F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F85D9" w14:textId="77777777" w:rsidR="00237E63" w:rsidRPr="00A30B84" w:rsidRDefault="00237E63" w:rsidP="00D911F9">
            <w:pPr>
              <w:pStyle w:val="headertabella0"/>
              <w:rPr>
                <w:color w:val="002060"/>
              </w:rPr>
            </w:pPr>
            <w:r w:rsidRPr="00A30B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E7EAC" w14:textId="77777777" w:rsidR="00237E63" w:rsidRPr="00A30B84" w:rsidRDefault="00237E63" w:rsidP="00D911F9">
            <w:pPr>
              <w:pStyle w:val="headertabella0"/>
              <w:rPr>
                <w:color w:val="002060"/>
              </w:rPr>
            </w:pPr>
            <w:r w:rsidRPr="00A30B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E3FBC" w14:textId="77777777" w:rsidR="00237E63" w:rsidRPr="00A30B84" w:rsidRDefault="00237E63" w:rsidP="00D911F9">
            <w:pPr>
              <w:pStyle w:val="headertabella0"/>
              <w:rPr>
                <w:color w:val="002060"/>
              </w:rPr>
            </w:pPr>
            <w:r w:rsidRPr="00A30B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FF26E" w14:textId="77777777" w:rsidR="00237E63" w:rsidRPr="00A30B84" w:rsidRDefault="00237E63" w:rsidP="00D911F9">
            <w:pPr>
              <w:pStyle w:val="headertabella0"/>
              <w:rPr>
                <w:color w:val="002060"/>
              </w:rPr>
            </w:pPr>
            <w:r w:rsidRPr="00A30B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42559" w14:textId="77777777" w:rsidR="00237E63" w:rsidRPr="00A30B84" w:rsidRDefault="00237E63" w:rsidP="00D911F9">
            <w:pPr>
              <w:pStyle w:val="headertabella0"/>
              <w:rPr>
                <w:color w:val="002060"/>
              </w:rPr>
            </w:pPr>
            <w:r w:rsidRPr="00A30B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9BACD" w14:textId="77777777" w:rsidR="00237E63" w:rsidRPr="00A30B84" w:rsidRDefault="00237E63" w:rsidP="00D911F9">
            <w:pPr>
              <w:pStyle w:val="headertabella0"/>
              <w:rPr>
                <w:color w:val="002060"/>
              </w:rPr>
            </w:pPr>
            <w:r w:rsidRPr="00A30B8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FFA6E" w14:textId="77777777" w:rsidR="00237E63" w:rsidRPr="00A30B84" w:rsidRDefault="00237E63" w:rsidP="00D911F9">
            <w:pPr>
              <w:pStyle w:val="headertabella0"/>
              <w:rPr>
                <w:color w:val="002060"/>
              </w:rPr>
            </w:pPr>
            <w:r w:rsidRPr="00A30B84">
              <w:rPr>
                <w:color w:val="002060"/>
              </w:rPr>
              <w:t>Indirizzo Impianto</w:t>
            </w:r>
          </w:p>
        </w:tc>
      </w:tr>
      <w:tr w:rsidR="00237E63" w:rsidRPr="00A30B84" w14:paraId="0754747A" w14:textId="77777777" w:rsidTr="00D911F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3EE6CE" w14:textId="77777777" w:rsidR="00237E63" w:rsidRPr="00A30B84" w:rsidRDefault="00237E63" w:rsidP="00D911F9">
            <w:pPr>
              <w:pStyle w:val="rowtabella0"/>
              <w:rPr>
                <w:color w:val="002060"/>
              </w:rPr>
            </w:pPr>
            <w:r w:rsidRPr="00A30B84">
              <w:rPr>
                <w:color w:val="002060"/>
              </w:rPr>
              <w:t>LABELSYSTEM POTENZAPICENA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294FF8" w14:textId="77777777" w:rsidR="00237E63" w:rsidRPr="00A30B84" w:rsidRDefault="00237E63" w:rsidP="00D911F9">
            <w:pPr>
              <w:pStyle w:val="rowtabella0"/>
              <w:rPr>
                <w:color w:val="002060"/>
              </w:rPr>
            </w:pPr>
            <w:r w:rsidRPr="00A30B84">
              <w:rPr>
                <w:color w:val="002060"/>
              </w:rPr>
              <w:t>DAMIANI E GATTI ASCOLI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ED9C7C" w14:textId="77777777" w:rsidR="00237E63" w:rsidRPr="00A30B84" w:rsidRDefault="00237E63" w:rsidP="00D911F9">
            <w:pPr>
              <w:pStyle w:val="rowtabella0"/>
              <w:jc w:val="center"/>
              <w:rPr>
                <w:color w:val="002060"/>
              </w:rPr>
            </w:pPr>
            <w:r w:rsidRPr="00A30B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990E26" w14:textId="77777777" w:rsidR="00237E63" w:rsidRPr="00A30B84" w:rsidRDefault="00237E63" w:rsidP="00D911F9">
            <w:pPr>
              <w:pStyle w:val="rowtabella0"/>
              <w:rPr>
                <w:color w:val="002060"/>
              </w:rPr>
            </w:pPr>
            <w:r w:rsidRPr="00A30B84">
              <w:rPr>
                <w:color w:val="002060"/>
              </w:rPr>
              <w:t>08/10/2022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C0A9A0" w14:textId="77777777" w:rsidR="00237E63" w:rsidRPr="00A30B84" w:rsidRDefault="00237E63" w:rsidP="00D911F9">
            <w:pPr>
              <w:pStyle w:val="rowtabella0"/>
              <w:rPr>
                <w:color w:val="002060"/>
              </w:rPr>
            </w:pPr>
            <w:r w:rsidRPr="00A30B84">
              <w:rPr>
                <w:color w:val="002060"/>
              </w:rPr>
              <w:t>5280 TENSOSTRUTTURA S.</w:t>
            </w:r>
            <w:proofErr w:type="gramStart"/>
            <w:r w:rsidRPr="00A30B84">
              <w:rPr>
                <w:color w:val="002060"/>
              </w:rPr>
              <w:t>M.APPARENTE</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382ACD" w14:textId="77777777" w:rsidR="00237E63" w:rsidRPr="00A30B84" w:rsidRDefault="00237E63" w:rsidP="00D911F9">
            <w:pPr>
              <w:pStyle w:val="rowtabella0"/>
              <w:rPr>
                <w:color w:val="002060"/>
              </w:rPr>
            </w:pPr>
            <w:r w:rsidRPr="00A30B84">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CEE5D8" w14:textId="77777777" w:rsidR="00237E63" w:rsidRPr="00A30B84" w:rsidRDefault="00237E63" w:rsidP="00D911F9">
            <w:pPr>
              <w:pStyle w:val="rowtabella0"/>
              <w:rPr>
                <w:color w:val="002060"/>
              </w:rPr>
            </w:pPr>
            <w:r w:rsidRPr="00A30B84">
              <w:rPr>
                <w:color w:val="002060"/>
              </w:rPr>
              <w:t>VIA LORENZO LOTTO</w:t>
            </w:r>
          </w:p>
        </w:tc>
      </w:tr>
      <w:tr w:rsidR="00237E63" w:rsidRPr="00A30B84" w14:paraId="1E8466FD"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051A1A" w14:textId="77777777" w:rsidR="00237E63" w:rsidRPr="00A30B84" w:rsidRDefault="00237E63" w:rsidP="00D911F9">
            <w:pPr>
              <w:pStyle w:val="rowtabella0"/>
              <w:rPr>
                <w:color w:val="002060"/>
              </w:rPr>
            </w:pPr>
            <w:r w:rsidRPr="00A30B84">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C7309C" w14:textId="77777777" w:rsidR="00237E63" w:rsidRPr="00A30B84" w:rsidRDefault="00237E63" w:rsidP="00D911F9">
            <w:pPr>
              <w:pStyle w:val="rowtabella0"/>
              <w:rPr>
                <w:color w:val="002060"/>
              </w:rPr>
            </w:pPr>
            <w:r w:rsidRPr="00A30B84">
              <w:rPr>
                <w:color w:val="002060"/>
              </w:rPr>
              <w:t>SPES VALDASO 1993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A0B05B"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9A6B2D" w14:textId="77777777" w:rsidR="00237E63" w:rsidRPr="00A30B84" w:rsidRDefault="00237E63" w:rsidP="00D911F9">
            <w:pPr>
              <w:pStyle w:val="rowtabella0"/>
              <w:rPr>
                <w:color w:val="002060"/>
              </w:rPr>
            </w:pPr>
            <w:r w:rsidRPr="00A30B84">
              <w:rPr>
                <w:color w:val="002060"/>
              </w:rPr>
              <w:t>08/10/2022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0E6833" w14:textId="77777777" w:rsidR="00237E63" w:rsidRPr="00A30B84" w:rsidRDefault="00237E63" w:rsidP="00D911F9">
            <w:pPr>
              <w:pStyle w:val="rowtabella0"/>
              <w:rPr>
                <w:color w:val="002060"/>
              </w:rPr>
            </w:pPr>
            <w:r w:rsidRPr="00A30B84">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C057F9" w14:textId="77777777" w:rsidR="00237E63" w:rsidRPr="00A30B84" w:rsidRDefault="00237E63" w:rsidP="00D911F9">
            <w:pPr>
              <w:pStyle w:val="rowtabella0"/>
              <w:rPr>
                <w:color w:val="002060"/>
              </w:rPr>
            </w:pPr>
            <w:r w:rsidRPr="00A30B84">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FBD76D" w14:textId="77777777" w:rsidR="00237E63" w:rsidRPr="00A30B84" w:rsidRDefault="00237E63" w:rsidP="00D911F9">
            <w:pPr>
              <w:pStyle w:val="rowtabella0"/>
              <w:rPr>
                <w:color w:val="002060"/>
              </w:rPr>
            </w:pPr>
            <w:r w:rsidRPr="00A30B84">
              <w:rPr>
                <w:color w:val="002060"/>
              </w:rPr>
              <w:t>VIA ALESSANDRO MANZONI</w:t>
            </w:r>
          </w:p>
        </w:tc>
      </w:tr>
      <w:tr w:rsidR="00237E63" w:rsidRPr="00A30B84" w14:paraId="713E15D5"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6FAB16" w14:textId="77777777" w:rsidR="00237E63" w:rsidRPr="00A30B84" w:rsidRDefault="00237E63" w:rsidP="00D911F9">
            <w:pPr>
              <w:pStyle w:val="rowtabella0"/>
              <w:rPr>
                <w:color w:val="002060"/>
              </w:rPr>
            </w:pPr>
            <w:r w:rsidRPr="00A30B84">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034727" w14:textId="77777777" w:rsidR="00237E63" w:rsidRPr="00A30B84" w:rsidRDefault="00237E63" w:rsidP="00D911F9">
            <w:pPr>
              <w:pStyle w:val="rowtabella0"/>
              <w:rPr>
                <w:color w:val="002060"/>
              </w:rPr>
            </w:pPr>
            <w:r w:rsidRPr="00A30B84">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CD8D0B"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A8ABB9" w14:textId="77777777" w:rsidR="00237E63" w:rsidRPr="00A30B84" w:rsidRDefault="00237E63" w:rsidP="00D911F9">
            <w:pPr>
              <w:pStyle w:val="rowtabella0"/>
              <w:rPr>
                <w:color w:val="002060"/>
              </w:rPr>
            </w:pPr>
            <w:r w:rsidRPr="00A30B84">
              <w:rPr>
                <w:color w:val="002060"/>
              </w:rPr>
              <w:t>09/10/2022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D0B20D" w14:textId="77777777" w:rsidR="00237E63" w:rsidRPr="00A30B84" w:rsidRDefault="00237E63" w:rsidP="00D911F9">
            <w:pPr>
              <w:pStyle w:val="rowtabella0"/>
              <w:rPr>
                <w:color w:val="002060"/>
              </w:rPr>
            </w:pPr>
            <w:r w:rsidRPr="00A30B84">
              <w:rPr>
                <w:color w:val="002060"/>
              </w:rPr>
              <w:t>5299 CENTRO SP. POL. "</w:t>
            </w:r>
            <w:proofErr w:type="gramStart"/>
            <w:r w:rsidRPr="00A30B84">
              <w:rPr>
                <w:color w:val="002060"/>
              </w:rPr>
              <w:t>R.GATTARI</w:t>
            </w:r>
            <w:proofErr w:type="gramEnd"/>
            <w:r w:rsidRPr="00A30B84">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4B4808" w14:textId="77777777" w:rsidR="00237E63" w:rsidRPr="00A30B84" w:rsidRDefault="00237E63" w:rsidP="00D911F9">
            <w:pPr>
              <w:pStyle w:val="rowtabella0"/>
              <w:rPr>
                <w:color w:val="002060"/>
              </w:rPr>
            </w:pPr>
            <w:r w:rsidRPr="00A30B84">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17344D" w14:textId="77777777" w:rsidR="00237E63" w:rsidRPr="00A30B84" w:rsidRDefault="00237E63" w:rsidP="00D911F9">
            <w:pPr>
              <w:pStyle w:val="rowtabella0"/>
              <w:rPr>
                <w:color w:val="002060"/>
              </w:rPr>
            </w:pPr>
            <w:r w:rsidRPr="00A30B84">
              <w:rPr>
                <w:color w:val="002060"/>
              </w:rPr>
              <w:t>VIA TAGLIAMENTO</w:t>
            </w:r>
          </w:p>
        </w:tc>
      </w:tr>
      <w:tr w:rsidR="00237E63" w:rsidRPr="00A30B84" w14:paraId="238DB626" w14:textId="77777777" w:rsidTr="00D911F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D87E7E" w14:textId="77777777" w:rsidR="00237E63" w:rsidRPr="00A30B84" w:rsidRDefault="00237E63" w:rsidP="00D911F9">
            <w:pPr>
              <w:pStyle w:val="rowtabella0"/>
              <w:rPr>
                <w:color w:val="002060"/>
              </w:rPr>
            </w:pPr>
            <w:r w:rsidRPr="00A30B84">
              <w:rPr>
                <w:color w:val="002060"/>
              </w:rPr>
              <w:t>C.U.S. MACERATA CALCIO A5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799A31" w14:textId="77777777" w:rsidR="00237E63" w:rsidRPr="00A30B84" w:rsidRDefault="00237E63" w:rsidP="00D911F9">
            <w:pPr>
              <w:pStyle w:val="rowtabella0"/>
              <w:rPr>
                <w:color w:val="002060"/>
              </w:rPr>
            </w:pPr>
            <w:r w:rsidRPr="00A30B84">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1D0B5E"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49C627" w14:textId="77777777" w:rsidR="00237E63" w:rsidRPr="00A30B84" w:rsidRDefault="00237E63" w:rsidP="00D911F9">
            <w:pPr>
              <w:pStyle w:val="rowtabella0"/>
              <w:rPr>
                <w:color w:val="002060"/>
              </w:rPr>
            </w:pPr>
            <w:r w:rsidRPr="00A30B84">
              <w:rPr>
                <w:color w:val="002060"/>
              </w:rPr>
              <w:t>09/10/2022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439810" w14:textId="77777777" w:rsidR="00237E63" w:rsidRPr="00A30B84" w:rsidRDefault="00237E63" w:rsidP="00D911F9">
            <w:pPr>
              <w:pStyle w:val="rowtabella0"/>
              <w:rPr>
                <w:color w:val="002060"/>
              </w:rPr>
            </w:pPr>
            <w:r w:rsidRPr="00A30B84">
              <w:rPr>
                <w:color w:val="002060"/>
              </w:rPr>
              <w:t>5292 PALESTRA SCUOLA"F.LLI CERVI"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2D8C1B" w14:textId="77777777" w:rsidR="00237E63" w:rsidRPr="00A30B84" w:rsidRDefault="00237E63" w:rsidP="00D911F9">
            <w:pPr>
              <w:pStyle w:val="rowtabella0"/>
              <w:rPr>
                <w:color w:val="002060"/>
              </w:rPr>
            </w:pPr>
            <w:r w:rsidRPr="00A30B84">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64D008" w14:textId="77777777" w:rsidR="00237E63" w:rsidRPr="00A30B84" w:rsidRDefault="00237E63" w:rsidP="00D911F9">
            <w:pPr>
              <w:pStyle w:val="rowtabella0"/>
              <w:rPr>
                <w:color w:val="002060"/>
              </w:rPr>
            </w:pPr>
            <w:r w:rsidRPr="00A30B84">
              <w:rPr>
                <w:color w:val="002060"/>
              </w:rPr>
              <w:t>VIA FRATELLI CERVI</w:t>
            </w:r>
          </w:p>
        </w:tc>
      </w:tr>
    </w:tbl>
    <w:p w14:paraId="0E919138" w14:textId="77777777" w:rsidR="00237E63" w:rsidRPr="006314BF" w:rsidRDefault="00237E63" w:rsidP="00237E63">
      <w:pPr>
        <w:pStyle w:val="breakline"/>
        <w:rPr>
          <w:rFonts w:eastAsiaTheme="minorEastAsia"/>
          <w:color w:val="002060"/>
        </w:rPr>
      </w:pPr>
    </w:p>
    <w:p w14:paraId="017CDAC7" w14:textId="77777777" w:rsidR="00237E63" w:rsidRPr="006314BF" w:rsidRDefault="00237E63" w:rsidP="00237E63">
      <w:pPr>
        <w:pStyle w:val="breakline"/>
        <w:rPr>
          <w:color w:val="002060"/>
        </w:rPr>
      </w:pPr>
    </w:p>
    <w:p w14:paraId="2DE1B812" w14:textId="77777777" w:rsidR="00237E63" w:rsidRPr="006314BF" w:rsidRDefault="00237E63" w:rsidP="00237E63">
      <w:pPr>
        <w:pStyle w:val="titolocampionato0"/>
        <w:shd w:val="clear" w:color="auto" w:fill="CCCCCC"/>
        <w:spacing w:before="80" w:after="40"/>
        <w:rPr>
          <w:color w:val="002060"/>
        </w:rPr>
      </w:pPr>
      <w:r w:rsidRPr="006314BF">
        <w:rPr>
          <w:color w:val="002060"/>
        </w:rPr>
        <w:t>UNDER 15 C5 REGIONALI MASCHILI</w:t>
      </w:r>
    </w:p>
    <w:p w14:paraId="475F51B9" w14:textId="77777777" w:rsidR="00237E63" w:rsidRPr="009B236A" w:rsidRDefault="00237E63" w:rsidP="00237E63">
      <w:pPr>
        <w:pStyle w:val="TITOLOPRINC"/>
        <w:spacing w:before="0" w:beforeAutospacing="0"/>
        <w:rPr>
          <w:color w:val="002060"/>
        </w:rPr>
      </w:pPr>
      <w:r>
        <w:rPr>
          <w:color w:val="002060"/>
        </w:rPr>
        <w:t>RITIRO SQUADRA</w:t>
      </w:r>
    </w:p>
    <w:p w14:paraId="2ECEFA9D" w14:textId="77777777" w:rsidR="00237E63" w:rsidRPr="009B236A" w:rsidRDefault="00237E63" w:rsidP="00237E63">
      <w:pPr>
        <w:pStyle w:val="Corpodeltesto21"/>
        <w:rPr>
          <w:rFonts w:ascii="Arial" w:hAnsi="Arial" w:cs="Arial"/>
          <w:b/>
          <w:color w:val="002060"/>
          <w:sz w:val="22"/>
          <w:szCs w:val="22"/>
        </w:rPr>
      </w:pPr>
      <w:r w:rsidRPr="009B236A">
        <w:rPr>
          <w:rFonts w:ascii="Arial" w:hAnsi="Arial" w:cs="Arial"/>
          <w:b/>
          <w:color w:val="002060"/>
          <w:sz w:val="22"/>
          <w:szCs w:val="22"/>
        </w:rPr>
        <w:t>GIRONE “</w:t>
      </w:r>
      <w:r>
        <w:rPr>
          <w:rFonts w:ascii="Arial" w:hAnsi="Arial" w:cs="Arial"/>
          <w:b/>
          <w:color w:val="002060"/>
          <w:sz w:val="22"/>
          <w:szCs w:val="22"/>
        </w:rPr>
        <w:t>C</w:t>
      </w:r>
      <w:r w:rsidRPr="009B236A">
        <w:rPr>
          <w:rFonts w:ascii="Arial" w:hAnsi="Arial" w:cs="Arial"/>
          <w:b/>
          <w:color w:val="002060"/>
          <w:sz w:val="22"/>
          <w:szCs w:val="22"/>
        </w:rPr>
        <w:t>”</w:t>
      </w:r>
    </w:p>
    <w:p w14:paraId="55713772" w14:textId="77777777" w:rsidR="00237E63" w:rsidRPr="009B236A" w:rsidRDefault="00237E63" w:rsidP="00237E63">
      <w:pPr>
        <w:pStyle w:val="Corpodeltesto21"/>
        <w:rPr>
          <w:rFonts w:ascii="Arial" w:hAnsi="Arial" w:cs="Arial"/>
          <w:color w:val="002060"/>
          <w:sz w:val="22"/>
          <w:szCs w:val="22"/>
        </w:rPr>
      </w:pPr>
    </w:p>
    <w:p w14:paraId="7368E528" w14:textId="77777777" w:rsidR="00237E63" w:rsidRDefault="00237E63" w:rsidP="00237E63">
      <w:pPr>
        <w:pStyle w:val="Corpodeltesto21"/>
        <w:rPr>
          <w:rFonts w:ascii="Arial" w:hAnsi="Arial" w:cs="Arial"/>
          <w:color w:val="002060"/>
          <w:sz w:val="22"/>
          <w:szCs w:val="22"/>
        </w:rPr>
      </w:pPr>
      <w:r>
        <w:rPr>
          <w:rFonts w:ascii="Arial" w:hAnsi="Arial" w:cs="Arial"/>
          <w:color w:val="002060"/>
          <w:sz w:val="22"/>
          <w:szCs w:val="22"/>
        </w:rPr>
        <w:t xml:space="preserve">Preso atto della nota trasmessa a mezzo pec dalla Società APPIGNANO 2020 in data 05/10/2022 con la quale comunicava il ritiro della squadra iscritta al Campionato Regionale Calcio a Cinque Under 15 </w:t>
      </w:r>
      <w:r>
        <w:rPr>
          <w:rFonts w:ascii="Arial" w:hAnsi="Arial" w:cs="Arial"/>
          <w:color w:val="002060"/>
          <w:sz w:val="22"/>
          <w:szCs w:val="22"/>
        </w:rPr>
        <w:lastRenderedPageBreak/>
        <w:t>girone “C”</w:t>
      </w:r>
    </w:p>
    <w:p w14:paraId="1A2C1A15" w14:textId="77777777" w:rsidR="00237E63" w:rsidRDefault="00237E63" w:rsidP="00237E63">
      <w:pPr>
        <w:pStyle w:val="Corpodeltesto21"/>
        <w:rPr>
          <w:rFonts w:ascii="Arial" w:hAnsi="Arial" w:cs="Arial"/>
          <w:color w:val="002060"/>
          <w:sz w:val="22"/>
          <w:szCs w:val="22"/>
        </w:rPr>
      </w:pPr>
    </w:p>
    <w:p w14:paraId="28F1567F" w14:textId="77777777" w:rsidR="00237E63" w:rsidRPr="00A24295" w:rsidRDefault="00237E63" w:rsidP="00237E63">
      <w:pPr>
        <w:pStyle w:val="Corpodeltesto21"/>
        <w:jc w:val="center"/>
        <w:rPr>
          <w:rFonts w:ascii="Arial" w:hAnsi="Arial" w:cs="Arial"/>
          <w:b/>
          <w:bCs/>
          <w:color w:val="002060"/>
          <w:sz w:val="22"/>
          <w:szCs w:val="22"/>
        </w:rPr>
      </w:pPr>
      <w:r w:rsidRPr="00A24295">
        <w:rPr>
          <w:rFonts w:ascii="Arial" w:hAnsi="Arial" w:cs="Arial"/>
          <w:b/>
          <w:bCs/>
          <w:color w:val="002060"/>
          <w:sz w:val="22"/>
          <w:szCs w:val="22"/>
        </w:rPr>
        <w:t>SI DISPONE</w:t>
      </w:r>
    </w:p>
    <w:p w14:paraId="4D9008D3" w14:textId="77777777" w:rsidR="00237E63" w:rsidRDefault="00237E63" w:rsidP="00237E63">
      <w:pPr>
        <w:pStyle w:val="Corpodeltesto21"/>
        <w:rPr>
          <w:rFonts w:ascii="Arial" w:hAnsi="Arial" w:cs="Arial"/>
          <w:color w:val="002060"/>
          <w:sz w:val="22"/>
          <w:szCs w:val="22"/>
        </w:rPr>
      </w:pPr>
    </w:p>
    <w:p w14:paraId="29AF5375" w14:textId="77777777" w:rsidR="00237E63" w:rsidRDefault="00237E63" w:rsidP="00237E63">
      <w:pPr>
        <w:pStyle w:val="Corpodeltesto21"/>
        <w:numPr>
          <w:ilvl w:val="0"/>
          <w:numId w:val="41"/>
        </w:numPr>
        <w:rPr>
          <w:rFonts w:ascii="Arial" w:hAnsi="Arial" w:cs="Arial"/>
          <w:color w:val="002060"/>
          <w:sz w:val="22"/>
          <w:szCs w:val="22"/>
        </w:rPr>
      </w:pPr>
      <w:r w:rsidRPr="002754ED">
        <w:rPr>
          <w:rFonts w:ascii="Arial" w:hAnsi="Arial" w:cs="Arial"/>
          <w:b/>
          <w:bCs/>
          <w:color w:val="002060"/>
          <w:sz w:val="22"/>
          <w:szCs w:val="22"/>
        </w:rPr>
        <w:t>che le squadre che dovevano affrontare da calendario l’APPIGNANO 2020 osserveranno un turno di riposo</w:t>
      </w:r>
      <w:r>
        <w:rPr>
          <w:rFonts w:ascii="Arial" w:hAnsi="Arial" w:cs="Arial"/>
          <w:color w:val="002060"/>
          <w:sz w:val="22"/>
          <w:szCs w:val="22"/>
        </w:rPr>
        <w:t>;</w:t>
      </w:r>
    </w:p>
    <w:p w14:paraId="462169F3" w14:textId="77777777" w:rsidR="00237E63" w:rsidRDefault="00237E63" w:rsidP="00237E63">
      <w:pPr>
        <w:pStyle w:val="Corpodeltesto21"/>
        <w:numPr>
          <w:ilvl w:val="0"/>
          <w:numId w:val="41"/>
        </w:numPr>
        <w:rPr>
          <w:rFonts w:ascii="Arial" w:hAnsi="Arial" w:cs="Arial"/>
          <w:color w:val="002060"/>
          <w:sz w:val="22"/>
          <w:szCs w:val="22"/>
        </w:rPr>
      </w:pPr>
      <w:r>
        <w:rPr>
          <w:rFonts w:ascii="Arial" w:hAnsi="Arial" w:cs="Arial"/>
          <w:color w:val="002060"/>
          <w:sz w:val="22"/>
          <w:szCs w:val="22"/>
        </w:rPr>
        <w:t xml:space="preserve">di deferire l’APPIGNANO 2020 al Giudice Sportivo per quanto di competenza. </w:t>
      </w:r>
    </w:p>
    <w:p w14:paraId="0AEA5CD5" w14:textId="77777777" w:rsidR="00237E63" w:rsidRDefault="00237E63" w:rsidP="00237E63">
      <w:pPr>
        <w:pStyle w:val="Corpodeltesto21"/>
        <w:rPr>
          <w:rFonts w:ascii="Arial" w:hAnsi="Arial" w:cs="Arial"/>
          <w:color w:val="002060"/>
          <w:sz w:val="22"/>
          <w:szCs w:val="22"/>
        </w:rPr>
      </w:pPr>
    </w:p>
    <w:p w14:paraId="5BF80AC7" w14:textId="77777777" w:rsidR="00237E63" w:rsidRPr="006314BF" w:rsidRDefault="00237E63" w:rsidP="00237E63">
      <w:pPr>
        <w:pStyle w:val="titoloprinc0"/>
        <w:rPr>
          <w:color w:val="002060"/>
        </w:rPr>
      </w:pPr>
      <w:r w:rsidRPr="006314BF">
        <w:rPr>
          <w:color w:val="002060"/>
        </w:rPr>
        <w:t>VARIAZIONI AL PROGRAMMA GARE</w:t>
      </w:r>
    </w:p>
    <w:p w14:paraId="55C2655C" w14:textId="77777777" w:rsidR="00237E63" w:rsidRPr="006314BF" w:rsidRDefault="00237E63" w:rsidP="00237E63">
      <w:pPr>
        <w:pStyle w:val="sottotitolocampionato10"/>
        <w:rPr>
          <w:color w:val="002060"/>
        </w:rPr>
      </w:pPr>
    </w:p>
    <w:p w14:paraId="1DB757EF" w14:textId="77777777" w:rsidR="00237E63" w:rsidRPr="006314BF" w:rsidRDefault="00237E63" w:rsidP="00237E63">
      <w:pPr>
        <w:pStyle w:val="sottotitolocampionato10"/>
        <w:rPr>
          <w:color w:val="002060"/>
        </w:rPr>
      </w:pPr>
      <w:r w:rsidRPr="006314B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37E63" w:rsidRPr="006314BF" w14:paraId="23DD64B0" w14:textId="77777777" w:rsidTr="00D911F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539AD" w14:textId="77777777" w:rsidR="00237E63" w:rsidRPr="006314BF" w:rsidRDefault="00237E63" w:rsidP="00D911F9">
            <w:pPr>
              <w:pStyle w:val="headertabella0"/>
              <w:rPr>
                <w:color w:val="002060"/>
              </w:rPr>
            </w:pPr>
            <w:r w:rsidRPr="006314B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2711F" w14:textId="77777777" w:rsidR="00237E63" w:rsidRPr="006314BF" w:rsidRDefault="00237E63" w:rsidP="00D911F9">
            <w:pPr>
              <w:pStyle w:val="headertabella0"/>
              <w:rPr>
                <w:color w:val="002060"/>
              </w:rPr>
            </w:pPr>
            <w:r w:rsidRPr="006314BF">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A92D8" w14:textId="77777777" w:rsidR="00237E63" w:rsidRPr="006314BF" w:rsidRDefault="00237E63" w:rsidP="00D911F9">
            <w:pPr>
              <w:pStyle w:val="headertabella0"/>
              <w:rPr>
                <w:color w:val="002060"/>
              </w:rPr>
            </w:pPr>
            <w:r w:rsidRPr="006314B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0477A" w14:textId="77777777" w:rsidR="00237E63" w:rsidRPr="006314BF" w:rsidRDefault="00237E63" w:rsidP="00D911F9">
            <w:pPr>
              <w:pStyle w:val="headertabella0"/>
              <w:rPr>
                <w:color w:val="002060"/>
              </w:rPr>
            </w:pPr>
            <w:r w:rsidRPr="006314B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2F973" w14:textId="77777777" w:rsidR="00237E63" w:rsidRPr="006314BF" w:rsidRDefault="00237E63" w:rsidP="00D911F9">
            <w:pPr>
              <w:pStyle w:val="headertabella0"/>
              <w:rPr>
                <w:color w:val="002060"/>
              </w:rPr>
            </w:pPr>
            <w:r w:rsidRPr="006314BF">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87A5B" w14:textId="77777777" w:rsidR="00237E63" w:rsidRPr="006314BF" w:rsidRDefault="00237E63" w:rsidP="00D911F9">
            <w:pPr>
              <w:pStyle w:val="headertabella0"/>
              <w:rPr>
                <w:color w:val="002060"/>
              </w:rPr>
            </w:pPr>
            <w:r w:rsidRPr="006314B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ADD23" w14:textId="77777777" w:rsidR="00237E63" w:rsidRPr="006314BF" w:rsidRDefault="00237E63" w:rsidP="00D911F9">
            <w:pPr>
              <w:pStyle w:val="headertabella0"/>
              <w:rPr>
                <w:color w:val="002060"/>
              </w:rPr>
            </w:pPr>
            <w:r w:rsidRPr="006314BF">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246A7" w14:textId="77777777" w:rsidR="00237E63" w:rsidRPr="006314BF" w:rsidRDefault="00237E63" w:rsidP="00D911F9">
            <w:pPr>
              <w:pStyle w:val="headertabella0"/>
              <w:rPr>
                <w:color w:val="002060"/>
              </w:rPr>
            </w:pPr>
            <w:r w:rsidRPr="006314BF">
              <w:rPr>
                <w:color w:val="002060"/>
              </w:rPr>
              <w:t>Impianto</w:t>
            </w:r>
          </w:p>
        </w:tc>
      </w:tr>
      <w:tr w:rsidR="00237E63" w:rsidRPr="006314BF" w14:paraId="04804A03" w14:textId="77777777" w:rsidTr="00D911F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C7C9D" w14:textId="77777777" w:rsidR="00237E63" w:rsidRPr="002754ED" w:rsidRDefault="00237E63" w:rsidP="00D911F9">
            <w:pPr>
              <w:pStyle w:val="rowtabella0"/>
              <w:rPr>
                <w:color w:val="002060"/>
                <w:highlight w:val="yellow"/>
              </w:rPr>
            </w:pPr>
            <w:r w:rsidRPr="002754ED">
              <w:rPr>
                <w:color w:val="002060"/>
                <w:highlight w:val="yellow"/>
              </w:rPr>
              <w:t>23/10/2022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59A94" w14:textId="77777777" w:rsidR="00237E63" w:rsidRPr="002754ED" w:rsidRDefault="00237E63" w:rsidP="00D911F9">
            <w:pPr>
              <w:pStyle w:val="rowtabella0"/>
              <w:jc w:val="center"/>
              <w:rPr>
                <w:color w:val="002060"/>
                <w:highlight w:val="yellow"/>
              </w:rPr>
            </w:pPr>
            <w:r w:rsidRPr="002754ED">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8103D" w14:textId="77777777" w:rsidR="00237E63" w:rsidRPr="002754ED" w:rsidRDefault="00237E63" w:rsidP="00D911F9">
            <w:pPr>
              <w:pStyle w:val="rowtabella0"/>
              <w:rPr>
                <w:color w:val="002060"/>
                <w:highlight w:val="yellow"/>
              </w:rPr>
            </w:pPr>
            <w:r w:rsidRPr="002754ED">
              <w:rPr>
                <w:color w:val="002060"/>
                <w:highlight w:val="yellow"/>
              </w:rPr>
              <w:t>C.U.S. ANCONA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399FF" w14:textId="77777777" w:rsidR="00237E63" w:rsidRPr="002754ED" w:rsidRDefault="00237E63" w:rsidP="00D911F9">
            <w:pPr>
              <w:pStyle w:val="rowtabella0"/>
              <w:rPr>
                <w:color w:val="002060"/>
                <w:highlight w:val="yellow"/>
              </w:rPr>
            </w:pPr>
            <w:r w:rsidRPr="002754ED">
              <w:rPr>
                <w:color w:val="002060"/>
                <w:highlight w:val="yellow"/>
              </w:rPr>
              <w:t>CSI GAUDIO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7C16D" w14:textId="77777777" w:rsidR="00237E63" w:rsidRPr="006314BF" w:rsidRDefault="00237E63" w:rsidP="00D911F9">
            <w:pPr>
              <w:pStyle w:val="rowtabella0"/>
              <w:rPr>
                <w:color w:val="002060"/>
              </w:rPr>
            </w:pPr>
            <w:r>
              <w:rPr>
                <w:color w:val="002060"/>
              </w:rPr>
              <w:t>22</w:t>
            </w:r>
            <w:r w:rsidRPr="006314BF">
              <w:rPr>
                <w:color w:val="002060"/>
              </w:rPr>
              <w:t>/10/2022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43AC2" w14:textId="77777777" w:rsidR="00237E63" w:rsidRPr="006314BF" w:rsidRDefault="00237E63" w:rsidP="00D911F9">
            <w:pPr>
              <w:pStyle w:val="rowtabella0"/>
              <w:jc w:val="center"/>
              <w:rPr>
                <w:color w:val="002060"/>
              </w:rPr>
            </w:pPr>
            <w:r w:rsidRPr="002754ED">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ED4E0" w14:textId="77777777" w:rsidR="00237E63" w:rsidRPr="006314BF" w:rsidRDefault="00237E63" w:rsidP="00D911F9">
            <w:pPr>
              <w:pStyle w:val="rowtabella0"/>
              <w:jc w:val="center"/>
              <w:rPr>
                <w:color w:val="002060"/>
              </w:rPr>
            </w:pPr>
            <w:r w:rsidRPr="006314BF">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9A29E" w14:textId="77777777" w:rsidR="00237E63" w:rsidRPr="006314BF" w:rsidRDefault="00237E63" w:rsidP="00D911F9">
            <w:pPr>
              <w:rPr>
                <w:color w:val="002060"/>
              </w:rPr>
            </w:pPr>
          </w:p>
        </w:tc>
      </w:tr>
    </w:tbl>
    <w:p w14:paraId="48A41AEC" w14:textId="77777777" w:rsidR="00237E63" w:rsidRPr="006314BF" w:rsidRDefault="00237E63" w:rsidP="00237E63">
      <w:pPr>
        <w:pStyle w:val="breakline"/>
        <w:rPr>
          <w:rFonts w:eastAsiaTheme="minorEastAsia"/>
          <w:color w:val="002060"/>
        </w:rPr>
      </w:pPr>
    </w:p>
    <w:p w14:paraId="5AA9B4A9" w14:textId="77777777" w:rsidR="00237E63" w:rsidRPr="006314BF" w:rsidRDefault="00237E63" w:rsidP="00237E63">
      <w:pPr>
        <w:pStyle w:val="breakline"/>
        <w:rPr>
          <w:color w:val="002060"/>
        </w:rPr>
      </w:pPr>
    </w:p>
    <w:p w14:paraId="3B84AAEF" w14:textId="77777777" w:rsidR="00237E63" w:rsidRPr="006314BF" w:rsidRDefault="00237E63" w:rsidP="00237E63">
      <w:pPr>
        <w:pStyle w:val="sottotitolocampionato10"/>
        <w:rPr>
          <w:color w:val="002060"/>
        </w:rPr>
      </w:pPr>
      <w:r w:rsidRPr="006314BF">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237E63" w:rsidRPr="006314BF" w14:paraId="7EC3C522" w14:textId="77777777" w:rsidTr="00D911F9">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9E701C" w14:textId="77777777" w:rsidR="00237E63" w:rsidRPr="006314BF" w:rsidRDefault="00237E63" w:rsidP="00D911F9">
            <w:pPr>
              <w:pStyle w:val="headertabella0"/>
              <w:rPr>
                <w:color w:val="002060"/>
              </w:rPr>
            </w:pPr>
            <w:r w:rsidRPr="006314B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FC17B" w14:textId="77777777" w:rsidR="00237E63" w:rsidRPr="006314BF" w:rsidRDefault="00237E63" w:rsidP="00D911F9">
            <w:pPr>
              <w:pStyle w:val="headertabella0"/>
              <w:rPr>
                <w:color w:val="002060"/>
              </w:rPr>
            </w:pPr>
            <w:r w:rsidRPr="006314BF">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E6753" w14:textId="77777777" w:rsidR="00237E63" w:rsidRPr="006314BF" w:rsidRDefault="00237E63" w:rsidP="00D911F9">
            <w:pPr>
              <w:pStyle w:val="headertabella0"/>
              <w:rPr>
                <w:color w:val="002060"/>
              </w:rPr>
            </w:pPr>
            <w:r w:rsidRPr="006314BF">
              <w:rPr>
                <w:color w:val="002060"/>
              </w:rP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E943F" w14:textId="77777777" w:rsidR="00237E63" w:rsidRPr="006314BF" w:rsidRDefault="00237E63" w:rsidP="00D911F9">
            <w:pPr>
              <w:pStyle w:val="headertabella0"/>
              <w:rPr>
                <w:color w:val="002060"/>
              </w:rPr>
            </w:pPr>
            <w:r w:rsidRPr="006314B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A1E76" w14:textId="77777777" w:rsidR="00237E63" w:rsidRPr="006314BF" w:rsidRDefault="00237E63" w:rsidP="00D911F9">
            <w:pPr>
              <w:pStyle w:val="headertabella0"/>
              <w:rPr>
                <w:color w:val="002060"/>
              </w:rPr>
            </w:pPr>
            <w:r w:rsidRPr="006314BF">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F778C" w14:textId="77777777" w:rsidR="00237E63" w:rsidRPr="006314BF" w:rsidRDefault="00237E63" w:rsidP="00D911F9">
            <w:pPr>
              <w:pStyle w:val="headertabella0"/>
              <w:rPr>
                <w:color w:val="002060"/>
              </w:rPr>
            </w:pPr>
            <w:r w:rsidRPr="006314B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A182A" w14:textId="77777777" w:rsidR="00237E63" w:rsidRPr="006314BF" w:rsidRDefault="00237E63" w:rsidP="00D911F9">
            <w:pPr>
              <w:pStyle w:val="headertabella0"/>
              <w:rPr>
                <w:color w:val="002060"/>
              </w:rPr>
            </w:pPr>
            <w:r w:rsidRPr="006314BF">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DE917" w14:textId="77777777" w:rsidR="00237E63" w:rsidRPr="006314BF" w:rsidRDefault="00237E63" w:rsidP="00D911F9">
            <w:pPr>
              <w:pStyle w:val="headertabella0"/>
              <w:rPr>
                <w:color w:val="002060"/>
              </w:rPr>
            </w:pPr>
            <w:r w:rsidRPr="006314BF">
              <w:rPr>
                <w:color w:val="002060"/>
              </w:rPr>
              <w:t>Impianto</w:t>
            </w:r>
          </w:p>
        </w:tc>
      </w:tr>
      <w:tr w:rsidR="00237E63" w:rsidRPr="006314BF" w14:paraId="0F8D53C4" w14:textId="77777777" w:rsidTr="00D911F9">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EA8E1" w14:textId="77777777" w:rsidR="00237E63" w:rsidRPr="002754ED" w:rsidRDefault="00237E63" w:rsidP="00D911F9">
            <w:pPr>
              <w:pStyle w:val="rowtabella0"/>
              <w:rPr>
                <w:color w:val="002060"/>
                <w:highlight w:val="yellow"/>
              </w:rPr>
            </w:pPr>
            <w:r w:rsidRPr="002754ED">
              <w:rPr>
                <w:color w:val="002060"/>
                <w:highlight w:val="yellow"/>
              </w:rPr>
              <w:t>09/10/2022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19F93" w14:textId="77777777" w:rsidR="00237E63" w:rsidRPr="002754ED" w:rsidRDefault="00237E63" w:rsidP="00D911F9">
            <w:pPr>
              <w:pStyle w:val="rowtabella0"/>
              <w:jc w:val="center"/>
              <w:rPr>
                <w:color w:val="002060"/>
                <w:highlight w:val="yellow"/>
              </w:rPr>
            </w:pPr>
            <w:r w:rsidRPr="002754ED">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38A17" w14:textId="77777777" w:rsidR="00237E63" w:rsidRPr="002754ED" w:rsidRDefault="00237E63" w:rsidP="00D911F9">
            <w:pPr>
              <w:pStyle w:val="rowtabella0"/>
              <w:rPr>
                <w:color w:val="002060"/>
                <w:highlight w:val="yellow"/>
              </w:rPr>
            </w:pPr>
            <w:r w:rsidRPr="002754ED">
              <w:rPr>
                <w:color w:val="002060"/>
                <w:highlight w:val="yellow"/>
              </w:rPr>
              <w:t>DAMIANI E GATTI ASCOLI</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57D55" w14:textId="77777777" w:rsidR="00237E63" w:rsidRPr="002754ED" w:rsidRDefault="00237E63" w:rsidP="00D911F9">
            <w:pPr>
              <w:pStyle w:val="rowtabella0"/>
              <w:rPr>
                <w:color w:val="002060"/>
                <w:highlight w:val="yellow"/>
              </w:rPr>
            </w:pPr>
            <w:r w:rsidRPr="002754ED">
              <w:rPr>
                <w:color w:val="002060"/>
                <w:highlight w:val="yellow"/>
              </w:rPr>
              <w:t>A.V.I.S. RIPATRANSONE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5EBC9" w14:textId="77777777" w:rsidR="00237E63" w:rsidRPr="006314BF" w:rsidRDefault="00237E63" w:rsidP="00D911F9">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369EB" w14:textId="77777777" w:rsidR="00237E63" w:rsidRPr="006314BF" w:rsidRDefault="00237E63" w:rsidP="00D911F9">
            <w:pPr>
              <w:pStyle w:val="rowtabella0"/>
              <w:jc w:val="center"/>
              <w:rPr>
                <w:color w:val="002060"/>
              </w:rPr>
            </w:pPr>
            <w:r w:rsidRPr="002754ED">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3256D" w14:textId="77777777" w:rsidR="00237E63" w:rsidRPr="006314BF" w:rsidRDefault="00237E63" w:rsidP="00D911F9">
            <w:pPr>
              <w:pStyle w:val="rowtabella0"/>
              <w:jc w:val="center"/>
              <w:rPr>
                <w:color w:val="002060"/>
              </w:rPr>
            </w:pPr>
            <w:r w:rsidRPr="006314BF">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FA442" w14:textId="77777777" w:rsidR="00237E63" w:rsidRPr="006314BF" w:rsidRDefault="00237E63" w:rsidP="00D911F9">
            <w:pPr>
              <w:pStyle w:val="rowtabella0"/>
              <w:rPr>
                <w:color w:val="002060"/>
              </w:rPr>
            </w:pPr>
            <w:r w:rsidRPr="002754ED">
              <w:rPr>
                <w:color w:val="002060"/>
                <w:highlight w:val="yellow"/>
              </w:rPr>
              <w:t>PALESTRA C5 "MONTICELLI" ASCOLI PICENO VIA DELL IRIS</w:t>
            </w:r>
          </w:p>
        </w:tc>
      </w:tr>
    </w:tbl>
    <w:p w14:paraId="3BD34D3C" w14:textId="77777777" w:rsidR="00237E63" w:rsidRPr="006314BF" w:rsidRDefault="00237E63" w:rsidP="00237E63">
      <w:pPr>
        <w:pStyle w:val="breakline"/>
        <w:rPr>
          <w:rFonts w:eastAsiaTheme="minorEastAsia"/>
          <w:color w:val="002060"/>
        </w:rPr>
      </w:pPr>
    </w:p>
    <w:p w14:paraId="3446D821" w14:textId="77777777" w:rsidR="00237E63" w:rsidRPr="006314BF" w:rsidRDefault="00237E63" w:rsidP="00237E63">
      <w:pPr>
        <w:pStyle w:val="breakline"/>
        <w:rPr>
          <w:color w:val="002060"/>
        </w:rPr>
      </w:pPr>
    </w:p>
    <w:p w14:paraId="1CDE41F5" w14:textId="77777777" w:rsidR="00237E63" w:rsidRPr="006314BF" w:rsidRDefault="00237E63" w:rsidP="00237E63">
      <w:pPr>
        <w:pStyle w:val="titoloprinc0"/>
        <w:rPr>
          <w:color w:val="002060"/>
        </w:rPr>
      </w:pPr>
      <w:r w:rsidRPr="006314BF">
        <w:rPr>
          <w:color w:val="002060"/>
        </w:rPr>
        <w:t>PROGRAMMA GARE</w:t>
      </w:r>
    </w:p>
    <w:p w14:paraId="159510EC" w14:textId="77777777" w:rsidR="00237E63" w:rsidRDefault="00237E63" w:rsidP="00237E63">
      <w:pPr>
        <w:pStyle w:val="breakline"/>
        <w:rPr>
          <w:color w:val="002060"/>
        </w:rPr>
      </w:pPr>
    </w:p>
    <w:p w14:paraId="12B6FB10" w14:textId="77777777" w:rsidR="00237E63" w:rsidRPr="00A30B84" w:rsidRDefault="00237E63" w:rsidP="00237E63">
      <w:pPr>
        <w:pStyle w:val="sottotitolocampionato10"/>
        <w:rPr>
          <w:color w:val="002060"/>
        </w:rPr>
      </w:pPr>
      <w:r w:rsidRPr="00A30B84">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78"/>
        <w:gridCol w:w="1987"/>
        <w:gridCol w:w="385"/>
        <w:gridCol w:w="897"/>
        <w:gridCol w:w="1281"/>
        <w:gridCol w:w="1542"/>
        <w:gridCol w:w="1530"/>
      </w:tblGrid>
      <w:tr w:rsidR="00237E63" w:rsidRPr="00A30B84" w14:paraId="2C0BA7B6" w14:textId="77777777" w:rsidTr="00D911F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A59AD" w14:textId="77777777" w:rsidR="00237E63" w:rsidRPr="00A30B84" w:rsidRDefault="00237E63" w:rsidP="00D911F9">
            <w:pPr>
              <w:pStyle w:val="headertabella0"/>
              <w:rPr>
                <w:color w:val="002060"/>
              </w:rPr>
            </w:pPr>
            <w:r w:rsidRPr="00A30B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EF28D" w14:textId="77777777" w:rsidR="00237E63" w:rsidRPr="00A30B84" w:rsidRDefault="00237E63" w:rsidP="00D911F9">
            <w:pPr>
              <w:pStyle w:val="headertabella0"/>
              <w:rPr>
                <w:color w:val="002060"/>
              </w:rPr>
            </w:pPr>
            <w:r w:rsidRPr="00A30B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BE79C" w14:textId="77777777" w:rsidR="00237E63" w:rsidRPr="00A30B84" w:rsidRDefault="00237E63" w:rsidP="00D911F9">
            <w:pPr>
              <w:pStyle w:val="headertabella0"/>
              <w:rPr>
                <w:color w:val="002060"/>
              </w:rPr>
            </w:pPr>
            <w:r w:rsidRPr="00A30B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C12416" w14:textId="77777777" w:rsidR="00237E63" w:rsidRPr="00A30B84" w:rsidRDefault="00237E63" w:rsidP="00D911F9">
            <w:pPr>
              <w:pStyle w:val="headertabella0"/>
              <w:rPr>
                <w:color w:val="002060"/>
              </w:rPr>
            </w:pPr>
            <w:r w:rsidRPr="00A30B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246B8" w14:textId="77777777" w:rsidR="00237E63" w:rsidRPr="00A30B84" w:rsidRDefault="00237E63" w:rsidP="00D911F9">
            <w:pPr>
              <w:pStyle w:val="headertabella0"/>
              <w:rPr>
                <w:color w:val="002060"/>
              </w:rPr>
            </w:pPr>
            <w:r w:rsidRPr="00A30B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FDBCE" w14:textId="77777777" w:rsidR="00237E63" w:rsidRPr="00A30B84" w:rsidRDefault="00237E63" w:rsidP="00D911F9">
            <w:pPr>
              <w:pStyle w:val="headertabella0"/>
              <w:rPr>
                <w:color w:val="002060"/>
              </w:rPr>
            </w:pPr>
            <w:r w:rsidRPr="00A30B8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05B4F" w14:textId="77777777" w:rsidR="00237E63" w:rsidRPr="00A30B84" w:rsidRDefault="00237E63" w:rsidP="00D911F9">
            <w:pPr>
              <w:pStyle w:val="headertabella0"/>
              <w:rPr>
                <w:color w:val="002060"/>
              </w:rPr>
            </w:pPr>
            <w:r w:rsidRPr="00A30B84">
              <w:rPr>
                <w:color w:val="002060"/>
              </w:rPr>
              <w:t>Indirizzo Impianto</w:t>
            </w:r>
          </w:p>
        </w:tc>
      </w:tr>
      <w:tr w:rsidR="00237E63" w:rsidRPr="00A30B84" w14:paraId="149F3682" w14:textId="77777777" w:rsidTr="00D911F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2DCBEE" w14:textId="77777777" w:rsidR="00237E63" w:rsidRPr="00A30B84" w:rsidRDefault="00237E63" w:rsidP="00D911F9">
            <w:pPr>
              <w:pStyle w:val="rowtabella0"/>
              <w:rPr>
                <w:color w:val="002060"/>
              </w:rPr>
            </w:pPr>
            <w:r w:rsidRPr="00A30B84">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F548FF" w14:textId="77777777" w:rsidR="00237E63" w:rsidRPr="00A30B84" w:rsidRDefault="00237E63" w:rsidP="00D911F9">
            <w:pPr>
              <w:pStyle w:val="rowtabella0"/>
              <w:rPr>
                <w:color w:val="002060"/>
              </w:rPr>
            </w:pPr>
            <w:r w:rsidRPr="00A30B84">
              <w:rPr>
                <w:color w:val="002060"/>
              </w:rPr>
              <w:t>CALCIO A 5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FE28D1" w14:textId="77777777" w:rsidR="00237E63" w:rsidRPr="00A30B84" w:rsidRDefault="00237E63" w:rsidP="00D911F9">
            <w:pPr>
              <w:pStyle w:val="rowtabella0"/>
              <w:jc w:val="center"/>
              <w:rPr>
                <w:color w:val="002060"/>
              </w:rPr>
            </w:pPr>
            <w:r w:rsidRPr="00A30B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70AD06" w14:textId="77777777" w:rsidR="00237E63" w:rsidRPr="00A30B84" w:rsidRDefault="00237E63" w:rsidP="00D911F9">
            <w:pPr>
              <w:pStyle w:val="rowtabella0"/>
              <w:rPr>
                <w:color w:val="002060"/>
              </w:rPr>
            </w:pPr>
            <w:r w:rsidRPr="00A30B84">
              <w:rPr>
                <w:color w:val="002060"/>
              </w:rPr>
              <w:t>08/10/2022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AA8384" w14:textId="77777777" w:rsidR="00237E63" w:rsidRPr="00A30B84" w:rsidRDefault="00237E63" w:rsidP="00D911F9">
            <w:pPr>
              <w:pStyle w:val="rowtabella0"/>
              <w:rPr>
                <w:color w:val="002060"/>
              </w:rPr>
            </w:pPr>
            <w:r w:rsidRPr="00A30B84">
              <w:rPr>
                <w:color w:val="002060"/>
              </w:rPr>
              <w:t>5446 ALMA ARENA CALCIO A CINQUE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842B9B" w14:textId="77777777" w:rsidR="00237E63" w:rsidRPr="00A30B84" w:rsidRDefault="00237E63" w:rsidP="00D911F9">
            <w:pPr>
              <w:pStyle w:val="rowtabella0"/>
              <w:rPr>
                <w:color w:val="002060"/>
              </w:rPr>
            </w:pPr>
            <w:r w:rsidRPr="00A30B84">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89AC2E" w14:textId="77777777" w:rsidR="00237E63" w:rsidRPr="00A30B84" w:rsidRDefault="00237E63" w:rsidP="00D911F9">
            <w:pPr>
              <w:pStyle w:val="rowtabella0"/>
              <w:rPr>
                <w:color w:val="002060"/>
              </w:rPr>
            </w:pPr>
            <w:r w:rsidRPr="00A30B84">
              <w:rPr>
                <w:color w:val="002060"/>
              </w:rPr>
              <w:t>VIA ROMA 201</w:t>
            </w:r>
          </w:p>
        </w:tc>
      </w:tr>
      <w:tr w:rsidR="00237E63" w:rsidRPr="00A30B84" w14:paraId="0A021605"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FACBE1" w14:textId="77777777" w:rsidR="00237E63" w:rsidRPr="00A30B84" w:rsidRDefault="00237E63" w:rsidP="00D911F9">
            <w:pPr>
              <w:pStyle w:val="rowtabella0"/>
              <w:rPr>
                <w:color w:val="002060"/>
              </w:rPr>
            </w:pPr>
            <w:r w:rsidRPr="00A30B84">
              <w:rPr>
                <w:color w:val="002060"/>
              </w:rPr>
              <w:t xml:space="preserve">AUDAX 1970 </w:t>
            </w:r>
            <w:proofErr w:type="gramStart"/>
            <w:r w:rsidRPr="00A30B84">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6C487C" w14:textId="77777777" w:rsidR="00237E63" w:rsidRPr="00A30B84" w:rsidRDefault="00237E63" w:rsidP="00D911F9">
            <w:pPr>
              <w:pStyle w:val="rowtabella0"/>
              <w:rPr>
                <w:color w:val="002060"/>
              </w:rPr>
            </w:pPr>
            <w:r w:rsidRPr="00A30B84">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259D67"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1468E2" w14:textId="77777777" w:rsidR="00237E63" w:rsidRPr="00A30B84" w:rsidRDefault="00237E63" w:rsidP="00D911F9">
            <w:pPr>
              <w:pStyle w:val="rowtabella0"/>
              <w:rPr>
                <w:color w:val="002060"/>
              </w:rPr>
            </w:pPr>
            <w:r w:rsidRPr="00A30B84">
              <w:rPr>
                <w:color w:val="002060"/>
              </w:rPr>
              <w:t>08/10/2022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089898" w14:textId="77777777" w:rsidR="00237E63" w:rsidRPr="00A30B84" w:rsidRDefault="00237E63" w:rsidP="00D911F9">
            <w:pPr>
              <w:pStyle w:val="rowtabella0"/>
              <w:rPr>
                <w:color w:val="002060"/>
              </w:rPr>
            </w:pPr>
            <w:r w:rsidRPr="00A30B84">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D2C7AC" w14:textId="77777777" w:rsidR="00237E63" w:rsidRPr="00A30B84" w:rsidRDefault="00237E63" w:rsidP="00D911F9">
            <w:pPr>
              <w:pStyle w:val="rowtabella0"/>
              <w:rPr>
                <w:color w:val="002060"/>
              </w:rPr>
            </w:pPr>
            <w:r w:rsidRPr="00A30B84">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430420" w14:textId="77777777" w:rsidR="00237E63" w:rsidRPr="00A30B84" w:rsidRDefault="00237E63" w:rsidP="00D911F9">
            <w:pPr>
              <w:pStyle w:val="rowtabella0"/>
              <w:rPr>
                <w:color w:val="002060"/>
              </w:rPr>
            </w:pPr>
            <w:r w:rsidRPr="00A30B84">
              <w:rPr>
                <w:color w:val="002060"/>
              </w:rPr>
              <w:t>VIA ANTONIO ROSMINI 22/B</w:t>
            </w:r>
          </w:p>
        </w:tc>
      </w:tr>
      <w:tr w:rsidR="00237E63" w:rsidRPr="00A30B84" w14:paraId="6186E590"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1381DB" w14:textId="77777777" w:rsidR="00237E63" w:rsidRPr="00A30B84" w:rsidRDefault="00237E63" w:rsidP="00D911F9">
            <w:pPr>
              <w:pStyle w:val="rowtabella0"/>
              <w:rPr>
                <w:color w:val="002060"/>
              </w:rPr>
            </w:pPr>
            <w:r w:rsidRPr="00A30B84">
              <w:rPr>
                <w:color w:val="002060"/>
              </w:rPr>
              <w:t xml:space="preserve">ITALSERVICE C5 </w:t>
            </w:r>
            <w:proofErr w:type="gramStart"/>
            <w:r w:rsidRPr="00A30B84">
              <w:rPr>
                <w:color w:val="002060"/>
              </w:rPr>
              <w:t>sq.B</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695F56" w14:textId="77777777" w:rsidR="00237E63" w:rsidRPr="00A30B84" w:rsidRDefault="00237E63" w:rsidP="00D911F9">
            <w:pPr>
              <w:pStyle w:val="rowtabella0"/>
              <w:rPr>
                <w:color w:val="002060"/>
              </w:rPr>
            </w:pPr>
            <w:r w:rsidRPr="00A30B84">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7B4999"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C346E1" w14:textId="77777777" w:rsidR="00237E63" w:rsidRPr="00A30B84" w:rsidRDefault="00237E63" w:rsidP="00D911F9">
            <w:pPr>
              <w:pStyle w:val="rowtabella0"/>
              <w:rPr>
                <w:color w:val="002060"/>
              </w:rPr>
            </w:pPr>
            <w:r w:rsidRPr="00A30B84">
              <w:rPr>
                <w:color w:val="002060"/>
              </w:rPr>
              <w:t>08/10/2022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82E67A" w14:textId="77777777" w:rsidR="00237E63" w:rsidRPr="00A30B84" w:rsidRDefault="00237E63" w:rsidP="00D911F9">
            <w:pPr>
              <w:pStyle w:val="rowtabella0"/>
              <w:rPr>
                <w:color w:val="002060"/>
              </w:rPr>
            </w:pPr>
            <w:r w:rsidRPr="00A30B84">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D0ADC3" w14:textId="77777777" w:rsidR="00237E63" w:rsidRPr="00A30B84" w:rsidRDefault="00237E63" w:rsidP="00D911F9">
            <w:pPr>
              <w:pStyle w:val="rowtabella0"/>
              <w:rPr>
                <w:color w:val="002060"/>
              </w:rPr>
            </w:pPr>
            <w:r w:rsidRPr="00A30B84">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A6EAB5" w14:textId="77777777" w:rsidR="00237E63" w:rsidRPr="00A30B84" w:rsidRDefault="00237E63" w:rsidP="00D911F9">
            <w:pPr>
              <w:pStyle w:val="rowtabella0"/>
              <w:rPr>
                <w:color w:val="002060"/>
              </w:rPr>
            </w:pPr>
            <w:r w:rsidRPr="00A30B84">
              <w:rPr>
                <w:color w:val="002060"/>
              </w:rPr>
              <w:t>VIA MAZZINI</w:t>
            </w:r>
          </w:p>
        </w:tc>
      </w:tr>
      <w:tr w:rsidR="00237E63" w:rsidRPr="00A30B84" w14:paraId="0D5F5676" w14:textId="77777777" w:rsidTr="00D911F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21ADEA" w14:textId="77777777" w:rsidR="00237E63" w:rsidRPr="00A30B84" w:rsidRDefault="00237E63" w:rsidP="00D911F9">
            <w:pPr>
              <w:pStyle w:val="rowtabella0"/>
              <w:rPr>
                <w:color w:val="002060"/>
              </w:rPr>
            </w:pPr>
            <w:r w:rsidRPr="00A30B84">
              <w:rPr>
                <w:color w:val="002060"/>
              </w:rPr>
              <w:t>TAVERNELLE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19B35E" w14:textId="77777777" w:rsidR="00237E63" w:rsidRPr="00A30B84" w:rsidRDefault="00237E63" w:rsidP="00D911F9">
            <w:pPr>
              <w:pStyle w:val="rowtabella0"/>
              <w:rPr>
                <w:color w:val="002060"/>
              </w:rPr>
            </w:pPr>
            <w:r w:rsidRPr="00A30B84">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02C9F4"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0A874E" w14:textId="77777777" w:rsidR="00237E63" w:rsidRPr="00A30B84" w:rsidRDefault="00237E63" w:rsidP="00D911F9">
            <w:pPr>
              <w:pStyle w:val="rowtabella0"/>
              <w:rPr>
                <w:color w:val="002060"/>
              </w:rPr>
            </w:pPr>
            <w:r w:rsidRPr="00A30B84">
              <w:rPr>
                <w:color w:val="002060"/>
              </w:rPr>
              <w:t>09/10/2022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F5AA3B" w14:textId="77777777" w:rsidR="00237E63" w:rsidRPr="00A30B84" w:rsidRDefault="00237E63" w:rsidP="00D911F9">
            <w:pPr>
              <w:pStyle w:val="rowtabella0"/>
              <w:rPr>
                <w:color w:val="002060"/>
              </w:rPr>
            </w:pPr>
            <w:r w:rsidRPr="00A30B84">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906CAD" w14:textId="77777777" w:rsidR="00237E63" w:rsidRPr="00A30B84" w:rsidRDefault="00237E63" w:rsidP="00D911F9">
            <w:pPr>
              <w:pStyle w:val="rowtabella0"/>
              <w:rPr>
                <w:color w:val="002060"/>
              </w:rPr>
            </w:pPr>
            <w:r w:rsidRPr="00A30B84">
              <w:rPr>
                <w:color w:val="002060"/>
              </w:rPr>
              <w:t>SERRUNGARINA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A6217B" w14:textId="77777777" w:rsidR="00237E63" w:rsidRPr="00A30B84" w:rsidRDefault="00237E63" w:rsidP="00D911F9">
            <w:pPr>
              <w:pStyle w:val="rowtabella0"/>
              <w:rPr>
                <w:color w:val="002060"/>
              </w:rPr>
            </w:pPr>
            <w:r w:rsidRPr="00A30B84">
              <w:rPr>
                <w:color w:val="002060"/>
              </w:rPr>
              <w:t>VIA DEI LECCI-TAVERNELLE</w:t>
            </w:r>
          </w:p>
        </w:tc>
      </w:tr>
    </w:tbl>
    <w:p w14:paraId="1D849A34" w14:textId="77777777" w:rsidR="00237E63" w:rsidRPr="00A30B84" w:rsidRDefault="00237E63" w:rsidP="00237E63">
      <w:pPr>
        <w:pStyle w:val="breakline"/>
        <w:rPr>
          <w:rFonts w:eastAsiaTheme="minorEastAsia"/>
          <w:color w:val="002060"/>
        </w:rPr>
      </w:pPr>
    </w:p>
    <w:p w14:paraId="031C6C40" w14:textId="77777777" w:rsidR="00237E63" w:rsidRPr="00A30B84" w:rsidRDefault="00237E63" w:rsidP="00237E63">
      <w:pPr>
        <w:pStyle w:val="breakline"/>
        <w:rPr>
          <w:color w:val="002060"/>
        </w:rPr>
      </w:pPr>
    </w:p>
    <w:p w14:paraId="74717EEE" w14:textId="77777777" w:rsidR="00237E63" w:rsidRPr="00A30B84" w:rsidRDefault="00237E63" w:rsidP="00237E63">
      <w:pPr>
        <w:pStyle w:val="breakline"/>
        <w:rPr>
          <w:color w:val="002060"/>
        </w:rPr>
      </w:pPr>
    </w:p>
    <w:p w14:paraId="411F6CB2" w14:textId="77777777" w:rsidR="00237E63" w:rsidRPr="00A30B84" w:rsidRDefault="00237E63" w:rsidP="00237E63">
      <w:pPr>
        <w:pStyle w:val="sottotitolocampionato10"/>
        <w:rPr>
          <w:color w:val="002060"/>
        </w:rPr>
      </w:pPr>
      <w:r w:rsidRPr="00A30B84">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0"/>
        <w:gridCol w:w="2015"/>
        <w:gridCol w:w="385"/>
        <w:gridCol w:w="898"/>
        <w:gridCol w:w="1182"/>
        <w:gridCol w:w="1545"/>
        <w:gridCol w:w="1545"/>
      </w:tblGrid>
      <w:tr w:rsidR="00237E63" w:rsidRPr="00A30B84" w14:paraId="7538E883" w14:textId="77777777" w:rsidTr="00D911F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99B95C" w14:textId="77777777" w:rsidR="00237E63" w:rsidRPr="00A30B84" w:rsidRDefault="00237E63" w:rsidP="00D911F9">
            <w:pPr>
              <w:pStyle w:val="headertabella0"/>
              <w:rPr>
                <w:color w:val="002060"/>
              </w:rPr>
            </w:pPr>
            <w:r w:rsidRPr="00A30B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8F050" w14:textId="77777777" w:rsidR="00237E63" w:rsidRPr="00A30B84" w:rsidRDefault="00237E63" w:rsidP="00D911F9">
            <w:pPr>
              <w:pStyle w:val="headertabella0"/>
              <w:rPr>
                <w:color w:val="002060"/>
              </w:rPr>
            </w:pPr>
            <w:r w:rsidRPr="00A30B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80A7F" w14:textId="77777777" w:rsidR="00237E63" w:rsidRPr="00A30B84" w:rsidRDefault="00237E63" w:rsidP="00D911F9">
            <w:pPr>
              <w:pStyle w:val="headertabella0"/>
              <w:rPr>
                <w:color w:val="002060"/>
              </w:rPr>
            </w:pPr>
            <w:r w:rsidRPr="00A30B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79761" w14:textId="77777777" w:rsidR="00237E63" w:rsidRPr="00A30B84" w:rsidRDefault="00237E63" w:rsidP="00D911F9">
            <w:pPr>
              <w:pStyle w:val="headertabella0"/>
              <w:rPr>
                <w:color w:val="002060"/>
              </w:rPr>
            </w:pPr>
            <w:r w:rsidRPr="00A30B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175E25" w14:textId="77777777" w:rsidR="00237E63" w:rsidRPr="00A30B84" w:rsidRDefault="00237E63" w:rsidP="00D911F9">
            <w:pPr>
              <w:pStyle w:val="headertabella0"/>
              <w:rPr>
                <w:color w:val="002060"/>
              </w:rPr>
            </w:pPr>
            <w:r w:rsidRPr="00A30B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39F96" w14:textId="77777777" w:rsidR="00237E63" w:rsidRPr="00A30B84" w:rsidRDefault="00237E63" w:rsidP="00D911F9">
            <w:pPr>
              <w:pStyle w:val="headertabella0"/>
              <w:rPr>
                <w:color w:val="002060"/>
              </w:rPr>
            </w:pPr>
            <w:r w:rsidRPr="00A30B8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E17EE" w14:textId="77777777" w:rsidR="00237E63" w:rsidRPr="00A30B84" w:rsidRDefault="00237E63" w:rsidP="00D911F9">
            <w:pPr>
              <w:pStyle w:val="headertabella0"/>
              <w:rPr>
                <w:color w:val="002060"/>
              </w:rPr>
            </w:pPr>
            <w:r w:rsidRPr="00A30B84">
              <w:rPr>
                <w:color w:val="002060"/>
              </w:rPr>
              <w:t>Indirizzo Impianto</w:t>
            </w:r>
          </w:p>
        </w:tc>
      </w:tr>
      <w:tr w:rsidR="00237E63" w:rsidRPr="00A30B84" w14:paraId="47B45523" w14:textId="77777777" w:rsidTr="00D911F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3CEEBD" w14:textId="77777777" w:rsidR="00237E63" w:rsidRPr="00A30B84" w:rsidRDefault="00237E63" w:rsidP="00D911F9">
            <w:pPr>
              <w:pStyle w:val="rowtabella0"/>
              <w:rPr>
                <w:color w:val="002060"/>
              </w:rPr>
            </w:pPr>
            <w:r w:rsidRPr="00A30B84">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9F99F4" w14:textId="77777777" w:rsidR="00237E63" w:rsidRPr="00A30B84" w:rsidRDefault="00237E63" w:rsidP="00D911F9">
            <w:pPr>
              <w:pStyle w:val="rowtabella0"/>
              <w:rPr>
                <w:color w:val="002060"/>
              </w:rPr>
            </w:pPr>
            <w:r w:rsidRPr="00A30B84">
              <w:rPr>
                <w:color w:val="002060"/>
              </w:rPr>
              <w:t>C.U.S. MACERATA CALCIO A5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E228EA" w14:textId="77777777" w:rsidR="00237E63" w:rsidRPr="00A30B84" w:rsidRDefault="00237E63" w:rsidP="00D911F9">
            <w:pPr>
              <w:pStyle w:val="rowtabella0"/>
              <w:jc w:val="center"/>
              <w:rPr>
                <w:color w:val="002060"/>
              </w:rPr>
            </w:pPr>
            <w:r w:rsidRPr="00A30B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487BD7" w14:textId="77777777" w:rsidR="00237E63" w:rsidRPr="00A30B84" w:rsidRDefault="00237E63" w:rsidP="00D911F9">
            <w:pPr>
              <w:pStyle w:val="rowtabella0"/>
              <w:rPr>
                <w:color w:val="002060"/>
              </w:rPr>
            </w:pPr>
            <w:r w:rsidRPr="00A30B84">
              <w:rPr>
                <w:color w:val="002060"/>
              </w:rPr>
              <w:t>08/10/2022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C3B0FC" w14:textId="77777777" w:rsidR="00237E63" w:rsidRPr="00A30B84" w:rsidRDefault="00237E63" w:rsidP="00D911F9">
            <w:pPr>
              <w:pStyle w:val="rowtabella0"/>
              <w:rPr>
                <w:color w:val="002060"/>
              </w:rPr>
            </w:pPr>
            <w:r w:rsidRPr="00A30B84">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699122" w14:textId="77777777" w:rsidR="00237E63" w:rsidRPr="00A30B84" w:rsidRDefault="00237E63" w:rsidP="00D911F9">
            <w:pPr>
              <w:pStyle w:val="rowtabella0"/>
              <w:rPr>
                <w:color w:val="002060"/>
              </w:rPr>
            </w:pPr>
            <w:r w:rsidRPr="00A30B8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F19A2B" w14:textId="77777777" w:rsidR="00237E63" w:rsidRPr="00A30B84" w:rsidRDefault="00237E63" w:rsidP="00D911F9">
            <w:pPr>
              <w:pStyle w:val="rowtabella0"/>
              <w:rPr>
                <w:color w:val="002060"/>
              </w:rPr>
            </w:pPr>
            <w:r w:rsidRPr="00A30B84">
              <w:rPr>
                <w:color w:val="002060"/>
              </w:rPr>
              <w:t>VIA MADRE TERESA DI CALCUTTA</w:t>
            </w:r>
          </w:p>
        </w:tc>
      </w:tr>
      <w:tr w:rsidR="00237E63" w:rsidRPr="00A30B84" w14:paraId="23F9BE2D"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3300AB" w14:textId="77777777" w:rsidR="00237E63" w:rsidRPr="00A30B84" w:rsidRDefault="00237E63" w:rsidP="00D911F9">
            <w:pPr>
              <w:pStyle w:val="rowtabella0"/>
              <w:rPr>
                <w:color w:val="002060"/>
              </w:rPr>
            </w:pPr>
            <w:r w:rsidRPr="00A30B84">
              <w:rPr>
                <w:color w:val="002060"/>
              </w:rPr>
              <w:t>VIRTUS FORTITUDO 1950 SSD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ADA1F8" w14:textId="77777777" w:rsidR="00237E63" w:rsidRPr="00A30B84" w:rsidRDefault="00237E63" w:rsidP="00D911F9">
            <w:pPr>
              <w:pStyle w:val="rowtabella0"/>
              <w:rPr>
                <w:color w:val="002060"/>
              </w:rPr>
            </w:pPr>
            <w:r w:rsidRPr="00A30B84">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2B9F0E"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81AE95" w14:textId="77777777" w:rsidR="00237E63" w:rsidRPr="00A30B84" w:rsidRDefault="00237E63" w:rsidP="00D911F9">
            <w:pPr>
              <w:pStyle w:val="rowtabella0"/>
              <w:rPr>
                <w:color w:val="002060"/>
              </w:rPr>
            </w:pPr>
            <w:r w:rsidRPr="00A30B84">
              <w:rPr>
                <w:color w:val="002060"/>
              </w:rPr>
              <w:t>08/10/2022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136372" w14:textId="77777777" w:rsidR="00237E63" w:rsidRPr="00A30B84" w:rsidRDefault="00237E63" w:rsidP="00D911F9">
            <w:pPr>
              <w:pStyle w:val="rowtabella0"/>
              <w:rPr>
                <w:color w:val="002060"/>
              </w:rPr>
            </w:pPr>
            <w:r w:rsidRPr="00A30B84">
              <w:rPr>
                <w:color w:val="002060"/>
              </w:rPr>
              <w:t>5093 CAMPO SCOPERTO NUOVO ANTISTADI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DAD3AB" w14:textId="77777777" w:rsidR="00237E63" w:rsidRPr="00A30B84" w:rsidRDefault="00237E63" w:rsidP="00D911F9">
            <w:pPr>
              <w:pStyle w:val="rowtabella0"/>
              <w:rPr>
                <w:color w:val="002060"/>
              </w:rPr>
            </w:pPr>
            <w:r w:rsidRPr="00A30B84">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F73D5C" w14:textId="77777777" w:rsidR="00237E63" w:rsidRPr="00A30B84" w:rsidRDefault="00237E63" w:rsidP="00D911F9">
            <w:pPr>
              <w:pStyle w:val="rowtabella0"/>
              <w:rPr>
                <w:color w:val="002060"/>
              </w:rPr>
            </w:pPr>
            <w:r w:rsidRPr="00A30B84">
              <w:rPr>
                <w:color w:val="002060"/>
              </w:rPr>
              <w:t>VIA BRUNO BUOZZI</w:t>
            </w:r>
          </w:p>
        </w:tc>
      </w:tr>
      <w:tr w:rsidR="00237E63" w:rsidRPr="00A30B84" w14:paraId="0E8F0093"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019053" w14:textId="77777777" w:rsidR="00237E63" w:rsidRPr="00A30B84" w:rsidRDefault="00237E63" w:rsidP="00D911F9">
            <w:pPr>
              <w:pStyle w:val="rowtabella0"/>
              <w:rPr>
                <w:color w:val="002060"/>
              </w:rPr>
            </w:pPr>
            <w:r w:rsidRPr="00A30B84">
              <w:rPr>
                <w:color w:val="002060"/>
              </w:rPr>
              <w:t>AMICI DEL CENTROSOCIOsq.B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0AA109" w14:textId="77777777" w:rsidR="00237E63" w:rsidRPr="00A30B84" w:rsidRDefault="00237E63" w:rsidP="00D911F9">
            <w:pPr>
              <w:pStyle w:val="rowtabella0"/>
              <w:rPr>
                <w:color w:val="002060"/>
              </w:rPr>
            </w:pPr>
            <w:r w:rsidRPr="00A30B84">
              <w:rPr>
                <w:color w:val="002060"/>
              </w:rPr>
              <w:t>CSI GAUDIO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D0AACA"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34DD07" w14:textId="77777777" w:rsidR="00237E63" w:rsidRPr="00A30B84" w:rsidRDefault="00237E63" w:rsidP="00D911F9">
            <w:pPr>
              <w:pStyle w:val="rowtabella0"/>
              <w:rPr>
                <w:color w:val="002060"/>
              </w:rPr>
            </w:pPr>
            <w:r w:rsidRPr="00A30B84">
              <w:rPr>
                <w:color w:val="002060"/>
              </w:rPr>
              <w:t>09/10/2022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10209F" w14:textId="77777777" w:rsidR="00237E63" w:rsidRPr="00A30B84" w:rsidRDefault="00237E63" w:rsidP="00D911F9">
            <w:pPr>
              <w:pStyle w:val="rowtabella0"/>
              <w:rPr>
                <w:color w:val="002060"/>
              </w:rPr>
            </w:pPr>
            <w:r w:rsidRPr="00A30B84">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C04DC0" w14:textId="77777777" w:rsidR="00237E63" w:rsidRPr="00A30B84" w:rsidRDefault="00237E63" w:rsidP="00D911F9">
            <w:pPr>
              <w:pStyle w:val="rowtabella0"/>
              <w:rPr>
                <w:color w:val="002060"/>
              </w:rPr>
            </w:pPr>
            <w:r w:rsidRPr="00A30B84">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739E5C" w14:textId="77777777" w:rsidR="00237E63" w:rsidRPr="00A30B84" w:rsidRDefault="00237E63" w:rsidP="00D911F9">
            <w:pPr>
              <w:pStyle w:val="rowtabella0"/>
              <w:rPr>
                <w:color w:val="002060"/>
              </w:rPr>
            </w:pPr>
            <w:r w:rsidRPr="00A30B84">
              <w:rPr>
                <w:color w:val="002060"/>
              </w:rPr>
              <w:t>VIA AMATO</w:t>
            </w:r>
          </w:p>
        </w:tc>
      </w:tr>
      <w:tr w:rsidR="00237E63" w:rsidRPr="00A30B84" w14:paraId="1102FF04" w14:textId="77777777" w:rsidTr="00D911F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15B004" w14:textId="77777777" w:rsidR="00237E63" w:rsidRPr="00A30B84" w:rsidRDefault="00237E63" w:rsidP="00D911F9">
            <w:pPr>
              <w:pStyle w:val="rowtabella0"/>
              <w:rPr>
                <w:color w:val="002060"/>
              </w:rPr>
            </w:pPr>
            <w:r w:rsidRPr="00A30B84">
              <w:rPr>
                <w:color w:val="002060"/>
              </w:rPr>
              <w:t>C.U.S.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0E4E2A" w14:textId="77777777" w:rsidR="00237E63" w:rsidRPr="00A30B84" w:rsidRDefault="00237E63" w:rsidP="00D911F9">
            <w:pPr>
              <w:pStyle w:val="rowtabella0"/>
              <w:rPr>
                <w:color w:val="002060"/>
              </w:rPr>
            </w:pPr>
            <w:r w:rsidRPr="00A30B84">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D96A64"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D33C99" w14:textId="77777777" w:rsidR="00237E63" w:rsidRPr="00A30B84" w:rsidRDefault="00237E63" w:rsidP="00D911F9">
            <w:pPr>
              <w:pStyle w:val="rowtabella0"/>
              <w:rPr>
                <w:color w:val="002060"/>
              </w:rPr>
            </w:pPr>
            <w:r w:rsidRPr="00A30B84">
              <w:rPr>
                <w:color w:val="002060"/>
              </w:rPr>
              <w:t>09/10/2022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C86AE2" w14:textId="77777777" w:rsidR="00237E63" w:rsidRPr="00A30B84" w:rsidRDefault="00237E63" w:rsidP="00D911F9">
            <w:pPr>
              <w:pStyle w:val="rowtabella0"/>
              <w:rPr>
                <w:color w:val="002060"/>
              </w:rPr>
            </w:pPr>
            <w:r w:rsidRPr="00A30B84">
              <w:rPr>
                <w:color w:val="002060"/>
              </w:rPr>
              <w:t>5030 PALLONE GEODETICO CUS 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B94DDF" w14:textId="77777777" w:rsidR="00237E63" w:rsidRPr="00A30B84" w:rsidRDefault="00237E63" w:rsidP="00D911F9">
            <w:pPr>
              <w:pStyle w:val="rowtabella0"/>
              <w:rPr>
                <w:color w:val="002060"/>
              </w:rPr>
            </w:pPr>
            <w:r w:rsidRPr="00A30B84">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ED41D3" w14:textId="77777777" w:rsidR="00237E63" w:rsidRPr="00A30B84" w:rsidRDefault="00237E63" w:rsidP="00D911F9">
            <w:pPr>
              <w:pStyle w:val="rowtabella0"/>
              <w:rPr>
                <w:color w:val="002060"/>
              </w:rPr>
            </w:pPr>
            <w:r w:rsidRPr="00A30B84">
              <w:rPr>
                <w:color w:val="002060"/>
              </w:rPr>
              <w:t>VIA GROTTE DI POSATORA 19/A</w:t>
            </w:r>
          </w:p>
        </w:tc>
      </w:tr>
    </w:tbl>
    <w:p w14:paraId="3AFDFB3E" w14:textId="77777777" w:rsidR="00237E63" w:rsidRPr="00A30B84" w:rsidRDefault="00237E63" w:rsidP="00237E63">
      <w:pPr>
        <w:pStyle w:val="breakline"/>
        <w:rPr>
          <w:rFonts w:eastAsiaTheme="minorEastAsia"/>
          <w:color w:val="002060"/>
        </w:rPr>
      </w:pPr>
    </w:p>
    <w:p w14:paraId="3C9C5B9B" w14:textId="77777777" w:rsidR="00237E63" w:rsidRPr="00A30B84" w:rsidRDefault="00237E63" w:rsidP="00237E63">
      <w:pPr>
        <w:pStyle w:val="breakline"/>
        <w:rPr>
          <w:color w:val="002060"/>
        </w:rPr>
      </w:pPr>
    </w:p>
    <w:p w14:paraId="55731A3B" w14:textId="77777777" w:rsidR="00237E63" w:rsidRPr="00A30B84" w:rsidRDefault="00237E63" w:rsidP="00237E63">
      <w:pPr>
        <w:pStyle w:val="breakline"/>
        <w:rPr>
          <w:color w:val="002060"/>
        </w:rPr>
      </w:pPr>
    </w:p>
    <w:p w14:paraId="3BC229DE" w14:textId="77777777" w:rsidR="00237E63" w:rsidRPr="00A30B84" w:rsidRDefault="00237E63" w:rsidP="00237E63">
      <w:pPr>
        <w:pStyle w:val="sottotitolocampionato10"/>
        <w:rPr>
          <w:color w:val="002060"/>
        </w:rPr>
      </w:pPr>
      <w:r w:rsidRPr="00A30B84">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4"/>
        <w:gridCol w:w="385"/>
        <w:gridCol w:w="898"/>
        <w:gridCol w:w="1178"/>
        <w:gridCol w:w="1550"/>
        <w:gridCol w:w="1550"/>
      </w:tblGrid>
      <w:tr w:rsidR="00237E63" w:rsidRPr="00A30B84" w14:paraId="6E2B01A7" w14:textId="77777777" w:rsidTr="00D911F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CFAB9" w14:textId="77777777" w:rsidR="00237E63" w:rsidRPr="00A30B84" w:rsidRDefault="00237E63" w:rsidP="00D911F9">
            <w:pPr>
              <w:pStyle w:val="headertabella0"/>
              <w:rPr>
                <w:color w:val="002060"/>
              </w:rPr>
            </w:pPr>
            <w:r w:rsidRPr="00A30B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BB5337" w14:textId="77777777" w:rsidR="00237E63" w:rsidRPr="00A30B84" w:rsidRDefault="00237E63" w:rsidP="00D911F9">
            <w:pPr>
              <w:pStyle w:val="headertabella0"/>
              <w:rPr>
                <w:color w:val="002060"/>
              </w:rPr>
            </w:pPr>
            <w:r w:rsidRPr="00A30B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42DD0" w14:textId="77777777" w:rsidR="00237E63" w:rsidRPr="00A30B84" w:rsidRDefault="00237E63" w:rsidP="00D911F9">
            <w:pPr>
              <w:pStyle w:val="headertabella0"/>
              <w:rPr>
                <w:color w:val="002060"/>
              </w:rPr>
            </w:pPr>
            <w:r w:rsidRPr="00A30B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E4D51" w14:textId="77777777" w:rsidR="00237E63" w:rsidRPr="00A30B84" w:rsidRDefault="00237E63" w:rsidP="00D911F9">
            <w:pPr>
              <w:pStyle w:val="headertabella0"/>
              <w:rPr>
                <w:color w:val="002060"/>
              </w:rPr>
            </w:pPr>
            <w:r w:rsidRPr="00A30B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90493" w14:textId="77777777" w:rsidR="00237E63" w:rsidRPr="00A30B84" w:rsidRDefault="00237E63" w:rsidP="00D911F9">
            <w:pPr>
              <w:pStyle w:val="headertabella0"/>
              <w:rPr>
                <w:color w:val="002060"/>
              </w:rPr>
            </w:pPr>
            <w:r w:rsidRPr="00A30B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167AD" w14:textId="77777777" w:rsidR="00237E63" w:rsidRPr="00A30B84" w:rsidRDefault="00237E63" w:rsidP="00D911F9">
            <w:pPr>
              <w:pStyle w:val="headertabella0"/>
              <w:rPr>
                <w:color w:val="002060"/>
              </w:rPr>
            </w:pPr>
            <w:r w:rsidRPr="00A30B8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31D61" w14:textId="77777777" w:rsidR="00237E63" w:rsidRPr="00A30B84" w:rsidRDefault="00237E63" w:rsidP="00D911F9">
            <w:pPr>
              <w:pStyle w:val="headertabella0"/>
              <w:rPr>
                <w:color w:val="002060"/>
              </w:rPr>
            </w:pPr>
            <w:r w:rsidRPr="00A30B84">
              <w:rPr>
                <w:color w:val="002060"/>
              </w:rPr>
              <w:t>Indirizzo Impianto</w:t>
            </w:r>
          </w:p>
        </w:tc>
      </w:tr>
      <w:tr w:rsidR="00237E63" w:rsidRPr="00A30B84" w14:paraId="3EBC695E" w14:textId="77777777" w:rsidTr="00D911F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EB67B2" w14:textId="77777777" w:rsidR="00237E63" w:rsidRPr="00A30B84" w:rsidRDefault="00237E63" w:rsidP="00D911F9">
            <w:pPr>
              <w:pStyle w:val="rowtabella0"/>
              <w:rPr>
                <w:color w:val="002060"/>
              </w:rPr>
            </w:pPr>
            <w:r w:rsidRPr="00A30B84">
              <w:rPr>
                <w:color w:val="002060"/>
              </w:rPr>
              <w:t>FERMO SSD ARL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F5CD3E" w14:textId="77777777" w:rsidR="00237E63" w:rsidRPr="00A30B84" w:rsidRDefault="00237E63" w:rsidP="00D911F9">
            <w:pPr>
              <w:pStyle w:val="rowtabella0"/>
              <w:rPr>
                <w:color w:val="002060"/>
              </w:rPr>
            </w:pPr>
            <w:r w:rsidRPr="00A30B84">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CF7222" w14:textId="77777777" w:rsidR="00237E63" w:rsidRPr="00A30B84" w:rsidRDefault="00237E63" w:rsidP="00D911F9">
            <w:pPr>
              <w:pStyle w:val="rowtabella0"/>
              <w:jc w:val="center"/>
              <w:rPr>
                <w:color w:val="002060"/>
              </w:rPr>
            </w:pPr>
            <w:r w:rsidRPr="00A30B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5A4C16" w14:textId="77777777" w:rsidR="00237E63" w:rsidRPr="00A30B84" w:rsidRDefault="00237E63" w:rsidP="00D911F9">
            <w:pPr>
              <w:pStyle w:val="rowtabella0"/>
              <w:rPr>
                <w:color w:val="002060"/>
              </w:rPr>
            </w:pPr>
            <w:r w:rsidRPr="00A30B84">
              <w:rPr>
                <w:color w:val="002060"/>
              </w:rPr>
              <w:t>08/10/2022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259147" w14:textId="77777777" w:rsidR="00237E63" w:rsidRPr="00A30B84" w:rsidRDefault="00237E63" w:rsidP="00D911F9">
            <w:pPr>
              <w:pStyle w:val="rowtabella0"/>
              <w:rPr>
                <w:color w:val="002060"/>
              </w:rPr>
            </w:pPr>
            <w:r w:rsidRPr="00A30B84">
              <w:rPr>
                <w:color w:val="002060"/>
              </w:rPr>
              <w:t>5720 PALESTRA "MARCO VALLESI"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432DDB" w14:textId="77777777" w:rsidR="00237E63" w:rsidRPr="00A30B84" w:rsidRDefault="00237E63" w:rsidP="00D911F9">
            <w:pPr>
              <w:pStyle w:val="rowtabella0"/>
              <w:rPr>
                <w:color w:val="002060"/>
              </w:rPr>
            </w:pPr>
            <w:r w:rsidRPr="00A30B84">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42F4F6" w14:textId="77777777" w:rsidR="00237E63" w:rsidRPr="00A30B84" w:rsidRDefault="00237E63" w:rsidP="00D911F9">
            <w:pPr>
              <w:pStyle w:val="rowtabella0"/>
              <w:rPr>
                <w:color w:val="002060"/>
              </w:rPr>
            </w:pPr>
            <w:r w:rsidRPr="00A30B84">
              <w:rPr>
                <w:color w:val="002060"/>
              </w:rPr>
              <w:t>VIA OTTORINO RESPIGHI SNC</w:t>
            </w:r>
          </w:p>
        </w:tc>
      </w:tr>
      <w:tr w:rsidR="00237E63" w:rsidRPr="00A30B84" w14:paraId="5ABDEA6F" w14:textId="77777777" w:rsidTr="00D911F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23197B" w14:textId="77777777" w:rsidR="00237E63" w:rsidRPr="00A30B84" w:rsidRDefault="00237E63" w:rsidP="00D911F9">
            <w:pPr>
              <w:pStyle w:val="rowtabella0"/>
              <w:rPr>
                <w:color w:val="002060"/>
              </w:rPr>
            </w:pPr>
            <w:r w:rsidRPr="00A30B84">
              <w:rPr>
                <w:color w:val="002060"/>
              </w:rPr>
              <w:t>DAMIANI E GATTI ASCOLI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9577D3" w14:textId="77777777" w:rsidR="00237E63" w:rsidRPr="00A30B84" w:rsidRDefault="00237E63" w:rsidP="00D911F9">
            <w:pPr>
              <w:pStyle w:val="rowtabella0"/>
              <w:rPr>
                <w:color w:val="002060"/>
              </w:rPr>
            </w:pPr>
            <w:r w:rsidRPr="00A30B84">
              <w:rPr>
                <w:color w:val="002060"/>
              </w:rPr>
              <w:t>A.V.I.S. RIPATRANSONE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22A1F5"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AC18B4" w14:textId="77777777" w:rsidR="00237E63" w:rsidRPr="00A30B84" w:rsidRDefault="00237E63" w:rsidP="00D911F9">
            <w:pPr>
              <w:pStyle w:val="rowtabella0"/>
              <w:rPr>
                <w:color w:val="002060"/>
              </w:rPr>
            </w:pPr>
            <w:r w:rsidRPr="00A30B84">
              <w:rPr>
                <w:color w:val="002060"/>
              </w:rPr>
              <w:t>09/10/2022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3CB664" w14:textId="77777777" w:rsidR="00237E63" w:rsidRPr="00A30B84" w:rsidRDefault="00237E63" w:rsidP="00D911F9">
            <w:pPr>
              <w:pStyle w:val="rowtabella0"/>
              <w:rPr>
                <w:color w:val="002060"/>
              </w:rPr>
            </w:pPr>
            <w:r w:rsidRPr="00A30B84">
              <w:rPr>
                <w:color w:val="002060"/>
              </w:rPr>
              <w:t>5710 PALESTRA C5 "MONTICELLI"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2DDDB0" w14:textId="77777777" w:rsidR="00237E63" w:rsidRPr="00A30B84" w:rsidRDefault="00237E63" w:rsidP="00D911F9">
            <w:pPr>
              <w:pStyle w:val="rowtabella0"/>
              <w:rPr>
                <w:color w:val="002060"/>
              </w:rPr>
            </w:pPr>
            <w:r w:rsidRPr="00A30B84">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9E8E18" w14:textId="77777777" w:rsidR="00237E63" w:rsidRPr="00A30B84" w:rsidRDefault="00237E63" w:rsidP="00D911F9">
            <w:pPr>
              <w:pStyle w:val="rowtabella0"/>
              <w:rPr>
                <w:color w:val="002060"/>
              </w:rPr>
            </w:pPr>
            <w:r w:rsidRPr="00A30B84">
              <w:rPr>
                <w:color w:val="002060"/>
              </w:rPr>
              <w:t>VIA DELL IRIS</w:t>
            </w:r>
          </w:p>
        </w:tc>
      </w:tr>
    </w:tbl>
    <w:p w14:paraId="42D79B9C" w14:textId="77777777" w:rsidR="00237E63" w:rsidRDefault="00237E63" w:rsidP="00237E63">
      <w:pPr>
        <w:pStyle w:val="breakline"/>
        <w:rPr>
          <w:color w:val="002060"/>
        </w:rPr>
      </w:pPr>
    </w:p>
    <w:p w14:paraId="6479901A" w14:textId="77777777" w:rsidR="00237E63" w:rsidRDefault="00237E63" w:rsidP="00237E63">
      <w:pPr>
        <w:pStyle w:val="breakline"/>
        <w:rPr>
          <w:color w:val="002060"/>
        </w:rPr>
      </w:pPr>
    </w:p>
    <w:p w14:paraId="269A2CE2" w14:textId="77777777" w:rsidR="00237E63" w:rsidRPr="00A30B84" w:rsidRDefault="00237E63" w:rsidP="00237E63">
      <w:pPr>
        <w:pStyle w:val="titolocampionato0"/>
        <w:shd w:val="clear" w:color="auto" w:fill="CCCCCC"/>
        <w:spacing w:before="80" w:after="40"/>
        <w:rPr>
          <w:color w:val="002060"/>
        </w:rPr>
      </w:pPr>
      <w:r w:rsidRPr="00A30B84">
        <w:rPr>
          <w:color w:val="002060"/>
        </w:rPr>
        <w:t>COPPA ITALIA CALCIO A 5</w:t>
      </w:r>
    </w:p>
    <w:p w14:paraId="03B8A21D" w14:textId="77777777" w:rsidR="00237E63" w:rsidRPr="00A30B84" w:rsidRDefault="00237E63" w:rsidP="00237E63">
      <w:pPr>
        <w:pStyle w:val="breakline"/>
        <w:rPr>
          <w:color w:val="002060"/>
        </w:rPr>
      </w:pPr>
    </w:p>
    <w:p w14:paraId="5D2FD500" w14:textId="77777777" w:rsidR="00237E63" w:rsidRPr="006314BF" w:rsidRDefault="00237E63" w:rsidP="00237E63">
      <w:pPr>
        <w:pStyle w:val="titoloprinc0"/>
        <w:rPr>
          <w:color w:val="002060"/>
        </w:rPr>
      </w:pPr>
      <w:r>
        <w:rPr>
          <w:color w:val="002060"/>
        </w:rPr>
        <w:t>PROGRAMMA GARE</w:t>
      </w:r>
    </w:p>
    <w:p w14:paraId="0F0B501F" w14:textId="77777777" w:rsidR="00237E63" w:rsidRPr="00A30B84" w:rsidRDefault="00237E63" w:rsidP="00237E63">
      <w:pPr>
        <w:pStyle w:val="breakline"/>
        <w:rPr>
          <w:color w:val="002060"/>
        </w:rPr>
      </w:pPr>
    </w:p>
    <w:p w14:paraId="400D770D" w14:textId="77777777" w:rsidR="00237E63" w:rsidRPr="00A30B84" w:rsidRDefault="00237E63" w:rsidP="00237E63">
      <w:pPr>
        <w:pStyle w:val="sottotitolocampionato10"/>
        <w:rPr>
          <w:color w:val="002060"/>
        </w:rPr>
      </w:pPr>
      <w:r w:rsidRPr="00A30B84">
        <w:rPr>
          <w:color w:val="002060"/>
        </w:rPr>
        <w:t>GIRONE 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4"/>
        <w:gridCol w:w="385"/>
        <w:gridCol w:w="898"/>
        <w:gridCol w:w="1182"/>
        <w:gridCol w:w="1553"/>
        <w:gridCol w:w="1554"/>
      </w:tblGrid>
      <w:tr w:rsidR="00237E63" w:rsidRPr="00A30B84" w14:paraId="6F23F890" w14:textId="77777777" w:rsidTr="00D911F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CF3A1" w14:textId="77777777" w:rsidR="00237E63" w:rsidRPr="00A30B84" w:rsidRDefault="00237E63" w:rsidP="00D911F9">
            <w:pPr>
              <w:pStyle w:val="headertabella0"/>
              <w:rPr>
                <w:color w:val="002060"/>
              </w:rPr>
            </w:pPr>
            <w:r w:rsidRPr="00A30B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B5363" w14:textId="77777777" w:rsidR="00237E63" w:rsidRPr="00A30B84" w:rsidRDefault="00237E63" w:rsidP="00D911F9">
            <w:pPr>
              <w:pStyle w:val="headertabella0"/>
              <w:rPr>
                <w:color w:val="002060"/>
              </w:rPr>
            </w:pPr>
            <w:r w:rsidRPr="00A30B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AC605" w14:textId="77777777" w:rsidR="00237E63" w:rsidRPr="00A30B84" w:rsidRDefault="00237E63" w:rsidP="00D911F9">
            <w:pPr>
              <w:pStyle w:val="headertabella0"/>
              <w:rPr>
                <w:color w:val="002060"/>
              </w:rPr>
            </w:pPr>
            <w:r w:rsidRPr="00A30B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B8B79" w14:textId="77777777" w:rsidR="00237E63" w:rsidRPr="00A30B84" w:rsidRDefault="00237E63" w:rsidP="00D911F9">
            <w:pPr>
              <w:pStyle w:val="headertabella0"/>
              <w:rPr>
                <w:color w:val="002060"/>
              </w:rPr>
            </w:pPr>
            <w:r w:rsidRPr="00A30B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2A31C" w14:textId="77777777" w:rsidR="00237E63" w:rsidRPr="00A30B84" w:rsidRDefault="00237E63" w:rsidP="00D911F9">
            <w:pPr>
              <w:pStyle w:val="headertabella0"/>
              <w:rPr>
                <w:color w:val="002060"/>
              </w:rPr>
            </w:pPr>
            <w:r w:rsidRPr="00A30B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83048" w14:textId="77777777" w:rsidR="00237E63" w:rsidRPr="00A30B84" w:rsidRDefault="00237E63" w:rsidP="00D911F9">
            <w:pPr>
              <w:pStyle w:val="headertabella0"/>
              <w:rPr>
                <w:color w:val="002060"/>
              </w:rPr>
            </w:pPr>
            <w:r w:rsidRPr="00A30B8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0FC17" w14:textId="77777777" w:rsidR="00237E63" w:rsidRPr="00A30B84" w:rsidRDefault="00237E63" w:rsidP="00D911F9">
            <w:pPr>
              <w:pStyle w:val="headertabella0"/>
              <w:rPr>
                <w:color w:val="002060"/>
              </w:rPr>
            </w:pPr>
            <w:r w:rsidRPr="00A30B84">
              <w:rPr>
                <w:color w:val="002060"/>
              </w:rPr>
              <w:t>Indirizzo Impianto</w:t>
            </w:r>
          </w:p>
        </w:tc>
      </w:tr>
      <w:tr w:rsidR="00237E63" w:rsidRPr="00A30B84" w14:paraId="6993C386" w14:textId="77777777" w:rsidTr="00D911F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038FF7" w14:textId="77777777" w:rsidR="00237E63" w:rsidRPr="00A30B84" w:rsidRDefault="00237E63" w:rsidP="00D911F9">
            <w:pPr>
              <w:pStyle w:val="rowtabella0"/>
              <w:rPr>
                <w:color w:val="002060"/>
              </w:rPr>
            </w:pPr>
            <w:r w:rsidRPr="00A30B84">
              <w:rPr>
                <w:color w:val="002060"/>
              </w:rPr>
              <w:t>POLVERIGI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B6E70C" w14:textId="77777777" w:rsidR="00237E63" w:rsidRPr="00A30B84" w:rsidRDefault="00237E63" w:rsidP="00D911F9">
            <w:pPr>
              <w:pStyle w:val="rowtabella0"/>
              <w:rPr>
                <w:color w:val="002060"/>
              </w:rPr>
            </w:pPr>
            <w:r w:rsidRPr="00A30B84">
              <w:rPr>
                <w:color w:val="002060"/>
              </w:rPr>
              <w:t>JESI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CA9BEA" w14:textId="77777777" w:rsidR="00237E63" w:rsidRPr="00A30B84" w:rsidRDefault="00237E63" w:rsidP="00D911F9">
            <w:pPr>
              <w:pStyle w:val="rowtabella0"/>
              <w:jc w:val="center"/>
              <w:rPr>
                <w:color w:val="002060"/>
              </w:rPr>
            </w:pPr>
            <w:r w:rsidRPr="00A30B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CC30DC" w14:textId="77777777" w:rsidR="00237E63" w:rsidRPr="00A30B84" w:rsidRDefault="00237E63" w:rsidP="00D911F9">
            <w:pPr>
              <w:pStyle w:val="rowtabella0"/>
              <w:rPr>
                <w:color w:val="002060"/>
              </w:rPr>
            </w:pPr>
            <w:r w:rsidRPr="00A30B84">
              <w:rPr>
                <w:color w:val="002060"/>
              </w:rPr>
              <w:t>10/10/2022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7B1B05" w14:textId="77777777" w:rsidR="00237E63" w:rsidRPr="00A30B84" w:rsidRDefault="00237E63" w:rsidP="00D911F9">
            <w:pPr>
              <w:pStyle w:val="rowtabella0"/>
              <w:rPr>
                <w:color w:val="002060"/>
              </w:rPr>
            </w:pPr>
            <w:r w:rsidRPr="00A30B84">
              <w:rPr>
                <w:color w:val="002060"/>
              </w:rPr>
              <w:t>5023 PALLONE GEODETICO MONTESICURO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C88A5F" w14:textId="77777777" w:rsidR="00237E63" w:rsidRPr="00A30B84" w:rsidRDefault="00237E63" w:rsidP="00D911F9">
            <w:pPr>
              <w:pStyle w:val="rowtabella0"/>
              <w:rPr>
                <w:color w:val="002060"/>
              </w:rPr>
            </w:pPr>
            <w:r w:rsidRPr="00A30B8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714C94" w14:textId="77777777" w:rsidR="00237E63" w:rsidRPr="00A30B84" w:rsidRDefault="00237E63" w:rsidP="00D911F9">
            <w:pPr>
              <w:pStyle w:val="rowtabella0"/>
              <w:rPr>
                <w:color w:val="002060"/>
              </w:rPr>
            </w:pPr>
            <w:r w:rsidRPr="00A30B84">
              <w:rPr>
                <w:color w:val="002060"/>
              </w:rPr>
              <w:t>LOCALITA' NONTESICURO</w:t>
            </w:r>
          </w:p>
        </w:tc>
      </w:tr>
      <w:tr w:rsidR="00237E63" w:rsidRPr="00A30B84" w14:paraId="1668D6C8" w14:textId="77777777" w:rsidTr="00D911F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C0CBE3" w14:textId="77777777" w:rsidR="00237E63" w:rsidRPr="00A30B84" w:rsidRDefault="00237E63" w:rsidP="00D911F9">
            <w:pPr>
              <w:pStyle w:val="rowtabella0"/>
              <w:rPr>
                <w:color w:val="002060"/>
              </w:rPr>
            </w:pPr>
            <w:r w:rsidRPr="00A30B84">
              <w:rPr>
                <w:color w:val="002060"/>
              </w:rPr>
              <w:t>AVIS ARCEVIA 1964</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5AA5FF" w14:textId="77777777" w:rsidR="00237E63" w:rsidRPr="00A30B84" w:rsidRDefault="00237E63" w:rsidP="00D911F9">
            <w:pPr>
              <w:pStyle w:val="rowtabella0"/>
              <w:rPr>
                <w:color w:val="002060"/>
              </w:rPr>
            </w:pPr>
            <w:r w:rsidRPr="00A30B84">
              <w:rPr>
                <w:color w:val="002060"/>
              </w:rPr>
              <w:t>ACLI 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9EFC01"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36A070" w14:textId="77777777" w:rsidR="00237E63" w:rsidRPr="00A30B84" w:rsidRDefault="00237E63" w:rsidP="00D911F9">
            <w:pPr>
              <w:pStyle w:val="rowtabella0"/>
              <w:rPr>
                <w:color w:val="002060"/>
              </w:rPr>
            </w:pPr>
            <w:r w:rsidRPr="00A30B84">
              <w:rPr>
                <w:color w:val="002060"/>
              </w:rPr>
              <w:t>12/10/2022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B595A6" w14:textId="77777777" w:rsidR="00237E63" w:rsidRPr="00A30B84" w:rsidRDefault="00237E63" w:rsidP="00D911F9">
            <w:pPr>
              <w:pStyle w:val="rowtabella0"/>
              <w:rPr>
                <w:color w:val="002060"/>
              </w:rPr>
            </w:pPr>
            <w:r w:rsidRPr="00A30B84">
              <w:rPr>
                <w:color w:val="002060"/>
              </w:rPr>
              <w:t>5113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3AB42E" w14:textId="77777777" w:rsidR="00237E63" w:rsidRPr="00A30B84" w:rsidRDefault="00237E63" w:rsidP="00D911F9">
            <w:pPr>
              <w:pStyle w:val="rowtabella0"/>
              <w:rPr>
                <w:color w:val="002060"/>
              </w:rPr>
            </w:pPr>
            <w:r w:rsidRPr="00A30B84">
              <w:rPr>
                <w:color w:val="002060"/>
              </w:rPr>
              <w:t>CASTELLEONE DI SUASA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1F2F5E" w14:textId="77777777" w:rsidR="00237E63" w:rsidRPr="00A30B84" w:rsidRDefault="00237E63" w:rsidP="00D911F9">
            <w:pPr>
              <w:pStyle w:val="rowtabella0"/>
              <w:rPr>
                <w:color w:val="002060"/>
              </w:rPr>
            </w:pPr>
            <w:r w:rsidRPr="00A30B84">
              <w:rPr>
                <w:color w:val="002060"/>
              </w:rPr>
              <w:t>VIA ROSSINI</w:t>
            </w:r>
          </w:p>
        </w:tc>
      </w:tr>
    </w:tbl>
    <w:p w14:paraId="4F0481E2" w14:textId="77777777" w:rsidR="00237E63" w:rsidRPr="00A30B84" w:rsidRDefault="00237E63" w:rsidP="00237E63">
      <w:pPr>
        <w:pStyle w:val="breakline"/>
        <w:rPr>
          <w:rFonts w:eastAsiaTheme="minorEastAsia"/>
          <w:color w:val="002060"/>
        </w:rPr>
      </w:pPr>
    </w:p>
    <w:p w14:paraId="7AF7A306" w14:textId="77777777" w:rsidR="00237E63" w:rsidRPr="00A30B84" w:rsidRDefault="00237E63" w:rsidP="00237E63">
      <w:pPr>
        <w:pStyle w:val="breakline"/>
        <w:rPr>
          <w:color w:val="002060"/>
        </w:rPr>
      </w:pPr>
    </w:p>
    <w:p w14:paraId="09361AEA" w14:textId="77777777" w:rsidR="00237E63" w:rsidRPr="00A30B84" w:rsidRDefault="00237E63" w:rsidP="00237E63">
      <w:pPr>
        <w:pStyle w:val="breakline"/>
        <w:rPr>
          <w:color w:val="002060"/>
        </w:rPr>
      </w:pPr>
    </w:p>
    <w:p w14:paraId="7BB32EB0" w14:textId="77777777" w:rsidR="00237E63" w:rsidRPr="00A30B84" w:rsidRDefault="00237E63" w:rsidP="00237E63">
      <w:pPr>
        <w:pStyle w:val="sottotitolocampionato10"/>
        <w:rPr>
          <w:color w:val="002060"/>
        </w:rPr>
      </w:pPr>
      <w:r w:rsidRPr="00A30B84">
        <w:rPr>
          <w:color w:val="002060"/>
        </w:rPr>
        <w:t>GIRONE 15 - 3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237E63" w:rsidRPr="00A30B84" w14:paraId="7540CDBE" w14:textId="77777777" w:rsidTr="00D911F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3122C" w14:textId="77777777" w:rsidR="00237E63" w:rsidRPr="00A30B84" w:rsidRDefault="00237E63" w:rsidP="00D911F9">
            <w:pPr>
              <w:pStyle w:val="headertabella0"/>
              <w:rPr>
                <w:color w:val="002060"/>
              </w:rPr>
            </w:pPr>
            <w:r w:rsidRPr="00A30B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CDBC2" w14:textId="77777777" w:rsidR="00237E63" w:rsidRPr="00A30B84" w:rsidRDefault="00237E63" w:rsidP="00D911F9">
            <w:pPr>
              <w:pStyle w:val="headertabella0"/>
              <w:rPr>
                <w:color w:val="002060"/>
              </w:rPr>
            </w:pPr>
            <w:r w:rsidRPr="00A30B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756AD" w14:textId="77777777" w:rsidR="00237E63" w:rsidRPr="00A30B84" w:rsidRDefault="00237E63" w:rsidP="00D911F9">
            <w:pPr>
              <w:pStyle w:val="headertabella0"/>
              <w:rPr>
                <w:color w:val="002060"/>
              </w:rPr>
            </w:pPr>
            <w:r w:rsidRPr="00A30B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50357" w14:textId="77777777" w:rsidR="00237E63" w:rsidRPr="00A30B84" w:rsidRDefault="00237E63" w:rsidP="00D911F9">
            <w:pPr>
              <w:pStyle w:val="headertabella0"/>
              <w:rPr>
                <w:color w:val="002060"/>
              </w:rPr>
            </w:pPr>
            <w:r w:rsidRPr="00A30B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DE7F1" w14:textId="77777777" w:rsidR="00237E63" w:rsidRPr="00A30B84" w:rsidRDefault="00237E63" w:rsidP="00D911F9">
            <w:pPr>
              <w:pStyle w:val="headertabella0"/>
              <w:rPr>
                <w:color w:val="002060"/>
              </w:rPr>
            </w:pPr>
            <w:r w:rsidRPr="00A30B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7B908" w14:textId="77777777" w:rsidR="00237E63" w:rsidRPr="00A30B84" w:rsidRDefault="00237E63" w:rsidP="00D911F9">
            <w:pPr>
              <w:pStyle w:val="headertabella0"/>
              <w:rPr>
                <w:color w:val="002060"/>
              </w:rPr>
            </w:pPr>
            <w:r w:rsidRPr="00A30B8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E22F62" w14:textId="77777777" w:rsidR="00237E63" w:rsidRPr="00A30B84" w:rsidRDefault="00237E63" w:rsidP="00D911F9">
            <w:pPr>
              <w:pStyle w:val="headertabella0"/>
              <w:rPr>
                <w:color w:val="002060"/>
              </w:rPr>
            </w:pPr>
            <w:r w:rsidRPr="00A30B84">
              <w:rPr>
                <w:color w:val="002060"/>
              </w:rPr>
              <w:t>Indirizzo Impianto</w:t>
            </w:r>
          </w:p>
        </w:tc>
      </w:tr>
      <w:tr w:rsidR="00237E63" w:rsidRPr="00A30B84" w14:paraId="26E0938B" w14:textId="77777777" w:rsidTr="00D911F9">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221D7B3" w14:textId="77777777" w:rsidR="00237E63" w:rsidRPr="00A30B84" w:rsidRDefault="00237E63" w:rsidP="00D911F9">
            <w:pPr>
              <w:pStyle w:val="rowtabella0"/>
              <w:rPr>
                <w:color w:val="002060"/>
              </w:rPr>
            </w:pPr>
            <w:r w:rsidRPr="00A30B84">
              <w:rPr>
                <w:color w:val="002060"/>
              </w:rPr>
              <w:t>FUTSAL CAMPIGLIONE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5CDA98" w14:textId="77777777" w:rsidR="00237E63" w:rsidRPr="00A30B84" w:rsidRDefault="00237E63" w:rsidP="00D911F9">
            <w:pPr>
              <w:pStyle w:val="rowtabella0"/>
              <w:rPr>
                <w:color w:val="002060"/>
              </w:rPr>
            </w:pPr>
            <w:r w:rsidRPr="00A30B84">
              <w:rPr>
                <w:color w:val="002060"/>
              </w:rPr>
              <w:t>SERRALTA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3B00FD" w14:textId="77777777" w:rsidR="00237E63" w:rsidRPr="00A30B84" w:rsidRDefault="00237E63" w:rsidP="00D911F9">
            <w:pPr>
              <w:pStyle w:val="rowtabella0"/>
              <w:jc w:val="center"/>
              <w:rPr>
                <w:color w:val="002060"/>
              </w:rPr>
            </w:pPr>
            <w:r w:rsidRPr="00A30B8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A1C8D8" w14:textId="77777777" w:rsidR="00237E63" w:rsidRPr="00A30B84" w:rsidRDefault="00237E63" w:rsidP="00D911F9">
            <w:pPr>
              <w:pStyle w:val="rowtabella0"/>
              <w:rPr>
                <w:color w:val="002060"/>
              </w:rPr>
            </w:pPr>
            <w:r w:rsidRPr="00A30B84">
              <w:rPr>
                <w:color w:val="002060"/>
              </w:rPr>
              <w:t>10/10/2022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A2E5A2" w14:textId="77777777" w:rsidR="00237E63" w:rsidRPr="00A30B84" w:rsidRDefault="00237E63" w:rsidP="00D911F9">
            <w:pPr>
              <w:pStyle w:val="rowtabella0"/>
              <w:rPr>
                <w:color w:val="002060"/>
              </w:rPr>
            </w:pPr>
            <w:r w:rsidRPr="00A30B84">
              <w:rPr>
                <w:color w:val="002060"/>
              </w:rPr>
              <w:t>5704 CAMPO COPERTO CAMPIGLIONE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501F31" w14:textId="77777777" w:rsidR="00237E63" w:rsidRPr="00A30B84" w:rsidRDefault="00237E63" w:rsidP="00D911F9">
            <w:pPr>
              <w:pStyle w:val="rowtabella0"/>
              <w:rPr>
                <w:color w:val="002060"/>
              </w:rPr>
            </w:pPr>
            <w:r w:rsidRPr="00A30B84">
              <w:rPr>
                <w:color w:val="002060"/>
              </w:rPr>
              <w:t>FERMO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C95C23" w14:textId="77777777" w:rsidR="00237E63" w:rsidRPr="00A30B84" w:rsidRDefault="00237E63" w:rsidP="00D911F9">
            <w:pPr>
              <w:pStyle w:val="rowtabella0"/>
              <w:rPr>
                <w:color w:val="002060"/>
              </w:rPr>
            </w:pPr>
            <w:r w:rsidRPr="00A30B84">
              <w:rPr>
                <w:color w:val="002060"/>
              </w:rPr>
              <w:t xml:space="preserve">VIA </w:t>
            </w:r>
            <w:proofErr w:type="gramStart"/>
            <w:r w:rsidRPr="00A30B84">
              <w:rPr>
                <w:color w:val="002060"/>
              </w:rPr>
              <w:t>C.ULPIANI</w:t>
            </w:r>
            <w:proofErr w:type="gramEnd"/>
          </w:p>
        </w:tc>
      </w:tr>
    </w:tbl>
    <w:p w14:paraId="1088F379" w14:textId="77777777" w:rsidR="00237E63" w:rsidRPr="006314BF" w:rsidRDefault="00237E63" w:rsidP="00237E63">
      <w:pPr>
        <w:pStyle w:val="breakline"/>
        <w:rPr>
          <w:color w:val="002060"/>
        </w:rPr>
      </w:pPr>
    </w:p>
    <w:p w14:paraId="70F1105E" w14:textId="77777777" w:rsidR="00237E63" w:rsidRPr="006314BF" w:rsidRDefault="00237E63" w:rsidP="00237E63">
      <w:pPr>
        <w:pStyle w:val="titolocampionato0"/>
        <w:shd w:val="clear" w:color="auto" w:fill="CCCCCC"/>
        <w:spacing w:before="80" w:after="40"/>
        <w:rPr>
          <w:color w:val="002060"/>
        </w:rPr>
      </w:pPr>
      <w:r w:rsidRPr="006314BF">
        <w:rPr>
          <w:color w:val="002060"/>
        </w:rPr>
        <w:t>COPPA MARCHE CALCIO 5 serie D</w:t>
      </w:r>
    </w:p>
    <w:p w14:paraId="6B0DD4D1" w14:textId="77777777" w:rsidR="00237E63" w:rsidRPr="006314BF" w:rsidRDefault="00237E63" w:rsidP="00237E63">
      <w:pPr>
        <w:pStyle w:val="titoloprinc0"/>
        <w:rPr>
          <w:color w:val="002060"/>
        </w:rPr>
      </w:pPr>
      <w:r w:rsidRPr="006314BF">
        <w:rPr>
          <w:color w:val="002060"/>
        </w:rPr>
        <w:t>RISULTATI</w:t>
      </w:r>
    </w:p>
    <w:p w14:paraId="0CAA3AB5" w14:textId="77777777" w:rsidR="00237E63" w:rsidRPr="006314BF" w:rsidRDefault="00237E63" w:rsidP="00237E63">
      <w:pPr>
        <w:pStyle w:val="breakline"/>
        <w:rPr>
          <w:color w:val="002060"/>
        </w:rPr>
      </w:pPr>
    </w:p>
    <w:p w14:paraId="799AF111" w14:textId="77777777" w:rsidR="00237E63" w:rsidRPr="006314BF" w:rsidRDefault="00237E63" w:rsidP="00237E63">
      <w:pPr>
        <w:pStyle w:val="breakline"/>
        <w:rPr>
          <w:rFonts w:eastAsiaTheme="minorEastAsia"/>
          <w:color w:val="002060"/>
        </w:rPr>
      </w:pPr>
    </w:p>
    <w:p w14:paraId="481F05AC" w14:textId="77777777" w:rsidR="00237E63" w:rsidRPr="006314BF" w:rsidRDefault="00237E63" w:rsidP="00237E63">
      <w:pPr>
        <w:pStyle w:val="breakline"/>
        <w:rPr>
          <w:color w:val="002060"/>
        </w:rPr>
      </w:pPr>
    </w:p>
    <w:p w14:paraId="692971EC" w14:textId="77777777" w:rsidR="00237E63" w:rsidRPr="006314BF" w:rsidRDefault="00237E63" w:rsidP="00237E63">
      <w:pPr>
        <w:pStyle w:val="sottotitolocampionato10"/>
        <w:rPr>
          <w:color w:val="002060"/>
        </w:rPr>
      </w:pPr>
      <w:r w:rsidRPr="006314BF">
        <w:rPr>
          <w:color w:val="002060"/>
        </w:rPr>
        <w:t>RISULTATI UFFICIALI GARE DEL 30/09/2022</w:t>
      </w:r>
    </w:p>
    <w:p w14:paraId="081D6A69" w14:textId="77777777" w:rsidR="00237E63" w:rsidRPr="00237E63" w:rsidRDefault="00237E63" w:rsidP="00237E63">
      <w:pPr>
        <w:pStyle w:val="sottotitolocampionato20"/>
        <w:spacing w:before="0" w:beforeAutospacing="0" w:after="0" w:afterAutospacing="0"/>
        <w:rPr>
          <w:rFonts w:ascii="Arial" w:hAnsi="Arial" w:cs="Arial"/>
          <w:color w:val="002060"/>
          <w:sz w:val="20"/>
          <w:szCs w:val="20"/>
        </w:rPr>
      </w:pPr>
      <w:r w:rsidRPr="00237E63">
        <w:rPr>
          <w:rFonts w:ascii="Arial" w:hAnsi="Arial" w:cs="Arial"/>
          <w:color w:val="002060"/>
          <w:sz w:val="20"/>
          <w:szCs w:val="20"/>
        </w:rPr>
        <w:t>Si trascrivono qui di seguito i risultati ufficiali delle gare disputate</w:t>
      </w:r>
    </w:p>
    <w:p w14:paraId="1E291D2B" w14:textId="77777777" w:rsidR="00237E63" w:rsidRPr="006314BF" w:rsidRDefault="00237E63" w:rsidP="00237E6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37E63" w:rsidRPr="006314BF" w14:paraId="6AC86B93" w14:textId="77777777" w:rsidTr="00D911F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37E63" w:rsidRPr="006314BF" w14:paraId="78ABD347" w14:textId="77777777" w:rsidTr="00D911F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0CBEC" w14:textId="77777777" w:rsidR="00237E63" w:rsidRPr="006314BF" w:rsidRDefault="00237E63" w:rsidP="00D911F9">
                  <w:pPr>
                    <w:pStyle w:val="headertabella0"/>
                    <w:rPr>
                      <w:color w:val="002060"/>
                    </w:rPr>
                  </w:pPr>
                  <w:r w:rsidRPr="006314BF">
                    <w:rPr>
                      <w:color w:val="002060"/>
                    </w:rPr>
                    <w:t>GIRONE 1 - 2 Giornata - A</w:t>
                  </w:r>
                </w:p>
              </w:tc>
            </w:tr>
            <w:tr w:rsidR="00237E63" w:rsidRPr="006314BF" w14:paraId="05FDB021" w14:textId="77777777" w:rsidTr="00D911F9">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2D553FC" w14:textId="77777777" w:rsidR="00237E63" w:rsidRPr="006314BF" w:rsidRDefault="00237E63" w:rsidP="00D911F9">
                  <w:pPr>
                    <w:pStyle w:val="rowtabella0"/>
                    <w:rPr>
                      <w:color w:val="002060"/>
                    </w:rPr>
                  </w:pPr>
                  <w:r w:rsidRPr="006314BF">
                    <w:rPr>
                      <w:color w:val="002060"/>
                    </w:rPr>
                    <w:t>(1) ANGELI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03DADC" w14:textId="77777777" w:rsidR="00237E63" w:rsidRPr="006314BF" w:rsidRDefault="00237E63" w:rsidP="00D911F9">
                  <w:pPr>
                    <w:pStyle w:val="rowtabella0"/>
                    <w:rPr>
                      <w:color w:val="002060"/>
                    </w:rPr>
                  </w:pPr>
                  <w:r w:rsidRPr="006314BF">
                    <w:rPr>
                      <w:color w:val="002060"/>
                    </w:rPr>
                    <w:t>- VILLA CECCOLINI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F034EB" w14:textId="77777777" w:rsidR="00237E63" w:rsidRPr="006314BF" w:rsidRDefault="00237E63" w:rsidP="00D911F9">
                  <w:pPr>
                    <w:pStyle w:val="rowtabella0"/>
                    <w:jc w:val="center"/>
                    <w:rPr>
                      <w:color w:val="002060"/>
                    </w:rPr>
                  </w:pPr>
                  <w:r w:rsidRPr="006314BF">
                    <w:rPr>
                      <w:color w:val="002060"/>
                    </w:rPr>
                    <w:t>1 - 10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2ACCBF" w14:textId="77777777" w:rsidR="00237E63" w:rsidRPr="006314BF" w:rsidRDefault="00237E63" w:rsidP="00D911F9">
                  <w:pPr>
                    <w:pStyle w:val="rowtabella0"/>
                    <w:jc w:val="center"/>
                    <w:rPr>
                      <w:color w:val="002060"/>
                    </w:rPr>
                  </w:pPr>
                  <w:r w:rsidRPr="006314BF">
                    <w:rPr>
                      <w:color w:val="002060"/>
                    </w:rPr>
                    <w:t> </w:t>
                  </w:r>
                </w:p>
              </w:tc>
            </w:tr>
            <w:tr w:rsidR="00237E63" w:rsidRPr="006314BF" w14:paraId="5E24C7E7" w14:textId="77777777" w:rsidTr="00D911F9">
              <w:tc>
                <w:tcPr>
                  <w:tcW w:w="4700" w:type="dxa"/>
                  <w:gridSpan w:val="4"/>
                  <w:tcBorders>
                    <w:top w:val="nil"/>
                    <w:left w:val="nil"/>
                    <w:bottom w:val="nil"/>
                    <w:right w:val="nil"/>
                  </w:tcBorders>
                  <w:tcMar>
                    <w:top w:w="20" w:type="dxa"/>
                    <w:left w:w="20" w:type="dxa"/>
                    <w:bottom w:w="20" w:type="dxa"/>
                    <w:right w:w="20" w:type="dxa"/>
                  </w:tcMar>
                  <w:vAlign w:val="center"/>
                  <w:hideMark/>
                </w:tcPr>
                <w:p w14:paraId="705A9576" w14:textId="77777777" w:rsidR="00237E63" w:rsidRPr="006314BF" w:rsidRDefault="00237E63" w:rsidP="00D911F9">
                  <w:pPr>
                    <w:pStyle w:val="rowtabella0"/>
                    <w:rPr>
                      <w:color w:val="002060"/>
                    </w:rPr>
                  </w:pPr>
                  <w:r w:rsidRPr="006314BF">
                    <w:rPr>
                      <w:color w:val="002060"/>
                    </w:rPr>
                    <w:t>(1) - disputata il 01/10/2022</w:t>
                  </w:r>
                </w:p>
              </w:tc>
            </w:tr>
          </w:tbl>
          <w:p w14:paraId="4415C275" w14:textId="77777777" w:rsidR="00237E63" w:rsidRPr="006314BF" w:rsidRDefault="00237E63" w:rsidP="00D911F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37E63" w:rsidRPr="006314BF" w14:paraId="3B5809A2" w14:textId="77777777" w:rsidTr="00D911F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1DEAB" w14:textId="77777777" w:rsidR="00237E63" w:rsidRPr="006314BF" w:rsidRDefault="00237E63" w:rsidP="00D911F9">
                  <w:pPr>
                    <w:pStyle w:val="headertabella0"/>
                    <w:rPr>
                      <w:color w:val="002060"/>
                    </w:rPr>
                  </w:pPr>
                  <w:r w:rsidRPr="006314BF">
                    <w:rPr>
                      <w:color w:val="002060"/>
                    </w:rPr>
                    <w:t>GIRONE 2 - 2 Giornata - A</w:t>
                  </w:r>
                </w:p>
              </w:tc>
            </w:tr>
            <w:tr w:rsidR="00237E63" w:rsidRPr="006314BF" w14:paraId="6D9451A0" w14:textId="77777777" w:rsidTr="00D911F9">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B765894" w14:textId="77777777" w:rsidR="00237E63" w:rsidRPr="006314BF" w:rsidRDefault="00237E63" w:rsidP="00D911F9">
                  <w:pPr>
                    <w:pStyle w:val="rowtabella0"/>
                    <w:rPr>
                      <w:color w:val="002060"/>
                    </w:rPr>
                  </w:pPr>
                  <w:r w:rsidRPr="006314BF">
                    <w:rPr>
                      <w:color w:val="002060"/>
                    </w:rPr>
                    <w:t>MMSA GIOVANE AURORA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30FF9B" w14:textId="77777777" w:rsidR="00237E63" w:rsidRPr="006314BF" w:rsidRDefault="00237E63" w:rsidP="00D911F9">
                  <w:pPr>
                    <w:pStyle w:val="rowtabella0"/>
                    <w:rPr>
                      <w:color w:val="002060"/>
                    </w:rPr>
                  </w:pPr>
                  <w:r w:rsidRPr="006314BF">
                    <w:rPr>
                      <w:color w:val="002060"/>
                    </w:rPr>
                    <w:t>- URBANIA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CAAEFB" w14:textId="77777777" w:rsidR="00237E63" w:rsidRPr="006314BF" w:rsidRDefault="00237E63" w:rsidP="00D911F9">
                  <w:pPr>
                    <w:pStyle w:val="rowtabella0"/>
                    <w:jc w:val="center"/>
                    <w:rPr>
                      <w:color w:val="002060"/>
                    </w:rPr>
                  </w:pPr>
                  <w:r w:rsidRPr="006314BF">
                    <w:rPr>
                      <w:color w:val="002060"/>
                    </w:rPr>
                    <w:t>5 - 4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A7AC92" w14:textId="77777777" w:rsidR="00237E63" w:rsidRPr="006314BF" w:rsidRDefault="00237E63" w:rsidP="00D911F9">
                  <w:pPr>
                    <w:pStyle w:val="rowtabella0"/>
                    <w:jc w:val="center"/>
                    <w:rPr>
                      <w:color w:val="002060"/>
                    </w:rPr>
                  </w:pPr>
                  <w:r w:rsidRPr="006314BF">
                    <w:rPr>
                      <w:color w:val="002060"/>
                    </w:rPr>
                    <w:t> </w:t>
                  </w:r>
                </w:p>
              </w:tc>
            </w:tr>
          </w:tbl>
          <w:p w14:paraId="6E0C593D" w14:textId="77777777" w:rsidR="00237E63" w:rsidRPr="006314BF" w:rsidRDefault="00237E63" w:rsidP="00D911F9">
            <w:pPr>
              <w:rPr>
                <w:color w:val="002060"/>
              </w:rPr>
            </w:pPr>
          </w:p>
        </w:tc>
      </w:tr>
    </w:tbl>
    <w:p w14:paraId="25D3CE54" w14:textId="77777777" w:rsidR="00237E63" w:rsidRPr="006314BF" w:rsidRDefault="00237E63" w:rsidP="00237E6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37E63" w:rsidRPr="006314BF" w14:paraId="0BF3287B" w14:textId="77777777" w:rsidTr="00D911F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37E63" w:rsidRPr="006314BF" w14:paraId="7DFEE6DE" w14:textId="77777777" w:rsidTr="00D911F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F43F5" w14:textId="77777777" w:rsidR="00237E63" w:rsidRPr="006314BF" w:rsidRDefault="00237E63" w:rsidP="00D911F9">
                  <w:pPr>
                    <w:pStyle w:val="headertabella0"/>
                    <w:rPr>
                      <w:color w:val="002060"/>
                    </w:rPr>
                  </w:pPr>
                  <w:r w:rsidRPr="006314BF">
                    <w:rPr>
                      <w:color w:val="002060"/>
                    </w:rPr>
                    <w:t>GIRONE 3 - 2 Giornata - A</w:t>
                  </w:r>
                </w:p>
              </w:tc>
            </w:tr>
            <w:tr w:rsidR="00237E63" w:rsidRPr="006314BF" w14:paraId="77862277" w14:textId="77777777" w:rsidTr="00D911F9">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6EBBCD3" w14:textId="77777777" w:rsidR="00237E63" w:rsidRPr="006314BF" w:rsidRDefault="00237E63" w:rsidP="00D911F9">
                  <w:pPr>
                    <w:pStyle w:val="rowtabella0"/>
                    <w:rPr>
                      <w:color w:val="002060"/>
                    </w:rPr>
                  </w:pPr>
                  <w:r w:rsidRPr="006314BF">
                    <w:rPr>
                      <w:color w:val="002060"/>
                    </w:rPr>
                    <w:t>(1) VADO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B7ACF8" w14:textId="77777777" w:rsidR="00237E63" w:rsidRPr="006314BF" w:rsidRDefault="00237E63" w:rsidP="00D911F9">
                  <w:pPr>
                    <w:pStyle w:val="rowtabella0"/>
                    <w:rPr>
                      <w:color w:val="002060"/>
                    </w:rPr>
                  </w:pPr>
                  <w:r w:rsidRPr="006314BF">
                    <w:rPr>
                      <w:color w:val="002060"/>
                    </w:rPr>
                    <w:t>- AUDAX CALCIO PIOBBICO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73500D" w14:textId="77777777" w:rsidR="00237E63" w:rsidRPr="006314BF" w:rsidRDefault="00237E63" w:rsidP="00D911F9">
                  <w:pPr>
                    <w:pStyle w:val="rowtabella0"/>
                    <w:jc w:val="center"/>
                    <w:rPr>
                      <w:color w:val="002060"/>
                    </w:rPr>
                  </w:pPr>
                  <w:r w:rsidRPr="006314BF">
                    <w:rPr>
                      <w:color w:val="002060"/>
                    </w:rPr>
                    <w:t>6 - 0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D2F823" w14:textId="77777777" w:rsidR="00237E63" w:rsidRPr="006314BF" w:rsidRDefault="00237E63" w:rsidP="00D911F9">
                  <w:pPr>
                    <w:pStyle w:val="rowtabella0"/>
                    <w:jc w:val="center"/>
                    <w:rPr>
                      <w:color w:val="002060"/>
                    </w:rPr>
                  </w:pPr>
                  <w:r w:rsidRPr="006314BF">
                    <w:rPr>
                      <w:color w:val="002060"/>
                    </w:rPr>
                    <w:t> </w:t>
                  </w:r>
                </w:p>
              </w:tc>
            </w:tr>
            <w:tr w:rsidR="00237E63" w:rsidRPr="006314BF" w14:paraId="4445BF12" w14:textId="77777777" w:rsidTr="00D911F9">
              <w:tc>
                <w:tcPr>
                  <w:tcW w:w="4700" w:type="dxa"/>
                  <w:gridSpan w:val="4"/>
                  <w:tcBorders>
                    <w:top w:val="nil"/>
                    <w:left w:val="nil"/>
                    <w:bottom w:val="nil"/>
                    <w:right w:val="nil"/>
                  </w:tcBorders>
                  <w:tcMar>
                    <w:top w:w="20" w:type="dxa"/>
                    <w:left w:w="20" w:type="dxa"/>
                    <w:bottom w:w="20" w:type="dxa"/>
                    <w:right w:w="20" w:type="dxa"/>
                  </w:tcMar>
                  <w:vAlign w:val="center"/>
                  <w:hideMark/>
                </w:tcPr>
                <w:p w14:paraId="6FE52192" w14:textId="77777777" w:rsidR="00237E63" w:rsidRPr="006314BF" w:rsidRDefault="00237E63" w:rsidP="00D911F9">
                  <w:pPr>
                    <w:pStyle w:val="rowtabella0"/>
                    <w:rPr>
                      <w:color w:val="002060"/>
                    </w:rPr>
                  </w:pPr>
                  <w:r w:rsidRPr="006314BF">
                    <w:rPr>
                      <w:color w:val="002060"/>
                    </w:rPr>
                    <w:t>(1) - disputata il 01/10/2022</w:t>
                  </w:r>
                </w:p>
              </w:tc>
            </w:tr>
          </w:tbl>
          <w:p w14:paraId="42BFF812" w14:textId="77777777" w:rsidR="00237E63" w:rsidRPr="006314BF" w:rsidRDefault="00237E63" w:rsidP="00D911F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37E63" w:rsidRPr="006314BF" w14:paraId="68891859" w14:textId="77777777" w:rsidTr="00D911F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C9EE8" w14:textId="77777777" w:rsidR="00237E63" w:rsidRPr="006314BF" w:rsidRDefault="00237E63" w:rsidP="00D911F9">
                  <w:pPr>
                    <w:pStyle w:val="headertabella0"/>
                    <w:rPr>
                      <w:color w:val="002060"/>
                    </w:rPr>
                  </w:pPr>
                  <w:r w:rsidRPr="006314BF">
                    <w:rPr>
                      <w:color w:val="002060"/>
                    </w:rPr>
                    <w:t>GIRONE 5 - 2 Giornata - A</w:t>
                  </w:r>
                </w:p>
              </w:tc>
            </w:tr>
            <w:tr w:rsidR="00237E63" w:rsidRPr="006314BF" w14:paraId="396E8456" w14:textId="77777777" w:rsidTr="00D911F9">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E780803" w14:textId="77777777" w:rsidR="00237E63" w:rsidRPr="006314BF" w:rsidRDefault="00237E63" w:rsidP="00D911F9">
                  <w:pPr>
                    <w:pStyle w:val="rowtabella0"/>
                    <w:rPr>
                      <w:color w:val="002060"/>
                    </w:rPr>
                  </w:pPr>
                  <w:r w:rsidRPr="006314BF">
                    <w:rPr>
                      <w:color w:val="002060"/>
                    </w:rPr>
                    <w:t>(1) ANKON NOVA MARMI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D85AB2" w14:textId="77777777" w:rsidR="00237E63" w:rsidRPr="006314BF" w:rsidRDefault="00237E63" w:rsidP="00D911F9">
                  <w:pPr>
                    <w:pStyle w:val="rowtabella0"/>
                    <w:rPr>
                      <w:color w:val="002060"/>
                    </w:rPr>
                  </w:pPr>
                  <w:r w:rsidRPr="006314BF">
                    <w:rPr>
                      <w:color w:val="002060"/>
                    </w:rPr>
                    <w:t>- GIOVANE ANCONA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1C1F07" w14:textId="77777777" w:rsidR="00237E63" w:rsidRPr="006314BF" w:rsidRDefault="00237E63" w:rsidP="00D911F9">
                  <w:pPr>
                    <w:pStyle w:val="rowtabella0"/>
                    <w:jc w:val="center"/>
                    <w:rPr>
                      <w:color w:val="002060"/>
                    </w:rPr>
                  </w:pPr>
                  <w:r w:rsidRPr="006314BF">
                    <w:rPr>
                      <w:color w:val="002060"/>
                    </w:rPr>
                    <w:t>2 - 4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DF2A82" w14:textId="77777777" w:rsidR="00237E63" w:rsidRPr="006314BF" w:rsidRDefault="00237E63" w:rsidP="00D911F9">
                  <w:pPr>
                    <w:pStyle w:val="rowtabella0"/>
                    <w:jc w:val="center"/>
                    <w:rPr>
                      <w:color w:val="002060"/>
                    </w:rPr>
                  </w:pPr>
                  <w:r w:rsidRPr="006314BF">
                    <w:rPr>
                      <w:color w:val="002060"/>
                    </w:rPr>
                    <w:t> </w:t>
                  </w:r>
                </w:p>
              </w:tc>
            </w:tr>
            <w:tr w:rsidR="00237E63" w:rsidRPr="006314BF" w14:paraId="6D1C4D8E" w14:textId="77777777" w:rsidTr="00D911F9">
              <w:tc>
                <w:tcPr>
                  <w:tcW w:w="4700" w:type="dxa"/>
                  <w:gridSpan w:val="4"/>
                  <w:tcBorders>
                    <w:top w:val="nil"/>
                    <w:left w:val="nil"/>
                    <w:bottom w:val="nil"/>
                    <w:right w:val="nil"/>
                  </w:tcBorders>
                  <w:tcMar>
                    <w:top w:w="20" w:type="dxa"/>
                    <w:left w:w="20" w:type="dxa"/>
                    <w:bottom w:w="20" w:type="dxa"/>
                    <w:right w:w="20" w:type="dxa"/>
                  </w:tcMar>
                  <w:vAlign w:val="center"/>
                  <w:hideMark/>
                </w:tcPr>
                <w:p w14:paraId="5FD7992D" w14:textId="77777777" w:rsidR="00237E63" w:rsidRPr="006314BF" w:rsidRDefault="00237E63" w:rsidP="00D911F9">
                  <w:pPr>
                    <w:pStyle w:val="rowtabella0"/>
                    <w:rPr>
                      <w:color w:val="002060"/>
                    </w:rPr>
                  </w:pPr>
                  <w:r w:rsidRPr="006314BF">
                    <w:rPr>
                      <w:color w:val="002060"/>
                    </w:rPr>
                    <w:t>(1) - disputata il 04/10/2022</w:t>
                  </w:r>
                </w:p>
              </w:tc>
            </w:tr>
          </w:tbl>
          <w:p w14:paraId="71D8243D" w14:textId="77777777" w:rsidR="00237E63" w:rsidRPr="006314BF" w:rsidRDefault="00237E63" w:rsidP="00D911F9">
            <w:pPr>
              <w:rPr>
                <w:color w:val="002060"/>
              </w:rPr>
            </w:pPr>
          </w:p>
        </w:tc>
      </w:tr>
    </w:tbl>
    <w:p w14:paraId="0A64B4F4" w14:textId="77777777" w:rsidR="00237E63" w:rsidRPr="006314BF" w:rsidRDefault="00237E63" w:rsidP="00237E6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37E63" w:rsidRPr="006314BF" w14:paraId="09E6A194" w14:textId="77777777" w:rsidTr="00D911F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37E63" w:rsidRPr="006314BF" w14:paraId="19B0FC53" w14:textId="77777777" w:rsidTr="00D911F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EA5F1" w14:textId="77777777" w:rsidR="00237E63" w:rsidRPr="006314BF" w:rsidRDefault="00237E63" w:rsidP="00D911F9">
                  <w:pPr>
                    <w:pStyle w:val="headertabella0"/>
                    <w:rPr>
                      <w:color w:val="002060"/>
                    </w:rPr>
                  </w:pPr>
                  <w:r w:rsidRPr="006314BF">
                    <w:rPr>
                      <w:color w:val="002060"/>
                    </w:rPr>
                    <w:t>GIRONE 6 - 2 Giornata - A</w:t>
                  </w:r>
                </w:p>
              </w:tc>
            </w:tr>
            <w:tr w:rsidR="00237E63" w:rsidRPr="006314BF" w14:paraId="23060EB3" w14:textId="77777777" w:rsidTr="00D911F9">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5CCB39A" w14:textId="77777777" w:rsidR="00237E63" w:rsidRPr="006314BF" w:rsidRDefault="00237E63" w:rsidP="00D911F9">
                  <w:pPr>
                    <w:pStyle w:val="rowtabella0"/>
                    <w:rPr>
                      <w:color w:val="002060"/>
                    </w:rPr>
                  </w:pPr>
                  <w:r w:rsidRPr="006314BF">
                    <w:rPr>
                      <w:color w:val="002060"/>
                    </w:rPr>
                    <w:t>PEGASO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12DE4F" w14:textId="77777777" w:rsidR="00237E63" w:rsidRPr="006314BF" w:rsidRDefault="00237E63" w:rsidP="00D911F9">
                  <w:pPr>
                    <w:pStyle w:val="rowtabella0"/>
                    <w:rPr>
                      <w:color w:val="002060"/>
                    </w:rPr>
                  </w:pPr>
                  <w:r w:rsidRPr="006314BF">
                    <w:rPr>
                      <w:color w:val="002060"/>
                    </w:rPr>
                    <w:t>- CANDIA BARACCOLA ASPIO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E73B7D" w14:textId="77777777" w:rsidR="00237E63" w:rsidRPr="006314BF" w:rsidRDefault="00237E63" w:rsidP="00D911F9">
                  <w:pPr>
                    <w:pStyle w:val="rowtabella0"/>
                    <w:jc w:val="center"/>
                    <w:rPr>
                      <w:color w:val="002060"/>
                    </w:rPr>
                  </w:pPr>
                  <w:r w:rsidRPr="006314BF">
                    <w:rPr>
                      <w:color w:val="002060"/>
                    </w:rPr>
                    <w:t>1 - 11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E20C7E" w14:textId="77777777" w:rsidR="00237E63" w:rsidRPr="006314BF" w:rsidRDefault="00237E63" w:rsidP="00D911F9">
                  <w:pPr>
                    <w:pStyle w:val="rowtabella0"/>
                    <w:jc w:val="center"/>
                    <w:rPr>
                      <w:color w:val="002060"/>
                    </w:rPr>
                  </w:pPr>
                  <w:r w:rsidRPr="006314BF">
                    <w:rPr>
                      <w:color w:val="002060"/>
                    </w:rPr>
                    <w:t> </w:t>
                  </w:r>
                </w:p>
              </w:tc>
            </w:tr>
          </w:tbl>
          <w:p w14:paraId="3A6EA319" w14:textId="77777777" w:rsidR="00237E63" w:rsidRPr="006314BF" w:rsidRDefault="00237E63" w:rsidP="00D911F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37E63" w:rsidRPr="006314BF" w14:paraId="11AC118A" w14:textId="77777777" w:rsidTr="00D911F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3C728" w14:textId="77777777" w:rsidR="00237E63" w:rsidRPr="006314BF" w:rsidRDefault="00237E63" w:rsidP="00D911F9">
                  <w:pPr>
                    <w:pStyle w:val="headertabella0"/>
                    <w:rPr>
                      <w:color w:val="002060"/>
                    </w:rPr>
                  </w:pPr>
                  <w:r w:rsidRPr="006314BF">
                    <w:rPr>
                      <w:color w:val="002060"/>
                    </w:rPr>
                    <w:t>GIRONE 7 - 2 Giornata - A</w:t>
                  </w:r>
                </w:p>
              </w:tc>
            </w:tr>
            <w:tr w:rsidR="00237E63" w:rsidRPr="006314BF" w14:paraId="7E324438" w14:textId="77777777" w:rsidTr="00D911F9">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129A3F7" w14:textId="77777777" w:rsidR="00237E63" w:rsidRPr="006314BF" w:rsidRDefault="00237E63" w:rsidP="00D911F9">
                  <w:pPr>
                    <w:pStyle w:val="rowtabella0"/>
                    <w:rPr>
                      <w:color w:val="002060"/>
                    </w:rPr>
                  </w:pPr>
                  <w:r w:rsidRPr="006314BF">
                    <w:rPr>
                      <w:color w:val="002060"/>
                    </w:rPr>
                    <w:t>SANTA MARIA NUOVA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84037D" w14:textId="77777777" w:rsidR="00237E63" w:rsidRPr="006314BF" w:rsidRDefault="00237E63" w:rsidP="00D911F9">
                  <w:pPr>
                    <w:pStyle w:val="rowtabella0"/>
                    <w:rPr>
                      <w:color w:val="002060"/>
                    </w:rPr>
                  </w:pPr>
                  <w:r w:rsidRPr="006314BF">
                    <w:rPr>
                      <w:color w:val="002060"/>
                    </w:rPr>
                    <w:t>- VIRTUS TEAM SOC.COOP.</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869433" w14:textId="77777777" w:rsidR="00237E63" w:rsidRPr="006314BF" w:rsidRDefault="00237E63" w:rsidP="00D911F9">
                  <w:pPr>
                    <w:pStyle w:val="rowtabella0"/>
                    <w:jc w:val="center"/>
                    <w:rPr>
                      <w:color w:val="002060"/>
                    </w:rPr>
                  </w:pPr>
                  <w:r w:rsidRPr="006314BF">
                    <w:rPr>
                      <w:color w:val="002060"/>
                    </w:rPr>
                    <w:t>9 - 1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F02E70" w14:textId="77777777" w:rsidR="00237E63" w:rsidRPr="006314BF" w:rsidRDefault="00237E63" w:rsidP="00D911F9">
                  <w:pPr>
                    <w:pStyle w:val="rowtabella0"/>
                    <w:jc w:val="center"/>
                    <w:rPr>
                      <w:color w:val="002060"/>
                    </w:rPr>
                  </w:pPr>
                  <w:r w:rsidRPr="006314BF">
                    <w:rPr>
                      <w:color w:val="002060"/>
                    </w:rPr>
                    <w:t> </w:t>
                  </w:r>
                </w:p>
              </w:tc>
            </w:tr>
          </w:tbl>
          <w:p w14:paraId="697007C3" w14:textId="77777777" w:rsidR="00237E63" w:rsidRPr="006314BF" w:rsidRDefault="00237E63" w:rsidP="00D911F9">
            <w:pPr>
              <w:rPr>
                <w:color w:val="002060"/>
              </w:rPr>
            </w:pPr>
          </w:p>
        </w:tc>
      </w:tr>
    </w:tbl>
    <w:p w14:paraId="6FD16728" w14:textId="77777777" w:rsidR="00237E63" w:rsidRPr="006314BF" w:rsidRDefault="00237E63" w:rsidP="00237E6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37E63" w:rsidRPr="006314BF" w14:paraId="7CA559D1" w14:textId="77777777" w:rsidTr="00D911F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37E63" w:rsidRPr="006314BF" w14:paraId="7CC88A9D" w14:textId="77777777" w:rsidTr="00D911F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F52CE" w14:textId="77777777" w:rsidR="00237E63" w:rsidRPr="006314BF" w:rsidRDefault="00237E63" w:rsidP="00D911F9">
                  <w:pPr>
                    <w:pStyle w:val="headertabella0"/>
                    <w:rPr>
                      <w:color w:val="002060"/>
                    </w:rPr>
                  </w:pPr>
                  <w:r w:rsidRPr="006314BF">
                    <w:rPr>
                      <w:color w:val="002060"/>
                    </w:rPr>
                    <w:t>GIRONE 8 - 2 Giornata - A</w:t>
                  </w:r>
                </w:p>
              </w:tc>
            </w:tr>
            <w:tr w:rsidR="00237E63" w:rsidRPr="006314BF" w14:paraId="5BE1AF3F" w14:textId="77777777" w:rsidTr="00D911F9">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47AAAD0" w14:textId="77777777" w:rsidR="00237E63" w:rsidRPr="006314BF" w:rsidRDefault="00237E63" w:rsidP="00D911F9">
                  <w:pPr>
                    <w:pStyle w:val="rowtabella0"/>
                    <w:rPr>
                      <w:color w:val="002060"/>
                    </w:rPr>
                  </w:pPr>
                  <w:r w:rsidRPr="006314BF">
                    <w:rPr>
                      <w:color w:val="002060"/>
                    </w:rPr>
                    <w:t>URBANITAS APIRO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F7B81D" w14:textId="77777777" w:rsidR="00237E63" w:rsidRPr="006314BF" w:rsidRDefault="00237E63" w:rsidP="00D911F9">
                  <w:pPr>
                    <w:pStyle w:val="rowtabella0"/>
                    <w:rPr>
                      <w:color w:val="002060"/>
                    </w:rPr>
                  </w:pPr>
                  <w:r w:rsidRPr="006314BF">
                    <w:rPr>
                      <w:color w:val="002060"/>
                    </w:rPr>
                    <w:t>- ASPIO 2005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5F267A" w14:textId="77777777" w:rsidR="00237E63" w:rsidRPr="006314BF" w:rsidRDefault="00237E63" w:rsidP="00D911F9">
                  <w:pPr>
                    <w:pStyle w:val="rowtabella0"/>
                    <w:jc w:val="center"/>
                    <w:rPr>
                      <w:color w:val="002060"/>
                    </w:rPr>
                  </w:pPr>
                  <w:r w:rsidRPr="006314BF">
                    <w:rPr>
                      <w:color w:val="002060"/>
                    </w:rPr>
                    <w:t>3 - 6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53C60D" w14:textId="77777777" w:rsidR="00237E63" w:rsidRPr="006314BF" w:rsidRDefault="00237E63" w:rsidP="00D911F9">
                  <w:pPr>
                    <w:pStyle w:val="rowtabella0"/>
                    <w:jc w:val="center"/>
                    <w:rPr>
                      <w:color w:val="002060"/>
                    </w:rPr>
                  </w:pPr>
                  <w:r w:rsidRPr="006314BF">
                    <w:rPr>
                      <w:color w:val="002060"/>
                    </w:rPr>
                    <w:t> </w:t>
                  </w:r>
                </w:p>
              </w:tc>
            </w:tr>
          </w:tbl>
          <w:p w14:paraId="7C0CEB82" w14:textId="77777777" w:rsidR="00237E63" w:rsidRPr="006314BF" w:rsidRDefault="00237E63" w:rsidP="00D911F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37E63" w:rsidRPr="006314BF" w14:paraId="0E0311F3" w14:textId="77777777" w:rsidTr="00D911F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3E273" w14:textId="77777777" w:rsidR="00237E63" w:rsidRPr="006314BF" w:rsidRDefault="00237E63" w:rsidP="00D911F9">
                  <w:pPr>
                    <w:pStyle w:val="headertabella0"/>
                    <w:rPr>
                      <w:color w:val="002060"/>
                    </w:rPr>
                  </w:pPr>
                  <w:r w:rsidRPr="006314BF">
                    <w:rPr>
                      <w:color w:val="002060"/>
                    </w:rPr>
                    <w:t>GIRONE 9 - 2 Giornata - A</w:t>
                  </w:r>
                </w:p>
              </w:tc>
            </w:tr>
            <w:tr w:rsidR="00237E63" w:rsidRPr="006314BF" w14:paraId="2A7B9354" w14:textId="77777777" w:rsidTr="00D911F9">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6D44549" w14:textId="77777777" w:rsidR="00237E63" w:rsidRPr="006314BF" w:rsidRDefault="00237E63" w:rsidP="00D911F9">
                  <w:pPr>
                    <w:pStyle w:val="rowtabella0"/>
                    <w:rPr>
                      <w:color w:val="002060"/>
                    </w:rPr>
                  </w:pPr>
                  <w:r w:rsidRPr="006314BF">
                    <w:rPr>
                      <w:color w:val="002060"/>
                    </w:rPr>
                    <w:t>C.U.S. CAMERINO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72C93A" w14:textId="77777777" w:rsidR="00237E63" w:rsidRPr="006314BF" w:rsidRDefault="00237E63" w:rsidP="00D911F9">
                  <w:pPr>
                    <w:pStyle w:val="rowtabella0"/>
                    <w:rPr>
                      <w:color w:val="002060"/>
                    </w:rPr>
                  </w:pPr>
                  <w:r w:rsidRPr="006314BF">
                    <w:rPr>
                      <w:color w:val="002060"/>
                    </w:rPr>
                    <w:t>- FIGHT BULLS CORRIDONIA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9E8964" w14:textId="77777777" w:rsidR="00237E63" w:rsidRPr="006314BF" w:rsidRDefault="00237E63" w:rsidP="00D911F9">
                  <w:pPr>
                    <w:pStyle w:val="rowtabella0"/>
                    <w:jc w:val="center"/>
                    <w:rPr>
                      <w:color w:val="002060"/>
                    </w:rPr>
                  </w:pPr>
                  <w:r w:rsidRPr="006314BF">
                    <w:rPr>
                      <w:color w:val="002060"/>
                    </w:rPr>
                    <w:t>6 - 9</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099A92" w14:textId="77777777" w:rsidR="00237E63" w:rsidRPr="006314BF" w:rsidRDefault="00237E63" w:rsidP="00D911F9">
                  <w:pPr>
                    <w:pStyle w:val="rowtabella0"/>
                    <w:jc w:val="center"/>
                    <w:rPr>
                      <w:color w:val="002060"/>
                    </w:rPr>
                  </w:pPr>
                  <w:r w:rsidRPr="006314BF">
                    <w:rPr>
                      <w:color w:val="002060"/>
                    </w:rPr>
                    <w:t> </w:t>
                  </w:r>
                </w:p>
              </w:tc>
            </w:tr>
          </w:tbl>
          <w:p w14:paraId="61CFD182" w14:textId="77777777" w:rsidR="00237E63" w:rsidRPr="006314BF" w:rsidRDefault="00237E63" w:rsidP="00D911F9">
            <w:pPr>
              <w:rPr>
                <w:color w:val="002060"/>
              </w:rPr>
            </w:pPr>
          </w:p>
        </w:tc>
      </w:tr>
    </w:tbl>
    <w:p w14:paraId="6E738ED9" w14:textId="77777777" w:rsidR="00237E63" w:rsidRPr="006314BF" w:rsidRDefault="00237E63" w:rsidP="00237E6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37E63" w:rsidRPr="006314BF" w14:paraId="576AC0A0" w14:textId="77777777" w:rsidTr="00D911F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37E63" w:rsidRPr="006314BF" w14:paraId="3689FE28" w14:textId="77777777" w:rsidTr="00D911F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C18A3" w14:textId="77777777" w:rsidR="00237E63" w:rsidRPr="006314BF" w:rsidRDefault="00237E63" w:rsidP="00D911F9">
                  <w:pPr>
                    <w:pStyle w:val="headertabella0"/>
                    <w:rPr>
                      <w:color w:val="002060"/>
                    </w:rPr>
                  </w:pPr>
                  <w:r w:rsidRPr="006314BF">
                    <w:rPr>
                      <w:color w:val="002060"/>
                    </w:rPr>
                    <w:t>GIRONE 10 - 2 Giornata - A</w:t>
                  </w:r>
                </w:p>
              </w:tc>
            </w:tr>
            <w:tr w:rsidR="00237E63" w:rsidRPr="006314BF" w14:paraId="37243A2A" w14:textId="77777777" w:rsidTr="00D911F9">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6E80F4F" w14:textId="77777777" w:rsidR="00237E63" w:rsidRPr="006314BF" w:rsidRDefault="00237E63" w:rsidP="00D911F9">
                  <w:pPr>
                    <w:pStyle w:val="rowtabella0"/>
                    <w:rPr>
                      <w:color w:val="002060"/>
                    </w:rPr>
                  </w:pPr>
                  <w:r w:rsidRPr="006314BF">
                    <w:rPr>
                      <w:color w:val="002060"/>
                    </w:rPr>
                    <w:t>(1) CALCETTO NUMANA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A02E2D" w14:textId="77777777" w:rsidR="00237E63" w:rsidRPr="006314BF" w:rsidRDefault="00237E63" w:rsidP="00D911F9">
                  <w:pPr>
                    <w:pStyle w:val="rowtabella0"/>
                    <w:rPr>
                      <w:color w:val="002060"/>
                    </w:rPr>
                  </w:pPr>
                  <w:r w:rsidRPr="006314BF">
                    <w:rPr>
                      <w:color w:val="002060"/>
                    </w:rPr>
                    <w:t>- SAN BIAGIO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186470" w14:textId="77777777" w:rsidR="00237E63" w:rsidRPr="006314BF" w:rsidRDefault="00237E63" w:rsidP="00D911F9">
                  <w:pPr>
                    <w:pStyle w:val="rowtabella0"/>
                    <w:jc w:val="center"/>
                    <w:rPr>
                      <w:color w:val="002060"/>
                    </w:rPr>
                  </w:pPr>
                  <w:r w:rsidRPr="006314BF">
                    <w:rPr>
                      <w:color w:val="002060"/>
                    </w:rP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D212B4" w14:textId="77777777" w:rsidR="00237E63" w:rsidRPr="006314BF" w:rsidRDefault="00237E63" w:rsidP="00D911F9">
                  <w:pPr>
                    <w:pStyle w:val="rowtabella0"/>
                    <w:jc w:val="center"/>
                    <w:rPr>
                      <w:color w:val="002060"/>
                    </w:rPr>
                  </w:pPr>
                  <w:r w:rsidRPr="006314BF">
                    <w:rPr>
                      <w:color w:val="002060"/>
                    </w:rPr>
                    <w:t> </w:t>
                  </w:r>
                </w:p>
              </w:tc>
            </w:tr>
            <w:tr w:rsidR="00237E63" w:rsidRPr="006314BF" w14:paraId="1781BA5F" w14:textId="77777777" w:rsidTr="00D911F9">
              <w:tc>
                <w:tcPr>
                  <w:tcW w:w="4700" w:type="dxa"/>
                  <w:gridSpan w:val="4"/>
                  <w:tcBorders>
                    <w:top w:val="nil"/>
                    <w:left w:val="nil"/>
                    <w:bottom w:val="nil"/>
                    <w:right w:val="nil"/>
                  </w:tcBorders>
                  <w:tcMar>
                    <w:top w:w="20" w:type="dxa"/>
                    <w:left w:w="20" w:type="dxa"/>
                    <w:bottom w:w="20" w:type="dxa"/>
                    <w:right w:w="20" w:type="dxa"/>
                  </w:tcMar>
                  <w:vAlign w:val="center"/>
                  <w:hideMark/>
                </w:tcPr>
                <w:p w14:paraId="03D82EA2" w14:textId="77777777" w:rsidR="00237E63" w:rsidRPr="006314BF" w:rsidRDefault="00237E63" w:rsidP="00D911F9">
                  <w:pPr>
                    <w:pStyle w:val="rowtabella0"/>
                    <w:rPr>
                      <w:color w:val="002060"/>
                    </w:rPr>
                  </w:pPr>
                  <w:r w:rsidRPr="006314BF">
                    <w:rPr>
                      <w:color w:val="002060"/>
                    </w:rPr>
                    <w:t>(1) - disputata il 01/10/2022</w:t>
                  </w:r>
                </w:p>
              </w:tc>
            </w:tr>
          </w:tbl>
          <w:p w14:paraId="66D786DB" w14:textId="77777777" w:rsidR="00237E63" w:rsidRPr="006314BF" w:rsidRDefault="00237E63" w:rsidP="00D911F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37E63" w:rsidRPr="006314BF" w14:paraId="1CA5486A" w14:textId="77777777" w:rsidTr="00D911F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D702C" w14:textId="77777777" w:rsidR="00237E63" w:rsidRPr="006314BF" w:rsidRDefault="00237E63" w:rsidP="00D911F9">
                  <w:pPr>
                    <w:pStyle w:val="headertabella0"/>
                    <w:rPr>
                      <w:color w:val="002060"/>
                    </w:rPr>
                  </w:pPr>
                  <w:r w:rsidRPr="006314BF">
                    <w:rPr>
                      <w:color w:val="002060"/>
                    </w:rPr>
                    <w:t>GIRONE 11 - 2 Giornata - A</w:t>
                  </w:r>
                </w:p>
              </w:tc>
            </w:tr>
            <w:tr w:rsidR="00237E63" w:rsidRPr="006314BF" w14:paraId="6A7A60C5" w14:textId="77777777" w:rsidTr="00D911F9">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BD7CAE0" w14:textId="77777777" w:rsidR="00237E63" w:rsidRPr="006314BF" w:rsidRDefault="00237E63" w:rsidP="00D911F9">
                  <w:pPr>
                    <w:pStyle w:val="rowtabella0"/>
                    <w:rPr>
                      <w:color w:val="002060"/>
                    </w:rPr>
                  </w:pPr>
                  <w:r w:rsidRPr="006314BF">
                    <w:rPr>
                      <w:color w:val="002060"/>
                    </w:rPr>
                    <w:t>CASENUOVE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8EA7F9" w14:textId="77777777" w:rsidR="00237E63" w:rsidRPr="006314BF" w:rsidRDefault="00237E63" w:rsidP="00D911F9">
                  <w:pPr>
                    <w:pStyle w:val="rowtabella0"/>
                    <w:rPr>
                      <w:color w:val="002060"/>
                    </w:rPr>
                  </w:pPr>
                  <w:r w:rsidRPr="006314BF">
                    <w:rPr>
                      <w:color w:val="002060"/>
                    </w:rPr>
                    <w:t>- FUTSAL RECANATI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CEE8EE" w14:textId="77777777" w:rsidR="00237E63" w:rsidRPr="006314BF" w:rsidRDefault="00237E63" w:rsidP="00D911F9">
                  <w:pPr>
                    <w:pStyle w:val="rowtabella0"/>
                    <w:jc w:val="center"/>
                    <w:rPr>
                      <w:color w:val="002060"/>
                    </w:rPr>
                  </w:pPr>
                  <w:r w:rsidRPr="006314BF">
                    <w:rPr>
                      <w:color w:val="002060"/>
                    </w:rPr>
                    <w:t>6 - 3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CAB479" w14:textId="77777777" w:rsidR="00237E63" w:rsidRPr="006314BF" w:rsidRDefault="00237E63" w:rsidP="00D911F9">
                  <w:pPr>
                    <w:pStyle w:val="rowtabella0"/>
                    <w:jc w:val="center"/>
                    <w:rPr>
                      <w:color w:val="002060"/>
                    </w:rPr>
                  </w:pPr>
                  <w:r w:rsidRPr="006314BF">
                    <w:rPr>
                      <w:color w:val="002060"/>
                    </w:rPr>
                    <w:t> </w:t>
                  </w:r>
                </w:p>
              </w:tc>
            </w:tr>
          </w:tbl>
          <w:p w14:paraId="73DF4519" w14:textId="77777777" w:rsidR="00237E63" w:rsidRPr="006314BF" w:rsidRDefault="00237E63" w:rsidP="00D911F9">
            <w:pPr>
              <w:rPr>
                <w:color w:val="002060"/>
              </w:rPr>
            </w:pPr>
          </w:p>
        </w:tc>
      </w:tr>
    </w:tbl>
    <w:p w14:paraId="356C8D5F" w14:textId="77777777" w:rsidR="00237E63" w:rsidRPr="006314BF" w:rsidRDefault="00237E63" w:rsidP="00237E6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37E63" w:rsidRPr="006314BF" w14:paraId="6BC04C15" w14:textId="77777777" w:rsidTr="00D911F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37E63" w:rsidRPr="006314BF" w14:paraId="4166AE6E" w14:textId="77777777" w:rsidTr="00D911F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847C9" w14:textId="77777777" w:rsidR="00237E63" w:rsidRPr="006314BF" w:rsidRDefault="00237E63" w:rsidP="00D911F9">
                  <w:pPr>
                    <w:pStyle w:val="headertabella0"/>
                    <w:rPr>
                      <w:color w:val="002060"/>
                    </w:rPr>
                  </w:pPr>
                  <w:r w:rsidRPr="006314BF">
                    <w:rPr>
                      <w:color w:val="002060"/>
                    </w:rPr>
                    <w:t>GIRONE 12 - 2 Giornata - A</w:t>
                  </w:r>
                </w:p>
              </w:tc>
            </w:tr>
            <w:tr w:rsidR="00237E63" w:rsidRPr="006314BF" w14:paraId="7A9E1882" w14:textId="77777777" w:rsidTr="00D911F9">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B3E8595" w14:textId="77777777" w:rsidR="00237E63" w:rsidRPr="006314BF" w:rsidRDefault="00237E63" w:rsidP="00D911F9">
                  <w:pPr>
                    <w:pStyle w:val="rowtabella0"/>
                    <w:rPr>
                      <w:color w:val="002060"/>
                    </w:rPr>
                  </w:pPr>
                  <w:r w:rsidRPr="006314BF">
                    <w:rPr>
                      <w:color w:val="002060"/>
                    </w:rPr>
                    <w:t>POLISPORTIVA FUTURA A.D.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9773E1" w14:textId="77777777" w:rsidR="00237E63" w:rsidRPr="006314BF" w:rsidRDefault="00237E63" w:rsidP="00D911F9">
                  <w:pPr>
                    <w:pStyle w:val="rowtabella0"/>
                    <w:rPr>
                      <w:color w:val="002060"/>
                    </w:rPr>
                  </w:pPr>
                  <w:r w:rsidRPr="006314BF">
                    <w:rPr>
                      <w:color w:val="002060"/>
                    </w:rPr>
                    <w:t>- CANTINE RIUNITE CSI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4554E7" w14:textId="77777777" w:rsidR="00237E63" w:rsidRPr="006314BF" w:rsidRDefault="00237E63" w:rsidP="00D911F9">
                  <w:pPr>
                    <w:pStyle w:val="rowtabella0"/>
                    <w:jc w:val="center"/>
                    <w:rPr>
                      <w:color w:val="002060"/>
                    </w:rPr>
                  </w:pPr>
                  <w:r w:rsidRPr="006314BF">
                    <w:rPr>
                      <w:color w:val="002060"/>
                    </w:rPr>
                    <w:t>3 - 6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D71DC5" w14:textId="77777777" w:rsidR="00237E63" w:rsidRPr="006314BF" w:rsidRDefault="00237E63" w:rsidP="00D911F9">
                  <w:pPr>
                    <w:pStyle w:val="rowtabella0"/>
                    <w:jc w:val="center"/>
                    <w:rPr>
                      <w:color w:val="002060"/>
                    </w:rPr>
                  </w:pPr>
                  <w:r w:rsidRPr="006314BF">
                    <w:rPr>
                      <w:color w:val="002060"/>
                    </w:rPr>
                    <w:t> </w:t>
                  </w:r>
                </w:p>
              </w:tc>
            </w:tr>
          </w:tbl>
          <w:p w14:paraId="1E1F1C81" w14:textId="77777777" w:rsidR="00237E63" w:rsidRPr="006314BF" w:rsidRDefault="00237E63" w:rsidP="00D911F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37E63" w:rsidRPr="006314BF" w14:paraId="3A367192" w14:textId="77777777" w:rsidTr="00D911F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953C48" w14:textId="77777777" w:rsidR="00237E63" w:rsidRPr="006314BF" w:rsidRDefault="00237E63" w:rsidP="00D911F9">
                  <w:pPr>
                    <w:pStyle w:val="headertabella0"/>
                    <w:rPr>
                      <w:color w:val="002060"/>
                    </w:rPr>
                  </w:pPr>
                  <w:r w:rsidRPr="006314BF">
                    <w:rPr>
                      <w:color w:val="002060"/>
                    </w:rPr>
                    <w:t>GIRONE 13 - 2 Giornata - A</w:t>
                  </w:r>
                </w:p>
              </w:tc>
            </w:tr>
            <w:tr w:rsidR="00237E63" w:rsidRPr="006314BF" w14:paraId="0AB6651E" w14:textId="77777777" w:rsidTr="00D911F9">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5AFB897" w14:textId="77777777" w:rsidR="00237E63" w:rsidRPr="006314BF" w:rsidRDefault="00237E63" w:rsidP="00D911F9">
                  <w:pPr>
                    <w:pStyle w:val="rowtabella0"/>
                    <w:rPr>
                      <w:color w:val="002060"/>
                    </w:rPr>
                  </w:pPr>
                  <w:r w:rsidRPr="006314BF">
                    <w:rPr>
                      <w:color w:val="002060"/>
                    </w:rPr>
                    <w:t>DAMIANI E GATTI ASCOLI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496ECB" w14:textId="77777777" w:rsidR="00237E63" w:rsidRPr="006314BF" w:rsidRDefault="00237E63" w:rsidP="00D911F9">
                  <w:pPr>
                    <w:pStyle w:val="rowtabella0"/>
                    <w:rPr>
                      <w:color w:val="002060"/>
                    </w:rPr>
                  </w:pPr>
                  <w:r w:rsidRPr="006314BF">
                    <w:rPr>
                      <w:color w:val="002060"/>
                    </w:rPr>
                    <w:t>- AMICI 84</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2C37D8" w14:textId="77777777" w:rsidR="00237E63" w:rsidRPr="006314BF" w:rsidRDefault="00237E63" w:rsidP="00D911F9">
                  <w:pPr>
                    <w:pStyle w:val="rowtabella0"/>
                    <w:jc w:val="center"/>
                    <w:rPr>
                      <w:color w:val="002060"/>
                    </w:rPr>
                  </w:pPr>
                  <w:r w:rsidRPr="006314BF">
                    <w:rPr>
                      <w:color w:val="002060"/>
                    </w:rPr>
                    <w:t>5 - 2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6701A2" w14:textId="77777777" w:rsidR="00237E63" w:rsidRPr="006314BF" w:rsidRDefault="00237E63" w:rsidP="00D911F9">
                  <w:pPr>
                    <w:pStyle w:val="rowtabella0"/>
                    <w:jc w:val="center"/>
                    <w:rPr>
                      <w:color w:val="002060"/>
                    </w:rPr>
                  </w:pPr>
                  <w:r w:rsidRPr="006314BF">
                    <w:rPr>
                      <w:color w:val="002060"/>
                    </w:rPr>
                    <w:t> </w:t>
                  </w:r>
                </w:p>
              </w:tc>
            </w:tr>
          </w:tbl>
          <w:p w14:paraId="1251EB65" w14:textId="77777777" w:rsidR="00237E63" w:rsidRPr="006314BF" w:rsidRDefault="00237E63" w:rsidP="00D911F9">
            <w:pPr>
              <w:rPr>
                <w:color w:val="002060"/>
              </w:rPr>
            </w:pPr>
          </w:p>
        </w:tc>
      </w:tr>
    </w:tbl>
    <w:p w14:paraId="4B33C0BF" w14:textId="77777777" w:rsidR="00237E63" w:rsidRPr="006314BF" w:rsidRDefault="00237E63" w:rsidP="00237E6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37E63" w:rsidRPr="006314BF" w14:paraId="44FF7DC9" w14:textId="77777777" w:rsidTr="00D911F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37E63" w:rsidRPr="006314BF" w14:paraId="1F844E81" w14:textId="77777777" w:rsidTr="00D911F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62C0A" w14:textId="77777777" w:rsidR="00237E63" w:rsidRPr="006314BF" w:rsidRDefault="00237E63" w:rsidP="00D911F9">
                  <w:pPr>
                    <w:pStyle w:val="headertabella0"/>
                    <w:rPr>
                      <w:color w:val="002060"/>
                    </w:rPr>
                  </w:pPr>
                  <w:r w:rsidRPr="006314BF">
                    <w:rPr>
                      <w:color w:val="002060"/>
                    </w:rPr>
                    <w:t>GIRONE 14 - 2 Giornata - A</w:t>
                  </w:r>
                </w:p>
              </w:tc>
            </w:tr>
            <w:tr w:rsidR="00237E63" w:rsidRPr="006314BF" w14:paraId="3DBBA3BA" w14:textId="77777777" w:rsidTr="00D911F9">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1C480A8" w14:textId="77777777" w:rsidR="00237E63" w:rsidRPr="006314BF" w:rsidRDefault="00237E63" w:rsidP="00D911F9">
                  <w:pPr>
                    <w:pStyle w:val="rowtabella0"/>
                    <w:rPr>
                      <w:color w:val="002060"/>
                    </w:rPr>
                  </w:pPr>
                  <w:r w:rsidRPr="006314BF">
                    <w:rPr>
                      <w:color w:val="002060"/>
                    </w:rPr>
                    <w:t>(1) VAL TENNA UNITED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88860B" w14:textId="77777777" w:rsidR="00237E63" w:rsidRPr="006314BF" w:rsidRDefault="00237E63" w:rsidP="00D911F9">
                  <w:pPr>
                    <w:pStyle w:val="rowtabella0"/>
                    <w:rPr>
                      <w:color w:val="002060"/>
                    </w:rPr>
                  </w:pPr>
                  <w:r w:rsidRPr="006314BF">
                    <w:rPr>
                      <w:color w:val="002060"/>
                    </w:rPr>
                    <w:t>- FROG S CLUB SPORT</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8B4C1B" w14:textId="77777777" w:rsidR="00237E63" w:rsidRPr="006314BF" w:rsidRDefault="00237E63" w:rsidP="00D911F9">
                  <w:pPr>
                    <w:pStyle w:val="rowtabella0"/>
                    <w:jc w:val="center"/>
                    <w:rPr>
                      <w:color w:val="002060"/>
                    </w:rPr>
                  </w:pPr>
                  <w:r w:rsidRPr="006314BF">
                    <w:rPr>
                      <w:color w:val="002060"/>
                    </w:rPr>
                    <w:t>4 - 3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F3882A" w14:textId="77777777" w:rsidR="00237E63" w:rsidRPr="006314BF" w:rsidRDefault="00237E63" w:rsidP="00D911F9">
                  <w:pPr>
                    <w:pStyle w:val="rowtabella0"/>
                    <w:jc w:val="center"/>
                    <w:rPr>
                      <w:color w:val="002060"/>
                    </w:rPr>
                  </w:pPr>
                  <w:r w:rsidRPr="006314BF">
                    <w:rPr>
                      <w:color w:val="002060"/>
                    </w:rPr>
                    <w:t> </w:t>
                  </w:r>
                </w:p>
              </w:tc>
            </w:tr>
            <w:tr w:rsidR="00237E63" w:rsidRPr="006314BF" w14:paraId="1EFC955B" w14:textId="77777777" w:rsidTr="00D911F9">
              <w:tc>
                <w:tcPr>
                  <w:tcW w:w="4700" w:type="dxa"/>
                  <w:gridSpan w:val="4"/>
                  <w:tcBorders>
                    <w:top w:val="nil"/>
                    <w:left w:val="nil"/>
                    <w:bottom w:val="nil"/>
                    <w:right w:val="nil"/>
                  </w:tcBorders>
                  <w:tcMar>
                    <w:top w:w="20" w:type="dxa"/>
                    <w:left w:w="20" w:type="dxa"/>
                    <w:bottom w:w="20" w:type="dxa"/>
                    <w:right w:w="20" w:type="dxa"/>
                  </w:tcMar>
                  <w:vAlign w:val="center"/>
                  <w:hideMark/>
                </w:tcPr>
                <w:p w14:paraId="6284E2C5" w14:textId="77777777" w:rsidR="00237E63" w:rsidRPr="006314BF" w:rsidRDefault="00237E63" w:rsidP="00D911F9">
                  <w:pPr>
                    <w:pStyle w:val="rowtabella0"/>
                    <w:rPr>
                      <w:color w:val="002060"/>
                    </w:rPr>
                  </w:pPr>
                  <w:r w:rsidRPr="006314BF">
                    <w:rPr>
                      <w:color w:val="002060"/>
                    </w:rPr>
                    <w:t>(1) - disputata il 28/09/2022</w:t>
                  </w:r>
                </w:p>
              </w:tc>
            </w:tr>
          </w:tbl>
          <w:p w14:paraId="5AFA8C37" w14:textId="77777777" w:rsidR="00237E63" w:rsidRPr="006314BF" w:rsidRDefault="00237E63" w:rsidP="00D911F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37E63" w:rsidRPr="006314BF" w14:paraId="6EDDB643" w14:textId="77777777" w:rsidTr="00D911F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1F0BF" w14:textId="77777777" w:rsidR="00237E63" w:rsidRPr="006314BF" w:rsidRDefault="00237E63" w:rsidP="00D911F9">
                  <w:pPr>
                    <w:pStyle w:val="headertabella0"/>
                    <w:rPr>
                      <w:color w:val="002060"/>
                    </w:rPr>
                  </w:pPr>
                  <w:r w:rsidRPr="006314BF">
                    <w:rPr>
                      <w:color w:val="002060"/>
                    </w:rPr>
                    <w:t>GIRONE 15 - 2 Giornata - A</w:t>
                  </w:r>
                </w:p>
              </w:tc>
            </w:tr>
            <w:tr w:rsidR="00237E63" w:rsidRPr="006314BF" w14:paraId="3DC5B16C" w14:textId="77777777" w:rsidTr="00D911F9">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AA6113D" w14:textId="77777777" w:rsidR="00237E63" w:rsidRPr="006314BF" w:rsidRDefault="00237E63" w:rsidP="00D911F9">
                  <w:pPr>
                    <w:pStyle w:val="rowtabella0"/>
                    <w:rPr>
                      <w:color w:val="002060"/>
                    </w:rPr>
                  </w:pPr>
                  <w:r w:rsidRPr="006314BF">
                    <w:rPr>
                      <w:color w:val="002060"/>
                    </w:rPr>
                    <w:t>SAMBENEDETTESE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F03663" w14:textId="77777777" w:rsidR="00237E63" w:rsidRPr="006314BF" w:rsidRDefault="00237E63" w:rsidP="00D911F9">
                  <w:pPr>
                    <w:pStyle w:val="rowtabella0"/>
                    <w:rPr>
                      <w:color w:val="002060"/>
                    </w:rPr>
                  </w:pPr>
                  <w:r w:rsidRPr="006314BF">
                    <w:rPr>
                      <w:color w:val="002060"/>
                    </w:rPr>
                    <w:t>- FUTSAL L.C.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635D04" w14:textId="77777777" w:rsidR="00237E63" w:rsidRPr="006314BF" w:rsidRDefault="00237E63" w:rsidP="00D911F9">
                  <w:pPr>
                    <w:pStyle w:val="rowtabella0"/>
                    <w:jc w:val="center"/>
                    <w:rPr>
                      <w:color w:val="002060"/>
                    </w:rPr>
                  </w:pPr>
                  <w:r w:rsidRPr="006314BF">
                    <w:rPr>
                      <w:color w:val="002060"/>
                    </w:rPr>
                    <w:t>9 - 3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F42F42" w14:textId="77777777" w:rsidR="00237E63" w:rsidRPr="006314BF" w:rsidRDefault="00237E63" w:rsidP="00D911F9">
                  <w:pPr>
                    <w:pStyle w:val="rowtabella0"/>
                    <w:jc w:val="center"/>
                    <w:rPr>
                      <w:color w:val="002060"/>
                    </w:rPr>
                  </w:pPr>
                  <w:r w:rsidRPr="006314BF">
                    <w:rPr>
                      <w:color w:val="002060"/>
                    </w:rPr>
                    <w:t> </w:t>
                  </w:r>
                </w:p>
              </w:tc>
            </w:tr>
          </w:tbl>
          <w:p w14:paraId="643449C9" w14:textId="77777777" w:rsidR="00237E63" w:rsidRPr="006314BF" w:rsidRDefault="00237E63" w:rsidP="00D911F9">
            <w:pPr>
              <w:rPr>
                <w:color w:val="002060"/>
              </w:rPr>
            </w:pPr>
          </w:p>
        </w:tc>
      </w:tr>
    </w:tbl>
    <w:p w14:paraId="188952BA" w14:textId="77777777" w:rsidR="00237E63" w:rsidRPr="006314BF" w:rsidRDefault="00237E63" w:rsidP="00237E6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37E63" w:rsidRPr="006314BF" w14:paraId="05526512" w14:textId="77777777" w:rsidTr="00D911F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37E63" w:rsidRPr="006314BF" w14:paraId="528640B2" w14:textId="77777777" w:rsidTr="00D911F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760B7" w14:textId="77777777" w:rsidR="00237E63" w:rsidRPr="006314BF" w:rsidRDefault="00237E63" w:rsidP="00D911F9">
                  <w:pPr>
                    <w:pStyle w:val="headertabella0"/>
                    <w:rPr>
                      <w:color w:val="002060"/>
                    </w:rPr>
                  </w:pPr>
                  <w:r w:rsidRPr="006314BF">
                    <w:rPr>
                      <w:color w:val="002060"/>
                    </w:rPr>
                    <w:t>GIRONE 16 - 2 Giornata - A</w:t>
                  </w:r>
                </w:p>
              </w:tc>
            </w:tr>
            <w:tr w:rsidR="00237E63" w:rsidRPr="006314BF" w14:paraId="3209A5FD" w14:textId="77777777" w:rsidTr="00D911F9">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36CBBF1" w14:textId="77777777" w:rsidR="00237E63" w:rsidRPr="006314BF" w:rsidRDefault="00237E63" w:rsidP="00D911F9">
                  <w:pPr>
                    <w:pStyle w:val="rowtabella0"/>
                    <w:rPr>
                      <w:color w:val="002060"/>
                    </w:rPr>
                  </w:pPr>
                  <w:r w:rsidRPr="006314BF">
                    <w:rPr>
                      <w:color w:val="002060"/>
                    </w:rPr>
                    <w:t>SPORTING GROTTAMMARE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72C6C4" w14:textId="77777777" w:rsidR="00237E63" w:rsidRPr="006314BF" w:rsidRDefault="00237E63" w:rsidP="00D911F9">
                  <w:pPr>
                    <w:pStyle w:val="rowtabella0"/>
                    <w:rPr>
                      <w:color w:val="002060"/>
                    </w:rPr>
                  </w:pPr>
                  <w:r w:rsidRPr="006314BF">
                    <w:rPr>
                      <w:color w:val="002060"/>
                    </w:rPr>
                    <w:t>- FUTSAL VIRE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405294" w14:textId="77777777" w:rsidR="00237E63" w:rsidRPr="006314BF" w:rsidRDefault="00237E63" w:rsidP="00D911F9">
                  <w:pPr>
                    <w:pStyle w:val="rowtabella0"/>
                    <w:jc w:val="center"/>
                    <w:rPr>
                      <w:color w:val="002060"/>
                    </w:rPr>
                  </w:pPr>
                  <w:r w:rsidRPr="006314BF">
                    <w:rPr>
                      <w:color w:val="002060"/>
                    </w:rPr>
                    <w:t>3 - 2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ACB788" w14:textId="77777777" w:rsidR="00237E63" w:rsidRPr="006314BF" w:rsidRDefault="00237E63" w:rsidP="00D911F9">
                  <w:pPr>
                    <w:pStyle w:val="rowtabella0"/>
                    <w:jc w:val="center"/>
                    <w:rPr>
                      <w:color w:val="002060"/>
                    </w:rPr>
                  </w:pPr>
                  <w:r w:rsidRPr="006314BF">
                    <w:rPr>
                      <w:color w:val="002060"/>
                    </w:rPr>
                    <w:t> </w:t>
                  </w:r>
                </w:p>
              </w:tc>
            </w:tr>
          </w:tbl>
          <w:p w14:paraId="37319CA0" w14:textId="77777777" w:rsidR="00237E63" w:rsidRPr="006314BF" w:rsidRDefault="00237E63" w:rsidP="00D911F9">
            <w:pPr>
              <w:rPr>
                <w:color w:val="002060"/>
              </w:rPr>
            </w:pPr>
          </w:p>
        </w:tc>
      </w:tr>
    </w:tbl>
    <w:p w14:paraId="44FC06D5" w14:textId="77777777" w:rsidR="00237E63" w:rsidRPr="006314BF" w:rsidRDefault="00237E63" w:rsidP="00237E63">
      <w:pPr>
        <w:pStyle w:val="breakline"/>
        <w:rPr>
          <w:rFonts w:eastAsiaTheme="minorEastAsia"/>
          <w:color w:val="002060"/>
        </w:rPr>
      </w:pPr>
    </w:p>
    <w:p w14:paraId="139EE210" w14:textId="77777777" w:rsidR="00237E63" w:rsidRPr="006314BF" w:rsidRDefault="00237E63" w:rsidP="00237E63">
      <w:pPr>
        <w:pStyle w:val="breakline"/>
        <w:rPr>
          <w:color w:val="002060"/>
        </w:rPr>
      </w:pPr>
    </w:p>
    <w:p w14:paraId="51533AA1" w14:textId="77777777" w:rsidR="00237E63" w:rsidRPr="006314BF" w:rsidRDefault="00237E63" w:rsidP="00237E63">
      <w:pPr>
        <w:pStyle w:val="titoloprinc0"/>
        <w:rPr>
          <w:color w:val="002060"/>
        </w:rPr>
      </w:pPr>
      <w:r w:rsidRPr="006314BF">
        <w:rPr>
          <w:color w:val="002060"/>
        </w:rPr>
        <w:t>GIUDICE SPORTIVO</w:t>
      </w:r>
    </w:p>
    <w:p w14:paraId="00FD22E3" w14:textId="77777777" w:rsidR="00237E63" w:rsidRPr="006314BF" w:rsidRDefault="00237E63" w:rsidP="00237E63">
      <w:pPr>
        <w:pStyle w:val="diffida"/>
        <w:rPr>
          <w:color w:val="002060"/>
        </w:rPr>
      </w:pPr>
      <w:r w:rsidRPr="006314BF">
        <w:rPr>
          <w:color w:val="002060"/>
        </w:rPr>
        <w:t>Il Sostituto Giudice Sportivo Avv. Federica Sorrentino, nella seduta del 05/10/2022, ha adottato le decisioni che di seguito integralmente si riportano:</w:t>
      </w:r>
    </w:p>
    <w:p w14:paraId="0A2FFD44" w14:textId="77777777" w:rsidR="00237E63" w:rsidRPr="006314BF" w:rsidRDefault="00237E63" w:rsidP="00237E63">
      <w:pPr>
        <w:pStyle w:val="titolo10"/>
        <w:rPr>
          <w:color w:val="002060"/>
        </w:rPr>
      </w:pPr>
      <w:r w:rsidRPr="006314BF">
        <w:rPr>
          <w:color w:val="002060"/>
        </w:rPr>
        <w:t xml:space="preserve">GARE DEL 1/10/2022 </w:t>
      </w:r>
    </w:p>
    <w:p w14:paraId="6E13BFEA" w14:textId="77777777" w:rsidR="00237E63" w:rsidRPr="006314BF" w:rsidRDefault="00237E63" w:rsidP="00237E63">
      <w:pPr>
        <w:pStyle w:val="titolo60"/>
        <w:rPr>
          <w:color w:val="002060"/>
        </w:rPr>
      </w:pPr>
      <w:r w:rsidRPr="006314BF">
        <w:rPr>
          <w:color w:val="002060"/>
        </w:rPr>
        <w:lastRenderedPageBreak/>
        <w:t xml:space="preserve">DECISIONI DEL GIUDICE SPORTIVO </w:t>
      </w:r>
    </w:p>
    <w:p w14:paraId="06B671C7" w14:textId="77777777" w:rsidR="00237E63" w:rsidRDefault="00237E63" w:rsidP="00237E63">
      <w:pPr>
        <w:pStyle w:val="diffida"/>
        <w:spacing w:before="80" w:beforeAutospacing="0" w:after="40" w:afterAutospacing="0"/>
        <w:jc w:val="left"/>
        <w:rPr>
          <w:color w:val="002060"/>
        </w:rPr>
      </w:pPr>
      <w:r w:rsidRPr="006314BF">
        <w:rPr>
          <w:color w:val="002060"/>
        </w:rPr>
        <w:t xml:space="preserve">gara del 1/10/2022 VADO C5 - AUDAX CALCIO PIOBBICO </w:t>
      </w:r>
      <w:r w:rsidRPr="006314BF">
        <w:rPr>
          <w:color w:val="002060"/>
        </w:rPr>
        <w:br/>
        <w:t>Il Giudice Sportivo dopo aver esaminato gli atti relativi alla gara Vado- Audax Calcio Piobbico, Coppa Marche CALCIO A 5 serie D del 01/010/2022, nei quali era presente un provvedimento disciplinare di ammonizione nei confronti del giocatore n. 7 Sig. Metani Denis (24.06.2002) della Società Audax Piobbico e, avendo riscontrato, da uncontrollo del sistema informatico nonché dalle successive verifiche presso l'Ufficio tesseramenti del Comitato Regionale, che il suddetto giocatore veniva impiegato dalla predetta Società sportiva in posizione irregolare, in quanto unicamente tesserato per l'attività di</w:t>
      </w:r>
      <w:r>
        <w:rPr>
          <w:color w:val="002060"/>
        </w:rPr>
        <w:t xml:space="preserve"> </w:t>
      </w:r>
      <w:r w:rsidRPr="006314BF">
        <w:rPr>
          <w:color w:val="002060"/>
        </w:rPr>
        <w:t xml:space="preserve">calcio a 11 e non anche per quella del calcio a 5 come attualmente imposto ( comunicato Ufficiale Figc n. 212 del 22 marzo 2022), in forza dell'art. 10 comma 1 del CGS, </w:t>
      </w:r>
    </w:p>
    <w:p w14:paraId="2037A19B" w14:textId="77777777" w:rsidR="00237E63" w:rsidRDefault="00237E63" w:rsidP="00237E63">
      <w:pPr>
        <w:pStyle w:val="diffida"/>
        <w:spacing w:before="80" w:beforeAutospacing="0" w:after="40" w:afterAutospacing="0"/>
        <w:jc w:val="center"/>
        <w:rPr>
          <w:color w:val="002060"/>
        </w:rPr>
      </w:pPr>
      <w:r w:rsidRPr="006314BF">
        <w:rPr>
          <w:color w:val="002060"/>
        </w:rPr>
        <w:t>DELIBERA</w:t>
      </w:r>
    </w:p>
    <w:p w14:paraId="113F87A3" w14:textId="77777777" w:rsidR="00237E63" w:rsidRDefault="00237E63" w:rsidP="00237E63">
      <w:pPr>
        <w:pStyle w:val="diffida"/>
        <w:spacing w:before="80" w:beforeAutospacing="0" w:after="40" w:afterAutospacing="0"/>
        <w:jc w:val="left"/>
        <w:rPr>
          <w:color w:val="002060"/>
        </w:rPr>
      </w:pPr>
      <w:r w:rsidRPr="006314BF">
        <w:rPr>
          <w:color w:val="002060"/>
        </w:rPr>
        <w:t xml:space="preserve">- di assegnare gara persa alla Società Audax Piobbico Calcio omologando il seguente risultato: Asd Vado 6- Audax Piobbico 0 </w:t>
      </w:r>
    </w:p>
    <w:p w14:paraId="4D4320E7" w14:textId="77777777" w:rsidR="00237E63" w:rsidRDefault="00237E63" w:rsidP="00237E63">
      <w:pPr>
        <w:pStyle w:val="diffida"/>
        <w:spacing w:before="80" w:beforeAutospacing="0" w:after="40" w:afterAutospacing="0"/>
        <w:jc w:val="left"/>
        <w:rPr>
          <w:color w:val="002060"/>
        </w:rPr>
      </w:pPr>
      <w:r w:rsidRPr="006314BF">
        <w:rPr>
          <w:color w:val="002060"/>
        </w:rPr>
        <w:t xml:space="preserve">- di inibire fino al 12/10/2022 il capitano Formica Fabrizio al posto del dirigente accompagnatore il cui nominativo non è presente in distinta </w:t>
      </w:r>
    </w:p>
    <w:p w14:paraId="23520999" w14:textId="77777777" w:rsidR="00237E63" w:rsidRPr="006314BF" w:rsidRDefault="00237E63" w:rsidP="00237E63">
      <w:pPr>
        <w:pStyle w:val="diffida"/>
        <w:spacing w:before="80" w:beforeAutospacing="0" w:after="40" w:afterAutospacing="0"/>
        <w:jc w:val="left"/>
        <w:rPr>
          <w:color w:val="002060"/>
        </w:rPr>
      </w:pPr>
      <w:r w:rsidRPr="006314BF">
        <w:rPr>
          <w:color w:val="002060"/>
        </w:rPr>
        <w:t xml:space="preserve">- di squalificare il giocatore Sig. Metani per 1 gara </w:t>
      </w:r>
    </w:p>
    <w:p w14:paraId="1D46F798" w14:textId="77777777" w:rsidR="00237E63" w:rsidRPr="006314BF" w:rsidRDefault="00237E63" w:rsidP="00237E63">
      <w:pPr>
        <w:pStyle w:val="titolo10"/>
        <w:rPr>
          <w:color w:val="002060"/>
        </w:rPr>
      </w:pPr>
      <w:r w:rsidRPr="006314BF">
        <w:rPr>
          <w:color w:val="002060"/>
        </w:rPr>
        <w:t xml:space="preserve">GARE DEL 30/ 9/2022 </w:t>
      </w:r>
    </w:p>
    <w:p w14:paraId="469540DC" w14:textId="77777777" w:rsidR="00237E63" w:rsidRPr="006314BF" w:rsidRDefault="00237E63" w:rsidP="00237E63">
      <w:pPr>
        <w:pStyle w:val="titolo7a"/>
        <w:rPr>
          <w:color w:val="002060"/>
        </w:rPr>
      </w:pPr>
      <w:r w:rsidRPr="006314BF">
        <w:rPr>
          <w:color w:val="002060"/>
        </w:rPr>
        <w:t xml:space="preserve">PROVVEDIMENTI DISCIPLINARI </w:t>
      </w:r>
    </w:p>
    <w:p w14:paraId="66E60C10" w14:textId="77777777" w:rsidR="00237E63" w:rsidRPr="006314BF" w:rsidRDefault="00237E63" w:rsidP="00237E63">
      <w:pPr>
        <w:pStyle w:val="titolo7b0"/>
        <w:rPr>
          <w:color w:val="002060"/>
        </w:rPr>
      </w:pPr>
      <w:r w:rsidRPr="006314BF">
        <w:rPr>
          <w:color w:val="002060"/>
        </w:rPr>
        <w:t xml:space="preserve">In base alle risultanze degli atti ufficiali sono state deliberate le seguenti sanzioni disciplinari. </w:t>
      </w:r>
    </w:p>
    <w:p w14:paraId="2269C158" w14:textId="77777777" w:rsidR="00237E63" w:rsidRPr="006314BF" w:rsidRDefault="00237E63" w:rsidP="00237E63">
      <w:pPr>
        <w:pStyle w:val="titolo30"/>
        <w:rPr>
          <w:color w:val="002060"/>
        </w:rPr>
      </w:pPr>
      <w:r w:rsidRPr="006314BF">
        <w:rPr>
          <w:color w:val="002060"/>
        </w:rPr>
        <w:t xml:space="preserve">DIRIGENTI </w:t>
      </w:r>
    </w:p>
    <w:p w14:paraId="4E2B064A" w14:textId="77777777" w:rsidR="00237E63" w:rsidRPr="006314BF" w:rsidRDefault="00237E63" w:rsidP="00237E63">
      <w:pPr>
        <w:pStyle w:val="titolo20"/>
        <w:rPr>
          <w:color w:val="002060"/>
        </w:rPr>
      </w:pPr>
      <w:r w:rsidRPr="006314BF">
        <w:rPr>
          <w:color w:val="002060"/>
        </w:rPr>
        <w:t xml:space="preserve">INIBIZIONE A SVOLGERE OGNI ATTIVITA' FINO AL 12/10/2022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E63" w:rsidRPr="006314BF" w14:paraId="51EF3F6D" w14:textId="77777777" w:rsidTr="00D911F9">
        <w:tc>
          <w:tcPr>
            <w:tcW w:w="2200" w:type="dxa"/>
            <w:tcMar>
              <w:top w:w="20" w:type="dxa"/>
              <w:left w:w="20" w:type="dxa"/>
              <w:bottom w:w="20" w:type="dxa"/>
              <w:right w:w="20" w:type="dxa"/>
            </w:tcMar>
            <w:vAlign w:val="center"/>
            <w:hideMark/>
          </w:tcPr>
          <w:p w14:paraId="639D1CFF" w14:textId="77777777" w:rsidR="00237E63" w:rsidRPr="006314BF" w:rsidRDefault="00237E63" w:rsidP="00D911F9">
            <w:pPr>
              <w:pStyle w:val="movimento"/>
              <w:rPr>
                <w:color w:val="002060"/>
              </w:rPr>
            </w:pPr>
            <w:r w:rsidRPr="006314BF">
              <w:rPr>
                <w:color w:val="002060"/>
              </w:rPr>
              <w:t>ALESSANDRONI ANDREA</w:t>
            </w:r>
          </w:p>
        </w:tc>
        <w:tc>
          <w:tcPr>
            <w:tcW w:w="2200" w:type="dxa"/>
            <w:tcMar>
              <w:top w:w="20" w:type="dxa"/>
              <w:left w:w="20" w:type="dxa"/>
              <w:bottom w:w="20" w:type="dxa"/>
              <w:right w:w="20" w:type="dxa"/>
            </w:tcMar>
            <w:vAlign w:val="center"/>
            <w:hideMark/>
          </w:tcPr>
          <w:p w14:paraId="1D6E53DB" w14:textId="77777777" w:rsidR="00237E63" w:rsidRPr="006314BF" w:rsidRDefault="00237E63" w:rsidP="00D911F9">
            <w:pPr>
              <w:pStyle w:val="movimento2"/>
              <w:rPr>
                <w:color w:val="002060"/>
              </w:rPr>
            </w:pPr>
            <w:r w:rsidRPr="006314BF">
              <w:rPr>
                <w:color w:val="002060"/>
              </w:rPr>
              <w:t xml:space="preserve">(URBANIA CALCIO) </w:t>
            </w:r>
          </w:p>
        </w:tc>
        <w:tc>
          <w:tcPr>
            <w:tcW w:w="800" w:type="dxa"/>
            <w:tcMar>
              <w:top w:w="20" w:type="dxa"/>
              <w:left w:w="20" w:type="dxa"/>
              <w:bottom w:w="20" w:type="dxa"/>
              <w:right w:w="20" w:type="dxa"/>
            </w:tcMar>
            <w:vAlign w:val="center"/>
            <w:hideMark/>
          </w:tcPr>
          <w:p w14:paraId="2C93BDA5"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3ADF288D"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1E237940" w14:textId="77777777" w:rsidR="00237E63" w:rsidRPr="006314BF" w:rsidRDefault="00237E63" w:rsidP="00D911F9">
            <w:pPr>
              <w:pStyle w:val="movimento2"/>
              <w:rPr>
                <w:color w:val="002060"/>
              </w:rPr>
            </w:pPr>
            <w:r w:rsidRPr="006314BF">
              <w:rPr>
                <w:color w:val="002060"/>
              </w:rPr>
              <w:t> </w:t>
            </w:r>
          </w:p>
        </w:tc>
      </w:tr>
    </w:tbl>
    <w:p w14:paraId="626114C2" w14:textId="77777777" w:rsidR="00237E63" w:rsidRPr="006314BF" w:rsidRDefault="00237E63" w:rsidP="00237E63">
      <w:pPr>
        <w:pStyle w:val="diffida"/>
        <w:spacing w:before="80" w:beforeAutospacing="0" w:after="40" w:afterAutospacing="0"/>
        <w:jc w:val="left"/>
        <w:rPr>
          <w:rFonts w:eastAsiaTheme="minorEastAsia"/>
          <w:color w:val="002060"/>
        </w:rPr>
      </w:pPr>
      <w:r w:rsidRPr="006314BF">
        <w:rPr>
          <w:color w:val="002060"/>
        </w:rPr>
        <w:t xml:space="preserve">Per proteste nei confronti dell'arbitro. Allontanato. </w:t>
      </w:r>
    </w:p>
    <w:p w14:paraId="4166405A" w14:textId="77777777" w:rsidR="00237E63" w:rsidRPr="006314BF" w:rsidRDefault="00237E63" w:rsidP="00237E63">
      <w:pPr>
        <w:pStyle w:val="titolo30"/>
        <w:rPr>
          <w:color w:val="002060"/>
        </w:rPr>
      </w:pPr>
      <w:r w:rsidRPr="006314BF">
        <w:rPr>
          <w:color w:val="002060"/>
        </w:rPr>
        <w:t xml:space="preserve">CALCIATORI ESPULSI </w:t>
      </w:r>
    </w:p>
    <w:p w14:paraId="0ABF896D" w14:textId="77777777" w:rsidR="00237E63" w:rsidRPr="006314BF" w:rsidRDefault="00237E63" w:rsidP="00237E63">
      <w:pPr>
        <w:pStyle w:val="titolo20"/>
        <w:rPr>
          <w:color w:val="002060"/>
        </w:rPr>
      </w:pPr>
      <w:r w:rsidRPr="006314B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E63" w:rsidRPr="006314BF" w14:paraId="277410BE" w14:textId="77777777" w:rsidTr="00D911F9">
        <w:tc>
          <w:tcPr>
            <w:tcW w:w="2200" w:type="dxa"/>
            <w:tcMar>
              <w:top w:w="20" w:type="dxa"/>
              <w:left w:w="20" w:type="dxa"/>
              <w:bottom w:w="20" w:type="dxa"/>
              <w:right w:w="20" w:type="dxa"/>
            </w:tcMar>
            <w:vAlign w:val="center"/>
            <w:hideMark/>
          </w:tcPr>
          <w:p w14:paraId="7107CE12" w14:textId="77777777" w:rsidR="00237E63" w:rsidRPr="006314BF" w:rsidRDefault="00237E63" w:rsidP="00D911F9">
            <w:pPr>
              <w:pStyle w:val="movimento"/>
              <w:rPr>
                <w:color w:val="002060"/>
              </w:rPr>
            </w:pPr>
            <w:r w:rsidRPr="006314BF">
              <w:rPr>
                <w:color w:val="002060"/>
              </w:rPr>
              <w:t>BELARDINELLI MANUEL</w:t>
            </w:r>
          </w:p>
        </w:tc>
        <w:tc>
          <w:tcPr>
            <w:tcW w:w="2200" w:type="dxa"/>
            <w:tcMar>
              <w:top w:w="20" w:type="dxa"/>
              <w:left w:w="20" w:type="dxa"/>
              <w:bottom w:w="20" w:type="dxa"/>
              <w:right w:w="20" w:type="dxa"/>
            </w:tcMar>
            <w:vAlign w:val="center"/>
            <w:hideMark/>
          </w:tcPr>
          <w:p w14:paraId="53798093" w14:textId="77777777" w:rsidR="00237E63" w:rsidRPr="006314BF" w:rsidRDefault="00237E63" w:rsidP="00D911F9">
            <w:pPr>
              <w:pStyle w:val="movimento2"/>
              <w:rPr>
                <w:color w:val="002060"/>
              </w:rPr>
            </w:pPr>
            <w:r w:rsidRPr="006314BF">
              <w:rPr>
                <w:color w:val="002060"/>
              </w:rPr>
              <w:t xml:space="preserve">(PEGASO C5) </w:t>
            </w:r>
          </w:p>
        </w:tc>
        <w:tc>
          <w:tcPr>
            <w:tcW w:w="800" w:type="dxa"/>
            <w:tcMar>
              <w:top w:w="20" w:type="dxa"/>
              <w:left w:w="20" w:type="dxa"/>
              <w:bottom w:w="20" w:type="dxa"/>
              <w:right w:w="20" w:type="dxa"/>
            </w:tcMar>
            <w:vAlign w:val="center"/>
            <w:hideMark/>
          </w:tcPr>
          <w:p w14:paraId="774660F0"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6201D9B6"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7C0A0523" w14:textId="77777777" w:rsidR="00237E63" w:rsidRPr="006314BF" w:rsidRDefault="00237E63" w:rsidP="00D911F9">
            <w:pPr>
              <w:pStyle w:val="movimento2"/>
              <w:rPr>
                <w:color w:val="002060"/>
              </w:rPr>
            </w:pPr>
            <w:r w:rsidRPr="006314BF">
              <w:rPr>
                <w:color w:val="002060"/>
              </w:rPr>
              <w:t> </w:t>
            </w:r>
          </w:p>
        </w:tc>
      </w:tr>
    </w:tbl>
    <w:p w14:paraId="2AB31AC6" w14:textId="77777777" w:rsidR="00237E63" w:rsidRPr="006314BF" w:rsidRDefault="00237E63" w:rsidP="00237E63">
      <w:pPr>
        <w:pStyle w:val="titolo30"/>
        <w:rPr>
          <w:rFonts w:eastAsiaTheme="minorEastAsia"/>
          <w:color w:val="002060"/>
        </w:rPr>
      </w:pPr>
      <w:r w:rsidRPr="006314BF">
        <w:rPr>
          <w:color w:val="002060"/>
        </w:rPr>
        <w:t xml:space="preserve">CALCIATORI NON ESPULSI </w:t>
      </w:r>
    </w:p>
    <w:p w14:paraId="3416D7ED" w14:textId="77777777" w:rsidR="00237E63" w:rsidRPr="006314BF" w:rsidRDefault="00237E63" w:rsidP="00237E63">
      <w:pPr>
        <w:pStyle w:val="titolo20"/>
        <w:rPr>
          <w:color w:val="002060"/>
        </w:rPr>
      </w:pPr>
      <w:r w:rsidRPr="006314BF">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E63" w:rsidRPr="006314BF" w14:paraId="4B4748D7" w14:textId="77777777" w:rsidTr="00D911F9">
        <w:tc>
          <w:tcPr>
            <w:tcW w:w="2200" w:type="dxa"/>
            <w:tcMar>
              <w:top w:w="20" w:type="dxa"/>
              <w:left w:w="20" w:type="dxa"/>
              <w:bottom w:w="20" w:type="dxa"/>
              <w:right w:w="20" w:type="dxa"/>
            </w:tcMar>
            <w:vAlign w:val="center"/>
            <w:hideMark/>
          </w:tcPr>
          <w:p w14:paraId="6B666933" w14:textId="77777777" w:rsidR="00237E63" w:rsidRPr="006314BF" w:rsidRDefault="00237E63" w:rsidP="00D911F9">
            <w:pPr>
              <w:pStyle w:val="movimento"/>
              <w:rPr>
                <w:color w:val="002060"/>
              </w:rPr>
            </w:pPr>
            <w:r w:rsidRPr="006314BF">
              <w:rPr>
                <w:color w:val="002060"/>
              </w:rPr>
              <w:t>RANZUGLIA MICHELE</w:t>
            </w:r>
          </w:p>
        </w:tc>
        <w:tc>
          <w:tcPr>
            <w:tcW w:w="2200" w:type="dxa"/>
            <w:tcMar>
              <w:top w:w="20" w:type="dxa"/>
              <w:left w:w="20" w:type="dxa"/>
              <w:bottom w:w="20" w:type="dxa"/>
              <w:right w:w="20" w:type="dxa"/>
            </w:tcMar>
            <w:vAlign w:val="center"/>
            <w:hideMark/>
          </w:tcPr>
          <w:p w14:paraId="52DEBC04" w14:textId="77777777" w:rsidR="00237E63" w:rsidRPr="006314BF" w:rsidRDefault="00237E63" w:rsidP="00D911F9">
            <w:pPr>
              <w:pStyle w:val="movimento2"/>
              <w:rPr>
                <w:color w:val="002060"/>
              </w:rPr>
            </w:pPr>
            <w:r w:rsidRPr="006314BF">
              <w:rPr>
                <w:color w:val="002060"/>
              </w:rPr>
              <w:t xml:space="preserve">(CANTINE RIUNITE CSI) </w:t>
            </w:r>
          </w:p>
        </w:tc>
        <w:tc>
          <w:tcPr>
            <w:tcW w:w="800" w:type="dxa"/>
            <w:tcMar>
              <w:top w:w="20" w:type="dxa"/>
              <w:left w:w="20" w:type="dxa"/>
              <w:bottom w:w="20" w:type="dxa"/>
              <w:right w:w="20" w:type="dxa"/>
            </w:tcMar>
            <w:vAlign w:val="center"/>
            <w:hideMark/>
          </w:tcPr>
          <w:p w14:paraId="45DFD446"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36DF4DB5" w14:textId="77777777" w:rsidR="00237E63" w:rsidRPr="006314BF" w:rsidRDefault="00237E63" w:rsidP="00D911F9">
            <w:pPr>
              <w:pStyle w:val="movimento"/>
              <w:rPr>
                <w:color w:val="002060"/>
              </w:rPr>
            </w:pPr>
            <w:r w:rsidRPr="006314BF">
              <w:rPr>
                <w:color w:val="002060"/>
              </w:rPr>
              <w:t>LOMBARDI ENRICO</w:t>
            </w:r>
          </w:p>
        </w:tc>
        <w:tc>
          <w:tcPr>
            <w:tcW w:w="2200" w:type="dxa"/>
            <w:tcMar>
              <w:top w:w="20" w:type="dxa"/>
              <w:left w:w="20" w:type="dxa"/>
              <w:bottom w:w="20" w:type="dxa"/>
              <w:right w:w="20" w:type="dxa"/>
            </w:tcMar>
            <w:vAlign w:val="center"/>
            <w:hideMark/>
          </w:tcPr>
          <w:p w14:paraId="2FB4EF26" w14:textId="77777777" w:rsidR="00237E63" w:rsidRPr="006314BF" w:rsidRDefault="00237E63" w:rsidP="00D911F9">
            <w:pPr>
              <w:pStyle w:val="movimento2"/>
              <w:rPr>
                <w:color w:val="002060"/>
              </w:rPr>
            </w:pPr>
            <w:r w:rsidRPr="006314BF">
              <w:rPr>
                <w:color w:val="002060"/>
              </w:rPr>
              <w:t xml:space="preserve">(CASENUOVE) </w:t>
            </w:r>
          </w:p>
        </w:tc>
      </w:tr>
      <w:tr w:rsidR="00237E63" w:rsidRPr="006314BF" w14:paraId="41D3E969" w14:textId="77777777" w:rsidTr="00D911F9">
        <w:tc>
          <w:tcPr>
            <w:tcW w:w="2200" w:type="dxa"/>
            <w:tcMar>
              <w:top w:w="20" w:type="dxa"/>
              <w:left w:w="20" w:type="dxa"/>
              <w:bottom w:w="20" w:type="dxa"/>
              <w:right w:w="20" w:type="dxa"/>
            </w:tcMar>
            <w:vAlign w:val="center"/>
            <w:hideMark/>
          </w:tcPr>
          <w:p w14:paraId="08C23740" w14:textId="77777777" w:rsidR="00237E63" w:rsidRPr="006314BF" w:rsidRDefault="00237E63" w:rsidP="00D911F9">
            <w:pPr>
              <w:pStyle w:val="movimento"/>
              <w:rPr>
                <w:color w:val="002060"/>
              </w:rPr>
            </w:pPr>
            <w:r w:rsidRPr="006314BF">
              <w:rPr>
                <w:color w:val="002060"/>
              </w:rPr>
              <w:t>BARTOLACCI GABRIELE</w:t>
            </w:r>
          </w:p>
        </w:tc>
        <w:tc>
          <w:tcPr>
            <w:tcW w:w="2200" w:type="dxa"/>
            <w:tcMar>
              <w:top w:w="20" w:type="dxa"/>
              <w:left w:w="20" w:type="dxa"/>
              <w:bottom w:w="20" w:type="dxa"/>
              <w:right w:w="20" w:type="dxa"/>
            </w:tcMar>
            <w:vAlign w:val="center"/>
            <w:hideMark/>
          </w:tcPr>
          <w:p w14:paraId="1DCE4F3E" w14:textId="77777777" w:rsidR="00237E63" w:rsidRPr="006314BF" w:rsidRDefault="00237E63" w:rsidP="00D911F9">
            <w:pPr>
              <w:pStyle w:val="movimento2"/>
              <w:rPr>
                <w:color w:val="002060"/>
              </w:rPr>
            </w:pPr>
            <w:r w:rsidRPr="006314BF">
              <w:rPr>
                <w:color w:val="002060"/>
              </w:rPr>
              <w:t xml:space="preserve">(CIARNIN) </w:t>
            </w:r>
          </w:p>
        </w:tc>
        <w:tc>
          <w:tcPr>
            <w:tcW w:w="800" w:type="dxa"/>
            <w:tcMar>
              <w:top w:w="20" w:type="dxa"/>
              <w:left w:w="20" w:type="dxa"/>
              <w:bottom w:w="20" w:type="dxa"/>
              <w:right w:w="20" w:type="dxa"/>
            </w:tcMar>
            <w:vAlign w:val="center"/>
            <w:hideMark/>
          </w:tcPr>
          <w:p w14:paraId="0EC2D1D2"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62F82606" w14:textId="77777777" w:rsidR="00237E63" w:rsidRPr="006314BF" w:rsidRDefault="00237E63" w:rsidP="00D911F9">
            <w:pPr>
              <w:pStyle w:val="movimento"/>
              <w:rPr>
                <w:color w:val="002060"/>
              </w:rPr>
            </w:pPr>
            <w:r w:rsidRPr="006314BF">
              <w:rPr>
                <w:color w:val="002060"/>
              </w:rPr>
              <w:t>VIDALE GIACOMO</w:t>
            </w:r>
          </w:p>
        </w:tc>
        <w:tc>
          <w:tcPr>
            <w:tcW w:w="2200" w:type="dxa"/>
            <w:tcMar>
              <w:top w:w="20" w:type="dxa"/>
              <w:left w:w="20" w:type="dxa"/>
              <w:bottom w:w="20" w:type="dxa"/>
              <w:right w:w="20" w:type="dxa"/>
            </w:tcMar>
            <w:vAlign w:val="center"/>
            <w:hideMark/>
          </w:tcPr>
          <w:p w14:paraId="64D7B1FB" w14:textId="77777777" w:rsidR="00237E63" w:rsidRPr="006314BF" w:rsidRDefault="00237E63" w:rsidP="00D911F9">
            <w:pPr>
              <w:pStyle w:val="movimento2"/>
              <w:rPr>
                <w:color w:val="002060"/>
              </w:rPr>
            </w:pPr>
            <w:r w:rsidRPr="006314BF">
              <w:rPr>
                <w:color w:val="002060"/>
              </w:rPr>
              <w:t xml:space="preserve">(CIARNIN) </w:t>
            </w:r>
          </w:p>
        </w:tc>
      </w:tr>
      <w:tr w:rsidR="00237E63" w:rsidRPr="006314BF" w14:paraId="315699E8" w14:textId="77777777" w:rsidTr="00D911F9">
        <w:tc>
          <w:tcPr>
            <w:tcW w:w="2200" w:type="dxa"/>
            <w:tcMar>
              <w:top w:w="20" w:type="dxa"/>
              <w:left w:w="20" w:type="dxa"/>
              <w:bottom w:w="20" w:type="dxa"/>
              <w:right w:w="20" w:type="dxa"/>
            </w:tcMar>
            <w:vAlign w:val="center"/>
            <w:hideMark/>
          </w:tcPr>
          <w:p w14:paraId="79AE4B51" w14:textId="77777777" w:rsidR="00237E63" w:rsidRPr="006314BF" w:rsidRDefault="00237E63" w:rsidP="00D911F9">
            <w:pPr>
              <w:pStyle w:val="movimento"/>
              <w:rPr>
                <w:color w:val="002060"/>
              </w:rPr>
            </w:pPr>
            <w:r w:rsidRPr="006314BF">
              <w:rPr>
                <w:color w:val="002060"/>
              </w:rPr>
              <w:t>GRISOGANI MATTIA</w:t>
            </w:r>
          </w:p>
        </w:tc>
        <w:tc>
          <w:tcPr>
            <w:tcW w:w="2200" w:type="dxa"/>
            <w:tcMar>
              <w:top w:w="20" w:type="dxa"/>
              <w:left w:w="20" w:type="dxa"/>
              <w:bottom w:w="20" w:type="dxa"/>
              <w:right w:w="20" w:type="dxa"/>
            </w:tcMar>
            <w:vAlign w:val="center"/>
            <w:hideMark/>
          </w:tcPr>
          <w:p w14:paraId="2E8C4B07" w14:textId="77777777" w:rsidR="00237E63" w:rsidRPr="006314BF" w:rsidRDefault="00237E63" w:rsidP="00D911F9">
            <w:pPr>
              <w:pStyle w:val="movimento2"/>
              <w:rPr>
                <w:color w:val="002060"/>
              </w:rPr>
            </w:pPr>
            <w:r w:rsidRPr="006314BF">
              <w:rPr>
                <w:color w:val="002060"/>
              </w:rPr>
              <w:t xml:space="preserve">(FIGHT BULLS CORRIDONIA) </w:t>
            </w:r>
          </w:p>
        </w:tc>
        <w:tc>
          <w:tcPr>
            <w:tcW w:w="800" w:type="dxa"/>
            <w:tcMar>
              <w:top w:w="20" w:type="dxa"/>
              <w:left w:w="20" w:type="dxa"/>
              <w:bottom w:w="20" w:type="dxa"/>
              <w:right w:w="20" w:type="dxa"/>
            </w:tcMar>
            <w:vAlign w:val="center"/>
            <w:hideMark/>
          </w:tcPr>
          <w:p w14:paraId="572714E6"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11598EBA" w14:textId="77777777" w:rsidR="00237E63" w:rsidRPr="006314BF" w:rsidRDefault="00237E63" w:rsidP="00D911F9">
            <w:pPr>
              <w:pStyle w:val="movimento"/>
              <w:rPr>
                <w:color w:val="002060"/>
              </w:rPr>
            </w:pPr>
            <w:r w:rsidRPr="006314BF">
              <w:rPr>
                <w:color w:val="002060"/>
              </w:rPr>
              <w:t>EUSEPI DAVIDE</w:t>
            </w:r>
          </w:p>
        </w:tc>
        <w:tc>
          <w:tcPr>
            <w:tcW w:w="2200" w:type="dxa"/>
            <w:tcMar>
              <w:top w:w="20" w:type="dxa"/>
              <w:left w:w="20" w:type="dxa"/>
              <w:bottom w:w="20" w:type="dxa"/>
              <w:right w:w="20" w:type="dxa"/>
            </w:tcMar>
            <w:vAlign w:val="center"/>
            <w:hideMark/>
          </w:tcPr>
          <w:p w14:paraId="33C540E0" w14:textId="77777777" w:rsidR="00237E63" w:rsidRPr="006314BF" w:rsidRDefault="00237E63" w:rsidP="00D911F9">
            <w:pPr>
              <w:pStyle w:val="movimento2"/>
              <w:rPr>
                <w:color w:val="002060"/>
              </w:rPr>
            </w:pPr>
            <w:r w:rsidRPr="006314BF">
              <w:rPr>
                <w:color w:val="002060"/>
              </w:rPr>
              <w:t xml:space="preserve">(PIANDIROSE) </w:t>
            </w:r>
          </w:p>
        </w:tc>
      </w:tr>
      <w:tr w:rsidR="00237E63" w:rsidRPr="006314BF" w14:paraId="20400D04" w14:textId="77777777" w:rsidTr="00D911F9">
        <w:tc>
          <w:tcPr>
            <w:tcW w:w="2200" w:type="dxa"/>
            <w:tcMar>
              <w:top w:w="20" w:type="dxa"/>
              <w:left w:w="20" w:type="dxa"/>
              <w:bottom w:w="20" w:type="dxa"/>
              <w:right w:w="20" w:type="dxa"/>
            </w:tcMar>
            <w:vAlign w:val="center"/>
            <w:hideMark/>
          </w:tcPr>
          <w:p w14:paraId="625B2C86" w14:textId="77777777" w:rsidR="00237E63" w:rsidRPr="006314BF" w:rsidRDefault="00237E63" w:rsidP="00D911F9">
            <w:pPr>
              <w:pStyle w:val="movimento"/>
              <w:rPr>
                <w:color w:val="002060"/>
              </w:rPr>
            </w:pPr>
            <w:r w:rsidRPr="006314BF">
              <w:rPr>
                <w:color w:val="002060"/>
              </w:rPr>
              <w:t>ZAPPATORE MARCO</w:t>
            </w:r>
          </w:p>
        </w:tc>
        <w:tc>
          <w:tcPr>
            <w:tcW w:w="2200" w:type="dxa"/>
            <w:tcMar>
              <w:top w:w="20" w:type="dxa"/>
              <w:left w:w="20" w:type="dxa"/>
              <w:bottom w:w="20" w:type="dxa"/>
              <w:right w:w="20" w:type="dxa"/>
            </w:tcMar>
            <w:vAlign w:val="center"/>
            <w:hideMark/>
          </w:tcPr>
          <w:p w14:paraId="5EC80950" w14:textId="77777777" w:rsidR="00237E63" w:rsidRPr="006314BF" w:rsidRDefault="00237E63" w:rsidP="00D911F9">
            <w:pPr>
              <w:pStyle w:val="movimento2"/>
              <w:rPr>
                <w:color w:val="002060"/>
              </w:rPr>
            </w:pPr>
            <w:r w:rsidRPr="006314BF">
              <w:rPr>
                <w:color w:val="002060"/>
              </w:rPr>
              <w:t xml:space="preserve">(VIRTUS TEAM SOC.COOP.) </w:t>
            </w:r>
          </w:p>
        </w:tc>
        <w:tc>
          <w:tcPr>
            <w:tcW w:w="800" w:type="dxa"/>
            <w:tcMar>
              <w:top w:w="20" w:type="dxa"/>
              <w:left w:w="20" w:type="dxa"/>
              <w:bottom w:w="20" w:type="dxa"/>
              <w:right w:w="20" w:type="dxa"/>
            </w:tcMar>
            <w:vAlign w:val="center"/>
            <w:hideMark/>
          </w:tcPr>
          <w:p w14:paraId="3B1A2CD6"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7636E15C"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32707B89" w14:textId="77777777" w:rsidR="00237E63" w:rsidRPr="006314BF" w:rsidRDefault="00237E63" w:rsidP="00D911F9">
            <w:pPr>
              <w:pStyle w:val="movimento2"/>
              <w:rPr>
                <w:color w:val="002060"/>
              </w:rPr>
            </w:pPr>
            <w:r w:rsidRPr="006314BF">
              <w:rPr>
                <w:color w:val="002060"/>
              </w:rPr>
              <w:t> </w:t>
            </w:r>
          </w:p>
        </w:tc>
      </w:tr>
    </w:tbl>
    <w:p w14:paraId="5440088D" w14:textId="77777777" w:rsidR="00237E63" w:rsidRPr="006314BF" w:rsidRDefault="00237E63" w:rsidP="00237E63">
      <w:pPr>
        <w:pStyle w:val="titolo20"/>
        <w:rPr>
          <w:rFonts w:eastAsiaTheme="minorEastAsia"/>
          <w:color w:val="002060"/>
        </w:rPr>
      </w:pPr>
      <w:r w:rsidRPr="006314BF">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E63" w:rsidRPr="006314BF" w14:paraId="7B6701A2" w14:textId="77777777" w:rsidTr="00D911F9">
        <w:tc>
          <w:tcPr>
            <w:tcW w:w="2200" w:type="dxa"/>
            <w:tcMar>
              <w:top w:w="20" w:type="dxa"/>
              <w:left w:w="20" w:type="dxa"/>
              <w:bottom w:w="20" w:type="dxa"/>
              <w:right w:w="20" w:type="dxa"/>
            </w:tcMar>
            <w:vAlign w:val="center"/>
            <w:hideMark/>
          </w:tcPr>
          <w:p w14:paraId="3794E89B" w14:textId="77777777" w:rsidR="00237E63" w:rsidRPr="006314BF" w:rsidRDefault="00237E63" w:rsidP="00D911F9">
            <w:pPr>
              <w:pStyle w:val="movimento"/>
              <w:rPr>
                <w:color w:val="002060"/>
              </w:rPr>
            </w:pPr>
            <w:r w:rsidRPr="006314BF">
              <w:rPr>
                <w:color w:val="002060"/>
              </w:rPr>
              <w:t>CARAMANTI LORENZO</w:t>
            </w:r>
          </w:p>
        </w:tc>
        <w:tc>
          <w:tcPr>
            <w:tcW w:w="2200" w:type="dxa"/>
            <w:tcMar>
              <w:top w:w="20" w:type="dxa"/>
              <w:left w:w="20" w:type="dxa"/>
              <w:bottom w:w="20" w:type="dxa"/>
              <w:right w:w="20" w:type="dxa"/>
            </w:tcMar>
            <w:vAlign w:val="center"/>
            <w:hideMark/>
          </w:tcPr>
          <w:p w14:paraId="66AC64EA" w14:textId="77777777" w:rsidR="00237E63" w:rsidRPr="006314BF" w:rsidRDefault="00237E63" w:rsidP="00D911F9">
            <w:pPr>
              <w:pStyle w:val="movimento2"/>
              <w:rPr>
                <w:color w:val="002060"/>
              </w:rPr>
            </w:pPr>
            <w:r w:rsidRPr="006314BF">
              <w:rPr>
                <w:color w:val="002060"/>
              </w:rPr>
              <w:t xml:space="preserve">(C.U.S. CAMERINO A.S.D.) </w:t>
            </w:r>
          </w:p>
        </w:tc>
        <w:tc>
          <w:tcPr>
            <w:tcW w:w="800" w:type="dxa"/>
            <w:tcMar>
              <w:top w:w="20" w:type="dxa"/>
              <w:left w:w="20" w:type="dxa"/>
              <w:bottom w:w="20" w:type="dxa"/>
              <w:right w:w="20" w:type="dxa"/>
            </w:tcMar>
            <w:vAlign w:val="center"/>
            <w:hideMark/>
          </w:tcPr>
          <w:p w14:paraId="7EA84058"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17B959EC" w14:textId="77777777" w:rsidR="00237E63" w:rsidRPr="006314BF" w:rsidRDefault="00237E63" w:rsidP="00D911F9">
            <w:pPr>
              <w:pStyle w:val="movimento"/>
              <w:rPr>
                <w:color w:val="002060"/>
              </w:rPr>
            </w:pPr>
            <w:r w:rsidRPr="006314BF">
              <w:rPr>
                <w:color w:val="002060"/>
              </w:rPr>
              <w:t>CHINIGIOLI LUCA</w:t>
            </w:r>
          </w:p>
        </w:tc>
        <w:tc>
          <w:tcPr>
            <w:tcW w:w="2200" w:type="dxa"/>
            <w:tcMar>
              <w:top w:w="20" w:type="dxa"/>
              <w:left w:w="20" w:type="dxa"/>
              <w:bottom w:w="20" w:type="dxa"/>
              <w:right w:w="20" w:type="dxa"/>
            </w:tcMar>
            <w:vAlign w:val="center"/>
            <w:hideMark/>
          </w:tcPr>
          <w:p w14:paraId="3CBB6037" w14:textId="77777777" w:rsidR="00237E63" w:rsidRPr="006314BF" w:rsidRDefault="00237E63" w:rsidP="00D911F9">
            <w:pPr>
              <w:pStyle w:val="movimento2"/>
              <w:rPr>
                <w:color w:val="002060"/>
              </w:rPr>
            </w:pPr>
            <w:r w:rsidRPr="006314BF">
              <w:rPr>
                <w:color w:val="002060"/>
              </w:rPr>
              <w:t xml:space="preserve">(C.U.S. CAMERINO A.S.D.) </w:t>
            </w:r>
          </w:p>
        </w:tc>
      </w:tr>
      <w:tr w:rsidR="00237E63" w:rsidRPr="006314BF" w14:paraId="7C97E739" w14:textId="77777777" w:rsidTr="00D911F9">
        <w:tc>
          <w:tcPr>
            <w:tcW w:w="2200" w:type="dxa"/>
            <w:tcMar>
              <w:top w:w="20" w:type="dxa"/>
              <w:left w:w="20" w:type="dxa"/>
              <w:bottom w:w="20" w:type="dxa"/>
              <w:right w:w="20" w:type="dxa"/>
            </w:tcMar>
            <w:vAlign w:val="center"/>
            <w:hideMark/>
          </w:tcPr>
          <w:p w14:paraId="39B69405" w14:textId="77777777" w:rsidR="00237E63" w:rsidRPr="006314BF" w:rsidRDefault="00237E63" w:rsidP="00D911F9">
            <w:pPr>
              <w:pStyle w:val="movimento"/>
              <w:rPr>
                <w:color w:val="002060"/>
              </w:rPr>
            </w:pPr>
            <w:r w:rsidRPr="006314BF">
              <w:rPr>
                <w:color w:val="002060"/>
              </w:rPr>
              <w:t>CALZOLAIO LORENZO</w:t>
            </w:r>
          </w:p>
        </w:tc>
        <w:tc>
          <w:tcPr>
            <w:tcW w:w="2200" w:type="dxa"/>
            <w:tcMar>
              <w:top w:w="20" w:type="dxa"/>
              <w:left w:w="20" w:type="dxa"/>
              <w:bottom w:w="20" w:type="dxa"/>
              <w:right w:w="20" w:type="dxa"/>
            </w:tcMar>
            <w:vAlign w:val="center"/>
            <w:hideMark/>
          </w:tcPr>
          <w:p w14:paraId="2C595A83" w14:textId="77777777" w:rsidR="00237E63" w:rsidRPr="006314BF" w:rsidRDefault="00237E63" w:rsidP="00D911F9">
            <w:pPr>
              <w:pStyle w:val="movimento2"/>
              <w:rPr>
                <w:color w:val="002060"/>
              </w:rPr>
            </w:pPr>
            <w:r w:rsidRPr="006314BF">
              <w:rPr>
                <w:color w:val="002060"/>
              </w:rPr>
              <w:t xml:space="preserve">(CANTINE RIUNITE CSI) </w:t>
            </w:r>
          </w:p>
        </w:tc>
        <w:tc>
          <w:tcPr>
            <w:tcW w:w="800" w:type="dxa"/>
            <w:tcMar>
              <w:top w:w="20" w:type="dxa"/>
              <w:left w:w="20" w:type="dxa"/>
              <w:bottom w:w="20" w:type="dxa"/>
              <w:right w:w="20" w:type="dxa"/>
            </w:tcMar>
            <w:vAlign w:val="center"/>
            <w:hideMark/>
          </w:tcPr>
          <w:p w14:paraId="7AF20D22"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32EEBE60" w14:textId="77777777" w:rsidR="00237E63" w:rsidRPr="006314BF" w:rsidRDefault="00237E63" w:rsidP="00D911F9">
            <w:pPr>
              <w:pStyle w:val="movimento"/>
              <w:rPr>
                <w:color w:val="002060"/>
              </w:rPr>
            </w:pPr>
            <w:r w:rsidRPr="006314BF">
              <w:rPr>
                <w:color w:val="002060"/>
              </w:rPr>
              <w:t>STACCHIOTTI ALESSANDRO</w:t>
            </w:r>
          </w:p>
        </w:tc>
        <w:tc>
          <w:tcPr>
            <w:tcW w:w="2200" w:type="dxa"/>
            <w:tcMar>
              <w:top w:w="20" w:type="dxa"/>
              <w:left w:w="20" w:type="dxa"/>
              <w:bottom w:w="20" w:type="dxa"/>
              <w:right w:w="20" w:type="dxa"/>
            </w:tcMar>
            <w:vAlign w:val="center"/>
            <w:hideMark/>
          </w:tcPr>
          <w:p w14:paraId="0C0A2772" w14:textId="77777777" w:rsidR="00237E63" w:rsidRPr="006314BF" w:rsidRDefault="00237E63" w:rsidP="00D911F9">
            <w:pPr>
              <w:pStyle w:val="movimento2"/>
              <w:rPr>
                <w:color w:val="002060"/>
              </w:rPr>
            </w:pPr>
            <w:r w:rsidRPr="006314BF">
              <w:rPr>
                <w:color w:val="002060"/>
              </w:rPr>
              <w:t xml:space="preserve">(CANTINE RIUNITE CSI) </w:t>
            </w:r>
          </w:p>
        </w:tc>
      </w:tr>
      <w:tr w:rsidR="00237E63" w:rsidRPr="006314BF" w14:paraId="78352DC7" w14:textId="77777777" w:rsidTr="00D911F9">
        <w:tc>
          <w:tcPr>
            <w:tcW w:w="2200" w:type="dxa"/>
            <w:tcMar>
              <w:top w:w="20" w:type="dxa"/>
              <w:left w:w="20" w:type="dxa"/>
              <w:bottom w:w="20" w:type="dxa"/>
              <w:right w:w="20" w:type="dxa"/>
            </w:tcMar>
            <w:vAlign w:val="center"/>
            <w:hideMark/>
          </w:tcPr>
          <w:p w14:paraId="6A8E795B" w14:textId="77777777" w:rsidR="00237E63" w:rsidRPr="006314BF" w:rsidRDefault="00237E63" w:rsidP="00D911F9">
            <w:pPr>
              <w:pStyle w:val="movimento"/>
              <w:rPr>
                <w:color w:val="002060"/>
              </w:rPr>
            </w:pPr>
            <w:r w:rsidRPr="006314BF">
              <w:rPr>
                <w:color w:val="002060"/>
              </w:rPr>
              <w:t>DOLLANI CRISTIAN</w:t>
            </w:r>
          </w:p>
        </w:tc>
        <w:tc>
          <w:tcPr>
            <w:tcW w:w="2200" w:type="dxa"/>
            <w:tcMar>
              <w:top w:w="20" w:type="dxa"/>
              <w:left w:w="20" w:type="dxa"/>
              <w:bottom w:w="20" w:type="dxa"/>
              <w:right w:w="20" w:type="dxa"/>
            </w:tcMar>
            <w:vAlign w:val="center"/>
            <w:hideMark/>
          </w:tcPr>
          <w:p w14:paraId="76D27770" w14:textId="77777777" w:rsidR="00237E63" w:rsidRPr="006314BF" w:rsidRDefault="00237E63" w:rsidP="00D911F9">
            <w:pPr>
              <w:pStyle w:val="movimento2"/>
              <w:rPr>
                <w:color w:val="002060"/>
              </w:rPr>
            </w:pPr>
            <w:r w:rsidRPr="006314BF">
              <w:rPr>
                <w:color w:val="002060"/>
              </w:rPr>
              <w:t xml:space="preserve">(CASENUOVE) </w:t>
            </w:r>
          </w:p>
        </w:tc>
        <w:tc>
          <w:tcPr>
            <w:tcW w:w="800" w:type="dxa"/>
            <w:tcMar>
              <w:top w:w="20" w:type="dxa"/>
              <w:left w:w="20" w:type="dxa"/>
              <w:bottom w:w="20" w:type="dxa"/>
              <w:right w:w="20" w:type="dxa"/>
            </w:tcMar>
            <w:vAlign w:val="center"/>
            <w:hideMark/>
          </w:tcPr>
          <w:p w14:paraId="033D0CA9"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581B645E" w14:textId="77777777" w:rsidR="00237E63" w:rsidRPr="006314BF" w:rsidRDefault="00237E63" w:rsidP="00D911F9">
            <w:pPr>
              <w:pStyle w:val="movimento"/>
              <w:rPr>
                <w:color w:val="002060"/>
              </w:rPr>
            </w:pPr>
            <w:r w:rsidRPr="006314BF">
              <w:rPr>
                <w:color w:val="002060"/>
              </w:rPr>
              <w:t>MONTIRONI ETTORE</w:t>
            </w:r>
          </w:p>
        </w:tc>
        <w:tc>
          <w:tcPr>
            <w:tcW w:w="2200" w:type="dxa"/>
            <w:tcMar>
              <w:top w:w="20" w:type="dxa"/>
              <w:left w:w="20" w:type="dxa"/>
              <w:bottom w:w="20" w:type="dxa"/>
              <w:right w:w="20" w:type="dxa"/>
            </w:tcMar>
            <w:vAlign w:val="center"/>
            <w:hideMark/>
          </w:tcPr>
          <w:p w14:paraId="2DE6541A" w14:textId="77777777" w:rsidR="00237E63" w:rsidRPr="006314BF" w:rsidRDefault="00237E63" w:rsidP="00D911F9">
            <w:pPr>
              <w:pStyle w:val="movimento2"/>
              <w:rPr>
                <w:color w:val="002060"/>
              </w:rPr>
            </w:pPr>
            <w:r w:rsidRPr="006314BF">
              <w:rPr>
                <w:color w:val="002060"/>
              </w:rPr>
              <w:t xml:space="preserve">(FUTSAL RECANATI) </w:t>
            </w:r>
          </w:p>
        </w:tc>
      </w:tr>
      <w:tr w:rsidR="00237E63" w:rsidRPr="006314BF" w14:paraId="5AFF3549" w14:textId="77777777" w:rsidTr="00D911F9">
        <w:tc>
          <w:tcPr>
            <w:tcW w:w="2200" w:type="dxa"/>
            <w:tcMar>
              <w:top w:w="20" w:type="dxa"/>
              <w:left w:w="20" w:type="dxa"/>
              <w:bottom w:w="20" w:type="dxa"/>
              <w:right w:w="20" w:type="dxa"/>
            </w:tcMar>
            <w:vAlign w:val="center"/>
            <w:hideMark/>
          </w:tcPr>
          <w:p w14:paraId="2B2A1E4F" w14:textId="77777777" w:rsidR="00237E63" w:rsidRPr="006314BF" w:rsidRDefault="00237E63" w:rsidP="00D911F9">
            <w:pPr>
              <w:pStyle w:val="movimento"/>
              <w:rPr>
                <w:color w:val="002060"/>
              </w:rPr>
            </w:pPr>
            <w:r w:rsidRPr="006314BF">
              <w:rPr>
                <w:color w:val="002060"/>
              </w:rPr>
              <w:t>MOLINARI FEDERICO</w:t>
            </w:r>
          </w:p>
        </w:tc>
        <w:tc>
          <w:tcPr>
            <w:tcW w:w="2200" w:type="dxa"/>
            <w:tcMar>
              <w:top w:w="20" w:type="dxa"/>
              <w:left w:w="20" w:type="dxa"/>
              <w:bottom w:w="20" w:type="dxa"/>
              <w:right w:w="20" w:type="dxa"/>
            </w:tcMar>
            <w:vAlign w:val="center"/>
            <w:hideMark/>
          </w:tcPr>
          <w:p w14:paraId="09D98FA6" w14:textId="77777777" w:rsidR="00237E63" w:rsidRPr="006314BF" w:rsidRDefault="00237E63" w:rsidP="00D911F9">
            <w:pPr>
              <w:pStyle w:val="movimento2"/>
              <w:rPr>
                <w:color w:val="002060"/>
              </w:rPr>
            </w:pPr>
            <w:r w:rsidRPr="006314BF">
              <w:rPr>
                <w:color w:val="002060"/>
              </w:rPr>
              <w:t xml:space="preserve">(MMSA GIOVANE AURORA) </w:t>
            </w:r>
          </w:p>
        </w:tc>
        <w:tc>
          <w:tcPr>
            <w:tcW w:w="800" w:type="dxa"/>
            <w:tcMar>
              <w:top w:w="20" w:type="dxa"/>
              <w:left w:w="20" w:type="dxa"/>
              <w:bottom w:w="20" w:type="dxa"/>
              <w:right w:w="20" w:type="dxa"/>
            </w:tcMar>
            <w:vAlign w:val="center"/>
            <w:hideMark/>
          </w:tcPr>
          <w:p w14:paraId="7A6889B3"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1777934A" w14:textId="77777777" w:rsidR="00237E63" w:rsidRPr="006314BF" w:rsidRDefault="00237E63" w:rsidP="00D911F9">
            <w:pPr>
              <w:pStyle w:val="movimento"/>
              <w:rPr>
                <w:color w:val="002060"/>
              </w:rPr>
            </w:pPr>
            <w:r w:rsidRPr="006314BF">
              <w:rPr>
                <w:color w:val="002060"/>
              </w:rPr>
              <w:t>ANGELANI ALESSANDRO</w:t>
            </w:r>
          </w:p>
        </w:tc>
        <w:tc>
          <w:tcPr>
            <w:tcW w:w="2200" w:type="dxa"/>
            <w:tcMar>
              <w:top w:w="20" w:type="dxa"/>
              <w:left w:w="20" w:type="dxa"/>
              <w:bottom w:w="20" w:type="dxa"/>
              <w:right w:w="20" w:type="dxa"/>
            </w:tcMar>
            <w:vAlign w:val="center"/>
            <w:hideMark/>
          </w:tcPr>
          <w:p w14:paraId="615A29B7" w14:textId="77777777" w:rsidR="00237E63" w:rsidRPr="006314BF" w:rsidRDefault="00237E63" w:rsidP="00D911F9">
            <w:pPr>
              <w:pStyle w:val="movimento2"/>
              <w:rPr>
                <w:color w:val="002060"/>
              </w:rPr>
            </w:pPr>
            <w:r w:rsidRPr="006314BF">
              <w:rPr>
                <w:color w:val="002060"/>
              </w:rPr>
              <w:t xml:space="preserve">(PEGASO C5) </w:t>
            </w:r>
          </w:p>
        </w:tc>
      </w:tr>
      <w:tr w:rsidR="00237E63" w:rsidRPr="006314BF" w14:paraId="2D52B7CC" w14:textId="77777777" w:rsidTr="00D911F9">
        <w:tc>
          <w:tcPr>
            <w:tcW w:w="2200" w:type="dxa"/>
            <w:tcMar>
              <w:top w:w="20" w:type="dxa"/>
              <w:left w:w="20" w:type="dxa"/>
              <w:bottom w:w="20" w:type="dxa"/>
              <w:right w:w="20" w:type="dxa"/>
            </w:tcMar>
            <w:vAlign w:val="center"/>
            <w:hideMark/>
          </w:tcPr>
          <w:p w14:paraId="0BAC0944" w14:textId="77777777" w:rsidR="00237E63" w:rsidRPr="006314BF" w:rsidRDefault="00237E63" w:rsidP="00D911F9">
            <w:pPr>
              <w:pStyle w:val="movimento"/>
              <w:rPr>
                <w:color w:val="002060"/>
              </w:rPr>
            </w:pPr>
            <w:r w:rsidRPr="006314BF">
              <w:rPr>
                <w:color w:val="002060"/>
              </w:rPr>
              <w:t>VESSELIZZA STEFANO</w:t>
            </w:r>
          </w:p>
        </w:tc>
        <w:tc>
          <w:tcPr>
            <w:tcW w:w="2200" w:type="dxa"/>
            <w:tcMar>
              <w:top w:w="20" w:type="dxa"/>
              <w:left w:w="20" w:type="dxa"/>
              <w:bottom w:w="20" w:type="dxa"/>
              <w:right w:w="20" w:type="dxa"/>
            </w:tcMar>
            <w:vAlign w:val="center"/>
            <w:hideMark/>
          </w:tcPr>
          <w:p w14:paraId="61EC1DB7" w14:textId="77777777" w:rsidR="00237E63" w:rsidRPr="006314BF" w:rsidRDefault="00237E63" w:rsidP="00D911F9">
            <w:pPr>
              <w:pStyle w:val="movimento2"/>
              <w:rPr>
                <w:color w:val="002060"/>
              </w:rPr>
            </w:pPr>
            <w:r w:rsidRPr="006314BF">
              <w:rPr>
                <w:color w:val="002060"/>
              </w:rPr>
              <w:t xml:space="preserve">(PEGASO C5) </w:t>
            </w:r>
          </w:p>
        </w:tc>
        <w:tc>
          <w:tcPr>
            <w:tcW w:w="800" w:type="dxa"/>
            <w:tcMar>
              <w:top w:w="20" w:type="dxa"/>
              <w:left w:w="20" w:type="dxa"/>
              <w:bottom w:w="20" w:type="dxa"/>
              <w:right w:w="20" w:type="dxa"/>
            </w:tcMar>
            <w:vAlign w:val="center"/>
            <w:hideMark/>
          </w:tcPr>
          <w:p w14:paraId="3A3CCF2C"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49E48EB8" w14:textId="77777777" w:rsidR="00237E63" w:rsidRPr="006314BF" w:rsidRDefault="00237E63" w:rsidP="00D911F9">
            <w:pPr>
              <w:pStyle w:val="movimento"/>
              <w:rPr>
                <w:color w:val="002060"/>
              </w:rPr>
            </w:pPr>
            <w:r w:rsidRPr="006314BF">
              <w:rPr>
                <w:color w:val="002060"/>
              </w:rPr>
              <w:t>VACCARI JACOPO</w:t>
            </w:r>
          </w:p>
        </w:tc>
        <w:tc>
          <w:tcPr>
            <w:tcW w:w="2200" w:type="dxa"/>
            <w:tcMar>
              <w:top w:w="20" w:type="dxa"/>
              <w:left w:w="20" w:type="dxa"/>
              <w:bottom w:w="20" w:type="dxa"/>
              <w:right w:w="20" w:type="dxa"/>
            </w:tcMar>
            <w:vAlign w:val="center"/>
            <w:hideMark/>
          </w:tcPr>
          <w:p w14:paraId="60440A79" w14:textId="77777777" w:rsidR="00237E63" w:rsidRPr="006314BF" w:rsidRDefault="00237E63" w:rsidP="00D911F9">
            <w:pPr>
              <w:pStyle w:val="movimento2"/>
              <w:rPr>
                <w:color w:val="002060"/>
              </w:rPr>
            </w:pPr>
            <w:r w:rsidRPr="006314BF">
              <w:rPr>
                <w:color w:val="002060"/>
              </w:rPr>
              <w:t xml:space="preserve">(POLISPORTIVA FUTURA A.D.) </w:t>
            </w:r>
          </w:p>
        </w:tc>
      </w:tr>
      <w:tr w:rsidR="00237E63" w:rsidRPr="006314BF" w14:paraId="1936A6C4" w14:textId="77777777" w:rsidTr="00D911F9">
        <w:tc>
          <w:tcPr>
            <w:tcW w:w="2200" w:type="dxa"/>
            <w:tcMar>
              <w:top w:w="20" w:type="dxa"/>
              <w:left w:w="20" w:type="dxa"/>
              <w:bottom w:w="20" w:type="dxa"/>
              <w:right w:w="20" w:type="dxa"/>
            </w:tcMar>
            <w:vAlign w:val="center"/>
            <w:hideMark/>
          </w:tcPr>
          <w:p w14:paraId="5961DFE7" w14:textId="77777777" w:rsidR="00237E63" w:rsidRPr="006314BF" w:rsidRDefault="00237E63" w:rsidP="00D911F9">
            <w:pPr>
              <w:pStyle w:val="movimento"/>
              <w:rPr>
                <w:color w:val="002060"/>
              </w:rPr>
            </w:pPr>
            <w:r w:rsidRPr="006314BF">
              <w:rPr>
                <w:color w:val="002060"/>
              </w:rPr>
              <w:t>BARRACANO GIUSEPPE</w:t>
            </w:r>
          </w:p>
        </w:tc>
        <w:tc>
          <w:tcPr>
            <w:tcW w:w="2200" w:type="dxa"/>
            <w:tcMar>
              <w:top w:w="20" w:type="dxa"/>
              <w:left w:w="20" w:type="dxa"/>
              <w:bottom w:w="20" w:type="dxa"/>
              <w:right w:w="20" w:type="dxa"/>
            </w:tcMar>
            <w:vAlign w:val="center"/>
            <w:hideMark/>
          </w:tcPr>
          <w:p w14:paraId="1AD7961C" w14:textId="77777777" w:rsidR="00237E63" w:rsidRPr="006314BF" w:rsidRDefault="00237E63" w:rsidP="00D911F9">
            <w:pPr>
              <w:pStyle w:val="movimento2"/>
              <w:rPr>
                <w:color w:val="002060"/>
              </w:rPr>
            </w:pPr>
            <w:r w:rsidRPr="006314BF">
              <w:rPr>
                <w:color w:val="002060"/>
              </w:rPr>
              <w:t xml:space="preserve">(SPORTING GROTTAMMARE) </w:t>
            </w:r>
          </w:p>
        </w:tc>
        <w:tc>
          <w:tcPr>
            <w:tcW w:w="800" w:type="dxa"/>
            <w:tcMar>
              <w:top w:w="20" w:type="dxa"/>
              <w:left w:w="20" w:type="dxa"/>
              <w:bottom w:w="20" w:type="dxa"/>
              <w:right w:w="20" w:type="dxa"/>
            </w:tcMar>
            <w:vAlign w:val="center"/>
            <w:hideMark/>
          </w:tcPr>
          <w:p w14:paraId="5BA666F1"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19C8234A" w14:textId="77777777" w:rsidR="00237E63" w:rsidRPr="006314BF" w:rsidRDefault="00237E63" w:rsidP="00D911F9">
            <w:pPr>
              <w:pStyle w:val="movimento"/>
              <w:rPr>
                <w:color w:val="002060"/>
              </w:rPr>
            </w:pPr>
            <w:r w:rsidRPr="006314BF">
              <w:rPr>
                <w:color w:val="002060"/>
              </w:rPr>
              <w:t>FIORAVANTI MARCO</w:t>
            </w:r>
          </w:p>
        </w:tc>
        <w:tc>
          <w:tcPr>
            <w:tcW w:w="2200" w:type="dxa"/>
            <w:tcMar>
              <w:top w:w="20" w:type="dxa"/>
              <w:left w:w="20" w:type="dxa"/>
              <w:bottom w:w="20" w:type="dxa"/>
              <w:right w:w="20" w:type="dxa"/>
            </w:tcMar>
            <w:vAlign w:val="center"/>
            <w:hideMark/>
          </w:tcPr>
          <w:p w14:paraId="2DFE8B66" w14:textId="77777777" w:rsidR="00237E63" w:rsidRPr="006314BF" w:rsidRDefault="00237E63" w:rsidP="00D911F9">
            <w:pPr>
              <w:pStyle w:val="movimento2"/>
              <w:rPr>
                <w:color w:val="002060"/>
              </w:rPr>
            </w:pPr>
            <w:r w:rsidRPr="006314BF">
              <w:rPr>
                <w:color w:val="002060"/>
              </w:rPr>
              <w:t xml:space="preserve">(SPORTING GROTTAMMARE) </w:t>
            </w:r>
          </w:p>
        </w:tc>
      </w:tr>
      <w:tr w:rsidR="00237E63" w:rsidRPr="006314BF" w14:paraId="5DF0B1A6" w14:textId="77777777" w:rsidTr="00D911F9">
        <w:tc>
          <w:tcPr>
            <w:tcW w:w="2200" w:type="dxa"/>
            <w:tcMar>
              <w:top w:w="20" w:type="dxa"/>
              <w:left w:w="20" w:type="dxa"/>
              <w:bottom w:w="20" w:type="dxa"/>
              <w:right w:w="20" w:type="dxa"/>
            </w:tcMar>
            <w:vAlign w:val="center"/>
            <w:hideMark/>
          </w:tcPr>
          <w:p w14:paraId="60A87775" w14:textId="77777777" w:rsidR="00237E63" w:rsidRPr="006314BF" w:rsidRDefault="00237E63" w:rsidP="00D911F9">
            <w:pPr>
              <w:pStyle w:val="movimento"/>
              <w:rPr>
                <w:color w:val="002060"/>
              </w:rPr>
            </w:pPr>
            <w:r w:rsidRPr="006314BF">
              <w:rPr>
                <w:color w:val="002060"/>
              </w:rPr>
              <w:t>ALESSANDRONI DIEGO</w:t>
            </w:r>
          </w:p>
        </w:tc>
        <w:tc>
          <w:tcPr>
            <w:tcW w:w="2200" w:type="dxa"/>
            <w:tcMar>
              <w:top w:w="20" w:type="dxa"/>
              <w:left w:w="20" w:type="dxa"/>
              <w:bottom w:w="20" w:type="dxa"/>
              <w:right w:w="20" w:type="dxa"/>
            </w:tcMar>
            <w:vAlign w:val="center"/>
            <w:hideMark/>
          </w:tcPr>
          <w:p w14:paraId="39FB9D92" w14:textId="77777777" w:rsidR="00237E63" w:rsidRPr="006314BF" w:rsidRDefault="00237E63" w:rsidP="00D911F9">
            <w:pPr>
              <w:pStyle w:val="movimento2"/>
              <w:rPr>
                <w:color w:val="002060"/>
              </w:rPr>
            </w:pPr>
            <w:r w:rsidRPr="006314BF">
              <w:rPr>
                <w:color w:val="002060"/>
              </w:rPr>
              <w:t xml:space="preserve">(URBANIA CALCIO) </w:t>
            </w:r>
          </w:p>
        </w:tc>
        <w:tc>
          <w:tcPr>
            <w:tcW w:w="800" w:type="dxa"/>
            <w:tcMar>
              <w:top w:w="20" w:type="dxa"/>
              <w:left w:w="20" w:type="dxa"/>
              <w:bottom w:w="20" w:type="dxa"/>
              <w:right w:w="20" w:type="dxa"/>
            </w:tcMar>
            <w:vAlign w:val="center"/>
            <w:hideMark/>
          </w:tcPr>
          <w:p w14:paraId="04D8AA42"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07084CA5" w14:textId="77777777" w:rsidR="00237E63" w:rsidRPr="006314BF" w:rsidRDefault="00237E63" w:rsidP="00D911F9">
            <w:pPr>
              <w:pStyle w:val="movimento"/>
              <w:rPr>
                <w:color w:val="002060"/>
              </w:rPr>
            </w:pPr>
            <w:r w:rsidRPr="006314BF">
              <w:rPr>
                <w:color w:val="002060"/>
              </w:rPr>
              <w:t>LENTINELLO SEBASTIANO</w:t>
            </w:r>
          </w:p>
        </w:tc>
        <w:tc>
          <w:tcPr>
            <w:tcW w:w="2200" w:type="dxa"/>
            <w:tcMar>
              <w:top w:w="20" w:type="dxa"/>
              <w:left w:w="20" w:type="dxa"/>
              <w:bottom w:w="20" w:type="dxa"/>
              <w:right w:w="20" w:type="dxa"/>
            </w:tcMar>
            <w:vAlign w:val="center"/>
            <w:hideMark/>
          </w:tcPr>
          <w:p w14:paraId="6470FEED" w14:textId="77777777" w:rsidR="00237E63" w:rsidRPr="006314BF" w:rsidRDefault="00237E63" w:rsidP="00D911F9">
            <w:pPr>
              <w:pStyle w:val="movimento2"/>
              <w:rPr>
                <w:color w:val="002060"/>
              </w:rPr>
            </w:pPr>
            <w:r w:rsidRPr="006314BF">
              <w:rPr>
                <w:color w:val="002060"/>
              </w:rPr>
              <w:t xml:space="preserve">(URBANIA CALCIO) </w:t>
            </w:r>
          </w:p>
        </w:tc>
      </w:tr>
      <w:tr w:rsidR="00237E63" w:rsidRPr="006314BF" w14:paraId="450B66F3" w14:textId="77777777" w:rsidTr="00D911F9">
        <w:tc>
          <w:tcPr>
            <w:tcW w:w="2200" w:type="dxa"/>
            <w:tcMar>
              <w:top w:w="20" w:type="dxa"/>
              <w:left w:w="20" w:type="dxa"/>
              <w:bottom w:w="20" w:type="dxa"/>
              <w:right w:w="20" w:type="dxa"/>
            </w:tcMar>
            <w:vAlign w:val="center"/>
            <w:hideMark/>
          </w:tcPr>
          <w:p w14:paraId="75DC0831" w14:textId="77777777" w:rsidR="00237E63" w:rsidRPr="006314BF" w:rsidRDefault="00237E63" w:rsidP="00D911F9">
            <w:pPr>
              <w:pStyle w:val="movimento"/>
              <w:rPr>
                <w:color w:val="002060"/>
              </w:rPr>
            </w:pPr>
            <w:r w:rsidRPr="006314BF">
              <w:rPr>
                <w:color w:val="002060"/>
              </w:rPr>
              <w:t>PAZZAGLIA LUCA</w:t>
            </w:r>
          </w:p>
        </w:tc>
        <w:tc>
          <w:tcPr>
            <w:tcW w:w="2200" w:type="dxa"/>
            <w:tcMar>
              <w:top w:w="20" w:type="dxa"/>
              <w:left w:w="20" w:type="dxa"/>
              <w:bottom w:w="20" w:type="dxa"/>
              <w:right w:w="20" w:type="dxa"/>
            </w:tcMar>
            <w:vAlign w:val="center"/>
            <w:hideMark/>
          </w:tcPr>
          <w:p w14:paraId="1533264E" w14:textId="77777777" w:rsidR="00237E63" w:rsidRPr="006314BF" w:rsidRDefault="00237E63" w:rsidP="00D911F9">
            <w:pPr>
              <w:pStyle w:val="movimento2"/>
              <w:rPr>
                <w:color w:val="002060"/>
              </w:rPr>
            </w:pPr>
            <w:r w:rsidRPr="006314BF">
              <w:rPr>
                <w:color w:val="002060"/>
              </w:rPr>
              <w:t xml:space="preserve">(URBANIA CALCIO) </w:t>
            </w:r>
          </w:p>
        </w:tc>
        <w:tc>
          <w:tcPr>
            <w:tcW w:w="800" w:type="dxa"/>
            <w:tcMar>
              <w:top w:w="20" w:type="dxa"/>
              <w:left w:w="20" w:type="dxa"/>
              <w:bottom w:w="20" w:type="dxa"/>
              <w:right w:w="20" w:type="dxa"/>
            </w:tcMar>
            <w:vAlign w:val="center"/>
            <w:hideMark/>
          </w:tcPr>
          <w:p w14:paraId="66514464"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56B9AA29" w14:textId="77777777" w:rsidR="00237E63" w:rsidRPr="006314BF" w:rsidRDefault="00237E63" w:rsidP="00D911F9">
            <w:pPr>
              <w:pStyle w:val="movimento"/>
              <w:rPr>
                <w:color w:val="002060"/>
              </w:rPr>
            </w:pPr>
            <w:r w:rsidRPr="006314BF">
              <w:rPr>
                <w:color w:val="002060"/>
              </w:rPr>
              <w:t>BIAGINI GIORDANO</w:t>
            </w:r>
          </w:p>
        </w:tc>
        <w:tc>
          <w:tcPr>
            <w:tcW w:w="2200" w:type="dxa"/>
            <w:tcMar>
              <w:top w:w="20" w:type="dxa"/>
              <w:left w:w="20" w:type="dxa"/>
              <w:bottom w:w="20" w:type="dxa"/>
              <w:right w:w="20" w:type="dxa"/>
            </w:tcMar>
            <w:vAlign w:val="center"/>
            <w:hideMark/>
          </w:tcPr>
          <w:p w14:paraId="2BC1CE13" w14:textId="77777777" w:rsidR="00237E63" w:rsidRPr="006314BF" w:rsidRDefault="00237E63" w:rsidP="00D911F9">
            <w:pPr>
              <w:pStyle w:val="movimento2"/>
              <w:rPr>
                <w:color w:val="002060"/>
              </w:rPr>
            </w:pPr>
            <w:r w:rsidRPr="006314BF">
              <w:rPr>
                <w:color w:val="002060"/>
              </w:rPr>
              <w:t xml:space="preserve">(URBANITAS APIRO) </w:t>
            </w:r>
          </w:p>
        </w:tc>
      </w:tr>
      <w:tr w:rsidR="00237E63" w:rsidRPr="006314BF" w14:paraId="66353D23" w14:textId="77777777" w:rsidTr="00D911F9">
        <w:tc>
          <w:tcPr>
            <w:tcW w:w="2200" w:type="dxa"/>
            <w:tcMar>
              <w:top w:w="20" w:type="dxa"/>
              <w:left w:w="20" w:type="dxa"/>
              <w:bottom w:w="20" w:type="dxa"/>
              <w:right w:w="20" w:type="dxa"/>
            </w:tcMar>
            <w:vAlign w:val="center"/>
            <w:hideMark/>
          </w:tcPr>
          <w:p w14:paraId="61794D05" w14:textId="77777777" w:rsidR="00237E63" w:rsidRPr="006314BF" w:rsidRDefault="00237E63" w:rsidP="00D911F9">
            <w:pPr>
              <w:pStyle w:val="movimento"/>
              <w:rPr>
                <w:color w:val="002060"/>
              </w:rPr>
            </w:pPr>
            <w:r w:rsidRPr="006314BF">
              <w:rPr>
                <w:color w:val="002060"/>
              </w:rPr>
              <w:t>PITTORI MARCO</w:t>
            </w:r>
          </w:p>
        </w:tc>
        <w:tc>
          <w:tcPr>
            <w:tcW w:w="2200" w:type="dxa"/>
            <w:tcMar>
              <w:top w:w="20" w:type="dxa"/>
              <w:left w:w="20" w:type="dxa"/>
              <w:bottom w:w="20" w:type="dxa"/>
              <w:right w:w="20" w:type="dxa"/>
            </w:tcMar>
            <w:vAlign w:val="center"/>
            <w:hideMark/>
          </w:tcPr>
          <w:p w14:paraId="058CA35E" w14:textId="77777777" w:rsidR="00237E63" w:rsidRPr="006314BF" w:rsidRDefault="00237E63" w:rsidP="00D911F9">
            <w:pPr>
              <w:pStyle w:val="movimento2"/>
              <w:rPr>
                <w:color w:val="002060"/>
              </w:rPr>
            </w:pPr>
            <w:r w:rsidRPr="006314BF">
              <w:rPr>
                <w:color w:val="002060"/>
              </w:rPr>
              <w:t xml:space="preserve">(URBANITAS APIRO) </w:t>
            </w:r>
          </w:p>
        </w:tc>
        <w:tc>
          <w:tcPr>
            <w:tcW w:w="800" w:type="dxa"/>
            <w:tcMar>
              <w:top w:w="20" w:type="dxa"/>
              <w:left w:w="20" w:type="dxa"/>
              <w:bottom w:w="20" w:type="dxa"/>
              <w:right w:w="20" w:type="dxa"/>
            </w:tcMar>
            <w:vAlign w:val="center"/>
            <w:hideMark/>
          </w:tcPr>
          <w:p w14:paraId="7F640BDC"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3C27F866"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64713619" w14:textId="77777777" w:rsidR="00237E63" w:rsidRPr="006314BF" w:rsidRDefault="00237E63" w:rsidP="00D911F9">
            <w:pPr>
              <w:pStyle w:val="movimento2"/>
              <w:rPr>
                <w:color w:val="002060"/>
              </w:rPr>
            </w:pPr>
            <w:r w:rsidRPr="006314BF">
              <w:rPr>
                <w:color w:val="002060"/>
              </w:rPr>
              <w:t> </w:t>
            </w:r>
          </w:p>
        </w:tc>
      </w:tr>
    </w:tbl>
    <w:p w14:paraId="237762AD" w14:textId="77777777" w:rsidR="00237E63" w:rsidRPr="006314BF" w:rsidRDefault="00237E63" w:rsidP="00237E63">
      <w:pPr>
        <w:pStyle w:val="titolo10"/>
        <w:rPr>
          <w:rFonts w:eastAsiaTheme="minorEastAsia"/>
          <w:color w:val="002060"/>
        </w:rPr>
      </w:pPr>
      <w:r w:rsidRPr="006314BF">
        <w:rPr>
          <w:color w:val="002060"/>
        </w:rPr>
        <w:t xml:space="preserve">GARE DEL 1/10/2022 </w:t>
      </w:r>
    </w:p>
    <w:p w14:paraId="36113D19" w14:textId="77777777" w:rsidR="00237E63" w:rsidRPr="006314BF" w:rsidRDefault="00237E63" w:rsidP="00237E63">
      <w:pPr>
        <w:pStyle w:val="titolo7a"/>
        <w:rPr>
          <w:color w:val="002060"/>
        </w:rPr>
      </w:pPr>
      <w:r w:rsidRPr="006314BF">
        <w:rPr>
          <w:color w:val="002060"/>
        </w:rPr>
        <w:lastRenderedPageBreak/>
        <w:t xml:space="preserve">PROVVEDIMENTI DISCIPLINARI </w:t>
      </w:r>
    </w:p>
    <w:p w14:paraId="4E61AF0A" w14:textId="77777777" w:rsidR="00237E63" w:rsidRPr="006314BF" w:rsidRDefault="00237E63" w:rsidP="00237E63">
      <w:pPr>
        <w:pStyle w:val="titolo7b0"/>
        <w:rPr>
          <w:color w:val="002060"/>
        </w:rPr>
      </w:pPr>
      <w:r w:rsidRPr="006314BF">
        <w:rPr>
          <w:color w:val="002060"/>
        </w:rPr>
        <w:t xml:space="preserve">In base alle risultanze degli atti ufficiali sono state deliberate le seguenti sanzioni disciplinari. </w:t>
      </w:r>
    </w:p>
    <w:p w14:paraId="1484ED00" w14:textId="77777777" w:rsidR="00237E63" w:rsidRPr="006314BF" w:rsidRDefault="00237E63" w:rsidP="00237E63">
      <w:pPr>
        <w:pStyle w:val="titolo30"/>
        <w:rPr>
          <w:color w:val="002060"/>
        </w:rPr>
      </w:pPr>
      <w:r w:rsidRPr="006314BF">
        <w:rPr>
          <w:color w:val="002060"/>
        </w:rPr>
        <w:t xml:space="preserve">SOCIETA' </w:t>
      </w:r>
    </w:p>
    <w:p w14:paraId="4A84CEB9" w14:textId="77777777" w:rsidR="00237E63" w:rsidRPr="006314BF" w:rsidRDefault="00237E63" w:rsidP="00237E63">
      <w:pPr>
        <w:pStyle w:val="titolo20"/>
        <w:rPr>
          <w:color w:val="002060"/>
        </w:rPr>
      </w:pPr>
      <w:r w:rsidRPr="006314BF">
        <w:rPr>
          <w:color w:val="002060"/>
        </w:rPr>
        <w:t xml:space="preserve">PERDITA DELLA GARA: </w:t>
      </w:r>
    </w:p>
    <w:p w14:paraId="63FB721C" w14:textId="77777777" w:rsidR="00237E63" w:rsidRPr="006314BF" w:rsidRDefault="00237E63" w:rsidP="00237E63">
      <w:pPr>
        <w:pStyle w:val="diffida"/>
        <w:spacing w:before="80" w:beforeAutospacing="0" w:after="40" w:afterAutospacing="0"/>
        <w:jc w:val="left"/>
        <w:rPr>
          <w:color w:val="002060"/>
        </w:rPr>
      </w:pPr>
      <w:r w:rsidRPr="006314BF">
        <w:rPr>
          <w:color w:val="002060"/>
        </w:rPr>
        <w:t xml:space="preserve">AUDAX CALCIO PIOBBICO </w:t>
      </w:r>
      <w:r w:rsidRPr="006314BF">
        <w:rPr>
          <w:color w:val="002060"/>
        </w:rPr>
        <w:br/>
        <w:t xml:space="preserve">V. Delibera. </w:t>
      </w:r>
    </w:p>
    <w:p w14:paraId="40559362" w14:textId="77777777" w:rsidR="00237E63" w:rsidRPr="006314BF" w:rsidRDefault="00237E63" w:rsidP="00237E63">
      <w:pPr>
        <w:pStyle w:val="titolo20"/>
        <w:rPr>
          <w:color w:val="002060"/>
        </w:rPr>
      </w:pPr>
      <w:r w:rsidRPr="006314BF">
        <w:rPr>
          <w:color w:val="002060"/>
        </w:rPr>
        <w:t xml:space="preserve">AMMENDA </w:t>
      </w:r>
    </w:p>
    <w:p w14:paraId="2E03F011" w14:textId="77777777" w:rsidR="00237E63" w:rsidRPr="006314BF" w:rsidRDefault="00237E63" w:rsidP="00237E63">
      <w:pPr>
        <w:pStyle w:val="diffida"/>
        <w:spacing w:before="80" w:beforeAutospacing="0" w:after="40" w:afterAutospacing="0"/>
        <w:jc w:val="left"/>
        <w:rPr>
          <w:color w:val="002060"/>
        </w:rPr>
      </w:pPr>
      <w:r w:rsidRPr="006314BF">
        <w:rPr>
          <w:color w:val="002060"/>
        </w:rPr>
        <w:t xml:space="preserve">Euro 100,00 AUDAX CALCIO PIOBBICO </w:t>
      </w:r>
      <w:r w:rsidRPr="006314BF">
        <w:rPr>
          <w:color w:val="002060"/>
        </w:rPr>
        <w:br/>
        <w:t xml:space="preserve">V. Delibera </w:t>
      </w:r>
    </w:p>
    <w:p w14:paraId="681D915E" w14:textId="77777777" w:rsidR="00237E63" w:rsidRPr="006314BF" w:rsidRDefault="00237E63" w:rsidP="00237E63">
      <w:pPr>
        <w:pStyle w:val="titolo30"/>
        <w:rPr>
          <w:color w:val="002060"/>
        </w:rPr>
      </w:pPr>
      <w:r w:rsidRPr="006314BF">
        <w:rPr>
          <w:color w:val="002060"/>
        </w:rPr>
        <w:t xml:space="preserve">CALCIATORI NON ESPULSI </w:t>
      </w:r>
    </w:p>
    <w:p w14:paraId="515EB124" w14:textId="77777777" w:rsidR="00237E63" w:rsidRPr="006314BF" w:rsidRDefault="00237E63" w:rsidP="00237E63">
      <w:pPr>
        <w:pStyle w:val="titolo20"/>
        <w:rPr>
          <w:color w:val="002060"/>
        </w:rPr>
      </w:pPr>
      <w:r w:rsidRPr="006314BF">
        <w:rPr>
          <w:color w:val="002060"/>
        </w:rPr>
        <w:t xml:space="preserve">SQUALIFICA FINO AL 12/10/2022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E63" w:rsidRPr="006314BF" w14:paraId="7DDCD693" w14:textId="77777777" w:rsidTr="00D911F9">
        <w:tc>
          <w:tcPr>
            <w:tcW w:w="2200" w:type="dxa"/>
            <w:tcMar>
              <w:top w:w="20" w:type="dxa"/>
              <w:left w:w="20" w:type="dxa"/>
              <w:bottom w:w="20" w:type="dxa"/>
              <w:right w:w="20" w:type="dxa"/>
            </w:tcMar>
            <w:vAlign w:val="center"/>
            <w:hideMark/>
          </w:tcPr>
          <w:p w14:paraId="38BEA4CB" w14:textId="77777777" w:rsidR="00237E63" w:rsidRPr="006314BF" w:rsidRDefault="00237E63" w:rsidP="00D911F9">
            <w:pPr>
              <w:pStyle w:val="movimento"/>
              <w:rPr>
                <w:color w:val="002060"/>
              </w:rPr>
            </w:pPr>
            <w:r w:rsidRPr="006314BF">
              <w:rPr>
                <w:color w:val="002060"/>
              </w:rPr>
              <w:t>FORMICA FABRIZIO</w:t>
            </w:r>
          </w:p>
        </w:tc>
        <w:tc>
          <w:tcPr>
            <w:tcW w:w="2200" w:type="dxa"/>
            <w:tcMar>
              <w:top w:w="20" w:type="dxa"/>
              <w:left w:w="20" w:type="dxa"/>
              <w:bottom w:w="20" w:type="dxa"/>
              <w:right w:w="20" w:type="dxa"/>
            </w:tcMar>
            <w:vAlign w:val="center"/>
            <w:hideMark/>
          </w:tcPr>
          <w:p w14:paraId="04C4DD1C" w14:textId="77777777" w:rsidR="00237E63" w:rsidRPr="006314BF" w:rsidRDefault="00237E63" w:rsidP="00D911F9">
            <w:pPr>
              <w:pStyle w:val="movimento2"/>
              <w:rPr>
                <w:color w:val="002060"/>
              </w:rPr>
            </w:pPr>
            <w:r w:rsidRPr="006314BF">
              <w:rPr>
                <w:color w:val="002060"/>
              </w:rPr>
              <w:t xml:space="preserve">(AUDAX CALCIO PIOBBICO) </w:t>
            </w:r>
          </w:p>
        </w:tc>
        <w:tc>
          <w:tcPr>
            <w:tcW w:w="800" w:type="dxa"/>
            <w:tcMar>
              <w:top w:w="20" w:type="dxa"/>
              <w:left w:w="20" w:type="dxa"/>
              <w:bottom w:w="20" w:type="dxa"/>
              <w:right w:w="20" w:type="dxa"/>
            </w:tcMar>
            <w:vAlign w:val="center"/>
            <w:hideMark/>
          </w:tcPr>
          <w:p w14:paraId="0F633B17"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6CDE9282"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31A76510" w14:textId="77777777" w:rsidR="00237E63" w:rsidRPr="006314BF" w:rsidRDefault="00237E63" w:rsidP="00D911F9">
            <w:pPr>
              <w:pStyle w:val="movimento2"/>
              <w:rPr>
                <w:color w:val="002060"/>
              </w:rPr>
            </w:pPr>
            <w:r w:rsidRPr="006314BF">
              <w:rPr>
                <w:color w:val="002060"/>
              </w:rPr>
              <w:t> </w:t>
            </w:r>
          </w:p>
        </w:tc>
      </w:tr>
    </w:tbl>
    <w:p w14:paraId="1C20B559" w14:textId="77777777" w:rsidR="00237E63" w:rsidRPr="006314BF" w:rsidRDefault="00237E63" w:rsidP="00237E63">
      <w:pPr>
        <w:pStyle w:val="diffida"/>
        <w:spacing w:before="80" w:beforeAutospacing="0" w:after="40" w:afterAutospacing="0"/>
        <w:jc w:val="left"/>
        <w:rPr>
          <w:rFonts w:eastAsiaTheme="minorEastAsia"/>
          <w:color w:val="002060"/>
        </w:rPr>
      </w:pPr>
      <w:r w:rsidRPr="006314BF">
        <w:rPr>
          <w:color w:val="002060"/>
        </w:rPr>
        <w:t xml:space="preserve">V. Delibera </w:t>
      </w:r>
    </w:p>
    <w:p w14:paraId="2DD9D932" w14:textId="77777777" w:rsidR="00237E63" w:rsidRPr="006314BF" w:rsidRDefault="00237E63" w:rsidP="00237E63">
      <w:pPr>
        <w:pStyle w:val="titolo20"/>
        <w:rPr>
          <w:color w:val="002060"/>
        </w:rPr>
      </w:pPr>
      <w:r w:rsidRPr="006314B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E63" w:rsidRPr="006314BF" w14:paraId="3BFB241E" w14:textId="77777777" w:rsidTr="00D911F9">
        <w:tc>
          <w:tcPr>
            <w:tcW w:w="2200" w:type="dxa"/>
            <w:tcMar>
              <w:top w:w="20" w:type="dxa"/>
              <w:left w:w="20" w:type="dxa"/>
              <w:bottom w:w="20" w:type="dxa"/>
              <w:right w:w="20" w:type="dxa"/>
            </w:tcMar>
            <w:vAlign w:val="center"/>
            <w:hideMark/>
          </w:tcPr>
          <w:p w14:paraId="196E200B" w14:textId="77777777" w:rsidR="00237E63" w:rsidRPr="006314BF" w:rsidRDefault="00237E63" w:rsidP="00D911F9">
            <w:pPr>
              <w:pStyle w:val="movimento"/>
              <w:rPr>
                <w:color w:val="002060"/>
              </w:rPr>
            </w:pPr>
            <w:r w:rsidRPr="006314BF">
              <w:rPr>
                <w:color w:val="002060"/>
              </w:rPr>
              <w:t>METANI DENIS</w:t>
            </w:r>
          </w:p>
        </w:tc>
        <w:tc>
          <w:tcPr>
            <w:tcW w:w="2200" w:type="dxa"/>
            <w:tcMar>
              <w:top w:w="20" w:type="dxa"/>
              <w:left w:w="20" w:type="dxa"/>
              <w:bottom w:w="20" w:type="dxa"/>
              <w:right w:w="20" w:type="dxa"/>
            </w:tcMar>
            <w:vAlign w:val="center"/>
            <w:hideMark/>
          </w:tcPr>
          <w:p w14:paraId="30D00769" w14:textId="77777777" w:rsidR="00237E63" w:rsidRPr="006314BF" w:rsidRDefault="00237E63" w:rsidP="00D911F9">
            <w:pPr>
              <w:pStyle w:val="movimento2"/>
              <w:rPr>
                <w:color w:val="002060"/>
              </w:rPr>
            </w:pPr>
            <w:r w:rsidRPr="006314BF">
              <w:rPr>
                <w:color w:val="002060"/>
              </w:rPr>
              <w:t xml:space="preserve">(AUDAX CALCIO PIOBBICO) </w:t>
            </w:r>
          </w:p>
        </w:tc>
        <w:tc>
          <w:tcPr>
            <w:tcW w:w="800" w:type="dxa"/>
            <w:tcMar>
              <w:top w:w="20" w:type="dxa"/>
              <w:left w:w="20" w:type="dxa"/>
              <w:bottom w:w="20" w:type="dxa"/>
              <w:right w:w="20" w:type="dxa"/>
            </w:tcMar>
            <w:vAlign w:val="center"/>
            <w:hideMark/>
          </w:tcPr>
          <w:p w14:paraId="37B91093"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51BDB18A"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7550E8AD" w14:textId="77777777" w:rsidR="00237E63" w:rsidRPr="006314BF" w:rsidRDefault="00237E63" w:rsidP="00D911F9">
            <w:pPr>
              <w:pStyle w:val="movimento2"/>
              <w:rPr>
                <w:color w:val="002060"/>
              </w:rPr>
            </w:pPr>
            <w:r w:rsidRPr="006314BF">
              <w:rPr>
                <w:color w:val="002060"/>
              </w:rPr>
              <w:t> </w:t>
            </w:r>
          </w:p>
        </w:tc>
      </w:tr>
    </w:tbl>
    <w:p w14:paraId="2CA562B3" w14:textId="77777777" w:rsidR="00237E63" w:rsidRPr="006314BF" w:rsidRDefault="00237E63" w:rsidP="00237E63">
      <w:pPr>
        <w:pStyle w:val="diffida"/>
        <w:spacing w:before="80" w:beforeAutospacing="0" w:after="40" w:afterAutospacing="0"/>
        <w:jc w:val="left"/>
        <w:rPr>
          <w:rFonts w:eastAsiaTheme="minorEastAsia"/>
          <w:color w:val="002060"/>
        </w:rPr>
      </w:pPr>
      <w:r w:rsidRPr="006314BF">
        <w:rPr>
          <w:color w:val="002060"/>
        </w:rPr>
        <w:t xml:space="preserve">vd. delibera </w:t>
      </w:r>
    </w:p>
    <w:p w14:paraId="5FC831A9" w14:textId="77777777" w:rsidR="00237E63" w:rsidRPr="006314BF" w:rsidRDefault="00237E63" w:rsidP="00237E63">
      <w:pPr>
        <w:pStyle w:val="titolo20"/>
        <w:rPr>
          <w:color w:val="002060"/>
        </w:rPr>
      </w:pPr>
      <w:r w:rsidRPr="006314BF">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E63" w:rsidRPr="006314BF" w14:paraId="695BE836" w14:textId="77777777" w:rsidTr="00D911F9">
        <w:tc>
          <w:tcPr>
            <w:tcW w:w="2200" w:type="dxa"/>
            <w:tcMar>
              <w:top w:w="20" w:type="dxa"/>
              <w:left w:w="20" w:type="dxa"/>
              <w:bottom w:w="20" w:type="dxa"/>
              <w:right w:w="20" w:type="dxa"/>
            </w:tcMar>
            <w:vAlign w:val="center"/>
            <w:hideMark/>
          </w:tcPr>
          <w:p w14:paraId="1E2608EC" w14:textId="77777777" w:rsidR="00237E63" w:rsidRPr="006314BF" w:rsidRDefault="00237E63" w:rsidP="00D911F9">
            <w:pPr>
              <w:pStyle w:val="movimento"/>
              <w:rPr>
                <w:color w:val="002060"/>
              </w:rPr>
            </w:pPr>
            <w:r w:rsidRPr="006314BF">
              <w:rPr>
                <w:color w:val="002060"/>
              </w:rPr>
              <w:t>CENTAMORE RICCARDO</w:t>
            </w:r>
          </w:p>
        </w:tc>
        <w:tc>
          <w:tcPr>
            <w:tcW w:w="2200" w:type="dxa"/>
            <w:tcMar>
              <w:top w:w="20" w:type="dxa"/>
              <w:left w:w="20" w:type="dxa"/>
              <w:bottom w:w="20" w:type="dxa"/>
              <w:right w:w="20" w:type="dxa"/>
            </w:tcMar>
            <w:vAlign w:val="center"/>
            <w:hideMark/>
          </w:tcPr>
          <w:p w14:paraId="3431081F" w14:textId="77777777" w:rsidR="00237E63" w:rsidRPr="006314BF" w:rsidRDefault="00237E63" w:rsidP="00D911F9">
            <w:pPr>
              <w:pStyle w:val="movimento2"/>
              <w:rPr>
                <w:color w:val="002060"/>
              </w:rPr>
            </w:pPr>
            <w:r w:rsidRPr="006314BF">
              <w:rPr>
                <w:color w:val="002060"/>
              </w:rPr>
              <w:t xml:space="preserve">(ANGELI) </w:t>
            </w:r>
          </w:p>
        </w:tc>
        <w:tc>
          <w:tcPr>
            <w:tcW w:w="800" w:type="dxa"/>
            <w:tcMar>
              <w:top w:w="20" w:type="dxa"/>
              <w:left w:w="20" w:type="dxa"/>
              <w:bottom w:w="20" w:type="dxa"/>
              <w:right w:w="20" w:type="dxa"/>
            </w:tcMar>
            <w:vAlign w:val="center"/>
            <w:hideMark/>
          </w:tcPr>
          <w:p w14:paraId="5811648D"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2E4B6684" w14:textId="77777777" w:rsidR="00237E63" w:rsidRPr="006314BF" w:rsidRDefault="00237E63" w:rsidP="00D911F9">
            <w:pPr>
              <w:pStyle w:val="movimento"/>
              <w:rPr>
                <w:color w:val="002060"/>
              </w:rPr>
            </w:pPr>
            <w:r w:rsidRPr="006314BF">
              <w:rPr>
                <w:color w:val="002060"/>
              </w:rPr>
              <w:t>CATONE ANDREA</w:t>
            </w:r>
          </w:p>
        </w:tc>
        <w:tc>
          <w:tcPr>
            <w:tcW w:w="2200" w:type="dxa"/>
            <w:tcMar>
              <w:top w:w="20" w:type="dxa"/>
              <w:left w:w="20" w:type="dxa"/>
              <w:bottom w:w="20" w:type="dxa"/>
              <w:right w:w="20" w:type="dxa"/>
            </w:tcMar>
            <w:vAlign w:val="center"/>
            <w:hideMark/>
          </w:tcPr>
          <w:p w14:paraId="1DA8A202" w14:textId="77777777" w:rsidR="00237E63" w:rsidRPr="006314BF" w:rsidRDefault="00237E63" w:rsidP="00D911F9">
            <w:pPr>
              <w:pStyle w:val="movimento2"/>
              <w:rPr>
                <w:color w:val="002060"/>
              </w:rPr>
            </w:pPr>
            <w:r w:rsidRPr="006314BF">
              <w:rPr>
                <w:color w:val="002060"/>
              </w:rPr>
              <w:t xml:space="preserve">(AUDAX CALCIO PIOBBICO) </w:t>
            </w:r>
          </w:p>
        </w:tc>
      </w:tr>
      <w:tr w:rsidR="00237E63" w:rsidRPr="006314BF" w14:paraId="4C41F435" w14:textId="77777777" w:rsidTr="00D911F9">
        <w:tc>
          <w:tcPr>
            <w:tcW w:w="2200" w:type="dxa"/>
            <w:tcMar>
              <w:top w:w="20" w:type="dxa"/>
              <w:left w:w="20" w:type="dxa"/>
              <w:bottom w:w="20" w:type="dxa"/>
              <w:right w:w="20" w:type="dxa"/>
            </w:tcMar>
            <w:vAlign w:val="center"/>
            <w:hideMark/>
          </w:tcPr>
          <w:p w14:paraId="05E85662" w14:textId="77777777" w:rsidR="00237E63" w:rsidRPr="006314BF" w:rsidRDefault="00237E63" w:rsidP="00D911F9">
            <w:pPr>
              <w:pStyle w:val="movimento"/>
              <w:rPr>
                <w:color w:val="002060"/>
              </w:rPr>
            </w:pPr>
            <w:r w:rsidRPr="006314BF">
              <w:rPr>
                <w:color w:val="002060"/>
              </w:rPr>
              <w:t>METANI DENIS</w:t>
            </w:r>
          </w:p>
        </w:tc>
        <w:tc>
          <w:tcPr>
            <w:tcW w:w="2200" w:type="dxa"/>
            <w:tcMar>
              <w:top w:w="20" w:type="dxa"/>
              <w:left w:w="20" w:type="dxa"/>
              <w:bottom w:w="20" w:type="dxa"/>
              <w:right w:w="20" w:type="dxa"/>
            </w:tcMar>
            <w:vAlign w:val="center"/>
            <w:hideMark/>
          </w:tcPr>
          <w:p w14:paraId="3D469D42" w14:textId="77777777" w:rsidR="00237E63" w:rsidRPr="006314BF" w:rsidRDefault="00237E63" w:rsidP="00D911F9">
            <w:pPr>
              <w:pStyle w:val="movimento2"/>
              <w:rPr>
                <w:color w:val="002060"/>
              </w:rPr>
            </w:pPr>
            <w:r w:rsidRPr="006314BF">
              <w:rPr>
                <w:color w:val="002060"/>
              </w:rPr>
              <w:t xml:space="preserve">(AUDAX CALCIO PIOBBICO) </w:t>
            </w:r>
          </w:p>
        </w:tc>
        <w:tc>
          <w:tcPr>
            <w:tcW w:w="800" w:type="dxa"/>
            <w:tcMar>
              <w:top w:w="20" w:type="dxa"/>
              <w:left w:w="20" w:type="dxa"/>
              <w:bottom w:w="20" w:type="dxa"/>
              <w:right w:w="20" w:type="dxa"/>
            </w:tcMar>
            <w:vAlign w:val="center"/>
            <w:hideMark/>
          </w:tcPr>
          <w:p w14:paraId="590BB488"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3119B128" w14:textId="77777777" w:rsidR="00237E63" w:rsidRPr="006314BF" w:rsidRDefault="00237E63" w:rsidP="00D911F9">
            <w:pPr>
              <w:pStyle w:val="movimento"/>
              <w:rPr>
                <w:color w:val="002060"/>
              </w:rPr>
            </w:pPr>
            <w:r w:rsidRPr="006314BF">
              <w:rPr>
                <w:color w:val="002060"/>
              </w:rPr>
              <w:t>DOFFO LEONARDO</w:t>
            </w:r>
          </w:p>
        </w:tc>
        <w:tc>
          <w:tcPr>
            <w:tcW w:w="2200" w:type="dxa"/>
            <w:tcMar>
              <w:top w:w="20" w:type="dxa"/>
              <w:left w:w="20" w:type="dxa"/>
              <w:bottom w:w="20" w:type="dxa"/>
              <w:right w:w="20" w:type="dxa"/>
            </w:tcMar>
            <w:vAlign w:val="center"/>
            <w:hideMark/>
          </w:tcPr>
          <w:p w14:paraId="41AE06A6" w14:textId="77777777" w:rsidR="00237E63" w:rsidRPr="006314BF" w:rsidRDefault="00237E63" w:rsidP="00D911F9">
            <w:pPr>
              <w:pStyle w:val="movimento2"/>
              <w:rPr>
                <w:color w:val="002060"/>
              </w:rPr>
            </w:pPr>
            <w:r w:rsidRPr="006314BF">
              <w:rPr>
                <w:color w:val="002060"/>
              </w:rPr>
              <w:t xml:space="preserve">(CALCETTO NUMANA) </w:t>
            </w:r>
          </w:p>
        </w:tc>
      </w:tr>
      <w:tr w:rsidR="00237E63" w:rsidRPr="006314BF" w14:paraId="2A269CBA" w14:textId="77777777" w:rsidTr="00D911F9">
        <w:tc>
          <w:tcPr>
            <w:tcW w:w="2200" w:type="dxa"/>
            <w:tcMar>
              <w:top w:w="20" w:type="dxa"/>
              <w:left w:w="20" w:type="dxa"/>
              <w:bottom w:w="20" w:type="dxa"/>
              <w:right w:w="20" w:type="dxa"/>
            </w:tcMar>
            <w:vAlign w:val="center"/>
            <w:hideMark/>
          </w:tcPr>
          <w:p w14:paraId="1942704B" w14:textId="77777777" w:rsidR="00237E63" w:rsidRPr="006314BF" w:rsidRDefault="00237E63" w:rsidP="00D911F9">
            <w:pPr>
              <w:pStyle w:val="movimento"/>
              <w:rPr>
                <w:color w:val="002060"/>
              </w:rPr>
            </w:pPr>
            <w:r w:rsidRPr="006314BF">
              <w:rPr>
                <w:color w:val="002060"/>
              </w:rPr>
              <w:t>CICALA DAVIDE</w:t>
            </w:r>
          </w:p>
        </w:tc>
        <w:tc>
          <w:tcPr>
            <w:tcW w:w="2200" w:type="dxa"/>
            <w:tcMar>
              <w:top w:w="20" w:type="dxa"/>
              <w:left w:w="20" w:type="dxa"/>
              <w:bottom w:w="20" w:type="dxa"/>
              <w:right w:w="20" w:type="dxa"/>
            </w:tcMar>
            <w:vAlign w:val="center"/>
            <w:hideMark/>
          </w:tcPr>
          <w:p w14:paraId="24DABB53" w14:textId="77777777" w:rsidR="00237E63" w:rsidRPr="006314BF" w:rsidRDefault="00237E63" w:rsidP="00D911F9">
            <w:pPr>
              <w:pStyle w:val="movimento2"/>
              <w:rPr>
                <w:color w:val="002060"/>
              </w:rPr>
            </w:pPr>
            <w:r w:rsidRPr="006314BF">
              <w:rPr>
                <w:color w:val="002060"/>
              </w:rPr>
              <w:t xml:space="preserve">(SAN BIAGIO) </w:t>
            </w:r>
          </w:p>
        </w:tc>
        <w:tc>
          <w:tcPr>
            <w:tcW w:w="800" w:type="dxa"/>
            <w:tcMar>
              <w:top w:w="20" w:type="dxa"/>
              <w:left w:w="20" w:type="dxa"/>
              <w:bottom w:w="20" w:type="dxa"/>
              <w:right w:w="20" w:type="dxa"/>
            </w:tcMar>
            <w:vAlign w:val="center"/>
            <w:hideMark/>
          </w:tcPr>
          <w:p w14:paraId="76511CF7"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20D12A51"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13511F33" w14:textId="77777777" w:rsidR="00237E63" w:rsidRPr="006314BF" w:rsidRDefault="00237E63" w:rsidP="00D911F9">
            <w:pPr>
              <w:pStyle w:val="movimento2"/>
              <w:rPr>
                <w:color w:val="002060"/>
              </w:rPr>
            </w:pPr>
            <w:r w:rsidRPr="006314BF">
              <w:rPr>
                <w:color w:val="002060"/>
              </w:rPr>
              <w:t> </w:t>
            </w:r>
          </w:p>
        </w:tc>
      </w:tr>
    </w:tbl>
    <w:p w14:paraId="26576410" w14:textId="77777777" w:rsidR="00237E63" w:rsidRDefault="00237E63" w:rsidP="00237E63">
      <w:pPr>
        <w:pStyle w:val="breakline"/>
        <w:rPr>
          <w:color w:val="002060"/>
        </w:rPr>
      </w:pPr>
    </w:p>
    <w:p w14:paraId="01A68126" w14:textId="77777777" w:rsidR="00237E63" w:rsidRPr="00CF3780" w:rsidRDefault="00237E63" w:rsidP="00237E63">
      <w:pPr>
        <w:ind w:left="4956"/>
        <w:rPr>
          <w:rFonts w:ascii="Arial" w:hAnsi="Arial" w:cs="Arial"/>
          <w:noProof/>
          <w:color w:val="002060"/>
          <w:sz w:val="22"/>
          <w:szCs w:val="22"/>
        </w:rPr>
      </w:pPr>
      <w:r w:rsidRPr="00CF3780">
        <w:rPr>
          <w:rFonts w:ascii="Arial" w:hAnsi="Arial" w:cs="Arial"/>
          <w:noProof/>
          <w:color w:val="002060"/>
          <w:sz w:val="22"/>
          <w:szCs w:val="22"/>
        </w:rPr>
        <w:t>F.to IL SOSTITUTO GIUDICE SPORTIVO      </w:t>
      </w:r>
    </w:p>
    <w:p w14:paraId="6BB53F48" w14:textId="77777777" w:rsidR="00237E63" w:rsidRPr="00CF3780" w:rsidRDefault="00237E63" w:rsidP="00237E63">
      <w:pPr>
        <w:pStyle w:val="breakline"/>
        <w:rPr>
          <w:rFonts w:ascii="Arial" w:hAnsi="Arial" w:cs="Arial"/>
          <w:noProof/>
          <w:color w:val="002060"/>
          <w:sz w:val="22"/>
          <w:szCs w:val="22"/>
        </w:rPr>
      </w:pPr>
      <w:r w:rsidRPr="00CF3780">
        <w:rPr>
          <w:rFonts w:ascii="Arial" w:hAnsi="Arial" w:cs="Arial"/>
          <w:noProof/>
          <w:color w:val="002060"/>
          <w:sz w:val="22"/>
          <w:szCs w:val="22"/>
        </w:rPr>
        <w:t xml:space="preserve"> </w:t>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t xml:space="preserve">   </w:t>
      </w:r>
      <w:r w:rsidRPr="00CF3780">
        <w:rPr>
          <w:rFonts w:ascii="Arial" w:hAnsi="Arial" w:cs="Arial"/>
          <w:noProof/>
          <w:color w:val="002060"/>
          <w:sz w:val="22"/>
          <w:szCs w:val="22"/>
        </w:rPr>
        <w:tab/>
        <w:t xml:space="preserve">                Federica Sorrentino</w:t>
      </w:r>
    </w:p>
    <w:p w14:paraId="23499B01" w14:textId="77777777" w:rsidR="00237E63" w:rsidRDefault="00237E63" w:rsidP="00237E63">
      <w:pPr>
        <w:pStyle w:val="breakline"/>
        <w:rPr>
          <w:color w:val="002060"/>
        </w:rPr>
      </w:pPr>
    </w:p>
    <w:p w14:paraId="59CC3F51" w14:textId="77777777" w:rsidR="00237E63" w:rsidRPr="006314BF" w:rsidRDefault="00237E63" w:rsidP="00237E63">
      <w:pPr>
        <w:pStyle w:val="titoloprinc0"/>
        <w:rPr>
          <w:color w:val="002060"/>
        </w:rPr>
      </w:pPr>
      <w:r w:rsidRPr="006314BF">
        <w:rPr>
          <w:color w:val="002060"/>
        </w:rPr>
        <w:t>PROGRAMMA GARE</w:t>
      </w:r>
    </w:p>
    <w:p w14:paraId="0BA5EAFC" w14:textId="77777777" w:rsidR="00237E63" w:rsidRDefault="00237E63" w:rsidP="00237E63">
      <w:pPr>
        <w:pStyle w:val="breakline"/>
        <w:rPr>
          <w:color w:val="002060"/>
        </w:rPr>
      </w:pPr>
    </w:p>
    <w:p w14:paraId="77346FE1" w14:textId="77777777" w:rsidR="00237E63" w:rsidRPr="00A30B84" w:rsidRDefault="00237E63" w:rsidP="00237E63">
      <w:pPr>
        <w:pStyle w:val="sottotitolocampionato10"/>
        <w:rPr>
          <w:color w:val="002060"/>
        </w:rPr>
      </w:pPr>
      <w:r w:rsidRPr="00A30B84">
        <w:rPr>
          <w:color w:val="002060"/>
        </w:rPr>
        <w:t>GIRONE 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37E63" w:rsidRPr="00A30B84" w14:paraId="5CF86E03" w14:textId="77777777" w:rsidTr="00D911F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B4FCA1" w14:textId="77777777" w:rsidR="00237E63" w:rsidRPr="00A30B84" w:rsidRDefault="00237E63" w:rsidP="00D911F9">
            <w:pPr>
              <w:pStyle w:val="headertabella0"/>
              <w:rPr>
                <w:color w:val="002060"/>
              </w:rPr>
            </w:pPr>
            <w:r w:rsidRPr="00A30B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C89ED" w14:textId="77777777" w:rsidR="00237E63" w:rsidRPr="00A30B84" w:rsidRDefault="00237E63" w:rsidP="00D911F9">
            <w:pPr>
              <w:pStyle w:val="headertabella0"/>
              <w:rPr>
                <w:color w:val="002060"/>
              </w:rPr>
            </w:pPr>
            <w:r w:rsidRPr="00A30B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40FFB" w14:textId="77777777" w:rsidR="00237E63" w:rsidRPr="00A30B84" w:rsidRDefault="00237E63" w:rsidP="00D911F9">
            <w:pPr>
              <w:pStyle w:val="headertabella0"/>
              <w:rPr>
                <w:color w:val="002060"/>
              </w:rPr>
            </w:pPr>
            <w:r w:rsidRPr="00A30B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5E395" w14:textId="77777777" w:rsidR="00237E63" w:rsidRPr="00A30B84" w:rsidRDefault="00237E63" w:rsidP="00D911F9">
            <w:pPr>
              <w:pStyle w:val="headertabella0"/>
              <w:rPr>
                <w:color w:val="002060"/>
              </w:rPr>
            </w:pPr>
            <w:r w:rsidRPr="00A30B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884FA" w14:textId="77777777" w:rsidR="00237E63" w:rsidRPr="00A30B84" w:rsidRDefault="00237E63" w:rsidP="00D911F9">
            <w:pPr>
              <w:pStyle w:val="headertabella0"/>
              <w:rPr>
                <w:color w:val="002060"/>
              </w:rPr>
            </w:pPr>
            <w:r w:rsidRPr="00A30B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226FC" w14:textId="77777777" w:rsidR="00237E63" w:rsidRPr="00A30B84" w:rsidRDefault="00237E63" w:rsidP="00D911F9">
            <w:pPr>
              <w:pStyle w:val="headertabella0"/>
              <w:rPr>
                <w:color w:val="002060"/>
              </w:rPr>
            </w:pPr>
            <w:r w:rsidRPr="00A30B8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E8C49" w14:textId="77777777" w:rsidR="00237E63" w:rsidRPr="00A30B84" w:rsidRDefault="00237E63" w:rsidP="00D911F9">
            <w:pPr>
              <w:pStyle w:val="headertabella0"/>
              <w:rPr>
                <w:color w:val="002060"/>
              </w:rPr>
            </w:pPr>
            <w:r w:rsidRPr="00A30B84">
              <w:rPr>
                <w:color w:val="002060"/>
              </w:rPr>
              <w:t>Indirizzo Impianto</w:t>
            </w:r>
          </w:p>
        </w:tc>
      </w:tr>
      <w:tr w:rsidR="00237E63" w:rsidRPr="00A30B84" w14:paraId="1BE1FC52" w14:textId="77777777" w:rsidTr="00D911F9">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1A14A59" w14:textId="77777777" w:rsidR="00237E63" w:rsidRPr="00A30B84" w:rsidRDefault="00237E63" w:rsidP="00D911F9">
            <w:pPr>
              <w:pStyle w:val="rowtabella0"/>
              <w:rPr>
                <w:color w:val="002060"/>
              </w:rPr>
            </w:pPr>
            <w:r w:rsidRPr="00A30B84">
              <w:rPr>
                <w:color w:val="002060"/>
              </w:rPr>
              <w:t>VILLA CECCOLINI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AE0954" w14:textId="77777777" w:rsidR="00237E63" w:rsidRPr="00A30B84" w:rsidRDefault="00237E63" w:rsidP="00D911F9">
            <w:pPr>
              <w:pStyle w:val="rowtabella0"/>
              <w:rPr>
                <w:color w:val="002060"/>
              </w:rPr>
            </w:pPr>
            <w:r w:rsidRPr="00A30B84">
              <w:rPr>
                <w:color w:val="002060"/>
              </w:rPr>
              <w:t>SMIRRA CITY</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A8C2EB" w14:textId="77777777" w:rsidR="00237E63" w:rsidRPr="00A30B84" w:rsidRDefault="00237E63" w:rsidP="00D911F9">
            <w:pPr>
              <w:pStyle w:val="rowtabella0"/>
              <w:jc w:val="center"/>
              <w:rPr>
                <w:color w:val="002060"/>
              </w:rPr>
            </w:pPr>
            <w:r w:rsidRPr="00A30B8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4A7E53" w14:textId="77777777" w:rsidR="00237E63" w:rsidRPr="00A30B84" w:rsidRDefault="00237E63" w:rsidP="00D911F9">
            <w:pPr>
              <w:pStyle w:val="rowtabella0"/>
              <w:rPr>
                <w:color w:val="002060"/>
              </w:rPr>
            </w:pPr>
            <w:r w:rsidRPr="00A30B84">
              <w:rPr>
                <w:color w:val="002060"/>
              </w:rPr>
              <w:t>12/10/2022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DCFE88" w14:textId="77777777" w:rsidR="00237E63" w:rsidRPr="00A30B84" w:rsidRDefault="00237E63" w:rsidP="00D911F9">
            <w:pPr>
              <w:pStyle w:val="rowtabella0"/>
              <w:rPr>
                <w:color w:val="002060"/>
              </w:rPr>
            </w:pPr>
            <w:r w:rsidRPr="00A30B84">
              <w:rPr>
                <w:color w:val="002060"/>
              </w:rPr>
              <w:t>5491 PALA 3</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1D9313" w14:textId="77777777" w:rsidR="00237E63" w:rsidRPr="00A30B84" w:rsidRDefault="00237E63" w:rsidP="00D911F9">
            <w:pPr>
              <w:pStyle w:val="rowtabella0"/>
              <w:rPr>
                <w:color w:val="002060"/>
              </w:rPr>
            </w:pPr>
            <w:r w:rsidRPr="00A30B84">
              <w:rPr>
                <w:color w:val="002060"/>
              </w:rPr>
              <w:t>PESARO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A040C8" w14:textId="77777777" w:rsidR="00237E63" w:rsidRPr="00A30B84" w:rsidRDefault="00237E63" w:rsidP="00D911F9">
            <w:pPr>
              <w:pStyle w:val="rowtabella0"/>
              <w:rPr>
                <w:color w:val="002060"/>
              </w:rPr>
            </w:pPr>
            <w:r w:rsidRPr="00A30B84">
              <w:rPr>
                <w:color w:val="002060"/>
              </w:rPr>
              <w:t>VIA LAGO DI MISURINA</w:t>
            </w:r>
          </w:p>
        </w:tc>
      </w:tr>
    </w:tbl>
    <w:p w14:paraId="47998A17" w14:textId="77777777" w:rsidR="00237E63" w:rsidRPr="00A30B84" w:rsidRDefault="00237E63" w:rsidP="00237E63">
      <w:pPr>
        <w:pStyle w:val="breakline"/>
        <w:rPr>
          <w:rFonts w:eastAsiaTheme="minorEastAsia"/>
          <w:color w:val="002060"/>
        </w:rPr>
      </w:pPr>
    </w:p>
    <w:p w14:paraId="685365F3" w14:textId="77777777" w:rsidR="00237E63" w:rsidRPr="00A30B84" w:rsidRDefault="00237E63" w:rsidP="00237E63">
      <w:pPr>
        <w:pStyle w:val="breakline"/>
        <w:rPr>
          <w:color w:val="002060"/>
        </w:rPr>
      </w:pPr>
    </w:p>
    <w:p w14:paraId="627B140F" w14:textId="77777777" w:rsidR="00237E63" w:rsidRPr="00A30B84" w:rsidRDefault="00237E63" w:rsidP="00237E63">
      <w:pPr>
        <w:pStyle w:val="breakline"/>
        <w:rPr>
          <w:color w:val="002060"/>
        </w:rPr>
      </w:pPr>
    </w:p>
    <w:p w14:paraId="26BD7C29" w14:textId="77777777" w:rsidR="00237E63" w:rsidRPr="00A30B84" w:rsidRDefault="00237E63" w:rsidP="00237E63">
      <w:pPr>
        <w:pStyle w:val="sottotitolocampionato10"/>
        <w:rPr>
          <w:color w:val="002060"/>
        </w:rPr>
      </w:pPr>
      <w:r w:rsidRPr="00A30B84">
        <w:rPr>
          <w:color w:val="002060"/>
        </w:rPr>
        <w:t>GIRONE 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9"/>
        <w:gridCol w:w="385"/>
        <w:gridCol w:w="898"/>
        <w:gridCol w:w="1178"/>
        <w:gridCol w:w="1552"/>
        <w:gridCol w:w="1552"/>
      </w:tblGrid>
      <w:tr w:rsidR="00237E63" w:rsidRPr="00A30B84" w14:paraId="2C14CBAC" w14:textId="77777777" w:rsidTr="00D911F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0FC46" w14:textId="77777777" w:rsidR="00237E63" w:rsidRPr="00A30B84" w:rsidRDefault="00237E63" w:rsidP="00D911F9">
            <w:pPr>
              <w:pStyle w:val="headertabella0"/>
              <w:rPr>
                <w:color w:val="002060"/>
              </w:rPr>
            </w:pPr>
            <w:r w:rsidRPr="00A30B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AD8EE" w14:textId="77777777" w:rsidR="00237E63" w:rsidRPr="00A30B84" w:rsidRDefault="00237E63" w:rsidP="00D911F9">
            <w:pPr>
              <w:pStyle w:val="headertabella0"/>
              <w:rPr>
                <w:color w:val="002060"/>
              </w:rPr>
            </w:pPr>
            <w:r w:rsidRPr="00A30B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0F196" w14:textId="77777777" w:rsidR="00237E63" w:rsidRPr="00A30B84" w:rsidRDefault="00237E63" w:rsidP="00D911F9">
            <w:pPr>
              <w:pStyle w:val="headertabella0"/>
              <w:rPr>
                <w:color w:val="002060"/>
              </w:rPr>
            </w:pPr>
            <w:r w:rsidRPr="00A30B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0DA23" w14:textId="77777777" w:rsidR="00237E63" w:rsidRPr="00A30B84" w:rsidRDefault="00237E63" w:rsidP="00D911F9">
            <w:pPr>
              <w:pStyle w:val="headertabella0"/>
              <w:rPr>
                <w:color w:val="002060"/>
              </w:rPr>
            </w:pPr>
            <w:r w:rsidRPr="00A30B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D57F8" w14:textId="77777777" w:rsidR="00237E63" w:rsidRPr="00A30B84" w:rsidRDefault="00237E63" w:rsidP="00D911F9">
            <w:pPr>
              <w:pStyle w:val="headertabella0"/>
              <w:rPr>
                <w:color w:val="002060"/>
              </w:rPr>
            </w:pPr>
            <w:r w:rsidRPr="00A30B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4841C" w14:textId="77777777" w:rsidR="00237E63" w:rsidRPr="00A30B84" w:rsidRDefault="00237E63" w:rsidP="00D911F9">
            <w:pPr>
              <w:pStyle w:val="headertabella0"/>
              <w:rPr>
                <w:color w:val="002060"/>
              </w:rPr>
            </w:pPr>
            <w:r w:rsidRPr="00A30B8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CF6CC" w14:textId="77777777" w:rsidR="00237E63" w:rsidRPr="00A30B84" w:rsidRDefault="00237E63" w:rsidP="00D911F9">
            <w:pPr>
              <w:pStyle w:val="headertabella0"/>
              <w:rPr>
                <w:color w:val="002060"/>
              </w:rPr>
            </w:pPr>
            <w:r w:rsidRPr="00A30B84">
              <w:rPr>
                <w:color w:val="002060"/>
              </w:rPr>
              <w:t>Indirizzo Impianto</w:t>
            </w:r>
          </w:p>
        </w:tc>
      </w:tr>
      <w:tr w:rsidR="00237E63" w:rsidRPr="00A30B84" w14:paraId="045673AD" w14:textId="77777777" w:rsidTr="00D911F9">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4D65DFA" w14:textId="77777777" w:rsidR="00237E63" w:rsidRPr="00A30B84" w:rsidRDefault="00237E63" w:rsidP="00D911F9">
            <w:pPr>
              <w:pStyle w:val="rowtabella0"/>
              <w:rPr>
                <w:color w:val="002060"/>
              </w:rPr>
            </w:pPr>
            <w:r w:rsidRPr="00A30B84">
              <w:rPr>
                <w:color w:val="002060"/>
              </w:rPr>
              <w:t>URBANIA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E00728" w14:textId="77777777" w:rsidR="00237E63" w:rsidRPr="00A30B84" w:rsidRDefault="00237E63" w:rsidP="00D911F9">
            <w:pPr>
              <w:pStyle w:val="rowtabella0"/>
              <w:rPr>
                <w:color w:val="002060"/>
              </w:rPr>
            </w:pPr>
            <w:r w:rsidRPr="00A30B84">
              <w:rPr>
                <w:color w:val="002060"/>
              </w:rPr>
              <w:t>ACQUALAGNA CALCIO C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7F3A03" w14:textId="77777777" w:rsidR="00237E63" w:rsidRPr="00A30B84" w:rsidRDefault="00237E63" w:rsidP="00D911F9">
            <w:pPr>
              <w:pStyle w:val="rowtabella0"/>
              <w:jc w:val="center"/>
              <w:rPr>
                <w:color w:val="002060"/>
              </w:rPr>
            </w:pPr>
            <w:r w:rsidRPr="00A30B8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E14C93" w14:textId="77777777" w:rsidR="00237E63" w:rsidRPr="00A30B84" w:rsidRDefault="00237E63" w:rsidP="00D911F9">
            <w:pPr>
              <w:pStyle w:val="rowtabella0"/>
              <w:rPr>
                <w:color w:val="002060"/>
              </w:rPr>
            </w:pPr>
            <w:r w:rsidRPr="00A30B84">
              <w:rPr>
                <w:color w:val="002060"/>
              </w:rPr>
              <w:t>12/10/2022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4361D1" w14:textId="77777777" w:rsidR="00237E63" w:rsidRPr="00A30B84" w:rsidRDefault="00237E63" w:rsidP="00D911F9">
            <w:pPr>
              <w:pStyle w:val="rowtabella0"/>
              <w:rPr>
                <w:color w:val="002060"/>
              </w:rPr>
            </w:pPr>
            <w:r w:rsidRPr="00A30B84">
              <w:rPr>
                <w:color w:val="002060"/>
              </w:rPr>
              <w:t>5489 URBANIA CALCIO A 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0C7486" w14:textId="77777777" w:rsidR="00237E63" w:rsidRPr="00A30B84" w:rsidRDefault="00237E63" w:rsidP="00D911F9">
            <w:pPr>
              <w:pStyle w:val="rowtabella0"/>
              <w:rPr>
                <w:color w:val="002060"/>
              </w:rPr>
            </w:pPr>
            <w:r w:rsidRPr="00A30B84">
              <w:rPr>
                <w:color w:val="002060"/>
              </w:rPr>
              <w:t>URBANIA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DF4493" w14:textId="77777777" w:rsidR="00237E63" w:rsidRPr="00A30B84" w:rsidRDefault="00237E63" w:rsidP="00D911F9">
            <w:pPr>
              <w:pStyle w:val="rowtabella0"/>
              <w:rPr>
                <w:color w:val="002060"/>
              </w:rPr>
            </w:pPr>
            <w:r w:rsidRPr="00A30B84">
              <w:rPr>
                <w:color w:val="002060"/>
              </w:rPr>
              <w:t>VIA CAMPO SPORTIVO</w:t>
            </w:r>
          </w:p>
        </w:tc>
      </w:tr>
    </w:tbl>
    <w:p w14:paraId="03A07723" w14:textId="77777777" w:rsidR="00237E63" w:rsidRPr="00A30B84" w:rsidRDefault="00237E63" w:rsidP="00237E63">
      <w:pPr>
        <w:pStyle w:val="breakline"/>
        <w:rPr>
          <w:rFonts w:eastAsiaTheme="minorEastAsia"/>
          <w:color w:val="002060"/>
        </w:rPr>
      </w:pPr>
    </w:p>
    <w:p w14:paraId="3E073189" w14:textId="77777777" w:rsidR="00237E63" w:rsidRPr="00A30B84" w:rsidRDefault="00237E63" w:rsidP="00237E63">
      <w:pPr>
        <w:pStyle w:val="breakline"/>
        <w:rPr>
          <w:color w:val="002060"/>
        </w:rPr>
      </w:pPr>
    </w:p>
    <w:p w14:paraId="35043AF9" w14:textId="77777777" w:rsidR="00237E63" w:rsidRPr="00A30B84" w:rsidRDefault="00237E63" w:rsidP="00237E63">
      <w:pPr>
        <w:pStyle w:val="breakline"/>
        <w:rPr>
          <w:color w:val="002060"/>
        </w:rPr>
      </w:pPr>
    </w:p>
    <w:p w14:paraId="7E573300" w14:textId="77777777" w:rsidR="00237E63" w:rsidRPr="00A30B84" w:rsidRDefault="00237E63" w:rsidP="00237E63">
      <w:pPr>
        <w:pStyle w:val="sottotitolocampionato10"/>
        <w:rPr>
          <w:color w:val="002060"/>
        </w:rPr>
      </w:pPr>
      <w:r w:rsidRPr="00A30B84">
        <w:rPr>
          <w:color w:val="002060"/>
        </w:rPr>
        <w:t>GIRONE 3 - 3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37E63" w:rsidRPr="00A30B84" w14:paraId="20651BE1" w14:textId="77777777" w:rsidTr="00D911F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C9151" w14:textId="77777777" w:rsidR="00237E63" w:rsidRPr="00A30B84" w:rsidRDefault="00237E63" w:rsidP="00D911F9">
            <w:pPr>
              <w:pStyle w:val="headertabella0"/>
              <w:rPr>
                <w:color w:val="002060"/>
              </w:rPr>
            </w:pPr>
            <w:r w:rsidRPr="00A30B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6FB640" w14:textId="77777777" w:rsidR="00237E63" w:rsidRPr="00A30B84" w:rsidRDefault="00237E63" w:rsidP="00D911F9">
            <w:pPr>
              <w:pStyle w:val="headertabella0"/>
              <w:rPr>
                <w:color w:val="002060"/>
              </w:rPr>
            </w:pPr>
            <w:r w:rsidRPr="00A30B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AFAFC3" w14:textId="77777777" w:rsidR="00237E63" w:rsidRPr="00A30B84" w:rsidRDefault="00237E63" w:rsidP="00D911F9">
            <w:pPr>
              <w:pStyle w:val="headertabella0"/>
              <w:rPr>
                <w:color w:val="002060"/>
              </w:rPr>
            </w:pPr>
            <w:r w:rsidRPr="00A30B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67EB7" w14:textId="77777777" w:rsidR="00237E63" w:rsidRPr="00A30B84" w:rsidRDefault="00237E63" w:rsidP="00D911F9">
            <w:pPr>
              <w:pStyle w:val="headertabella0"/>
              <w:rPr>
                <w:color w:val="002060"/>
              </w:rPr>
            </w:pPr>
            <w:r w:rsidRPr="00A30B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681923" w14:textId="77777777" w:rsidR="00237E63" w:rsidRPr="00A30B84" w:rsidRDefault="00237E63" w:rsidP="00D911F9">
            <w:pPr>
              <w:pStyle w:val="headertabella0"/>
              <w:rPr>
                <w:color w:val="002060"/>
              </w:rPr>
            </w:pPr>
            <w:r w:rsidRPr="00A30B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990159" w14:textId="77777777" w:rsidR="00237E63" w:rsidRPr="00A30B84" w:rsidRDefault="00237E63" w:rsidP="00D911F9">
            <w:pPr>
              <w:pStyle w:val="headertabella0"/>
              <w:rPr>
                <w:color w:val="002060"/>
              </w:rPr>
            </w:pPr>
            <w:r w:rsidRPr="00A30B8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57E90" w14:textId="77777777" w:rsidR="00237E63" w:rsidRPr="00A30B84" w:rsidRDefault="00237E63" w:rsidP="00D911F9">
            <w:pPr>
              <w:pStyle w:val="headertabella0"/>
              <w:rPr>
                <w:color w:val="002060"/>
              </w:rPr>
            </w:pPr>
            <w:r w:rsidRPr="00A30B84">
              <w:rPr>
                <w:color w:val="002060"/>
              </w:rPr>
              <w:t>Indirizzo Impianto</w:t>
            </w:r>
          </w:p>
        </w:tc>
      </w:tr>
      <w:tr w:rsidR="00237E63" w:rsidRPr="00A30B84" w14:paraId="36ADA275" w14:textId="77777777" w:rsidTr="00D911F9">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1EB37BD" w14:textId="77777777" w:rsidR="00237E63" w:rsidRPr="00A30B84" w:rsidRDefault="00237E63" w:rsidP="00D911F9">
            <w:pPr>
              <w:pStyle w:val="rowtabella0"/>
              <w:rPr>
                <w:color w:val="002060"/>
              </w:rPr>
            </w:pPr>
            <w:r w:rsidRPr="00A30B84">
              <w:rPr>
                <w:color w:val="002060"/>
              </w:rPr>
              <w:t>FRASASSI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C645EC" w14:textId="77777777" w:rsidR="00237E63" w:rsidRPr="00A30B84" w:rsidRDefault="00237E63" w:rsidP="00D911F9">
            <w:pPr>
              <w:pStyle w:val="rowtabella0"/>
              <w:rPr>
                <w:color w:val="002060"/>
              </w:rPr>
            </w:pPr>
            <w:r w:rsidRPr="00A30B84">
              <w:rPr>
                <w:color w:val="002060"/>
              </w:rPr>
              <w:t>VADO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7536AB" w14:textId="77777777" w:rsidR="00237E63" w:rsidRPr="00A30B84" w:rsidRDefault="00237E63" w:rsidP="00D911F9">
            <w:pPr>
              <w:pStyle w:val="rowtabella0"/>
              <w:jc w:val="center"/>
              <w:rPr>
                <w:color w:val="002060"/>
              </w:rPr>
            </w:pPr>
            <w:r w:rsidRPr="00A30B8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BEFFFC" w14:textId="77777777" w:rsidR="00237E63" w:rsidRPr="00A30B84" w:rsidRDefault="00237E63" w:rsidP="00D911F9">
            <w:pPr>
              <w:pStyle w:val="rowtabella0"/>
              <w:rPr>
                <w:color w:val="002060"/>
              </w:rPr>
            </w:pPr>
            <w:r w:rsidRPr="00A30B84">
              <w:rPr>
                <w:color w:val="002060"/>
              </w:rPr>
              <w:t>12/10/2022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6F336C" w14:textId="77777777" w:rsidR="00237E63" w:rsidRPr="00A30B84" w:rsidRDefault="00237E63" w:rsidP="00D911F9">
            <w:pPr>
              <w:pStyle w:val="rowtabella0"/>
              <w:rPr>
                <w:color w:val="002060"/>
              </w:rPr>
            </w:pPr>
            <w:r w:rsidRPr="00A30B84">
              <w:rPr>
                <w:color w:val="002060"/>
              </w:rPr>
              <w:t>5048 CAMPO 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149E02" w14:textId="77777777" w:rsidR="00237E63" w:rsidRPr="00A30B84" w:rsidRDefault="00237E63" w:rsidP="00D911F9">
            <w:pPr>
              <w:pStyle w:val="rowtabella0"/>
              <w:rPr>
                <w:color w:val="002060"/>
              </w:rPr>
            </w:pPr>
            <w:r w:rsidRPr="00A30B84">
              <w:rPr>
                <w:color w:val="002060"/>
              </w:rPr>
              <w:t>GENGA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FEA286" w14:textId="77777777" w:rsidR="00237E63" w:rsidRPr="00A30B84" w:rsidRDefault="00237E63" w:rsidP="00D911F9">
            <w:pPr>
              <w:pStyle w:val="rowtabella0"/>
              <w:rPr>
                <w:color w:val="002060"/>
              </w:rPr>
            </w:pPr>
            <w:r w:rsidRPr="00A30B84">
              <w:rPr>
                <w:color w:val="002060"/>
              </w:rPr>
              <w:t>VIA MARCONI GENGA STAZIONE</w:t>
            </w:r>
          </w:p>
        </w:tc>
      </w:tr>
    </w:tbl>
    <w:p w14:paraId="3E3E29B0" w14:textId="77777777" w:rsidR="00237E63" w:rsidRPr="00A30B84" w:rsidRDefault="00237E63" w:rsidP="00237E63">
      <w:pPr>
        <w:pStyle w:val="breakline"/>
        <w:rPr>
          <w:rFonts w:eastAsiaTheme="minorEastAsia"/>
          <w:color w:val="002060"/>
        </w:rPr>
      </w:pPr>
    </w:p>
    <w:p w14:paraId="71D20DD7" w14:textId="77777777" w:rsidR="00237E63" w:rsidRPr="00A30B84" w:rsidRDefault="00237E63" w:rsidP="00237E63">
      <w:pPr>
        <w:pStyle w:val="breakline"/>
        <w:rPr>
          <w:color w:val="002060"/>
        </w:rPr>
      </w:pPr>
    </w:p>
    <w:p w14:paraId="2269E732" w14:textId="77777777" w:rsidR="00237E63" w:rsidRPr="00A30B84" w:rsidRDefault="00237E63" w:rsidP="00237E63">
      <w:pPr>
        <w:pStyle w:val="breakline"/>
        <w:rPr>
          <w:color w:val="002060"/>
        </w:rPr>
      </w:pPr>
    </w:p>
    <w:p w14:paraId="53D726D4" w14:textId="77777777" w:rsidR="00237E63" w:rsidRPr="00A30B84" w:rsidRDefault="00237E63" w:rsidP="00237E63">
      <w:pPr>
        <w:pStyle w:val="sottotitolocampionato10"/>
        <w:rPr>
          <w:color w:val="002060"/>
        </w:rPr>
      </w:pPr>
      <w:r w:rsidRPr="00A30B84">
        <w:rPr>
          <w:color w:val="002060"/>
        </w:rPr>
        <w:t>GIRONE 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7"/>
        <w:gridCol w:w="385"/>
        <w:gridCol w:w="898"/>
        <w:gridCol w:w="1178"/>
        <w:gridCol w:w="1555"/>
        <w:gridCol w:w="1551"/>
      </w:tblGrid>
      <w:tr w:rsidR="00237E63" w:rsidRPr="00A30B84" w14:paraId="218BC8BD" w14:textId="77777777" w:rsidTr="00D911F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97FA8" w14:textId="77777777" w:rsidR="00237E63" w:rsidRPr="00A30B84" w:rsidRDefault="00237E63" w:rsidP="00D911F9">
            <w:pPr>
              <w:pStyle w:val="headertabella0"/>
              <w:rPr>
                <w:color w:val="002060"/>
              </w:rPr>
            </w:pPr>
            <w:r w:rsidRPr="00A30B84">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35EC6" w14:textId="77777777" w:rsidR="00237E63" w:rsidRPr="00A30B84" w:rsidRDefault="00237E63" w:rsidP="00D911F9">
            <w:pPr>
              <w:pStyle w:val="headertabella0"/>
              <w:rPr>
                <w:color w:val="002060"/>
              </w:rPr>
            </w:pPr>
            <w:r w:rsidRPr="00A30B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78675" w14:textId="77777777" w:rsidR="00237E63" w:rsidRPr="00A30B84" w:rsidRDefault="00237E63" w:rsidP="00D911F9">
            <w:pPr>
              <w:pStyle w:val="headertabella0"/>
              <w:rPr>
                <w:color w:val="002060"/>
              </w:rPr>
            </w:pPr>
            <w:r w:rsidRPr="00A30B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DF6A4" w14:textId="77777777" w:rsidR="00237E63" w:rsidRPr="00A30B84" w:rsidRDefault="00237E63" w:rsidP="00D911F9">
            <w:pPr>
              <w:pStyle w:val="headertabella0"/>
              <w:rPr>
                <w:color w:val="002060"/>
              </w:rPr>
            </w:pPr>
            <w:r w:rsidRPr="00A30B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BDDFF" w14:textId="77777777" w:rsidR="00237E63" w:rsidRPr="00A30B84" w:rsidRDefault="00237E63" w:rsidP="00D911F9">
            <w:pPr>
              <w:pStyle w:val="headertabella0"/>
              <w:rPr>
                <w:color w:val="002060"/>
              </w:rPr>
            </w:pPr>
            <w:r w:rsidRPr="00A30B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0798C" w14:textId="77777777" w:rsidR="00237E63" w:rsidRPr="00A30B84" w:rsidRDefault="00237E63" w:rsidP="00D911F9">
            <w:pPr>
              <w:pStyle w:val="headertabella0"/>
              <w:rPr>
                <w:color w:val="002060"/>
              </w:rPr>
            </w:pPr>
            <w:r w:rsidRPr="00A30B8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3B7B8" w14:textId="77777777" w:rsidR="00237E63" w:rsidRPr="00A30B84" w:rsidRDefault="00237E63" w:rsidP="00D911F9">
            <w:pPr>
              <w:pStyle w:val="headertabella0"/>
              <w:rPr>
                <w:color w:val="002060"/>
              </w:rPr>
            </w:pPr>
            <w:r w:rsidRPr="00A30B84">
              <w:rPr>
                <w:color w:val="002060"/>
              </w:rPr>
              <w:t>Indirizzo Impianto</w:t>
            </w:r>
          </w:p>
        </w:tc>
      </w:tr>
      <w:tr w:rsidR="00237E63" w:rsidRPr="00A30B84" w14:paraId="017B66FC" w14:textId="77777777" w:rsidTr="00D911F9">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AA0CBA9" w14:textId="77777777" w:rsidR="00237E63" w:rsidRPr="00A30B84" w:rsidRDefault="00237E63" w:rsidP="00D911F9">
            <w:pPr>
              <w:pStyle w:val="rowtabella0"/>
              <w:rPr>
                <w:color w:val="002060"/>
              </w:rPr>
            </w:pPr>
            <w:r w:rsidRPr="00A30B84">
              <w:rPr>
                <w:color w:val="002060"/>
              </w:rPr>
              <w:t>PIANDIROSE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B1D36E" w14:textId="77777777" w:rsidR="00237E63" w:rsidRPr="00A30B84" w:rsidRDefault="00237E63" w:rsidP="00D911F9">
            <w:pPr>
              <w:pStyle w:val="rowtabella0"/>
              <w:rPr>
                <w:color w:val="002060"/>
              </w:rPr>
            </w:pPr>
            <w:r w:rsidRPr="00A30B84">
              <w:rPr>
                <w:color w:val="002060"/>
              </w:rPr>
              <w:t>MONTECCHIO SPORT</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091647" w14:textId="77777777" w:rsidR="00237E63" w:rsidRPr="00A30B84" w:rsidRDefault="00237E63" w:rsidP="00D911F9">
            <w:pPr>
              <w:pStyle w:val="rowtabella0"/>
              <w:jc w:val="center"/>
              <w:rPr>
                <w:color w:val="002060"/>
              </w:rPr>
            </w:pPr>
            <w:r w:rsidRPr="00A30B8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A86A2C" w14:textId="77777777" w:rsidR="00237E63" w:rsidRPr="00A30B84" w:rsidRDefault="00237E63" w:rsidP="00D911F9">
            <w:pPr>
              <w:pStyle w:val="rowtabella0"/>
              <w:rPr>
                <w:color w:val="002060"/>
              </w:rPr>
            </w:pPr>
            <w:r w:rsidRPr="00A30B84">
              <w:rPr>
                <w:color w:val="002060"/>
              </w:rPr>
              <w:t>10/10/2022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FE05A8" w14:textId="77777777" w:rsidR="00237E63" w:rsidRPr="00A30B84" w:rsidRDefault="00237E63" w:rsidP="00D911F9">
            <w:pPr>
              <w:pStyle w:val="rowtabella0"/>
              <w:rPr>
                <w:color w:val="002060"/>
              </w:rPr>
            </w:pPr>
            <w:r w:rsidRPr="00A30B84">
              <w:rPr>
                <w:color w:val="002060"/>
              </w:rPr>
              <w:t>5459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2BD88B" w14:textId="77777777" w:rsidR="00237E63" w:rsidRPr="00A30B84" w:rsidRDefault="00237E63" w:rsidP="00D911F9">
            <w:pPr>
              <w:pStyle w:val="rowtabella0"/>
              <w:rPr>
                <w:color w:val="002060"/>
              </w:rPr>
            </w:pPr>
            <w:r w:rsidRPr="00A30B84">
              <w:rPr>
                <w:color w:val="002060"/>
              </w:rPr>
              <w:t>SANT'IPPOLITO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1F3686" w14:textId="77777777" w:rsidR="00237E63" w:rsidRPr="00A30B84" w:rsidRDefault="00237E63" w:rsidP="00D911F9">
            <w:pPr>
              <w:pStyle w:val="rowtabella0"/>
              <w:rPr>
                <w:color w:val="002060"/>
              </w:rPr>
            </w:pPr>
            <w:r w:rsidRPr="00A30B84">
              <w:rPr>
                <w:color w:val="002060"/>
              </w:rPr>
              <w:t>VIA ROMA, SNC</w:t>
            </w:r>
          </w:p>
        </w:tc>
      </w:tr>
    </w:tbl>
    <w:p w14:paraId="762A7CC7" w14:textId="77777777" w:rsidR="00237E63" w:rsidRPr="00A30B84" w:rsidRDefault="00237E63" w:rsidP="00237E63">
      <w:pPr>
        <w:pStyle w:val="breakline"/>
        <w:rPr>
          <w:rFonts w:eastAsiaTheme="minorEastAsia"/>
          <w:color w:val="002060"/>
        </w:rPr>
      </w:pPr>
    </w:p>
    <w:p w14:paraId="5701D714" w14:textId="77777777" w:rsidR="00237E63" w:rsidRPr="00A30B84" w:rsidRDefault="00237E63" w:rsidP="00237E63">
      <w:pPr>
        <w:pStyle w:val="breakline"/>
        <w:rPr>
          <w:color w:val="002060"/>
        </w:rPr>
      </w:pPr>
    </w:p>
    <w:p w14:paraId="7CA4F826" w14:textId="77777777" w:rsidR="00237E63" w:rsidRPr="00A30B84" w:rsidRDefault="00237E63" w:rsidP="00237E63">
      <w:pPr>
        <w:pStyle w:val="breakline"/>
        <w:rPr>
          <w:color w:val="002060"/>
        </w:rPr>
      </w:pPr>
    </w:p>
    <w:p w14:paraId="5FD0BA7F" w14:textId="77777777" w:rsidR="00237E63" w:rsidRPr="00A30B84" w:rsidRDefault="00237E63" w:rsidP="00237E63">
      <w:pPr>
        <w:pStyle w:val="sottotitolocampionato10"/>
        <w:rPr>
          <w:color w:val="002060"/>
        </w:rPr>
      </w:pPr>
      <w:r w:rsidRPr="00A30B84">
        <w:rPr>
          <w:color w:val="002060"/>
        </w:rPr>
        <w:t>GIRONE 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37E63" w:rsidRPr="00A30B84" w14:paraId="0EA6196D" w14:textId="77777777" w:rsidTr="00D911F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F7B2B" w14:textId="77777777" w:rsidR="00237E63" w:rsidRPr="00A30B84" w:rsidRDefault="00237E63" w:rsidP="00D911F9">
            <w:pPr>
              <w:pStyle w:val="headertabella0"/>
              <w:rPr>
                <w:color w:val="002060"/>
              </w:rPr>
            </w:pPr>
            <w:r w:rsidRPr="00A30B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50314" w14:textId="77777777" w:rsidR="00237E63" w:rsidRPr="00A30B84" w:rsidRDefault="00237E63" w:rsidP="00D911F9">
            <w:pPr>
              <w:pStyle w:val="headertabella0"/>
              <w:rPr>
                <w:color w:val="002060"/>
              </w:rPr>
            </w:pPr>
            <w:r w:rsidRPr="00A30B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3E3AB" w14:textId="77777777" w:rsidR="00237E63" w:rsidRPr="00A30B84" w:rsidRDefault="00237E63" w:rsidP="00D911F9">
            <w:pPr>
              <w:pStyle w:val="headertabella0"/>
              <w:rPr>
                <w:color w:val="002060"/>
              </w:rPr>
            </w:pPr>
            <w:r w:rsidRPr="00A30B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1E2F2" w14:textId="77777777" w:rsidR="00237E63" w:rsidRPr="00A30B84" w:rsidRDefault="00237E63" w:rsidP="00D911F9">
            <w:pPr>
              <w:pStyle w:val="headertabella0"/>
              <w:rPr>
                <w:color w:val="002060"/>
              </w:rPr>
            </w:pPr>
            <w:r w:rsidRPr="00A30B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C5739" w14:textId="77777777" w:rsidR="00237E63" w:rsidRPr="00A30B84" w:rsidRDefault="00237E63" w:rsidP="00D911F9">
            <w:pPr>
              <w:pStyle w:val="headertabella0"/>
              <w:rPr>
                <w:color w:val="002060"/>
              </w:rPr>
            </w:pPr>
            <w:r w:rsidRPr="00A30B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B028B" w14:textId="77777777" w:rsidR="00237E63" w:rsidRPr="00A30B84" w:rsidRDefault="00237E63" w:rsidP="00D911F9">
            <w:pPr>
              <w:pStyle w:val="headertabella0"/>
              <w:rPr>
                <w:color w:val="002060"/>
              </w:rPr>
            </w:pPr>
            <w:r w:rsidRPr="00A30B8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D6A5C" w14:textId="77777777" w:rsidR="00237E63" w:rsidRPr="00A30B84" w:rsidRDefault="00237E63" w:rsidP="00D911F9">
            <w:pPr>
              <w:pStyle w:val="headertabella0"/>
              <w:rPr>
                <w:color w:val="002060"/>
              </w:rPr>
            </w:pPr>
            <w:r w:rsidRPr="00A30B84">
              <w:rPr>
                <w:color w:val="002060"/>
              </w:rPr>
              <w:t>Indirizzo Impianto</w:t>
            </w:r>
          </w:p>
        </w:tc>
      </w:tr>
      <w:tr w:rsidR="00237E63" w:rsidRPr="00A30B84" w14:paraId="5BEDE781" w14:textId="77777777" w:rsidTr="00D911F9">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52A2173" w14:textId="77777777" w:rsidR="00237E63" w:rsidRPr="00A30B84" w:rsidRDefault="00237E63" w:rsidP="00D911F9">
            <w:pPr>
              <w:pStyle w:val="rowtabella0"/>
              <w:rPr>
                <w:color w:val="002060"/>
              </w:rPr>
            </w:pPr>
            <w:r w:rsidRPr="00A30B84">
              <w:rPr>
                <w:color w:val="002060"/>
              </w:rPr>
              <w:t>ATLETICO NO BORDERS</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51EAC2" w14:textId="77777777" w:rsidR="00237E63" w:rsidRPr="00A30B84" w:rsidRDefault="00237E63" w:rsidP="00D911F9">
            <w:pPr>
              <w:pStyle w:val="rowtabella0"/>
              <w:rPr>
                <w:color w:val="002060"/>
              </w:rPr>
            </w:pPr>
            <w:r w:rsidRPr="00A30B84">
              <w:rPr>
                <w:color w:val="002060"/>
              </w:rPr>
              <w:t>ANKON NOVA MARMI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A7CDDF" w14:textId="77777777" w:rsidR="00237E63" w:rsidRPr="00A30B84" w:rsidRDefault="00237E63" w:rsidP="00D911F9">
            <w:pPr>
              <w:pStyle w:val="rowtabella0"/>
              <w:jc w:val="center"/>
              <w:rPr>
                <w:color w:val="002060"/>
              </w:rPr>
            </w:pPr>
            <w:r w:rsidRPr="00A30B8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91C318" w14:textId="77777777" w:rsidR="00237E63" w:rsidRPr="00A30B84" w:rsidRDefault="00237E63" w:rsidP="00D911F9">
            <w:pPr>
              <w:pStyle w:val="rowtabella0"/>
              <w:rPr>
                <w:color w:val="002060"/>
              </w:rPr>
            </w:pPr>
            <w:r w:rsidRPr="00A30B84">
              <w:rPr>
                <w:color w:val="002060"/>
              </w:rPr>
              <w:t>11/10/2022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F65CD1" w14:textId="77777777" w:rsidR="00237E63" w:rsidRPr="00A30B84" w:rsidRDefault="00237E63" w:rsidP="00D911F9">
            <w:pPr>
              <w:pStyle w:val="rowtabella0"/>
              <w:rPr>
                <w:color w:val="002060"/>
              </w:rPr>
            </w:pPr>
            <w:r w:rsidRPr="00A30B84">
              <w:rPr>
                <w:color w:val="002060"/>
              </w:rPr>
              <w:t>5066 PALESTRA "FERMI"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538362" w14:textId="77777777" w:rsidR="00237E63" w:rsidRPr="00A30B84" w:rsidRDefault="00237E63" w:rsidP="00D911F9">
            <w:pPr>
              <w:pStyle w:val="rowtabella0"/>
              <w:rPr>
                <w:color w:val="002060"/>
              </w:rPr>
            </w:pPr>
            <w:r w:rsidRPr="00A30B84">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E42F0D" w14:textId="77777777" w:rsidR="00237E63" w:rsidRPr="00A30B84" w:rsidRDefault="00237E63" w:rsidP="00D911F9">
            <w:pPr>
              <w:pStyle w:val="rowtabella0"/>
              <w:rPr>
                <w:color w:val="002060"/>
              </w:rPr>
            </w:pPr>
            <w:r w:rsidRPr="00A30B84">
              <w:rPr>
                <w:color w:val="002060"/>
              </w:rPr>
              <w:t xml:space="preserve">VIA </w:t>
            </w:r>
            <w:proofErr w:type="gramStart"/>
            <w:r w:rsidRPr="00A30B84">
              <w:rPr>
                <w:color w:val="002060"/>
              </w:rPr>
              <w:t>B.BUOZZI</w:t>
            </w:r>
            <w:proofErr w:type="gramEnd"/>
          </w:p>
        </w:tc>
      </w:tr>
    </w:tbl>
    <w:p w14:paraId="50D71B46" w14:textId="77777777" w:rsidR="00237E63" w:rsidRPr="00A30B84" w:rsidRDefault="00237E63" w:rsidP="00237E63">
      <w:pPr>
        <w:pStyle w:val="breakline"/>
        <w:rPr>
          <w:rFonts w:eastAsiaTheme="minorEastAsia"/>
          <w:color w:val="002060"/>
        </w:rPr>
      </w:pPr>
    </w:p>
    <w:p w14:paraId="673E3D58" w14:textId="77777777" w:rsidR="00237E63" w:rsidRPr="00A30B84" w:rsidRDefault="00237E63" w:rsidP="00237E63">
      <w:pPr>
        <w:pStyle w:val="breakline"/>
        <w:rPr>
          <w:color w:val="002060"/>
        </w:rPr>
      </w:pPr>
    </w:p>
    <w:p w14:paraId="59C44EE8" w14:textId="77777777" w:rsidR="00237E63" w:rsidRPr="00A30B84" w:rsidRDefault="00237E63" w:rsidP="00237E63">
      <w:pPr>
        <w:pStyle w:val="breakline"/>
        <w:rPr>
          <w:color w:val="002060"/>
        </w:rPr>
      </w:pPr>
    </w:p>
    <w:p w14:paraId="5B13F05F" w14:textId="77777777" w:rsidR="00237E63" w:rsidRPr="00A30B84" w:rsidRDefault="00237E63" w:rsidP="00237E63">
      <w:pPr>
        <w:pStyle w:val="sottotitolocampionato10"/>
        <w:rPr>
          <w:color w:val="002060"/>
        </w:rPr>
      </w:pPr>
      <w:r w:rsidRPr="00A30B84">
        <w:rPr>
          <w:color w:val="002060"/>
        </w:rPr>
        <w:t>GIRONE 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37E63" w:rsidRPr="00A30B84" w14:paraId="693671E6" w14:textId="77777777" w:rsidTr="00D911F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96167" w14:textId="77777777" w:rsidR="00237E63" w:rsidRPr="00A30B84" w:rsidRDefault="00237E63" w:rsidP="00D911F9">
            <w:pPr>
              <w:pStyle w:val="headertabella0"/>
              <w:rPr>
                <w:color w:val="002060"/>
              </w:rPr>
            </w:pPr>
            <w:r w:rsidRPr="00A30B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A6DAE" w14:textId="77777777" w:rsidR="00237E63" w:rsidRPr="00A30B84" w:rsidRDefault="00237E63" w:rsidP="00D911F9">
            <w:pPr>
              <w:pStyle w:val="headertabella0"/>
              <w:rPr>
                <w:color w:val="002060"/>
              </w:rPr>
            </w:pPr>
            <w:r w:rsidRPr="00A30B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E8E11" w14:textId="77777777" w:rsidR="00237E63" w:rsidRPr="00A30B84" w:rsidRDefault="00237E63" w:rsidP="00D911F9">
            <w:pPr>
              <w:pStyle w:val="headertabella0"/>
              <w:rPr>
                <w:color w:val="002060"/>
              </w:rPr>
            </w:pPr>
            <w:r w:rsidRPr="00A30B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D048F" w14:textId="77777777" w:rsidR="00237E63" w:rsidRPr="00A30B84" w:rsidRDefault="00237E63" w:rsidP="00D911F9">
            <w:pPr>
              <w:pStyle w:val="headertabella0"/>
              <w:rPr>
                <w:color w:val="002060"/>
              </w:rPr>
            </w:pPr>
            <w:r w:rsidRPr="00A30B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4A861" w14:textId="77777777" w:rsidR="00237E63" w:rsidRPr="00A30B84" w:rsidRDefault="00237E63" w:rsidP="00D911F9">
            <w:pPr>
              <w:pStyle w:val="headertabella0"/>
              <w:rPr>
                <w:color w:val="002060"/>
              </w:rPr>
            </w:pPr>
            <w:r w:rsidRPr="00A30B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C878D" w14:textId="77777777" w:rsidR="00237E63" w:rsidRPr="00A30B84" w:rsidRDefault="00237E63" w:rsidP="00D911F9">
            <w:pPr>
              <w:pStyle w:val="headertabella0"/>
              <w:rPr>
                <w:color w:val="002060"/>
              </w:rPr>
            </w:pPr>
            <w:r w:rsidRPr="00A30B8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8FEDE" w14:textId="77777777" w:rsidR="00237E63" w:rsidRPr="00A30B84" w:rsidRDefault="00237E63" w:rsidP="00D911F9">
            <w:pPr>
              <w:pStyle w:val="headertabella0"/>
              <w:rPr>
                <w:color w:val="002060"/>
              </w:rPr>
            </w:pPr>
            <w:r w:rsidRPr="00A30B84">
              <w:rPr>
                <w:color w:val="002060"/>
              </w:rPr>
              <w:t>Indirizzo Impianto</w:t>
            </w:r>
          </w:p>
        </w:tc>
      </w:tr>
      <w:tr w:rsidR="00237E63" w:rsidRPr="00A30B84" w14:paraId="19731CDA" w14:textId="77777777" w:rsidTr="00D911F9">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8BC69EE" w14:textId="77777777" w:rsidR="00237E63" w:rsidRPr="00A30B84" w:rsidRDefault="00237E63" w:rsidP="00D911F9">
            <w:pPr>
              <w:pStyle w:val="rowtabella0"/>
              <w:rPr>
                <w:color w:val="002060"/>
              </w:rPr>
            </w:pPr>
            <w:r w:rsidRPr="00A30B84">
              <w:rPr>
                <w:color w:val="002060"/>
              </w:rPr>
              <w:t>CANDIA BARACCOLA ASPIO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38C673" w14:textId="77777777" w:rsidR="00237E63" w:rsidRPr="00A30B84" w:rsidRDefault="00237E63" w:rsidP="00D911F9">
            <w:pPr>
              <w:pStyle w:val="rowtabella0"/>
              <w:rPr>
                <w:color w:val="002060"/>
              </w:rPr>
            </w:pPr>
            <w:r w:rsidRPr="00A30B84">
              <w:rPr>
                <w:color w:val="002060"/>
              </w:rPr>
              <w:t>GLS DORICA AN.UR</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21EE56" w14:textId="77777777" w:rsidR="00237E63" w:rsidRPr="00A30B84" w:rsidRDefault="00237E63" w:rsidP="00D911F9">
            <w:pPr>
              <w:pStyle w:val="rowtabella0"/>
              <w:jc w:val="center"/>
              <w:rPr>
                <w:color w:val="002060"/>
              </w:rPr>
            </w:pPr>
            <w:r w:rsidRPr="00A30B8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C13ACD" w14:textId="77777777" w:rsidR="00237E63" w:rsidRPr="00A30B84" w:rsidRDefault="00237E63" w:rsidP="00D911F9">
            <w:pPr>
              <w:pStyle w:val="rowtabella0"/>
              <w:rPr>
                <w:color w:val="002060"/>
              </w:rPr>
            </w:pPr>
            <w:r w:rsidRPr="00A30B84">
              <w:rPr>
                <w:color w:val="002060"/>
              </w:rPr>
              <w:t>11/10/2022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F990FB" w14:textId="77777777" w:rsidR="00237E63" w:rsidRPr="00A30B84" w:rsidRDefault="00237E63" w:rsidP="00D911F9">
            <w:pPr>
              <w:pStyle w:val="rowtabella0"/>
              <w:rPr>
                <w:color w:val="002060"/>
              </w:rPr>
            </w:pPr>
            <w:r w:rsidRPr="00A30B84">
              <w:rPr>
                <w:color w:val="002060"/>
              </w:rPr>
              <w:t>5022 PALLONE GEODETICO LOC.CANDIA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3BC41B" w14:textId="77777777" w:rsidR="00237E63" w:rsidRPr="00A30B84" w:rsidRDefault="00237E63" w:rsidP="00D911F9">
            <w:pPr>
              <w:pStyle w:val="rowtabella0"/>
              <w:rPr>
                <w:color w:val="002060"/>
              </w:rPr>
            </w:pPr>
            <w:r w:rsidRPr="00A30B84">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DEE7E6" w14:textId="77777777" w:rsidR="00237E63" w:rsidRPr="00A30B84" w:rsidRDefault="00237E63" w:rsidP="00D911F9">
            <w:pPr>
              <w:pStyle w:val="rowtabella0"/>
              <w:rPr>
                <w:color w:val="002060"/>
              </w:rPr>
            </w:pPr>
            <w:r w:rsidRPr="00A30B84">
              <w:rPr>
                <w:color w:val="002060"/>
              </w:rPr>
              <w:t>LOCALITA' CANDIA</w:t>
            </w:r>
          </w:p>
        </w:tc>
      </w:tr>
    </w:tbl>
    <w:p w14:paraId="702696CF" w14:textId="77777777" w:rsidR="00237E63" w:rsidRPr="00A30B84" w:rsidRDefault="00237E63" w:rsidP="00237E63">
      <w:pPr>
        <w:pStyle w:val="breakline"/>
        <w:rPr>
          <w:rFonts w:eastAsiaTheme="minorEastAsia"/>
          <w:color w:val="002060"/>
        </w:rPr>
      </w:pPr>
    </w:p>
    <w:p w14:paraId="13746535" w14:textId="77777777" w:rsidR="00237E63" w:rsidRPr="00A30B84" w:rsidRDefault="00237E63" w:rsidP="00237E63">
      <w:pPr>
        <w:pStyle w:val="breakline"/>
        <w:rPr>
          <w:color w:val="002060"/>
        </w:rPr>
      </w:pPr>
    </w:p>
    <w:p w14:paraId="735B6C35" w14:textId="77777777" w:rsidR="00237E63" w:rsidRPr="00A30B84" w:rsidRDefault="00237E63" w:rsidP="00237E63">
      <w:pPr>
        <w:pStyle w:val="breakline"/>
        <w:rPr>
          <w:color w:val="002060"/>
        </w:rPr>
      </w:pPr>
    </w:p>
    <w:p w14:paraId="155311D0" w14:textId="77777777" w:rsidR="00237E63" w:rsidRPr="00A30B84" w:rsidRDefault="00237E63" w:rsidP="00237E63">
      <w:pPr>
        <w:pStyle w:val="sottotitolocampionato10"/>
        <w:rPr>
          <w:color w:val="002060"/>
        </w:rPr>
      </w:pPr>
      <w:r w:rsidRPr="00A30B84">
        <w:rPr>
          <w:color w:val="002060"/>
        </w:rPr>
        <w:t>GIRONE 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237E63" w:rsidRPr="00A30B84" w14:paraId="769FF131" w14:textId="77777777" w:rsidTr="00D911F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F030C" w14:textId="77777777" w:rsidR="00237E63" w:rsidRPr="00A30B84" w:rsidRDefault="00237E63" w:rsidP="00D911F9">
            <w:pPr>
              <w:pStyle w:val="headertabella0"/>
              <w:rPr>
                <w:color w:val="002060"/>
              </w:rPr>
            </w:pPr>
            <w:r w:rsidRPr="00A30B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4BCD3" w14:textId="77777777" w:rsidR="00237E63" w:rsidRPr="00A30B84" w:rsidRDefault="00237E63" w:rsidP="00D911F9">
            <w:pPr>
              <w:pStyle w:val="headertabella0"/>
              <w:rPr>
                <w:color w:val="002060"/>
              </w:rPr>
            </w:pPr>
            <w:r w:rsidRPr="00A30B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CBFD8" w14:textId="77777777" w:rsidR="00237E63" w:rsidRPr="00A30B84" w:rsidRDefault="00237E63" w:rsidP="00D911F9">
            <w:pPr>
              <w:pStyle w:val="headertabella0"/>
              <w:rPr>
                <w:color w:val="002060"/>
              </w:rPr>
            </w:pPr>
            <w:r w:rsidRPr="00A30B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8AF76" w14:textId="77777777" w:rsidR="00237E63" w:rsidRPr="00A30B84" w:rsidRDefault="00237E63" w:rsidP="00D911F9">
            <w:pPr>
              <w:pStyle w:val="headertabella0"/>
              <w:rPr>
                <w:color w:val="002060"/>
              </w:rPr>
            </w:pPr>
            <w:r w:rsidRPr="00A30B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03494" w14:textId="77777777" w:rsidR="00237E63" w:rsidRPr="00A30B84" w:rsidRDefault="00237E63" w:rsidP="00D911F9">
            <w:pPr>
              <w:pStyle w:val="headertabella0"/>
              <w:rPr>
                <w:color w:val="002060"/>
              </w:rPr>
            </w:pPr>
            <w:r w:rsidRPr="00A30B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E157D" w14:textId="77777777" w:rsidR="00237E63" w:rsidRPr="00A30B84" w:rsidRDefault="00237E63" w:rsidP="00D911F9">
            <w:pPr>
              <w:pStyle w:val="headertabella0"/>
              <w:rPr>
                <w:color w:val="002060"/>
              </w:rPr>
            </w:pPr>
            <w:r w:rsidRPr="00A30B8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B42D7" w14:textId="77777777" w:rsidR="00237E63" w:rsidRPr="00A30B84" w:rsidRDefault="00237E63" w:rsidP="00D911F9">
            <w:pPr>
              <w:pStyle w:val="headertabella0"/>
              <w:rPr>
                <w:color w:val="002060"/>
              </w:rPr>
            </w:pPr>
            <w:r w:rsidRPr="00A30B84">
              <w:rPr>
                <w:color w:val="002060"/>
              </w:rPr>
              <w:t>Indirizzo Impianto</w:t>
            </w:r>
          </w:p>
        </w:tc>
      </w:tr>
      <w:tr w:rsidR="00237E63" w:rsidRPr="00A30B84" w14:paraId="62F37402" w14:textId="77777777" w:rsidTr="00D911F9">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0F4E2C1" w14:textId="77777777" w:rsidR="00237E63" w:rsidRPr="00A30B84" w:rsidRDefault="00237E63" w:rsidP="00D911F9">
            <w:pPr>
              <w:pStyle w:val="rowtabella0"/>
              <w:rPr>
                <w:color w:val="002060"/>
              </w:rPr>
            </w:pPr>
            <w:r w:rsidRPr="00A30B84">
              <w:rPr>
                <w:color w:val="002060"/>
              </w:rPr>
              <w:t>POLISPORTIVA UROBORO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ABF886" w14:textId="77777777" w:rsidR="00237E63" w:rsidRPr="00A30B84" w:rsidRDefault="00237E63" w:rsidP="00D911F9">
            <w:pPr>
              <w:pStyle w:val="rowtabella0"/>
              <w:rPr>
                <w:color w:val="002060"/>
              </w:rPr>
            </w:pPr>
            <w:r w:rsidRPr="00A30B84">
              <w:rPr>
                <w:color w:val="002060"/>
              </w:rPr>
              <w:t>SANTA MARIA NUOVA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6A3AF8" w14:textId="77777777" w:rsidR="00237E63" w:rsidRPr="00A30B84" w:rsidRDefault="00237E63" w:rsidP="00D911F9">
            <w:pPr>
              <w:pStyle w:val="rowtabella0"/>
              <w:jc w:val="center"/>
              <w:rPr>
                <w:color w:val="002060"/>
              </w:rPr>
            </w:pPr>
            <w:r w:rsidRPr="00A30B8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65138A" w14:textId="77777777" w:rsidR="00237E63" w:rsidRPr="00A30B84" w:rsidRDefault="00237E63" w:rsidP="00D911F9">
            <w:pPr>
              <w:pStyle w:val="rowtabella0"/>
              <w:rPr>
                <w:color w:val="002060"/>
              </w:rPr>
            </w:pPr>
            <w:r w:rsidRPr="00A30B84">
              <w:rPr>
                <w:color w:val="002060"/>
              </w:rPr>
              <w:t>12/10/2022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AB47A3" w14:textId="77777777" w:rsidR="00237E63" w:rsidRPr="00A30B84" w:rsidRDefault="00237E63" w:rsidP="00D911F9">
            <w:pPr>
              <w:pStyle w:val="rowtabella0"/>
              <w:rPr>
                <w:color w:val="002060"/>
              </w:rPr>
            </w:pPr>
            <w:r w:rsidRPr="00A30B84">
              <w:rPr>
                <w:color w:val="002060"/>
              </w:rPr>
              <w:t>5066 PALESTRA "FERMI"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E7FC07" w14:textId="77777777" w:rsidR="00237E63" w:rsidRPr="00A30B84" w:rsidRDefault="00237E63" w:rsidP="00D911F9">
            <w:pPr>
              <w:pStyle w:val="rowtabella0"/>
              <w:rPr>
                <w:color w:val="002060"/>
              </w:rPr>
            </w:pPr>
            <w:r w:rsidRPr="00A30B84">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BC5AC7" w14:textId="77777777" w:rsidR="00237E63" w:rsidRPr="00A30B84" w:rsidRDefault="00237E63" w:rsidP="00D911F9">
            <w:pPr>
              <w:pStyle w:val="rowtabella0"/>
              <w:rPr>
                <w:color w:val="002060"/>
              </w:rPr>
            </w:pPr>
            <w:r w:rsidRPr="00A30B84">
              <w:rPr>
                <w:color w:val="002060"/>
              </w:rPr>
              <w:t xml:space="preserve">VIA </w:t>
            </w:r>
            <w:proofErr w:type="gramStart"/>
            <w:r w:rsidRPr="00A30B84">
              <w:rPr>
                <w:color w:val="002060"/>
              </w:rPr>
              <w:t>B.BUOZZI</w:t>
            </w:r>
            <w:proofErr w:type="gramEnd"/>
          </w:p>
        </w:tc>
      </w:tr>
    </w:tbl>
    <w:p w14:paraId="30B66A43" w14:textId="77777777" w:rsidR="00237E63" w:rsidRPr="00A30B84" w:rsidRDefault="00237E63" w:rsidP="00237E63">
      <w:pPr>
        <w:pStyle w:val="breakline"/>
        <w:rPr>
          <w:rFonts w:eastAsiaTheme="minorEastAsia"/>
          <w:color w:val="002060"/>
        </w:rPr>
      </w:pPr>
    </w:p>
    <w:p w14:paraId="611757A4" w14:textId="77777777" w:rsidR="00237E63" w:rsidRPr="00A30B84" w:rsidRDefault="00237E63" w:rsidP="00237E63">
      <w:pPr>
        <w:pStyle w:val="breakline"/>
        <w:rPr>
          <w:color w:val="002060"/>
        </w:rPr>
      </w:pPr>
    </w:p>
    <w:p w14:paraId="578A1D79" w14:textId="77777777" w:rsidR="00237E63" w:rsidRPr="00A30B84" w:rsidRDefault="00237E63" w:rsidP="00237E63">
      <w:pPr>
        <w:pStyle w:val="breakline"/>
        <w:rPr>
          <w:color w:val="002060"/>
        </w:rPr>
      </w:pPr>
    </w:p>
    <w:p w14:paraId="68997E33" w14:textId="77777777" w:rsidR="00237E63" w:rsidRPr="00A30B84" w:rsidRDefault="00237E63" w:rsidP="00237E63">
      <w:pPr>
        <w:pStyle w:val="sottotitolocampionato10"/>
        <w:rPr>
          <w:color w:val="002060"/>
        </w:rPr>
      </w:pPr>
      <w:r w:rsidRPr="00A30B84">
        <w:rPr>
          <w:color w:val="002060"/>
        </w:rPr>
        <w:t>GIRONE 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3"/>
        <w:gridCol w:w="385"/>
        <w:gridCol w:w="898"/>
        <w:gridCol w:w="1192"/>
        <w:gridCol w:w="1550"/>
        <w:gridCol w:w="1550"/>
      </w:tblGrid>
      <w:tr w:rsidR="00237E63" w:rsidRPr="00A30B84" w14:paraId="3DA06A83" w14:textId="77777777" w:rsidTr="00D911F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B6329" w14:textId="77777777" w:rsidR="00237E63" w:rsidRPr="00A30B84" w:rsidRDefault="00237E63" w:rsidP="00D911F9">
            <w:pPr>
              <w:pStyle w:val="headertabella0"/>
              <w:rPr>
                <w:color w:val="002060"/>
              </w:rPr>
            </w:pPr>
            <w:r w:rsidRPr="00A30B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806AA" w14:textId="77777777" w:rsidR="00237E63" w:rsidRPr="00A30B84" w:rsidRDefault="00237E63" w:rsidP="00D911F9">
            <w:pPr>
              <w:pStyle w:val="headertabella0"/>
              <w:rPr>
                <w:color w:val="002060"/>
              </w:rPr>
            </w:pPr>
            <w:r w:rsidRPr="00A30B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4A1BE" w14:textId="77777777" w:rsidR="00237E63" w:rsidRPr="00A30B84" w:rsidRDefault="00237E63" w:rsidP="00D911F9">
            <w:pPr>
              <w:pStyle w:val="headertabella0"/>
              <w:rPr>
                <w:color w:val="002060"/>
              </w:rPr>
            </w:pPr>
            <w:r w:rsidRPr="00A30B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4DC4C6" w14:textId="77777777" w:rsidR="00237E63" w:rsidRPr="00A30B84" w:rsidRDefault="00237E63" w:rsidP="00D911F9">
            <w:pPr>
              <w:pStyle w:val="headertabella0"/>
              <w:rPr>
                <w:color w:val="002060"/>
              </w:rPr>
            </w:pPr>
            <w:r w:rsidRPr="00A30B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2B61A" w14:textId="77777777" w:rsidR="00237E63" w:rsidRPr="00A30B84" w:rsidRDefault="00237E63" w:rsidP="00D911F9">
            <w:pPr>
              <w:pStyle w:val="headertabella0"/>
              <w:rPr>
                <w:color w:val="002060"/>
              </w:rPr>
            </w:pPr>
            <w:r w:rsidRPr="00A30B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0B293" w14:textId="77777777" w:rsidR="00237E63" w:rsidRPr="00A30B84" w:rsidRDefault="00237E63" w:rsidP="00D911F9">
            <w:pPr>
              <w:pStyle w:val="headertabella0"/>
              <w:rPr>
                <w:color w:val="002060"/>
              </w:rPr>
            </w:pPr>
            <w:r w:rsidRPr="00A30B8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F94E9" w14:textId="77777777" w:rsidR="00237E63" w:rsidRPr="00A30B84" w:rsidRDefault="00237E63" w:rsidP="00D911F9">
            <w:pPr>
              <w:pStyle w:val="headertabella0"/>
              <w:rPr>
                <w:color w:val="002060"/>
              </w:rPr>
            </w:pPr>
            <w:r w:rsidRPr="00A30B84">
              <w:rPr>
                <w:color w:val="002060"/>
              </w:rPr>
              <w:t>Indirizzo Impianto</w:t>
            </w:r>
          </w:p>
        </w:tc>
      </w:tr>
      <w:tr w:rsidR="00237E63" w:rsidRPr="00A30B84" w14:paraId="09210B27" w14:textId="77777777" w:rsidTr="00D911F9">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E230273" w14:textId="77777777" w:rsidR="00237E63" w:rsidRPr="00A30B84" w:rsidRDefault="00237E63" w:rsidP="00D911F9">
            <w:pPr>
              <w:pStyle w:val="rowtabella0"/>
              <w:rPr>
                <w:color w:val="002060"/>
              </w:rPr>
            </w:pPr>
            <w:r w:rsidRPr="00A30B84">
              <w:rPr>
                <w:color w:val="002060"/>
              </w:rPr>
              <w:t>CIRCOLO COLLODI CALCIO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21CDF8" w14:textId="77777777" w:rsidR="00237E63" w:rsidRPr="00A30B84" w:rsidRDefault="00237E63" w:rsidP="00D911F9">
            <w:pPr>
              <w:pStyle w:val="rowtabella0"/>
              <w:rPr>
                <w:color w:val="002060"/>
              </w:rPr>
            </w:pPr>
            <w:r w:rsidRPr="00A30B84">
              <w:rPr>
                <w:color w:val="002060"/>
              </w:rPr>
              <w:t>URBANITAS APIRO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E774EB" w14:textId="77777777" w:rsidR="00237E63" w:rsidRPr="00A30B84" w:rsidRDefault="00237E63" w:rsidP="00D911F9">
            <w:pPr>
              <w:pStyle w:val="rowtabella0"/>
              <w:jc w:val="center"/>
              <w:rPr>
                <w:color w:val="002060"/>
              </w:rPr>
            </w:pPr>
            <w:r w:rsidRPr="00A30B8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7D1C56" w14:textId="77777777" w:rsidR="00237E63" w:rsidRPr="00A30B84" w:rsidRDefault="00237E63" w:rsidP="00D911F9">
            <w:pPr>
              <w:pStyle w:val="rowtabella0"/>
              <w:rPr>
                <w:color w:val="002060"/>
              </w:rPr>
            </w:pPr>
            <w:r w:rsidRPr="00A30B84">
              <w:rPr>
                <w:color w:val="002060"/>
              </w:rPr>
              <w:t>12/10/2022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B4D539" w14:textId="77777777" w:rsidR="00237E63" w:rsidRPr="00A30B84" w:rsidRDefault="00237E63" w:rsidP="00D911F9">
            <w:pPr>
              <w:pStyle w:val="rowtabella0"/>
              <w:rPr>
                <w:color w:val="002060"/>
              </w:rPr>
            </w:pPr>
            <w:r w:rsidRPr="00A30B84">
              <w:rPr>
                <w:color w:val="002060"/>
              </w:rPr>
              <w:t>5026 PALL.GEODETICO FRAZ.PINOCCHIO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64DE93" w14:textId="77777777" w:rsidR="00237E63" w:rsidRPr="00A30B84" w:rsidRDefault="00237E63" w:rsidP="00D911F9">
            <w:pPr>
              <w:pStyle w:val="rowtabella0"/>
              <w:rPr>
                <w:color w:val="002060"/>
              </w:rPr>
            </w:pPr>
            <w:r w:rsidRPr="00A30B84">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BB7269" w14:textId="77777777" w:rsidR="00237E63" w:rsidRPr="00A30B84" w:rsidRDefault="00237E63" w:rsidP="00D911F9">
            <w:pPr>
              <w:pStyle w:val="rowtabella0"/>
              <w:rPr>
                <w:color w:val="002060"/>
              </w:rPr>
            </w:pPr>
            <w:r w:rsidRPr="00A30B84">
              <w:rPr>
                <w:color w:val="002060"/>
              </w:rPr>
              <w:t xml:space="preserve">VIA CARPEGNA-VIA M.TE </w:t>
            </w:r>
            <w:proofErr w:type="gramStart"/>
            <w:r w:rsidRPr="00A30B84">
              <w:rPr>
                <w:color w:val="002060"/>
              </w:rPr>
              <w:t>S.VICINO</w:t>
            </w:r>
            <w:proofErr w:type="gramEnd"/>
          </w:p>
        </w:tc>
      </w:tr>
    </w:tbl>
    <w:p w14:paraId="53B584F3" w14:textId="77777777" w:rsidR="00237E63" w:rsidRPr="00A30B84" w:rsidRDefault="00237E63" w:rsidP="00237E63">
      <w:pPr>
        <w:pStyle w:val="breakline"/>
        <w:rPr>
          <w:rFonts w:eastAsiaTheme="minorEastAsia"/>
          <w:color w:val="002060"/>
        </w:rPr>
      </w:pPr>
    </w:p>
    <w:p w14:paraId="75BA3770" w14:textId="77777777" w:rsidR="00237E63" w:rsidRPr="00A30B84" w:rsidRDefault="00237E63" w:rsidP="00237E63">
      <w:pPr>
        <w:pStyle w:val="breakline"/>
        <w:rPr>
          <w:color w:val="002060"/>
        </w:rPr>
      </w:pPr>
    </w:p>
    <w:p w14:paraId="03EDC9BD" w14:textId="77777777" w:rsidR="00237E63" w:rsidRPr="00A30B84" w:rsidRDefault="00237E63" w:rsidP="00237E63">
      <w:pPr>
        <w:pStyle w:val="breakline"/>
        <w:rPr>
          <w:color w:val="002060"/>
        </w:rPr>
      </w:pPr>
    </w:p>
    <w:p w14:paraId="5461097D" w14:textId="77777777" w:rsidR="00237E63" w:rsidRPr="00A30B84" w:rsidRDefault="00237E63" w:rsidP="00237E63">
      <w:pPr>
        <w:pStyle w:val="sottotitolocampionato10"/>
        <w:rPr>
          <w:color w:val="002060"/>
        </w:rPr>
      </w:pPr>
      <w:r w:rsidRPr="00A30B84">
        <w:rPr>
          <w:color w:val="002060"/>
        </w:rPr>
        <w:t>GIRONE 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91"/>
        <w:gridCol w:w="1550"/>
        <w:gridCol w:w="1550"/>
      </w:tblGrid>
      <w:tr w:rsidR="00237E63" w:rsidRPr="00A30B84" w14:paraId="64AA6DC1" w14:textId="77777777" w:rsidTr="00D911F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B5D23C" w14:textId="77777777" w:rsidR="00237E63" w:rsidRPr="00A30B84" w:rsidRDefault="00237E63" w:rsidP="00D911F9">
            <w:pPr>
              <w:pStyle w:val="headertabella0"/>
              <w:rPr>
                <w:color w:val="002060"/>
              </w:rPr>
            </w:pPr>
            <w:r w:rsidRPr="00A30B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F08C3" w14:textId="77777777" w:rsidR="00237E63" w:rsidRPr="00A30B84" w:rsidRDefault="00237E63" w:rsidP="00D911F9">
            <w:pPr>
              <w:pStyle w:val="headertabella0"/>
              <w:rPr>
                <w:color w:val="002060"/>
              </w:rPr>
            </w:pPr>
            <w:r w:rsidRPr="00A30B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FE6D2" w14:textId="77777777" w:rsidR="00237E63" w:rsidRPr="00A30B84" w:rsidRDefault="00237E63" w:rsidP="00D911F9">
            <w:pPr>
              <w:pStyle w:val="headertabella0"/>
              <w:rPr>
                <w:color w:val="002060"/>
              </w:rPr>
            </w:pPr>
            <w:r w:rsidRPr="00A30B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6F928" w14:textId="77777777" w:rsidR="00237E63" w:rsidRPr="00A30B84" w:rsidRDefault="00237E63" w:rsidP="00D911F9">
            <w:pPr>
              <w:pStyle w:val="headertabella0"/>
              <w:rPr>
                <w:color w:val="002060"/>
              </w:rPr>
            </w:pPr>
            <w:r w:rsidRPr="00A30B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13876" w14:textId="77777777" w:rsidR="00237E63" w:rsidRPr="00A30B84" w:rsidRDefault="00237E63" w:rsidP="00D911F9">
            <w:pPr>
              <w:pStyle w:val="headertabella0"/>
              <w:rPr>
                <w:color w:val="002060"/>
              </w:rPr>
            </w:pPr>
            <w:r w:rsidRPr="00A30B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00B44" w14:textId="77777777" w:rsidR="00237E63" w:rsidRPr="00A30B84" w:rsidRDefault="00237E63" w:rsidP="00D911F9">
            <w:pPr>
              <w:pStyle w:val="headertabella0"/>
              <w:rPr>
                <w:color w:val="002060"/>
              </w:rPr>
            </w:pPr>
            <w:r w:rsidRPr="00A30B8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D080A" w14:textId="77777777" w:rsidR="00237E63" w:rsidRPr="00A30B84" w:rsidRDefault="00237E63" w:rsidP="00D911F9">
            <w:pPr>
              <w:pStyle w:val="headertabella0"/>
              <w:rPr>
                <w:color w:val="002060"/>
              </w:rPr>
            </w:pPr>
            <w:r w:rsidRPr="00A30B84">
              <w:rPr>
                <w:color w:val="002060"/>
              </w:rPr>
              <w:t>Indirizzo Impianto</w:t>
            </w:r>
          </w:p>
        </w:tc>
      </w:tr>
      <w:tr w:rsidR="00237E63" w:rsidRPr="00A30B84" w14:paraId="3A680C1B" w14:textId="77777777" w:rsidTr="00D911F9">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9416458" w14:textId="77777777" w:rsidR="00237E63" w:rsidRPr="00A30B84" w:rsidRDefault="00237E63" w:rsidP="00D911F9">
            <w:pPr>
              <w:pStyle w:val="rowtabella0"/>
              <w:rPr>
                <w:color w:val="002060"/>
              </w:rPr>
            </w:pPr>
            <w:r w:rsidRPr="00A30B84">
              <w:rPr>
                <w:color w:val="002060"/>
              </w:rPr>
              <w:t>SAN GINESIO FUTSAL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B37F00" w14:textId="77777777" w:rsidR="00237E63" w:rsidRPr="00A30B84" w:rsidRDefault="00237E63" w:rsidP="00D911F9">
            <w:pPr>
              <w:pStyle w:val="rowtabella0"/>
              <w:rPr>
                <w:color w:val="002060"/>
              </w:rPr>
            </w:pPr>
            <w:r w:rsidRPr="00A30B84">
              <w:rPr>
                <w:color w:val="002060"/>
              </w:rPr>
              <w:t>C.U.S. CAMERINO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1C06BA" w14:textId="77777777" w:rsidR="00237E63" w:rsidRPr="00A30B84" w:rsidRDefault="00237E63" w:rsidP="00D911F9">
            <w:pPr>
              <w:pStyle w:val="rowtabella0"/>
              <w:jc w:val="center"/>
              <w:rPr>
                <w:color w:val="002060"/>
              </w:rPr>
            </w:pPr>
            <w:r w:rsidRPr="00A30B8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3B04B4" w14:textId="77777777" w:rsidR="00237E63" w:rsidRPr="00A30B84" w:rsidRDefault="00237E63" w:rsidP="00D911F9">
            <w:pPr>
              <w:pStyle w:val="rowtabella0"/>
              <w:rPr>
                <w:color w:val="002060"/>
              </w:rPr>
            </w:pPr>
            <w:r w:rsidRPr="00A30B84">
              <w:rPr>
                <w:color w:val="002060"/>
              </w:rPr>
              <w:t>11/10/2022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306666" w14:textId="77777777" w:rsidR="00237E63" w:rsidRPr="00A30B84" w:rsidRDefault="00237E63" w:rsidP="00D911F9">
            <w:pPr>
              <w:pStyle w:val="rowtabella0"/>
              <w:rPr>
                <w:color w:val="002060"/>
              </w:rPr>
            </w:pPr>
            <w:r w:rsidRPr="00A30B84">
              <w:rPr>
                <w:color w:val="002060"/>
              </w:rPr>
              <w:t>5284 PALAZZETTO POLIFUNZIONALE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D53E4F" w14:textId="77777777" w:rsidR="00237E63" w:rsidRPr="00A30B84" w:rsidRDefault="00237E63" w:rsidP="00D911F9">
            <w:pPr>
              <w:pStyle w:val="rowtabella0"/>
              <w:rPr>
                <w:color w:val="002060"/>
              </w:rPr>
            </w:pPr>
            <w:r w:rsidRPr="00A30B84">
              <w:rPr>
                <w:color w:val="002060"/>
              </w:rPr>
              <w:t>RIPE SAN GINESIO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C41BB6" w14:textId="77777777" w:rsidR="00237E63" w:rsidRPr="00A30B84" w:rsidRDefault="00237E63" w:rsidP="00D911F9">
            <w:pPr>
              <w:pStyle w:val="rowtabella0"/>
              <w:rPr>
                <w:color w:val="002060"/>
              </w:rPr>
            </w:pPr>
            <w:r w:rsidRPr="00A30B84">
              <w:rPr>
                <w:color w:val="002060"/>
              </w:rPr>
              <w:t>VIA FAVETO</w:t>
            </w:r>
          </w:p>
        </w:tc>
      </w:tr>
    </w:tbl>
    <w:p w14:paraId="44A54372" w14:textId="77777777" w:rsidR="00237E63" w:rsidRPr="00A30B84" w:rsidRDefault="00237E63" w:rsidP="00237E63">
      <w:pPr>
        <w:pStyle w:val="breakline"/>
        <w:rPr>
          <w:rFonts w:eastAsiaTheme="minorEastAsia"/>
          <w:color w:val="002060"/>
        </w:rPr>
      </w:pPr>
    </w:p>
    <w:p w14:paraId="13194BE0" w14:textId="77777777" w:rsidR="00237E63" w:rsidRPr="00A30B84" w:rsidRDefault="00237E63" w:rsidP="00237E63">
      <w:pPr>
        <w:pStyle w:val="breakline"/>
        <w:rPr>
          <w:color w:val="002060"/>
        </w:rPr>
      </w:pPr>
    </w:p>
    <w:p w14:paraId="4C809396" w14:textId="77777777" w:rsidR="00237E63" w:rsidRPr="00A30B84" w:rsidRDefault="00237E63" w:rsidP="00237E63">
      <w:pPr>
        <w:pStyle w:val="breakline"/>
        <w:rPr>
          <w:color w:val="002060"/>
        </w:rPr>
      </w:pPr>
    </w:p>
    <w:p w14:paraId="7BAAB8B5" w14:textId="77777777" w:rsidR="00237E63" w:rsidRPr="00A30B84" w:rsidRDefault="00237E63" w:rsidP="00237E63">
      <w:pPr>
        <w:pStyle w:val="sottotitolocampionato10"/>
        <w:rPr>
          <w:color w:val="002060"/>
        </w:rPr>
      </w:pPr>
      <w:r w:rsidRPr="00A30B84">
        <w:rPr>
          <w:color w:val="002060"/>
        </w:rPr>
        <w:t>GIRONE 10 - 3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237E63" w:rsidRPr="00A30B84" w14:paraId="5468A21C" w14:textId="77777777" w:rsidTr="00D911F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7CE213" w14:textId="77777777" w:rsidR="00237E63" w:rsidRPr="00A30B84" w:rsidRDefault="00237E63" w:rsidP="00D911F9">
            <w:pPr>
              <w:pStyle w:val="headertabella0"/>
              <w:rPr>
                <w:color w:val="002060"/>
              </w:rPr>
            </w:pPr>
            <w:r w:rsidRPr="00A30B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9E983" w14:textId="77777777" w:rsidR="00237E63" w:rsidRPr="00A30B84" w:rsidRDefault="00237E63" w:rsidP="00D911F9">
            <w:pPr>
              <w:pStyle w:val="headertabella0"/>
              <w:rPr>
                <w:color w:val="002060"/>
              </w:rPr>
            </w:pPr>
            <w:r w:rsidRPr="00A30B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0350A" w14:textId="77777777" w:rsidR="00237E63" w:rsidRPr="00A30B84" w:rsidRDefault="00237E63" w:rsidP="00D911F9">
            <w:pPr>
              <w:pStyle w:val="headertabella0"/>
              <w:rPr>
                <w:color w:val="002060"/>
              </w:rPr>
            </w:pPr>
            <w:r w:rsidRPr="00A30B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F6A11" w14:textId="77777777" w:rsidR="00237E63" w:rsidRPr="00A30B84" w:rsidRDefault="00237E63" w:rsidP="00D911F9">
            <w:pPr>
              <w:pStyle w:val="headertabella0"/>
              <w:rPr>
                <w:color w:val="002060"/>
              </w:rPr>
            </w:pPr>
            <w:r w:rsidRPr="00A30B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4F92C" w14:textId="77777777" w:rsidR="00237E63" w:rsidRPr="00A30B84" w:rsidRDefault="00237E63" w:rsidP="00D911F9">
            <w:pPr>
              <w:pStyle w:val="headertabella0"/>
              <w:rPr>
                <w:color w:val="002060"/>
              </w:rPr>
            </w:pPr>
            <w:r w:rsidRPr="00A30B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7F583" w14:textId="77777777" w:rsidR="00237E63" w:rsidRPr="00A30B84" w:rsidRDefault="00237E63" w:rsidP="00D911F9">
            <w:pPr>
              <w:pStyle w:val="headertabella0"/>
              <w:rPr>
                <w:color w:val="002060"/>
              </w:rPr>
            </w:pPr>
            <w:r w:rsidRPr="00A30B8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8264F9" w14:textId="77777777" w:rsidR="00237E63" w:rsidRPr="00A30B84" w:rsidRDefault="00237E63" w:rsidP="00D911F9">
            <w:pPr>
              <w:pStyle w:val="headertabella0"/>
              <w:rPr>
                <w:color w:val="002060"/>
              </w:rPr>
            </w:pPr>
            <w:r w:rsidRPr="00A30B84">
              <w:rPr>
                <w:color w:val="002060"/>
              </w:rPr>
              <w:t>Indirizzo Impianto</w:t>
            </w:r>
          </w:p>
        </w:tc>
      </w:tr>
      <w:tr w:rsidR="00237E63" w:rsidRPr="00A30B84" w14:paraId="13431282" w14:textId="77777777" w:rsidTr="00D911F9">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D1FFD8A" w14:textId="77777777" w:rsidR="00237E63" w:rsidRPr="00A30B84" w:rsidRDefault="00237E63" w:rsidP="00D911F9">
            <w:pPr>
              <w:pStyle w:val="rowtabella0"/>
              <w:rPr>
                <w:color w:val="002060"/>
              </w:rPr>
            </w:pPr>
            <w:r w:rsidRPr="00A30B84">
              <w:rPr>
                <w:color w:val="002060"/>
              </w:rPr>
              <w:t>BOCA CIVITANOVA 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4E6A27" w14:textId="77777777" w:rsidR="00237E63" w:rsidRPr="00A30B84" w:rsidRDefault="00237E63" w:rsidP="00D911F9">
            <w:pPr>
              <w:pStyle w:val="rowtabella0"/>
              <w:rPr>
                <w:color w:val="002060"/>
              </w:rPr>
            </w:pPr>
            <w:r w:rsidRPr="00A30B84">
              <w:rPr>
                <w:color w:val="002060"/>
              </w:rPr>
              <w:t>CALCETTO NUMANA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4B3DE5" w14:textId="77777777" w:rsidR="00237E63" w:rsidRPr="00A30B84" w:rsidRDefault="00237E63" w:rsidP="00D911F9">
            <w:pPr>
              <w:pStyle w:val="rowtabella0"/>
              <w:jc w:val="center"/>
              <w:rPr>
                <w:color w:val="002060"/>
              </w:rPr>
            </w:pPr>
            <w:r w:rsidRPr="00A30B8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927155" w14:textId="77777777" w:rsidR="00237E63" w:rsidRPr="00A30B84" w:rsidRDefault="00237E63" w:rsidP="00D911F9">
            <w:pPr>
              <w:pStyle w:val="rowtabella0"/>
              <w:rPr>
                <w:color w:val="002060"/>
              </w:rPr>
            </w:pPr>
            <w:r w:rsidRPr="00A30B84">
              <w:rPr>
                <w:color w:val="002060"/>
              </w:rPr>
              <w:t>12/10/2022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127604" w14:textId="77777777" w:rsidR="00237E63" w:rsidRPr="00A30B84" w:rsidRDefault="00237E63" w:rsidP="00D911F9">
            <w:pPr>
              <w:pStyle w:val="rowtabella0"/>
              <w:rPr>
                <w:color w:val="002060"/>
              </w:rPr>
            </w:pPr>
            <w:r w:rsidRPr="00A30B84">
              <w:rPr>
                <w:color w:val="002060"/>
              </w:rPr>
              <w:t>5280 TENSOSTRUTTURA S.</w:t>
            </w:r>
            <w:proofErr w:type="gramStart"/>
            <w:r w:rsidRPr="00A30B84">
              <w:rPr>
                <w:color w:val="002060"/>
              </w:rPr>
              <w:t>M.APPARENTE</w:t>
            </w:r>
            <w:proofErr w:type="gramEnd"/>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462A68" w14:textId="77777777" w:rsidR="00237E63" w:rsidRPr="00A30B84" w:rsidRDefault="00237E63" w:rsidP="00D911F9">
            <w:pPr>
              <w:pStyle w:val="rowtabella0"/>
              <w:rPr>
                <w:color w:val="002060"/>
              </w:rPr>
            </w:pPr>
            <w:r w:rsidRPr="00A30B84">
              <w:rPr>
                <w:color w:val="002060"/>
              </w:rPr>
              <w:t>CIVITANOVA MARCHE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D59F09" w14:textId="77777777" w:rsidR="00237E63" w:rsidRPr="00A30B84" w:rsidRDefault="00237E63" w:rsidP="00D911F9">
            <w:pPr>
              <w:pStyle w:val="rowtabella0"/>
              <w:rPr>
                <w:color w:val="002060"/>
              </w:rPr>
            </w:pPr>
            <w:r w:rsidRPr="00A30B84">
              <w:rPr>
                <w:color w:val="002060"/>
              </w:rPr>
              <w:t>VIA LORENZO LOTTO</w:t>
            </w:r>
          </w:p>
        </w:tc>
      </w:tr>
    </w:tbl>
    <w:p w14:paraId="0F29D0FB" w14:textId="77777777" w:rsidR="00237E63" w:rsidRPr="00A30B84" w:rsidRDefault="00237E63" w:rsidP="00237E63">
      <w:pPr>
        <w:pStyle w:val="breakline"/>
        <w:rPr>
          <w:rFonts w:eastAsiaTheme="minorEastAsia"/>
          <w:color w:val="002060"/>
        </w:rPr>
      </w:pPr>
    </w:p>
    <w:p w14:paraId="5242F929" w14:textId="77777777" w:rsidR="00237E63" w:rsidRPr="00A30B84" w:rsidRDefault="00237E63" w:rsidP="00237E63">
      <w:pPr>
        <w:pStyle w:val="breakline"/>
        <w:rPr>
          <w:color w:val="002060"/>
        </w:rPr>
      </w:pPr>
    </w:p>
    <w:p w14:paraId="6E5D7AC6" w14:textId="77777777" w:rsidR="00237E63" w:rsidRPr="00A30B84" w:rsidRDefault="00237E63" w:rsidP="00237E63">
      <w:pPr>
        <w:pStyle w:val="breakline"/>
        <w:rPr>
          <w:color w:val="002060"/>
        </w:rPr>
      </w:pPr>
    </w:p>
    <w:p w14:paraId="133BF8D1" w14:textId="77777777" w:rsidR="00237E63" w:rsidRPr="00A30B84" w:rsidRDefault="00237E63" w:rsidP="00237E63">
      <w:pPr>
        <w:pStyle w:val="sottotitolocampionato10"/>
        <w:rPr>
          <w:color w:val="002060"/>
        </w:rPr>
      </w:pPr>
      <w:r w:rsidRPr="00A30B84">
        <w:rPr>
          <w:color w:val="002060"/>
        </w:rPr>
        <w:t>GIRONE 11 - 3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237E63" w:rsidRPr="00A30B84" w14:paraId="6C0D11F9" w14:textId="77777777" w:rsidTr="00D911F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51934" w14:textId="77777777" w:rsidR="00237E63" w:rsidRPr="00A30B84" w:rsidRDefault="00237E63" w:rsidP="00D911F9">
            <w:pPr>
              <w:pStyle w:val="headertabella0"/>
              <w:rPr>
                <w:color w:val="002060"/>
              </w:rPr>
            </w:pPr>
            <w:r w:rsidRPr="00A30B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4D154" w14:textId="77777777" w:rsidR="00237E63" w:rsidRPr="00A30B84" w:rsidRDefault="00237E63" w:rsidP="00D911F9">
            <w:pPr>
              <w:pStyle w:val="headertabella0"/>
              <w:rPr>
                <w:color w:val="002060"/>
              </w:rPr>
            </w:pPr>
            <w:r w:rsidRPr="00A30B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F8405" w14:textId="77777777" w:rsidR="00237E63" w:rsidRPr="00A30B84" w:rsidRDefault="00237E63" w:rsidP="00D911F9">
            <w:pPr>
              <w:pStyle w:val="headertabella0"/>
              <w:rPr>
                <w:color w:val="002060"/>
              </w:rPr>
            </w:pPr>
            <w:r w:rsidRPr="00A30B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87B00" w14:textId="77777777" w:rsidR="00237E63" w:rsidRPr="00A30B84" w:rsidRDefault="00237E63" w:rsidP="00D911F9">
            <w:pPr>
              <w:pStyle w:val="headertabella0"/>
              <w:rPr>
                <w:color w:val="002060"/>
              </w:rPr>
            </w:pPr>
            <w:r w:rsidRPr="00A30B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377E7" w14:textId="77777777" w:rsidR="00237E63" w:rsidRPr="00A30B84" w:rsidRDefault="00237E63" w:rsidP="00D911F9">
            <w:pPr>
              <w:pStyle w:val="headertabella0"/>
              <w:rPr>
                <w:color w:val="002060"/>
              </w:rPr>
            </w:pPr>
            <w:r w:rsidRPr="00A30B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ABCF01" w14:textId="77777777" w:rsidR="00237E63" w:rsidRPr="00A30B84" w:rsidRDefault="00237E63" w:rsidP="00D911F9">
            <w:pPr>
              <w:pStyle w:val="headertabella0"/>
              <w:rPr>
                <w:color w:val="002060"/>
              </w:rPr>
            </w:pPr>
            <w:r w:rsidRPr="00A30B8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13D65" w14:textId="77777777" w:rsidR="00237E63" w:rsidRPr="00A30B84" w:rsidRDefault="00237E63" w:rsidP="00D911F9">
            <w:pPr>
              <w:pStyle w:val="headertabella0"/>
              <w:rPr>
                <w:color w:val="002060"/>
              </w:rPr>
            </w:pPr>
            <w:r w:rsidRPr="00A30B84">
              <w:rPr>
                <w:color w:val="002060"/>
              </w:rPr>
              <w:t>Indirizzo Impianto</w:t>
            </w:r>
          </w:p>
        </w:tc>
      </w:tr>
      <w:tr w:rsidR="00237E63" w:rsidRPr="00A30B84" w14:paraId="26130E2D" w14:textId="77777777" w:rsidTr="00D911F9">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C7765D5" w14:textId="77777777" w:rsidR="00237E63" w:rsidRPr="00A30B84" w:rsidRDefault="00237E63" w:rsidP="00D911F9">
            <w:pPr>
              <w:pStyle w:val="rowtabella0"/>
              <w:rPr>
                <w:color w:val="002060"/>
              </w:rPr>
            </w:pPr>
            <w:r w:rsidRPr="00A30B84">
              <w:rPr>
                <w:color w:val="002060"/>
              </w:rPr>
              <w:t>FUTSAL RECANATI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8A7745" w14:textId="77777777" w:rsidR="00237E63" w:rsidRPr="00A30B84" w:rsidRDefault="00237E63" w:rsidP="00D911F9">
            <w:pPr>
              <w:pStyle w:val="rowtabella0"/>
              <w:rPr>
                <w:color w:val="002060"/>
              </w:rPr>
            </w:pPr>
            <w:r w:rsidRPr="00A30B84">
              <w:rPr>
                <w:color w:val="002060"/>
              </w:rPr>
              <w:t>BORGOROSSO TOLENTINO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0E5235" w14:textId="77777777" w:rsidR="00237E63" w:rsidRPr="00A30B84" w:rsidRDefault="00237E63" w:rsidP="00D911F9">
            <w:pPr>
              <w:pStyle w:val="rowtabella0"/>
              <w:jc w:val="center"/>
              <w:rPr>
                <w:color w:val="002060"/>
              </w:rPr>
            </w:pPr>
            <w:r w:rsidRPr="00A30B8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748151" w14:textId="77777777" w:rsidR="00237E63" w:rsidRPr="00A30B84" w:rsidRDefault="00237E63" w:rsidP="00D911F9">
            <w:pPr>
              <w:pStyle w:val="rowtabella0"/>
              <w:rPr>
                <w:color w:val="002060"/>
              </w:rPr>
            </w:pPr>
            <w:r w:rsidRPr="00A30B84">
              <w:rPr>
                <w:color w:val="002060"/>
              </w:rPr>
              <w:t>12/10/2022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91AD88" w14:textId="77777777" w:rsidR="00237E63" w:rsidRPr="00A30B84" w:rsidRDefault="00237E63" w:rsidP="00D911F9">
            <w:pPr>
              <w:pStyle w:val="rowtabella0"/>
              <w:rPr>
                <w:color w:val="002060"/>
              </w:rPr>
            </w:pPr>
            <w:r w:rsidRPr="00A30B84">
              <w:rPr>
                <w:color w:val="002060"/>
              </w:rPr>
              <w:t>5294 CENTRO SPORTIVO RECANATESE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BB2196" w14:textId="77777777" w:rsidR="00237E63" w:rsidRPr="00A30B84" w:rsidRDefault="00237E63" w:rsidP="00D911F9">
            <w:pPr>
              <w:pStyle w:val="rowtabella0"/>
              <w:rPr>
                <w:color w:val="002060"/>
              </w:rPr>
            </w:pPr>
            <w:r w:rsidRPr="00A30B84">
              <w:rPr>
                <w:color w:val="002060"/>
              </w:rPr>
              <w:t>RECANATI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04468B" w14:textId="77777777" w:rsidR="00237E63" w:rsidRPr="00A30B84" w:rsidRDefault="00237E63" w:rsidP="00D911F9">
            <w:pPr>
              <w:pStyle w:val="rowtabella0"/>
              <w:rPr>
                <w:color w:val="002060"/>
              </w:rPr>
            </w:pPr>
            <w:r w:rsidRPr="00A30B84">
              <w:rPr>
                <w:color w:val="002060"/>
              </w:rPr>
              <w:t>VIA ALDO MORO</w:t>
            </w:r>
          </w:p>
        </w:tc>
      </w:tr>
    </w:tbl>
    <w:p w14:paraId="4413995B" w14:textId="77777777" w:rsidR="00237E63" w:rsidRPr="00A30B84" w:rsidRDefault="00237E63" w:rsidP="00237E63">
      <w:pPr>
        <w:pStyle w:val="breakline"/>
        <w:rPr>
          <w:rFonts w:eastAsiaTheme="minorEastAsia"/>
          <w:color w:val="002060"/>
        </w:rPr>
      </w:pPr>
    </w:p>
    <w:p w14:paraId="3EEF1D10" w14:textId="77777777" w:rsidR="00237E63" w:rsidRPr="00A30B84" w:rsidRDefault="00237E63" w:rsidP="00237E63">
      <w:pPr>
        <w:pStyle w:val="breakline"/>
        <w:rPr>
          <w:color w:val="002060"/>
        </w:rPr>
      </w:pPr>
    </w:p>
    <w:p w14:paraId="763AC2F4" w14:textId="77777777" w:rsidR="00237E63" w:rsidRPr="00A30B84" w:rsidRDefault="00237E63" w:rsidP="00237E63">
      <w:pPr>
        <w:pStyle w:val="breakline"/>
        <w:rPr>
          <w:color w:val="002060"/>
        </w:rPr>
      </w:pPr>
    </w:p>
    <w:p w14:paraId="47560A2B" w14:textId="77777777" w:rsidR="00237E63" w:rsidRPr="00A30B84" w:rsidRDefault="00237E63" w:rsidP="00237E63">
      <w:pPr>
        <w:pStyle w:val="sottotitolocampionato10"/>
        <w:rPr>
          <w:color w:val="002060"/>
        </w:rPr>
      </w:pPr>
      <w:r w:rsidRPr="00A30B84">
        <w:rPr>
          <w:color w:val="002060"/>
        </w:rPr>
        <w:t>GIRONE 12 - 3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07"/>
        <w:gridCol w:w="385"/>
        <w:gridCol w:w="898"/>
        <w:gridCol w:w="1174"/>
        <w:gridCol w:w="1566"/>
        <w:gridCol w:w="1543"/>
      </w:tblGrid>
      <w:tr w:rsidR="00237E63" w:rsidRPr="00A30B84" w14:paraId="0C411BF0" w14:textId="77777777" w:rsidTr="00D911F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0F374" w14:textId="77777777" w:rsidR="00237E63" w:rsidRPr="00A30B84" w:rsidRDefault="00237E63" w:rsidP="00D911F9">
            <w:pPr>
              <w:pStyle w:val="headertabella0"/>
              <w:rPr>
                <w:color w:val="002060"/>
              </w:rPr>
            </w:pPr>
            <w:r w:rsidRPr="00A30B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88F31" w14:textId="77777777" w:rsidR="00237E63" w:rsidRPr="00A30B84" w:rsidRDefault="00237E63" w:rsidP="00D911F9">
            <w:pPr>
              <w:pStyle w:val="headertabella0"/>
              <w:rPr>
                <w:color w:val="002060"/>
              </w:rPr>
            </w:pPr>
            <w:r w:rsidRPr="00A30B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A33C7" w14:textId="77777777" w:rsidR="00237E63" w:rsidRPr="00A30B84" w:rsidRDefault="00237E63" w:rsidP="00D911F9">
            <w:pPr>
              <w:pStyle w:val="headertabella0"/>
              <w:rPr>
                <w:color w:val="002060"/>
              </w:rPr>
            </w:pPr>
            <w:r w:rsidRPr="00A30B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11F20" w14:textId="77777777" w:rsidR="00237E63" w:rsidRPr="00A30B84" w:rsidRDefault="00237E63" w:rsidP="00D911F9">
            <w:pPr>
              <w:pStyle w:val="headertabella0"/>
              <w:rPr>
                <w:color w:val="002060"/>
              </w:rPr>
            </w:pPr>
            <w:r w:rsidRPr="00A30B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73F38D" w14:textId="77777777" w:rsidR="00237E63" w:rsidRPr="00A30B84" w:rsidRDefault="00237E63" w:rsidP="00D911F9">
            <w:pPr>
              <w:pStyle w:val="headertabella0"/>
              <w:rPr>
                <w:color w:val="002060"/>
              </w:rPr>
            </w:pPr>
            <w:r w:rsidRPr="00A30B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35BC4" w14:textId="77777777" w:rsidR="00237E63" w:rsidRPr="00A30B84" w:rsidRDefault="00237E63" w:rsidP="00D911F9">
            <w:pPr>
              <w:pStyle w:val="headertabella0"/>
              <w:rPr>
                <w:color w:val="002060"/>
              </w:rPr>
            </w:pPr>
            <w:r w:rsidRPr="00A30B8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42521" w14:textId="77777777" w:rsidR="00237E63" w:rsidRPr="00A30B84" w:rsidRDefault="00237E63" w:rsidP="00D911F9">
            <w:pPr>
              <w:pStyle w:val="headertabella0"/>
              <w:rPr>
                <w:color w:val="002060"/>
              </w:rPr>
            </w:pPr>
            <w:r w:rsidRPr="00A30B84">
              <w:rPr>
                <w:color w:val="002060"/>
              </w:rPr>
              <w:t>Indirizzo Impianto</w:t>
            </w:r>
          </w:p>
        </w:tc>
      </w:tr>
      <w:tr w:rsidR="00237E63" w:rsidRPr="00A30B84" w14:paraId="38CAD482" w14:textId="77777777" w:rsidTr="00D911F9">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8D97B76" w14:textId="77777777" w:rsidR="00237E63" w:rsidRPr="00A30B84" w:rsidRDefault="00237E63" w:rsidP="00D911F9">
            <w:pPr>
              <w:pStyle w:val="rowtabella0"/>
              <w:rPr>
                <w:color w:val="002060"/>
              </w:rPr>
            </w:pPr>
            <w:r w:rsidRPr="00A30B84">
              <w:rPr>
                <w:color w:val="002060"/>
              </w:rPr>
              <w:t>CASTELRAIMONDO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623D54" w14:textId="77777777" w:rsidR="00237E63" w:rsidRPr="00A30B84" w:rsidRDefault="00237E63" w:rsidP="00D911F9">
            <w:pPr>
              <w:pStyle w:val="rowtabella0"/>
              <w:rPr>
                <w:color w:val="002060"/>
              </w:rPr>
            </w:pPr>
            <w:r w:rsidRPr="00A30B84">
              <w:rPr>
                <w:color w:val="002060"/>
              </w:rPr>
              <w:t>POLISPORTIVA FUTURA A.D.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D782B9" w14:textId="77777777" w:rsidR="00237E63" w:rsidRPr="00A30B84" w:rsidRDefault="00237E63" w:rsidP="00D911F9">
            <w:pPr>
              <w:pStyle w:val="rowtabella0"/>
              <w:jc w:val="center"/>
              <w:rPr>
                <w:color w:val="002060"/>
              </w:rPr>
            </w:pPr>
            <w:r w:rsidRPr="00A30B8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BEF0C9" w14:textId="77777777" w:rsidR="00237E63" w:rsidRPr="00A30B84" w:rsidRDefault="00237E63" w:rsidP="00D911F9">
            <w:pPr>
              <w:pStyle w:val="rowtabella0"/>
              <w:rPr>
                <w:color w:val="002060"/>
              </w:rPr>
            </w:pPr>
            <w:r w:rsidRPr="00A30B84">
              <w:rPr>
                <w:color w:val="002060"/>
              </w:rPr>
              <w:t>12/10/2022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283958" w14:textId="77777777" w:rsidR="00237E63" w:rsidRPr="00A30B84" w:rsidRDefault="00237E63" w:rsidP="00D911F9">
            <w:pPr>
              <w:pStyle w:val="rowtabella0"/>
              <w:rPr>
                <w:color w:val="002060"/>
              </w:rPr>
            </w:pPr>
            <w:r w:rsidRPr="00A30B84">
              <w:rPr>
                <w:color w:val="002060"/>
              </w:rPr>
              <w:t>5238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2CB524" w14:textId="77777777" w:rsidR="00237E63" w:rsidRPr="00A30B84" w:rsidRDefault="00237E63" w:rsidP="00D911F9">
            <w:pPr>
              <w:pStyle w:val="rowtabella0"/>
              <w:rPr>
                <w:color w:val="002060"/>
              </w:rPr>
            </w:pPr>
            <w:r w:rsidRPr="00A30B84">
              <w:rPr>
                <w:color w:val="002060"/>
              </w:rPr>
              <w:t>CASTELRAIMONDO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2E0D8E" w14:textId="77777777" w:rsidR="00237E63" w:rsidRPr="00A30B84" w:rsidRDefault="00237E63" w:rsidP="00D911F9">
            <w:pPr>
              <w:pStyle w:val="rowtabella0"/>
              <w:rPr>
                <w:color w:val="002060"/>
              </w:rPr>
            </w:pPr>
            <w:r w:rsidRPr="00A30B84">
              <w:rPr>
                <w:color w:val="002060"/>
              </w:rPr>
              <w:t>VIA GRAMSCI-VIA FEGGIANI</w:t>
            </w:r>
          </w:p>
        </w:tc>
      </w:tr>
    </w:tbl>
    <w:p w14:paraId="5847437C" w14:textId="77777777" w:rsidR="00237E63" w:rsidRPr="00A30B84" w:rsidRDefault="00237E63" w:rsidP="00237E63">
      <w:pPr>
        <w:pStyle w:val="breakline"/>
        <w:rPr>
          <w:rFonts w:eastAsiaTheme="minorEastAsia"/>
          <w:color w:val="002060"/>
        </w:rPr>
      </w:pPr>
    </w:p>
    <w:p w14:paraId="40F4D818" w14:textId="77777777" w:rsidR="00237E63" w:rsidRPr="00A30B84" w:rsidRDefault="00237E63" w:rsidP="00237E63">
      <w:pPr>
        <w:pStyle w:val="breakline"/>
        <w:rPr>
          <w:color w:val="002060"/>
        </w:rPr>
      </w:pPr>
    </w:p>
    <w:p w14:paraId="0C12E7B7" w14:textId="77777777" w:rsidR="00237E63" w:rsidRPr="00A30B84" w:rsidRDefault="00237E63" w:rsidP="00237E63">
      <w:pPr>
        <w:pStyle w:val="breakline"/>
        <w:rPr>
          <w:color w:val="002060"/>
        </w:rPr>
      </w:pPr>
    </w:p>
    <w:p w14:paraId="4C500689" w14:textId="77777777" w:rsidR="00237E63" w:rsidRPr="00A30B84" w:rsidRDefault="00237E63" w:rsidP="00237E63">
      <w:pPr>
        <w:pStyle w:val="sottotitolocampionato10"/>
        <w:rPr>
          <w:color w:val="002060"/>
        </w:rPr>
      </w:pPr>
      <w:r w:rsidRPr="00A30B84">
        <w:rPr>
          <w:color w:val="002060"/>
        </w:rPr>
        <w:t>GIRONE 13 - 3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78"/>
        <w:gridCol w:w="1551"/>
        <w:gridCol w:w="1558"/>
      </w:tblGrid>
      <w:tr w:rsidR="00237E63" w:rsidRPr="00A30B84" w14:paraId="40AAD453" w14:textId="77777777" w:rsidTr="00D911F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7924F" w14:textId="77777777" w:rsidR="00237E63" w:rsidRPr="00A30B84" w:rsidRDefault="00237E63" w:rsidP="00D911F9">
            <w:pPr>
              <w:pStyle w:val="headertabella0"/>
              <w:rPr>
                <w:color w:val="002060"/>
              </w:rPr>
            </w:pPr>
            <w:r w:rsidRPr="00A30B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4A0B0" w14:textId="77777777" w:rsidR="00237E63" w:rsidRPr="00A30B84" w:rsidRDefault="00237E63" w:rsidP="00D911F9">
            <w:pPr>
              <w:pStyle w:val="headertabella0"/>
              <w:rPr>
                <w:color w:val="002060"/>
              </w:rPr>
            </w:pPr>
            <w:r w:rsidRPr="00A30B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55E6D" w14:textId="77777777" w:rsidR="00237E63" w:rsidRPr="00A30B84" w:rsidRDefault="00237E63" w:rsidP="00D911F9">
            <w:pPr>
              <w:pStyle w:val="headertabella0"/>
              <w:rPr>
                <w:color w:val="002060"/>
              </w:rPr>
            </w:pPr>
            <w:r w:rsidRPr="00A30B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2430F2" w14:textId="77777777" w:rsidR="00237E63" w:rsidRPr="00A30B84" w:rsidRDefault="00237E63" w:rsidP="00D911F9">
            <w:pPr>
              <w:pStyle w:val="headertabella0"/>
              <w:rPr>
                <w:color w:val="002060"/>
              </w:rPr>
            </w:pPr>
            <w:r w:rsidRPr="00A30B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69A57" w14:textId="77777777" w:rsidR="00237E63" w:rsidRPr="00A30B84" w:rsidRDefault="00237E63" w:rsidP="00D911F9">
            <w:pPr>
              <w:pStyle w:val="headertabella0"/>
              <w:rPr>
                <w:color w:val="002060"/>
              </w:rPr>
            </w:pPr>
            <w:r w:rsidRPr="00A30B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BE122" w14:textId="77777777" w:rsidR="00237E63" w:rsidRPr="00A30B84" w:rsidRDefault="00237E63" w:rsidP="00D911F9">
            <w:pPr>
              <w:pStyle w:val="headertabella0"/>
              <w:rPr>
                <w:color w:val="002060"/>
              </w:rPr>
            </w:pPr>
            <w:r w:rsidRPr="00A30B8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8B3E9" w14:textId="77777777" w:rsidR="00237E63" w:rsidRPr="00A30B84" w:rsidRDefault="00237E63" w:rsidP="00D911F9">
            <w:pPr>
              <w:pStyle w:val="headertabella0"/>
              <w:rPr>
                <w:color w:val="002060"/>
              </w:rPr>
            </w:pPr>
            <w:r w:rsidRPr="00A30B84">
              <w:rPr>
                <w:color w:val="002060"/>
              </w:rPr>
              <w:t>Indirizzo Impianto</w:t>
            </w:r>
          </w:p>
        </w:tc>
      </w:tr>
      <w:tr w:rsidR="00237E63" w:rsidRPr="00A30B84" w14:paraId="68BFF659" w14:textId="77777777" w:rsidTr="00D911F9">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4A05675" w14:textId="77777777" w:rsidR="00237E63" w:rsidRPr="00A30B84" w:rsidRDefault="00237E63" w:rsidP="00D911F9">
            <w:pPr>
              <w:pStyle w:val="rowtabella0"/>
              <w:rPr>
                <w:color w:val="002060"/>
              </w:rPr>
            </w:pPr>
            <w:r w:rsidRPr="00A30B84">
              <w:rPr>
                <w:color w:val="002060"/>
              </w:rPr>
              <w:t>CAPODARCO CASABIANCA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21AC55" w14:textId="77777777" w:rsidR="00237E63" w:rsidRPr="00A30B84" w:rsidRDefault="00237E63" w:rsidP="00D911F9">
            <w:pPr>
              <w:pStyle w:val="rowtabella0"/>
              <w:rPr>
                <w:color w:val="002060"/>
              </w:rPr>
            </w:pPr>
            <w:r w:rsidRPr="00A30B84">
              <w:rPr>
                <w:color w:val="002060"/>
              </w:rPr>
              <w:t>DAMIANI E GATTI ASCOLI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DD0D07" w14:textId="77777777" w:rsidR="00237E63" w:rsidRPr="00A30B84" w:rsidRDefault="00237E63" w:rsidP="00D911F9">
            <w:pPr>
              <w:pStyle w:val="rowtabella0"/>
              <w:jc w:val="center"/>
              <w:rPr>
                <w:color w:val="002060"/>
              </w:rPr>
            </w:pPr>
            <w:r w:rsidRPr="00A30B8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497857" w14:textId="77777777" w:rsidR="00237E63" w:rsidRPr="00A30B84" w:rsidRDefault="00237E63" w:rsidP="00D911F9">
            <w:pPr>
              <w:pStyle w:val="rowtabella0"/>
              <w:rPr>
                <w:color w:val="002060"/>
              </w:rPr>
            </w:pPr>
            <w:r w:rsidRPr="00A30B84">
              <w:rPr>
                <w:color w:val="002060"/>
              </w:rPr>
              <w:t>12/10/2022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9AA7A7" w14:textId="77777777" w:rsidR="00237E63" w:rsidRPr="00A30B84" w:rsidRDefault="00237E63" w:rsidP="00D911F9">
            <w:pPr>
              <w:pStyle w:val="rowtabella0"/>
              <w:rPr>
                <w:color w:val="002060"/>
              </w:rPr>
            </w:pPr>
            <w:r w:rsidRPr="00A30B84">
              <w:rPr>
                <w:color w:val="002060"/>
              </w:rPr>
              <w:t>5711 PALESTRA COMUNALE CAPODARCO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1E89DD" w14:textId="77777777" w:rsidR="00237E63" w:rsidRPr="00A30B84" w:rsidRDefault="00237E63" w:rsidP="00D911F9">
            <w:pPr>
              <w:pStyle w:val="rowtabella0"/>
              <w:rPr>
                <w:color w:val="002060"/>
              </w:rPr>
            </w:pPr>
            <w:r w:rsidRPr="00A30B84">
              <w:rPr>
                <w:color w:val="002060"/>
              </w:rPr>
              <w:t>FERMO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9B8EBF" w14:textId="77777777" w:rsidR="00237E63" w:rsidRPr="00A30B84" w:rsidRDefault="00237E63" w:rsidP="00D911F9">
            <w:pPr>
              <w:pStyle w:val="rowtabella0"/>
              <w:rPr>
                <w:color w:val="002060"/>
              </w:rPr>
            </w:pPr>
            <w:r w:rsidRPr="00A30B84">
              <w:rPr>
                <w:color w:val="002060"/>
              </w:rPr>
              <w:t>VIA INDIPENDENZA-CAPODARCO</w:t>
            </w:r>
          </w:p>
        </w:tc>
      </w:tr>
    </w:tbl>
    <w:p w14:paraId="275AA0AE" w14:textId="77777777" w:rsidR="00237E63" w:rsidRPr="00A30B84" w:rsidRDefault="00237E63" w:rsidP="00237E63">
      <w:pPr>
        <w:pStyle w:val="breakline"/>
        <w:rPr>
          <w:rFonts w:eastAsiaTheme="minorEastAsia"/>
          <w:color w:val="002060"/>
        </w:rPr>
      </w:pPr>
    </w:p>
    <w:p w14:paraId="5AD2FFB6" w14:textId="77777777" w:rsidR="00237E63" w:rsidRPr="00A30B84" w:rsidRDefault="00237E63" w:rsidP="00237E63">
      <w:pPr>
        <w:pStyle w:val="breakline"/>
        <w:rPr>
          <w:color w:val="002060"/>
        </w:rPr>
      </w:pPr>
    </w:p>
    <w:p w14:paraId="6BA8D46A" w14:textId="77777777" w:rsidR="00237E63" w:rsidRPr="00A30B84" w:rsidRDefault="00237E63" w:rsidP="00237E63">
      <w:pPr>
        <w:pStyle w:val="breakline"/>
        <w:rPr>
          <w:color w:val="002060"/>
        </w:rPr>
      </w:pPr>
    </w:p>
    <w:p w14:paraId="46E9C48B" w14:textId="77777777" w:rsidR="00237E63" w:rsidRPr="00A30B84" w:rsidRDefault="00237E63" w:rsidP="00237E63">
      <w:pPr>
        <w:pStyle w:val="sottotitolocampionato10"/>
        <w:rPr>
          <w:color w:val="002060"/>
        </w:rPr>
      </w:pPr>
      <w:r w:rsidRPr="00A30B84">
        <w:rPr>
          <w:color w:val="002060"/>
        </w:rPr>
        <w:t>GIRONE 14 - 3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37E63" w:rsidRPr="00A30B84" w14:paraId="0D4B9D60" w14:textId="77777777" w:rsidTr="00D911F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5E0D7" w14:textId="77777777" w:rsidR="00237E63" w:rsidRPr="00A30B84" w:rsidRDefault="00237E63" w:rsidP="00D911F9">
            <w:pPr>
              <w:pStyle w:val="headertabella0"/>
              <w:rPr>
                <w:color w:val="002060"/>
              </w:rPr>
            </w:pPr>
            <w:r w:rsidRPr="00A30B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F517F" w14:textId="77777777" w:rsidR="00237E63" w:rsidRPr="00A30B84" w:rsidRDefault="00237E63" w:rsidP="00D911F9">
            <w:pPr>
              <w:pStyle w:val="headertabella0"/>
              <w:rPr>
                <w:color w:val="002060"/>
              </w:rPr>
            </w:pPr>
            <w:r w:rsidRPr="00A30B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67A96" w14:textId="77777777" w:rsidR="00237E63" w:rsidRPr="00A30B84" w:rsidRDefault="00237E63" w:rsidP="00D911F9">
            <w:pPr>
              <w:pStyle w:val="headertabella0"/>
              <w:rPr>
                <w:color w:val="002060"/>
              </w:rPr>
            </w:pPr>
            <w:r w:rsidRPr="00A30B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9934D" w14:textId="77777777" w:rsidR="00237E63" w:rsidRPr="00A30B84" w:rsidRDefault="00237E63" w:rsidP="00D911F9">
            <w:pPr>
              <w:pStyle w:val="headertabella0"/>
              <w:rPr>
                <w:color w:val="002060"/>
              </w:rPr>
            </w:pPr>
            <w:r w:rsidRPr="00A30B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4BD66" w14:textId="77777777" w:rsidR="00237E63" w:rsidRPr="00A30B84" w:rsidRDefault="00237E63" w:rsidP="00D911F9">
            <w:pPr>
              <w:pStyle w:val="headertabella0"/>
              <w:rPr>
                <w:color w:val="002060"/>
              </w:rPr>
            </w:pPr>
            <w:r w:rsidRPr="00A30B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2D663" w14:textId="77777777" w:rsidR="00237E63" w:rsidRPr="00A30B84" w:rsidRDefault="00237E63" w:rsidP="00D911F9">
            <w:pPr>
              <w:pStyle w:val="headertabella0"/>
              <w:rPr>
                <w:color w:val="002060"/>
              </w:rPr>
            </w:pPr>
            <w:r w:rsidRPr="00A30B8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74FC2" w14:textId="77777777" w:rsidR="00237E63" w:rsidRPr="00A30B84" w:rsidRDefault="00237E63" w:rsidP="00D911F9">
            <w:pPr>
              <w:pStyle w:val="headertabella0"/>
              <w:rPr>
                <w:color w:val="002060"/>
              </w:rPr>
            </w:pPr>
            <w:r w:rsidRPr="00A30B84">
              <w:rPr>
                <w:color w:val="002060"/>
              </w:rPr>
              <w:t>Indirizzo Impianto</w:t>
            </w:r>
          </w:p>
        </w:tc>
      </w:tr>
      <w:tr w:rsidR="00237E63" w:rsidRPr="00A30B84" w14:paraId="558C5704" w14:textId="77777777" w:rsidTr="00D911F9">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8E11277" w14:textId="77777777" w:rsidR="00237E63" w:rsidRPr="00A30B84" w:rsidRDefault="00237E63" w:rsidP="00D911F9">
            <w:pPr>
              <w:pStyle w:val="rowtabella0"/>
              <w:rPr>
                <w:color w:val="002060"/>
              </w:rPr>
            </w:pPr>
            <w:r w:rsidRPr="00A30B84">
              <w:rPr>
                <w:color w:val="002060"/>
              </w:rPr>
              <w:t>BOCASTRUM UNITED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8E279C" w14:textId="77777777" w:rsidR="00237E63" w:rsidRPr="00A30B84" w:rsidRDefault="00237E63" w:rsidP="00D911F9">
            <w:pPr>
              <w:pStyle w:val="rowtabella0"/>
              <w:rPr>
                <w:color w:val="002060"/>
              </w:rPr>
            </w:pPr>
            <w:r w:rsidRPr="00A30B84">
              <w:rPr>
                <w:color w:val="002060"/>
              </w:rPr>
              <w:t>VAL TENNA UNITED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927758" w14:textId="77777777" w:rsidR="00237E63" w:rsidRPr="00A30B84" w:rsidRDefault="00237E63" w:rsidP="00D911F9">
            <w:pPr>
              <w:pStyle w:val="rowtabella0"/>
              <w:jc w:val="center"/>
              <w:rPr>
                <w:color w:val="002060"/>
              </w:rPr>
            </w:pPr>
            <w:r w:rsidRPr="00A30B8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F9457B" w14:textId="77777777" w:rsidR="00237E63" w:rsidRPr="00A30B84" w:rsidRDefault="00237E63" w:rsidP="00D911F9">
            <w:pPr>
              <w:pStyle w:val="rowtabella0"/>
              <w:rPr>
                <w:color w:val="002060"/>
              </w:rPr>
            </w:pPr>
            <w:r w:rsidRPr="00A30B84">
              <w:rPr>
                <w:color w:val="002060"/>
              </w:rPr>
              <w:t>12/10/2022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EB69B5" w14:textId="77777777" w:rsidR="00237E63" w:rsidRPr="00A30B84" w:rsidRDefault="00237E63" w:rsidP="00D911F9">
            <w:pPr>
              <w:pStyle w:val="rowtabella0"/>
              <w:rPr>
                <w:color w:val="002060"/>
              </w:rPr>
            </w:pPr>
            <w:r w:rsidRPr="00A30B84">
              <w:rPr>
                <w:color w:val="002060"/>
              </w:rPr>
              <w:t>5665 PALESTRA C5 CASTORANO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431F6C" w14:textId="77777777" w:rsidR="00237E63" w:rsidRPr="00A30B84" w:rsidRDefault="00237E63" w:rsidP="00D911F9">
            <w:pPr>
              <w:pStyle w:val="rowtabella0"/>
              <w:rPr>
                <w:color w:val="002060"/>
              </w:rPr>
            </w:pPr>
            <w:r w:rsidRPr="00A30B84">
              <w:rPr>
                <w:color w:val="002060"/>
              </w:rPr>
              <w:t>CASTORANO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191D77" w14:textId="77777777" w:rsidR="00237E63" w:rsidRPr="00A30B84" w:rsidRDefault="00237E63" w:rsidP="00D911F9">
            <w:pPr>
              <w:pStyle w:val="rowtabella0"/>
              <w:rPr>
                <w:color w:val="002060"/>
              </w:rPr>
            </w:pPr>
            <w:r w:rsidRPr="00A30B84">
              <w:rPr>
                <w:color w:val="002060"/>
              </w:rPr>
              <w:t>LOC. ROCCHETTA</w:t>
            </w:r>
          </w:p>
        </w:tc>
      </w:tr>
    </w:tbl>
    <w:p w14:paraId="03F306CE" w14:textId="77777777" w:rsidR="00237E63" w:rsidRPr="00A30B84" w:rsidRDefault="00237E63" w:rsidP="00237E63">
      <w:pPr>
        <w:pStyle w:val="breakline"/>
        <w:rPr>
          <w:rFonts w:eastAsiaTheme="minorEastAsia"/>
          <w:color w:val="002060"/>
        </w:rPr>
      </w:pPr>
    </w:p>
    <w:p w14:paraId="1D58B1DA" w14:textId="77777777" w:rsidR="00237E63" w:rsidRPr="00A30B84" w:rsidRDefault="00237E63" w:rsidP="00237E63">
      <w:pPr>
        <w:pStyle w:val="breakline"/>
        <w:rPr>
          <w:color w:val="002060"/>
        </w:rPr>
      </w:pPr>
    </w:p>
    <w:p w14:paraId="6EABC7B1" w14:textId="77777777" w:rsidR="00237E63" w:rsidRPr="00A30B84" w:rsidRDefault="00237E63" w:rsidP="00237E63">
      <w:pPr>
        <w:pStyle w:val="breakline"/>
        <w:rPr>
          <w:color w:val="002060"/>
        </w:rPr>
      </w:pPr>
    </w:p>
    <w:p w14:paraId="4F18C6CA" w14:textId="77777777" w:rsidR="00237E63" w:rsidRPr="00A30B84" w:rsidRDefault="00237E63" w:rsidP="00237E63">
      <w:pPr>
        <w:pStyle w:val="sottotitolocampionato10"/>
        <w:rPr>
          <w:color w:val="002060"/>
        </w:rPr>
      </w:pPr>
      <w:r w:rsidRPr="00A30B84">
        <w:rPr>
          <w:color w:val="002060"/>
        </w:rPr>
        <w:t>GIRONE 15 - 3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34"/>
        <w:gridCol w:w="385"/>
        <w:gridCol w:w="898"/>
        <w:gridCol w:w="1177"/>
        <w:gridCol w:w="1548"/>
        <w:gridCol w:w="1548"/>
      </w:tblGrid>
      <w:tr w:rsidR="00237E63" w:rsidRPr="00A30B84" w14:paraId="7D00D8D4" w14:textId="77777777" w:rsidTr="00D911F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F0608" w14:textId="77777777" w:rsidR="00237E63" w:rsidRPr="00A30B84" w:rsidRDefault="00237E63" w:rsidP="00D911F9">
            <w:pPr>
              <w:pStyle w:val="headertabella0"/>
              <w:rPr>
                <w:color w:val="002060"/>
              </w:rPr>
            </w:pPr>
            <w:r w:rsidRPr="00A30B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E721CA" w14:textId="77777777" w:rsidR="00237E63" w:rsidRPr="00A30B84" w:rsidRDefault="00237E63" w:rsidP="00D911F9">
            <w:pPr>
              <w:pStyle w:val="headertabella0"/>
              <w:rPr>
                <w:color w:val="002060"/>
              </w:rPr>
            </w:pPr>
            <w:r w:rsidRPr="00A30B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84E20" w14:textId="77777777" w:rsidR="00237E63" w:rsidRPr="00A30B84" w:rsidRDefault="00237E63" w:rsidP="00D911F9">
            <w:pPr>
              <w:pStyle w:val="headertabella0"/>
              <w:rPr>
                <w:color w:val="002060"/>
              </w:rPr>
            </w:pPr>
            <w:r w:rsidRPr="00A30B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A9F254" w14:textId="77777777" w:rsidR="00237E63" w:rsidRPr="00A30B84" w:rsidRDefault="00237E63" w:rsidP="00D911F9">
            <w:pPr>
              <w:pStyle w:val="headertabella0"/>
              <w:rPr>
                <w:color w:val="002060"/>
              </w:rPr>
            </w:pPr>
            <w:r w:rsidRPr="00A30B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225AF" w14:textId="77777777" w:rsidR="00237E63" w:rsidRPr="00A30B84" w:rsidRDefault="00237E63" w:rsidP="00D911F9">
            <w:pPr>
              <w:pStyle w:val="headertabella0"/>
              <w:rPr>
                <w:color w:val="002060"/>
              </w:rPr>
            </w:pPr>
            <w:r w:rsidRPr="00A30B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C61A5" w14:textId="77777777" w:rsidR="00237E63" w:rsidRPr="00A30B84" w:rsidRDefault="00237E63" w:rsidP="00D911F9">
            <w:pPr>
              <w:pStyle w:val="headertabella0"/>
              <w:rPr>
                <w:color w:val="002060"/>
              </w:rPr>
            </w:pPr>
            <w:r w:rsidRPr="00A30B8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AE42F" w14:textId="77777777" w:rsidR="00237E63" w:rsidRPr="00A30B84" w:rsidRDefault="00237E63" w:rsidP="00D911F9">
            <w:pPr>
              <w:pStyle w:val="headertabella0"/>
              <w:rPr>
                <w:color w:val="002060"/>
              </w:rPr>
            </w:pPr>
            <w:r w:rsidRPr="00A30B84">
              <w:rPr>
                <w:color w:val="002060"/>
              </w:rPr>
              <w:t>Indirizzo Impianto</w:t>
            </w:r>
          </w:p>
        </w:tc>
      </w:tr>
      <w:tr w:rsidR="00237E63" w:rsidRPr="00A30B84" w14:paraId="74262652" w14:textId="77777777" w:rsidTr="00D911F9">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48B43AA" w14:textId="77777777" w:rsidR="00237E63" w:rsidRPr="00A30B84" w:rsidRDefault="00237E63" w:rsidP="00D911F9">
            <w:pPr>
              <w:pStyle w:val="rowtabella0"/>
              <w:rPr>
                <w:color w:val="002060"/>
              </w:rPr>
            </w:pPr>
            <w:r w:rsidRPr="00A30B84">
              <w:rPr>
                <w:color w:val="002060"/>
              </w:rPr>
              <w:t xml:space="preserve">CALCIO </w:t>
            </w:r>
            <w:proofErr w:type="gramStart"/>
            <w:r w:rsidRPr="00A30B84">
              <w:rPr>
                <w:color w:val="002060"/>
              </w:rPr>
              <w:t>S.ELPIDIO</w:t>
            </w:r>
            <w:proofErr w:type="gramEnd"/>
            <w:r w:rsidRPr="00A30B84">
              <w:rPr>
                <w:color w:val="002060"/>
              </w:rPr>
              <w:t xml:space="preserve"> A MARE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AF93F9" w14:textId="77777777" w:rsidR="00237E63" w:rsidRPr="00A30B84" w:rsidRDefault="00237E63" w:rsidP="00D911F9">
            <w:pPr>
              <w:pStyle w:val="rowtabella0"/>
              <w:rPr>
                <w:color w:val="002060"/>
              </w:rPr>
            </w:pPr>
            <w:r w:rsidRPr="00A30B84">
              <w:rPr>
                <w:color w:val="002060"/>
              </w:rPr>
              <w:t>SAMBENEDETTESE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CC6850" w14:textId="77777777" w:rsidR="00237E63" w:rsidRPr="00A30B84" w:rsidRDefault="00237E63" w:rsidP="00D911F9">
            <w:pPr>
              <w:pStyle w:val="rowtabella0"/>
              <w:jc w:val="center"/>
              <w:rPr>
                <w:color w:val="002060"/>
              </w:rPr>
            </w:pPr>
            <w:r w:rsidRPr="00A30B8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CA8905" w14:textId="77777777" w:rsidR="00237E63" w:rsidRPr="00A30B84" w:rsidRDefault="00237E63" w:rsidP="00D911F9">
            <w:pPr>
              <w:pStyle w:val="rowtabella0"/>
              <w:rPr>
                <w:color w:val="002060"/>
              </w:rPr>
            </w:pPr>
            <w:r w:rsidRPr="00A30B84">
              <w:rPr>
                <w:color w:val="002060"/>
              </w:rPr>
              <w:t>10/10/2022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F77B5B" w14:textId="77777777" w:rsidR="00237E63" w:rsidRPr="00A30B84" w:rsidRDefault="00237E63" w:rsidP="00D911F9">
            <w:pPr>
              <w:pStyle w:val="rowtabella0"/>
              <w:rPr>
                <w:color w:val="002060"/>
              </w:rPr>
            </w:pPr>
            <w:r w:rsidRPr="00A30B84">
              <w:rPr>
                <w:color w:val="002060"/>
              </w:rPr>
              <w:t>5677 PALESTRA DI CASCINARE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441353" w14:textId="77777777" w:rsidR="00237E63" w:rsidRPr="00A30B84" w:rsidRDefault="00237E63" w:rsidP="00D911F9">
            <w:pPr>
              <w:pStyle w:val="rowtabella0"/>
              <w:rPr>
                <w:color w:val="002060"/>
              </w:rPr>
            </w:pPr>
            <w:r w:rsidRPr="00A30B84">
              <w:rPr>
                <w:color w:val="002060"/>
              </w:rPr>
              <w:t>CASCINARE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A612A5" w14:textId="77777777" w:rsidR="00237E63" w:rsidRPr="00A30B84" w:rsidRDefault="00237E63" w:rsidP="00D911F9">
            <w:pPr>
              <w:pStyle w:val="rowtabella0"/>
              <w:rPr>
                <w:color w:val="002060"/>
              </w:rPr>
            </w:pPr>
            <w:r w:rsidRPr="00A30B84">
              <w:rPr>
                <w:color w:val="002060"/>
              </w:rPr>
              <w:t>VIA CARDUCCI</w:t>
            </w:r>
          </w:p>
        </w:tc>
      </w:tr>
    </w:tbl>
    <w:p w14:paraId="769904A8" w14:textId="77777777" w:rsidR="00237E63" w:rsidRPr="00A30B84" w:rsidRDefault="00237E63" w:rsidP="00237E63">
      <w:pPr>
        <w:pStyle w:val="breakline"/>
        <w:rPr>
          <w:rFonts w:eastAsiaTheme="minorEastAsia"/>
          <w:color w:val="002060"/>
        </w:rPr>
      </w:pPr>
    </w:p>
    <w:p w14:paraId="67549E62" w14:textId="77777777" w:rsidR="00237E63" w:rsidRPr="00A30B84" w:rsidRDefault="00237E63" w:rsidP="00237E63">
      <w:pPr>
        <w:pStyle w:val="breakline"/>
        <w:rPr>
          <w:color w:val="002060"/>
        </w:rPr>
      </w:pPr>
    </w:p>
    <w:p w14:paraId="344D1176" w14:textId="77777777" w:rsidR="00237E63" w:rsidRPr="00A30B84" w:rsidRDefault="00237E63" w:rsidP="00237E63">
      <w:pPr>
        <w:pStyle w:val="breakline"/>
        <w:rPr>
          <w:color w:val="002060"/>
        </w:rPr>
      </w:pPr>
    </w:p>
    <w:p w14:paraId="0BA39903" w14:textId="77777777" w:rsidR="00237E63" w:rsidRPr="00A30B84" w:rsidRDefault="00237E63" w:rsidP="00237E63">
      <w:pPr>
        <w:pStyle w:val="sottotitolocampionato10"/>
        <w:rPr>
          <w:color w:val="002060"/>
        </w:rPr>
      </w:pPr>
      <w:r w:rsidRPr="00A30B84">
        <w:rPr>
          <w:color w:val="002060"/>
        </w:rPr>
        <w:t>GIRONE 16 - 3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4"/>
        <w:gridCol w:w="385"/>
        <w:gridCol w:w="898"/>
        <w:gridCol w:w="1179"/>
        <w:gridCol w:w="1550"/>
        <w:gridCol w:w="1550"/>
      </w:tblGrid>
      <w:tr w:rsidR="00237E63" w:rsidRPr="00A30B84" w14:paraId="0BE2E510" w14:textId="77777777" w:rsidTr="00D911F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1C3F6" w14:textId="77777777" w:rsidR="00237E63" w:rsidRPr="00A30B84" w:rsidRDefault="00237E63" w:rsidP="00D911F9">
            <w:pPr>
              <w:pStyle w:val="headertabella0"/>
              <w:rPr>
                <w:color w:val="002060"/>
              </w:rPr>
            </w:pPr>
            <w:r w:rsidRPr="00A30B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76CDC" w14:textId="77777777" w:rsidR="00237E63" w:rsidRPr="00A30B84" w:rsidRDefault="00237E63" w:rsidP="00D911F9">
            <w:pPr>
              <w:pStyle w:val="headertabella0"/>
              <w:rPr>
                <w:color w:val="002060"/>
              </w:rPr>
            </w:pPr>
            <w:r w:rsidRPr="00A30B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8327A" w14:textId="77777777" w:rsidR="00237E63" w:rsidRPr="00A30B84" w:rsidRDefault="00237E63" w:rsidP="00D911F9">
            <w:pPr>
              <w:pStyle w:val="headertabella0"/>
              <w:rPr>
                <w:color w:val="002060"/>
              </w:rPr>
            </w:pPr>
            <w:r w:rsidRPr="00A30B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54438" w14:textId="77777777" w:rsidR="00237E63" w:rsidRPr="00A30B84" w:rsidRDefault="00237E63" w:rsidP="00D911F9">
            <w:pPr>
              <w:pStyle w:val="headertabella0"/>
              <w:rPr>
                <w:color w:val="002060"/>
              </w:rPr>
            </w:pPr>
            <w:r w:rsidRPr="00A30B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6E047" w14:textId="77777777" w:rsidR="00237E63" w:rsidRPr="00A30B84" w:rsidRDefault="00237E63" w:rsidP="00D911F9">
            <w:pPr>
              <w:pStyle w:val="headertabella0"/>
              <w:rPr>
                <w:color w:val="002060"/>
              </w:rPr>
            </w:pPr>
            <w:r w:rsidRPr="00A30B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6C5A8" w14:textId="77777777" w:rsidR="00237E63" w:rsidRPr="00A30B84" w:rsidRDefault="00237E63" w:rsidP="00D911F9">
            <w:pPr>
              <w:pStyle w:val="headertabella0"/>
              <w:rPr>
                <w:color w:val="002060"/>
              </w:rPr>
            </w:pPr>
            <w:r w:rsidRPr="00A30B8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98AE9" w14:textId="77777777" w:rsidR="00237E63" w:rsidRPr="00A30B84" w:rsidRDefault="00237E63" w:rsidP="00D911F9">
            <w:pPr>
              <w:pStyle w:val="headertabella0"/>
              <w:rPr>
                <w:color w:val="002060"/>
              </w:rPr>
            </w:pPr>
            <w:r w:rsidRPr="00A30B84">
              <w:rPr>
                <w:color w:val="002060"/>
              </w:rPr>
              <w:t>Indirizzo Impianto</w:t>
            </w:r>
          </w:p>
        </w:tc>
      </w:tr>
      <w:tr w:rsidR="00237E63" w:rsidRPr="00A30B84" w14:paraId="306D4A40" w14:textId="77777777" w:rsidTr="00D911F9">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A7A572E" w14:textId="77777777" w:rsidR="00237E63" w:rsidRPr="00A30B84" w:rsidRDefault="00237E63" w:rsidP="00D911F9">
            <w:pPr>
              <w:pStyle w:val="rowtabella0"/>
              <w:rPr>
                <w:color w:val="002060"/>
              </w:rPr>
            </w:pPr>
            <w:r w:rsidRPr="00A30B84">
              <w:rPr>
                <w:color w:val="002060"/>
              </w:rPr>
              <w:t>FERMANA FUTSAL 2022</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6F344F" w14:textId="77777777" w:rsidR="00237E63" w:rsidRPr="00A30B84" w:rsidRDefault="00237E63" w:rsidP="00D911F9">
            <w:pPr>
              <w:pStyle w:val="rowtabella0"/>
              <w:rPr>
                <w:color w:val="002060"/>
              </w:rPr>
            </w:pPr>
            <w:r w:rsidRPr="00A30B84">
              <w:rPr>
                <w:color w:val="002060"/>
              </w:rPr>
              <w:t>SPORTING GROTTAMMARE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36A82B" w14:textId="77777777" w:rsidR="00237E63" w:rsidRPr="00A30B84" w:rsidRDefault="00237E63" w:rsidP="00D911F9">
            <w:pPr>
              <w:pStyle w:val="rowtabella0"/>
              <w:jc w:val="center"/>
              <w:rPr>
                <w:color w:val="002060"/>
              </w:rPr>
            </w:pPr>
            <w:r w:rsidRPr="00A30B8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DE61EC" w14:textId="77777777" w:rsidR="00237E63" w:rsidRPr="00A30B84" w:rsidRDefault="00237E63" w:rsidP="00D911F9">
            <w:pPr>
              <w:pStyle w:val="rowtabella0"/>
              <w:rPr>
                <w:color w:val="002060"/>
              </w:rPr>
            </w:pPr>
            <w:r w:rsidRPr="00A30B84">
              <w:rPr>
                <w:color w:val="002060"/>
              </w:rPr>
              <w:t>12/10/2022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5F6E94" w14:textId="77777777" w:rsidR="00237E63" w:rsidRPr="00A30B84" w:rsidRDefault="00237E63" w:rsidP="00D911F9">
            <w:pPr>
              <w:pStyle w:val="rowtabella0"/>
              <w:rPr>
                <w:color w:val="002060"/>
              </w:rPr>
            </w:pPr>
            <w:r w:rsidRPr="00A30B84">
              <w:rPr>
                <w:color w:val="002060"/>
              </w:rPr>
              <w:t>5734 PALESTRA PROV.FERMO-RAGIONERIA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22076C" w14:textId="77777777" w:rsidR="00237E63" w:rsidRPr="00A30B84" w:rsidRDefault="00237E63" w:rsidP="00D911F9">
            <w:pPr>
              <w:pStyle w:val="rowtabella0"/>
              <w:rPr>
                <w:color w:val="002060"/>
              </w:rPr>
            </w:pPr>
            <w:r w:rsidRPr="00A30B84">
              <w:rPr>
                <w:color w:val="002060"/>
              </w:rPr>
              <w:t>FERMO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838409" w14:textId="77777777" w:rsidR="00237E63" w:rsidRPr="00A30B84" w:rsidRDefault="00237E63" w:rsidP="00D911F9">
            <w:pPr>
              <w:pStyle w:val="rowtabella0"/>
              <w:rPr>
                <w:color w:val="002060"/>
              </w:rPr>
            </w:pPr>
            <w:r w:rsidRPr="00A30B84">
              <w:rPr>
                <w:color w:val="002060"/>
              </w:rPr>
              <w:t>VIALE TRENTO SNC</w:t>
            </w:r>
          </w:p>
        </w:tc>
      </w:tr>
    </w:tbl>
    <w:p w14:paraId="6BC65230" w14:textId="77777777" w:rsidR="00237E63" w:rsidRPr="006314BF" w:rsidRDefault="00237E63" w:rsidP="00237E63">
      <w:pPr>
        <w:pStyle w:val="breakline"/>
        <w:rPr>
          <w:rFonts w:eastAsiaTheme="minorEastAsia"/>
          <w:color w:val="002060"/>
        </w:rPr>
      </w:pPr>
    </w:p>
    <w:p w14:paraId="324BEC95" w14:textId="77777777" w:rsidR="00237E63" w:rsidRPr="006314BF" w:rsidRDefault="00237E63" w:rsidP="00237E63">
      <w:pPr>
        <w:pStyle w:val="breakline"/>
        <w:rPr>
          <w:rFonts w:eastAsiaTheme="minorEastAsia"/>
          <w:color w:val="002060"/>
        </w:rPr>
      </w:pPr>
    </w:p>
    <w:p w14:paraId="25BFCE65" w14:textId="77777777" w:rsidR="00237E63" w:rsidRPr="006314BF" w:rsidRDefault="00237E63" w:rsidP="00237E63">
      <w:pPr>
        <w:pStyle w:val="breakline"/>
        <w:rPr>
          <w:color w:val="002060"/>
        </w:rPr>
      </w:pPr>
    </w:p>
    <w:p w14:paraId="4A5DD05B" w14:textId="77777777" w:rsidR="00237E63" w:rsidRPr="006314BF" w:rsidRDefault="00237E63" w:rsidP="00237E63">
      <w:pPr>
        <w:pStyle w:val="breakline"/>
        <w:rPr>
          <w:rFonts w:eastAsiaTheme="minorEastAsia"/>
          <w:color w:val="002060"/>
        </w:rPr>
      </w:pPr>
    </w:p>
    <w:p w14:paraId="0C0F20D5" w14:textId="77777777" w:rsidR="00237E63" w:rsidRPr="006314BF" w:rsidRDefault="00237E63" w:rsidP="00237E63">
      <w:pPr>
        <w:pStyle w:val="titolocampionato0"/>
        <w:shd w:val="clear" w:color="auto" w:fill="CCCCCC"/>
        <w:spacing w:before="80" w:after="40"/>
        <w:rPr>
          <w:color w:val="002060"/>
        </w:rPr>
      </w:pPr>
      <w:r w:rsidRPr="006314BF">
        <w:rPr>
          <w:color w:val="002060"/>
        </w:rPr>
        <w:t>COPPA ITALIA FEMM.LE CALCIO A5</w:t>
      </w:r>
    </w:p>
    <w:p w14:paraId="3B6B42D4" w14:textId="77777777" w:rsidR="00237E63" w:rsidRPr="006314BF" w:rsidRDefault="00237E63" w:rsidP="00237E63">
      <w:pPr>
        <w:pStyle w:val="titoloprinc0"/>
        <w:rPr>
          <w:color w:val="002060"/>
        </w:rPr>
      </w:pPr>
      <w:r w:rsidRPr="006314BF">
        <w:rPr>
          <w:color w:val="002060"/>
        </w:rPr>
        <w:t>RISULTATI</w:t>
      </w:r>
    </w:p>
    <w:p w14:paraId="1CEF8261" w14:textId="77777777" w:rsidR="00237E63" w:rsidRPr="006314BF" w:rsidRDefault="00237E63" w:rsidP="00237E63">
      <w:pPr>
        <w:pStyle w:val="breakline"/>
        <w:rPr>
          <w:color w:val="002060"/>
        </w:rPr>
      </w:pPr>
    </w:p>
    <w:p w14:paraId="2B698208" w14:textId="77777777" w:rsidR="00237E63" w:rsidRPr="006314BF" w:rsidRDefault="00237E63" w:rsidP="00237E63">
      <w:pPr>
        <w:pStyle w:val="sottotitolocampionato10"/>
        <w:rPr>
          <w:color w:val="002060"/>
        </w:rPr>
      </w:pPr>
      <w:r w:rsidRPr="006314BF">
        <w:rPr>
          <w:color w:val="002060"/>
        </w:rPr>
        <w:t>RISULTATI UFFICIALI GARE DEL 30/09/2022</w:t>
      </w:r>
    </w:p>
    <w:p w14:paraId="6B87E781" w14:textId="77777777" w:rsidR="00237E63" w:rsidRPr="00237E63" w:rsidRDefault="00237E63" w:rsidP="00237E63">
      <w:pPr>
        <w:pStyle w:val="sottotitolocampionato20"/>
        <w:spacing w:before="0" w:beforeAutospacing="0" w:after="0" w:afterAutospacing="0"/>
        <w:rPr>
          <w:rFonts w:ascii="Arial" w:hAnsi="Arial" w:cs="Arial"/>
          <w:color w:val="002060"/>
          <w:sz w:val="20"/>
          <w:szCs w:val="20"/>
        </w:rPr>
      </w:pPr>
      <w:r w:rsidRPr="00237E63">
        <w:rPr>
          <w:rFonts w:ascii="Arial" w:hAnsi="Arial" w:cs="Arial"/>
          <w:color w:val="002060"/>
          <w:sz w:val="20"/>
          <w:szCs w:val="20"/>
        </w:rPr>
        <w:t>Si trascrivono qui di seguito i risultati ufficiali delle gare disputate</w:t>
      </w:r>
    </w:p>
    <w:p w14:paraId="7959530B" w14:textId="77777777" w:rsidR="00237E63" w:rsidRPr="006314BF" w:rsidRDefault="00237E63" w:rsidP="00237E6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37E63" w:rsidRPr="006314BF" w14:paraId="0D067EE0" w14:textId="77777777" w:rsidTr="00D911F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37E63" w:rsidRPr="006314BF" w14:paraId="4370E3E5" w14:textId="77777777" w:rsidTr="00D911F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D3D3CA" w14:textId="77777777" w:rsidR="00237E63" w:rsidRPr="006314BF" w:rsidRDefault="00237E63" w:rsidP="00D911F9">
                  <w:pPr>
                    <w:pStyle w:val="headertabella0"/>
                    <w:rPr>
                      <w:color w:val="002060"/>
                    </w:rPr>
                  </w:pPr>
                  <w:r w:rsidRPr="006314BF">
                    <w:rPr>
                      <w:color w:val="002060"/>
                    </w:rPr>
                    <w:t>GIRONE A - 2 Giornata - A</w:t>
                  </w:r>
                </w:p>
              </w:tc>
            </w:tr>
            <w:tr w:rsidR="00237E63" w:rsidRPr="006314BF" w14:paraId="56E3AA18" w14:textId="77777777" w:rsidTr="00D911F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E3973D" w14:textId="77777777" w:rsidR="00237E63" w:rsidRPr="006314BF" w:rsidRDefault="00237E63" w:rsidP="00D911F9">
                  <w:pPr>
                    <w:pStyle w:val="rowtabella0"/>
                    <w:rPr>
                      <w:color w:val="002060"/>
                    </w:rPr>
                  </w:pPr>
                  <w:r w:rsidRPr="006314BF">
                    <w:rPr>
                      <w:color w:val="002060"/>
                    </w:rPr>
                    <w:t>(1) ALMAJUVENTUS FANO1906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2DF134" w14:textId="77777777" w:rsidR="00237E63" w:rsidRPr="006314BF" w:rsidRDefault="00237E63" w:rsidP="00D911F9">
                  <w:pPr>
                    <w:pStyle w:val="rowtabella0"/>
                    <w:rPr>
                      <w:color w:val="002060"/>
                    </w:rPr>
                  </w:pPr>
                  <w:r w:rsidRPr="006314BF">
                    <w:rPr>
                      <w:color w:val="002060"/>
                    </w:rPr>
                    <w:t>- PIANDIROSE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8B1CE6" w14:textId="77777777" w:rsidR="00237E63" w:rsidRPr="006314BF" w:rsidRDefault="00237E63" w:rsidP="00D911F9">
                  <w:pPr>
                    <w:pStyle w:val="rowtabella0"/>
                    <w:jc w:val="center"/>
                    <w:rPr>
                      <w:color w:val="002060"/>
                    </w:rPr>
                  </w:pPr>
                  <w:r w:rsidRPr="006314BF">
                    <w:rPr>
                      <w:color w:val="002060"/>
                    </w:rP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E08890" w14:textId="77777777" w:rsidR="00237E63" w:rsidRPr="006314BF" w:rsidRDefault="00237E63" w:rsidP="00D911F9">
                  <w:pPr>
                    <w:pStyle w:val="rowtabella0"/>
                    <w:jc w:val="center"/>
                    <w:rPr>
                      <w:color w:val="002060"/>
                    </w:rPr>
                  </w:pPr>
                  <w:r w:rsidRPr="006314BF">
                    <w:rPr>
                      <w:color w:val="002060"/>
                    </w:rPr>
                    <w:t> </w:t>
                  </w:r>
                </w:p>
              </w:tc>
            </w:tr>
            <w:tr w:rsidR="00237E63" w:rsidRPr="006314BF" w14:paraId="38749804" w14:textId="77777777" w:rsidTr="00D911F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0133E1" w14:textId="77777777" w:rsidR="00237E63" w:rsidRPr="006314BF" w:rsidRDefault="00237E63" w:rsidP="00D911F9">
                  <w:pPr>
                    <w:pStyle w:val="rowtabella0"/>
                    <w:rPr>
                      <w:color w:val="002060"/>
                    </w:rPr>
                  </w:pPr>
                  <w:r w:rsidRPr="006314BF">
                    <w:rPr>
                      <w:color w:val="002060"/>
                    </w:rPr>
                    <w:t>LABELSYSTEM POTENZAPICENA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3044CA" w14:textId="77777777" w:rsidR="00237E63" w:rsidRPr="006314BF" w:rsidRDefault="00237E63" w:rsidP="00D911F9">
                  <w:pPr>
                    <w:pStyle w:val="rowtabella0"/>
                    <w:rPr>
                      <w:color w:val="002060"/>
                    </w:rPr>
                  </w:pPr>
                  <w:r w:rsidRPr="006314BF">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CBAB36" w14:textId="77777777" w:rsidR="00237E63" w:rsidRPr="006314BF" w:rsidRDefault="00237E63" w:rsidP="00D911F9">
                  <w:pPr>
                    <w:pStyle w:val="rowtabella0"/>
                    <w:jc w:val="center"/>
                    <w:rPr>
                      <w:color w:val="002060"/>
                    </w:rPr>
                  </w:pPr>
                  <w:r w:rsidRPr="006314BF">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740871" w14:textId="77777777" w:rsidR="00237E63" w:rsidRPr="006314BF" w:rsidRDefault="00237E63" w:rsidP="00D911F9">
                  <w:pPr>
                    <w:pStyle w:val="rowtabella0"/>
                    <w:jc w:val="center"/>
                    <w:rPr>
                      <w:color w:val="002060"/>
                    </w:rPr>
                  </w:pPr>
                  <w:r w:rsidRPr="006314BF">
                    <w:rPr>
                      <w:color w:val="002060"/>
                    </w:rPr>
                    <w:t> </w:t>
                  </w:r>
                </w:p>
              </w:tc>
            </w:tr>
            <w:tr w:rsidR="00237E63" w:rsidRPr="006314BF" w14:paraId="02289166" w14:textId="77777777" w:rsidTr="00D911F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F89770" w14:textId="77777777" w:rsidR="00237E63" w:rsidRPr="006314BF" w:rsidRDefault="00237E63" w:rsidP="00D911F9">
                  <w:pPr>
                    <w:pStyle w:val="rowtabella0"/>
                    <w:rPr>
                      <w:color w:val="002060"/>
                    </w:rPr>
                  </w:pPr>
                  <w:r w:rsidRPr="006314BF">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D68731" w14:textId="77777777" w:rsidR="00237E63" w:rsidRPr="006314BF" w:rsidRDefault="00237E63" w:rsidP="00D911F9">
                  <w:pPr>
                    <w:pStyle w:val="rowtabella0"/>
                    <w:rPr>
                      <w:color w:val="002060"/>
                    </w:rPr>
                  </w:pPr>
                  <w:r w:rsidRPr="006314BF">
                    <w:rPr>
                      <w:color w:val="002060"/>
                    </w:rPr>
                    <w:t>- CENTRO SPORTIVO SUASA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0D4508" w14:textId="77777777" w:rsidR="00237E63" w:rsidRPr="006314BF" w:rsidRDefault="00237E63" w:rsidP="00D911F9">
                  <w:pPr>
                    <w:pStyle w:val="rowtabella0"/>
                    <w:jc w:val="center"/>
                    <w:rPr>
                      <w:color w:val="002060"/>
                    </w:rPr>
                  </w:pPr>
                  <w:r w:rsidRPr="006314BF">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1E22C4" w14:textId="77777777" w:rsidR="00237E63" w:rsidRPr="006314BF" w:rsidRDefault="00237E63" w:rsidP="00D911F9">
                  <w:pPr>
                    <w:pStyle w:val="rowtabella0"/>
                    <w:jc w:val="center"/>
                    <w:rPr>
                      <w:color w:val="002060"/>
                    </w:rPr>
                  </w:pPr>
                  <w:r w:rsidRPr="006314BF">
                    <w:rPr>
                      <w:color w:val="002060"/>
                    </w:rPr>
                    <w:t> </w:t>
                  </w:r>
                </w:p>
              </w:tc>
            </w:tr>
            <w:tr w:rsidR="00237E63" w:rsidRPr="006314BF" w14:paraId="6B0C468D" w14:textId="77777777" w:rsidTr="00D911F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5EA183" w14:textId="77777777" w:rsidR="00237E63" w:rsidRPr="006314BF" w:rsidRDefault="00237E63" w:rsidP="00D911F9">
                  <w:pPr>
                    <w:pStyle w:val="rowtabella0"/>
                    <w:rPr>
                      <w:color w:val="002060"/>
                    </w:rPr>
                  </w:pPr>
                  <w:proofErr w:type="gramStart"/>
                  <w:r w:rsidRPr="006314BF">
                    <w:rPr>
                      <w:color w:val="002060"/>
                    </w:rPr>
                    <w:t>U.MANDOLESI</w:t>
                  </w:r>
                  <w:proofErr w:type="gramEnd"/>
                  <w:r w:rsidRPr="006314BF">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6705EA" w14:textId="77777777" w:rsidR="00237E63" w:rsidRPr="006314BF" w:rsidRDefault="00237E63" w:rsidP="00D911F9">
                  <w:pPr>
                    <w:pStyle w:val="rowtabella0"/>
                    <w:rPr>
                      <w:color w:val="002060"/>
                    </w:rPr>
                  </w:pPr>
                  <w:r w:rsidRPr="006314BF">
                    <w:rPr>
                      <w:color w:val="002060"/>
                    </w:rPr>
                    <w:t>- POTENZA PICENA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5AE55C" w14:textId="77777777" w:rsidR="00237E63" w:rsidRPr="006314BF" w:rsidRDefault="00237E63" w:rsidP="00D911F9">
                  <w:pPr>
                    <w:pStyle w:val="rowtabella0"/>
                    <w:jc w:val="center"/>
                    <w:rPr>
                      <w:color w:val="002060"/>
                    </w:rPr>
                  </w:pPr>
                  <w:r w:rsidRPr="006314BF">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1DBDEF" w14:textId="77777777" w:rsidR="00237E63" w:rsidRPr="006314BF" w:rsidRDefault="00237E63" w:rsidP="00D911F9">
                  <w:pPr>
                    <w:pStyle w:val="rowtabella0"/>
                    <w:jc w:val="center"/>
                    <w:rPr>
                      <w:color w:val="002060"/>
                    </w:rPr>
                  </w:pPr>
                  <w:r w:rsidRPr="006314BF">
                    <w:rPr>
                      <w:color w:val="002060"/>
                    </w:rPr>
                    <w:t> </w:t>
                  </w:r>
                </w:p>
              </w:tc>
            </w:tr>
            <w:tr w:rsidR="00237E63" w:rsidRPr="006314BF" w14:paraId="59B398BE" w14:textId="77777777" w:rsidTr="00D911F9">
              <w:tc>
                <w:tcPr>
                  <w:tcW w:w="4700" w:type="dxa"/>
                  <w:gridSpan w:val="4"/>
                  <w:tcBorders>
                    <w:top w:val="nil"/>
                    <w:left w:val="nil"/>
                    <w:bottom w:val="nil"/>
                    <w:right w:val="nil"/>
                  </w:tcBorders>
                  <w:tcMar>
                    <w:top w:w="20" w:type="dxa"/>
                    <w:left w:w="20" w:type="dxa"/>
                    <w:bottom w:w="20" w:type="dxa"/>
                    <w:right w:w="20" w:type="dxa"/>
                  </w:tcMar>
                  <w:vAlign w:val="center"/>
                  <w:hideMark/>
                </w:tcPr>
                <w:p w14:paraId="50FB7490" w14:textId="77777777" w:rsidR="00237E63" w:rsidRPr="006314BF" w:rsidRDefault="00237E63" w:rsidP="00D911F9">
                  <w:pPr>
                    <w:pStyle w:val="rowtabella0"/>
                    <w:rPr>
                      <w:color w:val="002060"/>
                    </w:rPr>
                  </w:pPr>
                  <w:r w:rsidRPr="006314BF">
                    <w:rPr>
                      <w:color w:val="002060"/>
                    </w:rPr>
                    <w:t>(1) - disputata il 01/10/2022</w:t>
                  </w:r>
                </w:p>
              </w:tc>
            </w:tr>
          </w:tbl>
          <w:p w14:paraId="59F7A875" w14:textId="77777777" w:rsidR="00237E63" w:rsidRPr="006314BF" w:rsidRDefault="00237E63" w:rsidP="00D911F9">
            <w:pPr>
              <w:rPr>
                <w:color w:val="002060"/>
              </w:rPr>
            </w:pPr>
          </w:p>
        </w:tc>
      </w:tr>
    </w:tbl>
    <w:p w14:paraId="4D3E2034" w14:textId="77777777" w:rsidR="00237E63" w:rsidRPr="006314BF" w:rsidRDefault="00237E63" w:rsidP="00237E63">
      <w:pPr>
        <w:pStyle w:val="breakline"/>
        <w:rPr>
          <w:rFonts w:eastAsiaTheme="minorEastAsia"/>
          <w:color w:val="002060"/>
        </w:rPr>
      </w:pPr>
    </w:p>
    <w:p w14:paraId="63665A02" w14:textId="77777777" w:rsidR="00237E63" w:rsidRPr="006314BF" w:rsidRDefault="00237E63" w:rsidP="00237E63">
      <w:pPr>
        <w:pStyle w:val="breakline"/>
        <w:rPr>
          <w:color w:val="002060"/>
        </w:rPr>
      </w:pPr>
    </w:p>
    <w:p w14:paraId="6897E6E0" w14:textId="77777777" w:rsidR="00237E63" w:rsidRPr="006314BF" w:rsidRDefault="00237E63" w:rsidP="00237E63">
      <w:pPr>
        <w:pStyle w:val="titoloprinc0"/>
        <w:rPr>
          <w:color w:val="002060"/>
        </w:rPr>
      </w:pPr>
      <w:r w:rsidRPr="006314BF">
        <w:rPr>
          <w:color w:val="002060"/>
        </w:rPr>
        <w:t>GIUDICE SPORTIVO</w:t>
      </w:r>
    </w:p>
    <w:p w14:paraId="26810BA6" w14:textId="77777777" w:rsidR="00237E63" w:rsidRPr="006314BF" w:rsidRDefault="00237E63" w:rsidP="00237E63">
      <w:pPr>
        <w:pStyle w:val="diffida"/>
        <w:rPr>
          <w:color w:val="002060"/>
        </w:rPr>
      </w:pPr>
      <w:r w:rsidRPr="006314BF">
        <w:rPr>
          <w:color w:val="002060"/>
        </w:rPr>
        <w:t>Il Sostituto Giudice Sportivo Avv. Federica Sorrentino, nella seduta del 05/10/2022, ha adottato le decisioni che di seguito integralmente si riportano:</w:t>
      </w:r>
    </w:p>
    <w:p w14:paraId="3FA8A4D7" w14:textId="77777777" w:rsidR="00237E63" w:rsidRPr="006314BF" w:rsidRDefault="00237E63" w:rsidP="00237E63">
      <w:pPr>
        <w:pStyle w:val="titolo10"/>
        <w:rPr>
          <w:color w:val="002060"/>
        </w:rPr>
      </w:pPr>
      <w:r w:rsidRPr="006314BF">
        <w:rPr>
          <w:color w:val="002060"/>
        </w:rPr>
        <w:t xml:space="preserve">GARE DEL 30/ 9/2022 </w:t>
      </w:r>
    </w:p>
    <w:p w14:paraId="43C89529" w14:textId="77777777" w:rsidR="00237E63" w:rsidRPr="006314BF" w:rsidRDefault="00237E63" w:rsidP="00237E63">
      <w:pPr>
        <w:pStyle w:val="titolo7a"/>
        <w:rPr>
          <w:color w:val="002060"/>
        </w:rPr>
      </w:pPr>
      <w:r w:rsidRPr="006314BF">
        <w:rPr>
          <w:color w:val="002060"/>
        </w:rPr>
        <w:t xml:space="preserve">PROVVEDIMENTI DISCIPLINARI </w:t>
      </w:r>
    </w:p>
    <w:p w14:paraId="010F238F" w14:textId="77777777" w:rsidR="00237E63" w:rsidRPr="006314BF" w:rsidRDefault="00237E63" w:rsidP="00237E63">
      <w:pPr>
        <w:pStyle w:val="titolo7b0"/>
        <w:rPr>
          <w:color w:val="002060"/>
        </w:rPr>
      </w:pPr>
      <w:r w:rsidRPr="006314BF">
        <w:rPr>
          <w:color w:val="002060"/>
        </w:rPr>
        <w:t xml:space="preserve">In base alle risultanze degli atti ufficiali sono state deliberate le seguenti sanzioni disciplinari. </w:t>
      </w:r>
    </w:p>
    <w:p w14:paraId="3CD3DA60" w14:textId="77777777" w:rsidR="00237E63" w:rsidRPr="006314BF" w:rsidRDefault="00237E63" w:rsidP="00237E63">
      <w:pPr>
        <w:pStyle w:val="titolo30"/>
        <w:rPr>
          <w:color w:val="002060"/>
        </w:rPr>
      </w:pPr>
      <w:r w:rsidRPr="006314BF">
        <w:rPr>
          <w:color w:val="002060"/>
        </w:rPr>
        <w:t xml:space="preserve">CALCIATORI NON ESPULSI </w:t>
      </w:r>
    </w:p>
    <w:p w14:paraId="266D5BE9" w14:textId="77777777" w:rsidR="00237E63" w:rsidRPr="006314BF" w:rsidRDefault="00237E63" w:rsidP="00237E63">
      <w:pPr>
        <w:pStyle w:val="titolo20"/>
        <w:rPr>
          <w:color w:val="002060"/>
        </w:rPr>
      </w:pPr>
      <w:r w:rsidRPr="006314BF">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E63" w:rsidRPr="006314BF" w14:paraId="47501E09" w14:textId="77777777" w:rsidTr="00D911F9">
        <w:tc>
          <w:tcPr>
            <w:tcW w:w="2200" w:type="dxa"/>
            <w:tcMar>
              <w:top w:w="20" w:type="dxa"/>
              <w:left w:w="20" w:type="dxa"/>
              <w:bottom w:w="20" w:type="dxa"/>
              <w:right w:w="20" w:type="dxa"/>
            </w:tcMar>
            <w:vAlign w:val="center"/>
            <w:hideMark/>
          </w:tcPr>
          <w:p w14:paraId="4C6BC014" w14:textId="77777777" w:rsidR="00237E63" w:rsidRPr="006314BF" w:rsidRDefault="00237E63" w:rsidP="00D911F9">
            <w:pPr>
              <w:pStyle w:val="movimento"/>
              <w:rPr>
                <w:color w:val="002060"/>
              </w:rPr>
            </w:pPr>
            <w:r w:rsidRPr="006314BF">
              <w:rPr>
                <w:color w:val="002060"/>
              </w:rPr>
              <w:lastRenderedPageBreak/>
              <w:t>TOMASSINI STELLA</w:t>
            </w:r>
          </w:p>
        </w:tc>
        <w:tc>
          <w:tcPr>
            <w:tcW w:w="2200" w:type="dxa"/>
            <w:tcMar>
              <w:top w:w="20" w:type="dxa"/>
              <w:left w:w="20" w:type="dxa"/>
              <w:bottom w:w="20" w:type="dxa"/>
              <w:right w:w="20" w:type="dxa"/>
            </w:tcMar>
            <w:vAlign w:val="center"/>
            <w:hideMark/>
          </w:tcPr>
          <w:p w14:paraId="5CB48F36" w14:textId="77777777" w:rsidR="00237E63" w:rsidRPr="006314BF" w:rsidRDefault="00237E63" w:rsidP="00D911F9">
            <w:pPr>
              <w:pStyle w:val="movimento2"/>
              <w:rPr>
                <w:color w:val="002060"/>
              </w:rPr>
            </w:pPr>
            <w:r w:rsidRPr="006314BF">
              <w:rPr>
                <w:color w:val="002060"/>
              </w:rPr>
              <w:t xml:space="preserve">(POTENZA PICENA) </w:t>
            </w:r>
          </w:p>
        </w:tc>
        <w:tc>
          <w:tcPr>
            <w:tcW w:w="800" w:type="dxa"/>
            <w:tcMar>
              <w:top w:w="20" w:type="dxa"/>
              <w:left w:w="20" w:type="dxa"/>
              <w:bottom w:w="20" w:type="dxa"/>
              <w:right w:w="20" w:type="dxa"/>
            </w:tcMar>
            <w:vAlign w:val="center"/>
            <w:hideMark/>
          </w:tcPr>
          <w:p w14:paraId="15E7038E"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5A801881"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7F38F65C" w14:textId="77777777" w:rsidR="00237E63" w:rsidRPr="006314BF" w:rsidRDefault="00237E63" w:rsidP="00D911F9">
            <w:pPr>
              <w:pStyle w:val="movimento2"/>
              <w:rPr>
                <w:color w:val="002060"/>
              </w:rPr>
            </w:pPr>
            <w:r w:rsidRPr="006314BF">
              <w:rPr>
                <w:color w:val="002060"/>
              </w:rPr>
              <w:t> </w:t>
            </w:r>
          </w:p>
        </w:tc>
      </w:tr>
    </w:tbl>
    <w:p w14:paraId="679D076C" w14:textId="77777777" w:rsidR="00237E63" w:rsidRPr="006314BF" w:rsidRDefault="00237E63" w:rsidP="00237E63">
      <w:pPr>
        <w:pStyle w:val="titolo10"/>
        <w:rPr>
          <w:rFonts w:eastAsiaTheme="minorEastAsia"/>
          <w:color w:val="002060"/>
        </w:rPr>
      </w:pPr>
      <w:r w:rsidRPr="006314BF">
        <w:rPr>
          <w:color w:val="002060"/>
        </w:rPr>
        <w:t xml:space="preserve">GARE DEL 1/10/2022 </w:t>
      </w:r>
    </w:p>
    <w:p w14:paraId="0E32B75E" w14:textId="77777777" w:rsidR="00237E63" w:rsidRPr="006314BF" w:rsidRDefault="00237E63" w:rsidP="00237E63">
      <w:pPr>
        <w:pStyle w:val="titolo7a"/>
        <w:rPr>
          <w:color w:val="002060"/>
        </w:rPr>
      </w:pPr>
      <w:r w:rsidRPr="006314BF">
        <w:rPr>
          <w:color w:val="002060"/>
        </w:rPr>
        <w:t xml:space="preserve">PROVVEDIMENTI DISCIPLINARI </w:t>
      </w:r>
    </w:p>
    <w:p w14:paraId="4AB151A9" w14:textId="77777777" w:rsidR="00237E63" w:rsidRPr="006314BF" w:rsidRDefault="00237E63" w:rsidP="00237E63">
      <w:pPr>
        <w:pStyle w:val="titolo7b0"/>
        <w:rPr>
          <w:color w:val="002060"/>
        </w:rPr>
      </w:pPr>
      <w:r w:rsidRPr="006314BF">
        <w:rPr>
          <w:color w:val="002060"/>
        </w:rPr>
        <w:t xml:space="preserve">In base alle risultanze degli atti ufficiali sono state deliberate le seguenti sanzioni disciplinari. </w:t>
      </w:r>
    </w:p>
    <w:p w14:paraId="0F96A94C" w14:textId="77777777" w:rsidR="00237E63" w:rsidRPr="006314BF" w:rsidRDefault="00237E63" w:rsidP="00237E63">
      <w:pPr>
        <w:pStyle w:val="titolo30"/>
        <w:rPr>
          <w:color w:val="002060"/>
        </w:rPr>
      </w:pPr>
      <w:r w:rsidRPr="006314BF">
        <w:rPr>
          <w:color w:val="002060"/>
        </w:rPr>
        <w:t xml:space="preserve">CALCIATORI NON ESPULSI </w:t>
      </w:r>
    </w:p>
    <w:p w14:paraId="21E9877A" w14:textId="77777777" w:rsidR="00237E63" w:rsidRPr="006314BF" w:rsidRDefault="00237E63" w:rsidP="00237E63">
      <w:pPr>
        <w:pStyle w:val="titolo20"/>
        <w:rPr>
          <w:color w:val="002060"/>
        </w:rPr>
      </w:pPr>
      <w:r w:rsidRPr="006314BF">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E63" w:rsidRPr="006314BF" w14:paraId="44321DDF" w14:textId="77777777" w:rsidTr="00D911F9">
        <w:tc>
          <w:tcPr>
            <w:tcW w:w="2200" w:type="dxa"/>
            <w:tcMar>
              <w:top w:w="20" w:type="dxa"/>
              <w:left w:w="20" w:type="dxa"/>
              <w:bottom w:w="20" w:type="dxa"/>
              <w:right w:w="20" w:type="dxa"/>
            </w:tcMar>
            <w:vAlign w:val="center"/>
            <w:hideMark/>
          </w:tcPr>
          <w:p w14:paraId="16FF1602" w14:textId="77777777" w:rsidR="00237E63" w:rsidRPr="006314BF" w:rsidRDefault="00237E63" w:rsidP="00D911F9">
            <w:pPr>
              <w:pStyle w:val="movimento"/>
              <w:rPr>
                <w:color w:val="002060"/>
              </w:rPr>
            </w:pPr>
            <w:r w:rsidRPr="006314BF">
              <w:rPr>
                <w:color w:val="002060"/>
              </w:rPr>
              <w:t>DIAMANTINI DILETTA</w:t>
            </w:r>
          </w:p>
        </w:tc>
        <w:tc>
          <w:tcPr>
            <w:tcW w:w="2200" w:type="dxa"/>
            <w:tcMar>
              <w:top w:w="20" w:type="dxa"/>
              <w:left w:w="20" w:type="dxa"/>
              <w:bottom w:w="20" w:type="dxa"/>
              <w:right w:w="20" w:type="dxa"/>
            </w:tcMar>
            <w:vAlign w:val="center"/>
            <w:hideMark/>
          </w:tcPr>
          <w:p w14:paraId="52FC1787" w14:textId="77777777" w:rsidR="00237E63" w:rsidRPr="006314BF" w:rsidRDefault="00237E63" w:rsidP="00D911F9">
            <w:pPr>
              <w:pStyle w:val="movimento2"/>
              <w:rPr>
                <w:color w:val="002060"/>
              </w:rPr>
            </w:pPr>
            <w:r w:rsidRPr="006314BF">
              <w:rPr>
                <w:color w:val="002060"/>
              </w:rPr>
              <w:t xml:space="preserve">(ALMAJUVENTUS FANO1906 SRL) </w:t>
            </w:r>
          </w:p>
        </w:tc>
        <w:tc>
          <w:tcPr>
            <w:tcW w:w="800" w:type="dxa"/>
            <w:tcMar>
              <w:top w:w="20" w:type="dxa"/>
              <w:left w:w="20" w:type="dxa"/>
              <w:bottom w:w="20" w:type="dxa"/>
              <w:right w:w="20" w:type="dxa"/>
            </w:tcMar>
            <w:vAlign w:val="center"/>
            <w:hideMark/>
          </w:tcPr>
          <w:p w14:paraId="2C1F76DA"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4E1F56BF"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234FB727" w14:textId="77777777" w:rsidR="00237E63" w:rsidRPr="006314BF" w:rsidRDefault="00237E63" w:rsidP="00D911F9">
            <w:pPr>
              <w:pStyle w:val="movimento2"/>
              <w:rPr>
                <w:color w:val="002060"/>
              </w:rPr>
            </w:pPr>
            <w:r w:rsidRPr="006314BF">
              <w:rPr>
                <w:color w:val="002060"/>
              </w:rPr>
              <w:t> </w:t>
            </w:r>
          </w:p>
        </w:tc>
      </w:tr>
    </w:tbl>
    <w:p w14:paraId="51B0D185" w14:textId="77777777" w:rsidR="00237E63" w:rsidRDefault="00237E63" w:rsidP="00237E63">
      <w:pPr>
        <w:pStyle w:val="breakline"/>
        <w:rPr>
          <w:color w:val="002060"/>
        </w:rPr>
      </w:pPr>
    </w:p>
    <w:p w14:paraId="0762CF89" w14:textId="77777777" w:rsidR="00237E63" w:rsidRPr="00CF3780" w:rsidRDefault="00237E63" w:rsidP="00237E63">
      <w:pPr>
        <w:ind w:left="4956"/>
        <w:rPr>
          <w:rFonts w:ascii="Arial" w:hAnsi="Arial" w:cs="Arial"/>
          <w:noProof/>
          <w:color w:val="002060"/>
          <w:sz w:val="22"/>
          <w:szCs w:val="22"/>
        </w:rPr>
      </w:pPr>
      <w:r w:rsidRPr="00CF3780">
        <w:rPr>
          <w:rFonts w:ascii="Arial" w:hAnsi="Arial" w:cs="Arial"/>
          <w:noProof/>
          <w:color w:val="002060"/>
          <w:sz w:val="22"/>
          <w:szCs w:val="22"/>
        </w:rPr>
        <w:t>F.to IL SOSTITUTO GIUDICE SPORTIVO      </w:t>
      </w:r>
    </w:p>
    <w:p w14:paraId="74C063AD" w14:textId="77777777" w:rsidR="00237E63" w:rsidRPr="00CF3780" w:rsidRDefault="00237E63" w:rsidP="00237E63">
      <w:pPr>
        <w:pStyle w:val="breakline"/>
        <w:rPr>
          <w:rFonts w:ascii="Arial" w:hAnsi="Arial" w:cs="Arial"/>
          <w:noProof/>
          <w:color w:val="002060"/>
          <w:sz w:val="22"/>
          <w:szCs w:val="22"/>
        </w:rPr>
      </w:pPr>
      <w:r w:rsidRPr="00CF3780">
        <w:rPr>
          <w:rFonts w:ascii="Arial" w:hAnsi="Arial" w:cs="Arial"/>
          <w:noProof/>
          <w:color w:val="002060"/>
          <w:sz w:val="22"/>
          <w:szCs w:val="22"/>
        </w:rPr>
        <w:t xml:space="preserve"> </w:t>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t xml:space="preserve">   </w:t>
      </w:r>
      <w:r w:rsidRPr="00CF3780">
        <w:rPr>
          <w:rFonts w:ascii="Arial" w:hAnsi="Arial" w:cs="Arial"/>
          <w:noProof/>
          <w:color w:val="002060"/>
          <w:sz w:val="22"/>
          <w:szCs w:val="22"/>
        </w:rPr>
        <w:tab/>
        <w:t xml:space="preserve">                Federica Sorrentino</w:t>
      </w:r>
    </w:p>
    <w:p w14:paraId="13BCEACC" w14:textId="77777777" w:rsidR="00237E63" w:rsidRPr="006314BF" w:rsidRDefault="00237E63" w:rsidP="00237E63">
      <w:pPr>
        <w:pStyle w:val="breakline"/>
        <w:rPr>
          <w:rFonts w:eastAsiaTheme="minorEastAsia"/>
          <w:color w:val="002060"/>
        </w:rPr>
      </w:pPr>
    </w:p>
    <w:p w14:paraId="51884CD4" w14:textId="77777777" w:rsidR="00237E63" w:rsidRPr="006314BF" w:rsidRDefault="00237E63" w:rsidP="00237E63">
      <w:pPr>
        <w:pStyle w:val="titoloprinc0"/>
        <w:rPr>
          <w:color w:val="002060"/>
        </w:rPr>
      </w:pPr>
      <w:r w:rsidRPr="006314BF">
        <w:rPr>
          <w:color w:val="002060"/>
        </w:rPr>
        <w:t>CLASSIFICA</w:t>
      </w:r>
    </w:p>
    <w:p w14:paraId="74F84E1C" w14:textId="77777777" w:rsidR="00237E63" w:rsidRPr="006314BF" w:rsidRDefault="00237E63" w:rsidP="00237E63">
      <w:pPr>
        <w:pStyle w:val="breakline"/>
        <w:rPr>
          <w:color w:val="002060"/>
        </w:rPr>
      </w:pPr>
    </w:p>
    <w:p w14:paraId="74D973FE" w14:textId="77777777" w:rsidR="00237E63" w:rsidRPr="006314BF" w:rsidRDefault="00237E63" w:rsidP="00237E63">
      <w:pPr>
        <w:pStyle w:val="breakline"/>
        <w:rPr>
          <w:color w:val="002060"/>
        </w:rPr>
      </w:pPr>
    </w:p>
    <w:p w14:paraId="5543BFCC" w14:textId="77777777" w:rsidR="00237E63" w:rsidRPr="006314BF" w:rsidRDefault="00237E63" w:rsidP="00237E63">
      <w:pPr>
        <w:pStyle w:val="sottotitolocampionato10"/>
        <w:rPr>
          <w:color w:val="002060"/>
        </w:rPr>
      </w:pPr>
      <w:r w:rsidRPr="006314B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37E63" w:rsidRPr="006314BF" w14:paraId="5ABDA1B7" w14:textId="77777777" w:rsidTr="00D911F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1DDF0" w14:textId="77777777" w:rsidR="00237E63" w:rsidRPr="006314BF" w:rsidRDefault="00237E63" w:rsidP="00D911F9">
            <w:pPr>
              <w:pStyle w:val="headertabella0"/>
              <w:rPr>
                <w:color w:val="002060"/>
              </w:rPr>
            </w:pPr>
            <w:r w:rsidRPr="006314B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BF815" w14:textId="77777777" w:rsidR="00237E63" w:rsidRPr="006314BF" w:rsidRDefault="00237E63" w:rsidP="00D911F9">
            <w:pPr>
              <w:pStyle w:val="headertabella0"/>
              <w:rPr>
                <w:color w:val="002060"/>
              </w:rPr>
            </w:pPr>
            <w:r w:rsidRPr="006314B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92ACD" w14:textId="77777777" w:rsidR="00237E63" w:rsidRPr="006314BF" w:rsidRDefault="00237E63" w:rsidP="00D911F9">
            <w:pPr>
              <w:pStyle w:val="headertabella0"/>
              <w:rPr>
                <w:color w:val="002060"/>
              </w:rPr>
            </w:pPr>
            <w:r w:rsidRPr="006314B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BC6E5" w14:textId="77777777" w:rsidR="00237E63" w:rsidRPr="006314BF" w:rsidRDefault="00237E63" w:rsidP="00D911F9">
            <w:pPr>
              <w:pStyle w:val="headertabella0"/>
              <w:rPr>
                <w:color w:val="002060"/>
              </w:rPr>
            </w:pPr>
            <w:r w:rsidRPr="006314B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A49E2" w14:textId="77777777" w:rsidR="00237E63" w:rsidRPr="006314BF" w:rsidRDefault="00237E63" w:rsidP="00D911F9">
            <w:pPr>
              <w:pStyle w:val="headertabella0"/>
              <w:rPr>
                <w:color w:val="002060"/>
              </w:rPr>
            </w:pPr>
            <w:r w:rsidRPr="006314B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14556" w14:textId="77777777" w:rsidR="00237E63" w:rsidRPr="006314BF" w:rsidRDefault="00237E63" w:rsidP="00D911F9">
            <w:pPr>
              <w:pStyle w:val="headertabella0"/>
              <w:rPr>
                <w:color w:val="002060"/>
              </w:rPr>
            </w:pPr>
            <w:r w:rsidRPr="006314B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DACBD" w14:textId="77777777" w:rsidR="00237E63" w:rsidRPr="006314BF" w:rsidRDefault="00237E63" w:rsidP="00D911F9">
            <w:pPr>
              <w:pStyle w:val="headertabella0"/>
              <w:rPr>
                <w:color w:val="002060"/>
              </w:rPr>
            </w:pPr>
            <w:r w:rsidRPr="006314B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8A6DA" w14:textId="77777777" w:rsidR="00237E63" w:rsidRPr="006314BF" w:rsidRDefault="00237E63" w:rsidP="00D911F9">
            <w:pPr>
              <w:pStyle w:val="headertabella0"/>
              <w:rPr>
                <w:color w:val="002060"/>
              </w:rPr>
            </w:pPr>
            <w:r w:rsidRPr="006314B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5CB04" w14:textId="77777777" w:rsidR="00237E63" w:rsidRPr="006314BF" w:rsidRDefault="00237E63" w:rsidP="00D911F9">
            <w:pPr>
              <w:pStyle w:val="headertabella0"/>
              <w:rPr>
                <w:color w:val="002060"/>
              </w:rPr>
            </w:pPr>
            <w:r w:rsidRPr="006314B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A3FC8" w14:textId="77777777" w:rsidR="00237E63" w:rsidRPr="006314BF" w:rsidRDefault="00237E63" w:rsidP="00D911F9">
            <w:pPr>
              <w:pStyle w:val="headertabella0"/>
              <w:rPr>
                <w:color w:val="002060"/>
              </w:rPr>
            </w:pPr>
            <w:r w:rsidRPr="006314BF">
              <w:rPr>
                <w:color w:val="002060"/>
              </w:rPr>
              <w:t>PE</w:t>
            </w:r>
          </w:p>
        </w:tc>
      </w:tr>
      <w:tr w:rsidR="00237E63" w:rsidRPr="006314BF" w14:paraId="58EE4FF9" w14:textId="77777777" w:rsidTr="00D911F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F1BCF4" w14:textId="77777777" w:rsidR="00237E63" w:rsidRPr="006314BF" w:rsidRDefault="00237E63" w:rsidP="00D911F9">
            <w:pPr>
              <w:pStyle w:val="rowtabella0"/>
              <w:rPr>
                <w:color w:val="002060"/>
              </w:rPr>
            </w:pPr>
            <w:r w:rsidRPr="006314BF">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A9D74" w14:textId="77777777" w:rsidR="00237E63" w:rsidRPr="006314BF" w:rsidRDefault="00237E63" w:rsidP="00D911F9">
            <w:pPr>
              <w:pStyle w:val="rowtabella0"/>
              <w:jc w:val="center"/>
              <w:rPr>
                <w:color w:val="002060"/>
              </w:rPr>
            </w:pPr>
            <w:r w:rsidRPr="006314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7498C"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D7AF8"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3405B"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8A8BE"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E5803" w14:textId="77777777" w:rsidR="00237E63" w:rsidRPr="006314BF" w:rsidRDefault="00237E63" w:rsidP="00D911F9">
            <w:pPr>
              <w:pStyle w:val="rowtabella0"/>
              <w:jc w:val="center"/>
              <w:rPr>
                <w:color w:val="002060"/>
              </w:rPr>
            </w:pPr>
            <w:r w:rsidRPr="006314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366DE" w14:textId="77777777" w:rsidR="00237E63" w:rsidRPr="006314BF" w:rsidRDefault="00237E63" w:rsidP="00D911F9">
            <w:pPr>
              <w:pStyle w:val="rowtabella0"/>
              <w:jc w:val="center"/>
              <w:rPr>
                <w:color w:val="002060"/>
              </w:rPr>
            </w:pPr>
            <w:r w:rsidRPr="006314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E558C" w14:textId="77777777" w:rsidR="00237E63" w:rsidRPr="006314BF" w:rsidRDefault="00237E63" w:rsidP="00D911F9">
            <w:pPr>
              <w:pStyle w:val="rowtabella0"/>
              <w:jc w:val="center"/>
              <w:rPr>
                <w:color w:val="002060"/>
              </w:rPr>
            </w:pPr>
            <w:r w:rsidRPr="006314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4C24A" w14:textId="77777777" w:rsidR="00237E63" w:rsidRPr="006314BF" w:rsidRDefault="00237E63" w:rsidP="00D911F9">
            <w:pPr>
              <w:pStyle w:val="rowtabella0"/>
              <w:jc w:val="center"/>
              <w:rPr>
                <w:color w:val="002060"/>
              </w:rPr>
            </w:pPr>
            <w:r w:rsidRPr="006314BF">
              <w:rPr>
                <w:color w:val="002060"/>
              </w:rPr>
              <w:t>0</w:t>
            </w:r>
          </w:p>
        </w:tc>
      </w:tr>
      <w:tr w:rsidR="00237E63" w:rsidRPr="006314BF" w14:paraId="5742C78C"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7EDB0C" w14:textId="77777777" w:rsidR="00237E63" w:rsidRPr="006314BF" w:rsidRDefault="00237E63" w:rsidP="00D911F9">
            <w:pPr>
              <w:pStyle w:val="rowtabella0"/>
              <w:rPr>
                <w:color w:val="002060"/>
              </w:rPr>
            </w:pPr>
            <w:r w:rsidRPr="006314BF">
              <w:rPr>
                <w:color w:val="002060"/>
              </w:rPr>
              <w:t xml:space="preserve">POL.D. </w:t>
            </w:r>
            <w:proofErr w:type="gramStart"/>
            <w:r w:rsidRPr="006314BF">
              <w:rPr>
                <w:color w:val="002060"/>
              </w:rPr>
              <w:t>U.MANDOLESI</w:t>
            </w:r>
            <w:proofErr w:type="gramEnd"/>
            <w:r w:rsidRPr="006314BF">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6422A" w14:textId="77777777" w:rsidR="00237E63" w:rsidRPr="006314BF" w:rsidRDefault="00237E63" w:rsidP="00D911F9">
            <w:pPr>
              <w:pStyle w:val="rowtabella0"/>
              <w:jc w:val="center"/>
              <w:rPr>
                <w:color w:val="002060"/>
              </w:rPr>
            </w:pPr>
            <w:r w:rsidRPr="006314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500D3"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D8800"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750AD"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ECD3F"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4BFE8" w14:textId="77777777" w:rsidR="00237E63" w:rsidRPr="006314BF" w:rsidRDefault="00237E63" w:rsidP="00D911F9">
            <w:pPr>
              <w:pStyle w:val="rowtabella0"/>
              <w:jc w:val="center"/>
              <w:rPr>
                <w:color w:val="002060"/>
              </w:rPr>
            </w:pPr>
            <w:r w:rsidRPr="006314B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2EED6" w14:textId="77777777" w:rsidR="00237E63" w:rsidRPr="006314BF" w:rsidRDefault="00237E63" w:rsidP="00D911F9">
            <w:pPr>
              <w:pStyle w:val="rowtabella0"/>
              <w:jc w:val="center"/>
              <w:rPr>
                <w:color w:val="002060"/>
              </w:rPr>
            </w:pPr>
            <w:r w:rsidRPr="006314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1737C" w14:textId="77777777" w:rsidR="00237E63" w:rsidRPr="006314BF" w:rsidRDefault="00237E63" w:rsidP="00D911F9">
            <w:pPr>
              <w:pStyle w:val="rowtabella0"/>
              <w:jc w:val="center"/>
              <w:rPr>
                <w:color w:val="002060"/>
              </w:rPr>
            </w:pPr>
            <w:r w:rsidRPr="006314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8640B" w14:textId="77777777" w:rsidR="00237E63" w:rsidRPr="006314BF" w:rsidRDefault="00237E63" w:rsidP="00D911F9">
            <w:pPr>
              <w:pStyle w:val="rowtabella0"/>
              <w:jc w:val="center"/>
              <w:rPr>
                <w:color w:val="002060"/>
              </w:rPr>
            </w:pPr>
            <w:r w:rsidRPr="006314BF">
              <w:rPr>
                <w:color w:val="002060"/>
              </w:rPr>
              <w:t>0</w:t>
            </w:r>
          </w:p>
        </w:tc>
      </w:tr>
      <w:tr w:rsidR="00237E63" w:rsidRPr="006314BF" w14:paraId="06467811"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EE1FA0" w14:textId="77777777" w:rsidR="00237E63" w:rsidRPr="006314BF" w:rsidRDefault="00237E63" w:rsidP="00D911F9">
            <w:pPr>
              <w:pStyle w:val="rowtabella0"/>
              <w:rPr>
                <w:color w:val="002060"/>
              </w:rPr>
            </w:pPr>
            <w:r w:rsidRPr="006314BF">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007D4" w14:textId="77777777" w:rsidR="00237E63" w:rsidRPr="006314BF" w:rsidRDefault="00237E63" w:rsidP="00D911F9">
            <w:pPr>
              <w:pStyle w:val="rowtabella0"/>
              <w:jc w:val="center"/>
              <w:rPr>
                <w:color w:val="002060"/>
              </w:rPr>
            </w:pPr>
            <w:r w:rsidRPr="006314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92D87"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461E4"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C5D78"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A7EF7"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59050" w14:textId="77777777" w:rsidR="00237E63" w:rsidRPr="006314BF" w:rsidRDefault="00237E63" w:rsidP="00D911F9">
            <w:pPr>
              <w:pStyle w:val="rowtabella0"/>
              <w:jc w:val="center"/>
              <w:rPr>
                <w:color w:val="002060"/>
              </w:rPr>
            </w:pPr>
            <w:r w:rsidRPr="006314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E2AF4" w14:textId="77777777" w:rsidR="00237E63" w:rsidRPr="006314BF" w:rsidRDefault="00237E63" w:rsidP="00D911F9">
            <w:pPr>
              <w:pStyle w:val="rowtabella0"/>
              <w:jc w:val="center"/>
              <w:rPr>
                <w:color w:val="002060"/>
              </w:rPr>
            </w:pPr>
            <w:r w:rsidRPr="006314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2769C" w14:textId="77777777" w:rsidR="00237E63" w:rsidRPr="006314BF" w:rsidRDefault="00237E63" w:rsidP="00D911F9">
            <w:pPr>
              <w:pStyle w:val="rowtabella0"/>
              <w:jc w:val="center"/>
              <w:rPr>
                <w:color w:val="002060"/>
              </w:rPr>
            </w:pPr>
            <w:r w:rsidRPr="006314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CF958" w14:textId="77777777" w:rsidR="00237E63" w:rsidRPr="006314BF" w:rsidRDefault="00237E63" w:rsidP="00D911F9">
            <w:pPr>
              <w:pStyle w:val="rowtabella0"/>
              <w:jc w:val="center"/>
              <w:rPr>
                <w:color w:val="002060"/>
              </w:rPr>
            </w:pPr>
            <w:r w:rsidRPr="006314BF">
              <w:rPr>
                <w:color w:val="002060"/>
              </w:rPr>
              <w:t>0</w:t>
            </w:r>
          </w:p>
        </w:tc>
      </w:tr>
      <w:tr w:rsidR="00237E63" w:rsidRPr="006314BF" w14:paraId="3B307DB7"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78E882" w14:textId="77777777" w:rsidR="00237E63" w:rsidRPr="006314BF" w:rsidRDefault="00237E63" w:rsidP="00D911F9">
            <w:pPr>
              <w:pStyle w:val="rowtabella0"/>
              <w:rPr>
                <w:color w:val="002060"/>
              </w:rPr>
            </w:pPr>
            <w:r w:rsidRPr="006314BF">
              <w:rPr>
                <w:color w:val="002060"/>
              </w:rPr>
              <w:t>A.S.D. LABELSYSTEM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CB63E" w14:textId="77777777" w:rsidR="00237E63" w:rsidRPr="006314BF" w:rsidRDefault="00237E63" w:rsidP="00D911F9">
            <w:pPr>
              <w:pStyle w:val="rowtabella0"/>
              <w:jc w:val="center"/>
              <w:rPr>
                <w:color w:val="002060"/>
              </w:rPr>
            </w:pPr>
            <w:r w:rsidRPr="006314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83B66"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B677B"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DD910"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D0C90"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7AA4F" w14:textId="77777777" w:rsidR="00237E63" w:rsidRPr="006314BF" w:rsidRDefault="00237E63" w:rsidP="00D911F9">
            <w:pPr>
              <w:pStyle w:val="rowtabella0"/>
              <w:jc w:val="center"/>
              <w:rPr>
                <w:color w:val="002060"/>
              </w:rPr>
            </w:pPr>
            <w:r w:rsidRPr="006314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D62CD" w14:textId="77777777" w:rsidR="00237E63" w:rsidRPr="006314BF" w:rsidRDefault="00237E63" w:rsidP="00D911F9">
            <w:pPr>
              <w:pStyle w:val="rowtabella0"/>
              <w:jc w:val="center"/>
              <w:rPr>
                <w:color w:val="002060"/>
              </w:rPr>
            </w:pPr>
            <w:r w:rsidRPr="006314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444F7"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6802F" w14:textId="77777777" w:rsidR="00237E63" w:rsidRPr="006314BF" w:rsidRDefault="00237E63" w:rsidP="00D911F9">
            <w:pPr>
              <w:pStyle w:val="rowtabella0"/>
              <w:jc w:val="center"/>
              <w:rPr>
                <w:color w:val="002060"/>
              </w:rPr>
            </w:pPr>
            <w:r w:rsidRPr="006314BF">
              <w:rPr>
                <w:color w:val="002060"/>
              </w:rPr>
              <w:t>0</w:t>
            </w:r>
          </w:p>
        </w:tc>
      </w:tr>
      <w:tr w:rsidR="00237E63" w:rsidRPr="006314BF" w14:paraId="73B33DEC"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53ABDF" w14:textId="77777777" w:rsidR="00237E63" w:rsidRPr="006314BF" w:rsidRDefault="00237E63" w:rsidP="00D911F9">
            <w:pPr>
              <w:pStyle w:val="rowtabella0"/>
              <w:rPr>
                <w:color w:val="002060"/>
              </w:rPr>
            </w:pPr>
            <w:r w:rsidRPr="006314BF">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57468" w14:textId="77777777" w:rsidR="00237E63" w:rsidRPr="006314BF" w:rsidRDefault="00237E63" w:rsidP="00D911F9">
            <w:pPr>
              <w:pStyle w:val="rowtabella0"/>
              <w:jc w:val="center"/>
              <w:rPr>
                <w:color w:val="002060"/>
              </w:rPr>
            </w:pPr>
            <w:r w:rsidRPr="006314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FB74A"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74EF2"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C9B8A"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7E043"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35018" w14:textId="77777777" w:rsidR="00237E63" w:rsidRPr="006314BF" w:rsidRDefault="00237E63" w:rsidP="00D911F9">
            <w:pPr>
              <w:pStyle w:val="rowtabella0"/>
              <w:jc w:val="center"/>
              <w:rPr>
                <w:color w:val="002060"/>
              </w:rPr>
            </w:pPr>
            <w:r w:rsidRPr="006314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475D2" w14:textId="77777777" w:rsidR="00237E63" w:rsidRPr="006314BF" w:rsidRDefault="00237E63" w:rsidP="00D911F9">
            <w:pPr>
              <w:pStyle w:val="rowtabella0"/>
              <w:jc w:val="center"/>
              <w:rPr>
                <w:color w:val="002060"/>
              </w:rPr>
            </w:pPr>
            <w:r w:rsidRPr="006314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8CF9C"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150BC" w14:textId="77777777" w:rsidR="00237E63" w:rsidRPr="006314BF" w:rsidRDefault="00237E63" w:rsidP="00D911F9">
            <w:pPr>
              <w:pStyle w:val="rowtabella0"/>
              <w:jc w:val="center"/>
              <w:rPr>
                <w:color w:val="002060"/>
              </w:rPr>
            </w:pPr>
            <w:r w:rsidRPr="006314BF">
              <w:rPr>
                <w:color w:val="002060"/>
              </w:rPr>
              <w:t>0</w:t>
            </w:r>
          </w:p>
        </w:tc>
      </w:tr>
      <w:tr w:rsidR="00237E63" w:rsidRPr="006314BF" w14:paraId="39CC595E"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5B69DD" w14:textId="77777777" w:rsidR="00237E63" w:rsidRPr="006314BF" w:rsidRDefault="00237E63" w:rsidP="00D911F9">
            <w:pPr>
              <w:pStyle w:val="rowtabella0"/>
              <w:rPr>
                <w:color w:val="002060"/>
              </w:rPr>
            </w:pPr>
            <w:r w:rsidRPr="006314BF">
              <w:rPr>
                <w:color w:val="002060"/>
              </w:rPr>
              <w:t>ALMAJUVENTUS FANO1906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9291D"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B119C"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F3981"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DEDAB"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390DD"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93CA9" w14:textId="77777777" w:rsidR="00237E63" w:rsidRPr="006314BF" w:rsidRDefault="00237E63" w:rsidP="00D911F9">
            <w:pPr>
              <w:pStyle w:val="rowtabella0"/>
              <w:jc w:val="center"/>
              <w:rPr>
                <w:color w:val="002060"/>
              </w:rPr>
            </w:pPr>
            <w:r w:rsidRPr="006314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8F915" w14:textId="77777777" w:rsidR="00237E63" w:rsidRPr="006314BF" w:rsidRDefault="00237E63" w:rsidP="00D911F9">
            <w:pPr>
              <w:pStyle w:val="rowtabella0"/>
              <w:jc w:val="center"/>
              <w:rPr>
                <w:color w:val="002060"/>
              </w:rPr>
            </w:pPr>
            <w:r w:rsidRPr="006314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884BA" w14:textId="77777777" w:rsidR="00237E63" w:rsidRPr="006314BF" w:rsidRDefault="00237E63" w:rsidP="00D911F9">
            <w:pPr>
              <w:pStyle w:val="rowtabella0"/>
              <w:jc w:val="center"/>
              <w:rPr>
                <w:color w:val="002060"/>
              </w:rPr>
            </w:pPr>
            <w:r w:rsidRPr="006314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8B534" w14:textId="77777777" w:rsidR="00237E63" w:rsidRPr="006314BF" w:rsidRDefault="00237E63" w:rsidP="00D911F9">
            <w:pPr>
              <w:pStyle w:val="rowtabella0"/>
              <w:jc w:val="center"/>
              <w:rPr>
                <w:color w:val="002060"/>
              </w:rPr>
            </w:pPr>
            <w:r w:rsidRPr="006314BF">
              <w:rPr>
                <w:color w:val="002060"/>
              </w:rPr>
              <w:t>0</w:t>
            </w:r>
          </w:p>
        </w:tc>
      </w:tr>
      <w:tr w:rsidR="00237E63" w:rsidRPr="006314BF" w14:paraId="25BA5F4F"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8D3DF1" w14:textId="77777777" w:rsidR="00237E63" w:rsidRPr="006314BF" w:rsidRDefault="00237E63" w:rsidP="00D911F9">
            <w:pPr>
              <w:pStyle w:val="rowtabella0"/>
              <w:rPr>
                <w:color w:val="002060"/>
              </w:rPr>
            </w:pPr>
            <w:r w:rsidRPr="006314BF">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E3BBE"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69ECC"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6C97B"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C578F"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80E05"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EC670"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F6A77" w14:textId="77777777" w:rsidR="00237E63" w:rsidRPr="006314BF" w:rsidRDefault="00237E63" w:rsidP="00D911F9">
            <w:pPr>
              <w:pStyle w:val="rowtabella0"/>
              <w:jc w:val="center"/>
              <w:rPr>
                <w:color w:val="002060"/>
              </w:rPr>
            </w:pPr>
            <w:r w:rsidRPr="006314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41E69" w14:textId="77777777" w:rsidR="00237E63" w:rsidRPr="006314BF" w:rsidRDefault="00237E63" w:rsidP="00D911F9">
            <w:pPr>
              <w:pStyle w:val="rowtabella0"/>
              <w:jc w:val="center"/>
              <w:rPr>
                <w:color w:val="002060"/>
              </w:rPr>
            </w:pPr>
            <w:r w:rsidRPr="006314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F916A" w14:textId="77777777" w:rsidR="00237E63" w:rsidRPr="006314BF" w:rsidRDefault="00237E63" w:rsidP="00D911F9">
            <w:pPr>
              <w:pStyle w:val="rowtabella0"/>
              <w:jc w:val="center"/>
              <w:rPr>
                <w:color w:val="002060"/>
              </w:rPr>
            </w:pPr>
            <w:r w:rsidRPr="006314BF">
              <w:rPr>
                <w:color w:val="002060"/>
              </w:rPr>
              <w:t>0</w:t>
            </w:r>
          </w:p>
        </w:tc>
      </w:tr>
      <w:tr w:rsidR="00237E63" w:rsidRPr="006314BF" w14:paraId="34E4F054" w14:textId="77777777" w:rsidTr="00D911F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E71E55" w14:textId="77777777" w:rsidR="00237E63" w:rsidRPr="006314BF" w:rsidRDefault="00237E63" w:rsidP="00D911F9">
            <w:pPr>
              <w:pStyle w:val="rowtabella0"/>
              <w:rPr>
                <w:color w:val="002060"/>
              </w:rPr>
            </w:pPr>
            <w:r w:rsidRPr="006314BF">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38B68"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7D73D"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943C9"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A3CF9"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21D30"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6704F" w14:textId="77777777" w:rsidR="00237E63" w:rsidRPr="006314BF" w:rsidRDefault="00237E63" w:rsidP="00D911F9">
            <w:pPr>
              <w:pStyle w:val="rowtabella0"/>
              <w:jc w:val="center"/>
              <w:rPr>
                <w:color w:val="002060"/>
              </w:rPr>
            </w:pPr>
            <w:r w:rsidRPr="006314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F778A" w14:textId="77777777" w:rsidR="00237E63" w:rsidRPr="006314BF" w:rsidRDefault="00237E63" w:rsidP="00D911F9">
            <w:pPr>
              <w:pStyle w:val="rowtabella0"/>
              <w:jc w:val="center"/>
              <w:rPr>
                <w:color w:val="002060"/>
              </w:rPr>
            </w:pPr>
            <w:r w:rsidRPr="006314B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9D840" w14:textId="77777777" w:rsidR="00237E63" w:rsidRPr="006314BF" w:rsidRDefault="00237E63" w:rsidP="00D911F9">
            <w:pPr>
              <w:pStyle w:val="rowtabella0"/>
              <w:jc w:val="center"/>
              <w:rPr>
                <w:color w:val="002060"/>
              </w:rPr>
            </w:pPr>
            <w:r w:rsidRPr="006314B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9F766" w14:textId="77777777" w:rsidR="00237E63" w:rsidRPr="006314BF" w:rsidRDefault="00237E63" w:rsidP="00D911F9">
            <w:pPr>
              <w:pStyle w:val="rowtabella0"/>
              <w:jc w:val="center"/>
              <w:rPr>
                <w:color w:val="002060"/>
              </w:rPr>
            </w:pPr>
            <w:r w:rsidRPr="006314BF">
              <w:rPr>
                <w:color w:val="002060"/>
              </w:rPr>
              <w:t>0</w:t>
            </w:r>
          </w:p>
        </w:tc>
      </w:tr>
    </w:tbl>
    <w:p w14:paraId="4DE48C0C" w14:textId="77777777" w:rsidR="00237E63" w:rsidRDefault="00237E63" w:rsidP="00237E63">
      <w:pPr>
        <w:pStyle w:val="breakline"/>
        <w:rPr>
          <w:color w:val="002060"/>
        </w:rPr>
      </w:pPr>
    </w:p>
    <w:p w14:paraId="53DD97C7" w14:textId="77777777" w:rsidR="00237E63" w:rsidRPr="006314BF" w:rsidRDefault="00237E63" w:rsidP="00237E63">
      <w:pPr>
        <w:pStyle w:val="titoloprinc0"/>
        <w:rPr>
          <w:color w:val="002060"/>
        </w:rPr>
      </w:pPr>
      <w:r w:rsidRPr="006314BF">
        <w:rPr>
          <w:color w:val="002060"/>
        </w:rPr>
        <w:t>PROGRAMMA GARE</w:t>
      </w:r>
    </w:p>
    <w:p w14:paraId="77148AF3" w14:textId="77777777" w:rsidR="00237E63" w:rsidRDefault="00237E63" w:rsidP="00237E63">
      <w:pPr>
        <w:pStyle w:val="breakline"/>
        <w:rPr>
          <w:color w:val="002060"/>
        </w:rPr>
      </w:pPr>
    </w:p>
    <w:p w14:paraId="6A238E6D" w14:textId="77777777" w:rsidR="00237E63" w:rsidRPr="00A30B84" w:rsidRDefault="00237E63" w:rsidP="00237E63">
      <w:pPr>
        <w:pStyle w:val="sottotitolocampionato10"/>
        <w:rPr>
          <w:color w:val="002060"/>
        </w:rPr>
      </w:pPr>
      <w:r w:rsidRPr="00A30B84">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5"/>
        <w:gridCol w:w="385"/>
        <w:gridCol w:w="898"/>
        <w:gridCol w:w="1183"/>
        <w:gridCol w:w="1551"/>
        <w:gridCol w:w="1548"/>
      </w:tblGrid>
      <w:tr w:rsidR="00237E63" w:rsidRPr="00A30B84" w14:paraId="2ED0140E" w14:textId="77777777" w:rsidTr="00D911F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BD911" w14:textId="77777777" w:rsidR="00237E63" w:rsidRPr="00A30B84" w:rsidRDefault="00237E63" w:rsidP="00D911F9">
            <w:pPr>
              <w:pStyle w:val="headertabella0"/>
              <w:rPr>
                <w:color w:val="002060"/>
              </w:rPr>
            </w:pPr>
            <w:r w:rsidRPr="00A30B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3497A" w14:textId="77777777" w:rsidR="00237E63" w:rsidRPr="00A30B84" w:rsidRDefault="00237E63" w:rsidP="00D911F9">
            <w:pPr>
              <w:pStyle w:val="headertabella0"/>
              <w:rPr>
                <w:color w:val="002060"/>
              </w:rPr>
            </w:pPr>
            <w:r w:rsidRPr="00A30B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6A12B" w14:textId="77777777" w:rsidR="00237E63" w:rsidRPr="00A30B84" w:rsidRDefault="00237E63" w:rsidP="00D911F9">
            <w:pPr>
              <w:pStyle w:val="headertabella0"/>
              <w:rPr>
                <w:color w:val="002060"/>
              </w:rPr>
            </w:pPr>
            <w:r w:rsidRPr="00A30B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1ABEA" w14:textId="77777777" w:rsidR="00237E63" w:rsidRPr="00A30B84" w:rsidRDefault="00237E63" w:rsidP="00D911F9">
            <w:pPr>
              <w:pStyle w:val="headertabella0"/>
              <w:rPr>
                <w:color w:val="002060"/>
              </w:rPr>
            </w:pPr>
            <w:r w:rsidRPr="00A30B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CF9D0" w14:textId="77777777" w:rsidR="00237E63" w:rsidRPr="00A30B84" w:rsidRDefault="00237E63" w:rsidP="00D911F9">
            <w:pPr>
              <w:pStyle w:val="headertabella0"/>
              <w:rPr>
                <w:color w:val="002060"/>
              </w:rPr>
            </w:pPr>
            <w:r w:rsidRPr="00A30B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884D6" w14:textId="77777777" w:rsidR="00237E63" w:rsidRPr="00A30B84" w:rsidRDefault="00237E63" w:rsidP="00D911F9">
            <w:pPr>
              <w:pStyle w:val="headertabella0"/>
              <w:rPr>
                <w:color w:val="002060"/>
              </w:rPr>
            </w:pPr>
            <w:r w:rsidRPr="00A30B8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CD911" w14:textId="77777777" w:rsidR="00237E63" w:rsidRPr="00A30B84" w:rsidRDefault="00237E63" w:rsidP="00D911F9">
            <w:pPr>
              <w:pStyle w:val="headertabella0"/>
              <w:rPr>
                <w:color w:val="002060"/>
              </w:rPr>
            </w:pPr>
            <w:r w:rsidRPr="00A30B84">
              <w:rPr>
                <w:color w:val="002060"/>
              </w:rPr>
              <w:t>Indirizzo Impianto</w:t>
            </w:r>
          </w:p>
        </w:tc>
      </w:tr>
      <w:tr w:rsidR="00237E63" w:rsidRPr="00A30B84" w14:paraId="63839558" w14:textId="77777777" w:rsidTr="00D911F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9E1D5F" w14:textId="77777777" w:rsidR="00237E63" w:rsidRPr="00A30B84" w:rsidRDefault="00237E63" w:rsidP="00D911F9">
            <w:pPr>
              <w:pStyle w:val="rowtabella0"/>
              <w:rPr>
                <w:color w:val="002060"/>
              </w:rPr>
            </w:pPr>
            <w:r w:rsidRPr="00A30B84">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D9BFDE" w14:textId="77777777" w:rsidR="00237E63" w:rsidRPr="00A30B84" w:rsidRDefault="00237E63" w:rsidP="00D911F9">
            <w:pPr>
              <w:pStyle w:val="rowtabella0"/>
              <w:rPr>
                <w:color w:val="002060"/>
              </w:rPr>
            </w:pPr>
            <w:r w:rsidRPr="00A30B84">
              <w:rPr>
                <w:color w:val="002060"/>
              </w:rPr>
              <w:t>ALMAJUVENTUS FANO1906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A29951" w14:textId="77777777" w:rsidR="00237E63" w:rsidRPr="00A30B84" w:rsidRDefault="00237E63" w:rsidP="00D911F9">
            <w:pPr>
              <w:pStyle w:val="rowtabella0"/>
              <w:jc w:val="center"/>
              <w:rPr>
                <w:color w:val="002060"/>
              </w:rPr>
            </w:pPr>
            <w:r w:rsidRPr="00A30B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E08107" w14:textId="77777777" w:rsidR="00237E63" w:rsidRPr="00A30B84" w:rsidRDefault="00237E63" w:rsidP="00D911F9">
            <w:pPr>
              <w:pStyle w:val="rowtabella0"/>
              <w:rPr>
                <w:color w:val="002060"/>
              </w:rPr>
            </w:pPr>
            <w:r w:rsidRPr="00A30B84">
              <w:rPr>
                <w:color w:val="002060"/>
              </w:rPr>
              <w:t>07/10/2022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C2EA1F" w14:textId="77777777" w:rsidR="00237E63" w:rsidRPr="00A30B84" w:rsidRDefault="00237E63" w:rsidP="00D911F9">
            <w:pPr>
              <w:pStyle w:val="rowtabella0"/>
              <w:rPr>
                <w:color w:val="002060"/>
              </w:rPr>
            </w:pPr>
            <w:r w:rsidRPr="00A30B84">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9C756A" w14:textId="77777777" w:rsidR="00237E63" w:rsidRPr="00A30B84" w:rsidRDefault="00237E63" w:rsidP="00D911F9">
            <w:pPr>
              <w:pStyle w:val="rowtabella0"/>
              <w:rPr>
                <w:color w:val="002060"/>
              </w:rPr>
            </w:pPr>
            <w:r w:rsidRPr="00A30B8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51284B" w14:textId="77777777" w:rsidR="00237E63" w:rsidRPr="00A30B84" w:rsidRDefault="00237E63" w:rsidP="00D911F9">
            <w:pPr>
              <w:pStyle w:val="rowtabella0"/>
              <w:rPr>
                <w:color w:val="002060"/>
              </w:rPr>
            </w:pPr>
            <w:r w:rsidRPr="00A30B84">
              <w:rPr>
                <w:color w:val="002060"/>
              </w:rPr>
              <w:t>VIA MADRE TERESA DI CALCUTTA</w:t>
            </w:r>
          </w:p>
        </w:tc>
      </w:tr>
      <w:tr w:rsidR="00237E63" w:rsidRPr="00A30B84" w14:paraId="2B85AF8C"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05317A" w14:textId="77777777" w:rsidR="00237E63" w:rsidRPr="00A30B84" w:rsidRDefault="00237E63" w:rsidP="00D911F9">
            <w:pPr>
              <w:pStyle w:val="rowtabella0"/>
              <w:rPr>
                <w:color w:val="002060"/>
              </w:rPr>
            </w:pPr>
            <w:r w:rsidRPr="00A30B84">
              <w:rPr>
                <w:color w:val="002060"/>
              </w:rPr>
              <w:t>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47ED5C" w14:textId="77777777" w:rsidR="00237E63" w:rsidRPr="00A30B84" w:rsidRDefault="00237E63" w:rsidP="00D911F9">
            <w:pPr>
              <w:pStyle w:val="rowtabella0"/>
              <w:rPr>
                <w:color w:val="002060"/>
              </w:rPr>
            </w:pPr>
            <w:r w:rsidRPr="00A30B84">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69CCAC"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DDABB0" w14:textId="77777777" w:rsidR="00237E63" w:rsidRPr="00A30B84" w:rsidRDefault="00237E63" w:rsidP="00D911F9">
            <w:pPr>
              <w:pStyle w:val="rowtabella0"/>
              <w:rPr>
                <w:color w:val="002060"/>
              </w:rPr>
            </w:pPr>
            <w:r w:rsidRPr="00A30B84">
              <w:rPr>
                <w:color w:val="002060"/>
              </w:rPr>
              <w:t>07/10/2022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106A8A" w14:textId="77777777" w:rsidR="00237E63" w:rsidRPr="00A30B84" w:rsidRDefault="00237E63" w:rsidP="00D911F9">
            <w:pPr>
              <w:pStyle w:val="rowtabella0"/>
              <w:rPr>
                <w:color w:val="002060"/>
              </w:rPr>
            </w:pPr>
            <w:r w:rsidRPr="00A30B84">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D3DD52" w14:textId="77777777" w:rsidR="00237E63" w:rsidRPr="00A30B84" w:rsidRDefault="00237E63" w:rsidP="00D911F9">
            <w:pPr>
              <w:pStyle w:val="rowtabella0"/>
              <w:rPr>
                <w:color w:val="002060"/>
              </w:rPr>
            </w:pPr>
            <w:r w:rsidRPr="00A30B84">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DE3436" w14:textId="77777777" w:rsidR="00237E63" w:rsidRPr="00A30B84" w:rsidRDefault="00237E63" w:rsidP="00D911F9">
            <w:pPr>
              <w:pStyle w:val="rowtabella0"/>
              <w:rPr>
                <w:color w:val="002060"/>
              </w:rPr>
            </w:pPr>
            <w:r w:rsidRPr="00A30B84">
              <w:rPr>
                <w:color w:val="002060"/>
              </w:rPr>
              <w:t>VIA DELLO SPORT</w:t>
            </w:r>
          </w:p>
        </w:tc>
      </w:tr>
      <w:tr w:rsidR="00237E63" w:rsidRPr="00A30B84" w14:paraId="762BE4B2" w14:textId="77777777" w:rsidTr="00D911F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AC539E" w14:textId="77777777" w:rsidR="00237E63" w:rsidRPr="00A30B84" w:rsidRDefault="00237E63" w:rsidP="00D911F9">
            <w:pPr>
              <w:pStyle w:val="rowtabella0"/>
              <w:rPr>
                <w:color w:val="002060"/>
              </w:rPr>
            </w:pPr>
            <w:proofErr w:type="gramStart"/>
            <w:r w:rsidRPr="00A30B84">
              <w:rPr>
                <w:color w:val="002060"/>
              </w:rPr>
              <w:t>U.MANDOLESI</w:t>
            </w:r>
            <w:proofErr w:type="gramEnd"/>
            <w:r w:rsidRPr="00A30B84">
              <w:rPr>
                <w:color w:val="002060"/>
              </w:rPr>
              <w:t xml:space="preserv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10B25B" w14:textId="77777777" w:rsidR="00237E63" w:rsidRPr="00A30B84" w:rsidRDefault="00237E63" w:rsidP="00D911F9">
            <w:pPr>
              <w:pStyle w:val="rowtabella0"/>
              <w:rPr>
                <w:color w:val="002060"/>
              </w:rPr>
            </w:pPr>
            <w:r w:rsidRPr="00A30B84">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9744B8"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3423C1" w14:textId="77777777" w:rsidR="00237E63" w:rsidRPr="00A30B84" w:rsidRDefault="00237E63" w:rsidP="00D911F9">
            <w:pPr>
              <w:pStyle w:val="rowtabella0"/>
              <w:rPr>
                <w:color w:val="002060"/>
              </w:rPr>
            </w:pPr>
            <w:r w:rsidRPr="00A30B84">
              <w:rPr>
                <w:color w:val="002060"/>
              </w:rPr>
              <w:t>07/10/2022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4C85F2" w14:textId="77777777" w:rsidR="00237E63" w:rsidRPr="00A30B84" w:rsidRDefault="00237E63" w:rsidP="00D911F9">
            <w:pPr>
              <w:pStyle w:val="rowtabella0"/>
              <w:rPr>
                <w:color w:val="002060"/>
              </w:rPr>
            </w:pPr>
            <w:r w:rsidRPr="00A30B84">
              <w:rPr>
                <w:color w:val="002060"/>
              </w:rPr>
              <w:t>5723 PALESTRA "NARDI"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BB5ECB" w14:textId="77777777" w:rsidR="00237E63" w:rsidRPr="00A30B84" w:rsidRDefault="00237E63" w:rsidP="00D911F9">
            <w:pPr>
              <w:pStyle w:val="rowtabella0"/>
              <w:rPr>
                <w:color w:val="002060"/>
              </w:rPr>
            </w:pPr>
            <w:r w:rsidRPr="00A30B84">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306F54" w14:textId="77777777" w:rsidR="00237E63" w:rsidRPr="00A30B84" w:rsidRDefault="00237E63" w:rsidP="00D911F9">
            <w:pPr>
              <w:pStyle w:val="rowtabella0"/>
              <w:rPr>
                <w:color w:val="002060"/>
              </w:rPr>
            </w:pPr>
            <w:r w:rsidRPr="00A30B84">
              <w:rPr>
                <w:color w:val="002060"/>
              </w:rPr>
              <w:t>VIA DEI PINI 49</w:t>
            </w:r>
          </w:p>
        </w:tc>
      </w:tr>
      <w:tr w:rsidR="00237E63" w:rsidRPr="00A30B84" w14:paraId="70989CD7" w14:textId="77777777" w:rsidTr="00D911F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F1722F" w14:textId="77777777" w:rsidR="00237E63" w:rsidRPr="00A30B84" w:rsidRDefault="00237E63" w:rsidP="00D911F9">
            <w:pPr>
              <w:pStyle w:val="rowtabella0"/>
              <w:rPr>
                <w:color w:val="002060"/>
              </w:rPr>
            </w:pPr>
            <w:r w:rsidRPr="00A30B84">
              <w:rPr>
                <w:color w:val="002060"/>
              </w:rPr>
              <w:t>CENTRO SPORTIVO SUASA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B62FBF" w14:textId="77777777" w:rsidR="00237E63" w:rsidRPr="00A30B84" w:rsidRDefault="00237E63" w:rsidP="00D911F9">
            <w:pPr>
              <w:pStyle w:val="rowtabella0"/>
              <w:rPr>
                <w:color w:val="002060"/>
              </w:rPr>
            </w:pPr>
            <w:r w:rsidRPr="00A30B84">
              <w:rPr>
                <w:color w:val="002060"/>
              </w:rPr>
              <w:t>LABELSYSTEM POTENZAPICENA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526E7A"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653216" w14:textId="77777777" w:rsidR="00237E63" w:rsidRPr="00A30B84" w:rsidRDefault="00237E63" w:rsidP="00D911F9">
            <w:pPr>
              <w:pStyle w:val="rowtabella0"/>
              <w:rPr>
                <w:color w:val="002060"/>
              </w:rPr>
            </w:pPr>
            <w:r w:rsidRPr="00A30B84">
              <w:rPr>
                <w:color w:val="002060"/>
              </w:rPr>
              <w:t>09/10/2022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3F41D2" w14:textId="77777777" w:rsidR="00237E63" w:rsidRPr="00A30B84" w:rsidRDefault="00237E63" w:rsidP="00D911F9">
            <w:pPr>
              <w:pStyle w:val="rowtabella0"/>
              <w:rPr>
                <w:color w:val="002060"/>
              </w:rPr>
            </w:pPr>
            <w:r w:rsidRPr="00A30B84">
              <w:rPr>
                <w:color w:val="002060"/>
              </w:rPr>
              <w:t>5113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CCE83C" w14:textId="77777777" w:rsidR="00237E63" w:rsidRPr="00A30B84" w:rsidRDefault="00237E63" w:rsidP="00D911F9">
            <w:pPr>
              <w:pStyle w:val="rowtabella0"/>
              <w:rPr>
                <w:color w:val="002060"/>
              </w:rPr>
            </w:pPr>
            <w:r w:rsidRPr="00A30B84">
              <w:rPr>
                <w:color w:val="002060"/>
              </w:rPr>
              <w:t>CASTELLEONE DI SUASA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F62290" w14:textId="77777777" w:rsidR="00237E63" w:rsidRPr="00A30B84" w:rsidRDefault="00237E63" w:rsidP="00D911F9">
            <w:pPr>
              <w:pStyle w:val="rowtabella0"/>
              <w:rPr>
                <w:color w:val="002060"/>
              </w:rPr>
            </w:pPr>
            <w:r w:rsidRPr="00A30B84">
              <w:rPr>
                <w:color w:val="002060"/>
              </w:rPr>
              <w:t>VIA ROSSINI</w:t>
            </w:r>
          </w:p>
        </w:tc>
      </w:tr>
    </w:tbl>
    <w:p w14:paraId="29C5DC98" w14:textId="77777777" w:rsidR="00237E63" w:rsidRPr="006314BF" w:rsidRDefault="00237E63" w:rsidP="00237E63">
      <w:pPr>
        <w:pStyle w:val="breakline"/>
        <w:rPr>
          <w:rFonts w:eastAsiaTheme="minorEastAsia"/>
          <w:color w:val="002060"/>
        </w:rPr>
      </w:pPr>
    </w:p>
    <w:p w14:paraId="26AC69B2" w14:textId="77777777" w:rsidR="00237E63" w:rsidRDefault="00237E63" w:rsidP="00237E63">
      <w:pPr>
        <w:pStyle w:val="breakline"/>
        <w:rPr>
          <w:color w:val="002060"/>
        </w:rPr>
      </w:pPr>
    </w:p>
    <w:p w14:paraId="3F5F872A" w14:textId="77777777" w:rsidR="00237E63" w:rsidRPr="006314BF" w:rsidRDefault="00237E63" w:rsidP="00237E63">
      <w:pPr>
        <w:pStyle w:val="titolocampionato0"/>
        <w:shd w:val="clear" w:color="auto" w:fill="CCCCCC"/>
        <w:spacing w:before="80" w:after="40"/>
        <w:rPr>
          <w:color w:val="002060"/>
        </w:rPr>
      </w:pPr>
      <w:r w:rsidRPr="006314BF">
        <w:rPr>
          <w:color w:val="002060"/>
        </w:rPr>
        <w:t>COPPA MARCHE UNDER 21 CALCIO 5</w:t>
      </w:r>
    </w:p>
    <w:p w14:paraId="4ED12442" w14:textId="77777777" w:rsidR="00237E63" w:rsidRPr="009B236A" w:rsidRDefault="00237E63" w:rsidP="00237E63">
      <w:pPr>
        <w:pStyle w:val="titolomedio0"/>
        <w:rPr>
          <w:color w:val="002060"/>
          <w:sz w:val="36"/>
          <w:szCs w:val="36"/>
        </w:rPr>
      </w:pPr>
      <w:r w:rsidRPr="009B236A">
        <w:rPr>
          <w:color w:val="002060"/>
          <w:sz w:val="36"/>
          <w:szCs w:val="36"/>
        </w:rPr>
        <w:t>GARE RINVIATE A DATA DA DESTINARSI</w:t>
      </w:r>
    </w:p>
    <w:p w14:paraId="4868D530" w14:textId="77777777" w:rsidR="00237E63" w:rsidRPr="009B236A" w:rsidRDefault="00237E63" w:rsidP="00237E63">
      <w:pPr>
        <w:pStyle w:val="breakline"/>
        <w:rPr>
          <w:color w:val="002060"/>
        </w:rPr>
      </w:pPr>
    </w:p>
    <w:p w14:paraId="78C76AC6" w14:textId="77777777" w:rsidR="00237E63" w:rsidRPr="009B236A" w:rsidRDefault="00237E63" w:rsidP="00237E63">
      <w:pPr>
        <w:pStyle w:val="breakline"/>
        <w:rPr>
          <w:color w:val="002060"/>
        </w:rPr>
      </w:pPr>
    </w:p>
    <w:p w14:paraId="1558340E" w14:textId="77777777" w:rsidR="00237E63" w:rsidRPr="009B236A" w:rsidRDefault="00237E63" w:rsidP="00237E63">
      <w:pPr>
        <w:pStyle w:val="sottotitolocampionato10"/>
        <w:rPr>
          <w:color w:val="002060"/>
        </w:rPr>
      </w:pPr>
      <w:r w:rsidRPr="009B236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37E63" w:rsidRPr="009B236A" w14:paraId="543E70BD" w14:textId="77777777" w:rsidTr="00D911F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D1B5F4" w14:textId="77777777" w:rsidR="00237E63" w:rsidRPr="009B236A" w:rsidRDefault="00237E63" w:rsidP="00D911F9">
            <w:pPr>
              <w:pStyle w:val="headertabella0"/>
              <w:rPr>
                <w:color w:val="002060"/>
              </w:rPr>
            </w:pPr>
            <w:r w:rsidRPr="009B236A">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E4CAC" w14:textId="77777777" w:rsidR="00237E63" w:rsidRPr="009B236A" w:rsidRDefault="00237E63" w:rsidP="00D911F9">
            <w:pPr>
              <w:pStyle w:val="headertabella0"/>
              <w:rPr>
                <w:color w:val="002060"/>
              </w:rPr>
            </w:pPr>
            <w:r w:rsidRPr="009B236A">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04637" w14:textId="77777777" w:rsidR="00237E63" w:rsidRPr="009B236A" w:rsidRDefault="00237E63" w:rsidP="00D911F9">
            <w:pPr>
              <w:pStyle w:val="headertabella0"/>
              <w:rPr>
                <w:color w:val="002060"/>
              </w:rPr>
            </w:pPr>
            <w:r w:rsidRPr="009B236A">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27CC1" w14:textId="77777777" w:rsidR="00237E63" w:rsidRPr="009B236A" w:rsidRDefault="00237E63" w:rsidP="00D911F9">
            <w:pPr>
              <w:pStyle w:val="headertabella0"/>
              <w:rPr>
                <w:color w:val="002060"/>
              </w:rPr>
            </w:pPr>
            <w:r w:rsidRPr="009B236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58CA9D" w14:textId="77777777" w:rsidR="00237E63" w:rsidRPr="009B236A" w:rsidRDefault="00237E63" w:rsidP="00D911F9">
            <w:pPr>
              <w:pStyle w:val="headertabella0"/>
              <w:rPr>
                <w:color w:val="002060"/>
              </w:rPr>
            </w:pPr>
            <w:r w:rsidRPr="009B236A">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19BFD" w14:textId="77777777" w:rsidR="00237E63" w:rsidRPr="009B236A" w:rsidRDefault="00237E63" w:rsidP="00D911F9">
            <w:pPr>
              <w:pStyle w:val="headertabella0"/>
              <w:rPr>
                <w:color w:val="002060"/>
              </w:rPr>
            </w:pPr>
            <w:r w:rsidRPr="009B236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A002C" w14:textId="77777777" w:rsidR="00237E63" w:rsidRPr="009B236A" w:rsidRDefault="00237E63" w:rsidP="00D911F9">
            <w:pPr>
              <w:pStyle w:val="headertabella0"/>
              <w:rPr>
                <w:color w:val="002060"/>
              </w:rPr>
            </w:pPr>
            <w:r w:rsidRPr="009B236A">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5417F" w14:textId="77777777" w:rsidR="00237E63" w:rsidRPr="009B236A" w:rsidRDefault="00237E63" w:rsidP="00D911F9">
            <w:pPr>
              <w:pStyle w:val="headertabella0"/>
              <w:rPr>
                <w:color w:val="002060"/>
              </w:rPr>
            </w:pPr>
            <w:r w:rsidRPr="009B236A">
              <w:rPr>
                <w:color w:val="002060"/>
              </w:rPr>
              <w:t>Note</w:t>
            </w:r>
          </w:p>
        </w:tc>
      </w:tr>
      <w:tr w:rsidR="00237E63" w:rsidRPr="009B236A" w14:paraId="58C4C66F" w14:textId="77777777" w:rsidTr="00D911F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7F290" w14:textId="77777777" w:rsidR="00237E63" w:rsidRPr="009B236A" w:rsidRDefault="00237E63" w:rsidP="00D911F9">
            <w:pPr>
              <w:pStyle w:val="rowtabella0"/>
              <w:rPr>
                <w:color w:val="002060"/>
              </w:rPr>
            </w:pP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1760C" w14:textId="77777777" w:rsidR="00237E63" w:rsidRPr="009B236A" w:rsidRDefault="00237E63" w:rsidP="00D911F9">
            <w:pPr>
              <w:pStyle w:val="rowtabella0"/>
              <w:jc w:val="center"/>
              <w:rPr>
                <w:color w:val="002060"/>
                <w:highlight w:val="yellow"/>
              </w:rPr>
            </w:pPr>
            <w:r>
              <w:rPr>
                <w:color w:val="002060"/>
                <w:highlight w:val="yellow"/>
              </w:rPr>
              <w:t>3</w:t>
            </w:r>
            <w:r w:rsidRPr="009B236A">
              <w:rPr>
                <w:color w:val="002060"/>
                <w:highlight w:val="yellow"/>
              </w:rPr>
              <w:t xml:space="preserve">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A8E63" w14:textId="77777777" w:rsidR="00237E63" w:rsidRPr="009B236A" w:rsidRDefault="00237E63" w:rsidP="00D911F9">
            <w:pPr>
              <w:pStyle w:val="rowtabella0"/>
              <w:rPr>
                <w:color w:val="002060"/>
                <w:highlight w:val="yellow"/>
              </w:rPr>
            </w:pPr>
            <w:r>
              <w:rPr>
                <w:color w:val="002060"/>
                <w:highlight w:val="yellow"/>
              </w:rPr>
              <w:t xml:space="preserve">AUDAX 1970 </w:t>
            </w:r>
            <w:proofErr w:type="gramStart"/>
            <w:r>
              <w:rPr>
                <w:color w:val="002060"/>
                <w:highlight w:val="yellow"/>
              </w:rPr>
              <w:t>S.ANGELO</w:t>
            </w:r>
            <w:proofErr w:type="gramEnd"/>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5589C" w14:textId="77777777" w:rsidR="00237E63" w:rsidRPr="009B236A" w:rsidRDefault="00237E63" w:rsidP="00D911F9">
            <w:pPr>
              <w:pStyle w:val="rowtabella0"/>
              <w:rPr>
                <w:color w:val="002060"/>
                <w:highlight w:val="yellow"/>
              </w:rPr>
            </w:pPr>
            <w:proofErr w:type="gramStart"/>
            <w:r>
              <w:rPr>
                <w:color w:val="002060"/>
                <w:highlight w:val="yellow"/>
              </w:rPr>
              <w:t>CITTA</w:t>
            </w:r>
            <w:proofErr w:type="gramEnd"/>
            <w:r>
              <w:rPr>
                <w:color w:val="002060"/>
                <w:highlight w:val="yellow"/>
              </w:rPr>
              <w:t xml:space="preserve"> DI OSTRA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5410C" w14:textId="77777777" w:rsidR="00237E63" w:rsidRPr="009B236A" w:rsidRDefault="00237E63" w:rsidP="00D911F9">
            <w:pPr>
              <w:rPr>
                <w:rFonts w:ascii="Arial" w:hAnsi="Arial" w:cs="Arial"/>
                <w:color w:val="002060"/>
                <w:sz w:val="12"/>
                <w:szCs w:val="12"/>
              </w:rPr>
            </w:pPr>
            <w:r>
              <w:rPr>
                <w:rFonts w:ascii="Arial" w:hAnsi="Arial" w:cs="Arial"/>
                <w:color w:val="002060"/>
                <w:sz w:val="12"/>
                <w:szCs w:val="12"/>
              </w:rPr>
              <w:t>08/10/2022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D443F" w14:textId="77777777" w:rsidR="00237E63" w:rsidRPr="009B236A" w:rsidRDefault="00237E63" w:rsidP="00D911F9">
            <w:pPr>
              <w:pStyle w:val="rowtabella0"/>
              <w:jc w:val="center"/>
              <w:rPr>
                <w:color w:val="002060"/>
              </w:rPr>
            </w:pPr>
            <w:r>
              <w:rPr>
                <w:color w:val="002060"/>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00B64" w14:textId="77777777" w:rsidR="00237E63" w:rsidRPr="009B236A" w:rsidRDefault="00237E63" w:rsidP="00D911F9">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1C162" w14:textId="77777777" w:rsidR="00237E63" w:rsidRPr="009B236A" w:rsidRDefault="00237E63" w:rsidP="00D911F9">
            <w:pPr>
              <w:rPr>
                <w:rFonts w:ascii="Arial" w:hAnsi="Arial" w:cs="Arial"/>
                <w:color w:val="002060"/>
                <w:sz w:val="12"/>
                <w:szCs w:val="12"/>
              </w:rPr>
            </w:pPr>
            <w:r w:rsidRPr="009B236A">
              <w:rPr>
                <w:rFonts w:ascii="Arial" w:hAnsi="Arial" w:cs="Arial"/>
                <w:color w:val="002060"/>
                <w:sz w:val="12"/>
                <w:szCs w:val="12"/>
                <w:highlight w:val="yellow"/>
              </w:rPr>
              <w:t>Causa conseguenze gravi eventi atmosferici del 15/09/2022</w:t>
            </w:r>
          </w:p>
        </w:tc>
      </w:tr>
    </w:tbl>
    <w:p w14:paraId="0FFD77A7" w14:textId="77777777" w:rsidR="00237E63" w:rsidRPr="006E6807" w:rsidRDefault="00237E63" w:rsidP="00237E63">
      <w:pPr>
        <w:pStyle w:val="titoloprinc0"/>
        <w:rPr>
          <w:color w:val="002060"/>
          <w:sz w:val="12"/>
          <w:szCs w:val="12"/>
        </w:rPr>
      </w:pPr>
    </w:p>
    <w:p w14:paraId="09E407A8" w14:textId="77777777" w:rsidR="00237E63" w:rsidRPr="006314BF" w:rsidRDefault="00237E63" w:rsidP="00237E63">
      <w:pPr>
        <w:pStyle w:val="titoloprinc0"/>
        <w:rPr>
          <w:color w:val="002060"/>
        </w:rPr>
      </w:pPr>
      <w:r w:rsidRPr="006314BF">
        <w:rPr>
          <w:color w:val="002060"/>
        </w:rPr>
        <w:t>VARIAZIONI AL PROGRAMMA GARE</w:t>
      </w:r>
    </w:p>
    <w:p w14:paraId="0C065E2C" w14:textId="77777777" w:rsidR="00237E63" w:rsidRPr="006314BF" w:rsidRDefault="00237E63" w:rsidP="00237E63">
      <w:pPr>
        <w:pStyle w:val="breakline"/>
        <w:rPr>
          <w:color w:val="002060"/>
        </w:rPr>
      </w:pPr>
    </w:p>
    <w:p w14:paraId="6B5782EB" w14:textId="77777777" w:rsidR="00237E63" w:rsidRPr="006314BF" w:rsidRDefault="00237E63" w:rsidP="00237E63">
      <w:pPr>
        <w:pStyle w:val="breakline"/>
        <w:rPr>
          <w:color w:val="002060"/>
        </w:rPr>
      </w:pPr>
    </w:p>
    <w:p w14:paraId="17464F69" w14:textId="77777777" w:rsidR="00237E63" w:rsidRPr="006314BF" w:rsidRDefault="00237E63" w:rsidP="00237E63">
      <w:pPr>
        <w:pStyle w:val="sottotitolocampionato10"/>
        <w:rPr>
          <w:color w:val="002060"/>
        </w:rPr>
      </w:pPr>
      <w:r w:rsidRPr="006314B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237E63" w:rsidRPr="006314BF" w14:paraId="5BD28EF9" w14:textId="77777777" w:rsidTr="00D911F9">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1211E" w14:textId="77777777" w:rsidR="00237E63" w:rsidRPr="006314BF" w:rsidRDefault="00237E63" w:rsidP="00D911F9">
            <w:pPr>
              <w:pStyle w:val="headertabella0"/>
              <w:rPr>
                <w:color w:val="002060"/>
              </w:rPr>
            </w:pPr>
            <w:r w:rsidRPr="006314B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408205" w14:textId="77777777" w:rsidR="00237E63" w:rsidRPr="006314BF" w:rsidRDefault="00237E63" w:rsidP="00D911F9">
            <w:pPr>
              <w:pStyle w:val="headertabella0"/>
              <w:rPr>
                <w:color w:val="002060"/>
              </w:rPr>
            </w:pPr>
            <w:r w:rsidRPr="006314BF">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8D90C" w14:textId="77777777" w:rsidR="00237E63" w:rsidRPr="006314BF" w:rsidRDefault="00237E63" w:rsidP="00D911F9">
            <w:pPr>
              <w:pStyle w:val="headertabella0"/>
              <w:rPr>
                <w:color w:val="002060"/>
              </w:rPr>
            </w:pPr>
            <w:r w:rsidRPr="006314B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B9C64" w14:textId="77777777" w:rsidR="00237E63" w:rsidRPr="006314BF" w:rsidRDefault="00237E63" w:rsidP="00D911F9">
            <w:pPr>
              <w:pStyle w:val="headertabella0"/>
              <w:rPr>
                <w:color w:val="002060"/>
              </w:rPr>
            </w:pPr>
            <w:r w:rsidRPr="006314B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B8BE9" w14:textId="77777777" w:rsidR="00237E63" w:rsidRPr="006314BF" w:rsidRDefault="00237E63" w:rsidP="00D911F9">
            <w:pPr>
              <w:pStyle w:val="headertabella0"/>
              <w:rPr>
                <w:color w:val="002060"/>
              </w:rPr>
            </w:pPr>
            <w:r w:rsidRPr="006314BF">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32C8E" w14:textId="77777777" w:rsidR="00237E63" w:rsidRPr="006314BF" w:rsidRDefault="00237E63" w:rsidP="00D911F9">
            <w:pPr>
              <w:pStyle w:val="headertabella0"/>
              <w:rPr>
                <w:color w:val="002060"/>
              </w:rPr>
            </w:pPr>
            <w:r w:rsidRPr="006314B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1254B" w14:textId="77777777" w:rsidR="00237E63" w:rsidRPr="006314BF" w:rsidRDefault="00237E63" w:rsidP="00D911F9">
            <w:pPr>
              <w:pStyle w:val="headertabella0"/>
              <w:rPr>
                <w:color w:val="002060"/>
              </w:rPr>
            </w:pPr>
            <w:r w:rsidRPr="006314BF">
              <w:rPr>
                <w:color w:val="002060"/>
              </w:rPr>
              <w:t>Ora Orig.</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082B1" w14:textId="77777777" w:rsidR="00237E63" w:rsidRPr="006314BF" w:rsidRDefault="00237E63" w:rsidP="00D911F9">
            <w:pPr>
              <w:pStyle w:val="headertabella0"/>
              <w:rPr>
                <w:color w:val="002060"/>
              </w:rPr>
            </w:pPr>
            <w:r w:rsidRPr="006314BF">
              <w:rPr>
                <w:color w:val="002060"/>
              </w:rPr>
              <w:t>Impianto</w:t>
            </w:r>
          </w:p>
        </w:tc>
      </w:tr>
      <w:tr w:rsidR="00237E63" w:rsidRPr="006314BF" w14:paraId="3E1E0FB2" w14:textId="77777777" w:rsidTr="00D911F9">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3DC05" w14:textId="77777777" w:rsidR="00237E63" w:rsidRPr="002754ED" w:rsidRDefault="00237E63" w:rsidP="00D911F9">
            <w:pPr>
              <w:pStyle w:val="rowtabella0"/>
              <w:rPr>
                <w:color w:val="002060"/>
                <w:highlight w:val="yellow"/>
              </w:rPr>
            </w:pPr>
            <w:r w:rsidRPr="002754ED">
              <w:rPr>
                <w:color w:val="002060"/>
                <w:highlight w:val="yellow"/>
              </w:rPr>
              <w:lastRenderedPageBreak/>
              <w:t>06/11/2022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C856E" w14:textId="77777777" w:rsidR="00237E63" w:rsidRPr="002754ED" w:rsidRDefault="00237E63" w:rsidP="00D911F9">
            <w:pPr>
              <w:pStyle w:val="rowtabella0"/>
              <w:jc w:val="center"/>
              <w:rPr>
                <w:color w:val="002060"/>
                <w:highlight w:val="yellow"/>
              </w:rPr>
            </w:pPr>
            <w:r w:rsidRPr="002754ED">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7B016" w14:textId="77777777" w:rsidR="00237E63" w:rsidRPr="002754ED" w:rsidRDefault="00237E63" w:rsidP="00D911F9">
            <w:pPr>
              <w:pStyle w:val="rowtabella0"/>
              <w:rPr>
                <w:color w:val="002060"/>
                <w:highlight w:val="yellow"/>
              </w:rPr>
            </w:pPr>
            <w:r w:rsidRPr="002754ED">
              <w:rPr>
                <w:color w:val="002060"/>
                <w:highlight w:val="yellow"/>
              </w:rPr>
              <w:t>DAMIANI E GATTI ASCOLI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B482F" w14:textId="77777777" w:rsidR="00237E63" w:rsidRPr="002754ED" w:rsidRDefault="00237E63" w:rsidP="00D911F9">
            <w:pPr>
              <w:pStyle w:val="rowtabella0"/>
              <w:rPr>
                <w:color w:val="002060"/>
                <w:highlight w:val="yellow"/>
              </w:rPr>
            </w:pPr>
            <w:r w:rsidRPr="002754ED">
              <w:rPr>
                <w:color w:val="002060"/>
                <w:highlight w:val="yellow"/>
              </w:rPr>
              <w:t xml:space="preserve">AUDAX 1970 </w:t>
            </w:r>
            <w:proofErr w:type="gramStart"/>
            <w:r w:rsidRPr="002754ED">
              <w:rPr>
                <w:color w:val="002060"/>
                <w:highlight w:val="yellow"/>
              </w:rPr>
              <w:t>S.ANGELO</w:t>
            </w:r>
            <w:proofErr w:type="gramEnd"/>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D0738" w14:textId="77777777" w:rsidR="00237E63" w:rsidRPr="006314BF" w:rsidRDefault="00237E63" w:rsidP="00D911F9">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AC882" w14:textId="77777777" w:rsidR="00237E63" w:rsidRPr="006314BF" w:rsidRDefault="00237E63" w:rsidP="00D911F9">
            <w:pPr>
              <w:pStyle w:val="rowtabella0"/>
              <w:jc w:val="center"/>
              <w:rPr>
                <w:color w:val="002060"/>
              </w:rPr>
            </w:pPr>
            <w:r w:rsidRPr="002754ED">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B02E8" w14:textId="77777777" w:rsidR="00237E63" w:rsidRPr="006314BF" w:rsidRDefault="00237E63" w:rsidP="00D911F9">
            <w:pPr>
              <w:rPr>
                <w:color w:val="002060"/>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B7CC3" w14:textId="77777777" w:rsidR="00237E63" w:rsidRPr="006314BF" w:rsidRDefault="00237E63" w:rsidP="00D911F9">
            <w:pPr>
              <w:pStyle w:val="rowtabella0"/>
              <w:rPr>
                <w:color w:val="002060"/>
              </w:rPr>
            </w:pPr>
            <w:r w:rsidRPr="002754ED">
              <w:rPr>
                <w:color w:val="002060"/>
                <w:highlight w:val="yellow"/>
              </w:rPr>
              <w:t xml:space="preserve">CAMPO COPERTO EZIO GALOSI ASCOLI PICENO LOC.MONTEROCCO VIA </w:t>
            </w:r>
            <w:proofErr w:type="gramStart"/>
            <w:r w:rsidRPr="002754ED">
              <w:rPr>
                <w:color w:val="002060"/>
                <w:highlight w:val="yellow"/>
              </w:rPr>
              <w:t>A.MANCINI</w:t>
            </w:r>
            <w:proofErr w:type="gramEnd"/>
          </w:p>
        </w:tc>
      </w:tr>
    </w:tbl>
    <w:p w14:paraId="224CE4C0" w14:textId="77777777" w:rsidR="00237E63" w:rsidRPr="006314BF" w:rsidRDefault="00237E63" w:rsidP="00237E63">
      <w:pPr>
        <w:pStyle w:val="breakline"/>
        <w:rPr>
          <w:rFonts w:eastAsiaTheme="minorEastAsia"/>
          <w:color w:val="002060"/>
        </w:rPr>
      </w:pPr>
    </w:p>
    <w:p w14:paraId="7AF05F5B" w14:textId="77777777" w:rsidR="00237E63" w:rsidRPr="006314BF" w:rsidRDefault="00237E63" w:rsidP="00237E63">
      <w:pPr>
        <w:pStyle w:val="breakline"/>
        <w:rPr>
          <w:color w:val="002060"/>
        </w:rPr>
      </w:pPr>
    </w:p>
    <w:p w14:paraId="72871C71" w14:textId="77777777" w:rsidR="00237E63" w:rsidRPr="006314BF" w:rsidRDefault="00237E63" w:rsidP="00237E63">
      <w:pPr>
        <w:pStyle w:val="titoloprinc0"/>
        <w:rPr>
          <w:color w:val="002060"/>
        </w:rPr>
      </w:pPr>
      <w:r w:rsidRPr="006314BF">
        <w:rPr>
          <w:color w:val="002060"/>
        </w:rPr>
        <w:t>RISULTATI</w:t>
      </w:r>
    </w:p>
    <w:p w14:paraId="445B1AF4" w14:textId="77777777" w:rsidR="00237E63" w:rsidRPr="006314BF" w:rsidRDefault="00237E63" w:rsidP="00237E63">
      <w:pPr>
        <w:pStyle w:val="breakline"/>
        <w:rPr>
          <w:color w:val="002060"/>
        </w:rPr>
      </w:pPr>
    </w:p>
    <w:p w14:paraId="7625DEE0" w14:textId="77777777" w:rsidR="00237E63" w:rsidRPr="006314BF" w:rsidRDefault="00237E63" w:rsidP="00237E63">
      <w:pPr>
        <w:pStyle w:val="sottotitolocampionato10"/>
        <w:rPr>
          <w:color w:val="002060"/>
        </w:rPr>
      </w:pPr>
      <w:r w:rsidRPr="006314BF">
        <w:rPr>
          <w:color w:val="002060"/>
        </w:rPr>
        <w:t>RISULTATI UFFICIALI GARE DEL 01/10/2022</w:t>
      </w:r>
    </w:p>
    <w:p w14:paraId="57C923E4" w14:textId="77777777" w:rsidR="00237E63" w:rsidRPr="00237E63" w:rsidRDefault="00237E63" w:rsidP="00237E63">
      <w:pPr>
        <w:pStyle w:val="sottotitolocampionato20"/>
        <w:spacing w:before="0" w:beforeAutospacing="0" w:after="0" w:afterAutospacing="0"/>
        <w:rPr>
          <w:rFonts w:ascii="Arial" w:hAnsi="Arial" w:cs="Arial"/>
          <w:color w:val="002060"/>
          <w:sz w:val="20"/>
          <w:szCs w:val="20"/>
        </w:rPr>
      </w:pPr>
      <w:r w:rsidRPr="00237E63">
        <w:rPr>
          <w:rFonts w:ascii="Arial" w:hAnsi="Arial" w:cs="Arial"/>
          <w:color w:val="002060"/>
          <w:sz w:val="20"/>
          <w:szCs w:val="20"/>
        </w:rPr>
        <w:t>Si trascrivono qui di seguito i risultati ufficiali delle gare disputate</w:t>
      </w:r>
    </w:p>
    <w:p w14:paraId="3CE7B51A" w14:textId="77777777" w:rsidR="00237E63" w:rsidRPr="006314BF" w:rsidRDefault="00237E63" w:rsidP="00237E6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37E63" w:rsidRPr="006314BF" w14:paraId="141BE1AF" w14:textId="77777777" w:rsidTr="00D911F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37E63" w:rsidRPr="006314BF" w14:paraId="567A8BB4" w14:textId="77777777" w:rsidTr="00D911F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B683C" w14:textId="77777777" w:rsidR="00237E63" w:rsidRPr="006314BF" w:rsidRDefault="00237E63" w:rsidP="00D911F9">
                  <w:pPr>
                    <w:pStyle w:val="headertabella0"/>
                    <w:rPr>
                      <w:color w:val="002060"/>
                    </w:rPr>
                  </w:pPr>
                  <w:r w:rsidRPr="006314BF">
                    <w:rPr>
                      <w:color w:val="002060"/>
                    </w:rPr>
                    <w:t>GIRONE A - 2 Giornata - A</w:t>
                  </w:r>
                </w:p>
              </w:tc>
            </w:tr>
            <w:tr w:rsidR="00237E63" w:rsidRPr="006314BF" w14:paraId="23ABAD8A" w14:textId="77777777" w:rsidTr="00D911F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4E644A" w14:textId="77777777" w:rsidR="00237E63" w:rsidRPr="006314BF" w:rsidRDefault="00237E63" w:rsidP="00D911F9">
                  <w:pPr>
                    <w:pStyle w:val="rowtabella0"/>
                    <w:rPr>
                      <w:color w:val="002060"/>
                    </w:rPr>
                  </w:pPr>
                  <w:r w:rsidRPr="006314BF">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6A33EF" w14:textId="77777777" w:rsidR="00237E63" w:rsidRPr="006314BF" w:rsidRDefault="00237E63" w:rsidP="00D911F9">
                  <w:pPr>
                    <w:pStyle w:val="rowtabella0"/>
                    <w:rPr>
                      <w:color w:val="002060"/>
                    </w:rPr>
                  </w:pPr>
                  <w:r w:rsidRPr="006314BF">
                    <w:rPr>
                      <w:color w:val="002060"/>
                    </w:rPr>
                    <w:t xml:space="preserve">- AUDAX 1970 </w:t>
                  </w:r>
                  <w:proofErr w:type="gramStart"/>
                  <w:r w:rsidRPr="006314BF">
                    <w:rPr>
                      <w:color w:val="002060"/>
                    </w:rPr>
                    <w:t>S.ANGELO</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575BDA" w14:textId="77777777" w:rsidR="00237E63" w:rsidRPr="006314BF" w:rsidRDefault="00237E63" w:rsidP="00D911F9">
                  <w:pPr>
                    <w:pStyle w:val="rowtabella0"/>
                    <w:jc w:val="center"/>
                    <w:rPr>
                      <w:color w:val="002060"/>
                    </w:rPr>
                  </w:pPr>
                  <w:r w:rsidRPr="006314BF">
                    <w:rPr>
                      <w:color w:val="002060"/>
                    </w:rPr>
                    <w:t>1 - 8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6B6FC5" w14:textId="77777777" w:rsidR="00237E63" w:rsidRPr="006314BF" w:rsidRDefault="00237E63" w:rsidP="00D911F9">
                  <w:pPr>
                    <w:pStyle w:val="rowtabella0"/>
                    <w:jc w:val="center"/>
                    <w:rPr>
                      <w:color w:val="002060"/>
                    </w:rPr>
                  </w:pPr>
                  <w:r w:rsidRPr="006314BF">
                    <w:rPr>
                      <w:color w:val="002060"/>
                    </w:rPr>
                    <w:t> </w:t>
                  </w:r>
                </w:p>
              </w:tc>
            </w:tr>
            <w:tr w:rsidR="00237E63" w:rsidRPr="006314BF" w14:paraId="430D825E" w14:textId="77777777" w:rsidTr="00D911F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2D39DD" w14:textId="77777777" w:rsidR="00237E63" w:rsidRPr="006314BF" w:rsidRDefault="00237E63" w:rsidP="00D911F9">
                  <w:pPr>
                    <w:pStyle w:val="rowtabella0"/>
                    <w:rPr>
                      <w:color w:val="002060"/>
                    </w:rPr>
                  </w:pPr>
                  <w:r w:rsidRPr="006314BF">
                    <w:rPr>
                      <w:color w:val="002060"/>
                    </w:rPr>
                    <w:t>(1) DAMIANI E GATTI ASCOLI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1185A3" w14:textId="77777777" w:rsidR="00237E63" w:rsidRPr="006314BF" w:rsidRDefault="00237E63" w:rsidP="00D911F9">
                  <w:pPr>
                    <w:pStyle w:val="rowtabella0"/>
                    <w:rPr>
                      <w:color w:val="002060"/>
                    </w:rPr>
                  </w:pPr>
                  <w:r w:rsidRPr="006314BF">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409A74" w14:textId="77777777" w:rsidR="00237E63" w:rsidRPr="006314BF" w:rsidRDefault="00237E63" w:rsidP="00D911F9">
                  <w:pPr>
                    <w:pStyle w:val="rowtabella0"/>
                    <w:jc w:val="center"/>
                    <w:rPr>
                      <w:color w:val="002060"/>
                    </w:rPr>
                  </w:pPr>
                  <w:r w:rsidRPr="006314BF">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721E9E" w14:textId="77777777" w:rsidR="00237E63" w:rsidRPr="006314BF" w:rsidRDefault="00237E63" w:rsidP="00D911F9">
                  <w:pPr>
                    <w:pStyle w:val="rowtabella0"/>
                    <w:jc w:val="center"/>
                    <w:rPr>
                      <w:color w:val="002060"/>
                    </w:rPr>
                  </w:pPr>
                  <w:r w:rsidRPr="006314BF">
                    <w:rPr>
                      <w:color w:val="002060"/>
                    </w:rPr>
                    <w:t> </w:t>
                  </w:r>
                </w:p>
              </w:tc>
            </w:tr>
            <w:tr w:rsidR="00237E63" w:rsidRPr="006314BF" w14:paraId="3864FFFC" w14:textId="77777777" w:rsidTr="00D911F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4F2A5C" w14:textId="77777777" w:rsidR="00237E63" w:rsidRPr="006314BF" w:rsidRDefault="00237E63" w:rsidP="00D911F9">
                  <w:pPr>
                    <w:pStyle w:val="rowtabella0"/>
                    <w:rPr>
                      <w:color w:val="002060"/>
                    </w:rPr>
                  </w:pPr>
                  <w:r w:rsidRPr="006314BF">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18FFF0" w14:textId="77777777" w:rsidR="00237E63" w:rsidRPr="006314BF" w:rsidRDefault="00237E63" w:rsidP="00D911F9">
                  <w:pPr>
                    <w:pStyle w:val="rowtabella0"/>
                    <w:rPr>
                      <w:color w:val="002060"/>
                    </w:rPr>
                  </w:pPr>
                  <w:r w:rsidRPr="006314BF">
                    <w:rPr>
                      <w:color w:val="002060"/>
                    </w:rPr>
                    <w:t>- CSI STELLA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1F5F0C" w14:textId="77777777" w:rsidR="00237E63" w:rsidRPr="006314BF" w:rsidRDefault="00237E63" w:rsidP="00D911F9">
                  <w:pPr>
                    <w:pStyle w:val="rowtabella0"/>
                    <w:jc w:val="center"/>
                    <w:rPr>
                      <w:color w:val="002060"/>
                    </w:rPr>
                  </w:pPr>
                  <w:r w:rsidRPr="006314BF">
                    <w:rPr>
                      <w:color w:val="002060"/>
                    </w:rPr>
                    <w:t>13 - 2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8E266E" w14:textId="77777777" w:rsidR="00237E63" w:rsidRPr="006314BF" w:rsidRDefault="00237E63" w:rsidP="00D911F9">
                  <w:pPr>
                    <w:pStyle w:val="rowtabella0"/>
                    <w:jc w:val="center"/>
                    <w:rPr>
                      <w:color w:val="002060"/>
                    </w:rPr>
                  </w:pPr>
                  <w:r w:rsidRPr="006314BF">
                    <w:rPr>
                      <w:color w:val="002060"/>
                    </w:rPr>
                    <w:t> </w:t>
                  </w:r>
                </w:p>
              </w:tc>
            </w:tr>
            <w:tr w:rsidR="00237E63" w:rsidRPr="006314BF" w14:paraId="18254A19" w14:textId="77777777" w:rsidTr="00D911F9">
              <w:tc>
                <w:tcPr>
                  <w:tcW w:w="4700" w:type="dxa"/>
                  <w:gridSpan w:val="4"/>
                  <w:tcBorders>
                    <w:top w:val="nil"/>
                    <w:left w:val="nil"/>
                    <w:bottom w:val="nil"/>
                    <w:right w:val="nil"/>
                  </w:tcBorders>
                  <w:tcMar>
                    <w:top w:w="20" w:type="dxa"/>
                    <w:left w:w="20" w:type="dxa"/>
                    <w:bottom w:w="20" w:type="dxa"/>
                    <w:right w:w="20" w:type="dxa"/>
                  </w:tcMar>
                  <w:vAlign w:val="center"/>
                  <w:hideMark/>
                </w:tcPr>
                <w:p w14:paraId="15BD3EF7" w14:textId="77777777" w:rsidR="00237E63" w:rsidRPr="006314BF" w:rsidRDefault="00237E63" w:rsidP="00D911F9">
                  <w:pPr>
                    <w:pStyle w:val="rowtabella0"/>
                    <w:rPr>
                      <w:color w:val="002060"/>
                    </w:rPr>
                  </w:pPr>
                  <w:r w:rsidRPr="006314BF">
                    <w:rPr>
                      <w:color w:val="002060"/>
                    </w:rPr>
                    <w:t>(1) - disputata il 02/10/2022</w:t>
                  </w:r>
                </w:p>
              </w:tc>
            </w:tr>
          </w:tbl>
          <w:p w14:paraId="699855AE" w14:textId="77777777" w:rsidR="00237E63" w:rsidRPr="006314BF" w:rsidRDefault="00237E63" w:rsidP="00D911F9">
            <w:pPr>
              <w:rPr>
                <w:color w:val="002060"/>
              </w:rPr>
            </w:pPr>
          </w:p>
        </w:tc>
      </w:tr>
    </w:tbl>
    <w:p w14:paraId="0CADB884" w14:textId="77777777" w:rsidR="00237E63" w:rsidRPr="006314BF" w:rsidRDefault="00237E63" w:rsidP="00237E63">
      <w:pPr>
        <w:pStyle w:val="breakline"/>
        <w:rPr>
          <w:rFonts w:eastAsiaTheme="minorEastAsia"/>
          <w:color w:val="002060"/>
        </w:rPr>
      </w:pPr>
    </w:p>
    <w:p w14:paraId="7F8C4D6E" w14:textId="77777777" w:rsidR="00237E63" w:rsidRPr="006314BF" w:rsidRDefault="00237E63" w:rsidP="00237E63">
      <w:pPr>
        <w:pStyle w:val="breakline"/>
        <w:rPr>
          <w:color w:val="002060"/>
        </w:rPr>
      </w:pPr>
    </w:p>
    <w:p w14:paraId="44837EFB" w14:textId="77777777" w:rsidR="00237E63" w:rsidRPr="006314BF" w:rsidRDefault="00237E63" w:rsidP="00237E63">
      <w:pPr>
        <w:pStyle w:val="titoloprinc0"/>
        <w:rPr>
          <w:color w:val="002060"/>
        </w:rPr>
      </w:pPr>
      <w:r w:rsidRPr="006314BF">
        <w:rPr>
          <w:color w:val="002060"/>
        </w:rPr>
        <w:t>GIUDICE SPORTIVO</w:t>
      </w:r>
    </w:p>
    <w:p w14:paraId="03AB2D24" w14:textId="77777777" w:rsidR="00237E63" w:rsidRPr="006314BF" w:rsidRDefault="00237E63" w:rsidP="00237E63">
      <w:pPr>
        <w:pStyle w:val="diffida"/>
        <w:rPr>
          <w:color w:val="002060"/>
        </w:rPr>
      </w:pPr>
      <w:r w:rsidRPr="006314BF">
        <w:rPr>
          <w:color w:val="002060"/>
        </w:rPr>
        <w:t>Il Sostituto Giudice Sportivo Avv. Federica Sorrentino, nella seduta del 05/10/2022, ha adottato le decisioni che di seguito integralmente si riportano:</w:t>
      </w:r>
    </w:p>
    <w:p w14:paraId="58EF7C44" w14:textId="77777777" w:rsidR="00237E63" w:rsidRPr="006314BF" w:rsidRDefault="00237E63" w:rsidP="00237E63">
      <w:pPr>
        <w:pStyle w:val="titolo10"/>
        <w:rPr>
          <w:color w:val="002060"/>
        </w:rPr>
      </w:pPr>
      <w:r w:rsidRPr="006314BF">
        <w:rPr>
          <w:color w:val="002060"/>
        </w:rPr>
        <w:t xml:space="preserve">GARE DEL 1/10/2022 </w:t>
      </w:r>
    </w:p>
    <w:p w14:paraId="767F33C3" w14:textId="77777777" w:rsidR="00237E63" w:rsidRPr="006314BF" w:rsidRDefault="00237E63" w:rsidP="00237E63">
      <w:pPr>
        <w:pStyle w:val="titolo7a"/>
        <w:rPr>
          <w:color w:val="002060"/>
        </w:rPr>
      </w:pPr>
      <w:r w:rsidRPr="006314BF">
        <w:rPr>
          <w:color w:val="002060"/>
        </w:rPr>
        <w:t xml:space="preserve">PROVVEDIMENTI DISCIPLINARI </w:t>
      </w:r>
    </w:p>
    <w:p w14:paraId="08F1B1BC" w14:textId="77777777" w:rsidR="00237E63" w:rsidRPr="006314BF" w:rsidRDefault="00237E63" w:rsidP="00237E63">
      <w:pPr>
        <w:pStyle w:val="titolo7b0"/>
        <w:rPr>
          <w:color w:val="002060"/>
        </w:rPr>
      </w:pPr>
      <w:r w:rsidRPr="006314BF">
        <w:rPr>
          <w:color w:val="002060"/>
        </w:rPr>
        <w:t xml:space="preserve">In base alle risultanze degli atti ufficiali sono state deliberate le seguenti sanzioni disciplinari. </w:t>
      </w:r>
    </w:p>
    <w:p w14:paraId="3B3C305F" w14:textId="77777777" w:rsidR="00237E63" w:rsidRPr="006314BF" w:rsidRDefault="00237E63" w:rsidP="00237E63">
      <w:pPr>
        <w:pStyle w:val="titolo30"/>
        <w:rPr>
          <w:color w:val="002060"/>
        </w:rPr>
      </w:pPr>
      <w:r w:rsidRPr="006314BF">
        <w:rPr>
          <w:color w:val="002060"/>
        </w:rPr>
        <w:t xml:space="preserve">CALCIATORI NON ESPULSI </w:t>
      </w:r>
    </w:p>
    <w:p w14:paraId="0F187366" w14:textId="77777777" w:rsidR="00237E63" w:rsidRPr="006314BF" w:rsidRDefault="00237E63" w:rsidP="00237E63">
      <w:pPr>
        <w:pStyle w:val="titolo20"/>
        <w:rPr>
          <w:color w:val="002060"/>
        </w:rPr>
      </w:pPr>
      <w:r w:rsidRPr="006314BF">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E63" w:rsidRPr="006314BF" w14:paraId="73A71FB2" w14:textId="77777777" w:rsidTr="00D911F9">
        <w:tc>
          <w:tcPr>
            <w:tcW w:w="2200" w:type="dxa"/>
            <w:tcMar>
              <w:top w:w="20" w:type="dxa"/>
              <w:left w:w="20" w:type="dxa"/>
              <w:bottom w:w="20" w:type="dxa"/>
              <w:right w:w="20" w:type="dxa"/>
            </w:tcMar>
            <w:vAlign w:val="center"/>
            <w:hideMark/>
          </w:tcPr>
          <w:p w14:paraId="380FBD16" w14:textId="77777777" w:rsidR="00237E63" w:rsidRPr="006314BF" w:rsidRDefault="00237E63" w:rsidP="00D911F9">
            <w:pPr>
              <w:pStyle w:val="movimento"/>
              <w:rPr>
                <w:color w:val="002060"/>
              </w:rPr>
            </w:pPr>
            <w:r w:rsidRPr="006314BF">
              <w:rPr>
                <w:color w:val="002060"/>
              </w:rPr>
              <w:t>CONTI ALESSANDRO</w:t>
            </w:r>
          </w:p>
        </w:tc>
        <w:tc>
          <w:tcPr>
            <w:tcW w:w="2200" w:type="dxa"/>
            <w:tcMar>
              <w:top w:w="20" w:type="dxa"/>
              <w:left w:w="20" w:type="dxa"/>
              <w:bottom w:w="20" w:type="dxa"/>
              <w:right w:w="20" w:type="dxa"/>
            </w:tcMar>
            <w:vAlign w:val="center"/>
            <w:hideMark/>
          </w:tcPr>
          <w:p w14:paraId="4ED5D533" w14:textId="77777777" w:rsidR="00237E63" w:rsidRPr="006314BF" w:rsidRDefault="00237E63" w:rsidP="00D911F9">
            <w:pPr>
              <w:pStyle w:val="movimento2"/>
              <w:rPr>
                <w:color w:val="002060"/>
              </w:rPr>
            </w:pPr>
            <w:r w:rsidRPr="006314BF">
              <w:rPr>
                <w:color w:val="002060"/>
              </w:rPr>
              <w:t xml:space="preserve">(AUDAX 1970 </w:t>
            </w:r>
            <w:proofErr w:type="gramStart"/>
            <w:r w:rsidRPr="006314BF">
              <w:rPr>
                <w:color w:val="002060"/>
              </w:rPr>
              <w:t>S.ANGELO</w:t>
            </w:r>
            <w:proofErr w:type="gramEnd"/>
            <w:r w:rsidRPr="006314BF">
              <w:rPr>
                <w:color w:val="002060"/>
              </w:rPr>
              <w:t xml:space="preserve">) </w:t>
            </w:r>
          </w:p>
        </w:tc>
        <w:tc>
          <w:tcPr>
            <w:tcW w:w="800" w:type="dxa"/>
            <w:tcMar>
              <w:top w:w="20" w:type="dxa"/>
              <w:left w:w="20" w:type="dxa"/>
              <w:bottom w:w="20" w:type="dxa"/>
              <w:right w:w="20" w:type="dxa"/>
            </w:tcMar>
            <w:vAlign w:val="center"/>
            <w:hideMark/>
          </w:tcPr>
          <w:p w14:paraId="7C60E80E"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2CB35BD2" w14:textId="77777777" w:rsidR="00237E63" w:rsidRPr="006314BF" w:rsidRDefault="00237E63" w:rsidP="00D911F9">
            <w:pPr>
              <w:pStyle w:val="movimento"/>
              <w:rPr>
                <w:color w:val="002060"/>
              </w:rPr>
            </w:pPr>
            <w:r w:rsidRPr="006314BF">
              <w:rPr>
                <w:color w:val="002060"/>
              </w:rPr>
              <w:t>FELICIONI MICHELE</w:t>
            </w:r>
          </w:p>
        </w:tc>
        <w:tc>
          <w:tcPr>
            <w:tcW w:w="2200" w:type="dxa"/>
            <w:tcMar>
              <w:top w:w="20" w:type="dxa"/>
              <w:left w:w="20" w:type="dxa"/>
              <w:bottom w:w="20" w:type="dxa"/>
              <w:right w:w="20" w:type="dxa"/>
            </w:tcMar>
            <w:vAlign w:val="center"/>
            <w:hideMark/>
          </w:tcPr>
          <w:p w14:paraId="77D64F24" w14:textId="77777777" w:rsidR="00237E63" w:rsidRPr="006314BF" w:rsidRDefault="00237E63" w:rsidP="00D911F9">
            <w:pPr>
              <w:pStyle w:val="movimento2"/>
              <w:rPr>
                <w:color w:val="002060"/>
              </w:rPr>
            </w:pPr>
            <w:r w:rsidRPr="006314BF">
              <w:rPr>
                <w:color w:val="002060"/>
              </w:rPr>
              <w:t xml:space="preserve">(CSI STELLA A.S.D.) </w:t>
            </w:r>
          </w:p>
        </w:tc>
      </w:tr>
      <w:tr w:rsidR="00237E63" w:rsidRPr="006314BF" w14:paraId="6C06E3F3" w14:textId="77777777" w:rsidTr="00D911F9">
        <w:tc>
          <w:tcPr>
            <w:tcW w:w="2200" w:type="dxa"/>
            <w:tcMar>
              <w:top w:w="20" w:type="dxa"/>
              <w:left w:w="20" w:type="dxa"/>
              <w:bottom w:w="20" w:type="dxa"/>
              <w:right w:w="20" w:type="dxa"/>
            </w:tcMar>
            <w:vAlign w:val="center"/>
            <w:hideMark/>
          </w:tcPr>
          <w:p w14:paraId="6D77E72C" w14:textId="77777777" w:rsidR="00237E63" w:rsidRPr="006314BF" w:rsidRDefault="00237E63" w:rsidP="00D911F9">
            <w:pPr>
              <w:pStyle w:val="movimento"/>
              <w:rPr>
                <w:color w:val="002060"/>
              </w:rPr>
            </w:pPr>
            <w:r w:rsidRPr="006314BF">
              <w:rPr>
                <w:color w:val="002060"/>
              </w:rPr>
              <w:t>ROSSINI FRANCESCO</w:t>
            </w:r>
          </w:p>
        </w:tc>
        <w:tc>
          <w:tcPr>
            <w:tcW w:w="2200" w:type="dxa"/>
            <w:tcMar>
              <w:top w:w="20" w:type="dxa"/>
              <w:left w:w="20" w:type="dxa"/>
              <w:bottom w:w="20" w:type="dxa"/>
              <w:right w:w="20" w:type="dxa"/>
            </w:tcMar>
            <w:vAlign w:val="center"/>
            <w:hideMark/>
          </w:tcPr>
          <w:p w14:paraId="2BEC7866" w14:textId="77777777" w:rsidR="00237E63" w:rsidRPr="006314BF" w:rsidRDefault="00237E63" w:rsidP="00D911F9">
            <w:pPr>
              <w:pStyle w:val="movimento2"/>
              <w:rPr>
                <w:color w:val="002060"/>
              </w:rPr>
            </w:pPr>
            <w:r w:rsidRPr="006314BF">
              <w:rPr>
                <w:color w:val="002060"/>
              </w:rPr>
              <w:t xml:space="preserve">(REAL FABRIANO) </w:t>
            </w:r>
          </w:p>
        </w:tc>
        <w:tc>
          <w:tcPr>
            <w:tcW w:w="800" w:type="dxa"/>
            <w:tcMar>
              <w:top w:w="20" w:type="dxa"/>
              <w:left w:w="20" w:type="dxa"/>
              <w:bottom w:w="20" w:type="dxa"/>
              <w:right w:w="20" w:type="dxa"/>
            </w:tcMar>
            <w:vAlign w:val="center"/>
            <w:hideMark/>
          </w:tcPr>
          <w:p w14:paraId="29D3ACCF"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38994D2D"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6C32983A" w14:textId="77777777" w:rsidR="00237E63" w:rsidRPr="006314BF" w:rsidRDefault="00237E63" w:rsidP="00D911F9">
            <w:pPr>
              <w:pStyle w:val="movimento2"/>
              <w:rPr>
                <w:color w:val="002060"/>
              </w:rPr>
            </w:pPr>
            <w:r w:rsidRPr="006314BF">
              <w:rPr>
                <w:color w:val="002060"/>
              </w:rPr>
              <w:t> </w:t>
            </w:r>
          </w:p>
        </w:tc>
      </w:tr>
    </w:tbl>
    <w:p w14:paraId="5F63DD48" w14:textId="77777777" w:rsidR="00237E63" w:rsidRDefault="00237E63" w:rsidP="00237E63">
      <w:pPr>
        <w:pStyle w:val="breakline"/>
        <w:rPr>
          <w:color w:val="002060"/>
        </w:rPr>
      </w:pPr>
    </w:p>
    <w:p w14:paraId="152D04AD" w14:textId="77777777" w:rsidR="00237E63" w:rsidRPr="00CF3780" w:rsidRDefault="00237E63" w:rsidP="00237E63">
      <w:pPr>
        <w:ind w:left="4956"/>
        <w:rPr>
          <w:rFonts w:ascii="Arial" w:hAnsi="Arial" w:cs="Arial"/>
          <w:noProof/>
          <w:color w:val="002060"/>
          <w:sz w:val="22"/>
          <w:szCs w:val="22"/>
        </w:rPr>
      </w:pPr>
      <w:r w:rsidRPr="00CF3780">
        <w:rPr>
          <w:rFonts w:ascii="Arial" w:hAnsi="Arial" w:cs="Arial"/>
          <w:noProof/>
          <w:color w:val="002060"/>
          <w:sz w:val="22"/>
          <w:szCs w:val="22"/>
        </w:rPr>
        <w:t>F.to IL SOSTITUTO GIUDICE SPORTIVO      </w:t>
      </w:r>
    </w:p>
    <w:p w14:paraId="7B191B70" w14:textId="77777777" w:rsidR="00237E63" w:rsidRPr="00CF3780" w:rsidRDefault="00237E63" w:rsidP="00237E63">
      <w:pPr>
        <w:pStyle w:val="breakline"/>
        <w:rPr>
          <w:rFonts w:ascii="Arial" w:hAnsi="Arial" w:cs="Arial"/>
          <w:noProof/>
          <w:color w:val="002060"/>
          <w:sz w:val="22"/>
          <w:szCs w:val="22"/>
        </w:rPr>
      </w:pPr>
      <w:r w:rsidRPr="00CF3780">
        <w:rPr>
          <w:rFonts w:ascii="Arial" w:hAnsi="Arial" w:cs="Arial"/>
          <w:noProof/>
          <w:color w:val="002060"/>
          <w:sz w:val="22"/>
          <w:szCs w:val="22"/>
        </w:rPr>
        <w:t xml:space="preserve"> </w:t>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t xml:space="preserve">   </w:t>
      </w:r>
      <w:r w:rsidRPr="00CF3780">
        <w:rPr>
          <w:rFonts w:ascii="Arial" w:hAnsi="Arial" w:cs="Arial"/>
          <w:noProof/>
          <w:color w:val="002060"/>
          <w:sz w:val="22"/>
          <w:szCs w:val="22"/>
        </w:rPr>
        <w:tab/>
        <w:t xml:space="preserve">                Federica Sorrentino</w:t>
      </w:r>
    </w:p>
    <w:p w14:paraId="0D3E998B" w14:textId="77777777" w:rsidR="00237E63" w:rsidRPr="006314BF" w:rsidRDefault="00237E63" w:rsidP="00237E63">
      <w:pPr>
        <w:pStyle w:val="breakline"/>
        <w:rPr>
          <w:rFonts w:eastAsiaTheme="minorEastAsia"/>
          <w:color w:val="002060"/>
        </w:rPr>
      </w:pPr>
    </w:p>
    <w:p w14:paraId="359514BB" w14:textId="77777777" w:rsidR="00237E63" w:rsidRPr="006314BF" w:rsidRDefault="00237E63" w:rsidP="00237E63">
      <w:pPr>
        <w:pStyle w:val="titoloprinc0"/>
        <w:rPr>
          <w:color w:val="002060"/>
        </w:rPr>
      </w:pPr>
      <w:r w:rsidRPr="006314BF">
        <w:rPr>
          <w:color w:val="002060"/>
        </w:rPr>
        <w:t>CLASSIFICA</w:t>
      </w:r>
    </w:p>
    <w:p w14:paraId="33491C5B" w14:textId="77777777" w:rsidR="00237E63" w:rsidRPr="006314BF" w:rsidRDefault="00237E63" w:rsidP="00237E63">
      <w:pPr>
        <w:pStyle w:val="breakline"/>
        <w:rPr>
          <w:color w:val="002060"/>
        </w:rPr>
      </w:pPr>
    </w:p>
    <w:p w14:paraId="16D1A168" w14:textId="77777777" w:rsidR="00237E63" w:rsidRPr="006314BF" w:rsidRDefault="00237E63" w:rsidP="00237E63">
      <w:pPr>
        <w:pStyle w:val="breakline"/>
        <w:rPr>
          <w:color w:val="002060"/>
        </w:rPr>
      </w:pPr>
    </w:p>
    <w:p w14:paraId="0329DE2A" w14:textId="77777777" w:rsidR="00237E63" w:rsidRPr="006314BF" w:rsidRDefault="00237E63" w:rsidP="00237E63">
      <w:pPr>
        <w:pStyle w:val="sottotitolocampionato10"/>
        <w:rPr>
          <w:color w:val="002060"/>
        </w:rPr>
      </w:pPr>
      <w:r w:rsidRPr="006314B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37E63" w:rsidRPr="006314BF" w14:paraId="1F97CED5" w14:textId="77777777" w:rsidTr="00D911F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C9A64" w14:textId="77777777" w:rsidR="00237E63" w:rsidRPr="006314BF" w:rsidRDefault="00237E63" w:rsidP="00D911F9">
            <w:pPr>
              <w:pStyle w:val="headertabella0"/>
              <w:rPr>
                <w:color w:val="002060"/>
              </w:rPr>
            </w:pPr>
            <w:r w:rsidRPr="006314B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BE3D1" w14:textId="77777777" w:rsidR="00237E63" w:rsidRPr="006314BF" w:rsidRDefault="00237E63" w:rsidP="00D911F9">
            <w:pPr>
              <w:pStyle w:val="headertabella0"/>
              <w:rPr>
                <w:color w:val="002060"/>
              </w:rPr>
            </w:pPr>
            <w:r w:rsidRPr="006314B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FB2A7" w14:textId="77777777" w:rsidR="00237E63" w:rsidRPr="006314BF" w:rsidRDefault="00237E63" w:rsidP="00D911F9">
            <w:pPr>
              <w:pStyle w:val="headertabella0"/>
              <w:rPr>
                <w:color w:val="002060"/>
              </w:rPr>
            </w:pPr>
            <w:r w:rsidRPr="006314B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56F75" w14:textId="77777777" w:rsidR="00237E63" w:rsidRPr="006314BF" w:rsidRDefault="00237E63" w:rsidP="00D911F9">
            <w:pPr>
              <w:pStyle w:val="headertabella0"/>
              <w:rPr>
                <w:color w:val="002060"/>
              </w:rPr>
            </w:pPr>
            <w:r w:rsidRPr="006314B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A1BD95" w14:textId="77777777" w:rsidR="00237E63" w:rsidRPr="006314BF" w:rsidRDefault="00237E63" w:rsidP="00D911F9">
            <w:pPr>
              <w:pStyle w:val="headertabella0"/>
              <w:rPr>
                <w:color w:val="002060"/>
              </w:rPr>
            </w:pPr>
            <w:r w:rsidRPr="006314B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F2F46A" w14:textId="77777777" w:rsidR="00237E63" w:rsidRPr="006314BF" w:rsidRDefault="00237E63" w:rsidP="00D911F9">
            <w:pPr>
              <w:pStyle w:val="headertabella0"/>
              <w:rPr>
                <w:color w:val="002060"/>
              </w:rPr>
            </w:pPr>
            <w:r w:rsidRPr="006314B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766F1" w14:textId="77777777" w:rsidR="00237E63" w:rsidRPr="006314BF" w:rsidRDefault="00237E63" w:rsidP="00D911F9">
            <w:pPr>
              <w:pStyle w:val="headertabella0"/>
              <w:rPr>
                <w:color w:val="002060"/>
              </w:rPr>
            </w:pPr>
            <w:r w:rsidRPr="006314B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54FCA0" w14:textId="77777777" w:rsidR="00237E63" w:rsidRPr="006314BF" w:rsidRDefault="00237E63" w:rsidP="00D911F9">
            <w:pPr>
              <w:pStyle w:val="headertabella0"/>
              <w:rPr>
                <w:color w:val="002060"/>
              </w:rPr>
            </w:pPr>
            <w:r w:rsidRPr="006314B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C4E22" w14:textId="77777777" w:rsidR="00237E63" w:rsidRPr="006314BF" w:rsidRDefault="00237E63" w:rsidP="00D911F9">
            <w:pPr>
              <w:pStyle w:val="headertabella0"/>
              <w:rPr>
                <w:color w:val="002060"/>
              </w:rPr>
            </w:pPr>
            <w:r w:rsidRPr="006314B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E372E" w14:textId="77777777" w:rsidR="00237E63" w:rsidRPr="006314BF" w:rsidRDefault="00237E63" w:rsidP="00D911F9">
            <w:pPr>
              <w:pStyle w:val="headertabella0"/>
              <w:rPr>
                <w:color w:val="002060"/>
              </w:rPr>
            </w:pPr>
            <w:r w:rsidRPr="006314BF">
              <w:rPr>
                <w:color w:val="002060"/>
              </w:rPr>
              <w:t>PE</w:t>
            </w:r>
          </w:p>
        </w:tc>
      </w:tr>
      <w:tr w:rsidR="00237E63" w:rsidRPr="006314BF" w14:paraId="0590192A" w14:textId="77777777" w:rsidTr="00D911F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E6832B" w14:textId="77777777" w:rsidR="00237E63" w:rsidRPr="006314BF" w:rsidRDefault="00237E63" w:rsidP="00D911F9">
            <w:pPr>
              <w:pStyle w:val="rowtabella0"/>
              <w:rPr>
                <w:color w:val="002060"/>
                <w:lang w:val="en-US"/>
              </w:rPr>
            </w:pPr>
            <w:r w:rsidRPr="006314BF">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2CE88" w14:textId="77777777" w:rsidR="00237E63" w:rsidRPr="006314BF" w:rsidRDefault="00237E63" w:rsidP="00D911F9">
            <w:pPr>
              <w:pStyle w:val="rowtabella0"/>
              <w:jc w:val="center"/>
              <w:rPr>
                <w:color w:val="002060"/>
              </w:rPr>
            </w:pPr>
            <w:r w:rsidRPr="006314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9FCF1"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9729C"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E81F8"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CE2E2"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8CA99" w14:textId="77777777" w:rsidR="00237E63" w:rsidRPr="006314BF" w:rsidRDefault="00237E63" w:rsidP="00D911F9">
            <w:pPr>
              <w:pStyle w:val="rowtabella0"/>
              <w:jc w:val="center"/>
              <w:rPr>
                <w:color w:val="002060"/>
              </w:rPr>
            </w:pPr>
            <w:r w:rsidRPr="006314B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128E5"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AC6CF" w14:textId="77777777" w:rsidR="00237E63" w:rsidRPr="006314BF" w:rsidRDefault="00237E63" w:rsidP="00D911F9">
            <w:pPr>
              <w:pStyle w:val="rowtabella0"/>
              <w:jc w:val="center"/>
              <w:rPr>
                <w:color w:val="002060"/>
              </w:rPr>
            </w:pPr>
            <w:r w:rsidRPr="006314B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9E983" w14:textId="77777777" w:rsidR="00237E63" w:rsidRPr="006314BF" w:rsidRDefault="00237E63" w:rsidP="00D911F9">
            <w:pPr>
              <w:pStyle w:val="rowtabella0"/>
              <w:jc w:val="center"/>
              <w:rPr>
                <w:color w:val="002060"/>
              </w:rPr>
            </w:pPr>
            <w:r w:rsidRPr="006314BF">
              <w:rPr>
                <w:color w:val="002060"/>
              </w:rPr>
              <w:t>0</w:t>
            </w:r>
          </w:p>
        </w:tc>
      </w:tr>
      <w:tr w:rsidR="00237E63" w:rsidRPr="006314BF" w14:paraId="2E38BD7A"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221A2E" w14:textId="77777777" w:rsidR="00237E63" w:rsidRPr="006314BF" w:rsidRDefault="00237E63" w:rsidP="00D911F9">
            <w:pPr>
              <w:pStyle w:val="rowtabella0"/>
              <w:rPr>
                <w:color w:val="002060"/>
              </w:rPr>
            </w:pPr>
            <w:r w:rsidRPr="006314BF">
              <w:rPr>
                <w:color w:val="002060"/>
              </w:rPr>
              <w:t xml:space="preserve">G.S. AUDAX 1970 </w:t>
            </w:r>
            <w:proofErr w:type="gramStart"/>
            <w:r w:rsidRPr="006314BF">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319D9" w14:textId="77777777" w:rsidR="00237E63" w:rsidRPr="006314BF" w:rsidRDefault="00237E63" w:rsidP="00D911F9">
            <w:pPr>
              <w:pStyle w:val="rowtabella0"/>
              <w:jc w:val="center"/>
              <w:rPr>
                <w:color w:val="002060"/>
              </w:rPr>
            </w:pPr>
            <w:r w:rsidRPr="006314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36A15"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96FB6"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F68EA"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8C402"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442E4" w14:textId="77777777" w:rsidR="00237E63" w:rsidRPr="006314BF" w:rsidRDefault="00237E63" w:rsidP="00D911F9">
            <w:pPr>
              <w:pStyle w:val="rowtabella0"/>
              <w:jc w:val="center"/>
              <w:rPr>
                <w:color w:val="002060"/>
              </w:rPr>
            </w:pPr>
            <w:r w:rsidRPr="006314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6E736"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10046" w14:textId="77777777" w:rsidR="00237E63" w:rsidRPr="006314BF" w:rsidRDefault="00237E63" w:rsidP="00D911F9">
            <w:pPr>
              <w:pStyle w:val="rowtabella0"/>
              <w:jc w:val="center"/>
              <w:rPr>
                <w:color w:val="002060"/>
              </w:rPr>
            </w:pPr>
            <w:r w:rsidRPr="006314B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4485B" w14:textId="77777777" w:rsidR="00237E63" w:rsidRPr="006314BF" w:rsidRDefault="00237E63" w:rsidP="00D911F9">
            <w:pPr>
              <w:pStyle w:val="rowtabella0"/>
              <w:jc w:val="center"/>
              <w:rPr>
                <w:color w:val="002060"/>
              </w:rPr>
            </w:pPr>
            <w:r w:rsidRPr="006314BF">
              <w:rPr>
                <w:color w:val="002060"/>
              </w:rPr>
              <w:t>0</w:t>
            </w:r>
          </w:p>
        </w:tc>
      </w:tr>
      <w:tr w:rsidR="00237E63" w:rsidRPr="006314BF" w14:paraId="469DC389"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C9B2E2" w14:textId="77777777" w:rsidR="00237E63" w:rsidRPr="006314BF" w:rsidRDefault="00237E63" w:rsidP="00D911F9">
            <w:pPr>
              <w:pStyle w:val="rowtabella0"/>
              <w:rPr>
                <w:color w:val="002060"/>
              </w:rPr>
            </w:pPr>
            <w:r w:rsidRPr="006314BF">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05F78" w14:textId="77777777" w:rsidR="00237E63" w:rsidRPr="006314BF" w:rsidRDefault="00237E63" w:rsidP="00D911F9">
            <w:pPr>
              <w:pStyle w:val="rowtabella0"/>
              <w:jc w:val="center"/>
              <w:rPr>
                <w:color w:val="002060"/>
              </w:rPr>
            </w:pPr>
            <w:r w:rsidRPr="006314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B507D"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BB9B4"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0169F"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07847"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2FD35" w14:textId="77777777" w:rsidR="00237E63" w:rsidRPr="006314BF" w:rsidRDefault="00237E63" w:rsidP="00D911F9">
            <w:pPr>
              <w:pStyle w:val="rowtabella0"/>
              <w:jc w:val="center"/>
              <w:rPr>
                <w:color w:val="002060"/>
              </w:rPr>
            </w:pPr>
            <w:r w:rsidRPr="006314B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8A3AE" w14:textId="77777777" w:rsidR="00237E63" w:rsidRPr="006314BF" w:rsidRDefault="00237E63" w:rsidP="00D911F9">
            <w:pPr>
              <w:pStyle w:val="rowtabella0"/>
              <w:jc w:val="center"/>
              <w:rPr>
                <w:color w:val="002060"/>
              </w:rPr>
            </w:pPr>
            <w:r w:rsidRPr="006314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C4AB6" w14:textId="77777777" w:rsidR="00237E63" w:rsidRPr="006314BF" w:rsidRDefault="00237E63" w:rsidP="00D911F9">
            <w:pPr>
              <w:pStyle w:val="rowtabella0"/>
              <w:jc w:val="center"/>
              <w:rPr>
                <w:color w:val="002060"/>
              </w:rPr>
            </w:pPr>
            <w:r w:rsidRPr="006314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B15BD" w14:textId="77777777" w:rsidR="00237E63" w:rsidRPr="006314BF" w:rsidRDefault="00237E63" w:rsidP="00D911F9">
            <w:pPr>
              <w:pStyle w:val="rowtabella0"/>
              <w:jc w:val="center"/>
              <w:rPr>
                <w:color w:val="002060"/>
              </w:rPr>
            </w:pPr>
            <w:r w:rsidRPr="006314BF">
              <w:rPr>
                <w:color w:val="002060"/>
              </w:rPr>
              <w:t>0</w:t>
            </w:r>
          </w:p>
        </w:tc>
      </w:tr>
      <w:tr w:rsidR="00237E63" w:rsidRPr="006314BF" w14:paraId="319587A8"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632A60" w14:textId="77777777" w:rsidR="00237E63" w:rsidRPr="006314BF" w:rsidRDefault="00237E63" w:rsidP="00D911F9">
            <w:pPr>
              <w:pStyle w:val="rowtabella0"/>
              <w:rPr>
                <w:color w:val="002060"/>
              </w:rPr>
            </w:pPr>
            <w:r w:rsidRPr="006314BF">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D62EA" w14:textId="77777777" w:rsidR="00237E63" w:rsidRPr="006314BF" w:rsidRDefault="00237E63" w:rsidP="00D911F9">
            <w:pPr>
              <w:pStyle w:val="rowtabella0"/>
              <w:jc w:val="center"/>
              <w:rPr>
                <w:color w:val="002060"/>
              </w:rPr>
            </w:pPr>
            <w:r w:rsidRPr="006314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89422"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7B01F"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C71F3"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C4535"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7B223" w14:textId="77777777" w:rsidR="00237E63" w:rsidRPr="006314BF" w:rsidRDefault="00237E63" w:rsidP="00D911F9">
            <w:pPr>
              <w:pStyle w:val="rowtabella0"/>
              <w:jc w:val="center"/>
              <w:rPr>
                <w:color w:val="002060"/>
              </w:rPr>
            </w:pPr>
            <w:r w:rsidRPr="006314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99ED0" w14:textId="77777777" w:rsidR="00237E63" w:rsidRPr="006314BF" w:rsidRDefault="00237E63" w:rsidP="00D911F9">
            <w:pPr>
              <w:pStyle w:val="rowtabella0"/>
              <w:jc w:val="center"/>
              <w:rPr>
                <w:color w:val="002060"/>
              </w:rPr>
            </w:pPr>
            <w:r w:rsidRPr="006314B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E70F3" w14:textId="77777777" w:rsidR="00237E63" w:rsidRPr="006314BF" w:rsidRDefault="00237E63" w:rsidP="00D911F9">
            <w:pPr>
              <w:pStyle w:val="rowtabella0"/>
              <w:jc w:val="center"/>
              <w:rPr>
                <w:color w:val="002060"/>
              </w:rPr>
            </w:pPr>
            <w:r w:rsidRPr="006314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FD685" w14:textId="77777777" w:rsidR="00237E63" w:rsidRPr="006314BF" w:rsidRDefault="00237E63" w:rsidP="00D911F9">
            <w:pPr>
              <w:pStyle w:val="rowtabella0"/>
              <w:jc w:val="center"/>
              <w:rPr>
                <w:color w:val="002060"/>
              </w:rPr>
            </w:pPr>
            <w:r w:rsidRPr="006314BF">
              <w:rPr>
                <w:color w:val="002060"/>
              </w:rPr>
              <w:t>0</w:t>
            </w:r>
          </w:p>
        </w:tc>
      </w:tr>
      <w:tr w:rsidR="00237E63" w:rsidRPr="006314BF" w14:paraId="63C9097A"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81FB9E" w14:textId="77777777" w:rsidR="00237E63" w:rsidRPr="006314BF" w:rsidRDefault="00237E63" w:rsidP="00D911F9">
            <w:pPr>
              <w:pStyle w:val="rowtabella0"/>
              <w:rPr>
                <w:color w:val="002060"/>
              </w:rPr>
            </w:pPr>
            <w:r w:rsidRPr="006314BF">
              <w:rPr>
                <w:color w:val="002060"/>
              </w:rPr>
              <w:t xml:space="preserve">A.S.D. </w:t>
            </w:r>
            <w:proofErr w:type="gramStart"/>
            <w:r w:rsidRPr="006314BF">
              <w:rPr>
                <w:color w:val="002060"/>
              </w:rPr>
              <w:t>CITTA</w:t>
            </w:r>
            <w:proofErr w:type="gramEnd"/>
            <w:r w:rsidRPr="006314BF">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EB018"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65E70"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1C0BB"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BC22B"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4A53E"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40926"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FD78A"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C8FB7"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23D5D" w14:textId="77777777" w:rsidR="00237E63" w:rsidRPr="006314BF" w:rsidRDefault="00237E63" w:rsidP="00D911F9">
            <w:pPr>
              <w:pStyle w:val="rowtabella0"/>
              <w:jc w:val="center"/>
              <w:rPr>
                <w:color w:val="002060"/>
              </w:rPr>
            </w:pPr>
            <w:r w:rsidRPr="006314BF">
              <w:rPr>
                <w:color w:val="002060"/>
              </w:rPr>
              <w:t>0</w:t>
            </w:r>
          </w:p>
        </w:tc>
      </w:tr>
      <w:tr w:rsidR="00237E63" w:rsidRPr="006314BF" w14:paraId="25FE293A" w14:textId="77777777" w:rsidTr="00D911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7D6E5B" w14:textId="77777777" w:rsidR="00237E63" w:rsidRPr="006314BF" w:rsidRDefault="00237E63" w:rsidP="00D911F9">
            <w:pPr>
              <w:pStyle w:val="rowtabella0"/>
              <w:rPr>
                <w:color w:val="002060"/>
              </w:rPr>
            </w:pPr>
            <w:r w:rsidRPr="006314BF">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F5527"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28692"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15ADD"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7C999"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DA90E"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B59F2" w14:textId="77777777" w:rsidR="00237E63" w:rsidRPr="006314BF" w:rsidRDefault="00237E63" w:rsidP="00D911F9">
            <w:pPr>
              <w:pStyle w:val="rowtabella0"/>
              <w:jc w:val="center"/>
              <w:rPr>
                <w:color w:val="002060"/>
              </w:rPr>
            </w:pPr>
            <w:r w:rsidRPr="006314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68D47" w14:textId="77777777" w:rsidR="00237E63" w:rsidRPr="006314BF" w:rsidRDefault="00237E63" w:rsidP="00D911F9">
            <w:pPr>
              <w:pStyle w:val="rowtabella0"/>
              <w:jc w:val="center"/>
              <w:rPr>
                <w:color w:val="002060"/>
              </w:rPr>
            </w:pPr>
            <w:r w:rsidRPr="006314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6BA00" w14:textId="77777777" w:rsidR="00237E63" w:rsidRPr="006314BF" w:rsidRDefault="00237E63" w:rsidP="00D911F9">
            <w:pPr>
              <w:pStyle w:val="rowtabella0"/>
              <w:jc w:val="center"/>
              <w:rPr>
                <w:color w:val="002060"/>
              </w:rPr>
            </w:pPr>
            <w:r w:rsidRPr="006314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A90B4" w14:textId="77777777" w:rsidR="00237E63" w:rsidRPr="006314BF" w:rsidRDefault="00237E63" w:rsidP="00D911F9">
            <w:pPr>
              <w:pStyle w:val="rowtabella0"/>
              <w:jc w:val="center"/>
              <w:rPr>
                <w:color w:val="002060"/>
              </w:rPr>
            </w:pPr>
            <w:r w:rsidRPr="006314BF">
              <w:rPr>
                <w:color w:val="002060"/>
              </w:rPr>
              <w:t>0</w:t>
            </w:r>
          </w:p>
        </w:tc>
      </w:tr>
      <w:tr w:rsidR="00237E63" w:rsidRPr="006314BF" w14:paraId="78F7C590" w14:textId="77777777" w:rsidTr="00D911F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8055C3" w14:textId="77777777" w:rsidR="00237E63" w:rsidRPr="006314BF" w:rsidRDefault="00237E63" w:rsidP="00D911F9">
            <w:pPr>
              <w:pStyle w:val="rowtabella0"/>
              <w:rPr>
                <w:color w:val="002060"/>
              </w:rPr>
            </w:pPr>
            <w:r w:rsidRPr="006314BF">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6DC74"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413F9"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F1C64"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0CF37" w14:textId="77777777" w:rsidR="00237E63" w:rsidRPr="006314BF" w:rsidRDefault="00237E63" w:rsidP="00D911F9">
            <w:pPr>
              <w:pStyle w:val="rowtabella0"/>
              <w:jc w:val="center"/>
              <w:rPr>
                <w:color w:val="002060"/>
              </w:rPr>
            </w:pPr>
            <w:r w:rsidRPr="006314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A553D"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4B9FC" w14:textId="77777777" w:rsidR="00237E63" w:rsidRPr="006314BF" w:rsidRDefault="00237E63" w:rsidP="00D911F9">
            <w:pPr>
              <w:pStyle w:val="rowtabella0"/>
              <w:jc w:val="center"/>
              <w:rPr>
                <w:color w:val="002060"/>
              </w:rPr>
            </w:pPr>
            <w:r w:rsidRPr="006314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FD48F" w14:textId="77777777" w:rsidR="00237E63" w:rsidRPr="006314BF" w:rsidRDefault="00237E63" w:rsidP="00D911F9">
            <w:pPr>
              <w:pStyle w:val="rowtabella0"/>
              <w:jc w:val="center"/>
              <w:rPr>
                <w:color w:val="002060"/>
              </w:rPr>
            </w:pPr>
            <w:r w:rsidRPr="006314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A4DE2" w14:textId="77777777" w:rsidR="00237E63" w:rsidRPr="006314BF" w:rsidRDefault="00237E63" w:rsidP="00D911F9">
            <w:pPr>
              <w:pStyle w:val="rowtabella0"/>
              <w:jc w:val="center"/>
              <w:rPr>
                <w:color w:val="002060"/>
              </w:rPr>
            </w:pPr>
            <w:r w:rsidRPr="006314B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AD26F" w14:textId="77777777" w:rsidR="00237E63" w:rsidRPr="006314BF" w:rsidRDefault="00237E63" w:rsidP="00D911F9">
            <w:pPr>
              <w:pStyle w:val="rowtabella0"/>
              <w:jc w:val="center"/>
              <w:rPr>
                <w:color w:val="002060"/>
              </w:rPr>
            </w:pPr>
            <w:r w:rsidRPr="006314BF">
              <w:rPr>
                <w:color w:val="002060"/>
              </w:rPr>
              <w:t>0</w:t>
            </w:r>
          </w:p>
        </w:tc>
      </w:tr>
    </w:tbl>
    <w:p w14:paraId="54630BF7" w14:textId="77777777" w:rsidR="00237E63" w:rsidRPr="006314BF" w:rsidRDefault="00237E63" w:rsidP="00237E63">
      <w:pPr>
        <w:pStyle w:val="breakline"/>
        <w:rPr>
          <w:rFonts w:eastAsiaTheme="minorEastAsia"/>
          <w:color w:val="002060"/>
        </w:rPr>
      </w:pPr>
    </w:p>
    <w:p w14:paraId="76CED6DF" w14:textId="77777777" w:rsidR="00237E63" w:rsidRPr="006314BF" w:rsidRDefault="00237E63" w:rsidP="00237E63">
      <w:pPr>
        <w:pStyle w:val="titoloprinc0"/>
        <w:rPr>
          <w:color w:val="002060"/>
        </w:rPr>
      </w:pPr>
      <w:r w:rsidRPr="006314BF">
        <w:rPr>
          <w:color w:val="002060"/>
        </w:rPr>
        <w:t>PROGRAMMA GARE</w:t>
      </w:r>
    </w:p>
    <w:p w14:paraId="78162889" w14:textId="77777777" w:rsidR="00237E63" w:rsidRDefault="00237E63" w:rsidP="00237E63">
      <w:pPr>
        <w:pStyle w:val="breakline"/>
        <w:rPr>
          <w:color w:val="002060"/>
        </w:rPr>
      </w:pPr>
    </w:p>
    <w:p w14:paraId="051E15F8" w14:textId="77777777" w:rsidR="00237E63" w:rsidRPr="00A30B84" w:rsidRDefault="00237E63" w:rsidP="00237E63">
      <w:pPr>
        <w:pStyle w:val="sottotitolocampionato10"/>
        <w:rPr>
          <w:color w:val="002060"/>
        </w:rPr>
      </w:pPr>
      <w:r w:rsidRPr="00A30B84">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4"/>
        <w:gridCol w:w="385"/>
        <w:gridCol w:w="898"/>
        <w:gridCol w:w="1177"/>
        <w:gridCol w:w="1553"/>
        <w:gridCol w:w="1550"/>
      </w:tblGrid>
      <w:tr w:rsidR="00237E63" w:rsidRPr="00A30B84" w14:paraId="30E1EA96" w14:textId="77777777" w:rsidTr="00D911F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D8ADB" w14:textId="77777777" w:rsidR="00237E63" w:rsidRPr="00A30B84" w:rsidRDefault="00237E63" w:rsidP="00D911F9">
            <w:pPr>
              <w:pStyle w:val="headertabella0"/>
              <w:rPr>
                <w:color w:val="002060"/>
              </w:rPr>
            </w:pPr>
            <w:r w:rsidRPr="00A30B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4E380" w14:textId="77777777" w:rsidR="00237E63" w:rsidRPr="00A30B84" w:rsidRDefault="00237E63" w:rsidP="00D911F9">
            <w:pPr>
              <w:pStyle w:val="headertabella0"/>
              <w:rPr>
                <w:color w:val="002060"/>
              </w:rPr>
            </w:pPr>
            <w:r w:rsidRPr="00A30B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88DBA" w14:textId="77777777" w:rsidR="00237E63" w:rsidRPr="00A30B84" w:rsidRDefault="00237E63" w:rsidP="00D911F9">
            <w:pPr>
              <w:pStyle w:val="headertabella0"/>
              <w:rPr>
                <w:color w:val="002060"/>
              </w:rPr>
            </w:pPr>
            <w:r w:rsidRPr="00A30B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81E572" w14:textId="77777777" w:rsidR="00237E63" w:rsidRPr="00A30B84" w:rsidRDefault="00237E63" w:rsidP="00D911F9">
            <w:pPr>
              <w:pStyle w:val="headertabella0"/>
              <w:rPr>
                <w:color w:val="002060"/>
              </w:rPr>
            </w:pPr>
            <w:r w:rsidRPr="00A30B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C2E31" w14:textId="77777777" w:rsidR="00237E63" w:rsidRPr="00A30B84" w:rsidRDefault="00237E63" w:rsidP="00D911F9">
            <w:pPr>
              <w:pStyle w:val="headertabella0"/>
              <w:rPr>
                <w:color w:val="002060"/>
              </w:rPr>
            </w:pPr>
            <w:r w:rsidRPr="00A30B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4D73C" w14:textId="77777777" w:rsidR="00237E63" w:rsidRPr="00A30B84" w:rsidRDefault="00237E63" w:rsidP="00D911F9">
            <w:pPr>
              <w:pStyle w:val="headertabella0"/>
              <w:rPr>
                <w:color w:val="002060"/>
              </w:rPr>
            </w:pPr>
            <w:r w:rsidRPr="00A30B8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1CC92" w14:textId="77777777" w:rsidR="00237E63" w:rsidRPr="00A30B84" w:rsidRDefault="00237E63" w:rsidP="00D911F9">
            <w:pPr>
              <w:pStyle w:val="headertabella0"/>
              <w:rPr>
                <w:color w:val="002060"/>
              </w:rPr>
            </w:pPr>
            <w:r w:rsidRPr="00A30B84">
              <w:rPr>
                <w:color w:val="002060"/>
              </w:rPr>
              <w:t>Indirizzo Impianto</w:t>
            </w:r>
          </w:p>
        </w:tc>
      </w:tr>
      <w:tr w:rsidR="00237E63" w:rsidRPr="00A30B84" w14:paraId="3AAAAC20" w14:textId="77777777" w:rsidTr="00D911F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F14565" w14:textId="77777777" w:rsidR="00237E63" w:rsidRPr="00A30B84" w:rsidRDefault="00237E63" w:rsidP="00D911F9">
            <w:pPr>
              <w:pStyle w:val="rowtabella0"/>
              <w:rPr>
                <w:color w:val="002060"/>
              </w:rPr>
            </w:pPr>
            <w:r w:rsidRPr="00A30B84">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0029C7" w14:textId="77777777" w:rsidR="00237E63" w:rsidRPr="00A30B84" w:rsidRDefault="00237E63" w:rsidP="00D911F9">
            <w:pPr>
              <w:pStyle w:val="rowtabella0"/>
              <w:rPr>
                <w:color w:val="002060"/>
              </w:rPr>
            </w:pPr>
            <w:r w:rsidRPr="00A30B84">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4F9B52" w14:textId="77777777" w:rsidR="00237E63" w:rsidRPr="00A30B84" w:rsidRDefault="00237E63" w:rsidP="00D911F9">
            <w:pPr>
              <w:pStyle w:val="rowtabella0"/>
              <w:jc w:val="center"/>
              <w:rPr>
                <w:color w:val="002060"/>
              </w:rPr>
            </w:pPr>
            <w:r w:rsidRPr="00A30B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068583" w14:textId="77777777" w:rsidR="00237E63" w:rsidRPr="00A30B84" w:rsidRDefault="00237E63" w:rsidP="00D911F9">
            <w:pPr>
              <w:pStyle w:val="rowtabella0"/>
              <w:rPr>
                <w:color w:val="002060"/>
              </w:rPr>
            </w:pPr>
            <w:r w:rsidRPr="00A30B84">
              <w:rPr>
                <w:color w:val="002060"/>
              </w:rPr>
              <w:t>09/10/2022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3CBB93" w14:textId="77777777" w:rsidR="00237E63" w:rsidRPr="00A30B84" w:rsidRDefault="00237E63" w:rsidP="00D911F9">
            <w:pPr>
              <w:pStyle w:val="rowtabella0"/>
              <w:rPr>
                <w:color w:val="002060"/>
              </w:rPr>
            </w:pPr>
            <w:r w:rsidRPr="00A30B84">
              <w:rPr>
                <w:color w:val="002060"/>
              </w:rPr>
              <w:t>5055 CENTRO SPORTIVO CAMPO 2</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F4A6BB" w14:textId="77777777" w:rsidR="00237E63" w:rsidRPr="00A30B84" w:rsidRDefault="00237E63" w:rsidP="00D911F9">
            <w:pPr>
              <w:pStyle w:val="rowtabella0"/>
              <w:rPr>
                <w:color w:val="002060"/>
              </w:rPr>
            </w:pPr>
            <w:r w:rsidRPr="00A30B84">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AD33D8" w14:textId="77777777" w:rsidR="00237E63" w:rsidRPr="00A30B84" w:rsidRDefault="00237E63" w:rsidP="00D911F9">
            <w:pPr>
              <w:pStyle w:val="rowtabella0"/>
              <w:rPr>
                <w:color w:val="002060"/>
              </w:rPr>
            </w:pPr>
            <w:r w:rsidRPr="00A30B84">
              <w:rPr>
                <w:color w:val="002060"/>
              </w:rPr>
              <w:t>VIA ROSARIO VILLA MUSONE</w:t>
            </w:r>
          </w:p>
        </w:tc>
      </w:tr>
      <w:tr w:rsidR="00237E63" w:rsidRPr="00A30B84" w14:paraId="1EB54112" w14:textId="77777777" w:rsidTr="00D911F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9A2C7B" w14:textId="77777777" w:rsidR="00237E63" w:rsidRPr="00A30B84" w:rsidRDefault="00237E63" w:rsidP="00D911F9">
            <w:pPr>
              <w:pStyle w:val="rowtabella0"/>
              <w:rPr>
                <w:color w:val="002060"/>
              </w:rPr>
            </w:pPr>
            <w:r w:rsidRPr="00A30B84">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A930E3" w14:textId="77777777" w:rsidR="00237E63" w:rsidRPr="00A30B84" w:rsidRDefault="00237E63" w:rsidP="00D911F9">
            <w:pPr>
              <w:pStyle w:val="rowtabella0"/>
              <w:rPr>
                <w:color w:val="002060"/>
              </w:rPr>
            </w:pPr>
            <w:r w:rsidRPr="00A30B84">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C57C3B" w14:textId="77777777" w:rsidR="00237E63" w:rsidRPr="00A30B84" w:rsidRDefault="00237E63" w:rsidP="00D911F9">
            <w:pPr>
              <w:pStyle w:val="rowtabella0"/>
              <w:jc w:val="center"/>
              <w:rPr>
                <w:color w:val="002060"/>
              </w:rPr>
            </w:pPr>
            <w:r w:rsidRPr="00A30B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3BE8BC" w14:textId="77777777" w:rsidR="00237E63" w:rsidRPr="00A30B84" w:rsidRDefault="00237E63" w:rsidP="00D911F9">
            <w:pPr>
              <w:pStyle w:val="rowtabella0"/>
              <w:rPr>
                <w:color w:val="002060"/>
              </w:rPr>
            </w:pPr>
            <w:r w:rsidRPr="00A30B84">
              <w:rPr>
                <w:color w:val="002060"/>
              </w:rPr>
              <w:t>09/10/2022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5C2D2B" w14:textId="77777777" w:rsidR="00237E63" w:rsidRPr="00A30B84" w:rsidRDefault="00237E63" w:rsidP="00D911F9">
            <w:pPr>
              <w:pStyle w:val="rowtabella0"/>
              <w:rPr>
                <w:color w:val="002060"/>
              </w:rPr>
            </w:pPr>
            <w:r w:rsidRPr="00A30B84">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3D9F4A" w14:textId="77777777" w:rsidR="00237E63" w:rsidRPr="00A30B84" w:rsidRDefault="00237E63" w:rsidP="00D911F9">
            <w:pPr>
              <w:pStyle w:val="rowtabella0"/>
              <w:rPr>
                <w:color w:val="002060"/>
              </w:rPr>
            </w:pPr>
            <w:r w:rsidRPr="00A30B84">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14BD77" w14:textId="77777777" w:rsidR="00237E63" w:rsidRPr="00A30B84" w:rsidRDefault="00237E63" w:rsidP="00D911F9">
            <w:pPr>
              <w:pStyle w:val="rowtabella0"/>
              <w:rPr>
                <w:color w:val="002060"/>
              </w:rPr>
            </w:pPr>
            <w:r w:rsidRPr="00A30B84">
              <w:rPr>
                <w:color w:val="002060"/>
              </w:rPr>
              <w:t>VIA CORRADI</w:t>
            </w:r>
          </w:p>
        </w:tc>
      </w:tr>
    </w:tbl>
    <w:p w14:paraId="2A8E03EA" w14:textId="77777777" w:rsidR="00237E63" w:rsidRDefault="00237E63" w:rsidP="00237E63">
      <w:pPr>
        <w:pStyle w:val="breakline"/>
        <w:rPr>
          <w:color w:val="002060"/>
        </w:rPr>
      </w:pPr>
    </w:p>
    <w:p w14:paraId="25390093" w14:textId="77777777" w:rsidR="00237E63" w:rsidRPr="006314BF" w:rsidRDefault="00237E63" w:rsidP="00237E63">
      <w:pPr>
        <w:pStyle w:val="titolocampionato0"/>
        <w:shd w:val="clear" w:color="auto" w:fill="CCCCCC"/>
        <w:spacing w:before="80" w:after="40"/>
        <w:rPr>
          <w:color w:val="002060"/>
        </w:rPr>
      </w:pPr>
      <w:r w:rsidRPr="006314BF">
        <w:rPr>
          <w:color w:val="002060"/>
        </w:rPr>
        <w:t xml:space="preserve">COPPA MARCHE </w:t>
      </w:r>
      <w:r>
        <w:rPr>
          <w:color w:val="002060"/>
        </w:rPr>
        <w:t xml:space="preserve">UNDER 19 </w:t>
      </w:r>
      <w:r w:rsidRPr="006314BF">
        <w:rPr>
          <w:color w:val="002060"/>
        </w:rPr>
        <w:t>CALCIO 5</w:t>
      </w:r>
    </w:p>
    <w:p w14:paraId="16D7D5B5" w14:textId="77777777" w:rsidR="00237E63" w:rsidRPr="006314BF" w:rsidRDefault="00237E63" w:rsidP="00237E63">
      <w:pPr>
        <w:pStyle w:val="titoloprinc0"/>
        <w:rPr>
          <w:color w:val="002060"/>
        </w:rPr>
      </w:pPr>
      <w:r w:rsidRPr="006314BF">
        <w:rPr>
          <w:color w:val="002060"/>
        </w:rPr>
        <w:lastRenderedPageBreak/>
        <w:t>RISULTATI</w:t>
      </w:r>
    </w:p>
    <w:p w14:paraId="712E2D1C" w14:textId="77777777" w:rsidR="00237E63" w:rsidRPr="006314BF" w:rsidRDefault="00237E63" w:rsidP="00237E63">
      <w:pPr>
        <w:pStyle w:val="breakline"/>
        <w:rPr>
          <w:color w:val="002060"/>
        </w:rPr>
      </w:pPr>
    </w:p>
    <w:p w14:paraId="13857965" w14:textId="77777777" w:rsidR="00237E63" w:rsidRPr="006314BF" w:rsidRDefault="00237E63" w:rsidP="00237E63">
      <w:pPr>
        <w:pStyle w:val="sottotitolocampionato10"/>
        <w:rPr>
          <w:color w:val="002060"/>
        </w:rPr>
      </w:pPr>
      <w:r w:rsidRPr="006314BF">
        <w:rPr>
          <w:color w:val="002060"/>
        </w:rPr>
        <w:t>RISULTATI UFFICIALI GARE DEL 02/10/2022</w:t>
      </w:r>
    </w:p>
    <w:p w14:paraId="5A72CE8C" w14:textId="77777777" w:rsidR="00237E63" w:rsidRPr="00237E63" w:rsidRDefault="00237E63" w:rsidP="00237E63">
      <w:pPr>
        <w:pStyle w:val="sottotitolocampionato20"/>
        <w:spacing w:before="0" w:beforeAutospacing="0" w:after="0" w:afterAutospacing="0"/>
        <w:rPr>
          <w:rFonts w:ascii="Arial" w:hAnsi="Arial" w:cs="Arial"/>
          <w:color w:val="002060"/>
          <w:sz w:val="20"/>
          <w:szCs w:val="20"/>
        </w:rPr>
      </w:pPr>
      <w:r w:rsidRPr="00237E63">
        <w:rPr>
          <w:rFonts w:ascii="Arial" w:hAnsi="Arial" w:cs="Arial"/>
          <w:color w:val="002060"/>
          <w:sz w:val="20"/>
          <w:szCs w:val="20"/>
        </w:rPr>
        <w:t>Si trascrivono qui di seguito i risultati ufficiali delle gare disputate</w:t>
      </w:r>
    </w:p>
    <w:p w14:paraId="3C34755C" w14:textId="77777777" w:rsidR="00237E63" w:rsidRPr="006314BF" w:rsidRDefault="00237E63" w:rsidP="00237E6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37E63" w:rsidRPr="006314BF" w14:paraId="2671947B" w14:textId="77777777" w:rsidTr="00D911F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37E63" w:rsidRPr="006314BF" w14:paraId="33F136B8" w14:textId="77777777" w:rsidTr="00D911F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72DB4" w14:textId="77777777" w:rsidR="00237E63" w:rsidRPr="006314BF" w:rsidRDefault="00237E63" w:rsidP="00D911F9">
                  <w:pPr>
                    <w:pStyle w:val="headertabella0"/>
                    <w:rPr>
                      <w:color w:val="002060"/>
                    </w:rPr>
                  </w:pPr>
                  <w:r w:rsidRPr="006314BF">
                    <w:rPr>
                      <w:color w:val="002060"/>
                    </w:rPr>
                    <w:t>GIRONE C - 2 Giornata - A</w:t>
                  </w:r>
                </w:p>
              </w:tc>
            </w:tr>
            <w:tr w:rsidR="00237E63" w:rsidRPr="006314BF" w14:paraId="3323D287" w14:textId="77777777" w:rsidTr="00D911F9">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7CD1300" w14:textId="77777777" w:rsidR="00237E63" w:rsidRPr="006314BF" w:rsidRDefault="00237E63" w:rsidP="00D911F9">
                  <w:pPr>
                    <w:pStyle w:val="rowtabella0"/>
                    <w:rPr>
                      <w:color w:val="002060"/>
                    </w:rPr>
                  </w:pPr>
                  <w:r w:rsidRPr="006314BF">
                    <w:rPr>
                      <w:color w:val="002060"/>
                    </w:rPr>
                    <w:t>CALCETTO NUMANA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5EBEE5" w14:textId="77777777" w:rsidR="00237E63" w:rsidRPr="006314BF" w:rsidRDefault="00237E63" w:rsidP="00D911F9">
                  <w:pPr>
                    <w:pStyle w:val="rowtabella0"/>
                    <w:rPr>
                      <w:color w:val="002060"/>
                    </w:rPr>
                  </w:pPr>
                  <w:r w:rsidRPr="006314BF">
                    <w:rPr>
                      <w:color w:val="002060"/>
                    </w:rPr>
                    <w:t>- ACLI VILLA MUSONE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CE0D24" w14:textId="77777777" w:rsidR="00237E63" w:rsidRPr="006314BF" w:rsidRDefault="00237E63" w:rsidP="00D911F9">
                  <w:pPr>
                    <w:pStyle w:val="rowtabella0"/>
                    <w:jc w:val="center"/>
                    <w:rPr>
                      <w:color w:val="002060"/>
                    </w:rPr>
                  </w:pPr>
                  <w:r w:rsidRPr="006314BF">
                    <w:rPr>
                      <w:color w:val="002060"/>
                    </w:rPr>
                    <w:t>4 - 2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DAEF86" w14:textId="77777777" w:rsidR="00237E63" w:rsidRPr="006314BF" w:rsidRDefault="00237E63" w:rsidP="00D911F9">
                  <w:pPr>
                    <w:pStyle w:val="rowtabella0"/>
                    <w:jc w:val="center"/>
                    <w:rPr>
                      <w:color w:val="002060"/>
                    </w:rPr>
                  </w:pPr>
                  <w:r w:rsidRPr="006314BF">
                    <w:rPr>
                      <w:color w:val="002060"/>
                    </w:rPr>
                    <w:t> </w:t>
                  </w:r>
                </w:p>
              </w:tc>
            </w:tr>
          </w:tbl>
          <w:p w14:paraId="00505FA3" w14:textId="77777777" w:rsidR="00237E63" w:rsidRPr="006314BF" w:rsidRDefault="00237E63" w:rsidP="00D911F9">
            <w:pPr>
              <w:rPr>
                <w:color w:val="002060"/>
              </w:rPr>
            </w:pPr>
          </w:p>
        </w:tc>
      </w:tr>
    </w:tbl>
    <w:p w14:paraId="6E5A093A" w14:textId="77777777" w:rsidR="00237E63" w:rsidRPr="006314BF" w:rsidRDefault="00237E63" w:rsidP="00237E63">
      <w:pPr>
        <w:pStyle w:val="breakline"/>
        <w:rPr>
          <w:rFonts w:eastAsiaTheme="minorEastAsia"/>
          <w:color w:val="002060"/>
        </w:rPr>
      </w:pPr>
    </w:p>
    <w:p w14:paraId="0F20D66E" w14:textId="77777777" w:rsidR="00237E63" w:rsidRPr="006314BF" w:rsidRDefault="00237E63" w:rsidP="00237E63">
      <w:pPr>
        <w:pStyle w:val="breakline"/>
        <w:rPr>
          <w:color w:val="002060"/>
        </w:rPr>
      </w:pPr>
    </w:p>
    <w:p w14:paraId="79CF0436" w14:textId="77777777" w:rsidR="00237E63" w:rsidRPr="006314BF" w:rsidRDefault="00237E63" w:rsidP="00237E63">
      <w:pPr>
        <w:pStyle w:val="sottotitolocampionato10"/>
        <w:rPr>
          <w:color w:val="002060"/>
        </w:rPr>
      </w:pPr>
      <w:r w:rsidRPr="006314BF">
        <w:rPr>
          <w:color w:val="002060"/>
        </w:rPr>
        <w:t>RISULTATI UFFICIALI GARE DEL 02/10/2022</w:t>
      </w:r>
    </w:p>
    <w:p w14:paraId="016AC035" w14:textId="77777777" w:rsidR="00237E63" w:rsidRPr="00237E63" w:rsidRDefault="00237E63" w:rsidP="00237E63">
      <w:pPr>
        <w:pStyle w:val="sottotitolocampionato20"/>
        <w:spacing w:before="0" w:beforeAutospacing="0" w:after="0" w:afterAutospacing="0"/>
        <w:rPr>
          <w:rFonts w:ascii="Arial" w:hAnsi="Arial" w:cs="Arial"/>
          <w:color w:val="002060"/>
          <w:sz w:val="20"/>
          <w:szCs w:val="20"/>
        </w:rPr>
      </w:pPr>
      <w:r w:rsidRPr="00237E63">
        <w:rPr>
          <w:rFonts w:ascii="Arial" w:hAnsi="Arial" w:cs="Arial"/>
          <w:color w:val="002060"/>
          <w:sz w:val="20"/>
          <w:szCs w:val="20"/>
        </w:rPr>
        <w:t>Si trascrivono qui di seguito i risultati ufficiali delle gare disputate</w:t>
      </w:r>
    </w:p>
    <w:p w14:paraId="08C668BA" w14:textId="77777777" w:rsidR="00237E63" w:rsidRPr="006314BF" w:rsidRDefault="00237E63" w:rsidP="00237E6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37E63" w:rsidRPr="006314BF" w14:paraId="38F52474" w14:textId="77777777" w:rsidTr="00D911F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37E63" w:rsidRPr="006314BF" w14:paraId="7558CB17" w14:textId="77777777" w:rsidTr="00D911F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C5C2C" w14:textId="77777777" w:rsidR="00237E63" w:rsidRPr="006314BF" w:rsidRDefault="00237E63" w:rsidP="00D911F9">
                  <w:pPr>
                    <w:pStyle w:val="headertabella0"/>
                    <w:rPr>
                      <w:color w:val="002060"/>
                    </w:rPr>
                  </w:pPr>
                  <w:r w:rsidRPr="006314BF">
                    <w:rPr>
                      <w:color w:val="002060"/>
                    </w:rPr>
                    <w:t>GIRONE A - 1 Giornata - R</w:t>
                  </w:r>
                </w:p>
              </w:tc>
            </w:tr>
            <w:tr w:rsidR="00237E63" w:rsidRPr="006314BF" w14:paraId="681505BC" w14:textId="77777777" w:rsidTr="00D911F9">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A7419A7" w14:textId="77777777" w:rsidR="00237E63" w:rsidRPr="006314BF" w:rsidRDefault="00237E63" w:rsidP="00D911F9">
                  <w:pPr>
                    <w:pStyle w:val="rowtabella0"/>
                    <w:rPr>
                      <w:color w:val="002060"/>
                    </w:rPr>
                  </w:pPr>
                  <w:r w:rsidRPr="006314BF">
                    <w:rPr>
                      <w:color w:val="002060"/>
                    </w:rPr>
                    <w:t xml:space="preserve">AUDAX 1970 </w:t>
                  </w:r>
                  <w:proofErr w:type="gramStart"/>
                  <w:r w:rsidRPr="006314BF">
                    <w:rPr>
                      <w:color w:val="002060"/>
                    </w:rPr>
                    <w:t>S.ANGELO</w:t>
                  </w:r>
                  <w:proofErr w:type="gram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0915E1" w14:textId="77777777" w:rsidR="00237E63" w:rsidRPr="006314BF" w:rsidRDefault="00237E63" w:rsidP="00D911F9">
                  <w:pPr>
                    <w:pStyle w:val="rowtabella0"/>
                    <w:rPr>
                      <w:color w:val="002060"/>
                    </w:rPr>
                  </w:pPr>
                  <w:r w:rsidRPr="006314BF">
                    <w:rPr>
                      <w:color w:val="002060"/>
                    </w:rPr>
                    <w:t>- AMICI DEL CENTROSOCIO SP.</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991608" w14:textId="77777777" w:rsidR="00237E63" w:rsidRPr="006314BF" w:rsidRDefault="00237E63" w:rsidP="00D911F9">
                  <w:pPr>
                    <w:pStyle w:val="rowtabella0"/>
                    <w:jc w:val="center"/>
                    <w:rPr>
                      <w:color w:val="002060"/>
                    </w:rPr>
                  </w:pPr>
                  <w:r w:rsidRPr="006314BF">
                    <w:rPr>
                      <w:color w:val="002060"/>
                    </w:rPr>
                    <w:t>2 - 4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EEFAB7" w14:textId="77777777" w:rsidR="00237E63" w:rsidRPr="006314BF" w:rsidRDefault="00237E63" w:rsidP="00D911F9">
                  <w:pPr>
                    <w:pStyle w:val="rowtabella0"/>
                    <w:jc w:val="center"/>
                    <w:rPr>
                      <w:color w:val="002060"/>
                    </w:rPr>
                  </w:pPr>
                  <w:r w:rsidRPr="006314BF">
                    <w:rPr>
                      <w:color w:val="002060"/>
                    </w:rPr>
                    <w:t> </w:t>
                  </w:r>
                </w:p>
              </w:tc>
            </w:tr>
          </w:tbl>
          <w:p w14:paraId="0989F38A" w14:textId="77777777" w:rsidR="00237E63" w:rsidRPr="006314BF" w:rsidRDefault="00237E63" w:rsidP="00D911F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37E63" w:rsidRPr="006314BF" w14:paraId="0B3F12EB" w14:textId="77777777" w:rsidTr="00D911F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509A60" w14:textId="77777777" w:rsidR="00237E63" w:rsidRPr="006314BF" w:rsidRDefault="00237E63" w:rsidP="00D911F9">
                  <w:pPr>
                    <w:pStyle w:val="headertabella0"/>
                    <w:rPr>
                      <w:color w:val="002060"/>
                    </w:rPr>
                  </w:pPr>
                  <w:r w:rsidRPr="006314BF">
                    <w:rPr>
                      <w:color w:val="002060"/>
                    </w:rPr>
                    <w:t>GIRONE B - 1 Giornata - R</w:t>
                  </w:r>
                </w:p>
              </w:tc>
            </w:tr>
            <w:tr w:rsidR="00237E63" w:rsidRPr="006314BF" w14:paraId="785A8200" w14:textId="77777777" w:rsidTr="00D911F9">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DC58423" w14:textId="77777777" w:rsidR="00237E63" w:rsidRPr="006314BF" w:rsidRDefault="00237E63" w:rsidP="00D911F9">
                  <w:pPr>
                    <w:pStyle w:val="rowtabella0"/>
                    <w:rPr>
                      <w:color w:val="002060"/>
                    </w:rPr>
                  </w:pPr>
                  <w:r w:rsidRPr="006314BF">
                    <w:rPr>
                      <w:color w:val="002060"/>
                    </w:rPr>
                    <w:t>(1) DINAMIS 1990</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6AE01E" w14:textId="77777777" w:rsidR="00237E63" w:rsidRPr="006314BF" w:rsidRDefault="00237E63" w:rsidP="00D911F9">
                  <w:pPr>
                    <w:pStyle w:val="rowtabella0"/>
                    <w:rPr>
                      <w:color w:val="002060"/>
                    </w:rPr>
                  </w:pPr>
                  <w:r w:rsidRPr="006314BF">
                    <w:rPr>
                      <w:color w:val="002060"/>
                    </w:rPr>
                    <w:t>- REAL FABRIANO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24E1F3" w14:textId="77777777" w:rsidR="00237E63" w:rsidRPr="006314BF" w:rsidRDefault="00237E63" w:rsidP="00D911F9">
                  <w:pPr>
                    <w:pStyle w:val="rowtabella0"/>
                    <w:jc w:val="center"/>
                    <w:rPr>
                      <w:color w:val="002060"/>
                    </w:rPr>
                  </w:pPr>
                  <w:r w:rsidRPr="006314BF">
                    <w:rPr>
                      <w:color w:val="002060"/>
                    </w:rPr>
                    <w:t>2 - 2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FCF546" w14:textId="77777777" w:rsidR="00237E63" w:rsidRPr="006314BF" w:rsidRDefault="00237E63" w:rsidP="00D911F9">
                  <w:pPr>
                    <w:pStyle w:val="rowtabella0"/>
                    <w:jc w:val="center"/>
                    <w:rPr>
                      <w:color w:val="002060"/>
                    </w:rPr>
                  </w:pPr>
                  <w:r w:rsidRPr="006314BF">
                    <w:rPr>
                      <w:color w:val="002060"/>
                    </w:rPr>
                    <w:t> </w:t>
                  </w:r>
                </w:p>
              </w:tc>
            </w:tr>
            <w:tr w:rsidR="00237E63" w:rsidRPr="006314BF" w14:paraId="2B9E313A" w14:textId="77777777" w:rsidTr="00D911F9">
              <w:tc>
                <w:tcPr>
                  <w:tcW w:w="4700" w:type="dxa"/>
                  <w:gridSpan w:val="4"/>
                  <w:tcBorders>
                    <w:top w:val="nil"/>
                    <w:left w:val="nil"/>
                    <w:bottom w:val="nil"/>
                    <w:right w:val="nil"/>
                  </w:tcBorders>
                  <w:tcMar>
                    <w:top w:w="20" w:type="dxa"/>
                    <w:left w:w="20" w:type="dxa"/>
                    <w:bottom w:w="20" w:type="dxa"/>
                    <w:right w:w="20" w:type="dxa"/>
                  </w:tcMar>
                  <w:vAlign w:val="center"/>
                  <w:hideMark/>
                </w:tcPr>
                <w:p w14:paraId="433A38B4" w14:textId="77777777" w:rsidR="00237E63" w:rsidRPr="006314BF" w:rsidRDefault="00237E63" w:rsidP="00D911F9">
                  <w:pPr>
                    <w:pStyle w:val="rowtabella0"/>
                    <w:rPr>
                      <w:color w:val="002060"/>
                    </w:rPr>
                  </w:pPr>
                  <w:r w:rsidRPr="006314BF">
                    <w:rPr>
                      <w:color w:val="002060"/>
                    </w:rPr>
                    <w:t>(1) - disputata il 01/10/2022</w:t>
                  </w:r>
                </w:p>
              </w:tc>
            </w:tr>
          </w:tbl>
          <w:p w14:paraId="6ED33DC2" w14:textId="77777777" w:rsidR="00237E63" w:rsidRPr="006314BF" w:rsidRDefault="00237E63" w:rsidP="00D911F9">
            <w:pPr>
              <w:rPr>
                <w:color w:val="002060"/>
              </w:rPr>
            </w:pPr>
          </w:p>
        </w:tc>
      </w:tr>
    </w:tbl>
    <w:p w14:paraId="2F843C0D" w14:textId="77777777" w:rsidR="00237E63" w:rsidRPr="006314BF" w:rsidRDefault="00237E63" w:rsidP="00237E6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37E63" w:rsidRPr="006314BF" w14:paraId="78F1CAEE" w14:textId="77777777" w:rsidTr="00D911F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37E63" w:rsidRPr="006314BF" w14:paraId="51DEA108" w14:textId="77777777" w:rsidTr="00D911F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08441" w14:textId="77777777" w:rsidR="00237E63" w:rsidRPr="006314BF" w:rsidRDefault="00237E63" w:rsidP="00D911F9">
                  <w:pPr>
                    <w:pStyle w:val="headertabella0"/>
                    <w:rPr>
                      <w:color w:val="002060"/>
                    </w:rPr>
                  </w:pPr>
                  <w:r w:rsidRPr="006314BF">
                    <w:rPr>
                      <w:color w:val="002060"/>
                    </w:rPr>
                    <w:t>GIRONE D - 1 Giornata - R</w:t>
                  </w:r>
                </w:p>
              </w:tc>
            </w:tr>
            <w:tr w:rsidR="00237E63" w:rsidRPr="006314BF" w14:paraId="4D505BD2" w14:textId="77777777" w:rsidTr="00D911F9">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4D48DA4" w14:textId="77777777" w:rsidR="00237E63" w:rsidRPr="006314BF" w:rsidRDefault="00237E63" w:rsidP="00D911F9">
                  <w:pPr>
                    <w:pStyle w:val="rowtabella0"/>
                    <w:rPr>
                      <w:color w:val="002060"/>
                    </w:rPr>
                  </w:pPr>
                  <w:r w:rsidRPr="006314BF">
                    <w:rPr>
                      <w:color w:val="002060"/>
                    </w:rPr>
                    <w:t>FERMANA FUTSAL 2022</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4AAF55" w14:textId="77777777" w:rsidR="00237E63" w:rsidRPr="006314BF" w:rsidRDefault="00237E63" w:rsidP="00D911F9">
                  <w:pPr>
                    <w:pStyle w:val="rowtabella0"/>
                    <w:rPr>
                      <w:color w:val="002060"/>
                    </w:rPr>
                  </w:pPr>
                  <w:r w:rsidRPr="006314BF">
                    <w:rPr>
                      <w:color w:val="002060"/>
                    </w:rPr>
                    <w:t>- NUOVA JUVENTINA FFC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353927" w14:textId="77777777" w:rsidR="00237E63" w:rsidRPr="006314BF" w:rsidRDefault="00237E63" w:rsidP="00D911F9">
                  <w:pPr>
                    <w:pStyle w:val="rowtabella0"/>
                    <w:jc w:val="center"/>
                    <w:rPr>
                      <w:color w:val="002060"/>
                    </w:rPr>
                  </w:pPr>
                  <w:r w:rsidRPr="006314BF">
                    <w:rPr>
                      <w:color w:val="002060"/>
                    </w:rPr>
                    <w:t>10 - 0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DE6EE1" w14:textId="77777777" w:rsidR="00237E63" w:rsidRPr="006314BF" w:rsidRDefault="00237E63" w:rsidP="00D911F9">
                  <w:pPr>
                    <w:pStyle w:val="rowtabella0"/>
                    <w:jc w:val="center"/>
                    <w:rPr>
                      <w:color w:val="002060"/>
                    </w:rPr>
                  </w:pPr>
                  <w:r w:rsidRPr="006314BF">
                    <w:rPr>
                      <w:color w:val="002060"/>
                    </w:rPr>
                    <w:t> </w:t>
                  </w:r>
                </w:p>
              </w:tc>
            </w:tr>
          </w:tbl>
          <w:p w14:paraId="1EDF55F8" w14:textId="77777777" w:rsidR="00237E63" w:rsidRPr="006314BF" w:rsidRDefault="00237E63" w:rsidP="00D911F9">
            <w:pPr>
              <w:rPr>
                <w:color w:val="002060"/>
              </w:rPr>
            </w:pPr>
          </w:p>
        </w:tc>
      </w:tr>
    </w:tbl>
    <w:p w14:paraId="6F03035F" w14:textId="77777777" w:rsidR="00237E63" w:rsidRPr="006314BF" w:rsidRDefault="00237E63" w:rsidP="00237E63">
      <w:pPr>
        <w:pStyle w:val="breakline"/>
        <w:rPr>
          <w:rFonts w:eastAsiaTheme="minorEastAsia"/>
          <w:color w:val="002060"/>
        </w:rPr>
      </w:pPr>
    </w:p>
    <w:p w14:paraId="61A5378A" w14:textId="77777777" w:rsidR="00237E63" w:rsidRPr="006314BF" w:rsidRDefault="00237E63" w:rsidP="00237E63">
      <w:pPr>
        <w:pStyle w:val="breakline"/>
        <w:rPr>
          <w:color w:val="002060"/>
        </w:rPr>
      </w:pPr>
    </w:p>
    <w:p w14:paraId="1A5095DB" w14:textId="77777777" w:rsidR="00237E63" w:rsidRPr="006314BF" w:rsidRDefault="00237E63" w:rsidP="00237E63">
      <w:pPr>
        <w:pStyle w:val="titoloprinc0"/>
        <w:rPr>
          <w:color w:val="002060"/>
        </w:rPr>
      </w:pPr>
      <w:r w:rsidRPr="006314BF">
        <w:rPr>
          <w:color w:val="002060"/>
        </w:rPr>
        <w:t>GIUDICE SPORTIVO</w:t>
      </w:r>
    </w:p>
    <w:p w14:paraId="2091BB8A" w14:textId="77777777" w:rsidR="00237E63" w:rsidRPr="006314BF" w:rsidRDefault="00237E63" w:rsidP="00237E63">
      <w:pPr>
        <w:pStyle w:val="diffida"/>
        <w:rPr>
          <w:color w:val="002060"/>
        </w:rPr>
      </w:pPr>
      <w:r w:rsidRPr="006314BF">
        <w:rPr>
          <w:color w:val="002060"/>
        </w:rPr>
        <w:t>Il Sostituto Giudice Sportivo Avv. Federica Sorrentino, nella seduta del 05/10/2022, ha adottato le decisioni che di seguito integralmente si riportano:</w:t>
      </w:r>
    </w:p>
    <w:p w14:paraId="11D473D4" w14:textId="77777777" w:rsidR="00237E63" w:rsidRPr="006314BF" w:rsidRDefault="00237E63" w:rsidP="00237E63">
      <w:pPr>
        <w:pStyle w:val="titolo10"/>
        <w:rPr>
          <w:color w:val="002060"/>
        </w:rPr>
      </w:pPr>
      <w:r w:rsidRPr="006314BF">
        <w:rPr>
          <w:color w:val="002060"/>
        </w:rPr>
        <w:t xml:space="preserve">GARE DEL 1/10/2022 </w:t>
      </w:r>
    </w:p>
    <w:p w14:paraId="1E6C4590" w14:textId="77777777" w:rsidR="00237E63" w:rsidRPr="006314BF" w:rsidRDefault="00237E63" w:rsidP="00237E63">
      <w:pPr>
        <w:pStyle w:val="titolo7a"/>
        <w:rPr>
          <w:color w:val="002060"/>
        </w:rPr>
      </w:pPr>
      <w:r w:rsidRPr="006314BF">
        <w:rPr>
          <w:color w:val="002060"/>
        </w:rPr>
        <w:t xml:space="preserve">PROVVEDIMENTI DISCIPLINARI </w:t>
      </w:r>
    </w:p>
    <w:p w14:paraId="3AB56BF8" w14:textId="77777777" w:rsidR="00237E63" w:rsidRPr="006314BF" w:rsidRDefault="00237E63" w:rsidP="00237E63">
      <w:pPr>
        <w:pStyle w:val="titolo7b0"/>
        <w:rPr>
          <w:color w:val="002060"/>
        </w:rPr>
      </w:pPr>
      <w:r w:rsidRPr="006314BF">
        <w:rPr>
          <w:color w:val="002060"/>
        </w:rPr>
        <w:t xml:space="preserve">In base alle risultanze degli atti ufficiali sono state deliberate le seguenti sanzioni disciplinari. </w:t>
      </w:r>
    </w:p>
    <w:p w14:paraId="5CFBEDF2" w14:textId="77777777" w:rsidR="00237E63" w:rsidRPr="006314BF" w:rsidRDefault="00237E63" w:rsidP="00237E63">
      <w:pPr>
        <w:pStyle w:val="titolo30"/>
        <w:rPr>
          <w:color w:val="002060"/>
        </w:rPr>
      </w:pPr>
      <w:r w:rsidRPr="006314BF">
        <w:rPr>
          <w:color w:val="002060"/>
        </w:rPr>
        <w:t xml:space="preserve">ALLENATORI </w:t>
      </w:r>
    </w:p>
    <w:p w14:paraId="47E4497C" w14:textId="77777777" w:rsidR="00237E63" w:rsidRPr="006314BF" w:rsidRDefault="00237E63" w:rsidP="00237E63">
      <w:pPr>
        <w:pStyle w:val="titolo20"/>
        <w:rPr>
          <w:color w:val="002060"/>
        </w:rPr>
      </w:pPr>
      <w:r w:rsidRPr="006314BF">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E63" w:rsidRPr="006314BF" w14:paraId="0E24B7A8" w14:textId="77777777" w:rsidTr="00D911F9">
        <w:tc>
          <w:tcPr>
            <w:tcW w:w="2200" w:type="dxa"/>
            <w:tcMar>
              <w:top w:w="20" w:type="dxa"/>
              <w:left w:w="20" w:type="dxa"/>
              <w:bottom w:w="20" w:type="dxa"/>
              <w:right w:w="20" w:type="dxa"/>
            </w:tcMar>
            <w:vAlign w:val="center"/>
            <w:hideMark/>
          </w:tcPr>
          <w:p w14:paraId="1BE3FB75" w14:textId="77777777" w:rsidR="00237E63" w:rsidRPr="006314BF" w:rsidRDefault="00237E63" w:rsidP="00D911F9">
            <w:pPr>
              <w:pStyle w:val="movimento"/>
              <w:rPr>
                <w:color w:val="002060"/>
              </w:rPr>
            </w:pPr>
            <w:r w:rsidRPr="006314BF">
              <w:rPr>
                <w:color w:val="002060"/>
              </w:rPr>
              <w:t>STRINO GIUSEPPE</w:t>
            </w:r>
          </w:p>
        </w:tc>
        <w:tc>
          <w:tcPr>
            <w:tcW w:w="2200" w:type="dxa"/>
            <w:tcMar>
              <w:top w:w="20" w:type="dxa"/>
              <w:left w:w="20" w:type="dxa"/>
              <w:bottom w:w="20" w:type="dxa"/>
              <w:right w:w="20" w:type="dxa"/>
            </w:tcMar>
            <w:vAlign w:val="center"/>
            <w:hideMark/>
          </w:tcPr>
          <w:p w14:paraId="14327014" w14:textId="77777777" w:rsidR="00237E63" w:rsidRPr="006314BF" w:rsidRDefault="00237E63" w:rsidP="00D911F9">
            <w:pPr>
              <w:pStyle w:val="movimento2"/>
              <w:rPr>
                <w:color w:val="002060"/>
              </w:rPr>
            </w:pPr>
            <w:r w:rsidRPr="006314BF">
              <w:rPr>
                <w:color w:val="002060"/>
              </w:rPr>
              <w:t xml:space="preserve">(REAL FABRIANO) </w:t>
            </w:r>
          </w:p>
        </w:tc>
        <w:tc>
          <w:tcPr>
            <w:tcW w:w="800" w:type="dxa"/>
            <w:tcMar>
              <w:top w:w="20" w:type="dxa"/>
              <w:left w:w="20" w:type="dxa"/>
              <w:bottom w:w="20" w:type="dxa"/>
              <w:right w:w="20" w:type="dxa"/>
            </w:tcMar>
            <w:vAlign w:val="center"/>
            <w:hideMark/>
          </w:tcPr>
          <w:p w14:paraId="6E02680F"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6D5EFB83"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6FE3B85D" w14:textId="77777777" w:rsidR="00237E63" w:rsidRPr="006314BF" w:rsidRDefault="00237E63" w:rsidP="00D911F9">
            <w:pPr>
              <w:pStyle w:val="movimento2"/>
              <w:rPr>
                <w:color w:val="002060"/>
              </w:rPr>
            </w:pPr>
            <w:r w:rsidRPr="006314BF">
              <w:rPr>
                <w:color w:val="002060"/>
              </w:rPr>
              <w:t> </w:t>
            </w:r>
          </w:p>
        </w:tc>
      </w:tr>
    </w:tbl>
    <w:p w14:paraId="31A662DA" w14:textId="77777777" w:rsidR="00237E63" w:rsidRPr="006314BF" w:rsidRDefault="00237E63" w:rsidP="00237E63">
      <w:pPr>
        <w:pStyle w:val="titolo30"/>
        <w:rPr>
          <w:rFonts w:eastAsiaTheme="minorEastAsia"/>
          <w:color w:val="002060"/>
        </w:rPr>
      </w:pPr>
      <w:r w:rsidRPr="006314BF">
        <w:rPr>
          <w:color w:val="002060"/>
        </w:rPr>
        <w:t xml:space="preserve">CALCIATORI NON ESPULSI </w:t>
      </w:r>
    </w:p>
    <w:p w14:paraId="572B0F39" w14:textId="77777777" w:rsidR="00237E63" w:rsidRPr="006314BF" w:rsidRDefault="00237E63" w:rsidP="00237E63">
      <w:pPr>
        <w:pStyle w:val="titolo20"/>
        <w:rPr>
          <w:color w:val="002060"/>
        </w:rPr>
      </w:pPr>
      <w:r w:rsidRPr="006314BF">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E63" w:rsidRPr="006314BF" w14:paraId="11D3168A" w14:textId="77777777" w:rsidTr="00D911F9">
        <w:tc>
          <w:tcPr>
            <w:tcW w:w="2200" w:type="dxa"/>
            <w:tcMar>
              <w:top w:w="20" w:type="dxa"/>
              <w:left w:w="20" w:type="dxa"/>
              <w:bottom w:w="20" w:type="dxa"/>
              <w:right w:w="20" w:type="dxa"/>
            </w:tcMar>
            <w:vAlign w:val="center"/>
            <w:hideMark/>
          </w:tcPr>
          <w:p w14:paraId="29F3E93B" w14:textId="77777777" w:rsidR="00237E63" w:rsidRPr="006314BF" w:rsidRDefault="00237E63" w:rsidP="00D911F9">
            <w:pPr>
              <w:pStyle w:val="movimento"/>
              <w:rPr>
                <w:color w:val="002060"/>
              </w:rPr>
            </w:pPr>
            <w:r w:rsidRPr="006314BF">
              <w:rPr>
                <w:color w:val="002060"/>
              </w:rPr>
              <w:t>GONNELLI EDOARDO</w:t>
            </w:r>
          </w:p>
        </w:tc>
        <w:tc>
          <w:tcPr>
            <w:tcW w:w="2200" w:type="dxa"/>
            <w:tcMar>
              <w:top w:w="20" w:type="dxa"/>
              <w:left w:w="20" w:type="dxa"/>
              <w:bottom w:w="20" w:type="dxa"/>
              <w:right w:w="20" w:type="dxa"/>
            </w:tcMar>
            <w:vAlign w:val="center"/>
            <w:hideMark/>
          </w:tcPr>
          <w:p w14:paraId="0D474904" w14:textId="77777777" w:rsidR="00237E63" w:rsidRPr="006314BF" w:rsidRDefault="00237E63" w:rsidP="00D911F9">
            <w:pPr>
              <w:pStyle w:val="movimento2"/>
              <w:rPr>
                <w:color w:val="002060"/>
              </w:rPr>
            </w:pPr>
            <w:r w:rsidRPr="006314BF">
              <w:rPr>
                <w:color w:val="002060"/>
              </w:rPr>
              <w:t xml:space="preserve">(DINAMIS 1990) </w:t>
            </w:r>
          </w:p>
        </w:tc>
        <w:tc>
          <w:tcPr>
            <w:tcW w:w="800" w:type="dxa"/>
            <w:tcMar>
              <w:top w:w="20" w:type="dxa"/>
              <w:left w:w="20" w:type="dxa"/>
              <w:bottom w:w="20" w:type="dxa"/>
              <w:right w:w="20" w:type="dxa"/>
            </w:tcMar>
            <w:vAlign w:val="center"/>
            <w:hideMark/>
          </w:tcPr>
          <w:p w14:paraId="02C8C3FF"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6B13C12F" w14:textId="77777777" w:rsidR="00237E63" w:rsidRPr="006314BF" w:rsidRDefault="00237E63" w:rsidP="00D911F9">
            <w:pPr>
              <w:pStyle w:val="movimento"/>
              <w:rPr>
                <w:color w:val="002060"/>
              </w:rPr>
            </w:pPr>
            <w:r w:rsidRPr="006314BF">
              <w:rPr>
                <w:color w:val="002060"/>
              </w:rPr>
              <w:t>SARNO ANDREA</w:t>
            </w:r>
          </w:p>
        </w:tc>
        <w:tc>
          <w:tcPr>
            <w:tcW w:w="2200" w:type="dxa"/>
            <w:tcMar>
              <w:top w:w="20" w:type="dxa"/>
              <w:left w:w="20" w:type="dxa"/>
              <w:bottom w:w="20" w:type="dxa"/>
              <w:right w:w="20" w:type="dxa"/>
            </w:tcMar>
            <w:vAlign w:val="center"/>
            <w:hideMark/>
          </w:tcPr>
          <w:p w14:paraId="6FE72714" w14:textId="77777777" w:rsidR="00237E63" w:rsidRPr="006314BF" w:rsidRDefault="00237E63" w:rsidP="00D911F9">
            <w:pPr>
              <w:pStyle w:val="movimento2"/>
              <w:rPr>
                <w:color w:val="002060"/>
              </w:rPr>
            </w:pPr>
            <w:r w:rsidRPr="006314BF">
              <w:rPr>
                <w:color w:val="002060"/>
              </w:rPr>
              <w:t xml:space="preserve">(REAL FABRIANO) </w:t>
            </w:r>
          </w:p>
        </w:tc>
      </w:tr>
    </w:tbl>
    <w:p w14:paraId="6A1471BD" w14:textId="77777777" w:rsidR="00237E63" w:rsidRPr="006314BF" w:rsidRDefault="00237E63" w:rsidP="00237E63">
      <w:pPr>
        <w:pStyle w:val="titolo10"/>
        <w:rPr>
          <w:rFonts w:eastAsiaTheme="minorEastAsia"/>
          <w:color w:val="002060"/>
        </w:rPr>
      </w:pPr>
      <w:r w:rsidRPr="006314BF">
        <w:rPr>
          <w:color w:val="002060"/>
        </w:rPr>
        <w:t xml:space="preserve">GARE DEL 2/10/2022 </w:t>
      </w:r>
    </w:p>
    <w:p w14:paraId="2D5C560C" w14:textId="77777777" w:rsidR="00237E63" w:rsidRPr="006314BF" w:rsidRDefault="00237E63" w:rsidP="00237E63">
      <w:pPr>
        <w:pStyle w:val="titolo7a"/>
        <w:rPr>
          <w:color w:val="002060"/>
        </w:rPr>
      </w:pPr>
      <w:r w:rsidRPr="006314BF">
        <w:rPr>
          <w:color w:val="002060"/>
        </w:rPr>
        <w:t xml:space="preserve">PROVVEDIMENTI DISCIPLINARI </w:t>
      </w:r>
    </w:p>
    <w:p w14:paraId="4A5DE3E6" w14:textId="77777777" w:rsidR="00237E63" w:rsidRPr="006314BF" w:rsidRDefault="00237E63" w:rsidP="00237E63">
      <w:pPr>
        <w:pStyle w:val="titolo7b0"/>
        <w:rPr>
          <w:color w:val="002060"/>
        </w:rPr>
      </w:pPr>
      <w:r w:rsidRPr="006314BF">
        <w:rPr>
          <w:color w:val="002060"/>
        </w:rPr>
        <w:t xml:space="preserve">In base alle risultanze degli atti ufficiali sono state deliberate le seguenti sanzioni disciplinari. </w:t>
      </w:r>
    </w:p>
    <w:p w14:paraId="0EFCCAB8" w14:textId="77777777" w:rsidR="00237E63" w:rsidRPr="006314BF" w:rsidRDefault="00237E63" w:rsidP="00237E63">
      <w:pPr>
        <w:pStyle w:val="titolo30"/>
        <w:rPr>
          <w:color w:val="002060"/>
        </w:rPr>
      </w:pPr>
      <w:r w:rsidRPr="006314BF">
        <w:rPr>
          <w:color w:val="002060"/>
        </w:rPr>
        <w:t xml:space="preserve">ALLENATORI </w:t>
      </w:r>
    </w:p>
    <w:p w14:paraId="12F9B85B" w14:textId="77777777" w:rsidR="00237E63" w:rsidRPr="006314BF" w:rsidRDefault="00237E63" w:rsidP="00237E63">
      <w:pPr>
        <w:pStyle w:val="titolo20"/>
        <w:rPr>
          <w:color w:val="002060"/>
        </w:rPr>
      </w:pPr>
      <w:r w:rsidRPr="006314BF">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E63" w:rsidRPr="006314BF" w14:paraId="69768D3C" w14:textId="77777777" w:rsidTr="00D911F9">
        <w:tc>
          <w:tcPr>
            <w:tcW w:w="2200" w:type="dxa"/>
            <w:tcMar>
              <w:top w:w="20" w:type="dxa"/>
              <w:left w:w="20" w:type="dxa"/>
              <w:bottom w:w="20" w:type="dxa"/>
              <w:right w:w="20" w:type="dxa"/>
            </w:tcMar>
            <w:vAlign w:val="center"/>
            <w:hideMark/>
          </w:tcPr>
          <w:p w14:paraId="112247CA" w14:textId="77777777" w:rsidR="00237E63" w:rsidRPr="006314BF" w:rsidRDefault="00237E63" w:rsidP="00D911F9">
            <w:pPr>
              <w:pStyle w:val="movimento"/>
              <w:rPr>
                <w:color w:val="002060"/>
              </w:rPr>
            </w:pPr>
            <w:r w:rsidRPr="006314BF">
              <w:rPr>
                <w:color w:val="002060"/>
              </w:rPr>
              <w:t>PURGATORI LORENZO</w:t>
            </w:r>
          </w:p>
        </w:tc>
        <w:tc>
          <w:tcPr>
            <w:tcW w:w="2200" w:type="dxa"/>
            <w:tcMar>
              <w:top w:w="20" w:type="dxa"/>
              <w:left w:w="20" w:type="dxa"/>
              <w:bottom w:w="20" w:type="dxa"/>
              <w:right w:w="20" w:type="dxa"/>
            </w:tcMar>
            <w:vAlign w:val="center"/>
            <w:hideMark/>
          </w:tcPr>
          <w:p w14:paraId="6B28C3DB" w14:textId="77777777" w:rsidR="00237E63" w:rsidRPr="006314BF" w:rsidRDefault="00237E63" w:rsidP="00D911F9">
            <w:pPr>
              <w:pStyle w:val="movimento2"/>
              <w:rPr>
                <w:color w:val="002060"/>
              </w:rPr>
            </w:pPr>
            <w:r w:rsidRPr="006314BF">
              <w:rPr>
                <w:color w:val="002060"/>
              </w:rPr>
              <w:t xml:space="preserve">(AUDAX 1970 </w:t>
            </w:r>
            <w:proofErr w:type="gramStart"/>
            <w:r w:rsidRPr="006314BF">
              <w:rPr>
                <w:color w:val="002060"/>
              </w:rPr>
              <w:t>S.ANGELO</w:t>
            </w:r>
            <w:proofErr w:type="gramEnd"/>
            <w:r w:rsidRPr="006314BF">
              <w:rPr>
                <w:color w:val="002060"/>
              </w:rPr>
              <w:t xml:space="preserve">) </w:t>
            </w:r>
          </w:p>
        </w:tc>
        <w:tc>
          <w:tcPr>
            <w:tcW w:w="800" w:type="dxa"/>
            <w:tcMar>
              <w:top w:w="20" w:type="dxa"/>
              <w:left w:w="20" w:type="dxa"/>
              <w:bottom w:w="20" w:type="dxa"/>
              <w:right w:w="20" w:type="dxa"/>
            </w:tcMar>
            <w:vAlign w:val="center"/>
            <w:hideMark/>
          </w:tcPr>
          <w:p w14:paraId="15EEA099"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7E93C0C1"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0556AEA4" w14:textId="77777777" w:rsidR="00237E63" w:rsidRPr="006314BF" w:rsidRDefault="00237E63" w:rsidP="00D911F9">
            <w:pPr>
              <w:pStyle w:val="movimento2"/>
              <w:rPr>
                <w:color w:val="002060"/>
              </w:rPr>
            </w:pPr>
            <w:r w:rsidRPr="006314BF">
              <w:rPr>
                <w:color w:val="002060"/>
              </w:rPr>
              <w:t> </w:t>
            </w:r>
          </w:p>
        </w:tc>
      </w:tr>
    </w:tbl>
    <w:p w14:paraId="041537D4" w14:textId="77777777" w:rsidR="00237E63" w:rsidRPr="006314BF" w:rsidRDefault="00237E63" w:rsidP="00237E63">
      <w:pPr>
        <w:pStyle w:val="titolo30"/>
        <w:rPr>
          <w:rFonts w:eastAsiaTheme="minorEastAsia"/>
          <w:color w:val="002060"/>
        </w:rPr>
      </w:pPr>
      <w:r w:rsidRPr="006314BF">
        <w:rPr>
          <w:color w:val="002060"/>
        </w:rPr>
        <w:t xml:space="preserve">CALCIATORI NON ESPULSI </w:t>
      </w:r>
    </w:p>
    <w:p w14:paraId="3D0B6B40" w14:textId="77777777" w:rsidR="00237E63" w:rsidRPr="006314BF" w:rsidRDefault="00237E63" w:rsidP="00237E63">
      <w:pPr>
        <w:pStyle w:val="titolo20"/>
        <w:rPr>
          <w:color w:val="002060"/>
        </w:rPr>
      </w:pPr>
      <w:r w:rsidRPr="006314BF">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E63" w:rsidRPr="006314BF" w14:paraId="66E5D8A7" w14:textId="77777777" w:rsidTr="00D911F9">
        <w:tc>
          <w:tcPr>
            <w:tcW w:w="2200" w:type="dxa"/>
            <w:tcMar>
              <w:top w:w="20" w:type="dxa"/>
              <w:left w:w="20" w:type="dxa"/>
              <w:bottom w:w="20" w:type="dxa"/>
              <w:right w:w="20" w:type="dxa"/>
            </w:tcMar>
            <w:vAlign w:val="center"/>
            <w:hideMark/>
          </w:tcPr>
          <w:p w14:paraId="7A1E48AB" w14:textId="77777777" w:rsidR="00237E63" w:rsidRPr="006314BF" w:rsidRDefault="00237E63" w:rsidP="00D911F9">
            <w:pPr>
              <w:pStyle w:val="movimento"/>
              <w:rPr>
                <w:color w:val="002060"/>
              </w:rPr>
            </w:pPr>
            <w:r w:rsidRPr="006314BF">
              <w:rPr>
                <w:color w:val="002060"/>
              </w:rPr>
              <w:t>FORTUNATO GIACINTO KAROL</w:t>
            </w:r>
          </w:p>
        </w:tc>
        <w:tc>
          <w:tcPr>
            <w:tcW w:w="2200" w:type="dxa"/>
            <w:tcMar>
              <w:top w:w="20" w:type="dxa"/>
              <w:left w:w="20" w:type="dxa"/>
              <w:bottom w:w="20" w:type="dxa"/>
              <w:right w:w="20" w:type="dxa"/>
            </w:tcMar>
            <w:vAlign w:val="center"/>
            <w:hideMark/>
          </w:tcPr>
          <w:p w14:paraId="76D6C0D4" w14:textId="77777777" w:rsidR="00237E63" w:rsidRPr="006314BF" w:rsidRDefault="00237E63" w:rsidP="00D911F9">
            <w:pPr>
              <w:pStyle w:val="movimento2"/>
              <w:rPr>
                <w:color w:val="002060"/>
              </w:rPr>
            </w:pPr>
            <w:r w:rsidRPr="006314BF">
              <w:rPr>
                <w:color w:val="002060"/>
              </w:rPr>
              <w:t xml:space="preserve">(ACLI VILLA MUSONE) </w:t>
            </w:r>
          </w:p>
        </w:tc>
        <w:tc>
          <w:tcPr>
            <w:tcW w:w="800" w:type="dxa"/>
            <w:tcMar>
              <w:top w:w="20" w:type="dxa"/>
              <w:left w:w="20" w:type="dxa"/>
              <w:bottom w:w="20" w:type="dxa"/>
              <w:right w:w="20" w:type="dxa"/>
            </w:tcMar>
            <w:vAlign w:val="center"/>
            <w:hideMark/>
          </w:tcPr>
          <w:p w14:paraId="27B076D5"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37CB9FEC"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19C2F2B5" w14:textId="77777777" w:rsidR="00237E63" w:rsidRPr="006314BF" w:rsidRDefault="00237E63" w:rsidP="00D911F9">
            <w:pPr>
              <w:pStyle w:val="movimento2"/>
              <w:rPr>
                <w:color w:val="002060"/>
              </w:rPr>
            </w:pPr>
            <w:r w:rsidRPr="006314BF">
              <w:rPr>
                <w:color w:val="002060"/>
              </w:rPr>
              <w:t> </w:t>
            </w:r>
          </w:p>
        </w:tc>
      </w:tr>
    </w:tbl>
    <w:p w14:paraId="1AB562C6" w14:textId="77777777" w:rsidR="00237E63" w:rsidRPr="006314BF" w:rsidRDefault="00237E63" w:rsidP="00237E63">
      <w:pPr>
        <w:pStyle w:val="titolo20"/>
        <w:rPr>
          <w:rFonts w:eastAsiaTheme="minorEastAsia"/>
          <w:color w:val="002060"/>
        </w:rPr>
      </w:pPr>
      <w:r w:rsidRPr="006314BF">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E63" w:rsidRPr="006314BF" w14:paraId="1117222E" w14:textId="77777777" w:rsidTr="00D911F9">
        <w:tc>
          <w:tcPr>
            <w:tcW w:w="2200" w:type="dxa"/>
            <w:tcMar>
              <w:top w:w="20" w:type="dxa"/>
              <w:left w:w="20" w:type="dxa"/>
              <w:bottom w:w="20" w:type="dxa"/>
              <w:right w:w="20" w:type="dxa"/>
            </w:tcMar>
            <w:vAlign w:val="center"/>
            <w:hideMark/>
          </w:tcPr>
          <w:p w14:paraId="3B9B132E" w14:textId="77777777" w:rsidR="00237E63" w:rsidRPr="006314BF" w:rsidRDefault="00237E63" w:rsidP="00D911F9">
            <w:pPr>
              <w:pStyle w:val="movimento"/>
              <w:rPr>
                <w:color w:val="002060"/>
              </w:rPr>
            </w:pPr>
            <w:r w:rsidRPr="006314BF">
              <w:rPr>
                <w:color w:val="002060"/>
              </w:rPr>
              <w:lastRenderedPageBreak/>
              <w:t>MESBAH UDDIN SHANTO</w:t>
            </w:r>
          </w:p>
        </w:tc>
        <w:tc>
          <w:tcPr>
            <w:tcW w:w="2200" w:type="dxa"/>
            <w:tcMar>
              <w:top w:w="20" w:type="dxa"/>
              <w:left w:w="20" w:type="dxa"/>
              <w:bottom w:w="20" w:type="dxa"/>
              <w:right w:w="20" w:type="dxa"/>
            </w:tcMar>
            <w:vAlign w:val="center"/>
            <w:hideMark/>
          </w:tcPr>
          <w:p w14:paraId="473BAFF7" w14:textId="77777777" w:rsidR="00237E63" w:rsidRPr="006314BF" w:rsidRDefault="00237E63" w:rsidP="00D911F9">
            <w:pPr>
              <w:pStyle w:val="movimento2"/>
              <w:rPr>
                <w:color w:val="002060"/>
              </w:rPr>
            </w:pPr>
            <w:r w:rsidRPr="006314BF">
              <w:rPr>
                <w:color w:val="002060"/>
              </w:rPr>
              <w:t xml:space="preserve">(ACLI VILLA MUSONE) </w:t>
            </w:r>
          </w:p>
        </w:tc>
        <w:tc>
          <w:tcPr>
            <w:tcW w:w="800" w:type="dxa"/>
            <w:tcMar>
              <w:top w:w="20" w:type="dxa"/>
              <w:left w:w="20" w:type="dxa"/>
              <w:bottom w:w="20" w:type="dxa"/>
              <w:right w:w="20" w:type="dxa"/>
            </w:tcMar>
            <w:vAlign w:val="center"/>
            <w:hideMark/>
          </w:tcPr>
          <w:p w14:paraId="57DA71EB"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72512061" w14:textId="77777777" w:rsidR="00237E63" w:rsidRPr="006314BF" w:rsidRDefault="00237E63" w:rsidP="00D911F9">
            <w:pPr>
              <w:pStyle w:val="movimento"/>
              <w:rPr>
                <w:color w:val="002060"/>
              </w:rPr>
            </w:pPr>
            <w:r w:rsidRPr="006314BF">
              <w:rPr>
                <w:color w:val="002060"/>
              </w:rPr>
              <w:t>POLVERARI TOMMASO</w:t>
            </w:r>
          </w:p>
        </w:tc>
        <w:tc>
          <w:tcPr>
            <w:tcW w:w="2200" w:type="dxa"/>
            <w:tcMar>
              <w:top w:w="20" w:type="dxa"/>
              <w:left w:w="20" w:type="dxa"/>
              <w:bottom w:w="20" w:type="dxa"/>
              <w:right w:w="20" w:type="dxa"/>
            </w:tcMar>
            <w:vAlign w:val="center"/>
            <w:hideMark/>
          </w:tcPr>
          <w:p w14:paraId="2D542B8A" w14:textId="77777777" w:rsidR="00237E63" w:rsidRPr="006314BF" w:rsidRDefault="00237E63" w:rsidP="00D911F9">
            <w:pPr>
              <w:pStyle w:val="movimento2"/>
              <w:rPr>
                <w:color w:val="002060"/>
              </w:rPr>
            </w:pPr>
            <w:r w:rsidRPr="006314BF">
              <w:rPr>
                <w:color w:val="002060"/>
              </w:rPr>
              <w:t xml:space="preserve">(AMICI DEL CENTROSOCIO SP.) </w:t>
            </w:r>
          </w:p>
        </w:tc>
      </w:tr>
      <w:tr w:rsidR="00237E63" w:rsidRPr="006314BF" w14:paraId="0CED1CD4" w14:textId="77777777" w:rsidTr="00D911F9">
        <w:tc>
          <w:tcPr>
            <w:tcW w:w="2200" w:type="dxa"/>
            <w:tcMar>
              <w:top w:w="20" w:type="dxa"/>
              <w:left w:w="20" w:type="dxa"/>
              <w:bottom w:w="20" w:type="dxa"/>
              <w:right w:w="20" w:type="dxa"/>
            </w:tcMar>
            <w:vAlign w:val="center"/>
            <w:hideMark/>
          </w:tcPr>
          <w:p w14:paraId="3F86F868" w14:textId="77777777" w:rsidR="00237E63" w:rsidRPr="006314BF" w:rsidRDefault="00237E63" w:rsidP="00D911F9">
            <w:pPr>
              <w:pStyle w:val="movimento"/>
              <w:rPr>
                <w:color w:val="002060"/>
              </w:rPr>
            </w:pPr>
            <w:r w:rsidRPr="006314BF">
              <w:rPr>
                <w:color w:val="002060"/>
              </w:rPr>
              <w:t>MARTA ANTONIO</w:t>
            </w:r>
          </w:p>
        </w:tc>
        <w:tc>
          <w:tcPr>
            <w:tcW w:w="2200" w:type="dxa"/>
            <w:tcMar>
              <w:top w:w="20" w:type="dxa"/>
              <w:left w:w="20" w:type="dxa"/>
              <w:bottom w:w="20" w:type="dxa"/>
              <w:right w:w="20" w:type="dxa"/>
            </w:tcMar>
            <w:vAlign w:val="center"/>
            <w:hideMark/>
          </w:tcPr>
          <w:p w14:paraId="37F48260" w14:textId="77777777" w:rsidR="00237E63" w:rsidRPr="006314BF" w:rsidRDefault="00237E63" w:rsidP="00D911F9">
            <w:pPr>
              <w:pStyle w:val="movimento2"/>
              <w:rPr>
                <w:color w:val="002060"/>
              </w:rPr>
            </w:pPr>
            <w:r w:rsidRPr="006314BF">
              <w:rPr>
                <w:color w:val="002060"/>
              </w:rPr>
              <w:t xml:space="preserve">(AUDAX 1970 </w:t>
            </w:r>
            <w:proofErr w:type="gramStart"/>
            <w:r w:rsidRPr="006314BF">
              <w:rPr>
                <w:color w:val="002060"/>
              </w:rPr>
              <w:t>S.ANGELO</w:t>
            </w:r>
            <w:proofErr w:type="gramEnd"/>
            <w:r w:rsidRPr="006314BF">
              <w:rPr>
                <w:color w:val="002060"/>
              </w:rPr>
              <w:t xml:space="preserve">) </w:t>
            </w:r>
          </w:p>
        </w:tc>
        <w:tc>
          <w:tcPr>
            <w:tcW w:w="800" w:type="dxa"/>
            <w:tcMar>
              <w:top w:w="20" w:type="dxa"/>
              <w:left w:w="20" w:type="dxa"/>
              <w:bottom w:w="20" w:type="dxa"/>
              <w:right w:w="20" w:type="dxa"/>
            </w:tcMar>
            <w:vAlign w:val="center"/>
            <w:hideMark/>
          </w:tcPr>
          <w:p w14:paraId="3A3A797D"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7053775D"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4D172B83" w14:textId="77777777" w:rsidR="00237E63" w:rsidRPr="006314BF" w:rsidRDefault="00237E63" w:rsidP="00D911F9">
            <w:pPr>
              <w:pStyle w:val="movimento2"/>
              <w:rPr>
                <w:color w:val="002060"/>
              </w:rPr>
            </w:pPr>
            <w:r w:rsidRPr="006314BF">
              <w:rPr>
                <w:color w:val="002060"/>
              </w:rPr>
              <w:t> </w:t>
            </w:r>
          </w:p>
        </w:tc>
      </w:tr>
    </w:tbl>
    <w:p w14:paraId="7F77BB7E" w14:textId="77777777" w:rsidR="00237E63" w:rsidRDefault="00237E63" w:rsidP="00237E63">
      <w:pPr>
        <w:pStyle w:val="breakline"/>
        <w:rPr>
          <w:color w:val="002060"/>
        </w:rPr>
      </w:pPr>
    </w:p>
    <w:p w14:paraId="2F60BFBE" w14:textId="77777777" w:rsidR="00237E63" w:rsidRPr="00CF3780" w:rsidRDefault="00237E63" w:rsidP="00237E63">
      <w:pPr>
        <w:ind w:left="4956"/>
        <w:rPr>
          <w:rFonts w:ascii="Arial" w:hAnsi="Arial" w:cs="Arial"/>
          <w:noProof/>
          <w:color w:val="002060"/>
          <w:sz w:val="22"/>
          <w:szCs w:val="22"/>
        </w:rPr>
      </w:pPr>
      <w:r w:rsidRPr="00CF3780">
        <w:rPr>
          <w:rFonts w:ascii="Arial" w:hAnsi="Arial" w:cs="Arial"/>
          <w:noProof/>
          <w:color w:val="002060"/>
          <w:sz w:val="22"/>
          <w:szCs w:val="22"/>
        </w:rPr>
        <w:t>F.to IL SOSTITUTO GIUDICE SPORTIVO      </w:t>
      </w:r>
    </w:p>
    <w:p w14:paraId="2DA8B650" w14:textId="77777777" w:rsidR="00237E63" w:rsidRPr="00CF3780" w:rsidRDefault="00237E63" w:rsidP="00237E63">
      <w:pPr>
        <w:pStyle w:val="breakline"/>
        <w:rPr>
          <w:rFonts w:ascii="Arial" w:hAnsi="Arial" w:cs="Arial"/>
          <w:noProof/>
          <w:color w:val="002060"/>
          <w:sz w:val="22"/>
          <w:szCs w:val="22"/>
        </w:rPr>
      </w:pPr>
      <w:r w:rsidRPr="00CF3780">
        <w:rPr>
          <w:rFonts w:ascii="Arial" w:hAnsi="Arial" w:cs="Arial"/>
          <w:noProof/>
          <w:color w:val="002060"/>
          <w:sz w:val="22"/>
          <w:szCs w:val="22"/>
        </w:rPr>
        <w:t xml:space="preserve"> </w:t>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t xml:space="preserve">   </w:t>
      </w:r>
      <w:r w:rsidRPr="00CF3780">
        <w:rPr>
          <w:rFonts w:ascii="Arial" w:hAnsi="Arial" w:cs="Arial"/>
          <w:noProof/>
          <w:color w:val="002060"/>
          <w:sz w:val="22"/>
          <w:szCs w:val="22"/>
        </w:rPr>
        <w:tab/>
        <w:t xml:space="preserve">                Federica Sorrentino</w:t>
      </w:r>
    </w:p>
    <w:p w14:paraId="3C66F02E" w14:textId="77777777" w:rsidR="00237E63" w:rsidRDefault="00237E63" w:rsidP="00237E63">
      <w:pPr>
        <w:pStyle w:val="breakline"/>
        <w:rPr>
          <w:color w:val="002060"/>
        </w:rPr>
      </w:pPr>
    </w:p>
    <w:p w14:paraId="5418FBBD" w14:textId="77777777" w:rsidR="00237E63" w:rsidRPr="006314BF" w:rsidRDefault="00237E63" w:rsidP="00237E63">
      <w:pPr>
        <w:pStyle w:val="titoloprinc0"/>
        <w:rPr>
          <w:color w:val="002060"/>
        </w:rPr>
      </w:pPr>
      <w:r w:rsidRPr="006314BF">
        <w:rPr>
          <w:color w:val="002060"/>
        </w:rPr>
        <w:t>PROGRAMMA GARE</w:t>
      </w:r>
    </w:p>
    <w:p w14:paraId="5D7E5222" w14:textId="77777777" w:rsidR="00237E63" w:rsidRDefault="00237E63" w:rsidP="00237E63">
      <w:pPr>
        <w:pStyle w:val="breakline"/>
        <w:rPr>
          <w:color w:val="002060"/>
        </w:rPr>
      </w:pPr>
    </w:p>
    <w:p w14:paraId="5221BF56" w14:textId="77777777" w:rsidR="00237E63" w:rsidRPr="00A30B84" w:rsidRDefault="00237E63" w:rsidP="00237E63">
      <w:pPr>
        <w:pStyle w:val="sottotitolocampionato10"/>
        <w:rPr>
          <w:color w:val="002060"/>
        </w:rPr>
      </w:pPr>
      <w:r w:rsidRPr="00A30B84">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37E63" w:rsidRPr="00A30B84" w14:paraId="2FB86DA8" w14:textId="77777777" w:rsidTr="00D911F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6300A" w14:textId="77777777" w:rsidR="00237E63" w:rsidRPr="00A30B84" w:rsidRDefault="00237E63" w:rsidP="00D911F9">
            <w:pPr>
              <w:pStyle w:val="headertabella0"/>
              <w:rPr>
                <w:color w:val="002060"/>
              </w:rPr>
            </w:pPr>
            <w:r w:rsidRPr="00A30B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DDBC1" w14:textId="77777777" w:rsidR="00237E63" w:rsidRPr="00A30B84" w:rsidRDefault="00237E63" w:rsidP="00D911F9">
            <w:pPr>
              <w:pStyle w:val="headertabella0"/>
              <w:rPr>
                <w:color w:val="002060"/>
              </w:rPr>
            </w:pPr>
            <w:r w:rsidRPr="00A30B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45926" w14:textId="77777777" w:rsidR="00237E63" w:rsidRPr="00A30B84" w:rsidRDefault="00237E63" w:rsidP="00D911F9">
            <w:pPr>
              <w:pStyle w:val="headertabella0"/>
              <w:rPr>
                <w:color w:val="002060"/>
              </w:rPr>
            </w:pPr>
            <w:r w:rsidRPr="00A30B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CDF13" w14:textId="77777777" w:rsidR="00237E63" w:rsidRPr="00A30B84" w:rsidRDefault="00237E63" w:rsidP="00D911F9">
            <w:pPr>
              <w:pStyle w:val="headertabella0"/>
              <w:rPr>
                <w:color w:val="002060"/>
              </w:rPr>
            </w:pPr>
            <w:r w:rsidRPr="00A30B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68E54" w14:textId="77777777" w:rsidR="00237E63" w:rsidRPr="00A30B84" w:rsidRDefault="00237E63" w:rsidP="00D911F9">
            <w:pPr>
              <w:pStyle w:val="headertabella0"/>
              <w:rPr>
                <w:color w:val="002060"/>
              </w:rPr>
            </w:pPr>
            <w:r w:rsidRPr="00A30B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F0FB9" w14:textId="77777777" w:rsidR="00237E63" w:rsidRPr="00A30B84" w:rsidRDefault="00237E63" w:rsidP="00D911F9">
            <w:pPr>
              <w:pStyle w:val="headertabella0"/>
              <w:rPr>
                <w:color w:val="002060"/>
              </w:rPr>
            </w:pPr>
            <w:r w:rsidRPr="00A30B8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AF291" w14:textId="77777777" w:rsidR="00237E63" w:rsidRPr="00A30B84" w:rsidRDefault="00237E63" w:rsidP="00D911F9">
            <w:pPr>
              <w:pStyle w:val="headertabella0"/>
              <w:rPr>
                <w:color w:val="002060"/>
              </w:rPr>
            </w:pPr>
            <w:r w:rsidRPr="00A30B84">
              <w:rPr>
                <w:color w:val="002060"/>
              </w:rPr>
              <w:t>Indirizzo Impianto</w:t>
            </w:r>
          </w:p>
        </w:tc>
      </w:tr>
      <w:tr w:rsidR="00237E63" w:rsidRPr="00A30B84" w14:paraId="1EEEC760" w14:textId="77777777" w:rsidTr="00D911F9">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1539CB9" w14:textId="77777777" w:rsidR="00237E63" w:rsidRPr="00A30B84" w:rsidRDefault="00237E63" w:rsidP="00D911F9">
            <w:pPr>
              <w:pStyle w:val="rowtabella0"/>
              <w:rPr>
                <w:color w:val="002060"/>
              </w:rPr>
            </w:pPr>
            <w:r w:rsidRPr="00A30B84">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B0451E" w14:textId="77777777" w:rsidR="00237E63" w:rsidRPr="00A30B84" w:rsidRDefault="00237E63" w:rsidP="00D911F9">
            <w:pPr>
              <w:pStyle w:val="rowtabella0"/>
              <w:rPr>
                <w:color w:val="002060"/>
              </w:rPr>
            </w:pPr>
            <w:r w:rsidRPr="00A30B84">
              <w:rPr>
                <w:color w:val="002060"/>
              </w:rPr>
              <w:t>CALCETTO NUMANA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58568D" w14:textId="77777777" w:rsidR="00237E63" w:rsidRPr="00A30B84" w:rsidRDefault="00237E63" w:rsidP="00D911F9">
            <w:pPr>
              <w:pStyle w:val="rowtabella0"/>
              <w:jc w:val="center"/>
              <w:rPr>
                <w:color w:val="002060"/>
              </w:rPr>
            </w:pPr>
            <w:r w:rsidRPr="00A30B8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FD6A70" w14:textId="77777777" w:rsidR="00237E63" w:rsidRPr="00A30B84" w:rsidRDefault="00237E63" w:rsidP="00D911F9">
            <w:pPr>
              <w:pStyle w:val="rowtabella0"/>
              <w:rPr>
                <w:color w:val="002060"/>
              </w:rPr>
            </w:pPr>
            <w:r w:rsidRPr="00A30B84">
              <w:rPr>
                <w:color w:val="002060"/>
              </w:rPr>
              <w:t>12/10/2022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E93768" w14:textId="77777777" w:rsidR="00237E63" w:rsidRPr="00A30B84" w:rsidRDefault="00237E63" w:rsidP="00D911F9">
            <w:pPr>
              <w:pStyle w:val="rowtabella0"/>
              <w:rPr>
                <w:color w:val="002060"/>
              </w:rPr>
            </w:pPr>
            <w:r w:rsidRPr="00A30B84">
              <w:rPr>
                <w:color w:val="002060"/>
              </w:rPr>
              <w:t>5255 PALLONE GEODETICO "CIOMMEI"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FF8032" w14:textId="77777777" w:rsidR="00237E63" w:rsidRPr="00A30B84" w:rsidRDefault="00237E63" w:rsidP="00D911F9">
            <w:pPr>
              <w:pStyle w:val="rowtabella0"/>
              <w:rPr>
                <w:color w:val="002060"/>
              </w:rPr>
            </w:pPr>
            <w:r w:rsidRPr="00A30B84">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E6022F" w14:textId="77777777" w:rsidR="00237E63" w:rsidRPr="00A30B84" w:rsidRDefault="00237E63" w:rsidP="00D911F9">
            <w:pPr>
              <w:pStyle w:val="rowtabella0"/>
              <w:rPr>
                <w:color w:val="002060"/>
              </w:rPr>
            </w:pPr>
            <w:r w:rsidRPr="00A30B84">
              <w:rPr>
                <w:color w:val="002060"/>
              </w:rPr>
              <w:t>VIA WEBER - ZONA STICCHI</w:t>
            </w:r>
          </w:p>
        </w:tc>
      </w:tr>
    </w:tbl>
    <w:p w14:paraId="496382EB" w14:textId="77777777" w:rsidR="00237E63" w:rsidRPr="006314BF" w:rsidRDefault="00237E63" w:rsidP="00237E63">
      <w:pPr>
        <w:pStyle w:val="breakline"/>
        <w:rPr>
          <w:color w:val="002060"/>
        </w:rPr>
      </w:pPr>
    </w:p>
    <w:p w14:paraId="09A2516F" w14:textId="77777777" w:rsidR="00237E63" w:rsidRPr="006314BF" w:rsidRDefault="00237E63" w:rsidP="00237E63">
      <w:pPr>
        <w:pStyle w:val="titolocampionato0"/>
        <w:shd w:val="clear" w:color="auto" w:fill="CCCCCC"/>
        <w:spacing w:before="80" w:after="40"/>
        <w:rPr>
          <w:color w:val="002060"/>
        </w:rPr>
      </w:pPr>
      <w:r w:rsidRPr="006314BF">
        <w:rPr>
          <w:color w:val="002060"/>
        </w:rPr>
        <w:t xml:space="preserve">COPPA MARCHE </w:t>
      </w:r>
      <w:r>
        <w:rPr>
          <w:color w:val="002060"/>
        </w:rPr>
        <w:t>UNDER 17</w:t>
      </w:r>
      <w:r w:rsidRPr="006314BF">
        <w:rPr>
          <w:color w:val="002060"/>
        </w:rPr>
        <w:t xml:space="preserve"> CALCIO A5</w:t>
      </w:r>
    </w:p>
    <w:p w14:paraId="331ABD8E" w14:textId="77777777" w:rsidR="00237E63" w:rsidRPr="006314BF" w:rsidRDefault="00237E63" w:rsidP="00237E63">
      <w:pPr>
        <w:pStyle w:val="titoloprinc0"/>
        <w:rPr>
          <w:color w:val="002060"/>
        </w:rPr>
      </w:pPr>
      <w:r w:rsidRPr="006314BF">
        <w:rPr>
          <w:color w:val="002060"/>
        </w:rPr>
        <w:t>RISULTATI</w:t>
      </w:r>
    </w:p>
    <w:p w14:paraId="23E6CD33" w14:textId="77777777" w:rsidR="00237E63" w:rsidRPr="006314BF" w:rsidRDefault="00237E63" w:rsidP="00237E63">
      <w:pPr>
        <w:pStyle w:val="breakline"/>
        <w:rPr>
          <w:color w:val="002060"/>
        </w:rPr>
      </w:pPr>
    </w:p>
    <w:p w14:paraId="685AE47B" w14:textId="77777777" w:rsidR="00237E63" w:rsidRPr="006314BF" w:rsidRDefault="00237E63" w:rsidP="00237E63">
      <w:pPr>
        <w:pStyle w:val="sottotitolocampionato10"/>
        <w:rPr>
          <w:color w:val="002060"/>
        </w:rPr>
      </w:pPr>
      <w:r w:rsidRPr="006314BF">
        <w:rPr>
          <w:color w:val="002060"/>
        </w:rPr>
        <w:t>RISULTATI UFFICIALI GARE DEL 01/10/2022</w:t>
      </w:r>
    </w:p>
    <w:p w14:paraId="775C6194" w14:textId="77777777" w:rsidR="00237E63" w:rsidRPr="00237E63" w:rsidRDefault="00237E63" w:rsidP="00237E63">
      <w:pPr>
        <w:pStyle w:val="sottotitolocampionato20"/>
        <w:spacing w:before="0" w:beforeAutospacing="0" w:after="0" w:afterAutospacing="0"/>
        <w:rPr>
          <w:rFonts w:ascii="Arial" w:hAnsi="Arial" w:cs="Arial"/>
          <w:color w:val="002060"/>
          <w:sz w:val="20"/>
          <w:szCs w:val="20"/>
        </w:rPr>
      </w:pPr>
      <w:r w:rsidRPr="00237E63">
        <w:rPr>
          <w:rFonts w:ascii="Arial" w:hAnsi="Arial" w:cs="Arial"/>
          <w:color w:val="002060"/>
          <w:sz w:val="20"/>
          <w:szCs w:val="20"/>
        </w:rPr>
        <w:t>Si trascrivono qui di seguito i risultati ufficiali delle gare disputate</w:t>
      </w:r>
    </w:p>
    <w:p w14:paraId="45B2EF3B" w14:textId="77777777" w:rsidR="00237E63" w:rsidRPr="006314BF" w:rsidRDefault="00237E63" w:rsidP="00237E6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37E63" w:rsidRPr="006314BF" w14:paraId="674691AE" w14:textId="77777777" w:rsidTr="00D911F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37E63" w:rsidRPr="006314BF" w14:paraId="508B2A75" w14:textId="77777777" w:rsidTr="00D911F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08D57" w14:textId="77777777" w:rsidR="00237E63" w:rsidRPr="006314BF" w:rsidRDefault="00237E63" w:rsidP="00D911F9">
                  <w:pPr>
                    <w:pStyle w:val="headertabella0"/>
                    <w:rPr>
                      <w:color w:val="002060"/>
                    </w:rPr>
                  </w:pPr>
                  <w:r w:rsidRPr="006314BF">
                    <w:rPr>
                      <w:color w:val="002060"/>
                    </w:rPr>
                    <w:t>GIRONE A - 2 Giornata - A</w:t>
                  </w:r>
                </w:p>
              </w:tc>
            </w:tr>
            <w:tr w:rsidR="00237E63" w:rsidRPr="006314BF" w14:paraId="4E7990C9" w14:textId="77777777" w:rsidTr="00D911F9">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5E89B0E" w14:textId="77777777" w:rsidR="00237E63" w:rsidRPr="006314BF" w:rsidRDefault="00237E63" w:rsidP="00D911F9">
                  <w:pPr>
                    <w:pStyle w:val="rowtabella0"/>
                    <w:rPr>
                      <w:color w:val="002060"/>
                    </w:rPr>
                  </w:pPr>
                  <w:r w:rsidRPr="006314BF">
                    <w:rPr>
                      <w:color w:val="002060"/>
                    </w:rPr>
                    <w:t>VIRTUS FORTITUDO 1950 SSD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9125AD" w14:textId="77777777" w:rsidR="00237E63" w:rsidRPr="006314BF" w:rsidRDefault="00237E63" w:rsidP="00D911F9">
                  <w:pPr>
                    <w:pStyle w:val="rowtabella0"/>
                    <w:rPr>
                      <w:color w:val="002060"/>
                    </w:rPr>
                  </w:pPr>
                  <w:r w:rsidRPr="006314BF">
                    <w:rPr>
                      <w:color w:val="002060"/>
                    </w:rPr>
                    <w:t>- AMICI DEL CENTROSOCIO SP.</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5F4387" w14:textId="77777777" w:rsidR="00237E63" w:rsidRPr="006314BF" w:rsidRDefault="00237E63" w:rsidP="00D911F9">
                  <w:pPr>
                    <w:pStyle w:val="rowtabella0"/>
                    <w:jc w:val="center"/>
                    <w:rPr>
                      <w:color w:val="002060"/>
                    </w:rPr>
                  </w:pPr>
                  <w:r w:rsidRPr="006314BF">
                    <w:rPr>
                      <w:color w:val="002060"/>
                    </w:rPr>
                    <w:t>1 - 18</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AE582D" w14:textId="77777777" w:rsidR="00237E63" w:rsidRPr="006314BF" w:rsidRDefault="00237E63" w:rsidP="00D911F9">
                  <w:pPr>
                    <w:pStyle w:val="rowtabella0"/>
                    <w:jc w:val="center"/>
                    <w:rPr>
                      <w:color w:val="002060"/>
                    </w:rPr>
                  </w:pPr>
                  <w:r w:rsidRPr="006314BF">
                    <w:rPr>
                      <w:color w:val="002060"/>
                    </w:rPr>
                    <w:t> </w:t>
                  </w:r>
                </w:p>
              </w:tc>
            </w:tr>
          </w:tbl>
          <w:p w14:paraId="28B45214" w14:textId="77777777" w:rsidR="00237E63" w:rsidRPr="006314BF" w:rsidRDefault="00237E63" w:rsidP="00D911F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37E63" w:rsidRPr="006314BF" w14:paraId="09250E2A" w14:textId="77777777" w:rsidTr="00D911F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D81B0" w14:textId="77777777" w:rsidR="00237E63" w:rsidRPr="006314BF" w:rsidRDefault="00237E63" w:rsidP="00D911F9">
                  <w:pPr>
                    <w:pStyle w:val="headertabella0"/>
                    <w:rPr>
                      <w:color w:val="002060"/>
                    </w:rPr>
                  </w:pPr>
                  <w:r w:rsidRPr="006314BF">
                    <w:rPr>
                      <w:color w:val="002060"/>
                    </w:rPr>
                    <w:t>GIRONE B - 2 Giornata - A</w:t>
                  </w:r>
                </w:p>
              </w:tc>
            </w:tr>
            <w:tr w:rsidR="00237E63" w:rsidRPr="006314BF" w14:paraId="6A4AF4C6" w14:textId="77777777" w:rsidTr="00D911F9">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D9D10D6" w14:textId="77777777" w:rsidR="00237E63" w:rsidRPr="006314BF" w:rsidRDefault="00237E63" w:rsidP="00D911F9">
                  <w:pPr>
                    <w:pStyle w:val="rowtabella0"/>
                    <w:rPr>
                      <w:color w:val="002060"/>
                    </w:rPr>
                  </w:pPr>
                  <w:r w:rsidRPr="006314BF">
                    <w:rPr>
                      <w:color w:val="002060"/>
                    </w:rPr>
                    <w:t>(1) ETA BETA FOOTBALL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9BC8B2" w14:textId="77777777" w:rsidR="00237E63" w:rsidRPr="006314BF" w:rsidRDefault="00237E63" w:rsidP="00D911F9">
                  <w:pPr>
                    <w:pStyle w:val="rowtabella0"/>
                    <w:rPr>
                      <w:color w:val="002060"/>
                    </w:rPr>
                  </w:pPr>
                  <w:r w:rsidRPr="006314BF">
                    <w:rPr>
                      <w:color w:val="002060"/>
                    </w:rPr>
                    <w:t>- REAL FABRIANO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6F1E52" w14:textId="77777777" w:rsidR="00237E63" w:rsidRPr="006314BF" w:rsidRDefault="00237E63" w:rsidP="00D911F9">
                  <w:pPr>
                    <w:pStyle w:val="rowtabella0"/>
                    <w:jc w:val="center"/>
                    <w:rPr>
                      <w:color w:val="002060"/>
                    </w:rPr>
                  </w:pPr>
                  <w:r w:rsidRPr="006314BF">
                    <w:rPr>
                      <w:color w:val="002060"/>
                    </w:rPr>
                    <w:t>5 - 1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EAF878" w14:textId="77777777" w:rsidR="00237E63" w:rsidRPr="006314BF" w:rsidRDefault="00237E63" w:rsidP="00D911F9">
                  <w:pPr>
                    <w:pStyle w:val="rowtabella0"/>
                    <w:jc w:val="center"/>
                    <w:rPr>
                      <w:color w:val="002060"/>
                    </w:rPr>
                  </w:pPr>
                  <w:r w:rsidRPr="006314BF">
                    <w:rPr>
                      <w:color w:val="002060"/>
                    </w:rPr>
                    <w:t> </w:t>
                  </w:r>
                </w:p>
              </w:tc>
            </w:tr>
            <w:tr w:rsidR="00237E63" w:rsidRPr="006314BF" w14:paraId="23BC552F" w14:textId="77777777" w:rsidTr="00D911F9">
              <w:tc>
                <w:tcPr>
                  <w:tcW w:w="4700" w:type="dxa"/>
                  <w:gridSpan w:val="4"/>
                  <w:tcBorders>
                    <w:top w:val="nil"/>
                    <w:left w:val="nil"/>
                    <w:bottom w:val="nil"/>
                    <w:right w:val="nil"/>
                  </w:tcBorders>
                  <w:tcMar>
                    <w:top w:w="20" w:type="dxa"/>
                    <w:left w:w="20" w:type="dxa"/>
                    <w:bottom w:w="20" w:type="dxa"/>
                    <w:right w:w="20" w:type="dxa"/>
                  </w:tcMar>
                  <w:vAlign w:val="center"/>
                  <w:hideMark/>
                </w:tcPr>
                <w:p w14:paraId="589D4065" w14:textId="77777777" w:rsidR="00237E63" w:rsidRPr="006314BF" w:rsidRDefault="00237E63" w:rsidP="00D911F9">
                  <w:pPr>
                    <w:pStyle w:val="rowtabella0"/>
                    <w:rPr>
                      <w:color w:val="002060"/>
                    </w:rPr>
                  </w:pPr>
                  <w:r w:rsidRPr="006314BF">
                    <w:rPr>
                      <w:color w:val="002060"/>
                    </w:rPr>
                    <w:t>(1) - disputata il 02/10/2022</w:t>
                  </w:r>
                </w:p>
              </w:tc>
            </w:tr>
          </w:tbl>
          <w:p w14:paraId="0B1CB489" w14:textId="77777777" w:rsidR="00237E63" w:rsidRPr="006314BF" w:rsidRDefault="00237E63" w:rsidP="00D911F9">
            <w:pPr>
              <w:rPr>
                <w:color w:val="002060"/>
              </w:rPr>
            </w:pPr>
          </w:p>
        </w:tc>
      </w:tr>
    </w:tbl>
    <w:p w14:paraId="194FBCF8" w14:textId="77777777" w:rsidR="00237E63" w:rsidRPr="006314BF" w:rsidRDefault="00237E63" w:rsidP="00237E6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37E63" w:rsidRPr="006314BF" w14:paraId="46D6329E" w14:textId="77777777" w:rsidTr="00D911F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37E63" w:rsidRPr="006314BF" w14:paraId="66EFDB21" w14:textId="77777777" w:rsidTr="00D911F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13A21" w14:textId="77777777" w:rsidR="00237E63" w:rsidRPr="006314BF" w:rsidRDefault="00237E63" w:rsidP="00D911F9">
                  <w:pPr>
                    <w:pStyle w:val="headertabella0"/>
                    <w:rPr>
                      <w:color w:val="002060"/>
                    </w:rPr>
                  </w:pPr>
                  <w:r w:rsidRPr="006314BF">
                    <w:rPr>
                      <w:color w:val="002060"/>
                    </w:rPr>
                    <w:t>GIRONE C - 2 Giornata - A</w:t>
                  </w:r>
                </w:p>
              </w:tc>
            </w:tr>
            <w:tr w:rsidR="00237E63" w:rsidRPr="006314BF" w14:paraId="3C0A99A4" w14:textId="77777777" w:rsidTr="00D911F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B66459" w14:textId="77777777" w:rsidR="00237E63" w:rsidRPr="006314BF" w:rsidRDefault="00237E63" w:rsidP="00D911F9">
                  <w:pPr>
                    <w:pStyle w:val="rowtabella0"/>
                    <w:rPr>
                      <w:color w:val="002060"/>
                    </w:rPr>
                  </w:pPr>
                  <w:r w:rsidRPr="006314BF">
                    <w:rPr>
                      <w:color w:val="002060"/>
                    </w:rPr>
                    <w:t>CERRETO D ESI C5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345843" w14:textId="77777777" w:rsidR="00237E63" w:rsidRPr="006314BF" w:rsidRDefault="00237E63" w:rsidP="00D911F9">
                  <w:pPr>
                    <w:pStyle w:val="rowtabella0"/>
                    <w:rPr>
                      <w:color w:val="002060"/>
                    </w:rPr>
                  </w:pPr>
                  <w:r w:rsidRPr="006314BF">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2AE972" w14:textId="77777777" w:rsidR="00237E63" w:rsidRPr="006314BF" w:rsidRDefault="00237E63" w:rsidP="00D911F9">
                  <w:pPr>
                    <w:pStyle w:val="rowtabella0"/>
                    <w:jc w:val="center"/>
                    <w:rPr>
                      <w:color w:val="002060"/>
                    </w:rPr>
                  </w:pPr>
                  <w:r w:rsidRPr="006314BF">
                    <w:rPr>
                      <w:color w:val="002060"/>
                    </w:rPr>
                    <w:t>12 - 2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4A6B7E" w14:textId="77777777" w:rsidR="00237E63" w:rsidRPr="006314BF" w:rsidRDefault="00237E63" w:rsidP="00D911F9">
                  <w:pPr>
                    <w:pStyle w:val="rowtabella0"/>
                    <w:jc w:val="center"/>
                    <w:rPr>
                      <w:color w:val="002060"/>
                    </w:rPr>
                  </w:pPr>
                  <w:r w:rsidRPr="006314BF">
                    <w:rPr>
                      <w:color w:val="002060"/>
                    </w:rPr>
                    <w:t> </w:t>
                  </w:r>
                </w:p>
              </w:tc>
            </w:tr>
            <w:tr w:rsidR="00237E63" w:rsidRPr="006314BF" w14:paraId="033CFEB9" w14:textId="77777777" w:rsidTr="00D911F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B4EC63" w14:textId="77777777" w:rsidR="00237E63" w:rsidRPr="006314BF" w:rsidRDefault="00237E63" w:rsidP="00D911F9">
                  <w:pPr>
                    <w:pStyle w:val="rowtabella0"/>
                    <w:rPr>
                      <w:color w:val="002060"/>
                    </w:rPr>
                  </w:pPr>
                  <w:r w:rsidRPr="006314BF">
                    <w:rPr>
                      <w:color w:val="002060"/>
                    </w:rPr>
                    <w:t>(1) FIGHT BULLS CORRIDONIA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DD7A91" w14:textId="77777777" w:rsidR="00237E63" w:rsidRPr="006314BF" w:rsidRDefault="00237E63" w:rsidP="00D911F9">
                  <w:pPr>
                    <w:pStyle w:val="rowtabella0"/>
                    <w:rPr>
                      <w:color w:val="002060"/>
                    </w:rPr>
                  </w:pPr>
                  <w:r w:rsidRPr="006314BF">
                    <w:rPr>
                      <w:color w:val="002060"/>
                    </w:rPr>
                    <w:t>- C.U.S.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B3D607" w14:textId="77777777" w:rsidR="00237E63" w:rsidRPr="006314BF" w:rsidRDefault="00237E63" w:rsidP="00D911F9">
                  <w:pPr>
                    <w:pStyle w:val="rowtabella0"/>
                    <w:jc w:val="center"/>
                    <w:rPr>
                      <w:color w:val="002060"/>
                    </w:rPr>
                  </w:pPr>
                  <w:r w:rsidRPr="006314BF">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26C413" w14:textId="77777777" w:rsidR="00237E63" w:rsidRPr="006314BF" w:rsidRDefault="00237E63" w:rsidP="00D911F9">
                  <w:pPr>
                    <w:pStyle w:val="rowtabella0"/>
                    <w:jc w:val="center"/>
                    <w:rPr>
                      <w:color w:val="002060"/>
                    </w:rPr>
                  </w:pPr>
                  <w:r w:rsidRPr="006314BF">
                    <w:rPr>
                      <w:color w:val="002060"/>
                    </w:rPr>
                    <w:t> </w:t>
                  </w:r>
                </w:p>
              </w:tc>
            </w:tr>
            <w:tr w:rsidR="00237E63" w:rsidRPr="006314BF" w14:paraId="0CC93AF1" w14:textId="77777777" w:rsidTr="00D911F9">
              <w:tc>
                <w:tcPr>
                  <w:tcW w:w="4700" w:type="dxa"/>
                  <w:gridSpan w:val="4"/>
                  <w:tcBorders>
                    <w:top w:val="nil"/>
                    <w:left w:val="nil"/>
                    <w:bottom w:val="nil"/>
                    <w:right w:val="nil"/>
                  </w:tcBorders>
                  <w:tcMar>
                    <w:top w:w="20" w:type="dxa"/>
                    <w:left w:w="20" w:type="dxa"/>
                    <w:bottom w:w="20" w:type="dxa"/>
                    <w:right w:w="20" w:type="dxa"/>
                  </w:tcMar>
                  <w:vAlign w:val="center"/>
                  <w:hideMark/>
                </w:tcPr>
                <w:p w14:paraId="5604AF63" w14:textId="77777777" w:rsidR="00237E63" w:rsidRPr="006314BF" w:rsidRDefault="00237E63" w:rsidP="00D911F9">
                  <w:pPr>
                    <w:pStyle w:val="rowtabella0"/>
                    <w:rPr>
                      <w:color w:val="002060"/>
                    </w:rPr>
                  </w:pPr>
                  <w:r w:rsidRPr="006314BF">
                    <w:rPr>
                      <w:color w:val="002060"/>
                    </w:rPr>
                    <w:t>(1) - disputata il 03/10/2022</w:t>
                  </w:r>
                </w:p>
              </w:tc>
            </w:tr>
          </w:tbl>
          <w:p w14:paraId="1EE6EF18" w14:textId="77777777" w:rsidR="00237E63" w:rsidRPr="006314BF" w:rsidRDefault="00237E63" w:rsidP="00D911F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37E63" w:rsidRPr="006314BF" w14:paraId="6E3A90C4" w14:textId="77777777" w:rsidTr="00D911F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F2065" w14:textId="77777777" w:rsidR="00237E63" w:rsidRPr="006314BF" w:rsidRDefault="00237E63" w:rsidP="00D911F9">
                  <w:pPr>
                    <w:pStyle w:val="headertabella0"/>
                    <w:rPr>
                      <w:color w:val="002060"/>
                    </w:rPr>
                  </w:pPr>
                  <w:r w:rsidRPr="006314BF">
                    <w:rPr>
                      <w:color w:val="002060"/>
                    </w:rPr>
                    <w:t>GIRONE D - 2 Giornata - A</w:t>
                  </w:r>
                </w:p>
              </w:tc>
            </w:tr>
            <w:tr w:rsidR="00237E63" w:rsidRPr="006314BF" w14:paraId="7D9806CD" w14:textId="77777777" w:rsidTr="00D911F9">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7D09362" w14:textId="77777777" w:rsidR="00237E63" w:rsidRPr="006314BF" w:rsidRDefault="00237E63" w:rsidP="00D911F9">
                  <w:pPr>
                    <w:pStyle w:val="rowtabella0"/>
                    <w:rPr>
                      <w:color w:val="002060"/>
                    </w:rPr>
                  </w:pPr>
                  <w:r w:rsidRPr="006314BF">
                    <w:rPr>
                      <w:color w:val="002060"/>
                    </w:rPr>
                    <w:t>DAMIANI E GATTI ASCOLI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B2EAE5" w14:textId="77777777" w:rsidR="00237E63" w:rsidRPr="006314BF" w:rsidRDefault="00237E63" w:rsidP="00D911F9">
                  <w:pPr>
                    <w:pStyle w:val="rowtabella0"/>
                    <w:rPr>
                      <w:color w:val="002060"/>
                    </w:rPr>
                  </w:pPr>
                  <w:r w:rsidRPr="006314BF">
                    <w:rPr>
                      <w:color w:val="002060"/>
                    </w:rPr>
                    <w:t>- LABELSYSTEM POTENZAPICENA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EA3A4B" w14:textId="77777777" w:rsidR="00237E63" w:rsidRPr="006314BF" w:rsidRDefault="00237E63" w:rsidP="00D911F9">
                  <w:pPr>
                    <w:pStyle w:val="rowtabella0"/>
                    <w:jc w:val="center"/>
                    <w:rPr>
                      <w:color w:val="002060"/>
                    </w:rPr>
                  </w:pPr>
                  <w:r w:rsidRPr="006314BF">
                    <w:rPr>
                      <w:color w:val="002060"/>
                    </w:rPr>
                    <w:t>2 - 8</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CB26B0" w14:textId="77777777" w:rsidR="00237E63" w:rsidRPr="006314BF" w:rsidRDefault="00237E63" w:rsidP="00D911F9">
                  <w:pPr>
                    <w:pStyle w:val="rowtabella0"/>
                    <w:jc w:val="center"/>
                    <w:rPr>
                      <w:color w:val="002060"/>
                    </w:rPr>
                  </w:pPr>
                  <w:r w:rsidRPr="006314BF">
                    <w:rPr>
                      <w:color w:val="002060"/>
                    </w:rPr>
                    <w:t> </w:t>
                  </w:r>
                </w:p>
              </w:tc>
            </w:tr>
          </w:tbl>
          <w:p w14:paraId="4C49D0A5" w14:textId="77777777" w:rsidR="00237E63" w:rsidRPr="006314BF" w:rsidRDefault="00237E63" w:rsidP="00D911F9">
            <w:pPr>
              <w:rPr>
                <w:color w:val="002060"/>
              </w:rPr>
            </w:pPr>
          </w:p>
        </w:tc>
      </w:tr>
    </w:tbl>
    <w:p w14:paraId="2260A7B9" w14:textId="77777777" w:rsidR="00237E63" w:rsidRPr="006314BF" w:rsidRDefault="00237E63" w:rsidP="00237E63">
      <w:pPr>
        <w:pStyle w:val="breakline"/>
        <w:rPr>
          <w:rFonts w:eastAsiaTheme="minorEastAsia"/>
          <w:color w:val="002060"/>
        </w:rPr>
      </w:pPr>
    </w:p>
    <w:p w14:paraId="710F3341" w14:textId="77777777" w:rsidR="00237E63" w:rsidRPr="006314BF" w:rsidRDefault="00237E63" w:rsidP="00237E63">
      <w:pPr>
        <w:pStyle w:val="breakline"/>
        <w:rPr>
          <w:color w:val="002060"/>
        </w:rPr>
      </w:pPr>
    </w:p>
    <w:p w14:paraId="6F2E36A7" w14:textId="77777777" w:rsidR="00237E63" w:rsidRPr="006314BF" w:rsidRDefault="00237E63" w:rsidP="00237E63">
      <w:pPr>
        <w:pStyle w:val="titoloprinc0"/>
        <w:rPr>
          <w:color w:val="002060"/>
        </w:rPr>
      </w:pPr>
      <w:r w:rsidRPr="006314BF">
        <w:rPr>
          <w:color w:val="002060"/>
        </w:rPr>
        <w:t>GIUDICE SPORTIVO</w:t>
      </w:r>
    </w:p>
    <w:p w14:paraId="5AF39030" w14:textId="77777777" w:rsidR="00237E63" w:rsidRPr="006314BF" w:rsidRDefault="00237E63" w:rsidP="00237E63">
      <w:pPr>
        <w:pStyle w:val="diffida"/>
        <w:rPr>
          <w:color w:val="002060"/>
        </w:rPr>
      </w:pPr>
      <w:r w:rsidRPr="006314BF">
        <w:rPr>
          <w:color w:val="002060"/>
        </w:rPr>
        <w:t>Il Sostituto Giudice Sportivo Avv. Federica Sorrentino, nella seduta del 05/10/2022, ha adottato le decisioni che di seguito integralmente si riportano:</w:t>
      </w:r>
    </w:p>
    <w:p w14:paraId="4CEF7474" w14:textId="77777777" w:rsidR="00237E63" w:rsidRPr="006314BF" w:rsidRDefault="00237E63" w:rsidP="00237E63">
      <w:pPr>
        <w:pStyle w:val="titolo10"/>
        <w:rPr>
          <w:color w:val="002060"/>
        </w:rPr>
      </w:pPr>
      <w:r w:rsidRPr="006314BF">
        <w:rPr>
          <w:color w:val="002060"/>
        </w:rPr>
        <w:t xml:space="preserve">GARE DEL 1/10/2022 </w:t>
      </w:r>
    </w:p>
    <w:p w14:paraId="19535904" w14:textId="77777777" w:rsidR="00237E63" w:rsidRPr="006314BF" w:rsidRDefault="00237E63" w:rsidP="00237E63">
      <w:pPr>
        <w:pStyle w:val="titolo7a"/>
        <w:rPr>
          <w:color w:val="002060"/>
        </w:rPr>
      </w:pPr>
      <w:r w:rsidRPr="006314BF">
        <w:rPr>
          <w:color w:val="002060"/>
        </w:rPr>
        <w:t xml:space="preserve">PROVVEDIMENTI DISCIPLINARI </w:t>
      </w:r>
    </w:p>
    <w:p w14:paraId="2D8A9DE2" w14:textId="77777777" w:rsidR="00237E63" w:rsidRPr="006314BF" w:rsidRDefault="00237E63" w:rsidP="00237E63">
      <w:pPr>
        <w:pStyle w:val="titolo7b0"/>
        <w:rPr>
          <w:color w:val="002060"/>
        </w:rPr>
      </w:pPr>
      <w:r w:rsidRPr="006314BF">
        <w:rPr>
          <w:color w:val="002060"/>
        </w:rPr>
        <w:t xml:space="preserve">In base alle risultanze degli atti ufficiali sono state deliberate le seguenti sanzioni disciplinari. </w:t>
      </w:r>
    </w:p>
    <w:p w14:paraId="39D7C01E" w14:textId="77777777" w:rsidR="00237E63" w:rsidRPr="006314BF" w:rsidRDefault="00237E63" w:rsidP="00237E63">
      <w:pPr>
        <w:pStyle w:val="titolo30"/>
        <w:rPr>
          <w:color w:val="002060"/>
        </w:rPr>
      </w:pPr>
      <w:r w:rsidRPr="006314BF">
        <w:rPr>
          <w:color w:val="002060"/>
        </w:rPr>
        <w:t xml:space="preserve">CALCIATORI NON ESPULSI </w:t>
      </w:r>
    </w:p>
    <w:p w14:paraId="24F210A6" w14:textId="77777777" w:rsidR="00237E63" w:rsidRPr="006314BF" w:rsidRDefault="00237E63" w:rsidP="00237E63">
      <w:pPr>
        <w:pStyle w:val="titolo20"/>
        <w:rPr>
          <w:color w:val="002060"/>
        </w:rPr>
      </w:pPr>
      <w:r w:rsidRPr="006314BF">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E63" w:rsidRPr="006314BF" w14:paraId="084D423A" w14:textId="77777777" w:rsidTr="00D911F9">
        <w:tc>
          <w:tcPr>
            <w:tcW w:w="2200" w:type="dxa"/>
            <w:tcMar>
              <w:top w:w="20" w:type="dxa"/>
              <w:left w:w="20" w:type="dxa"/>
              <w:bottom w:w="20" w:type="dxa"/>
              <w:right w:w="20" w:type="dxa"/>
            </w:tcMar>
            <w:vAlign w:val="center"/>
            <w:hideMark/>
          </w:tcPr>
          <w:p w14:paraId="75756A4C" w14:textId="77777777" w:rsidR="00237E63" w:rsidRPr="006314BF" w:rsidRDefault="00237E63" w:rsidP="00D911F9">
            <w:pPr>
              <w:pStyle w:val="movimento"/>
              <w:rPr>
                <w:color w:val="002060"/>
              </w:rPr>
            </w:pPr>
            <w:r w:rsidRPr="006314BF">
              <w:rPr>
                <w:color w:val="002060"/>
              </w:rPr>
              <w:t>VIDALE EUGENIO</w:t>
            </w:r>
          </w:p>
        </w:tc>
        <w:tc>
          <w:tcPr>
            <w:tcW w:w="2200" w:type="dxa"/>
            <w:tcMar>
              <w:top w:w="20" w:type="dxa"/>
              <w:left w:w="20" w:type="dxa"/>
              <w:bottom w:w="20" w:type="dxa"/>
              <w:right w:w="20" w:type="dxa"/>
            </w:tcMar>
            <w:vAlign w:val="center"/>
            <w:hideMark/>
          </w:tcPr>
          <w:p w14:paraId="347BD614" w14:textId="77777777" w:rsidR="00237E63" w:rsidRPr="006314BF" w:rsidRDefault="00237E63" w:rsidP="00D911F9">
            <w:pPr>
              <w:pStyle w:val="movimento2"/>
              <w:rPr>
                <w:color w:val="002060"/>
              </w:rPr>
            </w:pPr>
            <w:r w:rsidRPr="006314BF">
              <w:rPr>
                <w:color w:val="002060"/>
              </w:rPr>
              <w:t xml:space="preserve">(AMICI DEL CENTROSOCIO SP.) </w:t>
            </w:r>
          </w:p>
        </w:tc>
        <w:tc>
          <w:tcPr>
            <w:tcW w:w="800" w:type="dxa"/>
            <w:tcMar>
              <w:top w:w="20" w:type="dxa"/>
              <w:left w:w="20" w:type="dxa"/>
              <w:bottom w:w="20" w:type="dxa"/>
              <w:right w:w="20" w:type="dxa"/>
            </w:tcMar>
            <w:vAlign w:val="center"/>
            <w:hideMark/>
          </w:tcPr>
          <w:p w14:paraId="0DD08979"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14369005"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0C3FD7FA" w14:textId="77777777" w:rsidR="00237E63" w:rsidRPr="006314BF" w:rsidRDefault="00237E63" w:rsidP="00D911F9">
            <w:pPr>
              <w:pStyle w:val="movimento2"/>
              <w:rPr>
                <w:color w:val="002060"/>
              </w:rPr>
            </w:pPr>
            <w:r w:rsidRPr="006314BF">
              <w:rPr>
                <w:color w:val="002060"/>
              </w:rPr>
              <w:t> </w:t>
            </w:r>
          </w:p>
        </w:tc>
      </w:tr>
    </w:tbl>
    <w:p w14:paraId="16F26B96" w14:textId="77777777" w:rsidR="00237E63" w:rsidRPr="006314BF" w:rsidRDefault="00237E63" w:rsidP="00237E63">
      <w:pPr>
        <w:pStyle w:val="titolo10"/>
        <w:rPr>
          <w:rFonts w:eastAsiaTheme="minorEastAsia"/>
          <w:color w:val="002060"/>
        </w:rPr>
      </w:pPr>
      <w:r w:rsidRPr="006314BF">
        <w:rPr>
          <w:color w:val="002060"/>
        </w:rPr>
        <w:t xml:space="preserve">GARE DEL 3/10/2022 </w:t>
      </w:r>
    </w:p>
    <w:p w14:paraId="6D161C07" w14:textId="77777777" w:rsidR="00237E63" w:rsidRPr="006314BF" w:rsidRDefault="00237E63" w:rsidP="00237E63">
      <w:pPr>
        <w:pStyle w:val="titolo7a"/>
        <w:rPr>
          <w:color w:val="002060"/>
        </w:rPr>
      </w:pPr>
      <w:r w:rsidRPr="006314BF">
        <w:rPr>
          <w:color w:val="002060"/>
        </w:rPr>
        <w:t xml:space="preserve">PROVVEDIMENTI DISCIPLINARI </w:t>
      </w:r>
    </w:p>
    <w:p w14:paraId="043E1DC6" w14:textId="77777777" w:rsidR="00237E63" w:rsidRPr="006314BF" w:rsidRDefault="00237E63" w:rsidP="00237E63">
      <w:pPr>
        <w:pStyle w:val="titolo7b0"/>
        <w:rPr>
          <w:color w:val="002060"/>
        </w:rPr>
      </w:pPr>
      <w:r w:rsidRPr="006314BF">
        <w:rPr>
          <w:color w:val="002060"/>
        </w:rPr>
        <w:t xml:space="preserve">In base alle risultanze degli atti ufficiali sono state deliberate le seguenti sanzioni disciplinari. </w:t>
      </w:r>
    </w:p>
    <w:p w14:paraId="5E08F7B0" w14:textId="77777777" w:rsidR="00237E63" w:rsidRPr="006314BF" w:rsidRDefault="00237E63" w:rsidP="00237E63">
      <w:pPr>
        <w:pStyle w:val="titolo30"/>
        <w:rPr>
          <w:color w:val="002060"/>
        </w:rPr>
      </w:pPr>
      <w:r w:rsidRPr="006314BF">
        <w:rPr>
          <w:color w:val="002060"/>
        </w:rPr>
        <w:t xml:space="preserve">CALCIATORI NON ESPULSI </w:t>
      </w:r>
    </w:p>
    <w:p w14:paraId="19131513" w14:textId="77777777" w:rsidR="00237E63" w:rsidRPr="006314BF" w:rsidRDefault="00237E63" w:rsidP="00237E63">
      <w:pPr>
        <w:pStyle w:val="titolo20"/>
        <w:rPr>
          <w:color w:val="002060"/>
        </w:rPr>
      </w:pPr>
      <w:r w:rsidRPr="006314BF">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E63" w:rsidRPr="006314BF" w14:paraId="7CE1223F" w14:textId="77777777" w:rsidTr="00D911F9">
        <w:tc>
          <w:tcPr>
            <w:tcW w:w="2200" w:type="dxa"/>
            <w:tcMar>
              <w:top w:w="20" w:type="dxa"/>
              <w:left w:w="20" w:type="dxa"/>
              <w:bottom w:w="20" w:type="dxa"/>
              <w:right w:w="20" w:type="dxa"/>
            </w:tcMar>
            <w:vAlign w:val="center"/>
            <w:hideMark/>
          </w:tcPr>
          <w:p w14:paraId="0C1C303B" w14:textId="77777777" w:rsidR="00237E63" w:rsidRPr="006314BF" w:rsidRDefault="00237E63" w:rsidP="00D911F9">
            <w:pPr>
              <w:pStyle w:val="movimento"/>
              <w:rPr>
                <w:color w:val="002060"/>
              </w:rPr>
            </w:pPr>
            <w:r w:rsidRPr="006314BF">
              <w:rPr>
                <w:color w:val="002060"/>
              </w:rPr>
              <w:t>GIORDANO CRISTIAN</w:t>
            </w:r>
          </w:p>
        </w:tc>
        <w:tc>
          <w:tcPr>
            <w:tcW w:w="2200" w:type="dxa"/>
            <w:tcMar>
              <w:top w:w="20" w:type="dxa"/>
              <w:left w:w="20" w:type="dxa"/>
              <w:bottom w:w="20" w:type="dxa"/>
              <w:right w:w="20" w:type="dxa"/>
            </w:tcMar>
            <w:vAlign w:val="center"/>
            <w:hideMark/>
          </w:tcPr>
          <w:p w14:paraId="3072EEFF" w14:textId="77777777" w:rsidR="00237E63" w:rsidRPr="006314BF" w:rsidRDefault="00237E63" w:rsidP="00D911F9">
            <w:pPr>
              <w:pStyle w:val="movimento2"/>
              <w:rPr>
                <w:color w:val="002060"/>
              </w:rPr>
            </w:pPr>
            <w:r w:rsidRPr="006314BF">
              <w:rPr>
                <w:color w:val="002060"/>
              </w:rPr>
              <w:t xml:space="preserve">(FIGHT BULLS CORRIDONIA) </w:t>
            </w:r>
          </w:p>
        </w:tc>
        <w:tc>
          <w:tcPr>
            <w:tcW w:w="800" w:type="dxa"/>
            <w:tcMar>
              <w:top w:w="20" w:type="dxa"/>
              <w:left w:w="20" w:type="dxa"/>
              <w:bottom w:w="20" w:type="dxa"/>
              <w:right w:w="20" w:type="dxa"/>
            </w:tcMar>
            <w:vAlign w:val="center"/>
            <w:hideMark/>
          </w:tcPr>
          <w:p w14:paraId="444782E1"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0674CE34"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4A1759E9" w14:textId="77777777" w:rsidR="00237E63" w:rsidRPr="006314BF" w:rsidRDefault="00237E63" w:rsidP="00D911F9">
            <w:pPr>
              <w:pStyle w:val="movimento2"/>
              <w:rPr>
                <w:color w:val="002060"/>
              </w:rPr>
            </w:pPr>
            <w:r w:rsidRPr="006314BF">
              <w:rPr>
                <w:color w:val="002060"/>
              </w:rPr>
              <w:t> </w:t>
            </w:r>
          </w:p>
        </w:tc>
      </w:tr>
    </w:tbl>
    <w:p w14:paraId="63EBCC96" w14:textId="77777777" w:rsidR="00237E63" w:rsidRDefault="00237E63" w:rsidP="00237E63">
      <w:pPr>
        <w:pStyle w:val="breakline"/>
        <w:rPr>
          <w:color w:val="002060"/>
        </w:rPr>
      </w:pPr>
    </w:p>
    <w:p w14:paraId="68148083" w14:textId="77777777" w:rsidR="00237E63" w:rsidRPr="00CF3780" w:rsidRDefault="00237E63" w:rsidP="00237E63">
      <w:pPr>
        <w:ind w:left="4956"/>
        <w:rPr>
          <w:rFonts w:ascii="Arial" w:hAnsi="Arial" w:cs="Arial"/>
          <w:noProof/>
          <w:color w:val="002060"/>
          <w:sz w:val="22"/>
          <w:szCs w:val="22"/>
        </w:rPr>
      </w:pPr>
      <w:r w:rsidRPr="00CF3780">
        <w:rPr>
          <w:rFonts w:ascii="Arial" w:hAnsi="Arial" w:cs="Arial"/>
          <w:noProof/>
          <w:color w:val="002060"/>
          <w:sz w:val="22"/>
          <w:szCs w:val="22"/>
        </w:rPr>
        <w:t>F.to IL SOSTITUTO GIUDICE SPORTIVO      </w:t>
      </w:r>
    </w:p>
    <w:p w14:paraId="7593229D" w14:textId="77777777" w:rsidR="00237E63" w:rsidRPr="00CF3780" w:rsidRDefault="00237E63" w:rsidP="00237E63">
      <w:pPr>
        <w:pStyle w:val="breakline"/>
        <w:rPr>
          <w:rFonts w:ascii="Arial" w:hAnsi="Arial" w:cs="Arial"/>
          <w:noProof/>
          <w:color w:val="002060"/>
          <w:sz w:val="22"/>
          <w:szCs w:val="22"/>
        </w:rPr>
      </w:pPr>
      <w:r w:rsidRPr="00CF3780">
        <w:rPr>
          <w:rFonts w:ascii="Arial" w:hAnsi="Arial" w:cs="Arial"/>
          <w:noProof/>
          <w:color w:val="002060"/>
          <w:sz w:val="22"/>
          <w:szCs w:val="22"/>
        </w:rPr>
        <w:t xml:space="preserve"> </w:t>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t xml:space="preserve">   </w:t>
      </w:r>
      <w:r w:rsidRPr="00CF3780">
        <w:rPr>
          <w:rFonts w:ascii="Arial" w:hAnsi="Arial" w:cs="Arial"/>
          <w:noProof/>
          <w:color w:val="002060"/>
          <w:sz w:val="22"/>
          <w:szCs w:val="22"/>
        </w:rPr>
        <w:tab/>
        <w:t xml:space="preserve">                Federica Sorrentino</w:t>
      </w:r>
    </w:p>
    <w:p w14:paraId="28A3D8FF" w14:textId="77777777" w:rsidR="00237E63" w:rsidRDefault="00237E63" w:rsidP="00237E63">
      <w:pPr>
        <w:pStyle w:val="breakline"/>
        <w:rPr>
          <w:color w:val="002060"/>
        </w:rPr>
      </w:pPr>
    </w:p>
    <w:p w14:paraId="30C88122" w14:textId="77777777" w:rsidR="00237E63" w:rsidRPr="006314BF" w:rsidRDefault="00237E63" w:rsidP="00237E63">
      <w:pPr>
        <w:pStyle w:val="breakline"/>
        <w:rPr>
          <w:rFonts w:eastAsiaTheme="minorEastAsia"/>
          <w:color w:val="002060"/>
        </w:rPr>
      </w:pPr>
    </w:p>
    <w:p w14:paraId="170ECEAB" w14:textId="77777777" w:rsidR="00237E63" w:rsidRPr="006314BF" w:rsidRDefault="00237E63" w:rsidP="00237E63">
      <w:pPr>
        <w:pStyle w:val="titolocampionato0"/>
        <w:shd w:val="clear" w:color="auto" w:fill="CCCCCC"/>
        <w:spacing w:before="80" w:after="40"/>
        <w:rPr>
          <w:color w:val="002060"/>
        </w:rPr>
      </w:pPr>
      <w:r w:rsidRPr="006314BF">
        <w:rPr>
          <w:color w:val="002060"/>
        </w:rPr>
        <w:t xml:space="preserve">COPPA MARCHE </w:t>
      </w:r>
      <w:r>
        <w:rPr>
          <w:color w:val="002060"/>
        </w:rPr>
        <w:t>UNDER 15 CALCIO A 5</w:t>
      </w:r>
    </w:p>
    <w:p w14:paraId="2E1B3D61" w14:textId="77777777" w:rsidR="00237E63" w:rsidRPr="006314BF" w:rsidRDefault="00237E63" w:rsidP="00237E63">
      <w:pPr>
        <w:pStyle w:val="titoloprinc0"/>
        <w:rPr>
          <w:color w:val="002060"/>
        </w:rPr>
      </w:pPr>
      <w:r w:rsidRPr="006314BF">
        <w:rPr>
          <w:color w:val="002060"/>
        </w:rPr>
        <w:t>VARIAZIONI AL PROGRAMMA GARE</w:t>
      </w:r>
    </w:p>
    <w:p w14:paraId="660E821C" w14:textId="77777777" w:rsidR="00237E63" w:rsidRPr="006314BF" w:rsidRDefault="00237E63" w:rsidP="00237E63">
      <w:pPr>
        <w:pStyle w:val="breakline"/>
        <w:rPr>
          <w:color w:val="002060"/>
        </w:rPr>
      </w:pPr>
    </w:p>
    <w:p w14:paraId="55A25E23" w14:textId="77777777" w:rsidR="00237E63" w:rsidRPr="006314BF" w:rsidRDefault="00237E63" w:rsidP="00237E63">
      <w:pPr>
        <w:pStyle w:val="breakline"/>
        <w:rPr>
          <w:color w:val="002060"/>
        </w:rPr>
      </w:pPr>
    </w:p>
    <w:p w14:paraId="5102491E" w14:textId="77777777" w:rsidR="00237E63" w:rsidRPr="006314BF" w:rsidRDefault="00237E63" w:rsidP="00237E63">
      <w:pPr>
        <w:pStyle w:val="sottotitolocampionato10"/>
        <w:rPr>
          <w:color w:val="002060"/>
        </w:rPr>
      </w:pPr>
      <w:r w:rsidRPr="006314BF">
        <w:rPr>
          <w:color w:val="002060"/>
        </w:rPr>
        <w:t xml:space="preserve">GIRONE </w:t>
      </w:r>
      <w:r>
        <w:rPr>
          <w:color w:val="002060"/>
        </w:rPr>
        <w:t>C</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237E63" w:rsidRPr="006314BF" w14:paraId="6691A2D3" w14:textId="77777777" w:rsidTr="00D911F9">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BED05" w14:textId="77777777" w:rsidR="00237E63" w:rsidRPr="006314BF" w:rsidRDefault="00237E63" w:rsidP="00D911F9">
            <w:pPr>
              <w:pStyle w:val="headertabella0"/>
              <w:rPr>
                <w:color w:val="002060"/>
              </w:rPr>
            </w:pPr>
            <w:r w:rsidRPr="006314B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0D2F3" w14:textId="77777777" w:rsidR="00237E63" w:rsidRPr="006314BF" w:rsidRDefault="00237E63" w:rsidP="00D911F9">
            <w:pPr>
              <w:pStyle w:val="headertabella0"/>
              <w:rPr>
                <w:color w:val="002060"/>
              </w:rPr>
            </w:pPr>
            <w:r w:rsidRPr="006314BF">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2990F7" w14:textId="77777777" w:rsidR="00237E63" w:rsidRPr="006314BF" w:rsidRDefault="00237E63" w:rsidP="00D911F9">
            <w:pPr>
              <w:pStyle w:val="headertabella0"/>
              <w:rPr>
                <w:color w:val="002060"/>
              </w:rPr>
            </w:pPr>
            <w:r w:rsidRPr="006314B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B21A8" w14:textId="77777777" w:rsidR="00237E63" w:rsidRPr="006314BF" w:rsidRDefault="00237E63" w:rsidP="00D911F9">
            <w:pPr>
              <w:pStyle w:val="headertabella0"/>
              <w:rPr>
                <w:color w:val="002060"/>
              </w:rPr>
            </w:pPr>
            <w:r w:rsidRPr="006314B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70045" w14:textId="77777777" w:rsidR="00237E63" w:rsidRPr="006314BF" w:rsidRDefault="00237E63" w:rsidP="00D911F9">
            <w:pPr>
              <w:pStyle w:val="headertabella0"/>
              <w:rPr>
                <w:color w:val="002060"/>
              </w:rPr>
            </w:pPr>
            <w:r w:rsidRPr="006314BF">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1259E4" w14:textId="77777777" w:rsidR="00237E63" w:rsidRPr="006314BF" w:rsidRDefault="00237E63" w:rsidP="00D911F9">
            <w:pPr>
              <w:pStyle w:val="headertabella0"/>
              <w:rPr>
                <w:color w:val="002060"/>
              </w:rPr>
            </w:pPr>
            <w:r w:rsidRPr="006314B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F5F5D" w14:textId="77777777" w:rsidR="00237E63" w:rsidRPr="006314BF" w:rsidRDefault="00237E63" w:rsidP="00D911F9">
            <w:pPr>
              <w:pStyle w:val="headertabella0"/>
              <w:rPr>
                <w:color w:val="002060"/>
              </w:rPr>
            </w:pPr>
            <w:r w:rsidRPr="006314BF">
              <w:rPr>
                <w:color w:val="002060"/>
              </w:rPr>
              <w:t>Ora Orig.</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A3CF7" w14:textId="77777777" w:rsidR="00237E63" w:rsidRPr="006314BF" w:rsidRDefault="00237E63" w:rsidP="00D911F9">
            <w:pPr>
              <w:pStyle w:val="headertabella0"/>
              <w:rPr>
                <w:color w:val="002060"/>
              </w:rPr>
            </w:pPr>
            <w:r w:rsidRPr="006314BF">
              <w:rPr>
                <w:color w:val="002060"/>
              </w:rPr>
              <w:t>Impianto</w:t>
            </w:r>
          </w:p>
        </w:tc>
      </w:tr>
      <w:tr w:rsidR="00237E63" w:rsidRPr="006314BF" w14:paraId="5398F993" w14:textId="77777777" w:rsidTr="00D911F9">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06359" w14:textId="77777777" w:rsidR="00237E63" w:rsidRPr="002754ED" w:rsidRDefault="00237E63" w:rsidP="00D911F9">
            <w:pPr>
              <w:pStyle w:val="rowtabella0"/>
              <w:rPr>
                <w:color w:val="002060"/>
                <w:highlight w:val="yellow"/>
              </w:rPr>
            </w:pPr>
            <w:r>
              <w:rPr>
                <w:color w:val="002060"/>
                <w:highlight w:val="yellow"/>
              </w:rPr>
              <w:t>13</w:t>
            </w:r>
            <w:r w:rsidRPr="002754ED">
              <w:rPr>
                <w:color w:val="002060"/>
                <w:highlight w:val="yellow"/>
              </w:rPr>
              <w:t>/1</w:t>
            </w:r>
            <w:r>
              <w:rPr>
                <w:color w:val="002060"/>
                <w:highlight w:val="yellow"/>
              </w:rPr>
              <w:t>0</w:t>
            </w:r>
            <w:r w:rsidRPr="002754ED">
              <w:rPr>
                <w:color w:val="002060"/>
                <w:highlight w:val="yellow"/>
              </w:rPr>
              <w:t>/2022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0405A" w14:textId="77777777" w:rsidR="00237E63" w:rsidRPr="002754ED" w:rsidRDefault="00237E63" w:rsidP="00D911F9">
            <w:pPr>
              <w:pStyle w:val="rowtabella0"/>
              <w:jc w:val="center"/>
              <w:rPr>
                <w:color w:val="002060"/>
                <w:highlight w:val="yellow"/>
              </w:rPr>
            </w:pPr>
            <w:r>
              <w:rPr>
                <w:color w:val="002060"/>
                <w:highlight w:val="yellow"/>
              </w:rPr>
              <w:t>3</w:t>
            </w:r>
            <w:r w:rsidRPr="002754ED">
              <w:rPr>
                <w:color w:val="002060"/>
                <w:highlight w:val="yellow"/>
              </w:rPr>
              <w:t xml:space="preserve">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16948" w14:textId="77777777" w:rsidR="00237E63" w:rsidRPr="002754ED" w:rsidRDefault="00237E63" w:rsidP="00D911F9">
            <w:pPr>
              <w:pStyle w:val="rowtabella0"/>
              <w:rPr>
                <w:color w:val="002060"/>
                <w:highlight w:val="yellow"/>
              </w:rPr>
            </w:pPr>
            <w:r>
              <w:rPr>
                <w:color w:val="002060"/>
                <w:highlight w:val="yellow"/>
              </w:rPr>
              <w:t>FIGHT BULLS CORRIDONIA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0A58E" w14:textId="77777777" w:rsidR="00237E63" w:rsidRPr="002754ED" w:rsidRDefault="00237E63" w:rsidP="00D911F9">
            <w:pPr>
              <w:pStyle w:val="rowtabella0"/>
              <w:rPr>
                <w:color w:val="002060"/>
                <w:highlight w:val="yellow"/>
              </w:rPr>
            </w:pPr>
            <w:r>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C18FC" w14:textId="77777777" w:rsidR="00237E63" w:rsidRPr="006314BF" w:rsidRDefault="00237E63" w:rsidP="00D911F9">
            <w:pPr>
              <w:pStyle w:val="rowtabella0"/>
              <w:rPr>
                <w:color w:val="002060"/>
              </w:rPr>
            </w:pPr>
            <w:r>
              <w:rPr>
                <w:color w:val="002060"/>
              </w:rPr>
              <w:t>11/10/2022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735FE" w14:textId="77777777" w:rsidR="00237E63" w:rsidRPr="006E6807" w:rsidRDefault="00237E63" w:rsidP="00D911F9">
            <w:pPr>
              <w:pStyle w:val="rowtabella0"/>
              <w:jc w:val="center"/>
              <w:rPr>
                <w:color w:val="002060"/>
                <w:highlight w:val="yellow"/>
              </w:rPr>
            </w:pPr>
            <w:r w:rsidRPr="006E6807">
              <w:rPr>
                <w:color w:val="002060"/>
                <w:highlight w:val="yellow"/>
              </w:rPr>
              <w:t>19:30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F1ED4" w14:textId="77777777" w:rsidR="00237E63" w:rsidRPr="006E6807" w:rsidRDefault="00237E63" w:rsidP="00D911F9">
            <w:pPr>
              <w:jc w:val="center"/>
              <w:rPr>
                <w:color w:val="002060"/>
                <w:sz w:val="12"/>
                <w:szCs w:val="12"/>
              </w:rPr>
            </w:pPr>
            <w:r w:rsidRPr="006E6807">
              <w:rPr>
                <w:color w:val="002060"/>
                <w:sz w:val="12"/>
                <w:szCs w:val="12"/>
              </w:rPr>
              <w:t>19:00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E5E6B" w14:textId="77777777" w:rsidR="00237E63" w:rsidRPr="006314BF" w:rsidRDefault="00237E63" w:rsidP="00D911F9">
            <w:pPr>
              <w:pStyle w:val="rowtabella0"/>
              <w:rPr>
                <w:color w:val="002060"/>
              </w:rPr>
            </w:pPr>
          </w:p>
        </w:tc>
      </w:tr>
    </w:tbl>
    <w:p w14:paraId="2EAB59EA" w14:textId="77777777" w:rsidR="00237E63" w:rsidRPr="002754ED" w:rsidRDefault="00237E63" w:rsidP="00237E63">
      <w:pPr>
        <w:pStyle w:val="titoloprinc0"/>
        <w:rPr>
          <w:color w:val="002060"/>
          <w:sz w:val="12"/>
          <w:szCs w:val="12"/>
        </w:rPr>
      </w:pPr>
    </w:p>
    <w:p w14:paraId="7EA533DB" w14:textId="77777777" w:rsidR="00237E63" w:rsidRPr="006314BF" w:rsidRDefault="00237E63" w:rsidP="00237E63">
      <w:pPr>
        <w:pStyle w:val="titoloprinc0"/>
        <w:rPr>
          <w:color w:val="002060"/>
        </w:rPr>
      </w:pPr>
      <w:r w:rsidRPr="006314BF">
        <w:rPr>
          <w:color w:val="002060"/>
        </w:rPr>
        <w:t>RISULTATI</w:t>
      </w:r>
    </w:p>
    <w:p w14:paraId="22C34E33" w14:textId="77777777" w:rsidR="00237E63" w:rsidRPr="006314BF" w:rsidRDefault="00237E63" w:rsidP="00237E63">
      <w:pPr>
        <w:pStyle w:val="breakline"/>
        <w:rPr>
          <w:color w:val="002060"/>
        </w:rPr>
      </w:pPr>
    </w:p>
    <w:p w14:paraId="399BB4E6" w14:textId="77777777" w:rsidR="00237E63" w:rsidRPr="006314BF" w:rsidRDefault="00237E63" w:rsidP="00237E63">
      <w:pPr>
        <w:pStyle w:val="sottotitolocampionato10"/>
        <w:rPr>
          <w:color w:val="002060"/>
        </w:rPr>
      </w:pPr>
      <w:r w:rsidRPr="006314BF">
        <w:rPr>
          <w:color w:val="002060"/>
        </w:rPr>
        <w:t>RISULTATI UFFICIALI GARE DEL 01/10/2022</w:t>
      </w:r>
    </w:p>
    <w:p w14:paraId="2E18710A" w14:textId="77777777" w:rsidR="00237E63" w:rsidRPr="00237E63" w:rsidRDefault="00237E63" w:rsidP="00237E63">
      <w:pPr>
        <w:pStyle w:val="sottotitolocampionato20"/>
        <w:spacing w:before="0" w:beforeAutospacing="0" w:after="0" w:afterAutospacing="0"/>
        <w:rPr>
          <w:rFonts w:ascii="Arial" w:hAnsi="Arial" w:cs="Arial"/>
          <w:color w:val="002060"/>
          <w:sz w:val="20"/>
          <w:szCs w:val="20"/>
        </w:rPr>
      </w:pPr>
      <w:r w:rsidRPr="00237E63">
        <w:rPr>
          <w:rFonts w:ascii="Arial" w:hAnsi="Arial" w:cs="Arial"/>
          <w:color w:val="002060"/>
          <w:sz w:val="20"/>
          <w:szCs w:val="20"/>
        </w:rPr>
        <w:t>Si trascrivono qui di seguito i risultati ufficiali delle gare disputate</w:t>
      </w:r>
    </w:p>
    <w:p w14:paraId="7993F699" w14:textId="77777777" w:rsidR="00237E63" w:rsidRPr="006314BF" w:rsidRDefault="00237E63" w:rsidP="00237E6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37E63" w:rsidRPr="006314BF" w14:paraId="685735AF" w14:textId="77777777" w:rsidTr="00D911F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37E63" w:rsidRPr="006314BF" w14:paraId="05DD2A77" w14:textId="77777777" w:rsidTr="00D911F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83C46" w14:textId="77777777" w:rsidR="00237E63" w:rsidRPr="006314BF" w:rsidRDefault="00237E63" w:rsidP="00D911F9">
                  <w:pPr>
                    <w:pStyle w:val="headertabella0"/>
                    <w:rPr>
                      <w:color w:val="002060"/>
                    </w:rPr>
                  </w:pPr>
                  <w:r w:rsidRPr="006314BF">
                    <w:rPr>
                      <w:color w:val="002060"/>
                    </w:rPr>
                    <w:t>GIRONE C - 2 Giornata - A</w:t>
                  </w:r>
                </w:p>
              </w:tc>
            </w:tr>
            <w:tr w:rsidR="00237E63" w:rsidRPr="006314BF" w14:paraId="553B5EE7" w14:textId="77777777" w:rsidTr="00D911F9">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0B2D354" w14:textId="77777777" w:rsidR="00237E63" w:rsidRPr="006314BF" w:rsidRDefault="00237E63" w:rsidP="00D911F9">
                  <w:pPr>
                    <w:pStyle w:val="rowtabella0"/>
                    <w:rPr>
                      <w:color w:val="002060"/>
                    </w:rPr>
                  </w:pPr>
                  <w:r w:rsidRPr="006314BF">
                    <w:rPr>
                      <w:color w:val="002060"/>
                    </w:rPr>
                    <w:t>NUOVA JUVENTINA FFC</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61E48E" w14:textId="77777777" w:rsidR="00237E63" w:rsidRPr="006314BF" w:rsidRDefault="00237E63" w:rsidP="00D911F9">
                  <w:pPr>
                    <w:pStyle w:val="rowtabella0"/>
                    <w:rPr>
                      <w:color w:val="002060"/>
                    </w:rPr>
                  </w:pPr>
                  <w:r w:rsidRPr="006314BF">
                    <w:rPr>
                      <w:color w:val="002060"/>
                    </w:rPr>
                    <w:t>- FIGHT BULLS CORRIDONIA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89E76A" w14:textId="77777777" w:rsidR="00237E63" w:rsidRPr="006314BF" w:rsidRDefault="00237E63" w:rsidP="00D911F9">
                  <w:pPr>
                    <w:pStyle w:val="rowtabella0"/>
                    <w:jc w:val="center"/>
                    <w:rPr>
                      <w:color w:val="002060"/>
                    </w:rPr>
                  </w:pPr>
                  <w:r w:rsidRPr="006314BF">
                    <w:rPr>
                      <w:color w:val="002060"/>
                    </w:rPr>
                    <w:t>2 - 6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7FA074" w14:textId="77777777" w:rsidR="00237E63" w:rsidRPr="006314BF" w:rsidRDefault="00237E63" w:rsidP="00D911F9">
                  <w:pPr>
                    <w:pStyle w:val="rowtabella0"/>
                    <w:jc w:val="center"/>
                    <w:rPr>
                      <w:color w:val="002060"/>
                    </w:rPr>
                  </w:pPr>
                  <w:r w:rsidRPr="006314BF">
                    <w:rPr>
                      <w:color w:val="002060"/>
                    </w:rPr>
                    <w:t> </w:t>
                  </w:r>
                </w:p>
              </w:tc>
            </w:tr>
          </w:tbl>
          <w:p w14:paraId="61B498CF" w14:textId="77777777" w:rsidR="00237E63" w:rsidRPr="006314BF" w:rsidRDefault="00237E63" w:rsidP="00D911F9">
            <w:pPr>
              <w:rPr>
                <w:color w:val="002060"/>
              </w:rPr>
            </w:pPr>
          </w:p>
        </w:tc>
      </w:tr>
    </w:tbl>
    <w:p w14:paraId="74B35768" w14:textId="77777777" w:rsidR="00237E63" w:rsidRPr="006314BF" w:rsidRDefault="00237E63" w:rsidP="00237E63">
      <w:pPr>
        <w:pStyle w:val="breakline"/>
        <w:rPr>
          <w:rFonts w:eastAsiaTheme="minorEastAsia"/>
          <w:color w:val="002060"/>
        </w:rPr>
      </w:pPr>
    </w:p>
    <w:p w14:paraId="1F2D3302" w14:textId="77777777" w:rsidR="00237E63" w:rsidRPr="006314BF" w:rsidRDefault="00237E63" w:rsidP="00237E63">
      <w:pPr>
        <w:pStyle w:val="breakline"/>
        <w:rPr>
          <w:color w:val="002060"/>
        </w:rPr>
      </w:pPr>
    </w:p>
    <w:p w14:paraId="240AA1E1" w14:textId="77777777" w:rsidR="00237E63" w:rsidRPr="006314BF" w:rsidRDefault="00237E63" w:rsidP="00237E63">
      <w:pPr>
        <w:pStyle w:val="sottotitolocampionato10"/>
        <w:rPr>
          <w:color w:val="002060"/>
        </w:rPr>
      </w:pPr>
      <w:r w:rsidRPr="006314BF">
        <w:rPr>
          <w:color w:val="002060"/>
        </w:rPr>
        <w:t>RISULTATI UFFICIALI GARE DEL 01/10/2022</w:t>
      </w:r>
    </w:p>
    <w:p w14:paraId="7AB55ED3" w14:textId="77777777" w:rsidR="00237E63" w:rsidRPr="00237E63" w:rsidRDefault="00237E63" w:rsidP="00237E63">
      <w:pPr>
        <w:pStyle w:val="sottotitolocampionato20"/>
        <w:spacing w:before="0" w:beforeAutospacing="0" w:after="0" w:afterAutospacing="0"/>
        <w:rPr>
          <w:rFonts w:ascii="Arial" w:hAnsi="Arial" w:cs="Arial"/>
          <w:color w:val="002060"/>
          <w:sz w:val="20"/>
          <w:szCs w:val="20"/>
        </w:rPr>
      </w:pPr>
      <w:r w:rsidRPr="00237E63">
        <w:rPr>
          <w:rFonts w:ascii="Arial" w:hAnsi="Arial" w:cs="Arial"/>
          <w:color w:val="002060"/>
          <w:sz w:val="20"/>
          <w:szCs w:val="20"/>
        </w:rPr>
        <w:t>Si trascrivono qui di seguito i risultati ufficiali delle gare disputate</w:t>
      </w:r>
    </w:p>
    <w:p w14:paraId="25A159C8" w14:textId="77777777" w:rsidR="00237E63" w:rsidRPr="006314BF" w:rsidRDefault="00237E63" w:rsidP="00237E6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37E63" w:rsidRPr="006314BF" w14:paraId="706DDB87" w14:textId="77777777" w:rsidTr="00D911F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37E63" w:rsidRPr="006314BF" w14:paraId="617E1B83" w14:textId="77777777" w:rsidTr="00D911F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E07CD" w14:textId="77777777" w:rsidR="00237E63" w:rsidRPr="006314BF" w:rsidRDefault="00237E63" w:rsidP="00D911F9">
                  <w:pPr>
                    <w:pStyle w:val="headertabella0"/>
                    <w:rPr>
                      <w:color w:val="002060"/>
                    </w:rPr>
                  </w:pPr>
                  <w:r w:rsidRPr="006314BF">
                    <w:rPr>
                      <w:color w:val="002060"/>
                    </w:rPr>
                    <w:t>GIRONE A - 1 Giornata - R</w:t>
                  </w:r>
                </w:p>
              </w:tc>
            </w:tr>
            <w:tr w:rsidR="00237E63" w:rsidRPr="006314BF" w14:paraId="2F6D9250" w14:textId="77777777" w:rsidTr="00D911F9">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DF25AD7" w14:textId="77777777" w:rsidR="00237E63" w:rsidRPr="006314BF" w:rsidRDefault="00237E63" w:rsidP="00D911F9">
                  <w:pPr>
                    <w:pStyle w:val="rowtabella0"/>
                    <w:rPr>
                      <w:color w:val="002060"/>
                    </w:rPr>
                  </w:pPr>
                  <w:r w:rsidRPr="006314BF">
                    <w:rPr>
                      <w:color w:val="002060"/>
                    </w:rPr>
                    <w:t>(1) AMICI DEL CENTROSOCIO SP.</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93B350" w14:textId="77777777" w:rsidR="00237E63" w:rsidRPr="006314BF" w:rsidRDefault="00237E63" w:rsidP="00D911F9">
                  <w:pPr>
                    <w:pStyle w:val="rowtabella0"/>
                    <w:rPr>
                      <w:color w:val="002060"/>
                    </w:rPr>
                  </w:pPr>
                  <w:r w:rsidRPr="006314BF">
                    <w:rPr>
                      <w:color w:val="002060"/>
                    </w:rPr>
                    <w:t>- VIRTUS FORTITUDO 1950 SSD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52C94B" w14:textId="77777777" w:rsidR="00237E63" w:rsidRPr="006314BF" w:rsidRDefault="00237E63" w:rsidP="00D911F9">
                  <w:pPr>
                    <w:pStyle w:val="rowtabella0"/>
                    <w:jc w:val="center"/>
                    <w:rPr>
                      <w:color w:val="002060"/>
                    </w:rPr>
                  </w:pPr>
                  <w:r w:rsidRPr="006314BF">
                    <w:rPr>
                      <w:color w:val="002060"/>
                    </w:rPr>
                    <w:t>17 - 1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013C28" w14:textId="77777777" w:rsidR="00237E63" w:rsidRPr="006314BF" w:rsidRDefault="00237E63" w:rsidP="00D911F9">
                  <w:pPr>
                    <w:pStyle w:val="rowtabella0"/>
                    <w:jc w:val="center"/>
                    <w:rPr>
                      <w:color w:val="002060"/>
                    </w:rPr>
                  </w:pPr>
                  <w:r w:rsidRPr="006314BF">
                    <w:rPr>
                      <w:color w:val="002060"/>
                    </w:rPr>
                    <w:t> </w:t>
                  </w:r>
                </w:p>
              </w:tc>
            </w:tr>
            <w:tr w:rsidR="00237E63" w:rsidRPr="006314BF" w14:paraId="32DC0ED1" w14:textId="77777777" w:rsidTr="00D911F9">
              <w:tc>
                <w:tcPr>
                  <w:tcW w:w="4700" w:type="dxa"/>
                  <w:gridSpan w:val="4"/>
                  <w:tcBorders>
                    <w:top w:val="nil"/>
                    <w:left w:val="nil"/>
                    <w:bottom w:val="nil"/>
                    <w:right w:val="nil"/>
                  </w:tcBorders>
                  <w:tcMar>
                    <w:top w:w="20" w:type="dxa"/>
                    <w:left w:w="20" w:type="dxa"/>
                    <w:bottom w:w="20" w:type="dxa"/>
                    <w:right w:w="20" w:type="dxa"/>
                  </w:tcMar>
                  <w:vAlign w:val="center"/>
                  <w:hideMark/>
                </w:tcPr>
                <w:p w14:paraId="1992E15B" w14:textId="77777777" w:rsidR="00237E63" w:rsidRPr="006314BF" w:rsidRDefault="00237E63" w:rsidP="00D911F9">
                  <w:pPr>
                    <w:pStyle w:val="rowtabella0"/>
                    <w:rPr>
                      <w:color w:val="002060"/>
                    </w:rPr>
                  </w:pPr>
                  <w:r w:rsidRPr="006314BF">
                    <w:rPr>
                      <w:color w:val="002060"/>
                    </w:rPr>
                    <w:t>(1) - disputata il 02/10/2022</w:t>
                  </w:r>
                </w:p>
              </w:tc>
            </w:tr>
          </w:tbl>
          <w:p w14:paraId="3F312897" w14:textId="77777777" w:rsidR="00237E63" w:rsidRPr="006314BF" w:rsidRDefault="00237E63" w:rsidP="00D911F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37E63" w:rsidRPr="006314BF" w14:paraId="79DFE880" w14:textId="77777777" w:rsidTr="00D911F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EF954" w14:textId="77777777" w:rsidR="00237E63" w:rsidRPr="006314BF" w:rsidRDefault="00237E63" w:rsidP="00D911F9">
                  <w:pPr>
                    <w:pStyle w:val="headertabella0"/>
                    <w:rPr>
                      <w:color w:val="002060"/>
                    </w:rPr>
                  </w:pPr>
                  <w:r w:rsidRPr="006314BF">
                    <w:rPr>
                      <w:color w:val="002060"/>
                    </w:rPr>
                    <w:t>GIRONE B - 1 Giornata - R</w:t>
                  </w:r>
                </w:p>
              </w:tc>
            </w:tr>
            <w:tr w:rsidR="00237E63" w:rsidRPr="006314BF" w14:paraId="7DB31865" w14:textId="77777777" w:rsidTr="00D911F9">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DE7604D" w14:textId="77777777" w:rsidR="00237E63" w:rsidRPr="006314BF" w:rsidRDefault="00237E63" w:rsidP="00D911F9">
                  <w:pPr>
                    <w:pStyle w:val="rowtabella0"/>
                    <w:rPr>
                      <w:color w:val="002060"/>
                    </w:rPr>
                  </w:pPr>
                  <w:r w:rsidRPr="006314BF">
                    <w:rPr>
                      <w:color w:val="002060"/>
                    </w:rPr>
                    <w:t>CALCIO A 5 CORINALDO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662FBB" w14:textId="77777777" w:rsidR="00237E63" w:rsidRPr="006314BF" w:rsidRDefault="00237E63" w:rsidP="00D911F9">
                  <w:pPr>
                    <w:pStyle w:val="rowtabella0"/>
                    <w:rPr>
                      <w:color w:val="002060"/>
                    </w:rPr>
                  </w:pPr>
                  <w:r w:rsidRPr="006314BF">
                    <w:rPr>
                      <w:color w:val="002060"/>
                    </w:rPr>
                    <w:t>- ITALSERVICE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41F6E4" w14:textId="77777777" w:rsidR="00237E63" w:rsidRPr="006314BF" w:rsidRDefault="00237E63" w:rsidP="00D911F9">
                  <w:pPr>
                    <w:pStyle w:val="rowtabella0"/>
                    <w:jc w:val="center"/>
                    <w:rPr>
                      <w:color w:val="002060"/>
                    </w:rPr>
                  </w:pPr>
                  <w:r w:rsidRPr="006314BF">
                    <w:rPr>
                      <w:color w:val="002060"/>
                    </w:rPr>
                    <w:t>0 - 7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A9807D" w14:textId="77777777" w:rsidR="00237E63" w:rsidRPr="006314BF" w:rsidRDefault="00237E63" w:rsidP="00D911F9">
                  <w:pPr>
                    <w:pStyle w:val="rowtabella0"/>
                    <w:jc w:val="center"/>
                    <w:rPr>
                      <w:color w:val="002060"/>
                    </w:rPr>
                  </w:pPr>
                  <w:r w:rsidRPr="006314BF">
                    <w:rPr>
                      <w:color w:val="002060"/>
                    </w:rPr>
                    <w:t> </w:t>
                  </w:r>
                </w:p>
              </w:tc>
            </w:tr>
          </w:tbl>
          <w:p w14:paraId="5ABBC47D" w14:textId="77777777" w:rsidR="00237E63" w:rsidRPr="006314BF" w:rsidRDefault="00237E63" w:rsidP="00D911F9">
            <w:pPr>
              <w:rPr>
                <w:color w:val="002060"/>
              </w:rPr>
            </w:pPr>
          </w:p>
        </w:tc>
      </w:tr>
    </w:tbl>
    <w:p w14:paraId="418BCE5E" w14:textId="77777777" w:rsidR="00237E63" w:rsidRPr="006314BF" w:rsidRDefault="00237E63" w:rsidP="00237E6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37E63" w:rsidRPr="006314BF" w14:paraId="7B60170C" w14:textId="77777777" w:rsidTr="00D911F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37E63" w:rsidRPr="006314BF" w14:paraId="520E5B11" w14:textId="77777777" w:rsidTr="00D911F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8BD99" w14:textId="77777777" w:rsidR="00237E63" w:rsidRPr="006314BF" w:rsidRDefault="00237E63" w:rsidP="00D911F9">
                  <w:pPr>
                    <w:pStyle w:val="headertabella0"/>
                    <w:rPr>
                      <w:color w:val="002060"/>
                    </w:rPr>
                  </w:pPr>
                  <w:r w:rsidRPr="006314BF">
                    <w:rPr>
                      <w:color w:val="002060"/>
                    </w:rPr>
                    <w:t>GIRONE D - 1 Giornata - R</w:t>
                  </w:r>
                </w:p>
              </w:tc>
            </w:tr>
            <w:tr w:rsidR="00237E63" w:rsidRPr="006314BF" w14:paraId="2AD8DCA8" w14:textId="77777777" w:rsidTr="00D911F9">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BC875C5" w14:textId="77777777" w:rsidR="00237E63" w:rsidRPr="006314BF" w:rsidRDefault="00237E63" w:rsidP="00D911F9">
                  <w:pPr>
                    <w:pStyle w:val="rowtabella0"/>
                    <w:rPr>
                      <w:color w:val="002060"/>
                    </w:rPr>
                  </w:pPr>
                  <w:r w:rsidRPr="006314BF">
                    <w:rPr>
                      <w:color w:val="002060"/>
                    </w:rPr>
                    <w:t>MONTELUPONE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5AAAD5" w14:textId="77777777" w:rsidR="00237E63" w:rsidRPr="006314BF" w:rsidRDefault="00237E63" w:rsidP="00D911F9">
                  <w:pPr>
                    <w:pStyle w:val="rowtabella0"/>
                    <w:rPr>
                      <w:color w:val="002060"/>
                    </w:rPr>
                  </w:pPr>
                  <w:r w:rsidRPr="006314BF">
                    <w:rPr>
                      <w:color w:val="002060"/>
                    </w:rPr>
                    <w:t>- DAMIANI E GATTI ASCOLI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5883EC" w14:textId="77777777" w:rsidR="00237E63" w:rsidRPr="006314BF" w:rsidRDefault="00237E63" w:rsidP="00D911F9">
                  <w:pPr>
                    <w:pStyle w:val="rowtabella0"/>
                    <w:jc w:val="center"/>
                    <w:rPr>
                      <w:color w:val="002060"/>
                    </w:rPr>
                  </w:pPr>
                  <w:r w:rsidRPr="006314BF">
                    <w:rPr>
                      <w:color w:val="002060"/>
                    </w:rPr>
                    <w:t>3 - 3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C9C6B4" w14:textId="77777777" w:rsidR="00237E63" w:rsidRPr="006314BF" w:rsidRDefault="00237E63" w:rsidP="00D911F9">
                  <w:pPr>
                    <w:pStyle w:val="rowtabella0"/>
                    <w:jc w:val="center"/>
                    <w:rPr>
                      <w:color w:val="002060"/>
                    </w:rPr>
                  </w:pPr>
                  <w:r w:rsidRPr="006314BF">
                    <w:rPr>
                      <w:color w:val="002060"/>
                    </w:rPr>
                    <w:t> </w:t>
                  </w:r>
                </w:p>
              </w:tc>
            </w:tr>
          </w:tbl>
          <w:p w14:paraId="5C95D6D8" w14:textId="77777777" w:rsidR="00237E63" w:rsidRPr="006314BF" w:rsidRDefault="00237E63" w:rsidP="00D911F9">
            <w:pPr>
              <w:rPr>
                <w:color w:val="002060"/>
              </w:rPr>
            </w:pPr>
          </w:p>
        </w:tc>
      </w:tr>
    </w:tbl>
    <w:p w14:paraId="30612DDB" w14:textId="77777777" w:rsidR="00237E63" w:rsidRPr="006314BF" w:rsidRDefault="00237E63" w:rsidP="00237E63">
      <w:pPr>
        <w:pStyle w:val="breakline"/>
        <w:rPr>
          <w:rFonts w:eastAsiaTheme="minorEastAsia"/>
          <w:color w:val="002060"/>
        </w:rPr>
      </w:pPr>
    </w:p>
    <w:p w14:paraId="1B290633" w14:textId="77777777" w:rsidR="00237E63" w:rsidRPr="006314BF" w:rsidRDefault="00237E63" w:rsidP="00237E63">
      <w:pPr>
        <w:pStyle w:val="breakline"/>
        <w:rPr>
          <w:color w:val="002060"/>
        </w:rPr>
      </w:pPr>
    </w:p>
    <w:p w14:paraId="0FDF8BA0" w14:textId="77777777" w:rsidR="00237E63" w:rsidRPr="006314BF" w:rsidRDefault="00237E63" w:rsidP="00237E63">
      <w:pPr>
        <w:pStyle w:val="titoloprinc0"/>
        <w:rPr>
          <w:color w:val="002060"/>
        </w:rPr>
      </w:pPr>
      <w:r w:rsidRPr="006314BF">
        <w:rPr>
          <w:color w:val="002060"/>
        </w:rPr>
        <w:t>GIUDICE SPORTIVO</w:t>
      </w:r>
    </w:p>
    <w:p w14:paraId="0DFC3C57" w14:textId="77777777" w:rsidR="00237E63" w:rsidRPr="006314BF" w:rsidRDefault="00237E63" w:rsidP="00237E63">
      <w:pPr>
        <w:pStyle w:val="diffida"/>
        <w:rPr>
          <w:color w:val="002060"/>
        </w:rPr>
      </w:pPr>
      <w:r w:rsidRPr="006314BF">
        <w:rPr>
          <w:color w:val="002060"/>
        </w:rPr>
        <w:t>Il Sostituto Giudice Sportivo Avv. Federica Sorrentino, nella seduta del 05/10/2022, ha adottato le decisioni che di seguito integralmente si riportano:</w:t>
      </w:r>
    </w:p>
    <w:p w14:paraId="20A38676" w14:textId="77777777" w:rsidR="00237E63" w:rsidRPr="006314BF" w:rsidRDefault="00237E63" w:rsidP="00237E63">
      <w:pPr>
        <w:pStyle w:val="titolo10"/>
        <w:rPr>
          <w:color w:val="002060"/>
        </w:rPr>
      </w:pPr>
      <w:r w:rsidRPr="006314BF">
        <w:rPr>
          <w:color w:val="002060"/>
        </w:rPr>
        <w:t xml:space="preserve">GARE DEL 1/10/2022 </w:t>
      </w:r>
    </w:p>
    <w:p w14:paraId="3C6A20D4" w14:textId="77777777" w:rsidR="00237E63" w:rsidRPr="006314BF" w:rsidRDefault="00237E63" w:rsidP="00237E63">
      <w:pPr>
        <w:pStyle w:val="titolo7a"/>
        <w:rPr>
          <w:color w:val="002060"/>
        </w:rPr>
      </w:pPr>
      <w:r w:rsidRPr="006314BF">
        <w:rPr>
          <w:color w:val="002060"/>
        </w:rPr>
        <w:t xml:space="preserve">PROVVEDIMENTI DISCIPLINARI </w:t>
      </w:r>
    </w:p>
    <w:p w14:paraId="4E7A3530" w14:textId="77777777" w:rsidR="00237E63" w:rsidRPr="006314BF" w:rsidRDefault="00237E63" w:rsidP="00237E63">
      <w:pPr>
        <w:pStyle w:val="titolo7b0"/>
        <w:rPr>
          <w:color w:val="002060"/>
        </w:rPr>
      </w:pPr>
      <w:r w:rsidRPr="006314BF">
        <w:rPr>
          <w:color w:val="002060"/>
        </w:rPr>
        <w:t xml:space="preserve">In base alle risultanze degli atti ufficiali sono state deliberate le seguenti sanzioni disciplinari. </w:t>
      </w:r>
    </w:p>
    <w:p w14:paraId="415759EA" w14:textId="77777777" w:rsidR="00237E63" w:rsidRPr="006314BF" w:rsidRDefault="00237E63" w:rsidP="00237E63">
      <w:pPr>
        <w:pStyle w:val="titolo30"/>
        <w:rPr>
          <w:color w:val="002060"/>
        </w:rPr>
      </w:pPr>
      <w:r w:rsidRPr="006314BF">
        <w:rPr>
          <w:color w:val="002060"/>
        </w:rPr>
        <w:t xml:space="preserve">ALLENATORI </w:t>
      </w:r>
    </w:p>
    <w:p w14:paraId="4F2139ED" w14:textId="77777777" w:rsidR="00237E63" w:rsidRPr="006314BF" w:rsidRDefault="00237E63" w:rsidP="00237E63">
      <w:pPr>
        <w:pStyle w:val="titolo20"/>
        <w:rPr>
          <w:color w:val="002060"/>
        </w:rPr>
      </w:pPr>
      <w:r w:rsidRPr="006314BF">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7E63" w:rsidRPr="006314BF" w14:paraId="0648483D" w14:textId="77777777" w:rsidTr="00D911F9">
        <w:tc>
          <w:tcPr>
            <w:tcW w:w="2200" w:type="dxa"/>
            <w:tcMar>
              <w:top w:w="20" w:type="dxa"/>
              <w:left w:w="20" w:type="dxa"/>
              <w:bottom w:w="20" w:type="dxa"/>
              <w:right w:w="20" w:type="dxa"/>
            </w:tcMar>
            <w:vAlign w:val="center"/>
            <w:hideMark/>
          </w:tcPr>
          <w:p w14:paraId="48B823B8" w14:textId="77777777" w:rsidR="00237E63" w:rsidRPr="006314BF" w:rsidRDefault="00237E63" w:rsidP="00D911F9">
            <w:pPr>
              <w:pStyle w:val="movimento"/>
              <w:rPr>
                <w:color w:val="002060"/>
              </w:rPr>
            </w:pPr>
            <w:r w:rsidRPr="006314BF">
              <w:rPr>
                <w:color w:val="002060"/>
              </w:rPr>
              <w:t>VERRUCCI JORIS</w:t>
            </w:r>
          </w:p>
        </w:tc>
        <w:tc>
          <w:tcPr>
            <w:tcW w:w="2200" w:type="dxa"/>
            <w:tcMar>
              <w:top w:w="20" w:type="dxa"/>
              <w:left w:w="20" w:type="dxa"/>
              <w:bottom w:w="20" w:type="dxa"/>
              <w:right w:w="20" w:type="dxa"/>
            </w:tcMar>
            <w:vAlign w:val="center"/>
            <w:hideMark/>
          </w:tcPr>
          <w:p w14:paraId="5B3F35E4" w14:textId="77777777" w:rsidR="00237E63" w:rsidRPr="006314BF" w:rsidRDefault="00237E63" w:rsidP="00D911F9">
            <w:pPr>
              <w:pStyle w:val="movimento2"/>
              <w:rPr>
                <w:color w:val="002060"/>
              </w:rPr>
            </w:pPr>
            <w:r w:rsidRPr="006314BF">
              <w:rPr>
                <w:color w:val="002060"/>
              </w:rPr>
              <w:t xml:space="preserve">(NUOVA JUVENTINA FFC) </w:t>
            </w:r>
          </w:p>
        </w:tc>
        <w:tc>
          <w:tcPr>
            <w:tcW w:w="800" w:type="dxa"/>
            <w:tcMar>
              <w:top w:w="20" w:type="dxa"/>
              <w:left w:w="20" w:type="dxa"/>
              <w:bottom w:w="20" w:type="dxa"/>
              <w:right w:w="20" w:type="dxa"/>
            </w:tcMar>
            <w:vAlign w:val="center"/>
            <w:hideMark/>
          </w:tcPr>
          <w:p w14:paraId="230342D2"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4F2747B5" w14:textId="77777777" w:rsidR="00237E63" w:rsidRPr="006314BF" w:rsidRDefault="00237E63" w:rsidP="00D911F9">
            <w:pPr>
              <w:pStyle w:val="movimento"/>
              <w:rPr>
                <w:color w:val="002060"/>
              </w:rPr>
            </w:pPr>
            <w:r w:rsidRPr="006314BF">
              <w:rPr>
                <w:color w:val="002060"/>
              </w:rPr>
              <w:t> </w:t>
            </w:r>
          </w:p>
        </w:tc>
        <w:tc>
          <w:tcPr>
            <w:tcW w:w="2200" w:type="dxa"/>
            <w:tcMar>
              <w:top w:w="20" w:type="dxa"/>
              <w:left w:w="20" w:type="dxa"/>
              <w:bottom w:w="20" w:type="dxa"/>
              <w:right w:w="20" w:type="dxa"/>
            </w:tcMar>
            <w:vAlign w:val="center"/>
            <w:hideMark/>
          </w:tcPr>
          <w:p w14:paraId="30F6C74B" w14:textId="77777777" w:rsidR="00237E63" w:rsidRPr="006314BF" w:rsidRDefault="00237E63" w:rsidP="00D911F9">
            <w:pPr>
              <w:pStyle w:val="movimento2"/>
              <w:rPr>
                <w:color w:val="002060"/>
              </w:rPr>
            </w:pPr>
            <w:r w:rsidRPr="006314BF">
              <w:rPr>
                <w:color w:val="002060"/>
              </w:rPr>
              <w:t> </w:t>
            </w:r>
          </w:p>
        </w:tc>
      </w:tr>
    </w:tbl>
    <w:p w14:paraId="1E080449" w14:textId="77777777" w:rsidR="00237E63" w:rsidRDefault="00237E63" w:rsidP="00237E63">
      <w:pPr>
        <w:pStyle w:val="breakline"/>
        <w:rPr>
          <w:color w:val="002060"/>
        </w:rPr>
      </w:pPr>
    </w:p>
    <w:p w14:paraId="349919DF" w14:textId="77777777" w:rsidR="00237E63" w:rsidRPr="00CF3780" w:rsidRDefault="00237E63" w:rsidP="00237E63">
      <w:pPr>
        <w:ind w:left="4956"/>
        <w:rPr>
          <w:rFonts w:ascii="Arial" w:hAnsi="Arial" w:cs="Arial"/>
          <w:noProof/>
          <w:color w:val="002060"/>
          <w:sz w:val="22"/>
          <w:szCs w:val="22"/>
        </w:rPr>
      </w:pPr>
      <w:r w:rsidRPr="00CF3780">
        <w:rPr>
          <w:rFonts w:ascii="Arial" w:hAnsi="Arial" w:cs="Arial"/>
          <w:noProof/>
          <w:color w:val="002060"/>
          <w:sz w:val="22"/>
          <w:szCs w:val="22"/>
        </w:rPr>
        <w:t>F.to IL SOSTITUTO GIUDICE SPORTIVO      </w:t>
      </w:r>
    </w:p>
    <w:p w14:paraId="70824013" w14:textId="77777777" w:rsidR="00237E63" w:rsidRPr="00CF3780" w:rsidRDefault="00237E63" w:rsidP="00237E63">
      <w:pPr>
        <w:pStyle w:val="breakline"/>
        <w:rPr>
          <w:rFonts w:ascii="Arial" w:hAnsi="Arial" w:cs="Arial"/>
          <w:noProof/>
          <w:color w:val="002060"/>
          <w:sz w:val="22"/>
          <w:szCs w:val="22"/>
        </w:rPr>
      </w:pPr>
      <w:r w:rsidRPr="00CF3780">
        <w:rPr>
          <w:rFonts w:ascii="Arial" w:hAnsi="Arial" w:cs="Arial"/>
          <w:noProof/>
          <w:color w:val="002060"/>
          <w:sz w:val="22"/>
          <w:szCs w:val="22"/>
        </w:rPr>
        <w:t xml:space="preserve"> </w:t>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r>
      <w:r w:rsidRPr="00CF3780">
        <w:rPr>
          <w:rFonts w:ascii="Arial" w:hAnsi="Arial" w:cs="Arial"/>
          <w:noProof/>
          <w:color w:val="002060"/>
          <w:sz w:val="22"/>
          <w:szCs w:val="22"/>
        </w:rPr>
        <w:tab/>
        <w:t xml:space="preserve">   </w:t>
      </w:r>
      <w:r w:rsidRPr="00CF3780">
        <w:rPr>
          <w:rFonts w:ascii="Arial" w:hAnsi="Arial" w:cs="Arial"/>
          <w:noProof/>
          <w:color w:val="002060"/>
          <w:sz w:val="22"/>
          <w:szCs w:val="22"/>
        </w:rPr>
        <w:tab/>
        <w:t xml:space="preserve">                Federica Sorrentino</w:t>
      </w:r>
    </w:p>
    <w:p w14:paraId="4FE0FE5B" w14:textId="77777777" w:rsidR="00237E63" w:rsidRDefault="00237E63" w:rsidP="00237E63">
      <w:pPr>
        <w:pStyle w:val="breakline"/>
        <w:rPr>
          <w:color w:val="002060"/>
        </w:rPr>
      </w:pPr>
    </w:p>
    <w:p w14:paraId="058AC0CE" w14:textId="77777777" w:rsidR="00237E63" w:rsidRPr="006314BF" w:rsidRDefault="00237E63" w:rsidP="00237E63">
      <w:pPr>
        <w:pStyle w:val="titoloprinc0"/>
        <w:rPr>
          <w:color w:val="002060"/>
        </w:rPr>
      </w:pPr>
      <w:r w:rsidRPr="006314BF">
        <w:rPr>
          <w:color w:val="002060"/>
        </w:rPr>
        <w:t>PROGRAMMA GARE</w:t>
      </w:r>
    </w:p>
    <w:p w14:paraId="371346D9" w14:textId="77777777" w:rsidR="00237E63" w:rsidRDefault="00237E63" w:rsidP="00237E63">
      <w:pPr>
        <w:pStyle w:val="breakline"/>
        <w:rPr>
          <w:color w:val="002060"/>
        </w:rPr>
      </w:pPr>
    </w:p>
    <w:p w14:paraId="7991CC85" w14:textId="77777777" w:rsidR="00237E63" w:rsidRPr="00A30B84" w:rsidRDefault="00237E63" w:rsidP="00237E63">
      <w:pPr>
        <w:pStyle w:val="sottotitolocampionato10"/>
        <w:rPr>
          <w:color w:val="002060"/>
        </w:rPr>
      </w:pPr>
      <w:r w:rsidRPr="00A30B84">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237E63" w:rsidRPr="00A30B84" w14:paraId="327FD127" w14:textId="77777777" w:rsidTr="00D911F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FF46A" w14:textId="77777777" w:rsidR="00237E63" w:rsidRPr="00A30B84" w:rsidRDefault="00237E63" w:rsidP="00D911F9">
            <w:pPr>
              <w:pStyle w:val="headertabella0"/>
              <w:rPr>
                <w:color w:val="002060"/>
              </w:rPr>
            </w:pPr>
            <w:r w:rsidRPr="00A30B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06824" w14:textId="77777777" w:rsidR="00237E63" w:rsidRPr="00A30B84" w:rsidRDefault="00237E63" w:rsidP="00D911F9">
            <w:pPr>
              <w:pStyle w:val="headertabella0"/>
              <w:rPr>
                <w:color w:val="002060"/>
              </w:rPr>
            </w:pPr>
            <w:r w:rsidRPr="00A30B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7FA8E" w14:textId="77777777" w:rsidR="00237E63" w:rsidRPr="00A30B84" w:rsidRDefault="00237E63" w:rsidP="00D911F9">
            <w:pPr>
              <w:pStyle w:val="headertabella0"/>
              <w:rPr>
                <w:color w:val="002060"/>
              </w:rPr>
            </w:pPr>
            <w:r w:rsidRPr="00A30B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3EC63" w14:textId="77777777" w:rsidR="00237E63" w:rsidRPr="00A30B84" w:rsidRDefault="00237E63" w:rsidP="00D911F9">
            <w:pPr>
              <w:pStyle w:val="headertabella0"/>
              <w:rPr>
                <w:color w:val="002060"/>
              </w:rPr>
            </w:pPr>
            <w:r w:rsidRPr="00A30B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03A6D" w14:textId="77777777" w:rsidR="00237E63" w:rsidRPr="00A30B84" w:rsidRDefault="00237E63" w:rsidP="00D911F9">
            <w:pPr>
              <w:pStyle w:val="headertabella0"/>
              <w:rPr>
                <w:color w:val="002060"/>
              </w:rPr>
            </w:pPr>
            <w:r w:rsidRPr="00A30B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E44BB" w14:textId="77777777" w:rsidR="00237E63" w:rsidRPr="00A30B84" w:rsidRDefault="00237E63" w:rsidP="00D911F9">
            <w:pPr>
              <w:pStyle w:val="headertabella0"/>
              <w:rPr>
                <w:color w:val="002060"/>
              </w:rPr>
            </w:pPr>
            <w:r w:rsidRPr="00A30B8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FB1AC" w14:textId="77777777" w:rsidR="00237E63" w:rsidRPr="00A30B84" w:rsidRDefault="00237E63" w:rsidP="00D911F9">
            <w:pPr>
              <w:pStyle w:val="headertabella0"/>
              <w:rPr>
                <w:color w:val="002060"/>
              </w:rPr>
            </w:pPr>
            <w:r w:rsidRPr="00A30B84">
              <w:rPr>
                <w:color w:val="002060"/>
              </w:rPr>
              <w:t>Indirizzo Impianto</w:t>
            </w:r>
          </w:p>
        </w:tc>
      </w:tr>
      <w:tr w:rsidR="00237E63" w:rsidRPr="00A30B84" w14:paraId="2F8CCC8C" w14:textId="77777777" w:rsidTr="00D911F9">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C878B73" w14:textId="77777777" w:rsidR="00237E63" w:rsidRPr="00A30B84" w:rsidRDefault="00237E63" w:rsidP="00D911F9">
            <w:pPr>
              <w:pStyle w:val="rowtabella0"/>
              <w:rPr>
                <w:color w:val="002060"/>
              </w:rPr>
            </w:pPr>
            <w:r w:rsidRPr="00A30B84">
              <w:rPr>
                <w:color w:val="002060"/>
              </w:rPr>
              <w:t>FIGHT BULLS CORRIDONIA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FDA328" w14:textId="77777777" w:rsidR="00237E63" w:rsidRPr="00A30B84" w:rsidRDefault="00237E63" w:rsidP="00D911F9">
            <w:pPr>
              <w:pStyle w:val="rowtabella0"/>
              <w:rPr>
                <w:color w:val="002060"/>
              </w:rPr>
            </w:pPr>
            <w:r w:rsidRPr="00A30B84">
              <w:rPr>
                <w:color w:val="002060"/>
              </w:rPr>
              <w:t>ACLI MANTOVANI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68EA0E" w14:textId="77777777" w:rsidR="00237E63" w:rsidRPr="00A30B84" w:rsidRDefault="00237E63" w:rsidP="00D911F9">
            <w:pPr>
              <w:pStyle w:val="rowtabella0"/>
              <w:jc w:val="center"/>
              <w:rPr>
                <w:color w:val="002060"/>
              </w:rPr>
            </w:pPr>
            <w:r w:rsidRPr="00A30B8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E80197" w14:textId="77777777" w:rsidR="00237E63" w:rsidRPr="00A30B84" w:rsidRDefault="00237E63" w:rsidP="00D911F9">
            <w:pPr>
              <w:pStyle w:val="rowtabella0"/>
              <w:rPr>
                <w:color w:val="002060"/>
              </w:rPr>
            </w:pPr>
            <w:r w:rsidRPr="00A30B84">
              <w:rPr>
                <w:color w:val="002060"/>
              </w:rPr>
              <w:t>13/10/2022 19:30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91C3EB" w14:textId="77777777" w:rsidR="00237E63" w:rsidRPr="00A30B84" w:rsidRDefault="00237E63" w:rsidP="00D911F9">
            <w:pPr>
              <w:pStyle w:val="rowtabella0"/>
              <w:rPr>
                <w:color w:val="002060"/>
              </w:rPr>
            </w:pPr>
            <w:r w:rsidRPr="00A30B84">
              <w:rPr>
                <w:color w:val="002060"/>
              </w:rPr>
              <w:t xml:space="preserve">5295 TENSOSTRUTTURA VIA </w:t>
            </w:r>
            <w:proofErr w:type="gramStart"/>
            <w:r w:rsidRPr="00A30B84">
              <w:rPr>
                <w:color w:val="002060"/>
              </w:rPr>
              <w:t>E.MATTEI</w:t>
            </w:r>
            <w:proofErr w:type="gramEnd"/>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15BB7B" w14:textId="77777777" w:rsidR="00237E63" w:rsidRPr="00A30B84" w:rsidRDefault="00237E63" w:rsidP="00D911F9">
            <w:pPr>
              <w:pStyle w:val="rowtabella0"/>
              <w:rPr>
                <w:color w:val="002060"/>
              </w:rPr>
            </w:pPr>
            <w:r w:rsidRPr="00A30B84">
              <w:rPr>
                <w:color w:val="002060"/>
              </w:rPr>
              <w:t>CORRIDONIA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C61E7F" w14:textId="77777777" w:rsidR="00237E63" w:rsidRPr="00A30B84" w:rsidRDefault="00237E63" w:rsidP="00D911F9">
            <w:pPr>
              <w:pStyle w:val="rowtabella0"/>
              <w:rPr>
                <w:color w:val="002060"/>
              </w:rPr>
            </w:pPr>
            <w:r w:rsidRPr="00A30B84">
              <w:rPr>
                <w:color w:val="002060"/>
              </w:rPr>
              <w:t xml:space="preserve">VIA </w:t>
            </w:r>
            <w:proofErr w:type="gramStart"/>
            <w:r w:rsidRPr="00A30B84">
              <w:rPr>
                <w:color w:val="002060"/>
              </w:rPr>
              <w:t>E.MATTEI</w:t>
            </w:r>
            <w:proofErr w:type="gramEnd"/>
          </w:p>
        </w:tc>
      </w:tr>
    </w:tbl>
    <w:p w14:paraId="478FEB9A" w14:textId="77777777" w:rsidR="00237E63" w:rsidRPr="006314BF" w:rsidRDefault="00237E63" w:rsidP="00237E63">
      <w:pPr>
        <w:pStyle w:val="breakline"/>
        <w:rPr>
          <w:rFonts w:eastAsiaTheme="minorEastAsia"/>
          <w:color w:val="002060"/>
        </w:rPr>
      </w:pPr>
    </w:p>
    <w:p w14:paraId="774E5D7E" w14:textId="77777777" w:rsidR="00237E63" w:rsidRPr="006314BF" w:rsidRDefault="00237E63" w:rsidP="00237E63">
      <w:pPr>
        <w:pStyle w:val="breakline"/>
        <w:rPr>
          <w:color w:val="002060"/>
        </w:rPr>
      </w:pPr>
    </w:p>
    <w:p w14:paraId="005388F4" w14:textId="346437F9" w:rsidR="004F3FED" w:rsidRDefault="004F3FED" w:rsidP="004F3FED">
      <w:pPr>
        <w:pStyle w:val="breakline"/>
        <w:rPr>
          <w:rFonts w:eastAsiaTheme="minorEastAsia"/>
          <w:color w:val="002060"/>
        </w:rPr>
      </w:pPr>
    </w:p>
    <w:p w14:paraId="03C40B00" w14:textId="1668A5D3" w:rsidR="00FB4E16" w:rsidRDefault="00FB4E16" w:rsidP="004F3FED">
      <w:pPr>
        <w:pStyle w:val="breakline"/>
        <w:rPr>
          <w:rFonts w:eastAsiaTheme="minorEastAsia"/>
          <w:color w:val="002060"/>
        </w:rPr>
      </w:pPr>
    </w:p>
    <w:p w14:paraId="3787C1EC" w14:textId="77777777" w:rsidR="00FB4E16" w:rsidRPr="001A1B0E" w:rsidRDefault="00FB4E16" w:rsidP="004F3FED">
      <w:pPr>
        <w:pStyle w:val="breakline"/>
        <w:rPr>
          <w:rFonts w:eastAsiaTheme="minorEastAsia"/>
          <w:color w:val="002060"/>
        </w:rPr>
      </w:pPr>
    </w:p>
    <w:p w14:paraId="3E2D5E1B" w14:textId="77777777" w:rsidR="004F3FED" w:rsidRPr="001A1B0E" w:rsidRDefault="004F3FED" w:rsidP="004F3FED">
      <w:pPr>
        <w:pStyle w:val="breakline"/>
        <w:rPr>
          <w:color w:val="002060"/>
        </w:rPr>
      </w:pPr>
    </w:p>
    <w:p w14:paraId="04DBFB8C" w14:textId="77777777" w:rsidR="00E95C6C" w:rsidRPr="009B236A" w:rsidRDefault="00E95C6C" w:rsidP="00CD6259">
      <w:pPr>
        <w:pStyle w:val="Corpodeltesto21"/>
        <w:jc w:val="center"/>
        <w:rPr>
          <w:rFonts w:ascii="Arial" w:hAnsi="Arial" w:cs="Arial"/>
          <w:b/>
          <w:color w:val="002060"/>
          <w:sz w:val="30"/>
          <w:szCs w:val="30"/>
        </w:rPr>
      </w:pPr>
      <w:r w:rsidRPr="009B236A">
        <w:rPr>
          <w:rFonts w:ascii="Arial" w:hAnsi="Arial" w:cs="Arial"/>
          <w:b/>
          <w:color w:val="002060"/>
          <w:sz w:val="30"/>
          <w:szCs w:val="30"/>
        </w:rPr>
        <w:lastRenderedPageBreak/>
        <w:t>*     *     *</w:t>
      </w:r>
    </w:p>
    <w:p w14:paraId="064DD4CC" w14:textId="77777777" w:rsidR="00E95C6C" w:rsidRPr="009B236A" w:rsidRDefault="00E95C6C" w:rsidP="00E95C6C">
      <w:pPr>
        <w:pStyle w:val="Corpodeltesto21"/>
        <w:jc w:val="center"/>
        <w:rPr>
          <w:rFonts w:ascii="Arial" w:hAnsi="Arial" w:cs="Arial"/>
          <w:b/>
          <w:color w:val="002060"/>
          <w:sz w:val="30"/>
          <w:szCs w:val="30"/>
        </w:rPr>
      </w:pPr>
    </w:p>
    <w:p w14:paraId="72E94CA8" w14:textId="7C214DFA" w:rsidR="00E95C6C" w:rsidRPr="009B236A" w:rsidRDefault="00E95C6C" w:rsidP="00E95C6C">
      <w:pPr>
        <w:pStyle w:val="Nessunaspaziatura"/>
        <w:jc w:val="both"/>
        <w:rPr>
          <w:rFonts w:ascii="Arial" w:hAnsi="Arial" w:cs="Arial"/>
          <w:color w:val="002060"/>
        </w:rPr>
      </w:pPr>
      <w:r w:rsidRPr="009B236A">
        <w:rPr>
          <w:rFonts w:ascii="Arial" w:hAnsi="Arial" w:cs="Arial"/>
          <w:color w:val="002060"/>
        </w:rPr>
        <w:t xml:space="preserve">Il versamento delle somme relative alle ammende comminate con il presente Comunicato Ufficiale deve essere effettuato entro il </w:t>
      </w:r>
      <w:r>
        <w:rPr>
          <w:rFonts w:ascii="Arial" w:hAnsi="Arial" w:cs="Arial"/>
          <w:b/>
          <w:bCs/>
          <w:color w:val="002060"/>
        </w:rPr>
        <w:t>1</w:t>
      </w:r>
      <w:r w:rsidR="00FB4E16">
        <w:rPr>
          <w:rFonts w:ascii="Arial" w:hAnsi="Arial" w:cs="Arial"/>
          <w:b/>
          <w:bCs/>
          <w:color w:val="002060"/>
        </w:rPr>
        <w:t>7</w:t>
      </w:r>
      <w:r w:rsidRPr="009B236A">
        <w:rPr>
          <w:rFonts w:ascii="Arial" w:hAnsi="Arial" w:cs="Arial"/>
          <w:b/>
          <w:bCs/>
          <w:color w:val="002060"/>
        </w:rPr>
        <w:t xml:space="preserve"> ottobre 2022</w:t>
      </w:r>
      <w:r w:rsidRPr="009B236A">
        <w:rPr>
          <w:rFonts w:ascii="Arial" w:hAnsi="Arial" w:cs="Arial"/>
          <w:color w:val="002060"/>
        </w:rPr>
        <w:t xml:space="preserve"> a favore di questo Comitato Regionale mediante bonifico bancario da versare alle seguenti coordinate: </w:t>
      </w:r>
    </w:p>
    <w:p w14:paraId="7B2EABDC" w14:textId="77777777" w:rsidR="00E95C6C" w:rsidRPr="009B236A" w:rsidRDefault="00E95C6C" w:rsidP="00E95C6C">
      <w:pPr>
        <w:pStyle w:val="Nessunaspaziatura"/>
        <w:jc w:val="both"/>
        <w:rPr>
          <w:rFonts w:ascii="Arial" w:hAnsi="Arial" w:cs="Arial"/>
          <w:color w:val="002060"/>
        </w:rPr>
      </w:pPr>
    </w:p>
    <w:p w14:paraId="4884073D" w14:textId="77777777" w:rsidR="00E95C6C" w:rsidRPr="009B236A" w:rsidRDefault="00E95C6C" w:rsidP="00E95C6C">
      <w:pPr>
        <w:pStyle w:val="Nessunaspaziatura"/>
        <w:jc w:val="center"/>
        <w:rPr>
          <w:rFonts w:ascii="Arial" w:hAnsi="Arial" w:cs="Arial"/>
          <w:color w:val="002060"/>
        </w:rPr>
      </w:pPr>
      <w:r w:rsidRPr="009B236A">
        <w:rPr>
          <w:rFonts w:ascii="Arial" w:hAnsi="Arial" w:cs="Arial"/>
          <w:color w:val="002060"/>
        </w:rPr>
        <w:t>BNL – ANCONA</w:t>
      </w:r>
    </w:p>
    <w:p w14:paraId="0C1693CB" w14:textId="77777777" w:rsidR="00E95C6C" w:rsidRPr="009B236A" w:rsidRDefault="00E95C6C" w:rsidP="00E95C6C">
      <w:pPr>
        <w:pStyle w:val="Nessunaspaziatura"/>
        <w:jc w:val="center"/>
        <w:rPr>
          <w:rFonts w:ascii="Arial" w:hAnsi="Arial" w:cs="Arial"/>
          <w:color w:val="002060"/>
        </w:rPr>
      </w:pPr>
      <w:r w:rsidRPr="009B236A">
        <w:rPr>
          <w:rFonts w:ascii="Arial" w:hAnsi="Arial" w:cs="Arial"/>
          <w:color w:val="002060"/>
        </w:rPr>
        <w:t xml:space="preserve">Beneficiario: </w:t>
      </w:r>
      <w:r w:rsidRPr="009B236A">
        <w:rPr>
          <w:rFonts w:ascii="Arial" w:hAnsi="Arial" w:cs="Arial"/>
          <w:color w:val="002060"/>
        </w:rPr>
        <w:tab/>
        <w:t>Comitato Regionale Marche F.I.G.C. – L.N.D.</w:t>
      </w:r>
    </w:p>
    <w:p w14:paraId="5930840C" w14:textId="77777777" w:rsidR="00E95C6C" w:rsidRPr="009B236A" w:rsidRDefault="00E95C6C" w:rsidP="00E95C6C">
      <w:pPr>
        <w:pStyle w:val="Nessunaspaziatura"/>
        <w:jc w:val="center"/>
        <w:rPr>
          <w:rFonts w:ascii="Arial" w:hAnsi="Arial" w:cs="Arial"/>
          <w:color w:val="002060"/>
        </w:rPr>
      </w:pPr>
      <w:r w:rsidRPr="009B236A">
        <w:rPr>
          <w:rFonts w:ascii="Arial" w:hAnsi="Arial" w:cs="Arial"/>
          <w:color w:val="002060"/>
        </w:rPr>
        <w:t xml:space="preserve">IBAN: </w:t>
      </w:r>
      <w:r w:rsidRPr="009B236A">
        <w:rPr>
          <w:rFonts w:ascii="Arial" w:hAnsi="Arial" w:cs="Arial"/>
          <w:color w:val="002060"/>
        </w:rPr>
        <w:tab/>
      </w:r>
      <w:r w:rsidRPr="009B236A">
        <w:rPr>
          <w:rFonts w:ascii="Arial" w:hAnsi="Arial" w:cs="Arial"/>
          <w:color w:val="002060"/>
        </w:rPr>
        <w:tab/>
        <w:t>IT13E0100502604000000001453</w:t>
      </w:r>
    </w:p>
    <w:p w14:paraId="3546AE21" w14:textId="77777777" w:rsidR="00E95C6C" w:rsidRPr="009B236A" w:rsidRDefault="00E95C6C" w:rsidP="00E95C6C">
      <w:pPr>
        <w:pStyle w:val="Nessunaspaziatura"/>
        <w:jc w:val="both"/>
        <w:rPr>
          <w:rFonts w:ascii="Arial" w:hAnsi="Arial" w:cs="Arial"/>
          <w:color w:val="002060"/>
        </w:rPr>
      </w:pPr>
    </w:p>
    <w:p w14:paraId="739305CC" w14:textId="77777777" w:rsidR="00E95C6C" w:rsidRPr="009B236A" w:rsidRDefault="00E95C6C" w:rsidP="00E95C6C">
      <w:pPr>
        <w:pStyle w:val="Corpodeltesto21"/>
        <w:rPr>
          <w:rFonts w:ascii="Arial" w:hAnsi="Arial" w:cs="Arial"/>
          <w:color w:val="002060"/>
          <w:sz w:val="22"/>
          <w:szCs w:val="22"/>
        </w:rPr>
      </w:pPr>
    </w:p>
    <w:p w14:paraId="6A524CD5"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25A6C9B" w14:textId="77777777" w:rsidR="00E95C6C" w:rsidRPr="009B236A" w:rsidRDefault="00E95C6C" w:rsidP="00E95C6C">
      <w:pPr>
        <w:pStyle w:val="Corpodeltesto21"/>
        <w:rPr>
          <w:rFonts w:ascii="Arial" w:hAnsi="Arial" w:cs="Arial"/>
          <w:color w:val="002060"/>
          <w:sz w:val="22"/>
          <w:szCs w:val="22"/>
        </w:rPr>
      </w:pPr>
    </w:p>
    <w:p w14:paraId="12055F5C" w14:textId="77777777" w:rsidR="00E95C6C" w:rsidRPr="009B236A" w:rsidRDefault="00E95C6C" w:rsidP="00E95C6C">
      <w:pPr>
        <w:pStyle w:val="Corpodeltesto21"/>
        <w:jc w:val="center"/>
        <w:rPr>
          <w:rFonts w:ascii="Arial" w:hAnsi="Arial" w:cs="Arial"/>
          <w:color w:val="002060"/>
          <w:sz w:val="22"/>
          <w:szCs w:val="22"/>
        </w:rPr>
      </w:pPr>
      <w:r w:rsidRPr="009B236A">
        <w:rPr>
          <w:rFonts w:ascii="Arial" w:hAnsi="Arial" w:cs="Arial"/>
          <w:color w:val="002060"/>
          <w:sz w:val="22"/>
          <w:szCs w:val="22"/>
        </w:rPr>
        <w:t>F.I.G.C. – Corte Sportiva di Appello Territoriale</w:t>
      </w:r>
    </w:p>
    <w:p w14:paraId="7328195F" w14:textId="77777777" w:rsidR="00E95C6C" w:rsidRPr="009B236A" w:rsidRDefault="00E95C6C" w:rsidP="00E95C6C">
      <w:pPr>
        <w:pStyle w:val="Corpodeltesto21"/>
        <w:jc w:val="center"/>
        <w:rPr>
          <w:rFonts w:ascii="Arial" w:hAnsi="Arial" w:cs="Arial"/>
          <w:color w:val="002060"/>
          <w:sz w:val="22"/>
          <w:szCs w:val="22"/>
        </w:rPr>
      </w:pPr>
      <w:r w:rsidRPr="009B236A">
        <w:rPr>
          <w:rFonts w:ascii="Arial" w:hAnsi="Arial" w:cs="Arial"/>
          <w:color w:val="002060"/>
          <w:sz w:val="22"/>
          <w:szCs w:val="22"/>
        </w:rPr>
        <w:t>Via Schiavoni, snc – 60131 ANCONA (AN)</w:t>
      </w:r>
    </w:p>
    <w:p w14:paraId="64624041" w14:textId="77777777" w:rsidR="00E95C6C" w:rsidRPr="009B236A" w:rsidRDefault="00E95C6C" w:rsidP="00E95C6C">
      <w:pPr>
        <w:pStyle w:val="Corpodeltesto21"/>
        <w:jc w:val="center"/>
        <w:rPr>
          <w:rFonts w:ascii="Arial" w:hAnsi="Arial" w:cs="Arial"/>
          <w:color w:val="002060"/>
          <w:sz w:val="22"/>
          <w:szCs w:val="22"/>
        </w:rPr>
      </w:pPr>
      <w:r w:rsidRPr="009B236A">
        <w:rPr>
          <w:rFonts w:ascii="Arial" w:hAnsi="Arial" w:cs="Arial"/>
          <w:color w:val="002060"/>
          <w:sz w:val="22"/>
          <w:szCs w:val="22"/>
        </w:rPr>
        <w:t>PEC: marche@pec.figcmarche.it</w:t>
      </w:r>
    </w:p>
    <w:p w14:paraId="2847E970" w14:textId="77777777" w:rsidR="00E95C6C" w:rsidRPr="009B236A" w:rsidRDefault="00E95C6C" w:rsidP="00E95C6C">
      <w:pPr>
        <w:pStyle w:val="Corpodeltesto21"/>
        <w:rPr>
          <w:rFonts w:ascii="Arial" w:hAnsi="Arial" w:cs="Arial"/>
          <w:color w:val="002060"/>
          <w:sz w:val="22"/>
          <w:szCs w:val="22"/>
        </w:rPr>
      </w:pPr>
    </w:p>
    <w:p w14:paraId="69D32FC6"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 xml:space="preserve">Il pagamento del contributo di reclamo dovrà essere effettuato: </w:t>
      </w:r>
    </w:p>
    <w:p w14:paraId="65DCA0B6" w14:textId="77777777" w:rsidR="00E95C6C" w:rsidRPr="009B236A" w:rsidRDefault="00E95C6C" w:rsidP="00E95C6C">
      <w:pPr>
        <w:pStyle w:val="Corpodeltesto21"/>
        <w:rPr>
          <w:rFonts w:ascii="Arial" w:hAnsi="Arial" w:cs="Arial"/>
          <w:color w:val="002060"/>
          <w:sz w:val="22"/>
          <w:szCs w:val="22"/>
        </w:rPr>
      </w:pPr>
    </w:p>
    <w:p w14:paraId="5C0E4187"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 xml:space="preserve">- Tramite Addebito su Conto Campionato </w:t>
      </w:r>
    </w:p>
    <w:p w14:paraId="29F4C8F6"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 xml:space="preserve">- Tramite Assegno Circolare Non Trasferibile intestato al Comitato Regionale Marche F.I.G.C. – L.N.D. </w:t>
      </w:r>
    </w:p>
    <w:p w14:paraId="2ECE54F1"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 Tramite Bonifico Bancario IBAN FIGC: IT13E0100502604000000001453</w:t>
      </w:r>
    </w:p>
    <w:p w14:paraId="5EB5F099" w14:textId="77777777" w:rsidR="00E95C6C" w:rsidRPr="00005189" w:rsidRDefault="00E95C6C" w:rsidP="00770E76">
      <w:pPr>
        <w:rPr>
          <w:rFonts w:ascii="Arial" w:hAnsi="Arial" w:cs="Arial"/>
          <w:color w:val="002060"/>
          <w:sz w:val="22"/>
          <w:szCs w:val="22"/>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5CFCD874" w14:textId="77777777" w:rsidR="00465BCD" w:rsidRPr="00465BCD" w:rsidRDefault="00465BCD" w:rsidP="00465BCD">
      <w:pPr>
        <w:pStyle w:val="LndNormale1"/>
        <w:divId w:val="527259509"/>
        <w:rPr>
          <w:b/>
          <w:color w:val="002060"/>
          <w:sz w:val="28"/>
          <w:szCs w:val="28"/>
        </w:rPr>
      </w:pPr>
      <w:r w:rsidRPr="00465BCD">
        <w:rPr>
          <w:b/>
          <w:color w:val="002060"/>
          <w:sz w:val="28"/>
          <w:szCs w:val="28"/>
        </w:rPr>
        <w:t>ORARIO UFFICI</w:t>
      </w:r>
    </w:p>
    <w:p w14:paraId="6B08B986" w14:textId="77777777" w:rsidR="00465BCD" w:rsidRPr="00465BCD" w:rsidRDefault="00465BCD" w:rsidP="00465BCD">
      <w:pPr>
        <w:pStyle w:val="LndNormale1"/>
        <w:divId w:val="527259509"/>
        <w:rPr>
          <w:color w:val="002060"/>
        </w:rPr>
      </w:pPr>
    </w:p>
    <w:p w14:paraId="48C22C49" w14:textId="77777777" w:rsidR="00465BCD" w:rsidRPr="00465BCD" w:rsidRDefault="00465BCD" w:rsidP="00465BCD">
      <w:pPr>
        <w:pStyle w:val="LndNormale1"/>
        <w:divId w:val="527259509"/>
        <w:rPr>
          <w:color w:val="002060"/>
          <w:szCs w:val="22"/>
        </w:rPr>
      </w:pPr>
      <w:r w:rsidRPr="00465BCD">
        <w:rPr>
          <w:color w:val="002060"/>
          <w:szCs w:val="22"/>
        </w:rPr>
        <w:t>L’orario di apertura degli uffici del Comitato Regionale Marche è il seguente:</w:t>
      </w:r>
    </w:p>
    <w:p w14:paraId="5C29C7DB" w14:textId="77777777" w:rsidR="00465BCD" w:rsidRPr="00465BCD"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465BCD" w:rsidRPr="00465BCD" w14:paraId="4B4F1730" w14:textId="77777777" w:rsidTr="00465BCD">
        <w:trPr>
          <w:divId w:val="527259509"/>
        </w:trPr>
        <w:tc>
          <w:tcPr>
            <w:tcW w:w="3292" w:type="dxa"/>
          </w:tcPr>
          <w:p w14:paraId="49E50682" w14:textId="77777777" w:rsidR="00465BCD" w:rsidRPr="00465BCD" w:rsidRDefault="00465BCD" w:rsidP="00A94869">
            <w:pPr>
              <w:pStyle w:val="LndNormale1"/>
              <w:rPr>
                <w:b/>
                <w:color w:val="002060"/>
                <w:szCs w:val="22"/>
              </w:rPr>
            </w:pPr>
            <w:r w:rsidRPr="00465BCD">
              <w:rPr>
                <w:b/>
                <w:color w:val="002060"/>
                <w:szCs w:val="22"/>
              </w:rPr>
              <w:t>GIORNO</w:t>
            </w:r>
          </w:p>
        </w:tc>
        <w:tc>
          <w:tcPr>
            <w:tcW w:w="3294" w:type="dxa"/>
          </w:tcPr>
          <w:p w14:paraId="72377CEB" w14:textId="77777777" w:rsidR="00465BCD" w:rsidRPr="00465BCD" w:rsidRDefault="00465BCD" w:rsidP="00A94869">
            <w:pPr>
              <w:pStyle w:val="LndNormale1"/>
              <w:rPr>
                <w:b/>
                <w:color w:val="002060"/>
                <w:szCs w:val="22"/>
              </w:rPr>
            </w:pPr>
            <w:r w:rsidRPr="00465BCD">
              <w:rPr>
                <w:b/>
                <w:color w:val="002060"/>
                <w:szCs w:val="22"/>
              </w:rPr>
              <w:t>MATTINO</w:t>
            </w:r>
          </w:p>
        </w:tc>
        <w:tc>
          <w:tcPr>
            <w:tcW w:w="3326" w:type="dxa"/>
          </w:tcPr>
          <w:p w14:paraId="55C03F74" w14:textId="77777777" w:rsidR="00465BCD" w:rsidRPr="00465BCD" w:rsidRDefault="00465BCD" w:rsidP="00A94869">
            <w:pPr>
              <w:pStyle w:val="LndNormale1"/>
              <w:rPr>
                <w:b/>
                <w:color w:val="002060"/>
                <w:szCs w:val="22"/>
              </w:rPr>
            </w:pPr>
            <w:r w:rsidRPr="00465BCD">
              <w:rPr>
                <w:b/>
                <w:color w:val="002060"/>
                <w:szCs w:val="22"/>
              </w:rPr>
              <w:t>POMERIGGIO</w:t>
            </w:r>
          </w:p>
        </w:tc>
      </w:tr>
      <w:tr w:rsidR="00465BCD" w:rsidRPr="00465BCD" w14:paraId="24EC183E" w14:textId="77777777" w:rsidTr="00465BCD">
        <w:trPr>
          <w:divId w:val="527259509"/>
        </w:trPr>
        <w:tc>
          <w:tcPr>
            <w:tcW w:w="3292" w:type="dxa"/>
          </w:tcPr>
          <w:p w14:paraId="3439624E" w14:textId="77777777" w:rsidR="00465BCD" w:rsidRPr="00465BCD" w:rsidRDefault="00465BCD" w:rsidP="00A94869">
            <w:pPr>
              <w:pStyle w:val="LndNormale1"/>
              <w:rPr>
                <w:color w:val="002060"/>
                <w:szCs w:val="22"/>
              </w:rPr>
            </w:pPr>
            <w:r w:rsidRPr="00465BCD">
              <w:rPr>
                <w:color w:val="002060"/>
                <w:szCs w:val="22"/>
              </w:rPr>
              <w:t>Lunedì</w:t>
            </w:r>
          </w:p>
        </w:tc>
        <w:tc>
          <w:tcPr>
            <w:tcW w:w="3294" w:type="dxa"/>
          </w:tcPr>
          <w:p w14:paraId="187D2A52"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14CD596B" w14:textId="1C205F9F" w:rsidR="00465BCD" w:rsidRPr="00465BCD" w:rsidRDefault="00465BCD" w:rsidP="00A94869">
            <w:pPr>
              <w:pStyle w:val="LndNormale1"/>
              <w:rPr>
                <w:color w:val="002060"/>
                <w:szCs w:val="22"/>
              </w:rPr>
            </w:pPr>
            <w:r w:rsidRPr="00465BCD">
              <w:rPr>
                <w:color w:val="002060"/>
                <w:szCs w:val="22"/>
              </w:rPr>
              <w:t>15.00 – 17</w:t>
            </w:r>
            <w:r>
              <w:rPr>
                <w:color w:val="002060"/>
                <w:szCs w:val="22"/>
              </w:rPr>
              <w:t>.</w:t>
            </w:r>
            <w:r w:rsidRPr="00465BCD">
              <w:rPr>
                <w:color w:val="002060"/>
                <w:szCs w:val="22"/>
              </w:rPr>
              <w:t>00</w:t>
            </w:r>
          </w:p>
        </w:tc>
      </w:tr>
      <w:tr w:rsidR="00465BCD" w:rsidRPr="00465BCD" w14:paraId="5176AD4E" w14:textId="77777777" w:rsidTr="00465BCD">
        <w:trPr>
          <w:divId w:val="527259509"/>
        </w:trPr>
        <w:tc>
          <w:tcPr>
            <w:tcW w:w="3292" w:type="dxa"/>
          </w:tcPr>
          <w:p w14:paraId="106AC91C" w14:textId="77777777" w:rsidR="00465BCD" w:rsidRPr="00465BCD" w:rsidRDefault="00465BCD" w:rsidP="00A94869">
            <w:pPr>
              <w:pStyle w:val="LndNormale1"/>
              <w:rPr>
                <w:color w:val="002060"/>
                <w:szCs w:val="22"/>
              </w:rPr>
            </w:pPr>
            <w:r w:rsidRPr="00465BCD">
              <w:rPr>
                <w:color w:val="002060"/>
                <w:szCs w:val="22"/>
              </w:rPr>
              <w:t>Martedì</w:t>
            </w:r>
          </w:p>
        </w:tc>
        <w:tc>
          <w:tcPr>
            <w:tcW w:w="3294" w:type="dxa"/>
          </w:tcPr>
          <w:p w14:paraId="6BB1EEB1" w14:textId="77777777" w:rsidR="00465BCD" w:rsidRPr="00465BCD" w:rsidRDefault="00465BCD" w:rsidP="00A94869">
            <w:pPr>
              <w:pStyle w:val="LndNormale1"/>
              <w:rPr>
                <w:color w:val="002060"/>
                <w:szCs w:val="22"/>
              </w:rPr>
            </w:pPr>
            <w:r w:rsidRPr="00465BCD">
              <w:rPr>
                <w:color w:val="002060"/>
                <w:szCs w:val="22"/>
              </w:rPr>
              <w:t>10.00 – 12.00</w:t>
            </w:r>
          </w:p>
        </w:tc>
        <w:tc>
          <w:tcPr>
            <w:tcW w:w="3326" w:type="dxa"/>
          </w:tcPr>
          <w:p w14:paraId="241EECFF"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65785ACC" w14:textId="77777777" w:rsidTr="00465BCD">
        <w:trPr>
          <w:divId w:val="527259509"/>
        </w:trPr>
        <w:tc>
          <w:tcPr>
            <w:tcW w:w="3292" w:type="dxa"/>
          </w:tcPr>
          <w:p w14:paraId="50E36BCA" w14:textId="77777777" w:rsidR="00465BCD" w:rsidRPr="00465BCD" w:rsidRDefault="00465BCD" w:rsidP="00A94869">
            <w:pPr>
              <w:pStyle w:val="LndNormale1"/>
              <w:rPr>
                <w:color w:val="002060"/>
                <w:szCs w:val="22"/>
              </w:rPr>
            </w:pPr>
            <w:r w:rsidRPr="00465BCD">
              <w:rPr>
                <w:color w:val="002060"/>
                <w:szCs w:val="22"/>
              </w:rPr>
              <w:t>Mercoledì</w:t>
            </w:r>
          </w:p>
        </w:tc>
        <w:tc>
          <w:tcPr>
            <w:tcW w:w="3294" w:type="dxa"/>
          </w:tcPr>
          <w:p w14:paraId="3FAB1826"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21CA35A2"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2BBCE141" w14:textId="77777777" w:rsidTr="00465BCD">
        <w:trPr>
          <w:divId w:val="527259509"/>
        </w:trPr>
        <w:tc>
          <w:tcPr>
            <w:tcW w:w="3292" w:type="dxa"/>
          </w:tcPr>
          <w:p w14:paraId="554020DF" w14:textId="77777777" w:rsidR="00465BCD" w:rsidRPr="00465BCD" w:rsidRDefault="00465BCD" w:rsidP="00A94869">
            <w:pPr>
              <w:pStyle w:val="LndNormale1"/>
              <w:rPr>
                <w:color w:val="002060"/>
                <w:szCs w:val="22"/>
              </w:rPr>
            </w:pPr>
            <w:r w:rsidRPr="00465BCD">
              <w:rPr>
                <w:color w:val="002060"/>
                <w:szCs w:val="22"/>
              </w:rPr>
              <w:t>Giovedì</w:t>
            </w:r>
          </w:p>
        </w:tc>
        <w:tc>
          <w:tcPr>
            <w:tcW w:w="3294" w:type="dxa"/>
          </w:tcPr>
          <w:p w14:paraId="1839DFE9" w14:textId="4CE94F78" w:rsidR="00465BCD" w:rsidRPr="00465BCD" w:rsidRDefault="00465BCD" w:rsidP="00A94869">
            <w:pPr>
              <w:pStyle w:val="LndNormale1"/>
              <w:rPr>
                <w:color w:val="002060"/>
                <w:szCs w:val="22"/>
              </w:rPr>
            </w:pPr>
            <w:r w:rsidRPr="00465BCD">
              <w:rPr>
                <w:color w:val="002060"/>
                <w:szCs w:val="22"/>
              </w:rPr>
              <w:t>10,00 – 12</w:t>
            </w:r>
            <w:r>
              <w:rPr>
                <w:color w:val="002060"/>
                <w:szCs w:val="22"/>
              </w:rPr>
              <w:t>.</w:t>
            </w:r>
            <w:r w:rsidRPr="00465BCD">
              <w:rPr>
                <w:color w:val="002060"/>
                <w:szCs w:val="22"/>
              </w:rPr>
              <w:t xml:space="preserve">00 </w:t>
            </w:r>
          </w:p>
        </w:tc>
        <w:tc>
          <w:tcPr>
            <w:tcW w:w="3326" w:type="dxa"/>
          </w:tcPr>
          <w:p w14:paraId="7F4F9966"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78A0479D" w14:textId="77777777" w:rsidTr="00465BCD">
        <w:trPr>
          <w:divId w:val="527259509"/>
        </w:trPr>
        <w:tc>
          <w:tcPr>
            <w:tcW w:w="3292" w:type="dxa"/>
          </w:tcPr>
          <w:p w14:paraId="081A568E" w14:textId="77777777" w:rsidR="00465BCD" w:rsidRPr="00465BCD" w:rsidRDefault="00465BCD" w:rsidP="00A94869">
            <w:pPr>
              <w:pStyle w:val="LndNormale1"/>
              <w:rPr>
                <w:color w:val="002060"/>
                <w:szCs w:val="22"/>
              </w:rPr>
            </w:pPr>
            <w:r w:rsidRPr="00465BCD">
              <w:rPr>
                <w:color w:val="002060"/>
                <w:szCs w:val="22"/>
              </w:rPr>
              <w:t>Venerdì</w:t>
            </w:r>
          </w:p>
        </w:tc>
        <w:tc>
          <w:tcPr>
            <w:tcW w:w="3294" w:type="dxa"/>
          </w:tcPr>
          <w:p w14:paraId="75773430"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791A14E3" w14:textId="77777777" w:rsidR="00465BCD" w:rsidRPr="00465BCD" w:rsidRDefault="00465BCD" w:rsidP="00A94869">
            <w:pPr>
              <w:pStyle w:val="LndNormale1"/>
              <w:rPr>
                <w:color w:val="002060"/>
                <w:szCs w:val="22"/>
              </w:rPr>
            </w:pPr>
            <w:r w:rsidRPr="00465BCD">
              <w:rPr>
                <w:color w:val="002060"/>
                <w:szCs w:val="22"/>
              </w:rPr>
              <w:t>chiuso</w:t>
            </w:r>
          </w:p>
        </w:tc>
      </w:tr>
    </w:tbl>
    <w:p w14:paraId="37E85BAE" w14:textId="77777777" w:rsidR="00465BCD" w:rsidRPr="00465BCD" w:rsidRDefault="00465BCD" w:rsidP="00465BCD">
      <w:pPr>
        <w:pStyle w:val="LndNormale1"/>
        <w:divId w:val="527259509"/>
        <w:rPr>
          <w:color w:val="002060"/>
          <w:szCs w:val="22"/>
        </w:rPr>
      </w:pPr>
    </w:p>
    <w:p w14:paraId="6811EF9C" w14:textId="77777777" w:rsidR="00465BCD" w:rsidRPr="00465BCD" w:rsidRDefault="00465BCD" w:rsidP="00465BCD">
      <w:pPr>
        <w:pStyle w:val="LndNormale1"/>
        <w:divId w:val="527259509"/>
        <w:rPr>
          <w:b/>
          <w:color w:val="002060"/>
          <w:szCs w:val="22"/>
        </w:rPr>
      </w:pPr>
      <w:r w:rsidRPr="00465BCD">
        <w:rPr>
          <w:b/>
          <w:color w:val="002060"/>
          <w:szCs w:val="22"/>
        </w:rPr>
        <w:t xml:space="preserve">E’ comunque attivo durante i suddetti orari, </w:t>
      </w:r>
      <w:r w:rsidRPr="00465BCD">
        <w:rPr>
          <w:b/>
          <w:color w:val="002060"/>
          <w:szCs w:val="22"/>
          <w:u w:val="single"/>
        </w:rPr>
        <w:t>salvo assenza degli addetti,</w:t>
      </w:r>
      <w:r w:rsidRPr="00465BCD">
        <w:rPr>
          <w:b/>
          <w:color w:val="002060"/>
          <w:szCs w:val="22"/>
        </w:rPr>
        <w:t xml:space="preserve"> anche il servizio telefonico ai seguenti numeri:</w:t>
      </w:r>
    </w:p>
    <w:p w14:paraId="132225DE" w14:textId="77777777" w:rsidR="00465BCD" w:rsidRPr="00465BCD" w:rsidRDefault="00465BCD" w:rsidP="00465BCD">
      <w:pPr>
        <w:pStyle w:val="LndNormale1"/>
        <w:divId w:val="527259509"/>
        <w:rPr>
          <w:color w:val="002060"/>
          <w:szCs w:val="22"/>
        </w:rPr>
      </w:pPr>
      <w:r w:rsidRPr="00465BCD">
        <w:rPr>
          <w:color w:val="002060"/>
          <w:szCs w:val="22"/>
        </w:rPr>
        <w:t>Ufficio Segreteria</w:t>
      </w:r>
      <w:r w:rsidRPr="00465BCD">
        <w:rPr>
          <w:color w:val="002060"/>
          <w:szCs w:val="22"/>
        </w:rPr>
        <w:tab/>
      </w:r>
      <w:r w:rsidRPr="00465BCD">
        <w:rPr>
          <w:color w:val="002060"/>
          <w:szCs w:val="22"/>
        </w:rPr>
        <w:tab/>
        <w:t>071/28560404</w:t>
      </w:r>
    </w:p>
    <w:p w14:paraId="2013623C" w14:textId="77777777" w:rsidR="00465BCD" w:rsidRPr="00465BCD" w:rsidRDefault="00465BCD" w:rsidP="00465BCD">
      <w:pPr>
        <w:pStyle w:val="LndNormale1"/>
        <w:divId w:val="527259509"/>
        <w:rPr>
          <w:color w:val="002060"/>
          <w:szCs w:val="22"/>
        </w:rPr>
      </w:pPr>
      <w:r w:rsidRPr="00465BCD">
        <w:rPr>
          <w:color w:val="002060"/>
          <w:szCs w:val="22"/>
        </w:rPr>
        <w:t>Ufficio Amministrazione</w:t>
      </w:r>
      <w:r w:rsidRPr="00465BCD">
        <w:rPr>
          <w:color w:val="002060"/>
          <w:szCs w:val="22"/>
        </w:rPr>
        <w:tab/>
        <w:t xml:space="preserve">071/28560322 </w:t>
      </w:r>
    </w:p>
    <w:p w14:paraId="22AC4E32" w14:textId="77777777" w:rsidR="00465BCD" w:rsidRPr="00465BCD" w:rsidRDefault="00465BCD" w:rsidP="00465BCD">
      <w:pPr>
        <w:pStyle w:val="LndNormale1"/>
        <w:divId w:val="527259509"/>
        <w:rPr>
          <w:color w:val="002060"/>
          <w:szCs w:val="22"/>
        </w:rPr>
      </w:pPr>
      <w:r w:rsidRPr="00465BCD">
        <w:rPr>
          <w:color w:val="002060"/>
          <w:szCs w:val="22"/>
        </w:rPr>
        <w:t xml:space="preserve">Ufficio Tesseramento </w:t>
      </w:r>
      <w:r w:rsidRPr="00465BCD">
        <w:rPr>
          <w:color w:val="002060"/>
          <w:szCs w:val="22"/>
        </w:rPr>
        <w:tab/>
        <w:t xml:space="preserve">071/28560408 </w:t>
      </w:r>
    </w:p>
    <w:p w14:paraId="4740A90F" w14:textId="77777777" w:rsidR="00465BCD" w:rsidRPr="00465BCD" w:rsidRDefault="00465BCD" w:rsidP="00465BCD">
      <w:pPr>
        <w:pStyle w:val="LndNormale1"/>
        <w:divId w:val="527259509"/>
        <w:rPr>
          <w:color w:val="002060"/>
          <w:szCs w:val="22"/>
        </w:rPr>
      </w:pPr>
      <w:r w:rsidRPr="00465BCD">
        <w:rPr>
          <w:color w:val="002060"/>
          <w:szCs w:val="22"/>
        </w:rPr>
        <w:t>Ufficio Emissione Tessere</w:t>
      </w:r>
      <w:r w:rsidRPr="00465BCD">
        <w:rPr>
          <w:color w:val="002060"/>
          <w:szCs w:val="22"/>
        </w:rPr>
        <w:tab/>
        <w:t>071/28560401</w:t>
      </w:r>
    </w:p>
    <w:p w14:paraId="00D9E09B" w14:textId="77777777" w:rsidR="005A586B" w:rsidRPr="00465BCD" w:rsidRDefault="005A586B" w:rsidP="00C91750">
      <w:pPr>
        <w:pStyle w:val="LndNormale1"/>
        <w:divId w:val="527259509"/>
        <w:rPr>
          <w:b/>
          <w:color w:val="002060"/>
          <w:sz w:val="28"/>
          <w:szCs w:val="28"/>
        </w:rPr>
      </w:pPr>
    </w:p>
    <w:p w14:paraId="161234A7" w14:textId="77777777" w:rsidR="0022051B" w:rsidRPr="007F5272" w:rsidRDefault="0022051B" w:rsidP="0022051B">
      <w:pPr>
        <w:pStyle w:val="LndNormale1"/>
        <w:rPr>
          <w:color w:val="002060"/>
        </w:rPr>
      </w:pPr>
    </w:p>
    <w:p w14:paraId="537A9A79" w14:textId="57D89508"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FB4E16">
        <w:rPr>
          <w:b/>
          <w:color w:val="002060"/>
          <w:u w:val="single"/>
        </w:rPr>
        <w:t>0</w:t>
      </w:r>
      <w:r w:rsidR="007C6E14">
        <w:rPr>
          <w:b/>
          <w:color w:val="002060"/>
          <w:u w:val="single"/>
        </w:rPr>
        <w:t>5</w:t>
      </w:r>
      <w:r w:rsidR="00830450" w:rsidRPr="000039D0">
        <w:rPr>
          <w:b/>
          <w:color w:val="002060"/>
          <w:u w:val="single"/>
        </w:rPr>
        <w:t>/</w:t>
      </w:r>
      <w:r w:rsidR="00FB4E16">
        <w:rPr>
          <w:b/>
          <w:color w:val="002060"/>
          <w:u w:val="single"/>
        </w:rPr>
        <w:t>10</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1728DA">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96CBC" w14:textId="77777777" w:rsidR="005C0C16" w:rsidRDefault="005C0C16">
      <w:r>
        <w:separator/>
      </w:r>
    </w:p>
  </w:endnote>
  <w:endnote w:type="continuationSeparator" w:id="0">
    <w:p w14:paraId="4D9DAA21" w14:textId="77777777" w:rsidR="005C0C16" w:rsidRDefault="005C0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notTrueType/>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notTrueType/>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panose1 w:val="020B0604020202020204"/>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3F50D7BB"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B623C7">
      <w:rPr>
        <w:rStyle w:val="Numeropagina"/>
        <w:rFonts w:ascii="Arial" w:hAnsi="Arial" w:cs="Arial"/>
        <w:color w:val="002060"/>
      </w:rPr>
      <w:t>2</w:t>
    </w:r>
    <w:r w:rsidR="007C6E14">
      <w:rPr>
        <w:rStyle w:val="Numeropagina"/>
        <w:rFonts w:ascii="Arial" w:hAnsi="Arial" w:cs="Arial"/>
        <w:color w:val="00206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F5CBD" w14:textId="77777777" w:rsidR="005C0C16" w:rsidRDefault="005C0C16">
      <w:r>
        <w:separator/>
      </w:r>
    </w:p>
  </w:footnote>
  <w:footnote w:type="continuationSeparator" w:id="0">
    <w:p w14:paraId="09036B0A" w14:textId="77777777" w:rsidR="005C0C16" w:rsidRDefault="005C0C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4"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15727094"/>
    <w:multiLevelType w:val="hybridMultilevel"/>
    <w:tmpl w:val="69A8C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BD02D0A"/>
    <w:multiLevelType w:val="hybridMultilevel"/>
    <w:tmpl w:val="1B12C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D4F14DE"/>
    <w:multiLevelType w:val="multilevel"/>
    <w:tmpl w:val="5DEE07A2"/>
    <w:numStyleLink w:val="Stile1"/>
  </w:abstractNum>
  <w:abstractNum w:abstractNumId="10"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11"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2"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5"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6"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4"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9307EC1"/>
    <w:multiLevelType w:val="hybridMultilevel"/>
    <w:tmpl w:val="7DA0CB34"/>
    <w:lvl w:ilvl="0" w:tplc="A44C9ED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30"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5"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A0805D4"/>
    <w:multiLevelType w:val="hybridMultilevel"/>
    <w:tmpl w:val="D4FED14E"/>
    <w:lvl w:ilvl="0" w:tplc="DE807F4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38"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24408676">
    <w:abstractNumId w:val="11"/>
  </w:num>
  <w:num w:numId="2" w16cid:durableId="140779443">
    <w:abstractNumId w:val="7"/>
  </w:num>
  <w:num w:numId="3" w16cid:durableId="1660186896">
    <w:abstractNumId w:val="28"/>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35"/>
  </w:num>
  <w:num w:numId="6" w16cid:durableId="1409227866">
    <w:abstractNumId w:val="19"/>
  </w:num>
  <w:num w:numId="7" w16cid:durableId="1703477839">
    <w:abstractNumId w:val="30"/>
  </w:num>
  <w:num w:numId="8" w16cid:durableId="1865820661">
    <w:abstractNumId w:val="23"/>
  </w:num>
  <w:num w:numId="9" w16cid:durableId="1770080403">
    <w:abstractNumId w:val="29"/>
  </w:num>
  <w:num w:numId="10" w16cid:durableId="1930651135">
    <w:abstractNumId w:val="14"/>
  </w:num>
  <w:num w:numId="11" w16cid:durableId="560559437">
    <w:abstractNumId w:val="37"/>
  </w:num>
  <w:num w:numId="12" w16cid:durableId="1712725283">
    <w:abstractNumId w:val="9"/>
  </w:num>
  <w:num w:numId="13" w16cid:durableId="2130661461">
    <w:abstractNumId w:val="10"/>
  </w:num>
  <w:num w:numId="14" w16cid:durableId="1600523497">
    <w:abstractNumId w:val="3"/>
  </w:num>
  <w:num w:numId="15" w16cid:durableId="314726150">
    <w:abstractNumId w:val="22"/>
  </w:num>
  <w:num w:numId="16" w16cid:durableId="2094011012">
    <w:abstractNumId w:val="15"/>
  </w:num>
  <w:num w:numId="17" w16cid:durableId="249898235">
    <w:abstractNumId w:val="40"/>
  </w:num>
  <w:num w:numId="18" w16cid:durableId="1803184862">
    <w:abstractNumId w:val="32"/>
  </w:num>
  <w:num w:numId="19" w16cid:durableId="1102998121">
    <w:abstractNumId w:val="17"/>
  </w:num>
  <w:num w:numId="20" w16cid:durableId="2242136">
    <w:abstractNumId w:val="24"/>
  </w:num>
  <w:num w:numId="21" w16cid:durableId="424768929">
    <w:abstractNumId w:val="25"/>
  </w:num>
  <w:num w:numId="22" w16cid:durableId="1772698854">
    <w:abstractNumId w:val="16"/>
  </w:num>
  <w:num w:numId="23" w16cid:durableId="1872261587">
    <w:abstractNumId w:val="33"/>
  </w:num>
  <w:num w:numId="24" w16cid:durableId="798693027">
    <w:abstractNumId w:val="38"/>
  </w:num>
  <w:num w:numId="25" w16cid:durableId="2098550385">
    <w:abstractNumId w:val="0"/>
  </w:num>
  <w:num w:numId="26" w16cid:durableId="715282008">
    <w:abstractNumId w:val="13"/>
  </w:num>
  <w:num w:numId="27" w16cid:durableId="1539466067">
    <w:abstractNumId w:val="20"/>
  </w:num>
  <w:num w:numId="28" w16cid:durableId="377749779">
    <w:abstractNumId w:val="4"/>
  </w:num>
  <w:num w:numId="29" w16cid:durableId="1820151984">
    <w:abstractNumId w:val="41"/>
  </w:num>
  <w:num w:numId="30" w16cid:durableId="1043285624">
    <w:abstractNumId w:val="6"/>
  </w:num>
  <w:num w:numId="31" w16cid:durableId="576600428">
    <w:abstractNumId w:val="1"/>
  </w:num>
  <w:num w:numId="32" w16cid:durableId="1476291970">
    <w:abstractNumId w:val="31"/>
  </w:num>
  <w:num w:numId="33" w16cid:durableId="1092553154">
    <w:abstractNumId w:val="18"/>
  </w:num>
  <w:num w:numId="34" w16cid:durableId="1971473206">
    <w:abstractNumId w:val="2"/>
  </w:num>
  <w:num w:numId="35" w16cid:durableId="542669457">
    <w:abstractNumId w:val="39"/>
  </w:num>
  <w:num w:numId="36" w16cid:durableId="1628706912">
    <w:abstractNumId w:val="12"/>
  </w:num>
  <w:num w:numId="37" w16cid:durableId="1466391385">
    <w:abstractNumId w:val="21"/>
  </w:num>
  <w:num w:numId="38" w16cid:durableId="1407267829">
    <w:abstractNumId w:val="34"/>
  </w:num>
  <w:num w:numId="39" w16cid:durableId="163591222">
    <w:abstractNumId w:val="26"/>
  </w:num>
  <w:num w:numId="40" w16cid:durableId="1344435658">
    <w:abstractNumId w:val="8"/>
  </w:num>
  <w:num w:numId="41" w16cid:durableId="722489900">
    <w:abstractNumId w:val="36"/>
  </w:num>
  <w:num w:numId="42" w16cid:durableId="494877369">
    <w:abstractNumId w:val="5"/>
  </w:num>
  <w:num w:numId="43" w16cid:durableId="2117601001">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39D0"/>
    <w:rsid w:val="00004B3E"/>
    <w:rsid w:val="00005189"/>
    <w:rsid w:val="00005731"/>
    <w:rsid w:val="0000615B"/>
    <w:rsid w:val="00007368"/>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31779"/>
    <w:rsid w:val="00031B58"/>
    <w:rsid w:val="00031D32"/>
    <w:rsid w:val="00032228"/>
    <w:rsid w:val="0003269E"/>
    <w:rsid w:val="000334EC"/>
    <w:rsid w:val="00036089"/>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479"/>
    <w:rsid w:val="000669CC"/>
    <w:rsid w:val="00067183"/>
    <w:rsid w:val="000674BA"/>
    <w:rsid w:val="00067E1A"/>
    <w:rsid w:val="0007055B"/>
    <w:rsid w:val="0007072E"/>
    <w:rsid w:val="000709F5"/>
    <w:rsid w:val="00070E37"/>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D94"/>
    <w:rsid w:val="00082180"/>
    <w:rsid w:val="000822F3"/>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B05DF"/>
    <w:rsid w:val="000B09CA"/>
    <w:rsid w:val="000B0CBE"/>
    <w:rsid w:val="000B10F6"/>
    <w:rsid w:val="000B2CA3"/>
    <w:rsid w:val="000B2E0C"/>
    <w:rsid w:val="000B3325"/>
    <w:rsid w:val="000B3C91"/>
    <w:rsid w:val="000B4152"/>
    <w:rsid w:val="000B42C5"/>
    <w:rsid w:val="000B6171"/>
    <w:rsid w:val="000C18A9"/>
    <w:rsid w:val="000C1DDB"/>
    <w:rsid w:val="000C27A1"/>
    <w:rsid w:val="000C30D5"/>
    <w:rsid w:val="000C3E7B"/>
    <w:rsid w:val="000C539B"/>
    <w:rsid w:val="000C5BAA"/>
    <w:rsid w:val="000C6676"/>
    <w:rsid w:val="000C72C6"/>
    <w:rsid w:val="000C7505"/>
    <w:rsid w:val="000C7BA3"/>
    <w:rsid w:val="000D0C1C"/>
    <w:rsid w:val="000D115D"/>
    <w:rsid w:val="000D2B0F"/>
    <w:rsid w:val="000D4B1C"/>
    <w:rsid w:val="000D4C5B"/>
    <w:rsid w:val="000D53CC"/>
    <w:rsid w:val="000D5D44"/>
    <w:rsid w:val="000D5D8D"/>
    <w:rsid w:val="000D5E81"/>
    <w:rsid w:val="000D6A1D"/>
    <w:rsid w:val="000D7469"/>
    <w:rsid w:val="000D7A3E"/>
    <w:rsid w:val="000D7E42"/>
    <w:rsid w:val="000E2C64"/>
    <w:rsid w:val="000E2EBB"/>
    <w:rsid w:val="000E3E01"/>
    <w:rsid w:val="000E4A63"/>
    <w:rsid w:val="000E57B8"/>
    <w:rsid w:val="000E6986"/>
    <w:rsid w:val="000F0759"/>
    <w:rsid w:val="000F10A4"/>
    <w:rsid w:val="000F1A9F"/>
    <w:rsid w:val="000F1D2E"/>
    <w:rsid w:val="000F2632"/>
    <w:rsid w:val="000F278B"/>
    <w:rsid w:val="000F29F2"/>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8BB"/>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0565"/>
    <w:rsid w:val="001516D8"/>
    <w:rsid w:val="00151819"/>
    <w:rsid w:val="0015253A"/>
    <w:rsid w:val="00152877"/>
    <w:rsid w:val="001530ED"/>
    <w:rsid w:val="00153184"/>
    <w:rsid w:val="00153DD6"/>
    <w:rsid w:val="00153E60"/>
    <w:rsid w:val="00154121"/>
    <w:rsid w:val="00157388"/>
    <w:rsid w:val="0016034C"/>
    <w:rsid w:val="00161AD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76D9"/>
    <w:rsid w:val="001800CC"/>
    <w:rsid w:val="00180139"/>
    <w:rsid w:val="001809B7"/>
    <w:rsid w:val="001819CA"/>
    <w:rsid w:val="00181F17"/>
    <w:rsid w:val="00181F44"/>
    <w:rsid w:val="001820C0"/>
    <w:rsid w:val="00184689"/>
    <w:rsid w:val="00185090"/>
    <w:rsid w:val="00186502"/>
    <w:rsid w:val="0018777B"/>
    <w:rsid w:val="0019095B"/>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825"/>
    <w:rsid w:val="001C41B1"/>
    <w:rsid w:val="001C5328"/>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2007"/>
    <w:rsid w:val="001E251A"/>
    <w:rsid w:val="001E3411"/>
    <w:rsid w:val="001E3676"/>
    <w:rsid w:val="001E4766"/>
    <w:rsid w:val="001E5A35"/>
    <w:rsid w:val="001E5A40"/>
    <w:rsid w:val="001E63F2"/>
    <w:rsid w:val="001E6A72"/>
    <w:rsid w:val="001E6FC7"/>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364C"/>
    <w:rsid w:val="0020745A"/>
    <w:rsid w:val="00210424"/>
    <w:rsid w:val="00210F80"/>
    <w:rsid w:val="00211492"/>
    <w:rsid w:val="00211ACF"/>
    <w:rsid w:val="00213FF7"/>
    <w:rsid w:val="0021468E"/>
    <w:rsid w:val="00214778"/>
    <w:rsid w:val="002170F9"/>
    <w:rsid w:val="00217A46"/>
    <w:rsid w:val="00217C7D"/>
    <w:rsid w:val="0022051B"/>
    <w:rsid w:val="00222539"/>
    <w:rsid w:val="00222EED"/>
    <w:rsid w:val="0022473A"/>
    <w:rsid w:val="00224895"/>
    <w:rsid w:val="00224B0F"/>
    <w:rsid w:val="00224DA7"/>
    <w:rsid w:val="00224F42"/>
    <w:rsid w:val="00227BFB"/>
    <w:rsid w:val="00230821"/>
    <w:rsid w:val="00232835"/>
    <w:rsid w:val="002333F3"/>
    <w:rsid w:val="00233888"/>
    <w:rsid w:val="00233CB4"/>
    <w:rsid w:val="00234029"/>
    <w:rsid w:val="0023593C"/>
    <w:rsid w:val="002379CA"/>
    <w:rsid w:val="00237BB3"/>
    <w:rsid w:val="00237E63"/>
    <w:rsid w:val="00237ED7"/>
    <w:rsid w:val="002408E9"/>
    <w:rsid w:val="00240A71"/>
    <w:rsid w:val="002419EA"/>
    <w:rsid w:val="00241A56"/>
    <w:rsid w:val="00241D7B"/>
    <w:rsid w:val="0024293C"/>
    <w:rsid w:val="0024301B"/>
    <w:rsid w:val="00243C54"/>
    <w:rsid w:val="00244D0E"/>
    <w:rsid w:val="00244D45"/>
    <w:rsid w:val="00245B84"/>
    <w:rsid w:val="002476A9"/>
    <w:rsid w:val="0025019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64E6"/>
    <w:rsid w:val="00266B19"/>
    <w:rsid w:val="0026741F"/>
    <w:rsid w:val="00271461"/>
    <w:rsid w:val="0027192B"/>
    <w:rsid w:val="002735B5"/>
    <w:rsid w:val="00273EB4"/>
    <w:rsid w:val="002743E2"/>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2F67"/>
    <w:rsid w:val="00294D49"/>
    <w:rsid w:val="00294EBD"/>
    <w:rsid w:val="002950F9"/>
    <w:rsid w:val="002964ED"/>
    <w:rsid w:val="0029656A"/>
    <w:rsid w:val="00297957"/>
    <w:rsid w:val="00297C62"/>
    <w:rsid w:val="002A0FA1"/>
    <w:rsid w:val="002A14E3"/>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B30"/>
    <w:rsid w:val="002B520C"/>
    <w:rsid w:val="002B53FD"/>
    <w:rsid w:val="002B6DDC"/>
    <w:rsid w:val="002C05B5"/>
    <w:rsid w:val="002C1588"/>
    <w:rsid w:val="002C1673"/>
    <w:rsid w:val="002C2424"/>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50FF"/>
    <w:rsid w:val="002E7756"/>
    <w:rsid w:val="002F0537"/>
    <w:rsid w:val="002F0F65"/>
    <w:rsid w:val="002F15C5"/>
    <w:rsid w:val="002F27BF"/>
    <w:rsid w:val="002F2A09"/>
    <w:rsid w:val="002F2B0C"/>
    <w:rsid w:val="002F3133"/>
    <w:rsid w:val="002F3219"/>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32B1"/>
    <w:rsid w:val="00363CE2"/>
    <w:rsid w:val="003645BC"/>
    <w:rsid w:val="0036552C"/>
    <w:rsid w:val="00365C6A"/>
    <w:rsid w:val="00365D44"/>
    <w:rsid w:val="00365E3D"/>
    <w:rsid w:val="003705E0"/>
    <w:rsid w:val="00370F55"/>
    <w:rsid w:val="00371715"/>
    <w:rsid w:val="00372410"/>
    <w:rsid w:val="003733E5"/>
    <w:rsid w:val="0037517C"/>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22B"/>
    <w:rsid w:val="00386D62"/>
    <w:rsid w:val="00387366"/>
    <w:rsid w:val="003912CF"/>
    <w:rsid w:val="00391691"/>
    <w:rsid w:val="003929EF"/>
    <w:rsid w:val="00393F47"/>
    <w:rsid w:val="00394F5A"/>
    <w:rsid w:val="00396AD1"/>
    <w:rsid w:val="00397434"/>
    <w:rsid w:val="00397AB1"/>
    <w:rsid w:val="003A192C"/>
    <w:rsid w:val="003A4647"/>
    <w:rsid w:val="003A584D"/>
    <w:rsid w:val="003A5E44"/>
    <w:rsid w:val="003A6D84"/>
    <w:rsid w:val="003B03A2"/>
    <w:rsid w:val="003B17EA"/>
    <w:rsid w:val="003B2186"/>
    <w:rsid w:val="003B240E"/>
    <w:rsid w:val="003B24F1"/>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E8A"/>
    <w:rsid w:val="003D05D5"/>
    <w:rsid w:val="003D10E8"/>
    <w:rsid w:val="003D1E6B"/>
    <w:rsid w:val="003D2C6C"/>
    <w:rsid w:val="003D3151"/>
    <w:rsid w:val="003D4540"/>
    <w:rsid w:val="003D504D"/>
    <w:rsid w:val="003D52F2"/>
    <w:rsid w:val="003D5B3B"/>
    <w:rsid w:val="003D6892"/>
    <w:rsid w:val="003D69EA"/>
    <w:rsid w:val="003D7070"/>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72F2"/>
    <w:rsid w:val="00457470"/>
    <w:rsid w:val="00460790"/>
    <w:rsid w:val="00462B23"/>
    <w:rsid w:val="00465BCD"/>
    <w:rsid w:val="00465D20"/>
    <w:rsid w:val="004669EA"/>
    <w:rsid w:val="00466EB6"/>
    <w:rsid w:val="00467028"/>
    <w:rsid w:val="0046717D"/>
    <w:rsid w:val="0046761E"/>
    <w:rsid w:val="00467C26"/>
    <w:rsid w:val="004707DF"/>
    <w:rsid w:val="00471162"/>
    <w:rsid w:val="004711CF"/>
    <w:rsid w:val="00471540"/>
    <w:rsid w:val="00471E8F"/>
    <w:rsid w:val="00473074"/>
    <w:rsid w:val="00473C7C"/>
    <w:rsid w:val="004744E3"/>
    <w:rsid w:val="0047469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5007"/>
    <w:rsid w:val="00495DDA"/>
    <w:rsid w:val="0049680A"/>
    <w:rsid w:val="00496849"/>
    <w:rsid w:val="00496EC9"/>
    <w:rsid w:val="004A023E"/>
    <w:rsid w:val="004A051C"/>
    <w:rsid w:val="004A0699"/>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AC7"/>
    <w:rsid w:val="004F7010"/>
    <w:rsid w:val="004F70E2"/>
    <w:rsid w:val="004F7885"/>
    <w:rsid w:val="00500457"/>
    <w:rsid w:val="00500D15"/>
    <w:rsid w:val="00501261"/>
    <w:rsid w:val="00502C14"/>
    <w:rsid w:val="00503E06"/>
    <w:rsid w:val="0050710E"/>
    <w:rsid w:val="00510FD7"/>
    <w:rsid w:val="0051150E"/>
    <w:rsid w:val="0051239E"/>
    <w:rsid w:val="00512B86"/>
    <w:rsid w:val="0051626C"/>
    <w:rsid w:val="005173BE"/>
    <w:rsid w:val="0051745B"/>
    <w:rsid w:val="005220E9"/>
    <w:rsid w:val="00526208"/>
    <w:rsid w:val="00535245"/>
    <w:rsid w:val="00536217"/>
    <w:rsid w:val="005410A5"/>
    <w:rsid w:val="00542100"/>
    <w:rsid w:val="00542177"/>
    <w:rsid w:val="00542F0E"/>
    <w:rsid w:val="00544131"/>
    <w:rsid w:val="00544A31"/>
    <w:rsid w:val="00546489"/>
    <w:rsid w:val="00546679"/>
    <w:rsid w:val="005468F9"/>
    <w:rsid w:val="00546989"/>
    <w:rsid w:val="00546ED8"/>
    <w:rsid w:val="00547AA6"/>
    <w:rsid w:val="005508D9"/>
    <w:rsid w:val="0055204F"/>
    <w:rsid w:val="005527F1"/>
    <w:rsid w:val="00552BB6"/>
    <w:rsid w:val="00553521"/>
    <w:rsid w:val="0055433A"/>
    <w:rsid w:val="00555424"/>
    <w:rsid w:val="0055783E"/>
    <w:rsid w:val="005603CA"/>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485B"/>
    <w:rsid w:val="005758E7"/>
    <w:rsid w:val="005765EC"/>
    <w:rsid w:val="00580B4F"/>
    <w:rsid w:val="00580CB3"/>
    <w:rsid w:val="005815E9"/>
    <w:rsid w:val="00582224"/>
    <w:rsid w:val="00582616"/>
    <w:rsid w:val="005828D4"/>
    <w:rsid w:val="00583441"/>
    <w:rsid w:val="0058410E"/>
    <w:rsid w:val="00584732"/>
    <w:rsid w:val="0058477D"/>
    <w:rsid w:val="00585F25"/>
    <w:rsid w:val="005866BF"/>
    <w:rsid w:val="005922CC"/>
    <w:rsid w:val="00593EFF"/>
    <w:rsid w:val="00594020"/>
    <w:rsid w:val="0059439B"/>
    <w:rsid w:val="005947FD"/>
    <w:rsid w:val="005A060C"/>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C53"/>
    <w:rsid w:val="005D433D"/>
    <w:rsid w:val="005D68D0"/>
    <w:rsid w:val="005D6EC2"/>
    <w:rsid w:val="005D79C7"/>
    <w:rsid w:val="005E018E"/>
    <w:rsid w:val="005E0382"/>
    <w:rsid w:val="005E17F8"/>
    <w:rsid w:val="005E1D85"/>
    <w:rsid w:val="005E23DD"/>
    <w:rsid w:val="005E2833"/>
    <w:rsid w:val="005E2BA2"/>
    <w:rsid w:val="005E314A"/>
    <w:rsid w:val="005E32EC"/>
    <w:rsid w:val="005E4833"/>
    <w:rsid w:val="005E4D3C"/>
    <w:rsid w:val="005E4E13"/>
    <w:rsid w:val="005E5503"/>
    <w:rsid w:val="005E566B"/>
    <w:rsid w:val="005E5A14"/>
    <w:rsid w:val="005E64CD"/>
    <w:rsid w:val="005E65E5"/>
    <w:rsid w:val="005E6C2D"/>
    <w:rsid w:val="005E732F"/>
    <w:rsid w:val="005F0E90"/>
    <w:rsid w:val="005F12D5"/>
    <w:rsid w:val="005F19C3"/>
    <w:rsid w:val="005F1AED"/>
    <w:rsid w:val="005F1DCA"/>
    <w:rsid w:val="005F25D4"/>
    <w:rsid w:val="005F285C"/>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6AB"/>
    <w:rsid w:val="00614B7D"/>
    <w:rsid w:val="00614C35"/>
    <w:rsid w:val="006159E2"/>
    <w:rsid w:val="00616D0A"/>
    <w:rsid w:val="00616D5A"/>
    <w:rsid w:val="00617DDB"/>
    <w:rsid w:val="0062019F"/>
    <w:rsid w:val="0062095D"/>
    <w:rsid w:val="00621C66"/>
    <w:rsid w:val="006223E9"/>
    <w:rsid w:val="00622F36"/>
    <w:rsid w:val="0062360A"/>
    <w:rsid w:val="006242B7"/>
    <w:rsid w:val="00624331"/>
    <w:rsid w:val="00625714"/>
    <w:rsid w:val="00626F79"/>
    <w:rsid w:val="006271F2"/>
    <w:rsid w:val="0062729B"/>
    <w:rsid w:val="00630C36"/>
    <w:rsid w:val="0063161F"/>
    <w:rsid w:val="00631743"/>
    <w:rsid w:val="006317C1"/>
    <w:rsid w:val="006319C6"/>
    <w:rsid w:val="00631DC6"/>
    <w:rsid w:val="0063310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7708"/>
    <w:rsid w:val="00687C6B"/>
    <w:rsid w:val="00690DD6"/>
    <w:rsid w:val="00691C37"/>
    <w:rsid w:val="0069247B"/>
    <w:rsid w:val="0069466F"/>
    <w:rsid w:val="0069524B"/>
    <w:rsid w:val="00695C63"/>
    <w:rsid w:val="00695EB7"/>
    <w:rsid w:val="00696510"/>
    <w:rsid w:val="00696D00"/>
    <w:rsid w:val="00697CB9"/>
    <w:rsid w:val="006A39BC"/>
    <w:rsid w:val="006A3F47"/>
    <w:rsid w:val="006A5165"/>
    <w:rsid w:val="006A5476"/>
    <w:rsid w:val="006A54A5"/>
    <w:rsid w:val="006A5B93"/>
    <w:rsid w:val="006A5E98"/>
    <w:rsid w:val="006A5FE5"/>
    <w:rsid w:val="006A6629"/>
    <w:rsid w:val="006A6788"/>
    <w:rsid w:val="006A735E"/>
    <w:rsid w:val="006A767E"/>
    <w:rsid w:val="006B1295"/>
    <w:rsid w:val="006B1385"/>
    <w:rsid w:val="006B1C92"/>
    <w:rsid w:val="006B2351"/>
    <w:rsid w:val="006B2A55"/>
    <w:rsid w:val="006B45A6"/>
    <w:rsid w:val="006B544D"/>
    <w:rsid w:val="006B5818"/>
    <w:rsid w:val="006B5AEE"/>
    <w:rsid w:val="006B6F49"/>
    <w:rsid w:val="006C0C2A"/>
    <w:rsid w:val="006C13B6"/>
    <w:rsid w:val="006C170F"/>
    <w:rsid w:val="006C289A"/>
    <w:rsid w:val="006C3093"/>
    <w:rsid w:val="006C5B97"/>
    <w:rsid w:val="006C7DD4"/>
    <w:rsid w:val="006D145E"/>
    <w:rsid w:val="006D1E9B"/>
    <w:rsid w:val="006D232F"/>
    <w:rsid w:val="006D23E3"/>
    <w:rsid w:val="006D4DC4"/>
    <w:rsid w:val="006D5453"/>
    <w:rsid w:val="006D5C95"/>
    <w:rsid w:val="006E0EC1"/>
    <w:rsid w:val="006E182A"/>
    <w:rsid w:val="006E3148"/>
    <w:rsid w:val="006E5758"/>
    <w:rsid w:val="006F0737"/>
    <w:rsid w:val="006F1065"/>
    <w:rsid w:val="006F14DA"/>
    <w:rsid w:val="006F206C"/>
    <w:rsid w:val="006F2BF8"/>
    <w:rsid w:val="006F3B62"/>
    <w:rsid w:val="006F66CC"/>
    <w:rsid w:val="006F7160"/>
    <w:rsid w:val="00700398"/>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72B8"/>
    <w:rsid w:val="00730B73"/>
    <w:rsid w:val="00730F29"/>
    <w:rsid w:val="00732815"/>
    <w:rsid w:val="00733806"/>
    <w:rsid w:val="00735134"/>
    <w:rsid w:val="00735D4D"/>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150B"/>
    <w:rsid w:val="00765E53"/>
    <w:rsid w:val="007662DB"/>
    <w:rsid w:val="00767996"/>
    <w:rsid w:val="00770E76"/>
    <w:rsid w:val="00771D3A"/>
    <w:rsid w:val="007721F7"/>
    <w:rsid w:val="00772BEB"/>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523"/>
    <w:rsid w:val="007B1F0E"/>
    <w:rsid w:val="007B26F5"/>
    <w:rsid w:val="007B28E9"/>
    <w:rsid w:val="007B3B65"/>
    <w:rsid w:val="007B3BF6"/>
    <w:rsid w:val="007B4023"/>
    <w:rsid w:val="007B5A36"/>
    <w:rsid w:val="007B5F7E"/>
    <w:rsid w:val="007B6736"/>
    <w:rsid w:val="007C0254"/>
    <w:rsid w:val="007C170D"/>
    <w:rsid w:val="007C2DC9"/>
    <w:rsid w:val="007C2F9B"/>
    <w:rsid w:val="007C3CE9"/>
    <w:rsid w:val="007C3D2B"/>
    <w:rsid w:val="007C49C0"/>
    <w:rsid w:val="007C54D7"/>
    <w:rsid w:val="007C6A41"/>
    <w:rsid w:val="007C6E14"/>
    <w:rsid w:val="007C6F21"/>
    <w:rsid w:val="007D4406"/>
    <w:rsid w:val="007D52A2"/>
    <w:rsid w:val="007D5AB5"/>
    <w:rsid w:val="007D69C3"/>
    <w:rsid w:val="007E0791"/>
    <w:rsid w:val="007E08D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7500"/>
    <w:rsid w:val="00810281"/>
    <w:rsid w:val="0081050A"/>
    <w:rsid w:val="00811AEB"/>
    <w:rsid w:val="008137F4"/>
    <w:rsid w:val="0081440D"/>
    <w:rsid w:val="008151D2"/>
    <w:rsid w:val="00815686"/>
    <w:rsid w:val="00815E6E"/>
    <w:rsid w:val="00817083"/>
    <w:rsid w:val="0082030F"/>
    <w:rsid w:val="00821040"/>
    <w:rsid w:val="00821C93"/>
    <w:rsid w:val="00821CDA"/>
    <w:rsid w:val="00821E4C"/>
    <w:rsid w:val="00822CD8"/>
    <w:rsid w:val="0082302C"/>
    <w:rsid w:val="00823F8C"/>
    <w:rsid w:val="00824900"/>
    <w:rsid w:val="00824992"/>
    <w:rsid w:val="0082629C"/>
    <w:rsid w:val="00826806"/>
    <w:rsid w:val="008268AA"/>
    <w:rsid w:val="00827049"/>
    <w:rsid w:val="00827551"/>
    <w:rsid w:val="00827CB1"/>
    <w:rsid w:val="00830450"/>
    <w:rsid w:val="008304EC"/>
    <w:rsid w:val="00831D17"/>
    <w:rsid w:val="00833798"/>
    <w:rsid w:val="00835D41"/>
    <w:rsid w:val="00835F1D"/>
    <w:rsid w:val="0083641D"/>
    <w:rsid w:val="00836A3B"/>
    <w:rsid w:val="00840071"/>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B95"/>
    <w:rsid w:val="008B2C6F"/>
    <w:rsid w:val="008B3A9D"/>
    <w:rsid w:val="008B3C94"/>
    <w:rsid w:val="008B4921"/>
    <w:rsid w:val="008B5003"/>
    <w:rsid w:val="008B6B20"/>
    <w:rsid w:val="008B6C75"/>
    <w:rsid w:val="008C0157"/>
    <w:rsid w:val="008C1382"/>
    <w:rsid w:val="008C240D"/>
    <w:rsid w:val="008C393B"/>
    <w:rsid w:val="008C40FE"/>
    <w:rsid w:val="008C48A7"/>
    <w:rsid w:val="008C4963"/>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4CAF"/>
    <w:rsid w:val="008E6137"/>
    <w:rsid w:val="008E6B80"/>
    <w:rsid w:val="008E7C6C"/>
    <w:rsid w:val="008E7CF1"/>
    <w:rsid w:val="008E7DE6"/>
    <w:rsid w:val="008F035F"/>
    <w:rsid w:val="008F0EAB"/>
    <w:rsid w:val="008F1CDE"/>
    <w:rsid w:val="008F1FBA"/>
    <w:rsid w:val="008F210B"/>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50"/>
    <w:rsid w:val="00920697"/>
    <w:rsid w:val="009206A6"/>
    <w:rsid w:val="00921169"/>
    <w:rsid w:val="0092195C"/>
    <w:rsid w:val="00921F96"/>
    <w:rsid w:val="00922359"/>
    <w:rsid w:val="00924573"/>
    <w:rsid w:val="00924736"/>
    <w:rsid w:val="009268FC"/>
    <w:rsid w:val="00926E00"/>
    <w:rsid w:val="009306FF"/>
    <w:rsid w:val="009309D3"/>
    <w:rsid w:val="009349AB"/>
    <w:rsid w:val="009368CA"/>
    <w:rsid w:val="00937FDE"/>
    <w:rsid w:val="009405C6"/>
    <w:rsid w:val="00940984"/>
    <w:rsid w:val="00943132"/>
    <w:rsid w:val="009435CB"/>
    <w:rsid w:val="0094376C"/>
    <w:rsid w:val="009437F4"/>
    <w:rsid w:val="00943CFE"/>
    <w:rsid w:val="00943E94"/>
    <w:rsid w:val="0094484A"/>
    <w:rsid w:val="009456DB"/>
    <w:rsid w:val="00945A3E"/>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70658"/>
    <w:rsid w:val="00971609"/>
    <w:rsid w:val="00971DED"/>
    <w:rsid w:val="00971FA4"/>
    <w:rsid w:val="00972427"/>
    <w:rsid w:val="00972FCE"/>
    <w:rsid w:val="00973727"/>
    <w:rsid w:val="00974974"/>
    <w:rsid w:val="009806F2"/>
    <w:rsid w:val="00980B1E"/>
    <w:rsid w:val="00981824"/>
    <w:rsid w:val="00982075"/>
    <w:rsid w:val="00982242"/>
    <w:rsid w:val="00983895"/>
    <w:rsid w:val="00983A93"/>
    <w:rsid w:val="009845C8"/>
    <w:rsid w:val="00984B60"/>
    <w:rsid w:val="00984F8C"/>
    <w:rsid w:val="00985600"/>
    <w:rsid w:val="00985E4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E1C"/>
    <w:rsid w:val="009C1320"/>
    <w:rsid w:val="009C2E0D"/>
    <w:rsid w:val="009C36B9"/>
    <w:rsid w:val="009C3AA0"/>
    <w:rsid w:val="009C3BFA"/>
    <w:rsid w:val="009C587D"/>
    <w:rsid w:val="009C5ABB"/>
    <w:rsid w:val="009C5F62"/>
    <w:rsid w:val="009C7FA9"/>
    <w:rsid w:val="009D0B82"/>
    <w:rsid w:val="009D0C38"/>
    <w:rsid w:val="009D0D94"/>
    <w:rsid w:val="009D13CD"/>
    <w:rsid w:val="009D2310"/>
    <w:rsid w:val="009D244C"/>
    <w:rsid w:val="009D38B5"/>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43F"/>
    <w:rsid w:val="00A27740"/>
    <w:rsid w:val="00A30EC3"/>
    <w:rsid w:val="00A30FA8"/>
    <w:rsid w:val="00A31243"/>
    <w:rsid w:val="00A31289"/>
    <w:rsid w:val="00A32388"/>
    <w:rsid w:val="00A336C4"/>
    <w:rsid w:val="00A34892"/>
    <w:rsid w:val="00A35050"/>
    <w:rsid w:val="00A357DD"/>
    <w:rsid w:val="00A357E6"/>
    <w:rsid w:val="00A3649B"/>
    <w:rsid w:val="00A3682B"/>
    <w:rsid w:val="00A36AE6"/>
    <w:rsid w:val="00A36D62"/>
    <w:rsid w:val="00A36FB8"/>
    <w:rsid w:val="00A3770E"/>
    <w:rsid w:val="00A379CE"/>
    <w:rsid w:val="00A4094A"/>
    <w:rsid w:val="00A40E36"/>
    <w:rsid w:val="00A41612"/>
    <w:rsid w:val="00A43268"/>
    <w:rsid w:val="00A43DF1"/>
    <w:rsid w:val="00A443F5"/>
    <w:rsid w:val="00A446C3"/>
    <w:rsid w:val="00A44F1B"/>
    <w:rsid w:val="00A4511C"/>
    <w:rsid w:val="00A45315"/>
    <w:rsid w:val="00A45666"/>
    <w:rsid w:val="00A46005"/>
    <w:rsid w:val="00A5142C"/>
    <w:rsid w:val="00A51979"/>
    <w:rsid w:val="00A54BA1"/>
    <w:rsid w:val="00A558A6"/>
    <w:rsid w:val="00A5680A"/>
    <w:rsid w:val="00A5749D"/>
    <w:rsid w:val="00A578F6"/>
    <w:rsid w:val="00A57A56"/>
    <w:rsid w:val="00A57A84"/>
    <w:rsid w:val="00A60BD6"/>
    <w:rsid w:val="00A618CE"/>
    <w:rsid w:val="00A62746"/>
    <w:rsid w:val="00A62A2B"/>
    <w:rsid w:val="00A62E18"/>
    <w:rsid w:val="00A636F4"/>
    <w:rsid w:val="00A637FF"/>
    <w:rsid w:val="00A6439E"/>
    <w:rsid w:val="00A663D4"/>
    <w:rsid w:val="00A66C86"/>
    <w:rsid w:val="00A702C8"/>
    <w:rsid w:val="00A71BC1"/>
    <w:rsid w:val="00A731F2"/>
    <w:rsid w:val="00A734F4"/>
    <w:rsid w:val="00A740BE"/>
    <w:rsid w:val="00A744CC"/>
    <w:rsid w:val="00A755A7"/>
    <w:rsid w:val="00A7587E"/>
    <w:rsid w:val="00A75FE8"/>
    <w:rsid w:val="00A77B17"/>
    <w:rsid w:val="00A81727"/>
    <w:rsid w:val="00A840F9"/>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028B"/>
    <w:rsid w:val="00AA13B6"/>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FEC"/>
    <w:rsid w:val="00AC1432"/>
    <w:rsid w:val="00AC19D9"/>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4269"/>
    <w:rsid w:val="00AE482F"/>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B011CC"/>
    <w:rsid w:val="00B01335"/>
    <w:rsid w:val="00B01B7B"/>
    <w:rsid w:val="00B01F1E"/>
    <w:rsid w:val="00B03A23"/>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3150"/>
    <w:rsid w:val="00B238C0"/>
    <w:rsid w:val="00B24C1F"/>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A70"/>
    <w:rsid w:val="00B45886"/>
    <w:rsid w:val="00B45C66"/>
    <w:rsid w:val="00B471CE"/>
    <w:rsid w:val="00B47C25"/>
    <w:rsid w:val="00B5087C"/>
    <w:rsid w:val="00B51BDC"/>
    <w:rsid w:val="00B520DA"/>
    <w:rsid w:val="00B544B6"/>
    <w:rsid w:val="00B547F2"/>
    <w:rsid w:val="00B556E6"/>
    <w:rsid w:val="00B60840"/>
    <w:rsid w:val="00B6086E"/>
    <w:rsid w:val="00B61016"/>
    <w:rsid w:val="00B613E7"/>
    <w:rsid w:val="00B623C7"/>
    <w:rsid w:val="00B6408A"/>
    <w:rsid w:val="00B646C3"/>
    <w:rsid w:val="00B651F2"/>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CF0"/>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3C7C"/>
    <w:rsid w:val="00BB457D"/>
    <w:rsid w:val="00BB53DB"/>
    <w:rsid w:val="00BB5CAC"/>
    <w:rsid w:val="00BB5D3D"/>
    <w:rsid w:val="00BB5E05"/>
    <w:rsid w:val="00BB65C6"/>
    <w:rsid w:val="00BB65DC"/>
    <w:rsid w:val="00BB6C5E"/>
    <w:rsid w:val="00BB6F87"/>
    <w:rsid w:val="00BB7775"/>
    <w:rsid w:val="00BB7A1D"/>
    <w:rsid w:val="00BC09D4"/>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745"/>
    <w:rsid w:val="00BE19CC"/>
    <w:rsid w:val="00BE1A4F"/>
    <w:rsid w:val="00BE1FB0"/>
    <w:rsid w:val="00BE214B"/>
    <w:rsid w:val="00BE230B"/>
    <w:rsid w:val="00BE4AB5"/>
    <w:rsid w:val="00BE4B50"/>
    <w:rsid w:val="00BE55DB"/>
    <w:rsid w:val="00BE5DB6"/>
    <w:rsid w:val="00BE6970"/>
    <w:rsid w:val="00BE6C3D"/>
    <w:rsid w:val="00BF0D03"/>
    <w:rsid w:val="00BF4F2F"/>
    <w:rsid w:val="00BF62CC"/>
    <w:rsid w:val="00BF6802"/>
    <w:rsid w:val="00BF68E9"/>
    <w:rsid w:val="00BF7B1B"/>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16AD3"/>
    <w:rsid w:val="00C203B9"/>
    <w:rsid w:val="00C20CAC"/>
    <w:rsid w:val="00C23FE2"/>
    <w:rsid w:val="00C24382"/>
    <w:rsid w:val="00C25960"/>
    <w:rsid w:val="00C25C00"/>
    <w:rsid w:val="00C26B86"/>
    <w:rsid w:val="00C27B4A"/>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FFC"/>
    <w:rsid w:val="00C545D8"/>
    <w:rsid w:val="00C549C8"/>
    <w:rsid w:val="00C610A8"/>
    <w:rsid w:val="00C63B93"/>
    <w:rsid w:val="00C63DD9"/>
    <w:rsid w:val="00C63EB5"/>
    <w:rsid w:val="00C6478F"/>
    <w:rsid w:val="00C64B46"/>
    <w:rsid w:val="00C64CBF"/>
    <w:rsid w:val="00C65861"/>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3AC4"/>
    <w:rsid w:val="00CD4387"/>
    <w:rsid w:val="00CD4784"/>
    <w:rsid w:val="00CD58F5"/>
    <w:rsid w:val="00CD5E88"/>
    <w:rsid w:val="00CD6259"/>
    <w:rsid w:val="00CE15FD"/>
    <w:rsid w:val="00CE199C"/>
    <w:rsid w:val="00CE291A"/>
    <w:rsid w:val="00CE29B4"/>
    <w:rsid w:val="00CE32E1"/>
    <w:rsid w:val="00CE4467"/>
    <w:rsid w:val="00CE47C1"/>
    <w:rsid w:val="00CE609D"/>
    <w:rsid w:val="00CE60DF"/>
    <w:rsid w:val="00CE7797"/>
    <w:rsid w:val="00CE785D"/>
    <w:rsid w:val="00CE799E"/>
    <w:rsid w:val="00CE7CF2"/>
    <w:rsid w:val="00CF03A7"/>
    <w:rsid w:val="00CF17BF"/>
    <w:rsid w:val="00CF18B8"/>
    <w:rsid w:val="00CF18E8"/>
    <w:rsid w:val="00CF1A70"/>
    <w:rsid w:val="00CF2570"/>
    <w:rsid w:val="00CF3318"/>
    <w:rsid w:val="00CF35E1"/>
    <w:rsid w:val="00CF383D"/>
    <w:rsid w:val="00CF40A9"/>
    <w:rsid w:val="00CF4C7D"/>
    <w:rsid w:val="00CF4FB6"/>
    <w:rsid w:val="00CF524E"/>
    <w:rsid w:val="00CF734E"/>
    <w:rsid w:val="00CF79DD"/>
    <w:rsid w:val="00CF7B8D"/>
    <w:rsid w:val="00D001D7"/>
    <w:rsid w:val="00D0064A"/>
    <w:rsid w:val="00D00E57"/>
    <w:rsid w:val="00D01BEE"/>
    <w:rsid w:val="00D02226"/>
    <w:rsid w:val="00D02381"/>
    <w:rsid w:val="00D04D06"/>
    <w:rsid w:val="00D04E23"/>
    <w:rsid w:val="00D06AD0"/>
    <w:rsid w:val="00D06B37"/>
    <w:rsid w:val="00D07ACA"/>
    <w:rsid w:val="00D10322"/>
    <w:rsid w:val="00D12DCA"/>
    <w:rsid w:val="00D13774"/>
    <w:rsid w:val="00D14E13"/>
    <w:rsid w:val="00D16BF6"/>
    <w:rsid w:val="00D17484"/>
    <w:rsid w:val="00D20AFA"/>
    <w:rsid w:val="00D216BA"/>
    <w:rsid w:val="00D21F62"/>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58E4"/>
    <w:rsid w:val="00D55B80"/>
    <w:rsid w:val="00D55BD4"/>
    <w:rsid w:val="00D573AC"/>
    <w:rsid w:val="00D61356"/>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A49"/>
    <w:rsid w:val="00D80F39"/>
    <w:rsid w:val="00D8138D"/>
    <w:rsid w:val="00D81601"/>
    <w:rsid w:val="00D819A0"/>
    <w:rsid w:val="00D81B76"/>
    <w:rsid w:val="00D8239B"/>
    <w:rsid w:val="00D823B1"/>
    <w:rsid w:val="00D831C5"/>
    <w:rsid w:val="00D84EC6"/>
    <w:rsid w:val="00D85285"/>
    <w:rsid w:val="00D8565F"/>
    <w:rsid w:val="00D87727"/>
    <w:rsid w:val="00D91620"/>
    <w:rsid w:val="00D92A55"/>
    <w:rsid w:val="00D92CF3"/>
    <w:rsid w:val="00D939AF"/>
    <w:rsid w:val="00D9456F"/>
    <w:rsid w:val="00D95D59"/>
    <w:rsid w:val="00DA0BD0"/>
    <w:rsid w:val="00DA24A0"/>
    <w:rsid w:val="00DA259D"/>
    <w:rsid w:val="00DA4CF8"/>
    <w:rsid w:val="00DA68EE"/>
    <w:rsid w:val="00DA72DD"/>
    <w:rsid w:val="00DA7864"/>
    <w:rsid w:val="00DB05A5"/>
    <w:rsid w:val="00DB0F4E"/>
    <w:rsid w:val="00DB27C8"/>
    <w:rsid w:val="00DB2EFF"/>
    <w:rsid w:val="00DB3FBF"/>
    <w:rsid w:val="00DB5372"/>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60D8"/>
    <w:rsid w:val="00DD764A"/>
    <w:rsid w:val="00DE096C"/>
    <w:rsid w:val="00DE17C7"/>
    <w:rsid w:val="00DE1BC4"/>
    <w:rsid w:val="00DE3D4F"/>
    <w:rsid w:val="00DE405D"/>
    <w:rsid w:val="00DE419A"/>
    <w:rsid w:val="00DE4340"/>
    <w:rsid w:val="00DE54C0"/>
    <w:rsid w:val="00DE5B46"/>
    <w:rsid w:val="00DE6C8F"/>
    <w:rsid w:val="00DE7545"/>
    <w:rsid w:val="00DE7A81"/>
    <w:rsid w:val="00DE7B3E"/>
    <w:rsid w:val="00DE7EC2"/>
    <w:rsid w:val="00DF1C23"/>
    <w:rsid w:val="00DF2455"/>
    <w:rsid w:val="00DF2E84"/>
    <w:rsid w:val="00DF3A9D"/>
    <w:rsid w:val="00DF54A7"/>
    <w:rsid w:val="00DF5814"/>
    <w:rsid w:val="00DF623F"/>
    <w:rsid w:val="00DF6277"/>
    <w:rsid w:val="00DF66E4"/>
    <w:rsid w:val="00E00F41"/>
    <w:rsid w:val="00E0255E"/>
    <w:rsid w:val="00E032BF"/>
    <w:rsid w:val="00E0342C"/>
    <w:rsid w:val="00E0693C"/>
    <w:rsid w:val="00E10017"/>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4C8B"/>
    <w:rsid w:val="00E250A8"/>
    <w:rsid w:val="00E254CF"/>
    <w:rsid w:val="00E25FED"/>
    <w:rsid w:val="00E26611"/>
    <w:rsid w:val="00E27064"/>
    <w:rsid w:val="00E276CB"/>
    <w:rsid w:val="00E278CF"/>
    <w:rsid w:val="00E32582"/>
    <w:rsid w:val="00E33D66"/>
    <w:rsid w:val="00E347D4"/>
    <w:rsid w:val="00E34D15"/>
    <w:rsid w:val="00E36E88"/>
    <w:rsid w:val="00E40B24"/>
    <w:rsid w:val="00E40C48"/>
    <w:rsid w:val="00E43B1F"/>
    <w:rsid w:val="00E44CE0"/>
    <w:rsid w:val="00E4524E"/>
    <w:rsid w:val="00E4702C"/>
    <w:rsid w:val="00E471E8"/>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E1"/>
    <w:rsid w:val="00E74573"/>
    <w:rsid w:val="00E75110"/>
    <w:rsid w:val="00E75888"/>
    <w:rsid w:val="00E76A8F"/>
    <w:rsid w:val="00E77241"/>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F5F"/>
    <w:rsid w:val="00EC56E8"/>
    <w:rsid w:val="00EC57B8"/>
    <w:rsid w:val="00EC58E6"/>
    <w:rsid w:val="00EC6602"/>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064"/>
    <w:rsid w:val="00F0649A"/>
    <w:rsid w:val="00F06FED"/>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CA2"/>
    <w:rsid w:val="00F72ECB"/>
    <w:rsid w:val="00F76A4F"/>
    <w:rsid w:val="00F76B63"/>
    <w:rsid w:val="00F77E48"/>
    <w:rsid w:val="00F802BB"/>
    <w:rsid w:val="00F8030C"/>
    <w:rsid w:val="00F80ED9"/>
    <w:rsid w:val="00F82082"/>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C6"/>
    <w:rsid w:val="00F9563B"/>
    <w:rsid w:val="00FA1BBA"/>
    <w:rsid w:val="00FA1EB5"/>
    <w:rsid w:val="00FA35F0"/>
    <w:rsid w:val="00FA4064"/>
    <w:rsid w:val="00FA4941"/>
    <w:rsid w:val="00FA572D"/>
    <w:rsid w:val="00FA5751"/>
    <w:rsid w:val="00FA7A24"/>
    <w:rsid w:val="00FB0300"/>
    <w:rsid w:val="00FB0810"/>
    <w:rsid w:val="00FB0F63"/>
    <w:rsid w:val="00FB3B92"/>
    <w:rsid w:val="00FB3CEB"/>
    <w:rsid w:val="00FB3ED9"/>
    <w:rsid w:val="00FB479F"/>
    <w:rsid w:val="00FB4E16"/>
    <w:rsid w:val="00FB5A5F"/>
    <w:rsid w:val="00FB615D"/>
    <w:rsid w:val="00FB690E"/>
    <w:rsid w:val="00FB6BF2"/>
    <w:rsid w:val="00FB7100"/>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DBF"/>
    <w:rsid w:val="00FE1CE7"/>
    <w:rsid w:val="00FE3283"/>
    <w:rsid w:val="00FE4671"/>
    <w:rsid w:val="00FE4B89"/>
    <w:rsid w:val="00FE4F4A"/>
    <w:rsid w:val="00FE72FF"/>
    <w:rsid w:val="00FE73F0"/>
    <w:rsid w:val="00FE7E62"/>
    <w:rsid w:val="00FE7FF7"/>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rlnd.marche01@figc.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25</Pages>
  <Words>7878</Words>
  <Characters>44905</Characters>
  <Application>Microsoft Office Word</Application>
  <DocSecurity>0</DocSecurity>
  <Lines>374</Lines>
  <Paragraphs>105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52678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2</cp:revision>
  <cp:lastPrinted>2022-09-17T12:02:00Z</cp:lastPrinted>
  <dcterms:created xsi:type="dcterms:W3CDTF">2022-10-05T18:55:00Z</dcterms:created>
  <dcterms:modified xsi:type="dcterms:W3CDTF">2022-10-05T18:55:00Z</dcterms:modified>
</cp:coreProperties>
</file>