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</w:t>
            </w:r>
            <w:proofErr w:type="spellEnd"/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A17C332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D8528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C12773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12773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6304816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2519324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0E680C0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FB45311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0558001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03201BFB" w14:textId="7FB57414" w:rsidR="00F302E4" w:rsidRPr="007C2F9B" w:rsidRDefault="00C967AF" w:rsidP="007C2F9B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6BAB7A98" w14:textId="5D69E6DB" w:rsidR="00F302E4" w:rsidRDefault="00F302E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6858FD41" w14:textId="77777777" w:rsidR="00C65861" w:rsidRPr="00854C16" w:rsidRDefault="00C65861" w:rsidP="009D0C38">
      <w:pPr>
        <w:pStyle w:val="LndNormale1"/>
        <w:rPr>
          <w:b/>
          <w:color w:val="002060"/>
          <w:szCs w:val="22"/>
        </w:rPr>
      </w:pPr>
    </w:p>
    <w:p w14:paraId="1B593795" w14:textId="77777777" w:rsidR="00817083" w:rsidRPr="00854C16" w:rsidRDefault="00817083" w:rsidP="009D0C38">
      <w:pPr>
        <w:pStyle w:val="LndNormale1"/>
        <w:rPr>
          <w:b/>
          <w:color w:val="002060"/>
          <w:szCs w:val="22"/>
        </w:rPr>
      </w:pPr>
    </w:p>
    <w:p w14:paraId="464E106C" w14:textId="77777777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</w:p>
    <w:bookmarkEnd w:id="8"/>
    <w:bookmarkEnd w:id="9"/>
    <w:bookmarkEnd w:id="10"/>
    <w:p w14:paraId="4D41D12C" w14:textId="0AA3F527" w:rsidR="00CA4865" w:rsidRDefault="00CA4865" w:rsidP="00CA4865">
      <w:pPr>
        <w:pStyle w:val="breakline"/>
        <w:rPr>
          <w:color w:val="002060"/>
        </w:rPr>
      </w:pPr>
    </w:p>
    <w:p w14:paraId="646A20BB" w14:textId="04D63148" w:rsidR="00C12773" w:rsidRPr="00C12773" w:rsidRDefault="00C12773" w:rsidP="00C12773">
      <w:pPr>
        <w:pStyle w:val="breakline"/>
        <w:rPr>
          <w:rFonts w:eastAsiaTheme="minorEastAsia"/>
          <w:color w:val="002060"/>
        </w:rPr>
      </w:pPr>
    </w:p>
    <w:p w14:paraId="56769FD7" w14:textId="77777777" w:rsidR="00C12773" w:rsidRPr="00912C34" w:rsidRDefault="00C12773" w:rsidP="00C1277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12C34">
        <w:rPr>
          <w:color w:val="002060"/>
        </w:rPr>
        <w:t>CALCIO A CINQUE SERIE C1</w:t>
      </w:r>
    </w:p>
    <w:p w14:paraId="1FDEE941" w14:textId="77777777" w:rsidR="00C12773" w:rsidRPr="00912C34" w:rsidRDefault="00C12773" w:rsidP="00C12773">
      <w:pPr>
        <w:pStyle w:val="titoloprinc0"/>
        <w:rPr>
          <w:color w:val="002060"/>
        </w:rPr>
      </w:pPr>
      <w:r w:rsidRPr="00912C34">
        <w:rPr>
          <w:color w:val="002060"/>
        </w:rPr>
        <w:lastRenderedPageBreak/>
        <w:t>RISULTATI</w:t>
      </w:r>
    </w:p>
    <w:p w14:paraId="45A7168A" w14:textId="77777777" w:rsidR="00C12773" w:rsidRPr="00912C34" w:rsidRDefault="00C12773" w:rsidP="00C12773">
      <w:pPr>
        <w:pStyle w:val="breakline"/>
        <w:rPr>
          <w:color w:val="002060"/>
        </w:rPr>
      </w:pPr>
    </w:p>
    <w:p w14:paraId="36188141" w14:textId="77777777" w:rsidR="00C12773" w:rsidRPr="00912C34" w:rsidRDefault="00C12773" w:rsidP="00C12773">
      <w:pPr>
        <w:pStyle w:val="sottotitolocampionato10"/>
        <w:rPr>
          <w:color w:val="002060"/>
        </w:rPr>
      </w:pPr>
      <w:r w:rsidRPr="00912C34">
        <w:rPr>
          <w:color w:val="002060"/>
        </w:rPr>
        <w:t>RISULTATI UFFICIALI GARE DEL 07/10/2022</w:t>
      </w:r>
    </w:p>
    <w:p w14:paraId="65235B46" w14:textId="77777777" w:rsidR="00C12773" w:rsidRPr="00C12773" w:rsidRDefault="00C12773" w:rsidP="00C12773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12773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8718345" w14:textId="77777777" w:rsidR="00C12773" w:rsidRPr="00912C34" w:rsidRDefault="00C12773" w:rsidP="00C1277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12773" w:rsidRPr="00912C34" w14:paraId="600DC6C6" w14:textId="77777777" w:rsidTr="0004079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12773" w:rsidRPr="00912C34" w14:paraId="1A4BDDBD" w14:textId="77777777" w:rsidTr="0004079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C5A4B0" w14:textId="77777777" w:rsidR="00C12773" w:rsidRPr="00912C34" w:rsidRDefault="00C12773" w:rsidP="00040798">
                  <w:pPr>
                    <w:pStyle w:val="headertabella0"/>
                    <w:rPr>
                      <w:color w:val="002060"/>
                    </w:rPr>
                  </w:pPr>
                  <w:r w:rsidRPr="00912C34">
                    <w:rPr>
                      <w:color w:val="002060"/>
                    </w:rPr>
                    <w:t>GIRONE A - 3 Giornata - A</w:t>
                  </w:r>
                </w:p>
              </w:tc>
            </w:tr>
            <w:tr w:rsidR="00C12773" w:rsidRPr="00912C34" w14:paraId="5E8C1916" w14:textId="77777777" w:rsidTr="00040798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6616B" w14:textId="77777777" w:rsidR="00C12773" w:rsidRPr="00912C34" w:rsidRDefault="00C12773" w:rsidP="00040798">
                  <w:pPr>
                    <w:pStyle w:val="rowtabella0"/>
                    <w:rPr>
                      <w:color w:val="002060"/>
                    </w:rPr>
                  </w:pPr>
                  <w:r w:rsidRPr="00912C34">
                    <w:rPr>
                      <w:color w:val="002060"/>
                    </w:rPr>
                    <w:t>ALMA JUVENTUS FANO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423D5" w14:textId="77777777" w:rsidR="00C12773" w:rsidRPr="00912C34" w:rsidRDefault="00C12773" w:rsidP="00040798">
                  <w:pPr>
                    <w:pStyle w:val="rowtabella0"/>
                    <w:rPr>
                      <w:color w:val="002060"/>
                    </w:rPr>
                  </w:pPr>
                  <w:r w:rsidRPr="00912C34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EF73D4" w14:textId="77777777" w:rsidR="00C12773" w:rsidRPr="00912C34" w:rsidRDefault="00C12773" w:rsidP="0004079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12C34">
                    <w:rPr>
                      <w:color w:val="002060"/>
                    </w:rPr>
                    <w:t>10 - 0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B5080" w14:textId="77777777" w:rsidR="00C12773" w:rsidRPr="00912C34" w:rsidRDefault="00C12773" w:rsidP="0004079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12C34">
                    <w:rPr>
                      <w:color w:val="002060"/>
                    </w:rPr>
                    <w:t> </w:t>
                  </w:r>
                </w:p>
              </w:tc>
            </w:tr>
            <w:tr w:rsidR="00C12773" w:rsidRPr="00912C34" w14:paraId="3D0EFE9D" w14:textId="77777777" w:rsidTr="00040798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AB51FC" w14:textId="77777777" w:rsidR="00C12773" w:rsidRPr="00912C34" w:rsidRDefault="00C12773" w:rsidP="00040798">
                  <w:pPr>
                    <w:pStyle w:val="rowtabella0"/>
                    <w:rPr>
                      <w:color w:val="002060"/>
                    </w:rPr>
                  </w:pPr>
                  <w:r w:rsidRPr="00912C34">
                    <w:rPr>
                      <w:color w:val="002060"/>
                    </w:rPr>
                    <w:t xml:space="preserve">AUDAX 1970 </w:t>
                  </w:r>
                  <w:proofErr w:type="gramStart"/>
                  <w:r w:rsidRPr="00912C34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50717" w14:textId="77777777" w:rsidR="00C12773" w:rsidRPr="00912C34" w:rsidRDefault="00C12773" w:rsidP="00040798">
                  <w:pPr>
                    <w:pStyle w:val="rowtabella0"/>
                    <w:rPr>
                      <w:color w:val="002060"/>
                    </w:rPr>
                  </w:pPr>
                  <w:r w:rsidRPr="00912C34">
                    <w:rPr>
                      <w:color w:val="002060"/>
                    </w:rPr>
                    <w:t>- REAL SAN 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9DCF53" w14:textId="77777777" w:rsidR="00C12773" w:rsidRPr="00912C34" w:rsidRDefault="00C12773" w:rsidP="0004079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12C34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27986A" w14:textId="77777777" w:rsidR="00C12773" w:rsidRPr="00912C34" w:rsidRDefault="00C12773" w:rsidP="0004079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12C34">
                    <w:rPr>
                      <w:color w:val="002060"/>
                    </w:rPr>
                    <w:t> </w:t>
                  </w:r>
                </w:p>
              </w:tc>
            </w:tr>
          </w:tbl>
          <w:p w14:paraId="034A9A4A" w14:textId="77777777" w:rsidR="00C12773" w:rsidRPr="00912C34" w:rsidRDefault="00C12773" w:rsidP="00040798">
            <w:pPr>
              <w:rPr>
                <w:color w:val="002060"/>
              </w:rPr>
            </w:pPr>
          </w:p>
        </w:tc>
      </w:tr>
    </w:tbl>
    <w:p w14:paraId="0B8F7520" w14:textId="77777777" w:rsidR="00C12773" w:rsidRPr="00912C34" w:rsidRDefault="00C12773" w:rsidP="00C12773">
      <w:pPr>
        <w:pStyle w:val="breakline"/>
        <w:rPr>
          <w:rFonts w:eastAsiaTheme="minorEastAsia"/>
          <w:color w:val="002060"/>
        </w:rPr>
      </w:pPr>
    </w:p>
    <w:p w14:paraId="198CF2EB" w14:textId="77777777" w:rsidR="00C12773" w:rsidRPr="00912C34" w:rsidRDefault="00C12773" w:rsidP="00C12773">
      <w:pPr>
        <w:pStyle w:val="breakline"/>
        <w:rPr>
          <w:color w:val="002060"/>
        </w:rPr>
      </w:pPr>
    </w:p>
    <w:p w14:paraId="4F4FCDE1" w14:textId="77777777" w:rsidR="00C12773" w:rsidRPr="00912C34" w:rsidRDefault="00C12773" w:rsidP="00C12773">
      <w:pPr>
        <w:pStyle w:val="titoloprinc0"/>
        <w:rPr>
          <w:color w:val="002060"/>
        </w:rPr>
      </w:pPr>
      <w:r w:rsidRPr="00912C34">
        <w:rPr>
          <w:color w:val="002060"/>
        </w:rPr>
        <w:t>GIUDICE SPORTIVO</w:t>
      </w:r>
    </w:p>
    <w:p w14:paraId="439A0688" w14:textId="77777777" w:rsidR="00C12773" w:rsidRPr="00912C34" w:rsidRDefault="00C12773" w:rsidP="00C12773">
      <w:pPr>
        <w:pStyle w:val="diffida"/>
        <w:rPr>
          <w:color w:val="002060"/>
        </w:rPr>
      </w:pPr>
      <w:r w:rsidRPr="00912C34">
        <w:rPr>
          <w:color w:val="002060"/>
        </w:rPr>
        <w:t>Il Sostituto Giudice Sportivo Avv. Federica Sorrentino nella seduta del 08/10/2022, ha adottato le decisioni che di seguito integralmente si riportano:</w:t>
      </w:r>
    </w:p>
    <w:p w14:paraId="06F9686D" w14:textId="77777777" w:rsidR="00C12773" w:rsidRPr="00912C34" w:rsidRDefault="00C12773" w:rsidP="00C12773">
      <w:pPr>
        <w:pStyle w:val="titolo10"/>
        <w:rPr>
          <w:color w:val="002060"/>
        </w:rPr>
      </w:pPr>
      <w:r w:rsidRPr="00912C34">
        <w:rPr>
          <w:color w:val="002060"/>
        </w:rPr>
        <w:t xml:space="preserve">GARE DEL 7/10/2022 </w:t>
      </w:r>
    </w:p>
    <w:p w14:paraId="2927C8FC" w14:textId="77777777" w:rsidR="00C12773" w:rsidRPr="00912C34" w:rsidRDefault="00C12773" w:rsidP="00C12773">
      <w:pPr>
        <w:pStyle w:val="titolo7a"/>
        <w:rPr>
          <w:color w:val="002060"/>
        </w:rPr>
      </w:pPr>
      <w:r w:rsidRPr="00912C34">
        <w:rPr>
          <w:color w:val="002060"/>
        </w:rPr>
        <w:t xml:space="preserve">PROVVEDIMENTI DISCIPLINARI </w:t>
      </w:r>
    </w:p>
    <w:p w14:paraId="7656258A" w14:textId="77777777" w:rsidR="00C12773" w:rsidRPr="00912C34" w:rsidRDefault="00C12773" w:rsidP="00C12773">
      <w:pPr>
        <w:pStyle w:val="titolo7b0"/>
        <w:rPr>
          <w:color w:val="002060"/>
        </w:rPr>
      </w:pPr>
      <w:r w:rsidRPr="00912C34">
        <w:rPr>
          <w:color w:val="002060"/>
        </w:rPr>
        <w:t xml:space="preserve">In base alle risultanze degli atti ufficiali sono state deliberate le seguenti sanzioni disciplinari. </w:t>
      </w:r>
    </w:p>
    <w:p w14:paraId="61EB0F99" w14:textId="77777777" w:rsidR="00C12773" w:rsidRPr="00912C34" w:rsidRDefault="00C12773" w:rsidP="00C12773">
      <w:pPr>
        <w:pStyle w:val="titolo30"/>
        <w:rPr>
          <w:color w:val="002060"/>
        </w:rPr>
      </w:pPr>
      <w:r w:rsidRPr="00912C34">
        <w:rPr>
          <w:color w:val="002060"/>
        </w:rPr>
        <w:t xml:space="preserve">CALCIATORI NON ESPULSI </w:t>
      </w:r>
    </w:p>
    <w:p w14:paraId="11C25327" w14:textId="77777777" w:rsidR="00C12773" w:rsidRPr="00912C34" w:rsidRDefault="00C12773" w:rsidP="00C12773">
      <w:pPr>
        <w:pStyle w:val="titolo20"/>
        <w:rPr>
          <w:color w:val="002060"/>
        </w:rPr>
      </w:pPr>
      <w:r w:rsidRPr="00912C3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2773" w:rsidRPr="00912C34" w14:paraId="4A1E2FC3" w14:textId="77777777" w:rsidTr="000407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CA83A" w14:textId="77777777" w:rsidR="00C12773" w:rsidRPr="00912C34" w:rsidRDefault="00C12773" w:rsidP="00040798">
            <w:pPr>
              <w:pStyle w:val="movimento"/>
              <w:rPr>
                <w:color w:val="002060"/>
              </w:rPr>
            </w:pPr>
            <w:r w:rsidRPr="00912C34">
              <w:rPr>
                <w:color w:val="002060"/>
              </w:rPr>
              <w:t>PIERANGELI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EA798" w14:textId="77777777" w:rsidR="00C12773" w:rsidRPr="00912C34" w:rsidRDefault="00C12773" w:rsidP="00040798">
            <w:pPr>
              <w:pStyle w:val="movimento2"/>
              <w:rPr>
                <w:color w:val="002060"/>
              </w:rPr>
            </w:pPr>
            <w:r w:rsidRPr="00912C34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0229F" w14:textId="77777777" w:rsidR="00C12773" w:rsidRPr="00912C34" w:rsidRDefault="00C12773" w:rsidP="00040798">
            <w:pPr>
              <w:pStyle w:val="movimento"/>
              <w:rPr>
                <w:color w:val="002060"/>
              </w:rPr>
            </w:pPr>
            <w:r w:rsidRPr="00912C3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D14A3" w14:textId="77777777" w:rsidR="00C12773" w:rsidRPr="00912C34" w:rsidRDefault="00C12773" w:rsidP="00040798">
            <w:pPr>
              <w:pStyle w:val="movimento"/>
              <w:rPr>
                <w:color w:val="002060"/>
              </w:rPr>
            </w:pPr>
            <w:r w:rsidRPr="00912C3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D9A1D" w14:textId="77777777" w:rsidR="00C12773" w:rsidRPr="00912C34" w:rsidRDefault="00C12773" w:rsidP="00040798">
            <w:pPr>
              <w:pStyle w:val="movimento2"/>
              <w:rPr>
                <w:color w:val="002060"/>
              </w:rPr>
            </w:pPr>
            <w:r w:rsidRPr="00912C34">
              <w:rPr>
                <w:color w:val="002060"/>
              </w:rPr>
              <w:t> </w:t>
            </w:r>
          </w:p>
        </w:tc>
      </w:tr>
    </w:tbl>
    <w:p w14:paraId="031B34E5" w14:textId="77777777" w:rsidR="00C12773" w:rsidRPr="00912C34" w:rsidRDefault="00C12773" w:rsidP="00C12773">
      <w:pPr>
        <w:pStyle w:val="titolo20"/>
        <w:rPr>
          <w:rFonts w:eastAsiaTheme="minorEastAsia"/>
          <w:color w:val="002060"/>
        </w:rPr>
      </w:pPr>
      <w:r w:rsidRPr="00912C3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2773" w:rsidRPr="00912C34" w14:paraId="517883B6" w14:textId="77777777" w:rsidTr="000407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8DBA1" w14:textId="77777777" w:rsidR="00C12773" w:rsidRPr="00912C34" w:rsidRDefault="00C12773" w:rsidP="00040798">
            <w:pPr>
              <w:pStyle w:val="movimento"/>
              <w:rPr>
                <w:color w:val="002060"/>
              </w:rPr>
            </w:pPr>
            <w:r w:rsidRPr="00912C34">
              <w:rPr>
                <w:color w:val="002060"/>
              </w:rPr>
              <w:t>RICCIO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E904C" w14:textId="77777777" w:rsidR="00C12773" w:rsidRPr="00912C34" w:rsidRDefault="00C12773" w:rsidP="00040798">
            <w:pPr>
              <w:pStyle w:val="movimento2"/>
              <w:rPr>
                <w:color w:val="002060"/>
              </w:rPr>
            </w:pPr>
            <w:r w:rsidRPr="00912C34">
              <w:rPr>
                <w:color w:val="002060"/>
              </w:rPr>
              <w:t xml:space="preserve">(AUDAX 1970 </w:t>
            </w:r>
            <w:proofErr w:type="gramStart"/>
            <w:r w:rsidRPr="00912C34">
              <w:rPr>
                <w:color w:val="002060"/>
              </w:rPr>
              <w:t>S.ANGELO</w:t>
            </w:r>
            <w:proofErr w:type="gramEnd"/>
            <w:r w:rsidRPr="00912C34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29829" w14:textId="77777777" w:rsidR="00C12773" w:rsidRPr="00912C34" w:rsidRDefault="00C12773" w:rsidP="00040798">
            <w:pPr>
              <w:pStyle w:val="movimento"/>
              <w:rPr>
                <w:color w:val="002060"/>
              </w:rPr>
            </w:pPr>
            <w:r w:rsidRPr="00912C3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453F5" w14:textId="77777777" w:rsidR="00C12773" w:rsidRPr="00912C34" w:rsidRDefault="00C12773" w:rsidP="00040798">
            <w:pPr>
              <w:pStyle w:val="movimento"/>
              <w:rPr>
                <w:color w:val="002060"/>
              </w:rPr>
            </w:pPr>
            <w:r w:rsidRPr="00912C34">
              <w:rPr>
                <w:color w:val="002060"/>
              </w:rPr>
              <w:t>SCATTOLINI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5A99C" w14:textId="77777777" w:rsidR="00C12773" w:rsidRPr="00912C34" w:rsidRDefault="00C12773" w:rsidP="00040798">
            <w:pPr>
              <w:pStyle w:val="movimento2"/>
              <w:rPr>
                <w:color w:val="002060"/>
              </w:rPr>
            </w:pPr>
            <w:r w:rsidRPr="00912C34">
              <w:rPr>
                <w:color w:val="002060"/>
              </w:rPr>
              <w:t xml:space="preserve">(AUDAX 1970 </w:t>
            </w:r>
            <w:proofErr w:type="gramStart"/>
            <w:r w:rsidRPr="00912C34">
              <w:rPr>
                <w:color w:val="002060"/>
              </w:rPr>
              <w:t>S.ANGELO</w:t>
            </w:r>
            <w:proofErr w:type="gramEnd"/>
            <w:r w:rsidRPr="00912C34">
              <w:rPr>
                <w:color w:val="002060"/>
              </w:rPr>
              <w:t xml:space="preserve">) </w:t>
            </w:r>
          </w:p>
        </w:tc>
      </w:tr>
      <w:tr w:rsidR="00C12773" w:rsidRPr="00912C34" w14:paraId="063192BD" w14:textId="77777777" w:rsidTr="000407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1C63F" w14:textId="77777777" w:rsidR="00C12773" w:rsidRPr="00912C34" w:rsidRDefault="00C12773" w:rsidP="00040798">
            <w:pPr>
              <w:pStyle w:val="movimento"/>
              <w:rPr>
                <w:color w:val="002060"/>
              </w:rPr>
            </w:pPr>
            <w:r w:rsidRPr="00912C34">
              <w:rPr>
                <w:color w:val="002060"/>
              </w:rPr>
              <w:t>LORENZINI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F0C4C" w14:textId="77777777" w:rsidR="00C12773" w:rsidRPr="00912C34" w:rsidRDefault="00C12773" w:rsidP="00040798">
            <w:pPr>
              <w:pStyle w:val="movimento2"/>
              <w:rPr>
                <w:color w:val="002060"/>
              </w:rPr>
            </w:pPr>
            <w:r w:rsidRPr="00912C34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775EE" w14:textId="77777777" w:rsidR="00C12773" w:rsidRPr="00912C34" w:rsidRDefault="00C12773" w:rsidP="00040798">
            <w:pPr>
              <w:pStyle w:val="movimento"/>
              <w:rPr>
                <w:color w:val="002060"/>
              </w:rPr>
            </w:pPr>
            <w:r w:rsidRPr="00912C3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41FC1" w14:textId="77777777" w:rsidR="00C12773" w:rsidRPr="00912C34" w:rsidRDefault="00C12773" w:rsidP="00040798">
            <w:pPr>
              <w:pStyle w:val="movimento"/>
              <w:rPr>
                <w:color w:val="002060"/>
              </w:rPr>
            </w:pPr>
            <w:r w:rsidRPr="00912C34">
              <w:rPr>
                <w:color w:val="002060"/>
              </w:rPr>
              <w:t>DE CARLONIS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2DEFF" w14:textId="77777777" w:rsidR="00C12773" w:rsidRPr="00912C34" w:rsidRDefault="00C12773" w:rsidP="00040798">
            <w:pPr>
              <w:pStyle w:val="movimento2"/>
              <w:rPr>
                <w:color w:val="002060"/>
              </w:rPr>
            </w:pPr>
            <w:r w:rsidRPr="00912C34">
              <w:rPr>
                <w:color w:val="002060"/>
              </w:rPr>
              <w:t xml:space="preserve">(REAL SAN GIORGIO) </w:t>
            </w:r>
          </w:p>
        </w:tc>
      </w:tr>
    </w:tbl>
    <w:p w14:paraId="36D715AE" w14:textId="29F94176" w:rsidR="00C12773" w:rsidRDefault="00C12773" w:rsidP="00C12773">
      <w:pPr>
        <w:pStyle w:val="breakline"/>
        <w:rPr>
          <w:rFonts w:eastAsiaTheme="minorEastAsia"/>
          <w:color w:val="002060"/>
        </w:rPr>
      </w:pPr>
    </w:p>
    <w:p w14:paraId="746B7615" w14:textId="77777777" w:rsidR="00C12773" w:rsidRPr="00CF3780" w:rsidRDefault="00C12773" w:rsidP="00C12773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CF3780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599DE99B" w14:textId="77777777" w:rsidR="00C12773" w:rsidRPr="00CF3780" w:rsidRDefault="00C12773" w:rsidP="00C12773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CF3780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5A511A51" w14:textId="77777777" w:rsidR="00C12773" w:rsidRPr="00912C34" w:rsidRDefault="00C12773" w:rsidP="00C12773">
      <w:pPr>
        <w:pStyle w:val="breakline"/>
        <w:rPr>
          <w:rFonts w:eastAsiaTheme="minorEastAsia"/>
          <w:color w:val="002060"/>
        </w:rPr>
      </w:pPr>
    </w:p>
    <w:p w14:paraId="746796D0" w14:textId="77777777" w:rsidR="00C12773" w:rsidRPr="00912C34" w:rsidRDefault="00C12773" w:rsidP="00C12773">
      <w:pPr>
        <w:pStyle w:val="titoloprinc0"/>
        <w:rPr>
          <w:color w:val="002060"/>
        </w:rPr>
      </w:pPr>
      <w:r w:rsidRPr="00912C34">
        <w:rPr>
          <w:color w:val="002060"/>
        </w:rPr>
        <w:t>CLASSIFICA</w:t>
      </w:r>
    </w:p>
    <w:p w14:paraId="4511AB43" w14:textId="77777777" w:rsidR="00C12773" w:rsidRPr="00912C34" w:rsidRDefault="00C12773" w:rsidP="00C12773">
      <w:pPr>
        <w:pStyle w:val="breakline"/>
        <w:rPr>
          <w:color w:val="002060"/>
        </w:rPr>
      </w:pPr>
    </w:p>
    <w:p w14:paraId="51E4135D" w14:textId="77777777" w:rsidR="00C12773" w:rsidRPr="00912C34" w:rsidRDefault="00C12773" w:rsidP="00C12773">
      <w:pPr>
        <w:pStyle w:val="breakline"/>
        <w:rPr>
          <w:color w:val="002060"/>
        </w:rPr>
      </w:pPr>
    </w:p>
    <w:p w14:paraId="35C7B173" w14:textId="77777777" w:rsidR="00C12773" w:rsidRPr="00912C34" w:rsidRDefault="00C12773" w:rsidP="00C12773">
      <w:pPr>
        <w:pStyle w:val="sottotitolocampionato10"/>
        <w:rPr>
          <w:color w:val="002060"/>
        </w:rPr>
      </w:pPr>
      <w:r w:rsidRPr="00912C34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12773" w:rsidRPr="00912C34" w14:paraId="292E78F8" w14:textId="77777777" w:rsidTr="0004079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F5A60" w14:textId="77777777" w:rsidR="00C12773" w:rsidRPr="00912C34" w:rsidRDefault="00C12773" w:rsidP="00040798">
            <w:pPr>
              <w:pStyle w:val="headertabella0"/>
              <w:rPr>
                <w:color w:val="002060"/>
              </w:rPr>
            </w:pPr>
            <w:r w:rsidRPr="00912C3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AE74C" w14:textId="77777777" w:rsidR="00C12773" w:rsidRPr="00912C34" w:rsidRDefault="00C12773" w:rsidP="00040798">
            <w:pPr>
              <w:pStyle w:val="headertabella0"/>
              <w:rPr>
                <w:color w:val="002060"/>
              </w:rPr>
            </w:pPr>
            <w:r w:rsidRPr="00912C3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820F5" w14:textId="77777777" w:rsidR="00C12773" w:rsidRPr="00912C34" w:rsidRDefault="00C12773" w:rsidP="00040798">
            <w:pPr>
              <w:pStyle w:val="headertabella0"/>
              <w:rPr>
                <w:color w:val="002060"/>
              </w:rPr>
            </w:pPr>
            <w:r w:rsidRPr="00912C3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52263" w14:textId="77777777" w:rsidR="00C12773" w:rsidRPr="00912C34" w:rsidRDefault="00C12773" w:rsidP="00040798">
            <w:pPr>
              <w:pStyle w:val="headertabella0"/>
              <w:rPr>
                <w:color w:val="002060"/>
              </w:rPr>
            </w:pPr>
            <w:r w:rsidRPr="00912C3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4D91A" w14:textId="77777777" w:rsidR="00C12773" w:rsidRPr="00912C34" w:rsidRDefault="00C12773" w:rsidP="00040798">
            <w:pPr>
              <w:pStyle w:val="headertabella0"/>
              <w:rPr>
                <w:color w:val="002060"/>
              </w:rPr>
            </w:pPr>
            <w:r w:rsidRPr="00912C3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98992" w14:textId="77777777" w:rsidR="00C12773" w:rsidRPr="00912C34" w:rsidRDefault="00C12773" w:rsidP="00040798">
            <w:pPr>
              <w:pStyle w:val="headertabella0"/>
              <w:rPr>
                <w:color w:val="002060"/>
              </w:rPr>
            </w:pPr>
            <w:r w:rsidRPr="00912C3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F78B0" w14:textId="77777777" w:rsidR="00C12773" w:rsidRPr="00912C34" w:rsidRDefault="00C12773" w:rsidP="00040798">
            <w:pPr>
              <w:pStyle w:val="headertabella0"/>
              <w:rPr>
                <w:color w:val="002060"/>
              </w:rPr>
            </w:pPr>
            <w:r w:rsidRPr="00912C3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5B8D4" w14:textId="77777777" w:rsidR="00C12773" w:rsidRPr="00912C34" w:rsidRDefault="00C12773" w:rsidP="00040798">
            <w:pPr>
              <w:pStyle w:val="headertabella0"/>
              <w:rPr>
                <w:color w:val="002060"/>
              </w:rPr>
            </w:pPr>
            <w:r w:rsidRPr="00912C3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05C08" w14:textId="77777777" w:rsidR="00C12773" w:rsidRPr="00912C34" w:rsidRDefault="00C12773" w:rsidP="00040798">
            <w:pPr>
              <w:pStyle w:val="headertabella0"/>
              <w:rPr>
                <w:color w:val="002060"/>
              </w:rPr>
            </w:pPr>
            <w:r w:rsidRPr="00912C3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76F87" w14:textId="77777777" w:rsidR="00C12773" w:rsidRPr="00912C34" w:rsidRDefault="00C12773" w:rsidP="00040798">
            <w:pPr>
              <w:pStyle w:val="headertabella0"/>
              <w:rPr>
                <w:color w:val="002060"/>
              </w:rPr>
            </w:pPr>
            <w:r w:rsidRPr="00912C34">
              <w:rPr>
                <w:color w:val="002060"/>
              </w:rPr>
              <w:t>PE</w:t>
            </w:r>
          </w:p>
        </w:tc>
      </w:tr>
      <w:tr w:rsidR="00C12773" w:rsidRPr="00912C34" w14:paraId="6244E96C" w14:textId="77777777" w:rsidTr="0004079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37D49" w14:textId="77777777" w:rsidR="00C12773" w:rsidRPr="00912C34" w:rsidRDefault="00C12773" w:rsidP="00040798">
            <w:pPr>
              <w:pStyle w:val="rowtabella0"/>
              <w:rPr>
                <w:color w:val="002060"/>
                <w:lang w:val="en-US"/>
              </w:rPr>
            </w:pPr>
            <w:r w:rsidRPr="00912C34">
              <w:rPr>
                <w:color w:val="002060"/>
                <w:lang w:val="en-U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A4665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B4153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5BC34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219CA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440D0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72ABB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F0021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4D4AB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F866D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  <w:tr w:rsidR="00C12773" w:rsidRPr="00912C34" w14:paraId="2461F761" w14:textId="77777777" w:rsidTr="000407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BCEAC" w14:textId="77777777" w:rsidR="00C12773" w:rsidRPr="00912C34" w:rsidRDefault="00C12773" w:rsidP="00040798">
            <w:pPr>
              <w:pStyle w:val="rowtabella0"/>
              <w:rPr>
                <w:color w:val="002060"/>
              </w:rPr>
            </w:pPr>
            <w:r w:rsidRPr="00912C34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44852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72F3B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C22D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506BA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FC0E5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7FB4A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02784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8C06D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B0EC2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  <w:tr w:rsidR="00C12773" w:rsidRPr="00912C34" w14:paraId="4EB5FBE4" w14:textId="77777777" w:rsidTr="000407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C01FA" w14:textId="77777777" w:rsidR="00C12773" w:rsidRPr="00912C34" w:rsidRDefault="00C12773" w:rsidP="00040798">
            <w:pPr>
              <w:pStyle w:val="rowtabella0"/>
              <w:rPr>
                <w:color w:val="002060"/>
              </w:rPr>
            </w:pPr>
            <w:r w:rsidRPr="00912C34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4C770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3D193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BF5F5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6DBA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95B79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7282B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CD316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AC830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EA113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  <w:tr w:rsidR="00C12773" w:rsidRPr="00912C34" w14:paraId="60A113F7" w14:textId="77777777" w:rsidTr="000407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D3731" w14:textId="77777777" w:rsidR="00C12773" w:rsidRPr="00912C34" w:rsidRDefault="00C12773" w:rsidP="00040798">
            <w:pPr>
              <w:pStyle w:val="rowtabella0"/>
              <w:rPr>
                <w:color w:val="002060"/>
              </w:rPr>
            </w:pPr>
            <w:r w:rsidRPr="00912C34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12B6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9CE00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08F78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CD4A6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6A710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40AF1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4C29A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A5BF3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63020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  <w:tr w:rsidR="00C12773" w:rsidRPr="00912C34" w14:paraId="6F71F834" w14:textId="77777777" w:rsidTr="000407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7CA7E" w14:textId="77777777" w:rsidR="00C12773" w:rsidRPr="00912C34" w:rsidRDefault="00C12773" w:rsidP="00040798">
            <w:pPr>
              <w:pStyle w:val="rowtabella0"/>
              <w:rPr>
                <w:color w:val="002060"/>
              </w:rPr>
            </w:pPr>
            <w:r w:rsidRPr="00912C34">
              <w:rPr>
                <w:color w:val="002060"/>
              </w:rPr>
              <w:t xml:space="preserve">G.S. AUDAX 1970 </w:t>
            </w:r>
            <w:proofErr w:type="gramStart"/>
            <w:r w:rsidRPr="00912C34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FFC7E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65ADF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E278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4FE0B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2CDC7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D26B4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2B84F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57E46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A1986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  <w:tr w:rsidR="00C12773" w:rsidRPr="00912C34" w14:paraId="42715989" w14:textId="77777777" w:rsidTr="000407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BCA85" w14:textId="77777777" w:rsidR="00C12773" w:rsidRPr="00912C34" w:rsidRDefault="00C12773" w:rsidP="00040798">
            <w:pPr>
              <w:pStyle w:val="rowtabella0"/>
              <w:rPr>
                <w:color w:val="002060"/>
              </w:rPr>
            </w:pPr>
            <w:r w:rsidRPr="00912C34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50BE3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5C674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B2975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234C3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EECB7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F416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FAE09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45208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BD0AE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  <w:tr w:rsidR="00C12773" w:rsidRPr="00912C34" w14:paraId="0051A800" w14:textId="77777777" w:rsidTr="000407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4AAB3" w14:textId="77777777" w:rsidR="00C12773" w:rsidRPr="00912C34" w:rsidRDefault="00C12773" w:rsidP="00040798">
            <w:pPr>
              <w:pStyle w:val="rowtabella0"/>
              <w:rPr>
                <w:color w:val="002060"/>
              </w:rPr>
            </w:pPr>
            <w:r w:rsidRPr="00912C34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544E9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154BE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CDC69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06462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8054D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044FE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3C54C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4ECB9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A2F33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  <w:tr w:rsidR="00C12773" w:rsidRPr="00912C34" w14:paraId="5A62B6EF" w14:textId="77777777" w:rsidTr="000407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ADC3" w14:textId="77777777" w:rsidR="00C12773" w:rsidRPr="00912C34" w:rsidRDefault="00C12773" w:rsidP="00040798">
            <w:pPr>
              <w:pStyle w:val="rowtabella0"/>
              <w:rPr>
                <w:color w:val="002060"/>
              </w:rPr>
            </w:pPr>
            <w:r w:rsidRPr="00912C34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500A9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72E0F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EC70C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6E9C8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37001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CA1BE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5C585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774CF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8D57B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  <w:tr w:rsidR="00C12773" w:rsidRPr="00912C34" w14:paraId="457AE242" w14:textId="77777777" w:rsidTr="000407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0D45B" w14:textId="77777777" w:rsidR="00C12773" w:rsidRPr="00912C34" w:rsidRDefault="00C12773" w:rsidP="00040798">
            <w:pPr>
              <w:pStyle w:val="rowtabella0"/>
              <w:rPr>
                <w:color w:val="002060"/>
                <w:lang w:val="en-US"/>
              </w:rPr>
            </w:pPr>
            <w:r w:rsidRPr="00912C34">
              <w:rPr>
                <w:color w:val="002060"/>
                <w:lang w:val="en-US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F5F41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6234B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4D68D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C50C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F57CB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7D917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03919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B4395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C7A41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  <w:tr w:rsidR="00C12773" w:rsidRPr="00912C34" w14:paraId="392D4607" w14:textId="77777777" w:rsidTr="000407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6E53B" w14:textId="77777777" w:rsidR="00C12773" w:rsidRPr="00912C34" w:rsidRDefault="00C12773" w:rsidP="00040798">
            <w:pPr>
              <w:pStyle w:val="rowtabella0"/>
              <w:rPr>
                <w:color w:val="002060"/>
              </w:rPr>
            </w:pPr>
            <w:r w:rsidRPr="00912C34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4C773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5766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9CEFB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62E60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05BE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F4761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29A8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4EE92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1707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  <w:tr w:rsidR="00C12773" w:rsidRPr="00912C34" w14:paraId="4A969E2F" w14:textId="77777777" w:rsidTr="000407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45642" w14:textId="77777777" w:rsidR="00C12773" w:rsidRPr="00912C34" w:rsidRDefault="00C12773" w:rsidP="00040798">
            <w:pPr>
              <w:pStyle w:val="rowtabella0"/>
              <w:rPr>
                <w:color w:val="002060"/>
              </w:rPr>
            </w:pPr>
            <w:r w:rsidRPr="00912C34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DE20B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7F17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94696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5A8EE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9464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FA9AE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D3A87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AF701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2B06A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  <w:tr w:rsidR="00C12773" w:rsidRPr="00912C34" w14:paraId="39273858" w14:textId="77777777" w:rsidTr="000407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F5C73" w14:textId="77777777" w:rsidR="00C12773" w:rsidRPr="00912C34" w:rsidRDefault="00C12773" w:rsidP="00040798">
            <w:pPr>
              <w:pStyle w:val="rowtabella0"/>
              <w:rPr>
                <w:color w:val="002060"/>
              </w:rPr>
            </w:pPr>
            <w:r w:rsidRPr="00912C34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A666C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7EB04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FD19E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97A15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D4FBE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91D3D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98AF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53E3B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109F0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  <w:tr w:rsidR="00C12773" w:rsidRPr="00912C34" w14:paraId="68EA1899" w14:textId="77777777" w:rsidTr="000407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9610F" w14:textId="77777777" w:rsidR="00C12773" w:rsidRPr="00912C34" w:rsidRDefault="00C12773" w:rsidP="00040798">
            <w:pPr>
              <w:pStyle w:val="rowtabella0"/>
              <w:rPr>
                <w:color w:val="002060"/>
              </w:rPr>
            </w:pPr>
            <w:r w:rsidRPr="00912C34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D5529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9087E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7BAB1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1E7E0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95277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D941F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82A86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43889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9C227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  <w:tr w:rsidR="00C12773" w:rsidRPr="00912C34" w14:paraId="58D21656" w14:textId="77777777" w:rsidTr="0004079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E9BE4" w14:textId="77777777" w:rsidR="00C12773" w:rsidRPr="00912C34" w:rsidRDefault="00C12773" w:rsidP="00040798">
            <w:pPr>
              <w:pStyle w:val="rowtabella0"/>
              <w:rPr>
                <w:color w:val="002060"/>
              </w:rPr>
            </w:pPr>
            <w:r w:rsidRPr="00912C34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F72C3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28345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2E580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B4DDE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2CEB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3032C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D739E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95CEC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EB27C" w14:textId="77777777" w:rsidR="00C12773" w:rsidRPr="00912C34" w:rsidRDefault="00C12773" w:rsidP="00040798">
            <w:pPr>
              <w:pStyle w:val="rowtabella0"/>
              <w:jc w:val="center"/>
              <w:rPr>
                <w:color w:val="002060"/>
              </w:rPr>
            </w:pPr>
            <w:r w:rsidRPr="00912C34">
              <w:rPr>
                <w:color w:val="002060"/>
              </w:rPr>
              <w:t>0</w:t>
            </w:r>
          </w:p>
        </w:tc>
      </w:tr>
    </w:tbl>
    <w:p w14:paraId="0EAFD289" w14:textId="77777777" w:rsidR="00C12773" w:rsidRPr="00912C34" w:rsidRDefault="00C12773" w:rsidP="00C12773">
      <w:pPr>
        <w:pStyle w:val="breakline"/>
        <w:rPr>
          <w:rFonts w:eastAsiaTheme="minorEastAsia"/>
          <w:color w:val="002060"/>
        </w:rPr>
      </w:pPr>
    </w:p>
    <w:p w14:paraId="272B86BA" w14:textId="77777777" w:rsidR="00237E63" w:rsidRPr="006314BF" w:rsidRDefault="00237E63" w:rsidP="00237E63">
      <w:pPr>
        <w:pStyle w:val="breakline"/>
        <w:rPr>
          <w:rFonts w:eastAsiaTheme="minorEastAsia"/>
          <w:color w:val="002060"/>
        </w:rPr>
      </w:pPr>
    </w:p>
    <w:p w14:paraId="2DE1B812" w14:textId="77777777" w:rsidR="00237E63" w:rsidRPr="006314BF" w:rsidRDefault="00237E63" w:rsidP="00237E6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6314BF">
        <w:rPr>
          <w:color w:val="002060"/>
        </w:rPr>
        <w:t>UNDER 15 C5 REGIONALI MASCHILI</w:t>
      </w:r>
    </w:p>
    <w:p w14:paraId="475F51B9" w14:textId="77777777" w:rsidR="00237E63" w:rsidRPr="009B236A" w:rsidRDefault="00237E63" w:rsidP="00237E63">
      <w:pPr>
        <w:pStyle w:val="TITOLOPRINC"/>
        <w:spacing w:before="0" w:beforeAutospacing="0"/>
        <w:rPr>
          <w:color w:val="002060"/>
        </w:rPr>
      </w:pPr>
      <w:r>
        <w:rPr>
          <w:color w:val="002060"/>
        </w:rPr>
        <w:t>RITIRO SQUADRA</w:t>
      </w:r>
    </w:p>
    <w:p w14:paraId="2ECEFA9D" w14:textId="77777777" w:rsidR="00237E63" w:rsidRPr="009B236A" w:rsidRDefault="00237E63" w:rsidP="00237E63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9B236A">
        <w:rPr>
          <w:rFonts w:ascii="Arial" w:hAnsi="Arial" w:cs="Arial"/>
          <w:b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</w:rPr>
        <w:t>C</w:t>
      </w:r>
      <w:r w:rsidRPr="009B236A">
        <w:rPr>
          <w:rFonts w:ascii="Arial" w:hAnsi="Arial" w:cs="Arial"/>
          <w:b/>
          <w:color w:val="002060"/>
          <w:sz w:val="22"/>
          <w:szCs w:val="22"/>
        </w:rPr>
        <w:t>”</w:t>
      </w:r>
    </w:p>
    <w:p w14:paraId="55713772" w14:textId="77777777" w:rsidR="00237E63" w:rsidRPr="009B236A" w:rsidRDefault="00237E63" w:rsidP="00237E63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368E528" w14:textId="3976BB21" w:rsidR="00237E63" w:rsidRDefault="00237E63" w:rsidP="00237E63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 xml:space="preserve">Preso atto della nota trasmessa a mezzo </w:t>
      </w:r>
      <w:proofErr w:type="spellStart"/>
      <w:r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>
        <w:rPr>
          <w:rFonts w:ascii="Arial" w:hAnsi="Arial" w:cs="Arial"/>
          <w:color w:val="002060"/>
          <w:sz w:val="22"/>
          <w:szCs w:val="22"/>
        </w:rPr>
        <w:t xml:space="preserve"> dalla Società </w:t>
      </w:r>
      <w:r w:rsidR="00C12773">
        <w:rPr>
          <w:rFonts w:ascii="Arial" w:hAnsi="Arial" w:cs="Arial"/>
          <w:color w:val="002060"/>
          <w:sz w:val="22"/>
          <w:szCs w:val="22"/>
        </w:rPr>
        <w:t>FERMO SSD</w:t>
      </w:r>
      <w:r>
        <w:rPr>
          <w:rFonts w:ascii="Arial" w:hAnsi="Arial" w:cs="Arial"/>
          <w:color w:val="002060"/>
          <w:sz w:val="22"/>
          <w:szCs w:val="22"/>
        </w:rPr>
        <w:t xml:space="preserve"> in data 0</w:t>
      </w:r>
      <w:r w:rsidR="00C12773">
        <w:rPr>
          <w:rFonts w:ascii="Arial" w:hAnsi="Arial" w:cs="Arial"/>
          <w:color w:val="002060"/>
          <w:sz w:val="22"/>
          <w:szCs w:val="22"/>
        </w:rPr>
        <w:t>8</w:t>
      </w:r>
      <w:r>
        <w:rPr>
          <w:rFonts w:ascii="Arial" w:hAnsi="Arial" w:cs="Arial"/>
          <w:color w:val="002060"/>
          <w:sz w:val="22"/>
          <w:szCs w:val="22"/>
        </w:rPr>
        <w:t>/10/2022 con la quale comunicava il ritiro della squadra iscritta al Campionato Regionale Calcio a Cinque Under 15 girone “C”</w:t>
      </w:r>
    </w:p>
    <w:p w14:paraId="1A2C1A15" w14:textId="77777777" w:rsidR="00237E63" w:rsidRDefault="00237E63" w:rsidP="00237E63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8F1567F" w14:textId="77777777" w:rsidR="00237E63" w:rsidRPr="00A24295" w:rsidRDefault="00237E63" w:rsidP="00237E63">
      <w:pPr>
        <w:pStyle w:val="Corpodeltesto21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A24295">
        <w:rPr>
          <w:rFonts w:ascii="Arial" w:hAnsi="Arial" w:cs="Arial"/>
          <w:b/>
          <w:bCs/>
          <w:color w:val="002060"/>
          <w:sz w:val="22"/>
          <w:szCs w:val="22"/>
        </w:rPr>
        <w:t>SI DISPONE</w:t>
      </w:r>
    </w:p>
    <w:p w14:paraId="4D9008D3" w14:textId="77777777" w:rsidR="00237E63" w:rsidRDefault="00237E63" w:rsidP="00237E63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9AF5375" w14:textId="6188B053" w:rsidR="00237E63" w:rsidRDefault="00237E63" w:rsidP="00237E63">
      <w:pPr>
        <w:pStyle w:val="Corpodeltesto21"/>
        <w:numPr>
          <w:ilvl w:val="0"/>
          <w:numId w:val="41"/>
        </w:numPr>
        <w:rPr>
          <w:rFonts w:ascii="Arial" w:hAnsi="Arial" w:cs="Arial"/>
          <w:color w:val="002060"/>
          <w:sz w:val="22"/>
          <w:szCs w:val="22"/>
        </w:rPr>
      </w:pPr>
      <w:r w:rsidRPr="002754ED">
        <w:rPr>
          <w:rFonts w:ascii="Arial" w:hAnsi="Arial" w:cs="Arial"/>
          <w:b/>
          <w:bCs/>
          <w:color w:val="002060"/>
          <w:sz w:val="22"/>
          <w:szCs w:val="22"/>
        </w:rPr>
        <w:t xml:space="preserve">che le squadre che dovevano affrontare da calendario </w:t>
      </w:r>
      <w:r w:rsidR="00C12773">
        <w:rPr>
          <w:rFonts w:ascii="Arial" w:hAnsi="Arial" w:cs="Arial"/>
          <w:b/>
          <w:bCs/>
          <w:color w:val="002060"/>
          <w:sz w:val="22"/>
          <w:szCs w:val="22"/>
        </w:rPr>
        <w:t>il FERMO SSD</w:t>
      </w:r>
      <w:r w:rsidRPr="002754ED">
        <w:rPr>
          <w:rFonts w:ascii="Arial" w:hAnsi="Arial" w:cs="Arial"/>
          <w:b/>
          <w:bCs/>
          <w:color w:val="002060"/>
          <w:sz w:val="22"/>
          <w:szCs w:val="22"/>
        </w:rPr>
        <w:t xml:space="preserve"> osserveranno un turno di riposo</w:t>
      </w:r>
      <w:r>
        <w:rPr>
          <w:rFonts w:ascii="Arial" w:hAnsi="Arial" w:cs="Arial"/>
          <w:color w:val="002060"/>
          <w:sz w:val="22"/>
          <w:szCs w:val="22"/>
        </w:rPr>
        <w:t>;</w:t>
      </w:r>
    </w:p>
    <w:p w14:paraId="462169F3" w14:textId="3448DFE1" w:rsidR="00237E63" w:rsidRDefault="00237E63" w:rsidP="00237E63">
      <w:pPr>
        <w:pStyle w:val="Corpodeltesto21"/>
        <w:numPr>
          <w:ilvl w:val="0"/>
          <w:numId w:val="41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di deferire </w:t>
      </w:r>
      <w:r w:rsidR="00C12773">
        <w:rPr>
          <w:rFonts w:ascii="Arial" w:hAnsi="Arial" w:cs="Arial"/>
          <w:color w:val="002060"/>
          <w:sz w:val="22"/>
          <w:szCs w:val="22"/>
        </w:rPr>
        <w:t>il FERMO SSD</w:t>
      </w:r>
      <w:r>
        <w:rPr>
          <w:rFonts w:ascii="Arial" w:hAnsi="Arial" w:cs="Arial"/>
          <w:color w:val="002060"/>
          <w:sz w:val="22"/>
          <w:szCs w:val="22"/>
        </w:rPr>
        <w:t xml:space="preserve"> al Giudice Sportivo per quanto di competenza. </w:t>
      </w:r>
    </w:p>
    <w:p w14:paraId="0AEA5CD5" w14:textId="77777777" w:rsidR="00237E63" w:rsidRDefault="00237E63" w:rsidP="00237E63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3C40B00" w14:textId="1668A5D3" w:rsidR="00FB4E16" w:rsidRDefault="00FB4E16" w:rsidP="004F3FED">
      <w:pPr>
        <w:pStyle w:val="breakline"/>
        <w:rPr>
          <w:rFonts w:eastAsiaTheme="minorEastAsia"/>
          <w:color w:val="002060"/>
        </w:rPr>
      </w:pPr>
    </w:p>
    <w:p w14:paraId="3787C1EC" w14:textId="77777777" w:rsidR="00FB4E16" w:rsidRPr="001A1B0E" w:rsidRDefault="00FB4E16" w:rsidP="004F3FED">
      <w:pPr>
        <w:pStyle w:val="breakline"/>
        <w:rPr>
          <w:rFonts w:eastAsiaTheme="minorEastAsia"/>
          <w:color w:val="002060"/>
        </w:rPr>
      </w:pPr>
    </w:p>
    <w:p w14:paraId="3E2D5E1B" w14:textId="77777777" w:rsidR="004F3FED" w:rsidRPr="001A1B0E" w:rsidRDefault="004F3FED" w:rsidP="004F3FED">
      <w:pPr>
        <w:pStyle w:val="breakline"/>
        <w:rPr>
          <w:color w:val="002060"/>
        </w:rPr>
      </w:pPr>
    </w:p>
    <w:p w14:paraId="04DBFB8C" w14:textId="77777777" w:rsidR="00E95C6C" w:rsidRPr="009B236A" w:rsidRDefault="00E95C6C" w:rsidP="00CD6259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64DD4C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72E94CA8" w14:textId="5479FADE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C12773">
        <w:rPr>
          <w:rFonts w:ascii="Arial" w:hAnsi="Arial" w:cs="Arial"/>
          <w:b/>
          <w:bCs/>
          <w:color w:val="002060"/>
        </w:rPr>
        <w:t>24</w:t>
      </w:r>
      <w:r w:rsidRPr="009B236A">
        <w:rPr>
          <w:rFonts w:ascii="Arial" w:hAnsi="Arial" w:cs="Arial"/>
          <w:b/>
          <w:bCs/>
          <w:color w:val="002060"/>
        </w:rPr>
        <w:t xml:space="preserve"> ottobre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7B2EABDC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4884073D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0C1693CB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5930840C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3546AE21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739305CC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A524CD5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725A6C9B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055F5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7328195F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64624041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847E970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9D32FC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65DCA0B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C0E4187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9F4C8F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2ECE54F1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5EB5F099" w14:textId="77777777" w:rsidR="00E95C6C" w:rsidRPr="00005189" w:rsidRDefault="00E95C6C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lastRenderedPageBreak/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3D971B75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FB4E16">
        <w:rPr>
          <w:b/>
          <w:color w:val="002060"/>
          <w:u w:val="single"/>
        </w:rPr>
        <w:t>0</w:t>
      </w:r>
      <w:r w:rsidR="00C12773">
        <w:rPr>
          <w:b/>
          <w:color w:val="002060"/>
          <w:u w:val="single"/>
        </w:rPr>
        <w:t>8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10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7D0F9" w14:textId="77777777" w:rsidR="006A2D00" w:rsidRDefault="006A2D00">
      <w:r>
        <w:separator/>
      </w:r>
    </w:p>
  </w:endnote>
  <w:endnote w:type="continuationSeparator" w:id="0">
    <w:p w14:paraId="13845234" w14:textId="77777777" w:rsidR="006A2D00" w:rsidRDefault="006A2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3191F14C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C12773">
      <w:rPr>
        <w:rStyle w:val="Numeropagina"/>
        <w:rFonts w:ascii="Arial" w:hAnsi="Arial" w:cs="Arial"/>
        <w:color w:val="002060"/>
      </w:rPr>
      <w:t>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65696" w14:textId="77777777" w:rsidR="006A2D00" w:rsidRDefault="006A2D00">
      <w:r>
        <w:separator/>
      </w:r>
    </w:p>
  </w:footnote>
  <w:footnote w:type="continuationSeparator" w:id="0">
    <w:p w14:paraId="07A5F4B1" w14:textId="77777777" w:rsidR="006A2D00" w:rsidRDefault="006A2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F14DE"/>
    <w:multiLevelType w:val="multilevel"/>
    <w:tmpl w:val="5DEE07A2"/>
    <w:numStyleLink w:val="Stile1"/>
  </w:abstractNum>
  <w:abstractNum w:abstractNumId="10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1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0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1"/>
  </w:num>
  <w:num w:numId="2" w16cid:durableId="140779443">
    <w:abstractNumId w:val="7"/>
  </w:num>
  <w:num w:numId="3" w16cid:durableId="1660186896">
    <w:abstractNumId w:val="28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5"/>
  </w:num>
  <w:num w:numId="6" w16cid:durableId="1409227866">
    <w:abstractNumId w:val="19"/>
  </w:num>
  <w:num w:numId="7" w16cid:durableId="1703477839">
    <w:abstractNumId w:val="30"/>
  </w:num>
  <w:num w:numId="8" w16cid:durableId="1865820661">
    <w:abstractNumId w:val="23"/>
  </w:num>
  <w:num w:numId="9" w16cid:durableId="1770080403">
    <w:abstractNumId w:val="29"/>
  </w:num>
  <w:num w:numId="10" w16cid:durableId="1930651135">
    <w:abstractNumId w:val="14"/>
  </w:num>
  <w:num w:numId="11" w16cid:durableId="560559437">
    <w:abstractNumId w:val="37"/>
  </w:num>
  <w:num w:numId="12" w16cid:durableId="1712725283">
    <w:abstractNumId w:val="9"/>
  </w:num>
  <w:num w:numId="13" w16cid:durableId="2130661461">
    <w:abstractNumId w:val="10"/>
  </w:num>
  <w:num w:numId="14" w16cid:durableId="1600523497">
    <w:abstractNumId w:val="3"/>
  </w:num>
  <w:num w:numId="15" w16cid:durableId="314726150">
    <w:abstractNumId w:val="22"/>
  </w:num>
  <w:num w:numId="16" w16cid:durableId="2094011012">
    <w:abstractNumId w:val="15"/>
  </w:num>
  <w:num w:numId="17" w16cid:durableId="249898235">
    <w:abstractNumId w:val="40"/>
  </w:num>
  <w:num w:numId="18" w16cid:durableId="1803184862">
    <w:abstractNumId w:val="32"/>
  </w:num>
  <w:num w:numId="19" w16cid:durableId="1102998121">
    <w:abstractNumId w:val="17"/>
  </w:num>
  <w:num w:numId="20" w16cid:durableId="2242136">
    <w:abstractNumId w:val="24"/>
  </w:num>
  <w:num w:numId="21" w16cid:durableId="424768929">
    <w:abstractNumId w:val="25"/>
  </w:num>
  <w:num w:numId="22" w16cid:durableId="1772698854">
    <w:abstractNumId w:val="16"/>
  </w:num>
  <w:num w:numId="23" w16cid:durableId="1872261587">
    <w:abstractNumId w:val="33"/>
  </w:num>
  <w:num w:numId="24" w16cid:durableId="798693027">
    <w:abstractNumId w:val="38"/>
  </w:num>
  <w:num w:numId="25" w16cid:durableId="2098550385">
    <w:abstractNumId w:val="0"/>
  </w:num>
  <w:num w:numId="26" w16cid:durableId="715282008">
    <w:abstractNumId w:val="13"/>
  </w:num>
  <w:num w:numId="27" w16cid:durableId="1539466067">
    <w:abstractNumId w:val="20"/>
  </w:num>
  <w:num w:numId="28" w16cid:durableId="377749779">
    <w:abstractNumId w:val="4"/>
  </w:num>
  <w:num w:numId="29" w16cid:durableId="1820151984">
    <w:abstractNumId w:val="41"/>
  </w:num>
  <w:num w:numId="30" w16cid:durableId="1043285624">
    <w:abstractNumId w:val="6"/>
  </w:num>
  <w:num w:numId="31" w16cid:durableId="576600428">
    <w:abstractNumId w:val="1"/>
  </w:num>
  <w:num w:numId="32" w16cid:durableId="1476291970">
    <w:abstractNumId w:val="31"/>
  </w:num>
  <w:num w:numId="33" w16cid:durableId="1092553154">
    <w:abstractNumId w:val="18"/>
  </w:num>
  <w:num w:numId="34" w16cid:durableId="1971473206">
    <w:abstractNumId w:val="2"/>
  </w:num>
  <w:num w:numId="35" w16cid:durableId="542669457">
    <w:abstractNumId w:val="39"/>
  </w:num>
  <w:num w:numId="36" w16cid:durableId="1628706912">
    <w:abstractNumId w:val="12"/>
  </w:num>
  <w:num w:numId="37" w16cid:durableId="1466391385">
    <w:abstractNumId w:val="21"/>
  </w:num>
  <w:num w:numId="38" w16cid:durableId="1407267829">
    <w:abstractNumId w:val="34"/>
  </w:num>
  <w:num w:numId="39" w16cid:durableId="163591222">
    <w:abstractNumId w:val="26"/>
  </w:num>
  <w:num w:numId="40" w16cid:durableId="1344435658">
    <w:abstractNumId w:val="8"/>
  </w:num>
  <w:num w:numId="41" w16cid:durableId="722489900">
    <w:abstractNumId w:val="36"/>
  </w:num>
  <w:num w:numId="42" w16cid:durableId="494877369">
    <w:abstractNumId w:val="5"/>
  </w:num>
  <w:num w:numId="43" w16cid:durableId="2117601001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D2E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51B"/>
    <w:rsid w:val="00222539"/>
    <w:rsid w:val="00222EED"/>
    <w:rsid w:val="0022473A"/>
    <w:rsid w:val="00224895"/>
    <w:rsid w:val="00224B0F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64E6"/>
    <w:rsid w:val="00266B19"/>
    <w:rsid w:val="0026741F"/>
    <w:rsid w:val="00271461"/>
    <w:rsid w:val="0027192B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20E9"/>
    <w:rsid w:val="00526208"/>
    <w:rsid w:val="00535245"/>
    <w:rsid w:val="00536217"/>
    <w:rsid w:val="005410A5"/>
    <w:rsid w:val="00542100"/>
    <w:rsid w:val="00542177"/>
    <w:rsid w:val="00542F0E"/>
    <w:rsid w:val="00544131"/>
    <w:rsid w:val="00544A31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6AB"/>
    <w:rsid w:val="00614B7D"/>
    <w:rsid w:val="00614C35"/>
    <w:rsid w:val="006159E2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CD8"/>
    <w:rsid w:val="0082302C"/>
    <w:rsid w:val="00823F8C"/>
    <w:rsid w:val="00824900"/>
    <w:rsid w:val="00824992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CFE"/>
    <w:rsid w:val="00943E94"/>
    <w:rsid w:val="0094484A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B011CC"/>
    <w:rsid w:val="00B01335"/>
    <w:rsid w:val="00B01B7B"/>
    <w:rsid w:val="00B01F1E"/>
    <w:rsid w:val="00B03A23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0AFA"/>
    <w:rsid w:val="00D216BA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5888"/>
    <w:rsid w:val="00E76A8F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F5F"/>
    <w:rsid w:val="00EC56E8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2BB"/>
    <w:rsid w:val="00F8030C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B0300"/>
    <w:rsid w:val="00FB0810"/>
    <w:rsid w:val="00FB0F63"/>
    <w:rsid w:val="00FB3B92"/>
    <w:rsid w:val="00FB3CEB"/>
    <w:rsid w:val="00FB3ED9"/>
    <w:rsid w:val="00FB479F"/>
    <w:rsid w:val="00FB4E16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4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5192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2022-09-17T12:02:00Z</cp:lastPrinted>
  <dcterms:created xsi:type="dcterms:W3CDTF">2022-10-08T09:20:00Z</dcterms:created>
  <dcterms:modified xsi:type="dcterms:W3CDTF">2022-10-08T09:20:00Z</dcterms:modified>
</cp:coreProperties>
</file>