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43F85CF0"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D85285">
              <w:rPr>
                <w:rFonts w:ascii="Arial" w:hAnsi="Arial" w:cs="Arial"/>
                <w:color w:val="002060"/>
                <w:sz w:val="40"/>
                <w:szCs w:val="40"/>
              </w:rPr>
              <w:t>2</w:t>
            </w:r>
            <w:r w:rsidR="009817D2">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316C18">
              <w:rPr>
                <w:rFonts w:ascii="Arial" w:hAnsi="Arial" w:cs="Arial"/>
                <w:color w:val="002060"/>
                <w:sz w:val="40"/>
                <w:szCs w:val="40"/>
              </w:rPr>
              <w:t>12</w:t>
            </w:r>
            <w:r w:rsidR="00CF4C7D" w:rsidRPr="000039D0">
              <w:rPr>
                <w:rFonts w:ascii="Arial" w:hAnsi="Arial" w:cs="Arial"/>
                <w:color w:val="002060"/>
                <w:sz w:val="40"/>
                <w:szCs w:val="40"/>
              </w:rPr>
              <w:t>/</w:t>
            </w:r>
            <w:r w:rsidR="00FB4E16">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60D065A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BC22D3">
          <w:rPr>
            <w:noProof/>
            <w:webHidden/>
            <w:color w:val="002060"/>
          </w:rPr>
          <w:t>1</w:t>
        </w:r>
        <w:r w:rsidR="00AC19D9" w:rsidRPr="002419EA">
          <w:rPr>
            <w:noProof/>
            <w:webHidden/>
            <w:color w:val="002060"/>
          </w:rPr>
          <w:fldChar w:fldCharType="end"/>
        </w:r>
      </w:hyperlink>
    </w:p>
    <w:p w14:paraId="112EDB38" w14:textId="4DCDDE6C"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BC22D3">
          <w:rPr>
            <w:noProof/>
            <w:webHidden/>
            <w:color w:val="002060"/>
          </w:rPr>
          <w:t>1</w:t>
        </w:r>
        <w:r w:rsidR="00AC19D9" w:rsidRPr="002419EA">
          <w:rPr>
            <w:noProof/>
            <w:webHidden/>
            <w:color w:val="002060"/>
          </w:rPr>
          <w:fldChar w:fldCharType="end"/>
        </w:r>
      </w:hyperlink>
    </w:p>
    <w:p w14:paraId="4D9CAD43" w14:textId="5E8FF751"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BC22D3">
          <w:rPr>
            <w:noProof/>
            <w:webHidden/>
            <w:color w:val="002060"/>
          </w:rPr>
          <w:t>1</w:t>
        </w:r>
        <w:r w:rsidR="00AC19D9" w:rsidRPr="002419EA">
          <w:rPr>
            <w:noProof/>
            <w:webHidden/>
            <w:color w:val="002060"/>
          </w:rPr>
          <w:fldChar w:fldCharType="end"/>
        </w:r>
      </w:hyperlink>
    </w:p>
    <w:p w14:paraId="0EAFCCD8" w14:textId="39C14DA5"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BC22D3">
          <w:rPr>
            <w:noProof/>
            <w:webHidden/>
            <w:color w:val="002060"/>
          </w:rPr>
          <w:t>1</w:t>
        </w:r>
        <w:r w:rsidR="00AC19D9" w:rsidRPr="002419EA">
          <w:rPr>
            <w:noProof/>
            <w:webHidden/>
            <w:color w:val="002060"/>
          </w:rPr>
          <w:fldChar w:fldCharType="end"/>
        </w:r>
      </w:hyperlink>
    </w:p>
    <w:p w14:paraId="0952245B" w14:textId="28719FA1"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BC22D3">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21655E5A" w:rsidR="00617DDB" w:rsidRDefault="00617DDB" w:rsidP="00122193">
      <w:pPr>
        <w:pStyle w:val="LndNormale1"/>
        <w:rPr>
          <w:color w:val="002060"/>
        </w:rPr>
      </w:pPr>
    </w:p>
    <w:p w14:paraId="03201BFB" w14:textId="7FB57414" w:rsidR="00F302E4" w:rsidRPr="007C2F9B" w:rsidRDefault="00C967AF" w:rsidP="007C2F9B">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BAB7A98" w14:textId="5D69E6DB" w:rsidR="00F302E4" w:rsidRDefault="00F302E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6858FD41" w14:textId="12C7F816" w:rsidR="00C65861" w:rsidRDefault="00C65861" w:rsidP="009D0C38">
      <w:pPr>
        <w:pStyle w:val="LndNormale1"/>
        <w:rPr>
          <w:b/>
          <w:color w:val="002060"/>
          <w:szCs w:val="22"/>
        </w:rPr>
      </w:pPr>
    </w:p>
    <w:p w14:paraId="1C85318C" w14:textId="77777777" w:rsidR="00F80A4A" w:rsidRDefault="00F80A4A" w:rsidP="009D0C38">
      <w:pPr>
        <w:pStyle w:val="LndNormale1"/>
        <w:rPr>
          <w:b/>
          <w:color w:val="002060"/>
          <w:szCs w:val="22"/>
        </w:rPr>
      </w:pPr>
    </w:p>
    <w:p w14:paraId="40EA070A" w14:textId="77777777" w:rsidR="00F80A4A" w:rsidRPr="00F80A4A" w:rsidRDefault="00F80A4A" w:rsidP="00F80A4A">
      <w:pPr>
        <w:pStyle w:val="Nessunaspaziatura"/>
        <w:jc w:val="both"/>
        <w:rPr>
          <w:rFonts w:ascii="Arial" w:hAnsi="Arial" w:cs="Arial"/>
          <w:b/>
          <w:bCs/>
          <w:color w:val="002060"/>
          <w:sz w:val="28"/>
          <w:szCs w:val="28"/>
        </w:rPr>
      </w:pPr>
      <w:r w:rsidRPr="00F80A4A">
        <w:rPr>
          <w:rFonts w:ascii="Arial" w:hAnsi="Arial" w:cs="Arial"/>
          <w:b/>
          <w:color w:val="002060"/>
          <w:sz w:val="28"/>
          <w:szCs w:val="28"/>
        </w:rPr>
        <w:t>MECCANISMI DI PROMOZIONE E RETROCESSIONE STAGIONE SPORTIVA 2022/2023</w:t>
      </w:r>
    </w:p>
    <w:p w14:paraId="19D2A3FE" w14:textId="52C17781" w:rsidR="00F80A4A" w:rsidRDefault="00F80A4A" w:rsidP="009D0C38">
      <w:pPr>
        <w:pStyle w:val="LndNormale1"/>
        <w:rPr>
          <w:bCs/>
          <w:color w:val="002060"/>
          <w:szCs w:val="22"/>
        </w:rPr>
      </w:pPr>
    </w:p>
    <w:p w14:paraId="1D7265E3" w14:textId="22E59A3F" w:rsidR="003A7C55" w:rsidRPr="00F80A4A" w:rsidRDefault="003A7C55" w:rsidP="009D0C38">
      <w:pPr>
        <w:pStyle w:val="LndNormale1"/>
        <w:rPr>
          <w:bCs/>
          <w:color w:val="002060"/>
          <w:szCs w:val="22"/>
        </w:rPr>
      </w:pPr>
      <w:r>
        <w:rPr>
          <w:bCs/>
          <w:color w:val="002060"/>
          <w:szCs w:val="22"/>
        </w:rPr>
        <w:lastRenderedPageBreak/>
        <w:t xml:space="preserve">In allegato al presente Comunicato Ufficiale si pubblicano i </w:t>
      </w:r>
      <w:r w:rsidRPr="003A7C55">
        <w:rPr>
          <w:b/>
          <w:color w:val="002060"/>
          <w:szCs w:val="22"/>
        </w:rPr>
        <w:t>meccanismi di promozione e retrocessione</w:t>
      </w:r>
      <w:r>
        <w:rPr>
          <w:bCs/>
          <w:color w:val="002060"/>
          <w:szCs w:val="22"/>
        </w:rPr>
        <w:t xml:space="preserve"> corretti che </w:t>
      </w:r>
      <w:r w:rsidRPr="003A7C55">
        <w:rPr>
          <w:b/>
          <w:i/>
          <w:iCs/>
          <w:color w:val="002060"/>
          <w:szCs w:val="22"/>
        </w:rPr>
        <w:t>annullano e sostituiscono</w:t>
      </w:r>
      <w:r>
        <w:rPr>
          <w:bCs/>
          <w:color w:val="002060"/>
          <w:szCs w:val="22"/>
        </w:rPr>
        <w:t xml:space="preserve"> quanto pubblicato nel C.U. n° 28 del 10/10/2022 dove erano presenti due errori di digitazione relativamente al paragrafo dei play-off Serie D punto d) e al paragrafo play-out Serie C2 punto c.  </w:t>
      </w:r>
    </w:p>
    <w:p w14:paraId="0797978D" w14:textId="5D5B262C" w:rsidR="00AA27B3" w:rsidRDefault="00AA27B3" w:rsidP="009D0C38">
      <w:pPr>
        <w:pStyle w:val="LndNormale1"/>
        <w:rPr>
          <w:b/>
          <w:color w:val="002060"/>
          <w:szCs w:val="22"/>
        </w:rPr>
      </w:pPr>
    </w:p>
    <w:p w14:paraId="0CD4442C" w14:textId="77777777" w:rsidR="003A7C55" w:rsidRDefault="003A7C55" w:rsidP="009D0C38">
      <w:pPr>
        <w:pStyle w:val="LndNormale1"/>
        <w:rPr>
          <w:b/>
          <w:color w:val="002060"/>
          <w:szCs w:val="22"/>
        </w:rPr>
      </w:pPr>
    </w:p>
    <w:p w14:paraId="3B100B74" w14:textId="78E1BCDA" w:rsidR="00AA27B3" w:rsidRPr="00AA27B3" w:rsidRDefault="00AA27B3" w:rsidP="00AA27B3">
      <w:pPr>
        <w:rPr>
          <w:rFonts w:ascii="Arial" w:hAnsi="Arial" w:cs="Arial"/>
          <w:b/>
          <w:color w:val="002060"/>
          <w:sz w:val="28"/>
          <w:szCs w:val="28"/>
        </w:rPr>
      </w:pPr>
      <w:r w:rsidRPr="00AA27B3">
        <w:rPr>
          <w:rFonts w:ascii="Arial" w:hAnsi="Arial" w:cs="Arial"/>
          <w:b/>
          <w:color w:val="002060"/>
          <w:sz w:val="28"/>
          <w:szCs w:val="28"/>
        </w:rPr>
        <w:t>AFF</w:t>
      </w:r>
      <w:r w:rsidR="009A3C59">
        <w:rPr>
          <w:rFonts w:ascii="Arial" w:hAnsi="Arial" w:cs="Arial"/>
          <w:b/>
          <w:color w:val="002060"/>
          <w:sz w:val="28"/>
          <w:szCs w:val="28"/>
        </w:rPr>
        <w:t>I</w:t>
      </w:r>
      <w:r w:rsidRPr="00AA27B3">
        <w:rPr>
          <w:rFonts w:ascii="Arial" w:hAnsi="Arial" w:cs="Arial"/>
          <w:b/>
          <w:color w:val="002060"/>
          <w:sz w:val="28"/>
          <w:szCs w:val="28"/>
        </w:rPr>
        <w:t>LIAZIONI RATIFICATE – STAGIONE SPORTIVA 2022/2023</w:t>
      </w:r>
    </w:p>
    <w:p w14:paraId="71943FB3" w14:textId="77777777" w:rsidR="00AA27B3" w:rsidRPr="00667C8F" w:rsidRDefault="00AA27B3" w:rsidP="00AA27B3">
      <w:pPr>
        <w:rPr>
          <w:rFonts w:ascii="Arial" w:hAnsi="Arial" w:cs="Arial"/>
          <w:color w:val="002060"/>
          <w:sz w:val="22"/>
          <w:szCs w:val="22"/>
        </w:rPr>
      </w:pPr>
    </w:p>
    <w:p w14:paraId="5F5C98B5" w14:textId="77777777" w:rsidR="00AA27B3" w:rsidRPr="00667C8F" w:rsidRDefault="00AA27B3" w:rsidP="00AA27B3">
      <w:pPr>
        <w:rPr>
          <w:rFonts w:ascii="Arial" w:hAnsi="Arial" w:cs="Arial"/>
          <w:color w:val="002060"/>
          <w:sz w:val="22"/>
          <w:szCs w:val="22"/>
        </w:rPr>
      </w:pPr>
      <w:r w:rsidRPr="00667C8F">
        <w:rPr>
          <w:rFonts w:ascii="Arial" w:hAnsi="Arial" w:cs="Arial"/>
          <w:color w:val="002060"/>
          <w:sz w:val="22"/>
          <w:szCs w:val="22"/>
        </w:rPr>
        <w:t xml:space="preserve">Si trascrivono, seguito i nominativi delle società affiliate/fuse alla Lega Nazionale Dilettanti e al Settore Giovanile e Scolastico nel corso della stagione sportiva 2022/2023:  </w:t>
      </w:r>
    </w:p>
    <w:p w14:paraId="7E5B3A22"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w:t>
      </w:r>
    </w:p>
    <w:p w14:paraId="0CD21727" w14:textId="77777777" w:rsidR="00AA27B3" w:rsidRPr="00667C8F" w:rsidRDefault="00AA27B3" w:rsidP="00AA27B3">
      <w:pPr>
        <w:pStyle w:val="testoletteraFIGC"/>
        <w:rPr>
          <w:rFonts w:ascii="Courier New" w:hAnsi="Courier New" w:cs="Courier New"/>
          <w:b/>
          <w:color w:val="002060"/>
          <w:sz w:val="20"/>
          <w:szCs w:val="20"/>
          <w:u w:val="single"/>
          <w:lang w:val="it-IT"/>
        </w:rPr>
      </w:pPr>
      <w:r w:rsidRPr="00667C8F">
        <w:rPr>
          <w:rFonts w:ascii="Courier New" w:hAnsi="Courier New" w:cs="Courier New"/>
          <w:b/>
          <w:color w:val="002060"/>
          <w:sz w:val="20"/>
          <w:szCs w:val="20"/>
          <w:u w:val="single"/>
          <w:lang w:val="it-IT"/>
        </w:rPr>
        <w:t xml:space="preserve"> CODICE DENOMINAZIONE SOCIALE            LOCALITA'              AFFILIAZ  RAT.</w:t>
      </w:r>
    </w:p>
    <w:p w14:paraId="72CEDCC0" w14:textId="77777777" w:rsidR="00AA27B3" w:rsidRPr="00667C8F" w:rsidRDefault="00AA27B3" w:rsidP="00AA27B3">
      <w:pPr>
        <w:pStyle w:val="testoletteraFIGC"/>
        <w:rPr>
          <w:rFonts w:ascii="Courier New" w:hAnsi="Courier New" w:cs="Courier New"/>
          <w:b/>
          <w:color w:val="002060"/>
          <w:sz w:val="20"/>
          <w:szCs w:val="20"/>
          <w:u w:val="single"/>
          <w:lang w:val="it-IT"/>
        </w:rPr>
      </w:pPr>
    </w:p>
    <w:p w14:paraId="04F7AAB0" w14:textId="77777777" w:rsidR="00AA27B3" w:rsidRPr="00667C8F" w:rsidRDefault="00AA27B3" w:rsidP="00AA27B3">
      <w:pPr>
        <w:pStyle w:val="testoletteraFIGC"/>
        <w:rPr>
          <w:rFonts w:ascii="Courier New" w:hAnsi="Courier New" w:cs="Courier New"/>
          <w:color w:val="002060"/>
          <w:sz w:val="20"/>
          <w:szCs w:val="20"/>
        </w:rPr>
      </w:pPr>
      <w:r w:rsidRPr="00667C8F">
        <w:rPr>
          <w:rFonts w:ascii="Courier New" w:hAnsi="Courier New" w:cs="Courier New"/>
          <w:color w:val="002060"/>
          <w:sz w:val="20"/>
          <w:szCs w:val="20"/>
          <w:lang w:val="it-IT"/>
        </w:rPr>
        <w:t xml:space="preserve"> </w:t>
      </w:r>
      <w:r w:rsidRPr="00667C8F">
        <w:rPr>
          <w:rFonts w:ascii="Courier New" w:hAnsi="Courier New" w:cs="Courier New"/>
          <w:color w:val="002060"/>
          <w:sz w:val="20"/>
          <w:szCs w:val="20"/>
        </w:rPr>
        <w:t>955278 A.S.D. ACADEMY USAV              PESARO                    30/08/2022</w:t>
      </w:r>
    </w:p>
    <w:p w14:paraId="2C5BDC02"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rPr>
        <w:t xml:space="preserve"> </w:t>
      </w:r>
      <w:r w:rsidRPr="00667C8F">
        <w:rPr>
          <w:rFonts w:ascii="Courier New" w:hAnsi="Courier New" w:cs="Courier New"/>
          <w:color w:val="002060"/>
          <w:sz w:val="20"/>
          <w:szCs w:val="20"/>
          <w:lang w:val="it-IT"/>
        </w:rPr>
        <w:t>955312 S.S.D. AMATORI STESE 2007 SRL    MONTE SAN GIUSTO          02/09/2022</w:t>
      </w:r>
    </w:p>
    <w:p w14:paraId="5B1409CC"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955182 A.F.C. ANGELI                    MERGO                     09/08/2022</w:t>
      </w:r>
    </w:p>
    <w:p w14:paraId="2AC8C57B"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955030 A.S.D. CENTRO SPORTIVO SUASA     SAN LORENZO IN CAMPO      22/07/2022</w:t>
      </w:r>
    </w:p>
    <w:p w14:paraId="734CC883"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955225 A.S.D. FERMANA FUTSAL 2022       FERMO                     22/08/2022</w:t>
      </w:r>
    </w:p>
    <w:p w14:paraId="63B538B5" w14:textId="77777777" w:rsidR="00AA27B3" w:rsidRPr="00667C8F" w:rsidRDefault="00AA27B3" w:rsidP="00AA27B3">
      <w:pPr>
        <w:pStyle w:val="testoletteraFIGC"/>
        <w:rPr>
          <w:rFonts w:ascii="Courier New" w:hAnsi="Courier New" w:cs="Courier New"/>
          <w:color w:val="002060"/>
          <w:sz w:val="20"/>
          <w:szCs w:val="20"/>
        </w:rPr>
      </w:pPr>
      <w:r w:rsidRPr="00667C8F">
        <w:rPr>
          <w:rFonts w:ascii="Courier New" w:hAnsi="Courier New" w:cs="Courier New"/>
          <w:color w:val="002060"/>
          <w:sz w:val="20"/>
          <w:szCs w:val="20"/>
          <w:lang w:val="it-IT"/>
        </w:rPr>
        <w:t xml:space="preserve"> </w:t>
      </w:r>
      <w:r w:rsidRPr="00667C8F">
        <w:rPr>
          <w:rFonts w:ascii="Courier New" w:hAnsi="Courier New" w:cs="Courier New"/>
          <w:color w:val="002060"/>
          <w:sz w:val="20"/>
          <w:szCs w:val="20"/>
        </w:rPr>
        <w:t>955142 A.S.D. FROG S CLUB SPORT         PORTO SAN GIORGIO         03/08/2022</w:t>
      </w:r>
    </w:p>
    <w:p w14:paraId="3A4D5FFB"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rPr>
        <w:t xml:space="preserve"> </w:t>
      </w:r>
      <w:r w:rsidRPr="00667C8F">
        <w:rPr>
          <w:rFonts w:ascii="Courier New" w:hAnsi="Courier New" w:cs="Courier New"/>
          <w:color w:val="002060"/>
          <w:sz w:val="20"/>
          <w:szCs w:val="20"/>
          <w:lang w:val="it-IT"/>
        </w:rPr>
        <w:t xml:space="preserve">955214 A S D  FUTSAL CASTELFIDARDO      </w:t>
      </w:r>
      <w:proofErr w:type="spellStart"/>
      <w:r w:rsidRPr="00667C8F">
        <w:rPr>
          <w:rFonts w:ascii="Courier New" w:hAnsi="Courier New" w:cs="Courier New"/>
          <w:color w:val="002060"/>
          <w:sz w:val="20"/>
          <w:szCs w:val="20"/>
          <w:lang w:val="it-IT"/>
        </w:rPr>
        <w:t>CASTELFIDARDO</w:t>
      </w:r>
      <w:proofErr w:type="spellEnd"/>
      <w:r w:rsidRPr="00667C8F">
        <w:rPr>
          <w:rFonts w:ascii="Courier New" w:hAnsi="Courier New" w:cs="Courier New"/>
          <w:color w:val="002060"/>
          <w:sz w:val="20"/>
          <w:szCs w:val="20"/>
          <w:lang w:val="it-IT"/>
        </w:rPr>
        <w:t xml:space="preserve">             18/08/2022</w:t>
      </w:r>
    </w:p>
    <w:p w14:paraId="4567ED0F"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955229 A.S.D. FUTSAL RECANATI           </w:t>
      </w:r>
      <w:proofErr w:type="spellStart"/>
      <w:r w:rsidRPr="00667C8F">
        <w:rPr>
          <w:rFonts w:ascii="Courier New" w:hAnsi="Courier New" w:cs="Courier New"/>
          <w:color w:val="002060"/>
          <w:sz w:val="20"/>
          <w:szCs w:val="20"/>
          <w:lang w:val="it-IT"/>
        </w:rPr>
        <w:t>RECANATI</w:t>
      </w:r>
      <w:proofErr w:type="spellEnd"/>
      <w:r w:rsidRPr="00667C8F">
        <w:rPr>
          <w:rFonts w:ascii="Courier New" w:hAnsi="Courier New" w:cs="Courier New"/>
          <w:color w:val="002060"/>
          <w:sz w:val="20"/>
          <w:szCs w:val="20"/>
          <w:lang w:val="it-IT"/>
        </w:rPr>
        <w:t xml:space="preserve">                  23/08/2022</w:t>
      </w:r>
    </w:p>
    <w:p w14:paraId="3EFE403A"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955031 A.S.D. HELVIA RECINA 1975        MACERATA                  22/07/2022</w:t>
      </w:r>
    </w:p>
    <w:p w14:paraId="3AF2BA80"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955016 A.S.D. LA ROBBIA                 MONTERUBBIANO             21/07/2022</w:t>
      </w:r>
    </w:p>
    <w:p w14:paraId="0CE99AA4"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955184 A.S.D. MONTE ROBERTO CALCIO      MONTE ROBERTO             09/08/2022</w:t>
      </w:r>
    </w:p>
    <w:p w14:paraId="78DE4CC2"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954848 A.S.D. MONTECCHIO SPORT          VALLEFOGLIA               08/07/2022</w:t>
      </w:r>
    </w:p>
    <w:p w14:paraId="03339DC0"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955253 ASDC   PIANDIMELETO              </w:t>
      </w:r>
      <w:proofErr w:type="spellStart"/>
      <w:r w:rsidRPr="00667C8F">
        <w:rPr>
          <w:rFonts w:ascii="Courier New" w:hAnsi="Courier New" w:cs="Courier New"/>
          <w:color w:val="002060"/>
          <w:sz w:val="20"/>
          <w:szCs w:val="20"/>
          <w:lang w:val="it-IT"/>
        </w:rPr>
        <w:t>PIANDIMELETO</w:t>
      </w:r>
      <w:proofErr w:type="spellEnd"/>
      <w:r w:rsidRPr="00667C8F">
        <w:rPr>
          <w:rFonts w:ascii="Courier New" w:hAnsi="Courier New" w:cs="Courier New"/>
          <w:color w:val="002060"/>
          <w:sz w:val="20"/>
          <w:szCs w:val="20"/>
          <w:lang w:val="it-IT"/>
        </w:rPr>
        <w:t xml:space="preserve">              25/08/2022</w:t>
      </w:r>
    </w:p>
    <w:p w14:paraId="6E37782F"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955012 A.S.D. PIEVE DI CAGNA            URBINO                    20/07/2022</w:t>
      </w:r>
    </w:p>
    <w:p w14:paraId="610A8E13"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955014 A.S.D. REAL PORTO SENIGALLIA     </w:t>
      </w:r>
      <w:proofErr w:type="spellStart"/>
      <w:r w:rsidRPr="00667C8F">
        <w:rPr>
          <w:rFonts w:ascii="Courier New" w:hAnsi="Courier New" w:cs="Courier New"/>
          <w:color w:val="002060"/>
          <w:sz w:val="20"/>
          <w:szCs w:val="20"/>
          <w:lang w:val="it-IT"/>
        </w:rPr>
        <w:t>SENIGALLIA</w:t>
      </w:r>
      <w:proofErr w:type="spellEnd"/>
      <w:r w:rsidRPr="00667C8F">
        <w:rPr>
          <w:rFonts w:ascii="Courier New" w:hAnsi="Courier New" w:cs="Courier New"/>
          <w:color w:val="002060"/>
          <w:sz w:val="20"/>
          <w:szCs w:val="20"/>
          <w:lang w:val="it-IT"/>
        </w:rPr>
        <w:t xml:space="preserve">                20/07/2022</w:t>
      </w:r>
    </w:p>
    <w:p w14:paraId="6CF94824"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955013 SSD AS SAMBENEDETTESE CALCIO A 5 SAN BENEDETTO DEL TRONTO  20/07/2022</w:t>
      </w:r>
    </w:p>
    <w:p w14:paraId="325173BB"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954810 SSDARL SAMMARTINESE NEXT GEN     FOSSOMBRONE               06/07/2022</w:t>
      </w:r>
    </w:p>
    <w:p w14:paraId="79D1A113"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955143 A.S.D. STESE                     MONTE SAN GIUSTO          03/08/2022</w:t>
      </w:r>
    </w:p>
    <w:p w14:paraId="7A1D556D" w14:textId="77777777" w:rsidR="00AA27B3" w:rsidRPr="00667C8F" w:rsidRDefault="00AA27B3" w:rsidP="00AA27B3">
      <w:pPr>
        <w:pStyle w:val="testoletteraFIGC"/>
        <w:rPr>
          <w:rFonts w:ascii="Courier New" w:hAnsi="Courier New" w:cs="Courier New"/>
          <w:color w:val="002060"/>
          <w:sz w:val="20"/>
          <w:szCs w:val="20"/>
          <w:lang w:val="es-ES"/>
        </w:rPr>
      </w:pPr>
      <w:r w:rsidRPr="00667C8F">
        <w:rPr>
          <w:rFonts w:ascii="Courier New" w:hAnsi="Courier New" w:cs="Courier New"/>
          <w:color w:val="002060"/>
          <w:sz w:val="20"/>
          <w:szCs w:val="20"/>
          <w:lang w:val="it-IT"/>
        </w:rPr>
        <w:t xml:space="preserve"> </w:t>
      </w:r>
      <w:r w:rsidRPr="00667C8F">
        <w:rPr>
          <w:rFonts w:ascii="Courier New" w:hAnsi="Courier New" w:cs="Courier New"/>
          <w:color w:val="002060"/>
          <w:sz w:val="20"/>
          <w:szCs w:val="20"/>
          <w:lang w:val="es-ES"/>
        </w:rPr>
        <w:t>954972 A.S.D. V.F. PESARO               PESARO                    15/07/2022</w:t>
      </w:r>
    </w:p>
    <w:p w14:paraId="52633CCB"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es-ES"/>
        </w:rPr>
        <w:t xml:space="preserve"> </w:t>
      </w:r>
      <w:r w:rsidRPr="00667C8F">
        <w:rPr>
          <w:rFonts w:ascii="Courier New" w:hAnsi="Courier New" w:cs="Courier New"/>
          <w:color w:val="002060"/>
          <w:sz w:val="20"/>
          <w:szCs w:val="20"/>
          <w:lang w:val="it-IT"/>
        </w:rPr>
        <w:t>955223 A.S.D. VAL TENNA UNITED          MONTEGIORGIO              22/08/2022</w:t>
      </w:r>
    </w:p>
    <w:p w14:paraId="44201DE0"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955144 A.S.D. VENAROTTESE 2022          VENAROTTA                 03/08/2022</w:t>
      </w:r>
    </w:p>
    <w:p w14:paraId="1F26E3F5" w14:textId="77777777" w:rsidR="00AA27B3" w:rsidRPr="00667C8F" w:rsidRDefault="00AA27B3" w:rsidP="00AA27B3">
      <w:pPr>
        <w:pStyle w:val="testoletteraFIGC"/>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955170 A.S.D. VIGOR CAPRAZZINO          SASSOCORVARO              05/08/2022</w:t>
      </w:r>
    </w:p>
    <w:p w14:paraId="3203EFB8" w14:textId="77777777" w:rsidR="00AA27B3" w:rsidRPr="00667C8F" w:rsidRDefault="00AA27B3" w:rsidP="00AA27B3">
      <w:pPr>
        <w:pStyle w:val="testoletteraFIGC"/>
        <w:jc w:val="both"/>
        <w:rPr>
          <w:rFonts w:ascii="Courier New" w:hAnsi="Courier New" w:cs="Courier New"/>
          <w:color w:val="002060"/>
          <w:sz w:val="20"/>
          <w:szCs w:val="20"/>
          <w:lang w:val="it-IT"/>
        </w:rPr>
      </w:pPr>
      <w:r w:rsidRPr="00667C8F">
        <w:rPr>
          <w:rFonts w:ascii="Courier New" w:hAnsi="Courier New" w:cs="Courier New"/>
          <w:color w:val="002060"/>
          <w:sz w:val="20"/>
          <w:szCs w:val="20"/>
          <w:lang w:val="it-IT"/>
        </w:rPr>
        <w:t xml:space="preserve"> 955254 SSDARL ACADEMY MONTECCHIO        VALLEFOGLIA               25/08/2022</w:t>
      </w:r>
    </w:p>
    <w:p w14:paraId="070DE4D2" w14:textId="77777777" w:rsidR="00AA27B3" w:rsidRPr="00854C16" w:rsidRDefault="00AA27B3" w:rsidP="009D0C38">
      <w:pPr>
        <w:pStyle w:val="LndNormale1"/>
        <w:rPr>
          <w:b/>
          <w:color w:val="002060"/>
          <w:szCs w:val="22"/>
        </w:rPr>
      </w:pPr>
    </w:p>
    <w:p w14:paraId="1B593795" w14:textId="77777777" w:rsidR="00817083" w:rsidRPr="00854C16" w:rsidRDefault="00817083" w:rsidP="009D0C38">
      <w:pPr>
        <w:pStyle w:val="LndNormale1"/>
        <w:rPr>
          <w:b/>
          <w:color w:val="002060"/>
          <w:szCs w:val="22"/>
        </w:rPr>
      </w:pPr>
    </w:p>
    <w:p w14:paraId="464E106C" w14:textId="77777777" w:rsidR="00546679" w:rsidRPr="00AD41A0" w:rsidRDefault="00546679" w:rsidP="00546679">
      <w:pPr>
        <w:pStyle w:val="TITOLOCAMPIONATO"/>
        <w:shd w:val="clear" w:color="auto" w:fill="002060"/>
        <w:spacing w:before="0" w:beforeAutospacing="0" w:after="0" w:afterAutospacing="0"/>
        <w:rPr>
          <w:color w:val="FFFFFF"/>
        </w:rPr>
      </w:pPr>
      <w:bookmarkStart w:id="6" w:name="_Toc396581753"/>
      <w:bookmarkStart w:id="7" w:name="_Toc18678742"/>
      <w:bookmarkStart w:id="8" w:name="_Toc18678743"/>
      <w:bookmarkStart w:id="9" w:name="OLE_LINK12"/>
      <w:bookmarkStart w:id="10" w:name="OLE_LINK13"/>
      <w:r>
        <w:rPr>
          <w:color w:val="FFFFFF"/>
        </w:rPr>
        <w:t>NOTIZIE SU ATTIVITA’ AGONISTICA</w:t>
      </w:r>
      <w:bookmarkEnd w:id="6"/>
      <w:bookmarkEnd w:id="7"/>
    </w:p>
    <w:bookmarkEnd w:id="8"/>
    <w:bookmarkEnd w:id="9"/>
    <w:bookmarkEnd w:id="10"/>
    <w:p w14:paraId="536D22C0" w14:textId="77777777" w:rsidR="000F40DD" w:rsidRPr="00807ABB" w:rsidRDefault="000F40DD" w:rsidP="000F40DD">
      <w:pPr>
        <w:pStyle w:val="breakline"/>
        <w:rPr>
          <w:color w:val="002060"/>
        </w:rPr>
      </w:pPr>
    </w:p>
    <w:p w14:paraId="1CDAF22C" w14:textId="77777777" w:rsidR="000F40DD" w:rsidRPr="00807ABB" w:rsidRDefault="000F40DD" w:rsidP="000F40DD">
      <w:pPr>
        <w:pStyle w:val="titolocampionato0"/>
        <w:shd w:val="clear" w:color="auto" w:fill="CCCCCC"/>
        <w:spacing w:before="80" w:after="40"/>
        <w:rPr>
          <w:color w:val="002060"/>
        </w:rPr>
      </w:pPr>
      <w:r w:rsidRPr="00807ABB">
        <w:rPr>
          <w:color w:val="002060"/>
        </w:rPr>
        <w:t>CALCIO A CINQUE SERIE C1</w:t>
      </w:r>
    </w:p>
    <w:p w14:paraId="16895455" w14:textId="77777777" w:rsidR="000F40DD" w:rsidRPr="00807ABB" w:rsidRDefault="000F40DD" w:rsidP="000F40DD">
      <w:pPr>
        <w:pStyle w:val="titoloprinc0"/>
        <w:rPr>
          <w:color w:val="002060"/>
        </w:rPr>
      </w:pPr>
      <w:r w:rsidRPr="00807ABB">
        <w:rPr>
          <w:color w:val="002060"/>
        </w:rPr>
        <w:t>RISULTATI</w:t>
      </w:r>
    </w:p>
    <w:p w14:paraId="2D750C42" w14:textId="77777777" w:rsidR="000F40DD" w:rsidRPr="00807ABB" w:rsidRDefault="000F40DD" w:rsidP="000F40DD">
      <w:pPr>
        <w:pStyle w:val="breakline"/>
        <w:rPr>
          <w:color w:val="002060"/>
        </w:rPr>
      </w:pPr>
    </w:p>
    <w:p w14:paraId="7E640F79" w14:textId="77777777" w:rsidR="000F40DD" w:rsidRPr="00807ABB" w:rsidRDefault="000F40DD" w:rsidP="000F40DD">
      <w:pPr>
        <w:pStyle w:val="sottotitolocampionato10"/>
        <w:rPr>
          <w:color w:val="002060"/>
        </w:rPr>
      </w:pPr>
      <w:r w:rsidRPr="00807ABB">
        <w:rPr>
          <w:color w:val="002060"/>
        </w:rPr>
        <w:t>RISULTATI UFFICIALI GARE DEL 10/10/2022</w:t>
      </w:r>
    </w:p>
    <w:p w14:paraId="5FB28A71" w14:textId="77777777" w:rsidR="000F40DD" w:rsidRPr="000F40DD" w:rsidRDefault="000F40DD" w:rsidP="000F40DD">
      <w:pPr>
        <w:pStyle w:val="sottotitolocampionato20"/>
        <w:spacing w:before="0" w:beforeAutospacing="0" w:after="0" w:afterAutospacing="0"/>
        <w:rPr>
          <w:rFonts w:ascii="Arial" w:hAnsi="Arial" w:cs="Arial"/>
          <w:color w:val="002060"/>
          <w:sz w:val="20"/>
          <w:szCs w:val="20"/>
        </w:rPr>
      </w:pPr>
      <w:r w:rsidRPr="000F40DD">
        <w:rPr>
          <w:rFonts w:ascii="Arial" w:hAnsi="Arial" w:cs="Arial"/>
          <w:color w:val="002060"/>
          <w:sz w:val="20"/>
          <w:szCs w:val="20"/>
        </w:rPr>
        <w:t>Si trascrivono qui di seguito i risultati ufficiali delle gare disputate</w:t>
      </w:r>
    </w:p>
    <w:p w14:paraId="5F760A0F" w14:textId="77777777" w:rsidR="000F40DD" w:rsidRPr="00807ABB" w:rsidRDefault="000F40DD" w:rsidP="000F40D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40DD" w:rsidRPr="00807ABB" w14:paraId="240ED36C" w14:textId="77777777" w:rsidTr="00E210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3E5C6068"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CC8B3" w14:textId="77777777" w:rsidR="000F40DD" w:rsidRPr="00807ABB" w:rsidRDefault="000F40DD" w:rsidP="00E21093">
                  <w:pPr>
                    <w:pStyle w:val="headertabella0"/>
                    <w:rPr>
                      <w:color w:val="002060"/>
                    </w:rPr>
                  </w:pPr>
                  <w:r w:rsidRPr="00807ABB">
                    <w:rPr>
                      <w:color w:val="002060"/>
                    </w:rPr>
                    <w:t>GIRONE A - 1 Giornata - A</w:t>
                  </w:r>
                </w:p>
              </w:tc>
            </w:tr>
            <w:tr w:rsidR="000F40DD" w:rsidRPr="00807ABB" w14:paraId="6FDB17E1" w14:textId="77777777" w:rsidTr="00E210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EB4667" w14:textId="77777777" w:rsidR="000F40DD" w:rsidRPr="00807ABB" w:rsidRDefault="000F40DD" w:rsidP="00E21093">
                  <w:pPr>
                    <w:pStyle w:val="rowtabella0"/>
                    <w:rPr>
                      <w:color w:val="002060"/>
                    </w:rPr>
                  </w:pPr>
                  <w:r w:rsidRPr="00807ABB">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F8C856" w14:textId="77777777" w:rsidR="000F40DD" w:rsidRPr="00807ABB" w:rsidRDefault="000F40DD" w:rsidP="00E21093">
                  <w:pPr>
                    <w:pStyle w:val="rowtabella0"/>
                    <w:rPr>
                      <w:color w:val="002060"/>
                    </w:rPr>
                  </w:pPr>
                  <w:r w:rsidRPr="00807ABB">
                    <w:rPr>
                      <w:color w:val="002060"/>
                    </w:rPr>
                    <w:t>- DINAMIS 1990</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2A933E" w14:textId="77777777" w:rsidR="000F40DD" w:rsidRPr="00807ABB" w:rsidRDefault="000F40DD" w:rsidP="00E21093">
                  <w:pPr>
                    <w:pStyle w:val="rowtabella0"/>
                    <w:jc w:val="center"/>
                    <w:rPr>
                      <w:color w:val="002060"/>
                    </w:rPr>
                  </w:pPr>
                  <w:r w:rsidRPr="00807ABB">
                    <w:rPr>
                      <w:color w:val="002060"/>
                    </w:rPr>
                    <w:t>9 - 1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5F58B7" w14:textId="77777777" w:rsidR="000F40DD" w:rsidRPr="00807ABB" w:rsidRDefault="000F40DD" w:rsidP="00E21093">
                  <w:pPr>
                    <w:pStyle w:val="rowtabella0"/>
                    <w:jc w:val="center"/>
                    <w:rPr>
                      <w:color w:val="002060"/>
                    </w:rPr>
                  </w:pPr>
                  <w:r w:rsidRPr="00807ABB">
                    <w:rPr>
                      <w:color w:val="002060"/>
                    </w:rPr>
                    <w:t> </w:t>
                  </w:r>
                </w:p>
              </w:tc>
            </w:tr>
          </w:tbl>
          <w:p w14:paraId="433003CE" w14:textId="77777777" w:rsidR="000F40DD" w:rsidRPr="00807ABB" w:rsidRDefault="000F40DD" w:rsidP="00E21093">
            <w:pPr>
              <w:rPr>
                <w:color w:val="002060"/>
              </w:rPr>
            </w:pPr>
          </w:p>
        </w:tc>
      </w:tr>
    </w:tbl>
    <w:p w14:paraId="67D1AB0D" w14:textId="77777777" w:rsidR="000F40DD" w:rsidRPr="00807ABB" w:rsidRDefault="000F40DD" w:rsidP="000F40DD">
      <w:pPr>
        <w:pStyle w:val="breakline"/>
        <w:rPr>
          <w:rFonts w:eastAsiaTheme="minorEastAsia"/>
          <w:color w:val="002060"/>
        </w:rPr>
      </w:pPr>
    </w:p>
    <w:p w14:paraId="719C033C" w14:textId="77777777" w:rsidR="000F40DD" w:rsidRPr="00807ABB" w:rsidRDefault="000F40DD" w:rsidP="000F40DD">
      <w:pPr>
        <w:pStyle w:val="breakline"/>
        <w:rPr>
          <w:color w:val="002060"/>
        </w:rPr>
      </w:pPr>
    </w:p>
    <w:p w14:paraId="09351C1F" w14:textId="77777777" w:rsidR="000F40DD" w:rsidRPr="00807ABB" w:rsidRDefault="000F40DD" w:rsidP="000F40DD">
      <w:pPr>
        <w:pStyle w:val="sottotitolocampionato10"/>
        <w:rPr>
          <w:color w:val="002060"/>
        </w:rPr>
      </w:pPr>
      <w:r w:rsidRPr="00807ABB">
        <w:rPr>
          <w:color w:val="002060"/>
        </w:rPr>
        <w:t>RISULTATI UFFICIALI GARE DEL 07/10/2022</w:t>
      </w:r>
    </w:p>
    <w:p w14:paraId="77CD33C6" w14:textId="77777777" w:rsidR="000F40DD" w:rsidRPr="000F40DD" w:rsidRDefault="000F40DD" w:rsidP="000F40DD">
      <w:pPr>
        <w:pStyle w:val="sottotitolocampionato20"/>
        <w:spacing w:before="0" w:beforeAutospacing="0" w:after="0" w:afterAutospacing="0"/>
        <w:rPr>
          <w:rFonts w:ascii="Arial" w:hAnsi="Arial" w:cs="Arial"/>
          <w:color w:val="002060"/>
          <w:sz w:val="20"/>
          <w:szCs w:val="20"/>
        </w:rPr>
      </w:pPr>
      <w:r w:rsidRPr="000F40DD">
        <w:rPr>
          <w:rFonts w:ascii="Arial" w:hAnsi="Arial" w:cs="Arial"/>
          <w:color w:val="002060"/>
          <w:sz w:val="20"/>
          <w:szCs w:val="20"/>
        </w:rPr>
        <w:t>Si trascrivono qui di seguito i risultati ufficiali delle gare disputate</w:t>
      </w:r>
    </w:p>
    <w:p w14:paraId="582A153A" w14:textId="77777777" w:rsidR="000F40DD" w:rsidRPr="00807ABB" w:rsidRDefault="000F40DD" w:rsidP="000F40D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40DD" w:rsidRPr="00807ABB" w14:paraId="0D33B655" w14:textId="77777777" w:rsidTr="00E210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1C660029"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D3BA4" w14:textId="77777777" w:rsidR="000F40DD" w:rsidRPr="00807ABB" w:rsidRDefault="000F40DD" w:rsidP="00E21093">
                  <w:pPr>
                    <w:pStyle w:val="headertabella0"/>
                    <w:rPr>
                      <w:color w:val="002060"/>
                    </w:rPr>
                  </w:pPr>
                  <w:r w:rsidRPr="00807ABB">
                    <w:rPr>
                      <w:color w:val="002060"/>
                    </w:rPr>
                    <w:t>GIRONE A - 3 Giornata - A</w:t>
                  </w:r>
                </w:p>
              </w:tc>
            </w:tr>
            <w:tr w:rsidR="000F40DD" w:rsidRPr="00807ABB" w14:paraId="57CC426F"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20E8DC" w14:textId="77777777" w:rsidR="000F40DD" w:rsidRPr="00807ABB" w:rsidRDefault="000F40DD" w:rsidP="00E21093">
                  <w:pPr>
                    <w:rPr>
                      <w:rFonts w:ascii="Arial" w:hAnsi="Arial" w:cs="Arial"/>
                      <w:color w:val="002060"/>
                      <w:sz w:val="12"/>
                      <w:szCs w:val="12"/>
                    </w:rPr>
                  </w:pPr>
                  <w:r w:rsidRPr="00807ABB">
                    <w:rPr>
                      <w:rFonts w:ascii="Arial" w:hAnsi="Arial" w:cs="Arial"/>
                      <w:color w:val="002060"/>
                      <w:sz w:val="12"/>
                      <w:szCs w:val="12"/>
                    </w:rPr>
                    <w:t>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1E9BB" w14:textId="77777777" w:rsidR="000F40DD" w:rsidRPr="00807ABB" w:rsidRDefault="000F40DD" w:rsidP="00E21093">
                  <w:pPr>
                    <w:pStyle w:val="rowtabella0"/>
                    <w:rPr>
                      <w:color w:val="002060"/>
                    </w:rPr>
                  </w:pPr>
                  <w:r w:rsidRPr="00807ABB">
                    <w:rPr>
                      <w:color w:val="002060"/>
                    </w:rPr>
                    <w:t>- INVICTA FUTSAL MACERATA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09269" w14:textId="77777777" w:rsidR="000F40DD" w:rsidRPr="00807ABB" w:rsidRDefault="000F40DD" w:rsidP="00E21093">
                  <w:pPr>
                    <w:pStyle w:val="rowtabella0"/>
                    <w:jc w:val="center"/>
                    <w:rPr>
                      <w:color w:val="002060"/>
                    </w:rPr>
                  </w:pPr>
                  <w:r w:rsidRPr="00807ABB">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D9A10" w14:textId="77777777" w:rsidR="000F40DD" w:rsidRPr="00807ABB" w:rsidRDefault="000F40DD" w:rsidP="00E21093">
                  <w:pPr>
                    <w:pStyle w:val="rowtabella0"/>
                    <w:jc w:val="center"/>
                    <w:rPr>
                      <w:color w:val="002060"/>
                    </w:rPr>
                  </w:pPr>
                  <w:r w:rsidRPr="00807ABB">
                    <w:rPr>
                      <w:color w:val="002060"/>
                    </w:rPr>
                    <w:t> </w:t>
                  </w:r>
                </w:p>
              </w:tc>
            </w:tr>
            <w:tr w:rsidR="000F40DD" w:rsidRPr="00807ABB" w14:paraId="70448B54"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41E19C" w14:textId="77777777" w:rsidR="000F40DD" w:rsidRPr="00807ABB" w:rsidRDefault="000F40DD" w:rsidP="00E21093">
                  <w:pPr>
                    <w:pStyle w:val="rowtabella0"/>
                    <w:rPr>
                      <w:color w:val="002060"/>
                    </w:rPr>
                  </w:pPr>
                  <w:r w:rsidRPr="00807ABB">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78FFE8" w14:textId="77777777" w:rsidR="000F40DD" w:rsidRPr="00807ABB" w:rsidRDefault="000F40DD" w:rsidP="00E21093">
                  <w:pPr>
                    <w:pStyle w:val="rowtabella0"/>
                    <w:rPr>
                      <w:color w:val="002060"/>
                    </w:rPr>
                  </w:pPr>
                  <w:r w:rsidRPr="00807ABB">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FE1FC7" w14:textId="77777777" w:rsidR="000F40DD" w:rsidRPr="00807ABB" w:rsidRDefault="000F40DD" w:rsidP="00E21093">
                  <w:pPr>
                    <w:pStyle w:val="rowtabella0"/>
                    <w:jc w:val="center"/>
                    <w:rPr>
                      <w:color w:val="002060"/>
                    </w:rPr>
                  </w:pPr>
                  <w:r w:rsidRPr="00807ABB">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15ED7B" w14:textId="77777777" w:rsidR="000F40DD" w:rsidRPr="00807ABB" w:rsidRDefault="000F40DD" w:rsidP="00E21093">
                  <w:pPr>
                    <w:pStyle w:val="rowtabella0"/>
                    <w:jc w:val="center"/>
                    <w:rPr>
                      <w:color w:val="002060"/>
                    </w:rPr>
                  </w:pPr>
                  <w:r w:rsidRPr="00807ABB">
                    <w:rPr>
                      <w:color w:val="002060"/>
                    </w:rPr>
                    <w:t> </w:t>
                  </w:r>
                </w:p>
              </w:tc>
            </w:tr>
            <w:tr w:rsidR="000F40DD" w:rsidRPr="00807ABB" w14:paraId="2C2FA36D"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A21B44" w14:textId="77777777" w:rsidR="000F40DD" w:rsidRPr="00807ABB" w:rsidRDefault="000F40DD" w:rsidP="00E21093">
                  <w:pPr>
                    <w:pStyle w:val="rowtabella0"/>
                    <w:rPr>
                      <w:color w:val="002060"/>
                    </w:rPr>
                  </w:pPr>
                  <w:r w:rsidRPr="00807ABB">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FCBC05" w14:textId="77777777" w:rsidR="000F40DD" w:rsidRPr="00807ABB" w:rsidRDefault="000F40DD" w:rsidP="00E21093">
                  <w:pPr>
                    <w:pStyle w:val="rowtabella0"/>
                    <w:rPr>
                      <w:color w:val="002060"/>
                    </w:rPr>
                  </w:pPr>
                  <w:r w:rsidRPr="00807ABB">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C5EE1F" w14:textId="77777777" w:rsidR="000F40DD" w:rsidRPr="00807ABB" w:rsidRDefault="000F40DD" w:rsidP="00E21093">
                  <w:pPr>
                    <w:pStyle w:val="rowtabella0"/>
                    <w:jc w:val="center"/>
                    <w:rPr>
                      <w:color w:val="002060"/>
                    </w:rPr>
                  </w:pPr>
                  <w:r w:rsidRPr="00807AB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4D0117" w14:textId="77777777" w:rsidR="000F40DD" w:rsidRPr="00807ABB" w:rsidRDefault="000F40DD" w:rsidP="00E21093">
                  <w:pPr>
                    <w:pStyle w:val="rowtabella0"/>
                    <w:jc w:val="center"/>
                    <w:rPr>
                      <w:color w:val="002060"/>
                    </w:rPr>
                  </w:pPr>
                  <w:r w:rsidRPr="00807ABB">
                    <w:rPr>
                      <w:color w:val="002060"/>
                    </w:rPr>
                    <w:t> </w:t>
                  </w:r>
                </w:p>
              </w:tc>
            </w:tr>
            <w:tr w:rsidR="000F40DD" w:rsidRPr="00807ABB" w14:paraId="30F63080"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9D5ECB" w14:textId="77777777" w:rsidR="000F40DD" w:rsidRPr="00807ABB" w:rsidRDefault="000F40DD" w:rsidP="00E21093">
                  <w:pPr>
                    <w:pStyle w:val="rowtabella0"/>
                    <w:rPr>
                      <w:color w:val="002060"/>
                    </w:rPr>
                  </w:pPr>
                  <w:r w:rsidRPr="00807ABB">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4A758D" w14:textId="77777777" w:rsidR="000F40DD" w:rsidRPr="00807ABB" w:rsidRDefault="000F40DD" w:rsidP="00E21093">
                  <w:pPr>
                    <w:pStyle w:val="rowtabella0"/>
                    <w:rPr>
                      <w:color w:val="002060"/>
                    </w:rPr>
                  </w:pPr>
                  <w:r w:rsidRPr="00807ABB">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8C79F7" w14:textId="77777777" w:rsidR="000F40DD" w:rsidRPr="00807ABB" w:rsidRDefault="000F40DD" w:rsidP="00E21093">
                  <w:pPr>
                    <w:pStyle w:val="rowtabella0"/>
                    <w:jc w:val="center"/>
                    <w:rPr>
                      <w:color w:val="002060"/>
                    </w:rPr>
                  </w:pPr>
                  <w:r w:rsidRPr="00807ABB">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2FC71B" w14:textId="77777777" w:rsidR="000F40DD" w:rsidRPr="00807ABB" w:rsidRDefault="000F40DD" w:rsidP="00E21093">
                  <w:pPr>
                    <w:pStyle w:val="rowtabella0"/>
                    <w:jc w:val="center"/>
                    <w:rPr>
                      <w:color w:val="002060"/>
                    </w:rPr>
                  </w:pPr>
                  <w:r w:rsidRPr="00807ABB">
                    <w:rPr>
                      <w:color w:val="002060"/>
                    </w:rPr>
                    <w:t> </w:t>
                  </w:r>
                </w:p>
              </w:tc>
            </w:tr>
            <w:tr w:rsidR="000F40DD" w:rsidRPr="00807ABB" w14:paraId="114ECAEA"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AF623C" w14:textId="77777777" w:rsidR="000F40DD" w:rsidRPr="00807ABB" w:rsidRDefault="000F40DD" w:rsidP="00E21093">
                  <w:pPr>
                    <w:pStyle w:val="rowtabella0"/>
                    <w:rPr>
                      <w:color w:val="002060"/>
                    </w:rPr>
                  </w:pPr>
                  <w:r w:rsidRPr="00807ABB">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8796E" w14:textId="77777777" w:rsidR="000F40DD" w:rsidRPr="00807ABB" w:rsidRDefault="000F40DD" w:rsidP="00E21093">
                  <w:pPr>
                    <w:pStyle w:val="rowtabella0"/>
                    <w:rPr>
                      <w:color w:val="002060"/>
                    </w:rPr>
                  </w:pPr>
                  <w:r w:rsidRPr="00807ABB">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73E82" w14:textId="77777777" w:rsidR="000F40DD" w:rsidRPr="00807ABB" w:rsidRDefault="000F40DD" w:rsidP="00E21093">
                  <w:pPr>
                    <w:pStyle w:val="rowtabella0"/>
                    <w:jc w:val="center"/>
                    <w:rPr>
                      <w:color w:val="002060"/>
                    </w:rPr>
                  </w:pPr>
                  <w:r w:rsidRPr="00807ABB">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6015B" w14:textId="77777777" w:rsidR="000F40DD" w:rsidRPr="00807ABB" w:rsidRDefault="000F40DD" w:rsidP="00E21093">
                  <w:pPr>
                    <w:pStyle w:val="rowtabella0"/>
                    <w:jc w:val="center"/>
                    <w:rPr>
                      <w:color w:val="002060"/>
                    </w:rPr>
                  </w:pPr>
                  <w:r w:rsidRPr="00807ABB">
                    <w:rPr>
                      <w:color w:val="002060"/>
                    </w:rPr>
                    <w:t> </w:t>
                  </w:r>
                </w:p>
              </w:tc>
            </w:tr>
          </w:tbl>
          <w:p w14:paraId="16CB3818" w14:textId="77777777" w:rsidR="000F40DD" w:rsidRPr="00807ABB" w:rsidRDefault="000F40DD" w:rsidP="00E21093">
            <w:pPr>
              <w:rPr>
                <w:color w:val="002060"/>
              </w:rPr>
            </w:pPr>
          </w:p>
        </w:tc>
      </w:tr>
    </w:tbl>
    <w:p w14:paraId="13E6848B" w14:textId="77777777" w:rsidR="000F40DD" w:rsidRPr="00807ABB" w:rsidRDefault="000F40DD" w:rsidP="000F40DD">
      <w:pPr>
        <w:pStyle w:val="breakline"/>
        <w:rPr>
          <w:rFonts w:eastAsiaTheme="minorEastAsia"/>
          <w:color w:val="002060"/>
        </w:rPr>
      </w:pPr>
    </w:p>
    <w:p w14:paraId="0D777BAD" w14:textId="77777777" w:rsidR="000F40DD" w:rsidRPr="00807ABB" w:rsidRDefault="000F40DD" w:rsidP="000F40DD">
      <w:pPr>
        <w:pStyle w:val="breakline"/>
        <w:rPr>
          <w:color w:val="002060"/>
        </w:rPr>
      </w:pPr>
    </w:p>
    <w:p w14:paraId="3BD051A6" w14:textId="77777777" w:rsidR="000F40DD" w:rsidRPr="00807ABB" w:rsidRDefault="000F40DD" w:rsidP="000F40DD">
      <w:pPr>
        <w:pStyle w:val="titoloprinc0"/>
        <w:rPr>
          <w:color w:val="002060"/>
        </w:rPr>
      </w:pPr>
      <w:r w:rsidRPr="00807ABB">
        <w:rPr>
          <w:color w:val="002060"/>
        </w:rPr>
        <w:t>GIUDICE SPORTIVO</w:t>
      </w:r>
    </w:p>
    <w:p w14:paraId="41D910D1" w14:textId="77777777" w:rsidR="000F40DD" w:rsidRPr="00807ABB" w:rsidRDefault="000F40DD" w:rsidP="000F40DD">
      <w:pPr>
        <w:pStyle w:val="diffida"/>
        <w:rPr>
          <w:color w:val="002060"/>
        </w:rPr>
      </w:pPr>
      <w:r w:rsidRPr="00807ABB">
        <w:rPr>
          <w:color w:val="002060"/>
        </w:rPr>
        <w:t>Il Sostituto Giudice Sportivo Avv. Federica Sorrentino, nella seduta del 12/10/2022, ha adottato le decisioni che di seguito integralmente si riportano:</w:t>
      </w:r>
    </w:p>
    <w:p w14:paraId="3F66EEA7" w14:textId="77777777" w:rsidR="000F40DD" w:rsidRPr="00807ABB" w:rsidRDefault="000F40DD" w:rsidP="000F40DD">
      <w:pPr>
        <w:pStyle w:val="titolo10"/>
        <w:rPr>
          <w:color w:val="002060"/>
        </w:rPr>
      </w:pPr>
      <w:r w:rsidRPr="00807ABB">
        <w:rPr>
          <w:color w:val="002060"/>
        </w:rPr>
        <w:t xml:space="preserve">GARE DEL 7/10/2022 </w:t>
      </w:r>
    </w:p>
    <w:p w14:paraId="6ADE5681" w14:textId="77777777" w:rsidR="000F40DD" w:rsidRPr="00807ABB" w:rsidRDefault="000F40DD" w:rsidP="000F40DD">
      <w:pPr>
        <w:pStyle w:val="titolo7a"/>
        <w:rPr>
          <w:color w:val="002060"/>
        </w:rPr>
      </w:pPr>
      <w:r w:rsidRPr="00807ABB">
        <w:rPr>
          <w:color w:val="002060"/>
        </w:rPr>
        <w:t xml:space="preserve">PROVVEDIMENTI DISCIPLINARI </w:t>
      </w:r>
    </w:p>
    <w:p w14:paraId="6EA98AE5" w14:textId="77777777" w:rsidR="000F40DD" w:rsidRPr="00807ABB" w:rsidRDefault="000F40DD" w:rsidP="000F40DD">
      <w:pPr>
        <w:pStyle w:val="titolo7b0"/>
        <w:rPr>
          <w:color w:val="002060"/>
        </w:rPr>
      </w:pPr>
      <w:r w:rsidRPr="00807ABB">
        <w:rPr>
          <w:color w:val="002060"/>
        </w:rPr>
        <w:t xml:space="preserve">In base alle risultanze degli atti ufficiali sono state deliberate le seguenti sanzioni disciplinari. </w:t>
      </w:r>
    </w:p>
    <w:p w14:paraId="79427317" w14:textId="77777777" w:rsidR="000F40DD" w:rsidRPr="00807ABB" w:rsidRDefault="000F40DD" w:rsidP="000F40DD">
      <w:pPr>
        <w:pStyle w:val="titolo30"/>
        <w:rPr>
          <w:color w:val="002060"/>
        </w:rPr>
      </w:pPr>
      <w:r w:rsidRPr="00807ABB">
        <w:rPr>
          <w:color w:val="002060"/>
        </w:rPr>
        <w:t xml:space="preserve">DIRIGENTI </w:t>
      </w:r>
    </w:p>
    <w:p w14:paraId="05463BF6" w14:textId="77777777" w:rsidR="000F40DD" w:rsidRPr="00807ABB" w:rsidRDefault="000F40DD" w:rsidP="000F40DD">
      <w:pPr>
        <w:pStyle w:val="titolo20"/>
        <w:rPr>
          <w:color w:val="002060"/>
        </w:rPr>
      </w:pPr>
      <w:r w:rsidRPr="00807ABB">
        <w:rPr>
          <w:color w:val="002060"/>
        </w:rPr>
        <w:t xml:space="preserve">INIBIZIONE A SVOLGERE OGNI ATTIVITA' FINO AL 19/10/2022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4B54BF77" w14:textId="77777777" w:rsidTr="00E21093">
        <w:tc>
          <w:tcPr>
            <w:tcW w:w="2200" w:type="dxa"/>
            <w:tcMar>
              <w:top w:w="20" w:type="dxa"/>
              <w:left w:w="20" w:type="dxa"/>
              <w:bottom w:w="20" w:type="dxa"/>
              <w:right w:w="20" w:type="dxa"/>
            </w:tcMar>
            <w:vAlign w:val="center"/>
            <w:hideMark/>
          </w:tcPr>
          <w:p w14:paraId="7276F08E" w14:textId="77777777" w:rsidR="000F40DD" w:rsidRPr="00807ABB" w:rsidRDefault="000F40DD" w:rsidP="00E21093">
            <w:pPr>
              <w:pStyle w:val="movimento"/>
              <w:rPr>
                <w:color w:val="002060"/>
              </w:rPr>
            </w:pPr>
            <w:r w:rsidRPr="00807ABB">
              <w:rPr>
                <w:color w:val="002060"/>
              </w:rPr>
              <w:t>CIUTI FABRIZIO</w:t>
            </w:r>
          </w:p>
        </w:tc>
        <w:tc>
          <w:tcPr>
            <w:tcW w:w="2200" w:type="dxa"/>
            <w:tcMar>
              <w:top w:w="20" w:type="dxa"/>
              <w:left w:w="20" w:type="dxa"/>
              <w:bottom w:w="20" w:type="dxa"/>
              <w:right w:w="20" w:type="dxa"/>
            </w:tcMar>
            <w:vAlign w:val="center"/>
            <w:hideMark/>
          </w:tcPr>
          <w:p w14:paraId="57F76D86" w14:textId="77777777" w:rsidR="000F40DD" w:rsidRPr="00807ABB" w:rsidRDefault="000F40DD" w:rsidP="00E21093">
            <w:pPr>
              <w:pStyle w:val="movimento2"/>
              <w:rPr>
                <w:color w:val="002060"/>
              </w:rPr>
            </w:pPr>
            <w:r w:rsidRPr="00807ABB">
              <w:rPr>
                <w:color w:val="002060"/>
              </w:rPr>
              <w:t xml:space="preserve">(SANGIORGIO) </w:t>
            </w:r>
          </w:p>
        </w:tc>
        <w:tc>
          <w:tcPr>
            <w:tcW w:w="800" w:type="dxa"/>
            <w:tcMar>
              <w:top w:w="20" w:type="dxa"/>
              <w:left w:w="20" w:type="dxa"/>
              <w:bottom w:w="20" w:type="dxa"/>
              <w:right w:w="20" w:type="dxa"/>
            </w:tcMar>
            <w:vAlign w:val="center"/>
            <w:hideMark/>
          </w:tcPr>
          <w:p w14:paraId="4A3183EC"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89ED132"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FCC4A8D" w14:textId="77777777" w:rsidR="000F40DD" w:rsidRPr="00807ABB" w:rsidRDefault="000F40DD" w:rsidP="00E21093">
            <w:pPr>
              <w:pStyle w:val="movimento2"/>
              <w:rPr>
                <w:color w:val="002060"/>
              </w:rPr>
            </w:pPr>
            <w:r w:rsidRPr="00807ABB">
              <w:rPr>
                <w:color w:val="002060"/>
              </w:rPr>
              <w:t> </w:t>
            </w:r>
          </w:p>
        </w:tc>
      </w:tr>
    </w:tbl>
    <w:p w14:paraId="0D421392" w14:textId="77777777" w:rsidR="000F40DD" w:rsidRPr="00807ABB" w:rsidRDefault="000F40DD" w:rsidP="000F40DD">
      <w:pPr>
        <w:pStyle w:val="diffida"/>
        <w:spacing w:before="80" w:beforeAutospacing="0" w:after="40" w:afterAutospacing="0"/>
        <w:rPr>
          <w:rFonts w:eastAsiaTheme="minorEastAsia"/>
          <w:color w:val="002060"/>
        </w:rPr>
      </w:pPr>
      <w:r w:rsidRPr="00807ABB">
        <w:rPr>
          <w:color w:val="002060"/>
        </w:rPr>
        <w:t xml:space="preserve">Per somma di ammonizioni. Allontanato. </w:t>
      </w:r>
    </w:p>
    <w:p w14:paraId="3AF58BA0" w14:textId="77777777" w:rsidR="000F40DD" w:rsidRPr="00807ABB" w:rsidRDefault="000F40DD" w:rsidP="000F40DD">
      <w:pPr>
        <w:pStyle w:val="titolo30"/>
        <w:rPr>
          <w:color w:val="002060"/>
        </w:rPr>
      </w:pPr>
      <w:r w:rsidRPr="00807ABB">
        <w:rPr>
          <w:color w:val="002060"/>
        </w:rPr>
        <w:t xml:space="preserve">CALCIATORI NON ESPULSI </w:t>
      </w:r>
    </w:p>
    <w:p w14:paraId="78FA4CD1" w14:textId="77777777" w:rsidR="000F40DD" w:rsidRPr="00807ABB" w:rsidRDefault="000F40DD" w:rsidP="000F40DD">
      <w:pPr>
        <w:pStyle w:val="titolo20"/>
        <w:rPr>
          <w:color w:val="002060"/>
        </w:rPr>
      </w:pPr>
      <w:r w:rsidRPr="00807AB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615B45B3" w14:textId="77777777" w:rsidTr="00E21093">
        <w:tc>
          <w:tcPr>
            <w:tcW w:w="2200" w:type="dxa"/>
            <w:tcMar>
              <w:top w:w="20" w:type="dxa"/>
              <w:left w:w="20" w:type="dxa"/>
              <w:bottom w:w="20" w:type="dxa"/>
              <w:right w:w="20" w:type="dxa"/>
            </w:tcMar>
            <w:vAlign w:val="center"/>
            <w:hideMark/>
          </w:tcPr>
          <w:p w14:paraId="3561EA02" w14:textId="77777777" w:rsidR="000F40DD" w:rsidRPr="00807ABB" w:rsidRDefault="000F40DD" w:rsidP="00E21093">
            <w:pPr>
              <w:pStyle w:val="movimento"/>
              <w:rPr>
                <w:color w:val="002060"/>
              </w:rPr>
            </w:pPr>
            <w:r w:rsidRPr="00807ABB">
              <w:rPr>
                <w:color w:val="002060"/>
              </w:rPr>
              <w:t>MORELLI NICLI</w:t>
            </w:r>
          </w:p>
        </w:tc>
        <w:tc>
          <w:tcPr>
            <w:tcW w:w="2200" w:type="dxa"/>
            <w:tcMar>
              <w:top w:w="20" w:type="dxa"/>
              <w:left w:w="20" w:type="dxa"/>
              <w:bottom w:w="20" w:type="dxa"/>
              <w:right w:w="20" w:type="dxa"/>
            </w:tcMar>
            <w:vAlign w:val="center"/>
            <w:hideMark/>
          </w:tcPr>
          <w:p w14:paraId="085B20C7" w14:textId="77777777" w:rsidR="000F40DD" w:rsidRPr="00807ABB" w:rsidRDefault="000F40DD" w:rsidP="00E21093">
            <w:pPr>
              <w:pStyle w:val="movimento2"/>
              <w:rPr>
                <w:color w:val="002060"/>
              </w:rPr>
            </w:pPr>
            <w:r w:rsidRPr="00807ABB">
              <w:rPr>
                <w:color w:val="002060"/>
              </w:rPr>
              <w:t xml:space="preserve">(FUTSAL MONTURANO) </w:t>
            </w:r>
          </w:p>
        </w:tc>
        <w:tc>
          <w:tcPr>
            <w:tcW w:w="800" w:type="dxa"/>
            <w:tcMar>
              <w:top w:w="20" w:type="dxa"/>
              <w:left w:w="20" w:type="dxa"/>
              <w:bottom w:w="20" w:type="dxa"/>
              <w:right w:w="20" w:type="dxa"/>
            </w:tcMar>
            <w:vAlign w:val="center"/>
            <w:hideMark/>
          </w:tcPr>
          <w:p w14:paraId="2B0521CD"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EEE6F17"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1C28B959" w14:textId="77777777" w:rsidR="000F40DD" w:rsidRPr="00807ABB" w:rsidRDefault="000F40DD" w:rsidP="00E21093">
            <w:pPr>
              <w:pStyle w:val="movimento2"/>
              <w:rPr>
                <w:color w:val="002060"/>
              </w:rPr>
            </w:pPr>
            <w:r w:rsidRPr="00807ABB">
              <w:rPr>
                <w:color w:val="002060"/>
              </w:rPr>
              <w:t> </w:t>
            </w:r>
          </w:p>
        </w:tc>
      </w:tr>
    </w:tbl>
    <w:p w14:paraId="058DD0FA" w14:textId="77777777" w:rsidR="000F40DD" w:rsidRPr="00807ABB" w:rsidRDefault="000F40DD" w:rsidP="000F40DD">
      <w:pPr>
        <w:pStyle w:val="titolo20"/>
        <w:rPr>
          <w:rFonts w:eastAsiaTheme="minorEastAsia"/>
          <w:color w:val="002060"/>
        </w:rPr>
      </w:pPr>
      <w:r w:rsidRPr="00807AB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06F05A51" w14:textId="77777777" w:rsidTr="00E21093">
        <w:tc>
          <w:tcPr>
            <w:tcW w:w="2200" w:type="dxa"/>
            <w:tcMar>
              <w:top w:w="20" w:type="dxa"/>
              <w:left w:w="20" w:type="dxa"/>
              <w:bottom w:w="20" w:type="dxa"/>
              <w:right w:w="20" w:type="dxa"/>
            </w:tcMar>
            <w:vAlign w:val="center"/>
            <w:hideMark/>
          </w:tcPr>
          <w:p w14:paraId="2C96BE58" w14:textId="77777777" w:rsidR="000F40DD" w:rsidRPr="00807ABB" w:rsidRDefault="000F40DD" w:rsidP="00E21093">
            <w:pPr>
              <w:pStyle w:val="movimento"/>
              <w:rPr>
                <w:color w:val="002060"/>
              </w:rPr>
            </w:pPr>
            <w:r w:rsidRPr="00807ABB">
              <w:rPr>
                <w:color w:val="002060"/>
              </w:rPr>
              <w:t>IESARI MATTEO</w:t>
            </w:r>
          </w:p>
        </w:tc>
        <w:tc>
          <w:tcPr>
            <w:tcW w:w="2200" w:type="dxa"/>
            <w:tcMar>
              <w:top w:w="20" w:type="dxa"/>
              <w:left w:w="20" w:type="dxa"/>
              <w:bottom w:w="20" w:type="dxa"/>
              <w:right w:w="20" w:type="dxa"/>
            </w:tcMar>
            <w:vAlign w:val="center"/>
            <w:hideMark/>
          </w:tcPr>
          <w:p w14:paraId="2E11004D" w14:textId="77777777" w:rsidR="000F40DD" w:rsidRPr="00807ABB" w:rsidRDefault="000F40DD" w:rsidP="00E21093">
            <w:pPr>
              <w:pStyle w:val="movimento2"/>
              <w:rPr>
                <w:color w:val="002060"/>
              </w:rPr>
            </w:pPr>
            <w:r w:rsidRPr="00807ABB">
              <w:rPr>
                <w:color w:val="002060"/>
              </w:rPr>
              <w:t xml:space="preserve">(INVICTA FUTSAL MACERATA) </w:t>
            </w:r>
          </w:p>
        </w:tc>
        <w:tc>
          <w:tcPr>
            <w:tcW w:w="800" w:type="dxa"/>
            <w:tcMar>
              <w:top w:w="20" w:type="dxa"/>
              <w:left w:w="20" w:type="dxa"/>
              <w:bottom w:w="20" w:type="dxa"/>
              <w:right w:w="20" w:type="dxa"/>
            </w:tcMar>
            <w:vAlign w:val="center"/>
            <w:hideMark/>
          </w:tcPr>
          <w:p w14:paraId="5D4544A4"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5672A09" w14:textId="77777777" w:rsidR="000F40DD" w:rsidRPr="00807ABB" w:rsidRDefault="000F40DD" w:rsidP="00E21093">
            <w:pPr>
              <w:pStyle w:val="movimento"/>
              <w:rPr>
                <w:color w:val="002060"/>
              </w:rPr>
            </w:pPr>
            <w:r w:rsidRPr="00807ABB">
              <w:rPr>
                <w:color w:val="002060"/>
              </w:rPr>
              <w:t>PENNESI JACOPO</w:t>
            </w:r>
          </w:p>
        </w:tc>
        <w:tc>
          <w:tcPr>
            <w:tcW w:w="2200" w:type="dxa"/>
            <w:tcMar>
              <w:top w:w="20" w:type="dxa"/>
              <w:left w:w="20" w:type="dxa"/>
              <w:bottom w:w="20" w:type="dxa"/>
              <w:right w:w="20" w:type="dxa"/>
            </w:tcMar>
            <w:vAlign w:val="center"/>
            <w:hideMark/>
          </w:tcPr>
          <w:p w14:paraId="21C468AC" w14:textId="77777777" w:rsidR="000F40DD" w:rsidRPr="00807ABB" w:rsidRDefault="000F40DD" w:rsidP="00E21093">
            <w:pPr>
              <w:pStyle w:val="movimento2"/>
              <w:rPr>
                <w:color w:val="002060"/>
              </w:rPr>
            </w:pPr>
            <w:r w:rsidRPr="00807ABB">
              <w:rPr>
                <w:color w:val="002060"/>
              </w:rPr>
              <w:t xml:space="preserve">(INVICTA FUTSAL MACERATA) </w:t>
            </w:r>
          </w:p>
        </w:tc>
      </w:tr>
      <w:tr w:rsidR="000F40DD" w:rsidRPr="00807ABB" w14:paraId="1D074B78" w14:textId="77777777" w:rsidTr="00E21093">
        <w:tc>
          <w:tcPr>
            <w:tcW w:w="2200" w:type="dxa"/>
            <w:tcMar>
              <w:top w:w="20" w:type="dxa"/>
              <w:left w:w="20" w:type="dxa"/>
              <w:bottom w:w="20" w:type="dxa"/>
              <w:right w:w="20" w:type="dxa"/>
            </w:tcMar>
            <w:vAlign w:val="center"/>
            <w:hideMark/>
          </w:tcPr>
          <w:p w14:paraId="4DC58202" w14:textId="77777777" w:rsidR="000F40DD" w:rsidRPr="00807ABB" w:rsidRDefault="000F40DD" w:rsidP="00E21093">
            <w:pPr>
              <w:pStyle w:val="movimento"/>
              <w:rPr>
                <w:color w:val="002060"/>
              </w:rPr>
            </w:pPr>
            <w:r w:rsidRPr="00807ABB">
              <w:rPr>
                <w:color w:val="002060"/>
              </w:rPr>
              <w:t>IUGA BOGDAN VASILE</w:t>
            </w:r>
          </w:p>
        </w:tc>
        <w:tc>
          <w:tcPr>
            <w:tcW w:w="2200" w:type="dxa"/>
            <w:tcMar>
              <w:top w:w="20" w:type="dxa"/>
              <w:left w:w="20" w:type="dxa"/>
              <w:bottom w:w="20" w:type="dxa"/>
              <w:right w:w="20" w:type="dxa"/>
            </w:tcMar>
            <w:vAlign w:val="center"/>
            <w:hideMark/>
          </w:tcPr>
          <w:p w14:paraId="2D19637D" w14:textId="77777777" w:rsidR="000F40DD" w:rsidRPr="00807ABB" w:rsidRDefault="000F40DD" w:rsidP="00E21093">
            <w:pPr>
              <w:pStyle w:val="movimento2"/>
              <w:rPr>
                <w:color w:val="002060"/>
              </w:rPr>
            </w:pPr>
            <w:r w:rsidRPr="00807ABB">
              <w:rPr>
                <w:color w:val="002060"/>
              </w:rPr>
              <w:t xml:space="preserve">(NUOVA OTTRANO 98) </w:t>
            </w:r>
          </w:p>
        </w:tc>
        <w:tc>
          <w:tcPr>
            <w:tcW w:w="800" w:type="dxa"/>
            <w:tcMar>
              <w:top w:w="20" w:type="dxa"/>
              <w:left w:w="20" w:type="dxa"/>
              <w:bottom w:w="20" w:type="dxa"/>
              <w:right w:w="20" w:type="dxa"/>
            </w:tcMar>
            <w:vAlign w:val="center"/>
            <w:hideMark/>
          </w:tcPr>
          <w:p w14:paraId="420A874E"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8F58D76" w14:textId="77777777" w:rsidR="000F40DD" w:rsidRPr="00807ABB" w:rsidRDefault="000F40DD" w:rsidP="00E21093">
            <w:pPr>
              <w:pStyle w:val="movimento"/>
              <w:rPr>
                <w:color w:val="002060"/>
              </w:rPr>
            </w:pPr>
            <w:r w:rsidRPr="00807ABB">
              <w:rPr>
                <w:color w:val="002060"/>
              </w:rPr>
              <w:t>SETTEMBRINI KEVIN</w:t>
            </w:r>
          </w:p>
        </w:tc>
        <w:tc>
          <w:tcPr>
            <w:tcW w:w="2200" w:type="dxa"/>
            <w:tcMar>
              <w:top w:w="20" w:type="dxa"/>
              <w:left w:w="20" w:type="dxa"/>
              <w:bottom w:w="20" w:type="dxa"/>
              <w:right w:w="20" w:type="dxa"/>
            </w:tcMar>
            <w:vAlign w:val="center"/>
            <w:hideMark/>
          </w:tcPr>
          <w:p w14:paraId="6F409E56" w14:textId="77777777" w:rsidR="000F40DD" w:rsidRPr="00807ABB" w:rsidRDefault="000F40DD" w:rsidP="00E21093">
            <w:pPr>
              <w:pStyle w:val="movimento2"/>
              <w:rPr>
                <w:color w:val="002060"/>
              </w:rPr>
            </w:pPr>
            <w:r w:rsidRPr="00807ABB">
              <w:rPr>
                <w:color w:val="002060"/>
              </w:rPr>
              <w:t xml:space="preserve">(NUOVA OTTRANO 98) </w:t>
            </w:r>
          </w:p>
        </w:tc>
      </w:tr>
      <w:tr w:rsidR="000F40DD" w:rsidRPr="00807ABB" w14:paraId="796C9E5C" w14:textId="77777777" w:rsidTr="00E21093">
        <w:tc>
          <w:tcPr>
            <w:tcW w:w="2200" w:type="dxa"/>
            <w:tcMar>
              <w:top w:w="20" w:type="dxa"/>
              <w:left w:w="20" w:type="dxa"/>
              <w:bottom w:w="20" w:type="dxa"/>
              <w:right w:w="20" w:type="dxa"/>
            </w:tcMar>
            <w:vAlign w:val="center"/>
            <w:hideMark/>
          </w:tcPr>
          <w:p w14:paraId="3BE708BF" w14:textId="77777777" w:rsidR="000F40DD" w:rsidRPr="00807ABB" w:rsidRDefault="000F40DD" w:rsidP="00E21093">
            <w:pPr>
              <w:pStyle w:val="movimento"/>
              <w:rPr>
                <w:color w:val="002060"/>
              </w:rPr>
            </w:pPr>
            <w:r w:rsidRPr="00807ABB">
              <w:rPr>
                <w:color w:val="002060"/>
              </w:rPr>
              <w:t>GHETTI FRANCESCO</w:t>
            </w:r>
          </w:p>
        </w:tc>
        <w:tc>
          <w:tcPr>
            <w:tcW w:w="2200" w:type="dxa"/>
            <w:tcMar>
              <w:top w:w="20" w:type="dxa"/>
              <w:left w:w="20" w:type="dxa"/>
              <w:bottom w:w="20" w:type="dxa"/>
              <w:right w:w="20" w:type="dxa"/>
            </w:tcMar>
            <w:vAlign w:val="center"/>
            <w:hideMark/>
          </w:tcPr>
          <w:p w14:paraId="29474C2C" w14:textId="77777777" w:rsidR="000F40DD" w:rsidRPr="00807ABB" w:rsidRDefault="000F40DD" w:rsidP="00E21093">
            <w:pPr>
              <w:pStyle w:val="movimento2"/>
              <w:rPr>
                <w:color w:val="002060"/>
              </w:rPr>
            </w:pPr>
            <w:r w:rsidRPr="00807ABB">
              <w:rPr>
                <w:color w:val="002060"/>
              </w:rPr>
              <w:t xml:space="preserve">(PIANACCIO) </w:t>
            </w:r>
          </w:p>
        </w:tc>
        <w:tc>
          <w:tcPr>
            <w:tcW w:w="800" w:type="dxa"/>
            <w:tcMar>
              <w:top w:w="20" w:type="dxa"/>
              <w:left w:w="20" w:type="dxa"/>
              <w:bottom w:w="20" w:type="dxa"/>
              <w:right w:w="20" w:type="dxa"/>
            </w:tcMar>
            <w:vAlign w:val="center"/>
            <w:hideMark/>
          </w:tcPr>
          <w:p w14:paraId="2F420416"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12A37A24" w14:textId="77777777" w:rsidR="000F40DD" w:rsidRPr="00807ABB" w:rsidRDefault="000F40DD" w:rsidP="00E21093">
            <w:pPr>
              <w:pStyle w:val="movimento"/>
              <w:rPr>
                <w:color w:val="002060"/>
              </w:rPr>
            </w:pPr>
            <w:r w:rsidRPr="00807ABB">
              <w:rPr>
                <w:color w:val="002060"/>
              </w:rPr>
              <w:t>LOMBARDI MICHELE</w:t>
            </w:r>
          </w:p>
        </w:tc>
        <w:tc>
          <w:tcPr>
            <w:tcW w:w="2200" w:type="dxa"/>
            <w:tcMar>
              <w:top w:w="20" w:type="dxa"/>
              <w:left w:w="20" w:type="dxa"/>
              <w:bottom w:w="20" w:type="dxa"/>
              <w:right w:w="20" w:type="dxa"/>
            </w:tcMar>
            <w:vAlign w:val="center"/>
            <w:hideMark/>
          </w:tcPr>
          <w:p w14:paraId="249168C2" w14:textId="77777777" w:rsidR="000F40DD" w:rsidRPr="00807ABB" w:rsidRDefault="000F40DD" w:rsidP="00E21093">
            <w:pPr>
              <w:pStyle w:val="movimento2"/>
              <w:rPr>
                <w:color w:val="002060"/>
              </w:rPr>
            </w:pPr>
            <w:r w:rsidRPr="00807ABB">
              <w:rPr>
                <w:color w:val="002060"/>
              </w:rPr>
              <w:t xml:space="preserve">(PIETRALACROCE 73) </w:t>
            </w:r>
          </w:p>
        </w:tc>
      </w:tr>
      <w:tr w:rsidR="000F40DD" w:rsidRPr="00807ABB" w14:paraId="3BE85E45" w14:textId="77777777" w:rsidTr="00E21093">
        <w:tc>
          <w:tcPr>
            <w:tcW w:w="2200" w:type="dxa"/>
            <w:tcMar>
              <w:top w:w="20" w:type="dxa"/>
              <w:left w:w="20" w:type="dxa"/>
              <w:bottom w:w="20" w:type="dxa"/>
              <w:right w:w="20" w:type="dxa"/>
            </w:tcMar>
            <w:vAlign w:val="center"/>
            <w:hideMark/>
          </w:tcPr>
          <w:p w14:paraId="57041EFD" w14:textId="77777777" w:rsidR="000F40DD" w:rsidRPr="00807ABB" w:rsidRDefault="000F40DD" w:rsidP="00E21093">
            <w:pPr>
              <w:pStyle w:val="movimento"/>
              <w:rPr>
                <w:color w:val="002060"/>
              </w:rPr>
            </w:pPr>
            <w:r w:rsidRPr="00807ABB">
              <w:rPr>
                <w:color w:val="002060"/>
              </w:rPr>
              <w:t>PAGLIARI ALBERTO</w:t>
            </w:r>
          </w:p>
        </w:tc>
        <w:tc>
          <w:tcPr>
            <w:tcW w:w="2200" w:type="dxa"/>
            <w:tcMar>
              <w:top w:w="20" w:type="dxa"/>
              <w:left w:w="20" w:type="dxa"/>
              <w:bottom w:w="20" w:type="dxa"/>
              <w:right w:w="20" w:type="dxa"/>
            </w:tcMar>
            <w:vAlign w:val="center"/>
            <w:hideMark/>
          </w:tcPr>
          <w:p w14:paraId="5425BB95" w14:textId="77777777" w:rsidR="000F40DD" w:rsidRPr="00807ABB" w:rsidRDefault="000F40DD" w:rsidP="00E21093">
            <w:pPr>
              <w:pStyle w:val="movimento2"/>
              <w:rPr>
                <w:color w:val="002060"/>
              </w:rPr>
            </w:pPr>
            <w:r w:rsidRPr="00807ABB">
              <w:rPr>
                <w:color w:val="002060"/>
              </w:rPr>
              <w:t xml:space="preserve">(POL.CAGLI SPORT ASSOCIATI) </w:t>
            </w:r>
          </w:p>
        </w:tc>
        <w:tc>
          <w:tcPr>
            <w:tcW w:w="800" w:type="dxa"/>
            <w:tcMar>
              <w:top w:w="20" w:type="dxa"/>
              <w:left w:w="20" w:type="dxa"/>
              <w:bottom w:w="20" w:type="dxa"/>
              <w:right w:w="20" w:type="dxa"/>
            </w:tcMar>
            <w:vAlign w:val="center"/>
            <w:hideMark/>
          </w:tcPr>
          <w:p w14:paraId="469A1DA4"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170069B" w14:textId="77777777" w:rsidR="000F40DD" w:rsidRPr="00807ABB" w:rsidRDefault="000F40DD" w:rsidP="00E21093">
            <w:pPr>
              <w:pStyle w:val="movimento"/>
              <w:rPr>
                <w:color w:val="002060"/>
                <w:lang w:val="es-ES"/>
              </w:rPr>
            </w:pPr>
            <w:r w:rsidRPr="00807ABB">
              <w:rPr>
                <w:color w:val="002060"/>
                <w:lang w:val="es-ES"/>
              </w:rPr>
              <w:t>DE SOUZA VICENTE LUIZ EDUARDO</w:t>
            </w:r>
          </w:p>
        </w:tc>
        <w:tc>
          <w:tcPr>
            <w:tcW w:w="2200" w:type="dxa"/>
            <w:tcMar>
              <w:top w:w="20" w:type="dxa"/>
              <w:left w:w="20" w:type="dxa"/>
              <w:bottom w:w="20" w:type="dxa"/>
              <w:right w:w="20" w:type="dxa"/>
            </w:tcMar>
            <w:vAlign w:val="center"/>
            <w:hideMark/>
          </w:tcPr>
          <w:p w14:paraId="61BA1C9B" w14:textId="77777777" w:rsidR="000F40DD" w:rsidRPr="00807ABB" w:rsidRDefault="000F40DD" w:rsidP="00E21093">
            <w:pPr>
              <w:pStyle w:val="movimento2"/>
              <w:rPr>
                <w:color w:val="002060"/>
              </w:rPr>
            </w:pPr>
            <w:r w:rsidRPr="00807ABB">
              <w:rPr>
                <w:color w:val="002060"/>
              </w:rPr>
              <w:t xml:space="preserve">(SANGIORGIO) </w:t>
            </w:r>
          </w:p>
        </w:tc>
      </w:tr>
    </w:tbl>
    <w:p w14:paraId="5C754F7C" w14:textId="77777777" w:rsidR="000F40DD" w:rsidRPr="00807ABB" w:rsidRDefault="000F40DD" w:rsidP="000F40DD">
      <w:pPr>
        <w:pStyle w:val="titolo20"/>
        <w:rPr>
          <w:rFonts w:eastAsiaTheme="minorEastAsia"/>
          <w:color w:val="002060"/>
        </w:rPr>
      </w:pPr>
      <w:r w:rsidRPr="00807AB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7766B59C" w14:textId="77777777" w:rsidTr="00E21093">
        <w:tc>
          <w:tcPr>
            <w:tcW w:w="2200" w:type="dxa"/>
            <w:tcMar>
              <w:top w:w="20" w:type="dxa"/>
              <w:left w:w="20" w:type="dxa"/>
              <w:bottom w:w="20" w:type="dxa"/>
              <w:right w:w="20" w:type="dxa"/>
            </w:tcMar>
            <w:vAlign w:val="center"/>
            <w:hideMark/>
          </w:tcPr>
          <w:p w14:paraId="1B7740C2" w14:textId="77777777" w:rsidR="000F40DD" w:rsidRPr="00807ABB" w:rsidRDefault="000F40DD" w:rsidP="00E21093">
            <w:pPr>
              <w:pStyle w:val="movimento"/>
              <w:rPr>
                <w:color w:val="002060"/>
              </w:rPr>
            </w:pPr>
            <w:r w:rsidRPr="00807ABB">
              <w:rPr>
                <w:color w:val="002060"/>
              </w:rPr>
              <w:t>FERNANDEZ ASTORGA CHRISTIAN</w:t>
            </w:r>
          </w:p>
        </w:tc>
        <w:tc>
          <w:tcPr>
            <w:tcW w:w="2200" w:type="dxa"/>
            <w:tcMar>
              <w:top w:w="20" w:type="dxa"/>
              <w:left w:w="20" w:type="dxa"/>
              <w:bottom w:w="20" w:type="dxa"/>
              <w:right w:w="20" w:type="dxa"/>
            </w:tcMar>
            <w:vAlign w:val="center"/>
            <w:hideMark/>
          </w:tcPr>
          <w:p w14:paraId="48FC1DDB" w14:textId="77777777" w:rsidR="000F40DD" w:rsidRPr="00807ABB" w:rsidRDefault="000F40DD" w:rsidP="00E21093">
            <w:pPr>
              <w:pStyle w:val="movimento2"/>
              <w:rPr>
                <w:color w:val="002060"/>
              </w:rPr>
            </w:pPr>
            <w:r w:rsidRPr="00807ABB">
              <w:rPr>
                <w:color w:val="002060"/>
              </w:rPr>
              <w:t xml:space="preserve">(GROTTACCIA 2005) </w:t>
            </w:r>
          </w:p>
        </w:tc>
        <w:tc>
          <w:tcPr>
            <w:tcW w:w="800" w:type="dxa"/>
            <w:tcMar>
              <w:top w:w="20" w:type="dxa"/>
              <w:left w:w="20" w:type="dxa"/>
              <w:bottom w:w="20" w:type="dxa"/>
              <w:right w:w="20" w:type="dxa"/>
            </w:tcMar>
            <w:vAlign w:val="center"/>
            <w:hideMark/>
          </w:tcPr>
          <w:p w14:paraId="0B122A10"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52E45093" w14:textId="77777777" w:rsidR="000F40DD" w:rsidRPr="00807ABB" w:rsidRDefault="000F40DD" w:rsidP="00E21093">
            <w:pPr>
              <w:pStyle w:val="movimento"/>
              <w:rPr>
                <w:color w:val="002060"/>
              </w:rPr>
            </w:pPr>
            <w:r w:rsidRPr="00807ABB">
              <w:rPr>
                <w:color w:val="002060"/>
              </w:rPr>
              <w:t>CESCA CRISTIAN</w:t>
            </w:r>
          </w:p>
        </w:tc>
        <w:tc>
          <w:tcPr>
            <w:tcW w:w="2200" w:type="dxa"/>
            <w:tcMar>
              <w:top w:w="20" w:type="dxa"/>
              <w:left w:w="20" w:type="dxa"/>
              <w:bottom w:w="20" w:type="dxa"/>
              <w:right w:w="20" w:type="dxa"/>
            </w:tcMar>
            <w:vAlign w:val="center"/>
            <w:hideMark/>
          </w:tcPr>
          <w:p w14:paraId="1BF3EA0D" w14:textId="77777777" w:rsidR="000F40DD" w:rsidRPr="00807ABB" w:rsidRDefault="000F40DD" w:rsidP="00E21093">
            <w:pPr>
              <w:pStyle w:val="movimento2"/>
              <w:rPr>
                <w:color w:val="002060"/>
              </w:rPr>
            </w:pPr>
            <w:r w:rsidRPr="00807ABB">
              <w:rPr>
                <w:color w:val="002060"/>
              </w:rPr>
              <w:t xml:space="preserve">(INVICTA FUTSAL MACERATA) </w:t>
            </w:r>
          </w:p>
        </w:tc>
      </w:tr>
      <w:tr w:rsidR="000F40DD" w:rsidRPr="00807ABB" w14:paraId="5A25183E" w14:textId="77777777" w:rsidTr="00E21093">
        <w:tc>
          <w:tcPr>
            <w:tcW w:w="2200" w:type="dxa"/>
            <w:tcMar>
              <w:top w:w="20" w:type="dxa"/>
              <w:left w:w="20" w:type="dxa"/>
              <w:bottom w:w="20" w:type="dxa"/>
              <w:right w:w="20" w:type="dxa"/>
            </w:tcMar>
            <w:vAlign w:val="center"/>
            <w:hideMark/>
          </w:tcPr>
          <w:p w14:paraId="3A52070D" w14:textId="77777777" w:rsidR="000F40DD" w:rsidRPr="00807ABB" w:rsidRDefault="000F40DD" w:rsidP="00E21093">
            <w:pPr>
              <w:pStyle w:val="movimento"/>
              <w:rPr>
                <w:color w:val="002060"/>
              </w:rPr>
            </w:pPr>
            <w:r w:rsidRPr="00807ABB">
              <w:rPr>
                <w:color w:val="002060"/>
              </w:rPr>
              <w:t>BARTOLUCCI DIEGO</w:t>
            </w:r>
          </w:p>
        </w:tc>
        <w:tc>
          <w:tcPr>
            <w:tcW w:w="2200" w:type="dxa"/>
            <w:tcMar>
              <w:top w:w="20" w:type="dxa"/>
              <w:left w:w="20" w:type="dxa"/>
              <w:bottom w:w="20" w:type="dxa"/>
              <w:right w:w="20" w:type="dxa"/>
            </w:tcMar>
            <w:vAlign w:val="center"/>
            <w:hideMark/>
          </w:tcPr>
          <w:p w14:paraId="77E54E6B" w14:textId="77777777" w:rsidR="000F40DD" w:rsidRPr="00807ABB" w:rsidRDefault="000F40DD" w:rsidP="00E21093">
            <w:pPr>
              <w:pStyle w:val="movimento2"/>
              <w:rPr>
                <w:color w:val="002060"/>
              </w:rPr>
            </w:pPr>
            <w:r w:rsidRPr="00807ABB">
              <w:rPr>
                <w:color w:val="002060"/>
              </w:rPr>
              <w:t xml:space="preserve">(JESI) </w:t>
            </w:r>
          </w:p>
        </w:tc>
        <w:tc>
          <w:tcPr>
            <w:tcW w:w="800" w:type="dxa"/>
            <w:tcMar>
              <w:top w:w="20" w:type="dxa"/>
              <w:left w:w="20" w:type="dxa"/>
              <w:bottom w:w="20" w:type="dxa"/>
              <w:right w:w="20" w:type="dxa"/>
            </w:tcMar>
            <w:vAlign w:val="center"/>
            <w:hideMark/>
          </w:tcPr>
          <w:p w14:paraId="32FE50C3"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16D2646" w14:textId="77777777" w:rsidR="000F40DD" w:rsidRPr="00807ABB" w:rsidRDefault="000F40DD" w:rsidP="00E21093">
            <w:pPr>
              <w:pStyle w:val="movimento"/>
              <w:rPr>
                <w:color w:val="002060"/>
              </w:rPr>
            </w:pPr>
            <w:r w:rsidRPr="00807ABB">
              <w:rPr>
                <w:color w:val="002060"/>
              </w:rPr>
              <w:t>CASSANO ALESSIO</w:t>
            </w:r>
          </w:p>
        </w:tc>
        <w:tc>
          <w:tcPr>
            <w:tcW w:w="2200" w:type="dxa"/>
            <w:tcMar>
              <w:top w:w="20" w:type="dxa"/>
              <w:left w:w="20" w:type="dxa"/>
              <w:bottom w:w="20" w:type="dxa"/>
              <w:right w:w="20" w:type="dxa"/>
            </w:tcMar>
            <w:vAlign w:val="center"/>
            <w:hideMark/>
          </w:tcPr>
          <w:p w14:paraId="336238AD" w14:textId="77777777" w:rsidR="000F40DD" w:rsidRPr="00807ABB" w:rsidRDefault="000F40DD" w:rsidP="00E21093">
            <w:pPr>
              <w:pStyle w:val="movimento2"/>
              <w:rPr>
                <w:color w:val="002060"/>
              </w:rPr>
            </w:pPr>
            <w:r w:rsidRPr="00807ABB">
              <w:rPr>
                <w:color w:val="002060"/>
              </w:rPr>
              <w:t xml:space="preserve">(JESI) </w:t>
            </w:r>
          </w:p>
        </w:tc>
      </w:tr>
      <w:tr w:rsidR="000F40DD" w:rsidRPr="00807ABB" w14:paraId="7AD97A26" w14:textId="77777777" w:rsidTr="00E21093">
        <w:tc>
          <w:tcPr>
            <w:tcW w:w="2200" w:type="dxa"/>
            <w:tcMar>
              <w:top w:w="20" w:type="dxa"/>
              <w:left w:w="20" w:type="dxa"/>
              <w:bottom w:w="20" w:type="dxa"/>
              <w:right w:w="20" w:type="dxa"/>
            </w:tcMar>
            <w:vAlign w:val="center"/>
            <w:hideMark/>
          </w:tcPr>
          <w:p w14:paraId="5C1FE2BB" w14:textId="77777777" w:rsidR="000F40DD" w:rsidRPr="00807ABB" w:rsidRDefault="000F40DD" w:rsidP="00E21093">
            <w:pPr>
              <w:pStyle w:val="movimento"/>
              <w:rPr>
                <w:color w:val="002060"/>
              </w:rPr>
            </w:pPr>
            <w:r w:rsidRPr="00807ABB">
              <w:rPr>
                <w:color w:val="002060"/>
              </w:rPr>
              <w:t>PASQUI GIACOMO</w:t>
            </w:r>
          </w:p>
        </w:tc>
        <w:tc>
          <w:tcPr>
            <w:tcW w:w="2200" w:type="dxa"/>
            <w:tcMar>
              <w:top w:w="20" w:type="dxa"/>
              <w:left w:w="20" w:type="dxa"/>
              <w:bottom w:w="20" w:type="dxa"/>
              <w:right w:w="20" w:type="dxa"/>
            </w:tcMar>
            <w:vAlign w:val="center"/>
            <w:hideMark/>
          </w:tcPr>
          <w:p w14:paraId="4E4A0277" w14:textId="77777777" w:rsidR="000F40DD" w:rsidRPr="00807ABB" w:rsidRDefault="000F40DD" w:rsidP="00E21093">
            <w:pPr>
              <w:pStyle w:val="movimento2"/>
              <w:rPr>
                <w:color w:val="002060"/>
              </w:rPr>
            </w:pPr>
            <w:r w:rsidRPr="00807ABB">
              <w:rPr>
                <w:color w:val="002060"/>
              </w:rPr>
              <w:t xml:space="preserve">(MONTELUPONE CALCIO A 5) </w:t>
            </w:r>
          </w:p>
        </w:tc>
        <w:tc>
          <w:tcPr>
            <w:tcW w:w="800" w:type="dxa"/>
            <w:tcMar>
              <w:top w:w="20" w:type="dxa"/>
              <w:left w:w="20" w:type="dxa"/>
              <w:bottom w:w="20" w:type="dxa"/>
              <w:right w:w="20" w:type="dxa"/>
            </w:tcMar>
            <w:vAlign w:val="center"/>
            <w:hideMark/>
          </w:tcPr>
          <w:p w14:paraId="084D639A"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1BF2D2A7" w14:textId="77777777" w:rsidR="000F40DD" w:rsidRPr="00807ABB" w:rsidRDefault="000F40DD" w:rsidP="00E21093">
            <w:pPr>
              <w:pStyle w:val="movimento"/>
              <w:rPr>
                <w:color w:val="002060"/>
              </w:rPr>
            </w:pPr>
            <w:r w:rsidRPr="00807ABB">
              <w:rPr>
                <w:color w:val="002060"/>
              </w:rPr>
              <w:t>PALAZZINI ALESSANDRO</w:t>
            </w:r>
          </w:p>
        </w:tc>
        <w:tc>
          <w:tcPr>
            <w:tcW w:w="2200" w:type="dxa"/>
            <w:tcMar>
              <w:top w:w="20" w:type="dxa"/>
              <w:left w:w="20" w:type="dxa"/>
              <w:bottom w:w="20" w:type="dxa"/>
              <w:right w:w="20" w:type="dxa"/>
            </w:tcMar>
            <w:vAlign w:val="center"/>
            <w:hideMark/>
          </w:tcPr>
          <w:p w14:paraId="4D8823FD" w14:textId="77777777" w:rsidR="000F40DD" w:rsidRPr="00807ABB" w:rsidRDefault="000F40DD" w:rsidP="00E21093">
            <w:pPr>
              <w:pStyle w:val="movimento2"/>
              <w:rPr>
                <w:color w:val="002060"/>
              </w:rPr>
            </w:pPr>
            <w:r w:rsidRPr="00807ABB">
              <w:rPr>
                <w:color w:val="002060"/>
              </w:rPr>
              <w:t xml:space="preserve">(PIANACCIO) </w:t>
            </w:r>
          </w:p>
        </w:tc>
      </w:tr>
      <w:tr w:rsidR="000F40DD" w:rsidRPr="00807ABB" w14:paraId="5927B27F" w14:textId="77777777" w:rsidTr="00E21093">
        <w:tc>
          <w:tcPr>
            <w:tcW w:w="2200" w:type="dxa"/>
            <w:tcMar>
              <w:top w:w="20" w:type="dxa"/>
              <w:left w:w="20" w:type="dxa"/>
              <w:bottom w:w="20" w:type="dxa"/>
              <w:right w:w="20" w:type="dxa"/>
            </w:tcMar>
            <w:vAlign w:val="center"/>
            <w:hideMark/>
          </w:tcPr>
          <w:p w14:paraId="042FEA76" w14:textId="77777777" w:rsidR="000F40DD" w:rsidRPr="00807ABB" w:rsidRDefault="000F40DD" w:rsidP="00E21093">
            <w:pPr>
              <w:pStyle w:val="movimento"/>
              <w:rPr>
                <w:color w:val="002060"/>
              </w:rPr>
            </w:pPr>
            <w:r w:rsidRPr="00807ABB">
              <w:rPr>
                <w:color w:val="002060"/>
              </w:rPr>
              <w:t>FERRUCCI LEONARDO</w:t>
            </w:r>
          </w:p>
        </w:tc>
        <w:tc>
          <w:tcPr>
            <w:tcW w:w="2200" w:type="dxa"/>
            <w:tcMar>
              <w:top w:w="20" w:type="dxa"/>
              <w:left w:w="20" w:type="dxa"/>
              <w:bottom w:w="20" w:type="dxa"/>
              <w:right w:w="20" w:type="dxa"/>
            </w:tcMar>
            <w:vAlign w:val="center"/>
            <w:hideMark/>
          </w:tcPr>
          <w:p w14:paraId="3D425EA6" w14:textId="77777777" w:rsidR="000F40DD" w:rsidRPr="00807ABB" w:rsidRDefault="000F40DD" w:rsidP="00E21093">
            <w:pPr>
              <w:pStyle w:val="movimento2"/>
              <w:rPr>
                <w:color w:val="002060"/>
              </w:rPr>
            </w:pPr>
            <w:r w:rsidRPr="00807ABB">
              <w:rPr>
                <w:color w:val="002060"/>
              </w:rPr>
              <w:t xml:space="preserve">(PIETRALACROCE 73) </w:t>
            </w:r>
          </w:p>
        </w:tc>
        <w:tc>
          <w:tcPr>
            <w:tcW w:w="800" w:type="dxa"/>
            <w:tcMar>
              <w:top w:w="20" w:type="dxa"/>
              <w:left w:w="20" w:type="dxa"/>
              <w:bottom w:w="20" w:type="dxa"/>
              <w:right w:w="20" w:type="dxa"/>
            </w:tcMar>
            <w:vAlign w:val="center"/>
            <w:hideMark/>
          </w:tcPr>
          <w:p w14:paraId="3635DF78"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BCADE47" w14:textId="77777777" w:rsidR="000F40DD" w:rsidRPr="00807ABB" w:rsidRDefault="000F40DD" w:rsidP="00E21093">
            <w:pPr>
              <w:pStyle w:val="movimento"/>
              <w:rPr>
                <w:color w:val="002060"/>
              </w:rPr>
            </w:pPr>
            <w:r w:rsidRPr="00807ABB">
              <w:rPr>
                <w:color w:val="002060"/>
              </w:rPr>
              <w:t>ORLANDI MICHELE</w:t>
            </w:r>
          </w:p>
        </w:tc>
        <w:tc>
          <w:tcPr>
            <w:tcW w:w="2200" w:type="dxa"/>
            <w:tcMar>
              <w:top w:w="20" w:type="dxa"/>
              <w:left w:w="20" w:type="dxa"/>
              <w:bottom w:w="20" w:type="dxa"/>
              <w:right w:w="20" w:type="dxa"/>
            </w:tcMar>
            <w:vAlign w:val="center"/>
            <w:hideMark/>
          </w:tcPr>
          <w:p w14:paraId="40BE21E9" w14:textId="77777777" w:rsidR="000F40DD" w:rsidRPr="00807ABB" w:rsidRDefault="000F40DD" w:rsidP="00E21093">
            <w:pPr>
              <w:pStyle w:val="movimento2"/>
              <w:rPr>
                <w:color w:val="002060"/>
              </w:rPr>
            </w:pPr>
            <w:r w:rsidRPr="00807ABB">
              <w:rPr>
                <w:color w:val="002060"/>
              </w:rPr>
              <w:t xml:space="preserve">(POL.CAGLI SPORT ASSOCIATI) </w:t>
            </w:r>
          </w:p>
        </w:tc>
      </w:tr>
    </w:tbl>
    <w:p w14:paraId="62F79D95" w14:textId="77777777" w:rsidR="000F40DD" w:rsidRPr="00807ABB" w:rsidRDefault="000F40DD" w:rsidP="000F40DD">
      <w:pPr>
        <w:pStyle w:val="breakline"/>
        <w:rPr>
          <w:color w:val="002060"/>
        </w:rPr>
      </w:pPr>
    </w:p>
    <w:p w14:paraId="5065491A" w14:textId="77777777" w:rsidR="000F40DD" w:rsidRPr="00807ABB" w:rsidRDefault="000F40DD" w:rsidP="000F40DD">
      <w:pPr>
        <w:ind w:left="4956"/>
        <w:rPr>
          <w:rFonts w:ascii="Arial" w:hAnsi="Arial" w:cs="Arial"/>
          <w:noProof/>
          <w:color w:val="002060"/>
          <w:sz w:val="22"/>
          <w:szCs w:val="22"/>
        </w:rPr>
      </w:pPr>
      <w:r w:rsidRPr="00807ABB">
        <w:rPr>
          <w:rFonts w:ascii="Arial" w:hAnsi="Arial" w:cs="Arial"/>
          <w:noProof/>
          <w:color w:val="002060"/>
          <w:sz w:val="22"/>
          <w:szCs w:val="22"/>
        </w:rPr>
        <w:t>F.to IL SOSTITUTO GIUDICE SPORTIVO      </w:t>
      </w:r>
    </w:p>
    <w:p w14:paraId="58B23A78" w14:textId="77777777" w:rsidR="000F40DD" w:rsidRPr="00807ABB" w:rsidRDefault="000F40DD" w:rsidP="000F40DD">
      <w:pPr>
        <w:pStyle w:val="breakline"/>
        <w:rPr>
          <w:rFonts w:ascii="Arial" w:hAnsi="Arial" w:cs="Arial"/>
          <w:noProof/>
          <w:color w:val="002060"/>
          <w:sz w:val="22"/>
          <w:szCs w:val="22"/>
        </w:rPr>
      </w:pPr>
      <w:r w:rsidRPr="00807ABB">
        <w:rPr>
          <w:rFonts w:ascii="Arial" w:hAnsi="Arial" w:cs="Arial"/>
          <w:noProof/>
          <w:color w:val="002060"/>
          <w:sz w:val="22"/>
          <w:szCs w:val="22"/>
        </w:rPr>
        <w:t xml:space="preserve"> </w:t>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t xml:space="preserve">   </w:t>
      </w:r>
      <w:r w:rsidRPr="00807ABB">
        <w:rPr>
          <w:rFonts w:ascii="Arial" w:hAnsi="Arial" w:cs="Arial"/>
          <w:noProof/>
          <w:color w:val="002060"/>
          <w:sz w:val="22"/>
          <w:szCs w:val="22"/>
        </w:rPr>
        <w:tab/>
        <w:t xml:space="preserve">                Federica Sorrentino</w:t>
      </w:r>
    </w:p>
    <w:p w14:paraId="4879E722" w14:textId="77777777" w:rsidR="000F40DD" w:rsidRPr="00807ABB" w:rsidRDefault="000F40DD" w:rsidP="000F40DD">
      <w:pPr>
        <w:pStyle w:val="breakline"/>
        <w:rPr>
          <w:rFonts w:eastAsiaTheme="minorEastAsia"/>
          <w:color w:val="002060"/>
        </w:rPr>
      </w:pPr>
    </w:p>
    <w:p w14:paraId="07A4DF84" w14:textId="77777777" w:rsidR="000F40DD" w:rsidRPr="00807ABB" w:rsidRDefault="000F40DD" w:rsidP="000F40DD">
      <w:pPr>
        <w:pStyle w:val="titoloprinc0"/>
        <w:rPr>
          <w:color w:val="002060"/>
        </w:rPr>
      </w:pPr>
      <w:r w:rsidRPr="00807ABB">
        <w:rPr>
          <w:color w:val="002060"/>
        </w:rPr>
        <w:t>CLASSIFICA</w:t>
      </w:r>
    </w:p>
    <w:p w14:paraId="5B1F8E76" w14:textId="77777777" w:rsidR="000F40DD" w:rsidRPr="00807ABB" w:rsidRDefault="000F40DD" w:rsidP="000F40DD">
      <w:pPr>
        <w:pStyle w:val="breakline"/>
        <w:rPr>
          <w:color w:val="002060"/>
        </w:rPr>
      </w:pPr>
    </w:p>
    <w:p w14:paraId="64A937F5" w14:textId="77777777" w:rsidR="000F40DD" w:rsidRPr="00807ABB" w:rsidRDefault="000F40DD" w:rsidP="000F40DD">
      <w:pPr>
        <w:pStyle w:val="breakline"/>
        <w:rPr>
          <w:color w:val="002060"/>
        </w:rPr>
      </w:pPr>
    </w:p>
    <w:p w14:paraId="4AD48BD8" w14:textId="77777777" w:rsidR="000F40DD" w:rsidRPr="00807ABB" w:rsidRDefault="000F40DD" w:rsidP="000F40DD">
      <w:pPr>
        <w:pStyle w:val="sottotitolocampionato10"/>
        <w:rPr>
          <w:color w:val="002060"/>
        </w:rPr>
      </w:pPr>
      <w:r w:rsidRPr="00807AB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1A069192"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5AF24"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CD179"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CB6D2"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E620A"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40BFA"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C3056"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74E21"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CF745"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6DD24"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EAE6E" w14:textId="77777777" w:rsidR="000F40DD" w:rsidRPr="00807ABB" w:rsidRDefault="000F40DD" w:rsidP="00E21093">
            <w:pPr>
              <w:pStyle w:val="headertabella0"/>
              <w:rPr>
                <w:color w:val="002060"/>
              </w:rPr>
            </w:pPr>
            <w:r w:rsidRPr="00807ABB">
              <w:rPr>
                <w:color w:val="002060"/>
              </w:rPr>
              <w:t>PE</w:t>
            </w:r>
          </w:p>
        </w:tc>
      </w:tr>
      <w:tr w:rsidR="000F40DD" w:rsidRPr="00807ABB" w14:paraId="273F2469"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0B5F31" w14:textId="77777777" w:rsidR="000F40DD" w:rsidRPr="00807ABB" w:rsidRDefault="000F40DD" w:rsidP="00E21093">
            <w:pPr>
              <w:pStyle w:val="rowtabella0"/>
              <w:rPr>
                <w:color w:val="002060"/>
              </w:rPr>
            </w:pPr>
            <w:r w:rsidRPr="00807ABB">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F836A"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13E38"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CB37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E0D9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C0B2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4EB4D" w14:textId="77777777" w:rsidR="000F40DD" w:rsidRPr="00807ABB" w:rsidRDefault="000F40DD" w:rsidP="00E21093">
            <w:pPr>
              <w:pStyle w:val="rowtabella0"/>
              <w:jc w:val="center"/>
              <w:rPr>
                <w:color w:val="002060"/>
              </w:rPr>
            </w:pPr>
            <w:r w:rsidRPr="00807AB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3C6C9"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D062"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FE65" w14:textId="77777777" w:rsidR="000F40DD" w:rsidRPr="00807ABB" w:rsidRDefault="000F40DD" w:rsidP="00E21093">
            <w:pPr>
              <w:pStyle w:val="rowtabella0"/>
              <w:jc w:val="center"/>
              <w:rPr>
                <w:color w:val="002060"/>
              </w:rPr>
            </w:pPr>
            <w:r w:rsidRPr="00807ABB">
              <w:rPr>
                <w:color w:val="002060"/>
              </w:rPr>
              <w:t>0</w:t>
            </w:r>
          </w:p>
        </w:tc>
      </w:tr>
      <w:tr w:rsidR="000F40DD" w:rsidRPr="00807ABB" w14:paraId="1E283150"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4A111" w14:textId="77777777" w:rsidR="000F40DD" w:rsidRPr="00807ABB" w:rsidRDefault="000F40DD" w:rsidP="00E21093">
            <w:pPr>
              <w:pStyle w:val="rowtabella0"/>
              <w:rPr>
                <w:color w:val="002060"/>
                <w:lang w:val="es-ES"/>
              </w:rPr>
            </w:pPr>
            <w:r w:rsidRPr="00807ABB">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3E99B"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D6BF"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C258C"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91C44"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E1D3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3AFE1" w14:textId="77777777" w:rsidR="000F40DD" w:rsidRPr="00807ABB" w:rsidRDefault="000F40DD" w:rsidP="00E21093">
            <w:pPr>
              <w:pStyle w:val="rowtabella0"/>
              <w:jc w:val="center"/>
              <w:rPr>
                <w:color w:val="002060"/>
              </w:rPr>
            </w:pPr>
            <w:r w:rsidRPr="00807AB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F2FF7"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FFFC8"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46876" w14:textId="77777777" w:rsidR="000F40DD" w:rsidRPr="00807ABB" w:rsidRDefault="000F40DD" w:rsidP="00E21093">
            <w:pPr>
              <w:pStyle w:val="rowtabella0"/>
              <w:jc w:val="center"/>
              <w:rPr>
                <w:color w:val="002060"/>
              </w:rPr>
            </w:pPr>
            <w:r w:rsidRPr="00807ABB">
              <w:rPr>
                <w:color w:val="002060"/>
              </w:rPr>
              <w:t>0</w:t>
            </w:r>
          </w:p>
        </w:tc>
      </w:tr>
      <w:tr w:rsidR="000F40DD" w:rsidRPr="00807ABB" w14:paraId="1175C4BA"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F8979E" w14:textId="77777777" w:rsidR="000F40DD" w:rsidRPr="00807ABB" w:rsidRDefault="000F40DD" w:rsidP="00E21093">
            <w:pPr>
              <w:pStyle w:val="rowtabella0"/>
              <w:rPr>
                <w:color w:val="002060"/>
                <w:lang w:val="es-ES"/>
              </w:rPr>
            </w:pPr>
            <w:r w:rsidRPr="00807AB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D3BCE"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BF22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685DD"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A16C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8793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EA079" w14:textId="77777777" w:rsidR="000F40DD" w:rsidRPr="00807ABB" w:rsidRDefault="000F40DD" w:rsidP="00E21093">
            <w:pPr>
              <w:pStyle w:val="rowtabella0"/>
              <w:jc w:val="center"/>
              <w:rPr>
                <w:color w:val="002060"/>
              </w:rPr>
            </w:pPr>
            <w:r w:rsidRPr="00807AB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F20F8"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089DB"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8681" w14:textId="77777777" w:rsidR="000F40DD" w:rsidRPr="00807ABB" w:rsidRDefault="000F40DD" w:rsidP="00E21093">
            <w:pPr>
              <w:pStyle w:val="rowtabella0"/>
              <w:jc w:val="center"/>
              <w:rPr>
                <w:color w:val="002060"/>
              </w:rPr>
            </w:pPr>
            <w:r w:rsidRPr="00807ABB">
              <w:rPr>
                <w:color w:val="002060"/>
              </w:rPr>
              <w:t>0</w:t>
            </w:r>
          </w:p>
        </w:tc>
      </w:tr>
      <w:tr w:rsidR="000F40DD" w:rsidRPr="00807ABB" w14:paraId="17A915CA"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08E072" w14:textId="77777777" w:rsidR="000F40DD" w:rsidRPr="00807ABB" w:rsidRDefault="000F40DD" w:rsidP="00E21093">
            <w:pPr>
              <w:pStyle w:val="rowtabella0"/>
              <w:rPr>
                <w:color w:val="002060"/>
              </w:rPr>
            </w:pPr>
            <w:r w:rsidRPr="00807ABB">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5D30"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EEA4D"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F9371"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83F7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7F49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8427"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D753B"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72096"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A179F" w14:textId="77777777" w:rsidR="000F40DD" w:rsidRPr="00807ABB" w:rsidRDefault="000F40DD" w:rsidP="00E21093">
            <w:pPr>
              <w:pStyle w:val="rowtabella0"/>
              <w:jc w:val="center"/>
              <w:rPr>
                <w:color w:val="002060"/>
              </w:rPr>
            </w:pPr>
            <w:r w:rsidRPr="00807ABB">
              <w:rPr>
                <w:color w:val="002060"/>
              </w:rPr>
              <w:t>0</w:t>
            </w:r>
          </w:p>
        </w:tc>
      </w:tr>
      <w:tr w:rsidR="000F40DD" w:rsidRPr="00807ABB" w14:paraId="107F879B"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B5B6DB" w14:textId="77777777" w:rsidR="000F40DD" w:rsidRPr="00807ABB" w:rsidRDefault="000F40DD" w:rsidP="00E21093">
            <w:pPr>
              <w:pStyle w:val="rowtabella0"/>
              <w:rPr>
                <w:color w:val="002060"/>
              </w:rPr>
            </w:pPr>
            <w:r w:rsidRPr="00807ABB">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4CC8B"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7DA4B"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5B5E"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4033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AFA58"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2B465"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F69E5"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E62E9"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573FC" w14:textId="77777777" w:rsidR="000F40DD" w:rsidRPr="00807ABB" w:rsidRDefault="000F40DD" w:rsidP="00E21093">
            <w:pPr>
              <w:pStyle w:val="rowtabella0"/>
              <w:jc w:val="center"/>
              <w:rPr>
                <w:color w:val="002060"/>
              </w:rPr>
            </w:pPr>
            <w:r w:rsidRPr="00807ABB">
              <w:rPr>
                <w:color w:val="002060"/>
              </w:rPr>
              <w:t>0</w:t>
            </w:r>
          </w:p>
        </w:tc>
      </w:tr>
      <w:tr w:rsidR="000F40DD" w:rsidRPr="00807ABB" w14:paraId="3967D11B"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81FEEF" w14:textId="77777777" w:rsidR="000F40DD" w:rsidRPr="00807ABB" w:rsidRDefault="000F40DD" w:rsidP="00E21093">
            <w:pPr>
              <w:pStyle w:val="rowtabella0"/>
              <w:rPr>
                <w:color w:val="002060"/>
              </w:rPr>
            </w:pPr>
            <w:r w:rsidRPr="00807ABB">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DBE17"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232B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0D028"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E460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2516B"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A308A"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51798"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6E68D"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7A23D" w14:textId="77777777" w:rsidR="000F40DD" w:rsidRPr="00807ABB" w:rsidRDefault="000F40DD" w:rsidP="00E21093">
            <w:pPr>
              <w:pStyle w:val="rowtabella0"/>
              <w:jc w:val="center"/>
              <w:rPr>
                <w:color w:val="002060"/>
              </w:rPr>
            </w:pPr>
            <w:r w:rsidRPr="00807ABB">
              <w:rPr>
                <w:color w:val="002060"/>
              </w:rPr>
              <w:t>0</w:t>
            </w:r>
          </w:p>
        </w:tc>
      </w:tr>
      <w:tr w:rsidR="000F40DD" w:rsidRPr="00807ABB" w14:paraId="4E799DC8"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CDD591" w14:textId="77777777" w:rsidR="000F40DD" w:rsidRPr="00807ABB" w:rsidRDefault="000F40DD" w:rsidP="00E21093">
            <w:pPr>
              <w:pStyle w:val="rowtabella0"/>
              <w:rPr>
                <w:color w:val="002060"/>
              </w:rPr>
            </w:pPr>
            <w:r w:rsidRPr="00807AB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16EF"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7A0F1"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640C0"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EE1B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4F1E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12A60"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573B"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6284F"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5292D" w14:textId="77777777" w:rsidR="000F40DD" w:rsidRPr="00807ABB" w:rsidRDefault="000F40DD" w:rsidP="00E21093">
            <w:pPr>
              <w:pStyle w:val="rowtabella0"/>
              <w:jc w:val="center"/>
              <w:rPr>
                <w:color w:val="002060"/>
              </w:rPr>
            </w:pPr>
            <w:r w:rsidRPr="00807ABB">
              <w:rPr>
                <w:color w:val="002060"/>
              </w:rPr>
              <w:t>0</w:t>
            </w:r>
          </w:p>
        </w:tc>
      </w:tr>
      <w:tr w:rsidR="000F40DD" w:rsidRPr="00807ABB" w14:paraId="09C61A51"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A6D401" w14:textId="77777777" w:rsidR="000F40DD" w:rsidRPr="00807ABB" w:rsidRDefault="000F40DD" w:rsidP="00E21093">
            <w:pPr>
              <w:pStyle w:val="rowtabella0"/>
              <w:rPr>
                <w:color w:val="002060"/>
              </w:rPr>
            </w:pPr>
            <w:r w:rsidRPr="00807AB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FF5BD"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34986"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868C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9797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4AF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9835"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CD384"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B3383"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40A25" w14:textId="77777777" w:rsidR="000F40DD" w:rsidRPr="00807ABB" w:rsidRDefault="000F40DD" w:rsidP="00E21093">
            <w:pPr>
              <w:pStyle w:val="rowtabella0"/>
              <w:jc w:val="center"/>
              <w:rPr>
                <w:color w:val="002060"/>
              </w:rPr>
            </w:pPr>
            <w:r w:rsidRPr="00807ABB">
              <w:rPr>
                <w:color w:val="002060"/>
              </w:rPr>
              <w:t>0</w:t>
            </w:r>
          </w:p>
        </w:tc>
      </w:tr>
      <w:tr w:rsidR="000F40DD" w:rsidRPr="00807ABB" w14:paraId="237BAB3B"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C45FC" w14:textId="77777777" w:rsidR="000F40DD" w:rsidRPr="00807ABB" w:rsidRDefault="000F40DD" w:rsidP="00E21093">
            <w:pPr>
              <w:pStyle w:val="rowtabella0"/>
              <w:rPr>
                <w:color w:val="002060"/>
              </w:rPr>
            </w:pPr>
            <w:r w:rsidRPr="00807AB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57CA1"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B3382"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3E85B"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5B4A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FB94B"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4312F" w14:textId="77777777" w:rsidR="000F40DD" w:rsidRPr="00807ABB" w:rsidRDefault="000F40DD" w:rsidP="00E21093">
            <w:pPr>
              <w:pStyle w:val="rowtabella0"/>
              <w:jc w:val="center"/>
              <w:rPr>
                <w:color w:val="002060"/>
              </w:rPr>
            </w:pPr>
            <w:r w:rsidRPr="00807AB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FC818"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C0979"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44F1B" w14:textId="77777777" w:rsidR="000F40DD" w:rsidRPr="00807ABB" w:rsidRDefault="000F40DD" w:rsidP="00E21093">
            <w:pPr>
              <w:pStyle w:val="rowtabella0"/>
              <w:jc w:val="center"/>
              <w:rPr>
                <w:color w:val="002060"/>
              </w:rPr>
            </w:pPr>
            <w:r w:rsidRPr="00807ABB">
              <w:rPr>
                <w:color w:val="002060"/>
              </w:rPr>
              <w:t>0</w:t>
            </w:r>
          </w:p>
        </w:tc>
      </w:tr>
      <w:tr w:rsidR="000F40DD" w:rsidRPr="00807ABB" w14:paraId="7BD86D53"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4C9FA" w14:textId="77777777" w:rsidR="000F40DD" w:rsidRPr="00807ABB" w:rsidRDefault="000F40DD" w:rsidP="00E21093">
            <w:pPr>
              <w:pStyle w:val="rowtabella0"/>
              <w:rPr>
                <w:color w:val="002060"/>
              </w:rPr>
            </w:pPr>
            <w:r w:rsidRPr="00807AB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569F6"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F0305"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ABF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7D6D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A39AC"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321C"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61F9C"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7696F"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495ED" w14:textId="77777777" w:rsidR="000F40DD" w:rsidRPr="00807ABB" w:rsidRDefault="000F40DD" w:rsidP="00E21093">
            <w:pPr>
              <w:pStyle w:val="rowtabella0"/>
              <w:jc w:val="center"/>
              <w:rPr>
                <w:color w:val="002060"/>
              </w:rPr>
            </w:pPr>
            <w:r w:rsidRPr="00807ABB">
              <w:rPr>
                <w:color w:val="002060"/>
              </w:rPr>
              <w:t>0</w:t>
            </w:r>
          </w:p>
        </w:tc>
      </w:tr>
      <w:tr w:rsidR="000F40DD" w:rsidRPr="00807ABB" w14:paraId="369962F5"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E70D40" w14:textId="77777777" w:rsidR="000F40DD" w:rsidRPr="00807ABB" w:rsidRDefault="000F40DD" w:rsidP="00E21093">
            <w:pPr>
              <w:pStyle w:val="rowtabella0"/>
              <w:rPr>
                <w:color w:val="002060"/>
              </w:rPr>
            </w:pPr>
            <w:r w:rsidRPr="00807ABB">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43315"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87682"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36D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E9E62"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EE0C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12D13"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AE707"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DC911"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75CA1" w14:textId="77777777" w:rsidR="000F40DD" w:rsidRPr="00807ABB" w:rsidRDefault="000F40DD" w:rsidP="00E21093">
            <w:pPr>
              <w:pStyle w:val="rowtabella0"/>
              <w:jc w:val="center"/>
              <w:rPr>
                <w:color w:val="002060"/>
              </w:rPr>
            </w:pPr>
            <w:r w:rsidRPr="00807ABB">
              <w:rPr>
                <w:color w:val="002060"/>
              </w:rPr>
              <w:t>0</w:t>
            </w:r>
          </w:p>
        </w:tc>
      </w:tr>
      <w:tr w:rsidR="000F40DD" w:rsidRPr="00807ABB" w14:paraId="71788E85"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61C02" w14:textId="77777777" w:rsidR="000F40DD" w:rsidRPr="00807ABB" w:rsidRDefault="000F40DD" w:rsidP="00E21093">
            <w:pPr>
              <w:pStyle w:val="rowtabella0"/>
              <w:rPr>
                <w:color w:val="002060"/>
              </w:rPr>
            </w:pPr>
            <w:r w:rsidRPr="00807ABB">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D4BC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FC21D"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6C9A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39E2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63F3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4EC89"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33AC2" w14:textId="77777777" w:rsidR="000F40DD" w:rsidRPr="00807ABB" w:rsidRDefault="000F40DD" w:rsidP="00E21093">
            <w:pPr>
              <w:pStyle w:val="rowtabella0"/>
              <w:jc w:val="center"/>
              <w:rPr>
                <w:color w:val="002060"/>
              </w:rPr>
            </w:pPr>
            <w:r w:rsidRPr="00807AB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E90A"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5DFD3" w14:textId="77777777" w:rsidR="000F40DD" w:rsidRPr="00807ABB" w:rsidRDefault="000F40DD" w:rsidP="00E21093">
            <w:pPr>
              <w:pStyle w:val="rowtabella0"/>
              <w:jc w:val="center"/>
              <w:rPr>
                <w:color w:val="002060"/>
              </w:rPr>
            </w:pPr>
            <w:r w:rsidRPr="00807ABB">
              <w:rPr>
                <w:color w:val="002060"/>
              </w:rPr>
              <w:t>0</w:t>
            </w:r>
          </w:p>
        </w:tc>
      </w:tr>
      <w:tr w:rsidR="000F40DD" w:rsidRPr="00807ABB" w14:paraId="04C95527"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008199" w14:textId="77777777" w:rsidR="000F40DD" w:rsidRPr="00807ABB" w:rsidRDefault="000F40DD" w:rsidP="00E21093">
            <w:pPr>
              <w:pStyle w:val="rowtabella0"/>
              <w:rPr>
                <w:color w:val="002060"/>
                <w:lang w:val="es-ES"/>
              </w:rPr>
            </w:pPr>
            <w:r w:rsidRPr="00807ABB">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8990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3A891"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6824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132E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A1EC8"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BC336"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BF50" w14:textId="77777777" w:rsidR="000F40DD" w:rsidRPr="00807ABB" w:rsidRDefault="000F40DD" w:rsidP="00E21093">
            <w:pPr>
              <w:pStyle w:val="rowtabella0"/>
              <w:jc w:val="center"/>
              <w:rPr>
                <w:color w:val="002060"/>
              </w:rPr>
            </w:pPr>
            <w:r w:rsidRPr="00807AB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451F4" w14:textId="77777777" w:rsidR="000F40DD" w:rsidRPr="00807ABB" w:rsidRDefault="000F40DD" w:rsidP="00E21093">
            <w:pPr>
              <w:pStyle w:val="rowtabella0"/>
              <w:jc w:val="center"/>
              <w:rPr>
                <w:color w:val="002060"/>
              </w:rPr>
            </w:pPr>
            <w:r w:rsidRPr="00807AB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8DB14" w14:textId="77777777" w:rsidR="000F40DD" w:rsidRPr="00807ABB" w:rsidRDefault="000F40DD" w:rsidP="00E21093">
            <w:pPr>
              <w:pStyle w:val="rowtabella0"/>
              <w:jc w:val="center"/>
              <w:rPr>
                <w:color w:val="002060"/>
              </w:rPr>
            </w:pPr>
            <w:r w:rsidRPr="00807ABB">
              <w:rPr>
                <w:color w:val="002060"/>
              </w:rPr>
              <w:t>0</w:t>
            </w:r>
          </w:p>
        </w:tc>
      </w:tr>
      <w:tr w:rsidR="000F40DD" w:rsidRPr="00807ABB" w14:paraId="34431ED3"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D46633" w14:textId="77777777" w:rsidR="000F40DD" w:rsidRPr="00807ABB" w:rsidRDefault="000F40DD" w:rsidP="00E21093">
            <w:pPr>
              <w:pStyle w:val="rowtabella0"/>
              <w:rPr>
                <w:color w:val="002060"/>
              </w:rPr>
            </w:pPr>
            <w:r w:rsidRPr="00807AB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192B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718D5"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516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F162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277F4"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A54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091BD" w14:textId="77777777" w:rsidR="000F40DD" w:rsidRPr="00807ABB" w:rsidRDefault="000F40DD" w:rsidP="00E21093">
            <w:pPr>
              <w:pStyle w:val="rowtabella0"/>
              <w:jc w:val="center"/>
              <w:rPr>
                <w:color w:val="002060"/>
              </w:rPr>
            </w:pPr>
            <w:r w:rsidRPr="00807AB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40BC6" w14:textId="77777777" w:rsidR="000F40DD" w:rsidRPr="00807ABB" w:rsidRDefault="000F40DD" w:rsidP="00E21093">
            <w:pPr>
              <w:pStyle w:val="rowtabella0"/>
              <w:jc w:val="center"/>
              <w:rPr>
                <w:color w:val="002060"/>
              </w:rPr>
            </w:pPr>
            <w:r w:rsidRPr="00807AB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49E8C" w14:textId="77777777" w:rsidR="000F40DD" w:rsidRPr="00807ABB" w:rsidRDefault="000F40DD" w:rsidP="00E21093">
            <w:pPr>
              <w:pStyle w:val="rowtabella0"/>
              <w:jc w:val="center"/>
              <w:rPr>
                <w:color w:val="002060"/>
              </w:rPr>
            </w:pPr>
            <w:r w:rsidRPr="00807ABB">
              <w:rPr>
                <w:color w:val="002060"/>
              </w:rPr>
              <w:t>0</w:t>
            </w:r>
          </w:p>
        </w:tc>
      </w:tr>
    </w:tbl>
    <w:p w14:paraId="0E0266D0" w14:textId="77777777" w:rsidR="000F40DD" w:rsidRPr="00807ABB" w:rsidRDefault="000F40DD" w:rsidP="000F40DD">
      <w:pPr>
        <w:pStyle w:val="breakline"/>
        <w:rPr>
          <w:color w:val="002060"/>
        </w:rPr>
      </w:pPr>
    </w:p>
    <w:p w14:paraId="0D2EEB18" w14:textId="77777777" w:rsidR="000F40DD" w:rsidRPr="00807ABB" w:rsidRDefault="000F40DD" w:rsidP="000F40DD">
      <w:pPr>
        <w:pStyle w:val="titoloprinc0"/>
        <w:rPr>
          <w:color w:val="002060"/>
        </w:rPr>
      </w:pPr>
      <w:r w:rsidRPr="00807ABB">
        <w:rPr>
          <w:color w:val="002060"/>
        </w:rPr>
        <w:lastRenderedPageBreak/>
        <w:t>PROGRAMMA GARE</w:t>
      </w:r>
    </w:p>
    <w:p w14:paraId="5BFDADAA" w14:textId="77777777" w:rsidR="000F40DD" w:rsidRPr="00807ABB" w:rsidRDefault="000F40DD" w:rsidP="000F40DD">
      <w:pPr>
        <w:pStyle w:val="breakline"/>
        <w:rPr>
          <w:color w:val="002060"/>
        </w:rPr>
      </w:pPr>
    </w:p>
    <w:p w14:paraId="2DFC4A92" w14:textId="77777777" w:rsidR="000F40DD" w:rsidRPr="00807ABB" w:rsidRDefault="000F40DD" w:rsidP="000F40DD">
      <w:pPr>
        <w:pStyle w:val="sottotitolocampionato10"/>
        <w:rPr>
          <w:color w:val="002060"/>
        </w:rPr>
      </w:pPr>
      <w:r w:rsidRPr="00807ABB">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2"/>
        <w:gridCol w:w="385"/>
        <w:gridCol w:w="898"/>
        <w:gridCol w:w="1191"/>
        <w:gridCol w:w="1544"/>
        <w:gridCol w:w="1551"/>
      </w:tblGrid>
      <w:tr w:rsidR="000F40DD" w:rsidRPr="00807ABB" w14:paraId="389BF7C7"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58786"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CFA45"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9F3B2"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6CA35"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82539"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8F0F8"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13E34"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15900582"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7D718C" w14:textId="77777777" w:rsidR="000F40DD" w:rsidRPr="00807ABB" w:rsidRDefault="000F40DD" w:rsidP="00E21093">
            <w:pPr>
              <w:pStyle w:val="rowtabella0"/>
              <w:rPr>
                <w:color w:val="002060"/>
              </w:rPr>
            </w:pPr>
            <w:r w:rsidRPr="00807ABB">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9E30C" w14:textId="77777777" w:rsidR="000F40DD" w:rsidRPr="00807ABB" w:rsidRDefault="000F40DD" w:rsidP="00E21093">
            <w:pPr>
              <w:pStyle w:val="rowtabella0"/>
              <w:rPr>
                <w:color w:val="002060"/>
              </w:rPr>
            </w:pPr>
            <w:r w:rsidRPr="00807ABB">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81F5F"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85B73" w14:textId="77777777" w:rsidR="000F40DD" w:rsidRPr="00807ABB" w:rsidRDefault="000F40DD" w:rsidP="00E21093">
            <w:pPr>
              <w:pStyle w:val="rowtabella0"/>
              <w:rPr>
                <w:color w:val="002060"/>
              </w:rPr>
            </w:pPr>
            <w:r w:rsidRPr="00807ABB">
              <w:rPr>
                <w:color w:val="002060"/>
              </w:rPr>
              <w:t>14/10/2022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91FBF" w14:textId="77777777" w:rsidR="000F40DD" w:rsidRPr="00807ABB" w:rsidRDefault="000F40DD" w:rsidP="00E21093">
            <w:pPr>
              <w:pStyle w:val="rowtabella0"/>
              <w:rPr>
                <w:color w:val="002060"/>
              </w:rPr>
            </w:pPr>
            <w:r w:rsidRPr="00807ABB">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D3BB7A" w14:textId="77777777" w:rsidR="000F40DD" w:rsidRPr="00807ABB" w:rsidRDefault="000F40DD" w:rsidP="00E21093">
            <w:pPr>
              <w:pStyle w:val="rowtabella0"/>
              <w:rPr>
                <w:color w:val="002060"/>
              </w:rPr>
            </w:pPr>
            <w:r w:rsidRPr="00807ABB">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C100A" w14:textId="77777777" w:rsidR="000F40DD" w:rsidRPr="00807ABB" w:rsidRDefault="000F40DD" w:rsidP="00E21093">
            <w:pPr>
              <w:pStyle w:val="rowtabella0"/>
              <w:rPr>
                <w:color w:val="002060"/>
              </w:rPr>
            </w:pPr>
            <w:r w:rsidRPr="00807ABB">
              <w:rPr>
                <w:color w:val="002060"/>
              </w:rPr>
              <w:t>VIA DELLO STADIO</w:t>
            </w:r>
          </w:p>
        </w:tc>
      </w:tr>
      <w:tr w:rsidR="000F40DD" w:rsidRPr="00807ABB" w14:paraId="04951291"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3016B4" w14:textId="77777777" w:rsidR="000F40DD" w:rsidRPr="00807ABB" w:rsidRDefault="000F40DD" w:rsidP="00E21093">
            <w:pPr>
              <w:pStyle w:val="rowtabella0"/>
              <w:rPr>
                <w:color w:val="002060"/>
              </w:rPr>
            </w:pPr>
            <w:r w:rsidRPr="00807ABB">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E3E65C" w14:textId="1743A000" w:rsidR="000F40DD" w:rsidRPr="00B0267E" w:rsidRDefault="00B0267E" w:rsidP="00E21093">
            <w:pPr>
              <w:rPr>
                <w:rFonts w:ascii="Arial" w:hAnsi="Arial" w:cs="Arial"/>
                <w:color w:val="002060"/>
                <w:sz w:val="12"/>
                <w:szCs w:val="12"/>
              </w:rPr>
            </w:pPr>
            <w:r w:rsidRPr="00B0267E">
              <w:rPr>
                <w:rFonts w:ascii="Arial" w:hAnsi="Arial" w:cs="Arial"/>
                <w:color w:val="002060"/>
                <w:sz w:val="12"/>
                <w:szCs w:val="12"/>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0931A4"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C2085E" w14:textId="77777777" w:rsidR="000F40DD" w:rsidRPr="00807ABB" w:rsidRDefault="000F40DD" w:rsidP="00E21093">
            <w:pPr>
              <w:pStyle w:val="rowtabella0"/>
              <w:rPr>
                <w:color w:val="002060"/>
              </w:rPr>
            </w:pPr>
            <w:r w:rsidRPr="00807ABB">
              <w:rPr>
                <w:color w:val="002060"/>
              </w:rPr>
              <w:t>14/10/2022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C7C2EE" w14:textId="77777777" w:rsidR="000F40DD" w:rsidRPr="00807ABB" w:rsidRDefault="000F40DD" w:rsidP="00E21093">
            <w:pPr>
              <w:pStyle w:val="rowtabella0"/>
              <w:rPr>
                <w:color w:val="002060"/>
              </w:rPr>
            </w:pPr>
            <w:r w:rsidRPr="00807ABB">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8E1AED" w14:textId="77777777" w:rsidR="000F40DD" w:rsidRPr="00807ABB" w:rsidRDefault="000F40DD" w:rsidP="00E21093">
            <w:pPr>
              <w:pStyle w:val="rowtabella0"/>
              <w:rPr>
                <w:color w:val="002060"/>
              </w:rPr>
            </w:pPr>
            <w:r w:rsidRPr="00807ABB">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ABB03D" w14:textId="77777777" w:rsidR="000F40DD" w:rsidRPr="00807ABB" w:rsidRDefault="000F40DD" w:rsidP="00E21093">
            <w:pPr>
              <w:pStyle w:val="rowtabella0"/>
              <w:rPr>
                <w:color w:val="002060"/>
              </w:rPr>
            </w:pPr>
            <w:r w:rsidRPr="00807ABB">
              <w:rPr>
                <w:color w:val="002060"/>
              </w:rPr>
              <w:t>VIA OLIMPIADI</w:t>
            </w:r>
          </w:p>
        </w:tc>
      </w:tr>
      <w:tr w:rsidR="000F40DD" w:rsidRPr="00807ABB" w14:paraId="72AA2CAF"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F608A2" w14:textId="77777777" w:rsidR="000F40DD" w:rsidRPr="00807ABB" w:rsidRDefault="000F40DD" w:rsidP="00E21093">
            <w:pPr>
              <w:pStyle w:val="rowtabella0"/>
              <w:rPr>
                <w:color w:val="002060"/>
              </w:rPr>
            </w:pPr>
            <w:r w:rsidRPr="00807ABB">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B62564" w14:textId="77777777" w:rsidR="000F40DD" w:rsidRPr="00807ABB" w:rsidRDefault="000F40DD" w:rsidP="00E21093">
            <w:pPr>
              <w:pStyle w:val="rowtabella0"/>
              <w:rPr>
                <w:color w:val="002060"/>
              </w:rPr>
            </w:pPr>
            <w:r w:rsidRPr="00807ABB">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C52E71"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9378F9" w14:textId="77777777" w:rsidR="000F40DD" w:rsidRPr="00807ABB" w:rsidRDefault="000F40DD" w:rsidP="00E21093">
            <w:pPr>
              <w:pStyle w:val="rowtabella0"/>
              <w:rPr>
                <w:color w:val="002060"/>
              </w:rPr>
            </w:pPr>
            <w:r w:rsidRPr="00807ABB">
              <w:rPr>
                <w:color w:val="002060"/>
              </w:rPr>
              <w:t>14/10/2022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94ACB7" w14:textId="77777777" w:rsidR="000F40DD" w:rsidRPr="00807ABB" w:rsidRDefault="000F40DD" w:rsidP="00E21093">
            <w:pPr>
              <w:pStyle w:val="rowtabella0"/>
              <w:rPr>
                <w:color w:val="002060"/>
              </w:rPr>
            </w:pPr>
            <w:r w:rsidRPr="00807ABB">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B2D487" w14:textId="77777777" w:rsidR="000F40DD" w:rsidRPr="00807ABB" w:rsidRDefault="000F40DD" w:rsidP="00E21093">
            <w:pPr>
              <w:pStyle w:val="rowtabella0"/>
              <w:rPr>
                <w:color w:val="002060"/>
              </w:rPr>
            </w:pPr>
            <w:r w:rsidRPr="00807AB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901609" w14:textId="77777777" w:rsidR="000F40DD" w:rsidRPr="00807ABB" w:rsidRDefault="000F40DD" w:rsidP="00E21093">
            <w:pPr>
              <w:pStyle w:val="rowtabella0"/>
              <w:rPr>
                <w:color w:val="002060"/>
              </w:rPr>
            </w:pPr>
            <w:r w:rsidRPr="00807ABB">
              <w:rPr>
                <w:color w:val="002060"/>
              </w:rPr>
              <w:t>VIA ALFIERI SNC</w:t>
            </w:r>
          </w:p>
        </w:tc>
      </w:tr>
      <w:tr w:rsidR="000F40DD" w:rsidRPr="00807ABB" w14:paraId="78EB111D"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81387A" w14:textId="77777777" w:rsidR="000F40DD" w:rsidRPr="00807ABB" w:rsidRDefault="000F40DD" w:rsidP="00E21093">
            <w:pPr>
              <w:pStyle w:val="rowtabella0"/>
              <w:rPr>
                <w:color w:val="002060"/>
              </w:rPr>
            </w:pPr>
            <w:r w:rsidRPr="00807ABB">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606062" w14:textId="77777777" w:rsidR="000F40DD" w:rsidRPr="00807ABB" w:rsidRDefault="000F40DD" w:rsidP="00E21093">
            <w:pPr>
              <w:pStyle w:val="rowtabella0"/>
              <w:rPr>
                <w:color w:val="002060"/>
              </w:rPr>
            </w:pPr>
            <w:r w:rsidRPr="00807ABB">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5E750F"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BD71AD" w14:textId="77777777" w:rsidR="000F40DD" w:rsidRPr="00807ABB" w:rsidRDefault="000F40DD" w:rsidP="00E21093">
            <w:pPr>
              <w:pStyle w:val="rowtabella0"/>
              <w:rPr>
                <w:color w:val="002060"/>
              </w:rPr>
            </w:pPr>
            <w:r w:rsidRPr="00807ABB">
              <w:rPr>
                <w:color w:val="002060"/>
              </w:rPr>
              <w:t>14/10/2022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BEE0A6" w14:textId="77777777" w:rsidR="000F40DD" w:rsidRPr="00807ABB" w:rsidRDefault="000F40DD" w:rsidP="00E21093">
            <w:pPr>
              <w:pStyle w:val="rowtabella0"/>
              <w:rPr>
                <w:color w:val="002060"/>
              </w:rPr>
            </w:pPr>
            <w:r w:rsidRPr="00807ABB">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BD223D" w14:textId="77777777" w:rsidR="000F40DD" w:rsidRPr="00807ABB" w:rsidRDefault="000F40DD" w:rsidP="00E21093">
            <w:pPr>
              <w:pStyle w:val="rowtabella0"/>
              <w:rPr>
                <w:color w:val="002060"/>
              </w:rPr>
            </w:pPr>
            <w:r w:rsidRPr="00807ABB">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D74125" w14:textId="77777777" w:rsidR="000F40DD" w:rsidRPr="00807ABB" w:rsidRDefault="000F40DD" w:rsidP="00E21093">
            <w:pPr>
              <w:pStyle w:val="rowtabella0"/>
              <w:rPr>
                <w:color w:val="002060"/>
              </w:rPr>
            </w:pPr>
            <w:r w:rsidRPr="00807ABB">
              <w:rPr>
                <w:color w:val="002060"/>
              </w:rPr>
              <w:t>VIA GEMME, 13</w:t>
            </w:r>
          </w:p>
        </w:tc>
      </w:tr>
      <w:tr w:rsidR="000F40DD" w:rsidRPr="00807ABB" w14:paraId="670BF294"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FC7C38" w14:textId="77777777" w:rsidR="000F40DD" w:rsidRPr="00807ABB" w:rsidRDefault="000F40DD" w:rsidP="00E21093">
            <w:pPr>
              <w:pStyle w:val="rowtabella0"/>
              <w:rPr>
                <w:color w:val="002060"/>
              </w:rPr>
            </w:pPr>
            <w:r w:rsidRPr="00807ABB">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3665C2" w14:textId="77777777" w:rsidR="000F40DD" w:rsidRPr="00807ABB" w:rsidRDefault="000F40DD" w:rsidP="00E21093">
            <w:pPr>
              <w:pStyle w:val="rowtabella0"/>
              <w:rPr>
                <w:color w:val="002060"/>
              </w:rPr>
            </w:pPr>
            <w:r w:rsidRPr="00807ABB">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EA8F3B"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859669" w14:textId="77777777" w:rsidR="000F40DD" w:rsidRPr="00807ABB" w:rsidRDefault="000F40DD" w:rsidP="00E21093">
            <w:pPr>
              <w:pStyle w:val="rowtabella0"/>
              <w:rPr>
                <w:color w:val="002060"/>
              </w:rPr>
            </w:pPr>
            <w:r w:rsidRPr="00807ABB">
              <w:rPr>
                <w:color w:val="002060"/>
              </w:rPr>
              <w:t>14/10/2022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E81B07" w14:textId="77777777" w:rsidR="000F40DD" w:rsidRPr="00807ABB" w:rsidRDefault="000F40DD" w:rsidP="00E21093">
            <w:pPr>
              <w:pStyle w:val="rowtabella0"/>
              <w:rPr>
                <w:color w:val="002060"/>
              </w:rPr>
            </w:pPr>
            <w:r w:rsidRPr="00807ABB">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61B010" w14:textId="77777777" w:rsidR="000F40DD" w:rsidRPr="00807ABB" w:rsidRDefault="000F40DD" w:rsidP="00E21093">
            <w:pPr>
              <w:pStyle w:val="rowtabella0"/>
              <w:rPr>
                <w:color w:val="002060"/>
              </w:rPr>
            </w:pPr>
            <w:r w:rsidRPr="00807AB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AC2B76" w14:textId="77777777" w:rsidR="000F40DD" w:rsidRPr="00807ABB" w:rsidRDefault="000F40DD" w:rsidP="00E21093">
            <w:pPr>
              <w:pStyle w:val="rowtabella0"/>
              <w:rPr>
                <w:color w:val="002060"/>
              </w:rPr>
            </w:pPr>
            <w:r w:rsidRPr="00807ABB">
              <w:rPr>
                <w:color w:val="002060"/>
              </w:rPr>
              <w:t>VIA MONTEPELAGO</w:t>
            </w:r>
          </w:p>
        </w:tc>
      </w:tr>
      <w:tr w:rsidR="000F40DD" w:rsidRPr="00807ABB" w14:paraId="47C22E2B"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66181E" w14:textId="77777777" w:rsidR="000F40DD" w:rsidRPr="00807ABB" w:rsidRDefault="000F40DD" w:rsidP="00E21093">
            <w:pPr>
              <w:pStyle w:val="rowtabella0"/>
              <w:rPr>
                <w:color w:val="002060"/>
              </w:rPr>
            </w:pPr>
            <w:r w:rsidRPr="00807ABB">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B81681" w14:textId="77777777" w:rsidR="000F40DD" w:rsidRPr="00807ABB" w:rsidRDefault="000F40DD" w:rsidP="00E21093">
            <w:pPr>
              <w:pStyle w:val="rowtabella0"/>
              <w:rPr>
                <w:color w:val="002060"/>
              </w:rPr>
            </w:pPr>
            <w:r w:rsidRPr="00807ABB">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444A5F"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E613ED" w14:textId="77777777" w:rsidR="000F40DD" w:rsidRPr="00807ABB" w:rsidRDefault="000F40DD" w:rsidP="00E21093">
            <w:pPr>
              <w:pStyle w:val="rowtabella0"/>
              <w:rPr>
                <w:color w:val="002060"/>
              </w:rPr>
            </w:pPr>
            <w:r w:rsidRPr="00807ABB">
              <w:rPr>
                <w:color w:val="002060"/>
              </w:rPr>
              <w:t>14/10/2022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9736DA" w14:textId="77777777" w:rsidR="000F40DD" w:rsidRPr="00807ABB" w:rsidRDefault="000F40DD" w:rsidP="00E21093">
            <w:pPr>
              <w:pStyle w:val="rowtabella0"/>
              <w:rPr>
                <w:color w:val="002060"/>
              </w:rPr>
            </w:pPr>
            <w:r w:rsidRPr="00807ABB">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20152D" w14:textId="77777777" w:rsidR="000F40DD" w:rsidRPr="00807ABB" w:rsidRDefault="000F40DD" w:rsidP="00E21093">
            <w:pPr>
              <w:pStyle w:val="rowtabella0"/>
              <w:rPr>
                <w:color w:val="002060"/>
              </w:rPr>
            </w:pPr>
            <w:r w:rsidRPr="00807ABB">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D919DD" w14:textId="77777777" w:rsidR="000F40DD" w:rsidRPr="00807ABB" w:rsidRDefault="000F40DD" w:rsidP="00E21093">
            <w:pPr>
              <w:pStyle w:val="rowtabella0"/>
              <w:rPr>
                <w:color w:val="002060"/>
              </w:rPr>
            </w:pPr>
            <w:r w:rsidRPr="00807ABB">
              <w:rPr>
                <w:color w:val="002060"/>
              </w:rPr>
              <w:t>VIA PIRANDELLO</w:t>
            </w:r>
          </w:p>
        </w:tc>
      </w:tr>
      <w:tr w:rsidR="000F40DD" w:rsidRPr="00807ABB" w14:paraId="431C6834"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71FD43" w14:textId="77777777" w:rsidR="000F40DD" w:rsidRPr="00807ABB" w:rsidRDefault="000F40DD" w:rsidP="00E21093">
            <w:pPr>
              <w:pStyle w:val="rowtabella0"/>
              <w:rPr>
                <w:color w:val="002060"/>
              </w:rPr>
            </w:pPr>
            <w:r w:rsidRPr="00807ABB">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DE4C8" w14:textId="77777777" w:rsidR="000F40DD" w:rsidRPr="00807ABB" w:rsidRDefault="000F40DD" w:rsidP="00E21093">
            <w:pPr>
              <w:pStyle w:val="rowtabella0"/>
              <w:rPr>
                <w:color w:val="002060"/>
              </w:rPr>
            </w:pPr>
            <w:r w:rsidRPr="00807ABB">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EA6CB"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1A74A" w14:textId="77777777" w:rsidR="000F40DD" w:rsidRPr="00807ABB" w:rsidRDefault="000F40DD" w:rsidP="00E21093">
            <w:pPr>
              <w:pStyle w:val="rowtabella0"/>
              <w:rPr>
                <w:color w:val="002060"/>
              </w:rPr>
            </w:pPr>
            <w:r w:rsidRPr="00807ABB">
              <w:rPr>
                <w:color w:val="002060"/>
              </w:rPr>
              <w:t>15/10/2022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BB126" w14:textId="77777777" w:rsidR="000F40DD" w:rsidRPr="00807ABB" w:rsidRDefault="000F40DD" w:rsidP="00E21093">
            <w:pPr>
              <w:pStyle w:val="rowtabella0"/>
              <w:rPr>
                <w:color w:val="002060"/>
              </w:rPr>
            </w:pPr>
            <w:r w:rsidRPr="00807ABB">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7F4E4" w14:textId="77777777" w:rsidR="000F40DD" w:rsidRPr="00807ABB" w:rsidRDefault="000F40DD" w:rsidP="00E21093">
            <w:pPr>
              <w:pStyle w:val="rowtabella0"/>
              <w:rPr>
                <w:color w:val="002060"/>
              </w:rPr>
            </w:pPr>
            <w:r w:rsidRPr="00807ABB">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AB2DC" w14:textId="77777777" w:rsidR="000F40DD" w:rsidRPr="00807ABB" w:rsidRDefault="000F40DD" w:rsidP="00E21093">
            <w:pPr>
              <w:pStyle w:val="rowtabella0"/>
              <w:rPr>
                <w:color w:val="002060"/>
              </w:rPr>
            </w:pPr>
            <w:r w:rsidRPr="00807ABB">
              <w:rPr>
                <w:color w:val="002060"/>
              </w:rPr>
              <w:t>VIA BRAMANTE</w:t>
            </w:r>
          </w:p>
        </w:tc>
      </w:tr>
    </w:tbl>
    <w:p w14:paraId="33D67B44" w14:textId="77777777" w:rsidR="000F40DD" w:rsidRPr="00807ABB" w:rsidRDefault="000F40DD" w:rsidP="000F40DD">
      <w:pPr>
        <w:pStyle w:val="breakline"/>
        <w:rPr>
          <w:rFonts w:eastAsiaTheme="minorEastAsia"/>
          <w:color w:val="002060"/>
        </w:rPr>
      </w:pPr>
    </w:p>
    <w:p w14:paraId="4643BA84" w14:textId="77777777" w:rsidR="000F40DD" w:rsidRPr="00807ABB" w:rsidRDefault="000F40DD" w:rsidP="000F40DD">
      <w:pPr>
        <w:pStyle w:val="breakline"/>
        <w:rPr>
          <w:color w:val="002060"/>
        </w:rPr>
      </w:pPr>
    </w:p>
    <w:p w14:paraId="2F57397D" w14:textId="77777777" w:rsidR="000F40DD" w:rsidRPr="00807ABB" w:rsidRDefault="000F40DD" w:rsidP="000F40DD">
      <w:pPr>
        <w:pStyle w:val="titolocampionato0"/>
        <w:shd w:val="clear" w:color="auto" w:fill="CCCCCC"/>
        <w:spacing w:before="80" w:after="40"/>
        <w:rPr>
          <w:color w:val="002060"/>
        </w:rPr>
      </w:pPr>
      <w:r w:rsidRPr="00807ABB">
        <w:rPr>
          <w:color w:val="002060"/>
        </w:rPr>
        <w:t>CALCIO A CINQUE SERIE C2</w:t>
      </w:r>
    </w:p>
    <w:p w14:paraId="40453A97" w14:textId="77777777" w:rsidR="000F40DD" w:rsidRPr="00807ABB" w:rsidRDefault="000F40DD" w:rsidP="000F40DD">
      <w:pPr>
        <w:pStyle w:val="titoloprinc0"/>
        <w:rPr>
          <w:color w:val="002060"/>
        </w:rPr>
      </w:pPr>
      <w:r w:rsidRPr="00807ABB">
        <w:rPr>
          <w:color w:val="002060"/>
        </w:rPr>
        <w:t>RISULTATI</w:t>
      </w:r>
    </w:p>
    <w:p w14:paraId="3AE585F4" w14:textId="77777777" w:rsidR="000F40DD" w:rsidRPr="00807ABB" w:rsidRDefault="000F40DD" w:rsidP="000F40DD">
      <w:pPr>
        <w:pStyle w:val="breakline"/>
        <w:rPr>
          <w:color w:val="002060"/>
        </w:rPr>
      </w:pPr>
    </w:p>
    <w:p w14:paraId="1250A5FA" w14:textId="77777777" w:rsidR="000F40DD" w:rsidRPr="00807ABB" w:rsidRDefault="000F40DD" w:rsidP="000F40DD">
      <w:pPr>
        <w:pStyle w:val="sottotitolocampionato10"/>
        <w:rPr>
          <w:color w:val="002060"/>
        </w:rPr>
      </w:pPr>
      <w:r w:rsidRPr="00807ABB">
        <w:rPr>
          <w:color w:val="002060"/>
        </w:rPr>
        <w:t>RISULTATI UFFICIALI GARE DEL 07/10/2022</w:t>
      </w:r>
    </w:p>
    <w:p w14:paraId="16482E31" w14:textId="77777777" w:rsidR="000F40DD" w:rsidRPr="000F40DD" w:rsidRDefault="000F40DD" w:rsidP="000F40DD">
      <w:pPr>
        <w:pStyle w:val="sottotitolocampionato20"/>
        <w:spacing w:before="0" w:beforeAutospacing="0" w:after="0" w:afterAutospacing="0"/>
        <w:rPr>
          <w:rFonts w:ascii="Arial" w:hAnsi="Arial" w:cs="Arial"/>
          <w:color w:val="002060"/>
          <w:sz w:val="20"/>
          <w:szCs w:val="20"/>
        </w:rPr>
      </w:pPr>
      <w:r w:rsidRPr="000F40DD">
        <w:rPr>
          <w:rFonts w:ascii="Arial" w:hAnsi="Arial" w:cs="Arial"/>
          <w:color w:val="002060"/>
          <w:sz w:val="20"/>
          <w:szCs w:val="20"/>
        </w:rPr>
        <w:t>Si trascrivono qui di seguito i risultati ufficiali delle gare disputate</w:t>
      </w:r>
    </w:p>
    <w:p w14:paraId="7875D8D3" w14:textId="77777777" w:rsidR="000F40DD" w:rsidRPr="00807ABB" w:rsidRDefault="000F40DD" w:rsidP="000F40D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F40DD" w:rsidRPr="00807ABB" w14:paraId="452E36BE" w14:textId="77777777" w:rsidTr="00E210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563A684A"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C12CF" w14:textId="77777777" w:rsidR="000F40DD" w:rsidRPr="00807ABB" w:rsidRDefault="000F40DD" w:rsidP="00E21093">
                  <w:pPr>
                    <w:pStyle w:val="headertabella0"/>
                    <w:rPr>
                      <w:color w:val="002060"/>
                    </w:rPr>
                  </w:pPr>
                  <w:r w:rsidRPr="00807ABB">
                    <w:rPr>
                      <w:color w:val="002060"/>
                    </w:rPr>
                    <w:t>GIRONE A - 3 Giornata - A</w:t>
                  </w:r>
                </w:p>
              </w:tc>
            </w:tr>
            <w:tr w:rsidR="000F40DD" w:rsidRPr="00807ABB" w14:paraId="3165ADF1"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BFB79A" w14:textId="77777777" w:rsidR="000F40DD" w:rsidRPr="00807ABB" w:rsidRDefault="000F40DD" w:rsidP="00E21093">
                  <w:pPr>
                    <w:pStyle w:val="rowtabella0"/>
                    <w:rPr>
                      <w:color w:val="002060"/>
                    </w:rPr>
                  </w:pPr>
                  <w:r w:rsidRPr="00807ABB">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F344D1" w14:textId="77777777" w:rsidR="000F40DD" w:rsidRPr="00807ABB" w:rsidRDefault="000F40DD" w:rsidP="00E21093">
                  <w:pPr>
                    <w:pStyle w:val="rowtabella0"/>
                    <w:rPr>
                      <w:color w:val="002060"/>
                    </w:rPr>
                  </w:pPr>
                  <w:r w:rsidRPr="00807ABB">
                    <w:rPr>
                      <w:color w:val="002060"/>
                    </w:rPr>
                    <w:t>- PIEVE D ICO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3F6C5" w14:textId="77777777" w:rsidR="000F40DD" w:rsidRPr="00807ABB" w:rsidRDefault="000F40DD" w:rsidP="00E21093">
                  <w:pPr>
                    <w:pStyle w:val="rowtabella0"/>
                    <w:jc w:val="center"/>
                    <w:rPr>
                      <w:color w:val="002060"/>
                    </w:rPr>
                  </w:pPr>
                  <w:r w:rsidRPr="00807ABB">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EAC52" w14:textId="77777777" w:rsidR="000F40DD" w:rsidRPr="00807ABB" w:rsidRDefault="000F40DD" w:rsidP="00E21093">
                  <w:pPr>
                    <w:pStyle w:val="rowtabella0"/>
                    <w:jc w:val="center"/>
                    <w:rPr>
                      <w:color w:val="002060"/>
                    </w:rPr>
                  </w:pPr>
                  <w:r w:rsidRPr="00807ABB">
                    <w:rPr>
                      <w:color w:val="002060"/>
                    </w:rPr>
                    <w:t> </w:t>
                  </w:r>
                </w:p>
              </w:tc>
            </w:tr>
            <w:tr w:rsidR="000F40DD" w:rsidRPr="00807ABB" w14:paraId="1E64E430"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CEBC76" w14:textId="77777777" w:rsidR="000F40DD" w:rsidRPr="00807ABB" w:rsidRDefault="000F40DD" w:rsidP="00E21093">
                  <w:pPr>
                    <w:pStyle w:val="rowtabella0"/>
                    <w:rPr>
                      <w:color w:val="002060"/>
                    </w:rPr>
                  </w:pPr>
                  <w:r w:rsidRPr="00807ABB">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20C067" w14:textId="77777777" w:rsidR="000F40DD" w:rsidRPr="00807ABB" w:rsidRDefault="000F40DD" w:rsidP="00E21093">
                  <w:pPr>
                    <w:pStyle w:val="rowtabella0"/>
                    <w:rPr>
                      <w:color w:val="002060"/>
                    </w:rPr>
                  </w:pPr>
                  <w:r w:rsidRPr="00807ABB">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81F879" w14:textId="77777777" w:rsidR="000F40DD" w:rsidRPr="00807ABB" w:rsidRDefault="000F40DD" w:rsidP="00E21093">
                  <w:pPr>
                    <w:pStyle w:val="rowtabella0"/>
                    <w:jc w:val="center"/>
                    <w:rPr>
                      <w:color w:val="002060"/>
                    </w:rPr>
                  </w:pPr>
                  <w:r w:rsidRPr="00807ABB">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26179F" w14:textId="77777777" w:rsidR="000F40DD" w:rsidRPr="00807ABB" w:rsidRDefault="000F40DD" w:rsidP="00E21093">
                  <w:pPr>
                    <w:pStyle w:val="rowtabella0"/>
                    <w:jc w:val="center"/>
                    <w:rPr>
                      <w:color w:val="002060"/>
                    </w:rPr>
                  </w:pPr>
                  <w:r w:rsidRPr="00807ABB">
                    <w:rPr>
                      <w:color w:val="002060"/>
                    </w:rPr>
                    <w:t> </w:t>
                  </w:r>
                </w:p>
              </w:tc>
            </w:tr>
            <w:tr w:rsidR="000F40DD" w:rsidRPr="00807ABB" w14:paraId="33BEFF0C"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92CC79" w14:textId="77777777" w:rsidR="000F40DD" w:rsidRPr="00807ABB" w:rsidRDefault="000F40DD" w:rsidP="00E21093">
                  <w:pPr>
                    <w:pStyle w:val="rowtabella0"/>
                    <w:rPr>
                      <w:color w:val="002060"/>
                    </w:rPr>
                  </w:pPr>
                  <w:r w:rsidRPr="00807ABB">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BAF8ED" w14:textId="77777777" w:rsidR="000F40DD" w:rsidRPr="00807ABB" w:rsidRDefault="000F40DD" w:rsidP="00E21093">
                  <w:pPr>
                    <w:pStyle w:val="rowtabella0"/>
                    <w:rPr>
                      <w:color w:val="002060"/>
                    </w:rPr>
                  </w:pPr>
                  <w:r w:rsidRPr="00807ABB">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EC7410" w14:textId="77777777" w:rsidR="000F40DD" w:rsidRPr="00807ABB" w:rsidRDefault="000F40DD" w:rsidP="00E21093">
                  <w:pPr>
                    <w:pStyle w:val="rowtabella0"/>
                    <w:jc w:val="center"/>
                    <w:rPr>
                      <w:color w:val="002060"/>
                    </w:rPr>
                  </w:pPr>
                  <w:r w:rsidRPr="00807AB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2D6D17" w14:textId="77777777" w:rsidR="000F40DD" w:rsidRPr="00807ABB" w:rsidRDefault="000F40DD" w:rsidP="00E21093">
                  <w:pPr>
                    <w:pStyle w:val="rowtabella0"/>
                    <w:jc w:val="center"/>
                    <w:rPr>
                      <w:color w:val="002060"/>
                    </w:rPr>
                  </w:pPr>
                  <w:r w:rsidRPr="00807ABB">
                    <w:rPr>
                      <w:color w:val="002060"/>
                    </w:rPr>
                    <w:t> </w:t>
                  </w:r>
                </w:p>
              </w:tc>
            </w:tr>
            <w:tr w:rsidR="000F40DD" w:rsidRPr="00807ABB" w14:paraId="0135E6E4"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4B3438" w14:textId="77777777" w:rsidR="000F40DD" w:rsidRPr="00807ABB" w:rsidRDefault="000F40DD" w:rsidP="00E21093">
                  <w:pPr>
                    <w:pStyle w:val="rowtabella0"/>
                    <w:rPr>
                      <w:color w:val="002060"/>
                    </w:rPr>
                  </w:pPr>
                  <w:r w:rsidRPr="00807ABB">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1F1F68" w14:textId="77777777" w:rsidR="000F40DD" w:rsidRPr="00807ABB" w:rsidRDefault="000F40DD" w:rsidP="00E21093">
                  <w:pPr>
                    <w:pStyle w:val="rowtabella0"/>
                    <w:rPr>
                      <w:color w:val="002060"/>
                    </w:rPr>
                  </w:pPr>
                  <w:r w:rsidRPr="00807ABB">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04DB88" w14:textId="77777777" w:rsidR="000F40DD" w:rsidRPr="00807ABB" w:rsidRDefault="000F40DD" w:rsidP="00E21093">
                  <w:pPr>
                    <w:pStyle w:val="rowtabella0"/>
                    <w:jc w:val="center"/>
                    <w:rPr>
                      <w:color w:val="002060"/>
                    </w:rPr>
                  </w:pPr>
                  <w:r w:rsidRPr="00807ABB">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66C8E6" w14:textId="77777777" w:rsidR="000F40DD" w:rsidRPr="00807ABB" w:rsidRDefault="000F40DD" w:rsidP="00E21093">
                  <w:pPr>
                    <w:pStyle w:val="rowtabella0"/>
                    <w:jc w:val="center"/>
                    <w:rPr>
                      <w:color w:val="002060"/>
                    </w:rPr>
                  </w:pPr>
                  <w:r w:rsidRPr="00807ABB">
                    <w:rPr>
                      <w:color w:val="002060"/>
                    </w:rPr>
                    <w:t> </w:t>
                  </w:r>
                </w:p>
              </w:tc>
            </w:tr>
            <w:tr w:rsidR="000F40DD" w:rsidRPr="00807ABB" w14:paraId="0BAF63C6"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E7694F" w14:textId="77777777" w:rsidR="000F40DD" w:rsidRPr="00807ABB" w:rsidRDefault="000F40DD" w:rsidP="00E21093">
                  <w:pPr>
                    <w:pStyle w:val="rowtabella0"/>
                    <w:rPr>
                      <w:color w:val="002060"/>
                    </w:rPr>
                  </w:pPr>
                  <w:r w:rsidRPr="00807ABB">
                    <w:rPr>
                      <w:color w:val="002060"/>
                    </w:rPr>
                    <w:t>(1) 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BFC32F" w14:textId="77777777" w:rsidR="000F40DD" w:rsidRPr="00807ABB" w:rsidRDefault="000F40DD" w:rsidP="00E21093">
                  <w:pPr>
                    <w:pStyle w:val="rowtabella0"/>
                    <w:rPr>
                      <w:color w:val="002060"/>
                    </w:rPr>
                  </w:pPr>
                  <w:r w:rsidRPr="00807ABB">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AFABFE" w14:textId="77777777" w:rsidR="000F40DD" w:rsidRPr="00807ABB" w:rsidRDefault="000F40DD" w:rsidP="00E21093">
                  <w:pPr>
                    <w:pStyle w:val="rowtabella0"/>
                    <w:jc w:val="center"/>
                    <w:rPr>
                      <w:color w:val="002060"/>
                    </w:rPr>
                  </w:pPr>
                  <w:r w:rsidRPr="00807ABB">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65FD33" w14:textId="77777777" w:rsidR="000F40DD" w:rsidRPr="00807ABB" w:rsidRDefault="000F40DD" w:rsidP="00E21093">
                  <w:pPr>
                    <w:pStyle w:val="rowtabella0"/>
                    <w:jc w:val="center"/>
                    <w:rPr>
                      <w:color w:val="002060"/>
                    </w:rPr>
                  </w:pPr>
                  <w:r w:rsidRPr="00807ABB">
                    <w:rPr>
                      <w:color w:val="002060"/>
                    </w:rPr>
                    <w:t> </w:t>
                  </w:r>
                </w:p>
              </w:tc>
            </w:tr>
            <w:tr w:rsidR="000F40DD" w:rsidRPr="00807ABB" w14:paraId="0B5F2386"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935907" w14:textId="77777777" w:rsidR="000F40DD" w:rsidRPr="00807ABB" w:rsidRDefault="000F40DD" w:rsidP="00E21093">
                  <w:pPr>
                    <w:pStyle w:val="rowtabella0"/>
                    <w:rPr>
                      <w:color w:val="002060"/>
                    </w:rPr>
                  </w:pPr>
                  <w:r w:rsidRPr="00807ABB">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CB40ED" w14:textId="77777777" w:rsidR="000F40DD" w:rsidRPr="00807ABB" w:rsidRDefault="000F40DD" w:rsidP="00E21093">
                  <w:pPr>
                    <w:pStyle w:val="rowtabella0"/>
                    <w:rPr>
                      <w:color w:val="002060"/>
                    </w:rPr>
                  </w:pPr>
                  <w:r w:rsidRPr="00807ABB">
                    <w:rPr>
                      <w:color w:val="002060"/>
                    </w:rPr>
                    <w:t>- NEW ACADEMY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86A6B5" w14:textId="77777777" w:rsidR="000F40DD" w:rsidRPr="00807ABB" w:rsidRDefault="000F40DD" w:rsidP="00E21093">
                  <w:pPr>
                    <w:pStyle w:val="rowtabella0"/>
                    <w:jc w:val="center"/>
                    <w:rPr>
                      <w:color w:val="002060"/>
                    </w:rPr>
                  </w:pPr>
                  <w:r w:rsidRPr="00807ABB">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B622BA" w14:textId="77777777" w:rsidR="000F40DD" w:rsidRPr="00807ABB" w:rsidRDefault="000F40DD" w:rsidP="00E21093">
                  <w:pPr>
                    <w:pStyle w:val="rowtabella0"/>
                    <w:jc w:val="center"/>
                    <w:rPr>
                      <w:color w:val="002060"/>
                    </w:rPr>
                  </w:pPr>
                  <w:r w:rsidRPr="00807ABB">
                    <w:rPr>
                      <w:color w:val="002060"/>
                    </w:rPr>
                    <w:t> </w:t>
                  </w:r>
                </w:p>
              </w:tc>
            </w:tr>
            <w:tr w:rsidR="000F40DD" w:rsidRPr="00807ABB" w14:paraId="5EE23A18"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E27903" w14:textId="77777777" w:rsidR="000F40DD" w:rsidRPr="00807ABB" w:rsidRDefault="000F40DD" w:rsidP="00E21093">
                  <w:pPr>
                    <w:pStyle w:val="rowtabella0"/>
                    <w:rPr>
                      <w:color w:val="002060"/>
                    </w:rPr>
                  </w:pPr>
                  <w:r w:rsidRPr="00807ABB">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493DCF" w14:textId="77777777" w:rsidR="000F40DD" w:rsidRPr="00807ABB" w:rsidRDefault="000F40DD" w:rsidP="00E21093">
                  <w:pPr>
                    <w:pStyle w:val="rowtabella0"/>
                    <w:rPr>
                      <w:color w:val="002060"/>
                    </w:rPr>
                  </w:pPr>
                  <w:r w:rsidRPr="00807ABB">
                    <w:rPr>
                      <w:color w:val="002060"/>
                    </w:rPr>
                    <w:t>- ANCONITANA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D50040" w14:textId="77777777" w:rsidR="000F40DD" w:rsidRPr="00807ABB" w:rsidRDefault="000F40DD" w:rsidP="00E21093">
                  <w:pPr>
                    <w:pStyle w:val="rowtabella0"/>
                    <w:jc w:val="center"/>
                    <w:rPr>
                      <w:color w:val="002060"/>
                    </w:rPr>
                  </w:pPr>
                  <w:r w:rsidRPr="00807ABB">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746C1" w14:textId="77777777" w:rsidR="000F40DD" w:rsidRPr="00807ABB" w:rsidRDefault="000F40DD" w:rsidP="00E21093">
                  <w:pPr>
                    <w:pStyle w:val="rowtabella0"/>
                    <w:jc w:val="center"/>
                    <w:rPr>
                      <w:color w:val="002060"/>
                    </w:rPr>
                  </w:pPr>
                  <w:r w:rsidRPr="00807ABB">
                    <w:rPr>
                      <w:color w:val="002060"/>
                    </w:rPr>
                    <w:t> </w:t>
                  </w:r>
                </w:p>
              </w:tc>
            </w:tr>
            <w:tr w:rsidR="000F40DD" w:rsidRPr="00807ABB" w14:paraId="2F64667D" w14:textId="77777777" w:rsidTr="00E21093">
              <w:tc>
                <w:tcPr>
                  <w:tcW w:w="4700" w:type="dxa"/>
                  <w:gridSpan w:val="4"/>
                  <w:tcBorders>
                    <w:top w:val="nil"/>
                    <w:left w:val="nil"/>
                    <w:bottom w:val="nil"/>
                    <w:right w:val="nil"/>
                  </w:tcBorders>
                  <w:tcMar>
                    <w:top w:w="20" w:type="dxa"/>
                    <w:left w:w="20" w:type="dxa"/>
                    <w:bottom w:w="20" w:type="dxa"/>
                    <w:right w:w="20" w:type="dxa"/>
                  </w:tcMar>
                  <w:vAlign w:val="center"/>
                  <w:hideMark/>
                </w:tcPr>
                <w:p w14:paraId="27DB9EB6" w14:textId="77777777" w:rsidR="000F40DD" w:rsidRPr="00807ABB" w:rsidRDefault="000F40DD" w:rsidP="00E21093">
                  <w:pPr>
                    <w:pStyle w:val="rowtabella0"/>
                    <w:rPr>
                      <w:color w:val="002060"/>
                    </w:rPr>
                  </w:pPr>
                  <w:r w:rsidRPr="00807ABB">
                    <w:rPr>
                      <w:color w:val="002060"/>
                    </w:rPr>
                    <w:t>(1) - disputata il 08/10/2022</w:t>
                  </w:r>
                </w:p>
              </w:tc>
            </w:tr>
          </w:tbl>
          <w:p w14:paraId="39BC8FFE" w14:textId="77777777" w:rsidR="000F40DD" w:rsidRPr="00807ABB" w:rsidRDefault="000F40DD" w:rsidP="00E2109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4786AC39"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CE129" w14:textId="77777777" w:rsidR="000F40DD" w:rsidRPr="00807ABB" w:rsidRDefault="000F40DD" w:rsidP="00E21093">
                  <w:pPr>
                    <w:pStyle w:val="headertabella0"/>
                    <w:rPr>
                      <w:color w:val="002060"/>
                    </w:rPr>
                  </w:pPr>
                  <w:r w:rsidRPr="00807ABB">
                    <w:rPr>
                      <w:color w:val="002060"/>
                    </w:rPr>
                    <w:t>GIRONE B - 3 Giornata - A</w:t>
                  </w:r>
                </w:p>
              </w:tc>
            </w:tr>
            <w:tr w:rsidR="000F40DD" w:rsidRPr="00807ABB" w14:paraId="520DB86B"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89E7BE" w14:textId="77777777" w:rsidR="000F40DD" w:rsidRPr="00807ABB" w:rsidRDefault="000F40DD" w:rsidP="00E21093">
                  <w:pPr>
                    <w:pStyle w:val="rowtabella0"/>
                    <w:rPr>
                      <w:color w:val="002060"/>
                    </w:rPr>
                  </w:pPr>
                  <w:r w:rsidRPr="00807ABB">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C201F" w14:textId="77777777" w:rsidR="000F40DD" w:rsidRPr="00807ABB" w:rsidRDefault="000F40DD" w:rsidP="00E21093">
                  <w:pPr>
                    <w:pStyle w:val="rowtabella0"/>
                    <w:rPr>
                      <w:color w:val="002060"/>
                    </w:rPr>
                  </w:pPr>
                  <w:r w:rsidRPr="00807ABB">
                    <w:rPr>
                      <w:color w:val="002060"/>
                    </w:rPr>
                    <w:t>- AURORA TREIA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B8EC4C" w14:textId="77777777" w:rsidR="000F40DD" w:rsidRPr="00807ABB" w:rsidRDefault="000F40DD" w:rsidP="00E21093">
                  <w:pPr>
                    <w:pStyle w:val="rowtabella0"/>
                    <w:jc w:val="center"/>
                    <w:rPr>
                      <w:color w:val="002060"/>
                    </w:rPr>
                  </w:pPr>
                  <w:r w:rsidRPr="00807ABB">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E11CD" w14:textId="77777777" w:rsidR="000F40DD" w:rsidRPr="00807ABB" w:rsidRDefault="000F40DD" w:rsidP="00E21093">
                  <w:pPr>
                    <w:pStyle w:val="rowtabella0"/>
                    <w:jc w:val="center"/>
                    <w:rPr>
                      <w:color w:val="002060"/>
                    </w:rPr>
                  </w:pPr>
                  <w:r w:rsidRPr="00807ABB">
                    <w:rPr>
                      <w:color w:val="002060"/>
                    </w:rPr>
                    <w:t> </w:t>
                  </w:r>
                </w:p>
              </w:tc>
            </w:tr>
            <w:tr w:rsidR="000F40DD" w:rsidRPr="00807ABB" w14:paraId="2E7B3091"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68BDA1" w14:textId="77777777" w:rsidR="000F40DD" w:rsidRPr="00807ABB" w:rsidRDefault="000F40DD" w:rsidP="00E21093">
                  <w:pPr>
                    <w:pStyle w:val="rowtabella0"/>
                    <w:rPr>
                      <w:color w:val="002060"/>
                    </w:rPr>
                  </w:pPr>
                  <w:r w:rsidRPr="00807ABB">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3FC4C0" w14:textId="77777777" w:rsidR="000F40DD" w:rsidRPr="00807ABB" w:rsidRDefault="000F40DD" w:rsidP="00E21093">
                  <w:pPr>
                    <w:pStyle w:val="rowtabella0"/>
                    <w:rPr>
                      <w:color w:val="002060"/>
                    </w:rPr>
                  </w:pPr>
                  <w:r w:rsidRPr="00807ABB">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6BA595" w14:textId="77777777" w:rsidR="000F40DD" w:rsidRPr="00807ABB" w:rsidRDefault="000F40DD" w:rsidP="00E21093">
                  <w:pPr>
                    <w:pStyle w:val="rowtabella0"/>
                    <w:jc w:val="center"/>
                    <w:rPr>
                      <w:color w:val="002060"/>
                    </w:rPr>
                  </w:pPr>
                  <w:r w:rsidRPr="00807ABB">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BC28EF" w14:textId="77777777" w:rsidR="000F40DD" w:rsidRPr="00807ABB" w:rsidRDefault="000F40DD" w:rsidP="00E21093">
                  <w:pPr>
                    <w:pStyle w:val="rowtabella0"/>
                    <w:jc w:val="center"/>
                    <w:rPr>
                      <w:color w:val="002060"/>
                    </w:rPr>
                  </w:pPr>
                  <w:r w:rsidRPr="00807ABB">
                    <w:rPr>
                      <w:color w:val="002060"/>
                    </w:rPr>
                    <w:t> </w:t>
                  </w:r>
                </w:p>
              </w:tc>
            </w:tr>
            <w:tr w:rsidR="000F40DD" w:rsidRPr="00807ABB" w14:paraId="0CFB6303"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02F90D" w14:textId="77777777" w:rsidR="000F40DD" w:rsidRPr="00807ABB" w:rsidRDefault="000F40DD" w:rsidP="00E21093">
                  <w:pPr>
                    <w:pStyle w:val="rowtabella0"/>
                    <w:rPr>
                      <w:color w:val="002060"/>
                    </w:rPr>
                  </w:pPr>
                  <w:r w:rsidRPr="00807ABB">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194169" w14:textId="77777777" w:rsidR="000F40DD" w:rsidRPr="00807ABB" w:rsidRDefault="000F40DD" w:rsidP="00E21093">
                  <w:pPr>
                    <w:pStyle w:val="rowtabella0"/>
                    <w:rPr>
                      <w:color w:val="002060"/>
                    </w:rPr>
                  </w:pPr>
                  <w:r w:rsidRPr="00807ABB">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EF433E" w14:textId="77777777" w:rsidR="000F40DD" w:rsidRPr="00807ABB" w:rsidRDefault="000F40DD" w:rsidP="00E21093">
                  <w:pPr>
                    <w:pStyle w:val="rowtabella0"/>
                    <w:jc w:val="center"/>
                    <w:rPr>
                      <w:color w:val="002060"/>
                    </w:rPr>
                  </w:pPr>
                  <w:r w:rsidRPr="00807ABB">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F38329" w14:textId="77777777" w:rsidR="000F40DD" w:rsidRPr="00807ABB" w:rsidRDefault="000F40DD" w:rsidP="00E21093">
                  <w:pPr>
                    <w:pStyle w:val="rowtabella0"/>
                    <w:jc w:val="center"/>
                    <w:rPr>
                      <w:color w:val="002060"/>
                    </w:rPr>
                  </w:pPr>
                  <w:r w:rsidRPr="00807ABB">
                    <w:rPr>
                      <w:color w:val="002060"/>
                    </w:rPr>
                    <w:t> </w:t>
                  </w:r>
                </w:p>
              </w:tc>
            </w:tr>
            <w:tr w:rsidR="000F40DD" w:rsidRPr="00807ABB" w14:paraId="2F94B464"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121686" w14:textId="77777777" w:rsidR="000F40DD" w:rsidRPr="00807ABB" w:rsidRDefault="000F40DD" w:rsidP="00E21093">
                  <w:pPr>
                    <w:pStyle w:val="rowtabella0"/>
                    <w:rPr>
                      <w:color w:val="002060"/>
                    </w:rPr>
                  </w:pPr>
                  <w:r w:rsidRPr="00807ABB">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F6E182" w14:textId="77777777" w:rsidR="000F40DD" w:rsidRPr="00807ABB" w:rsidRDefault="000F40DD" w:rsidP="00E21093">
                  <w:pPr>
                    <w:pStyle w:val="rowtabella0"/>
                    <w:rPr>
                      <w:color w:val="002060"/>
                    </w:rPr>
                  </w:pPr>
                  <w:r w:rsidRPr="00807ABB">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35EF00" w14:textId="77777777" w:rsidR="000F40DD" w:rsidRPr="00807ABB" w:rsidRDefault="000F40DD" w:rsidP="00E21093">
                  <w:pPr>
                    <w:pStyle w:val="rowtabella0"/>
                    <w:jc w:val="center"/>
                    <w:rPr>
                      <w:color w:val="002060"/>
                    </w:rPr>
                  </w:pPr>
                  <w:r w:rsidRPr="00807ABB">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1EA460" w14:textId="77777777" w:rsidR="000F40DD" w:rsidRPr="00807ABB" w:rsidRDefault="000F40DD" w:rsidP="00E21093">
                  <w:pPr>
                    <w:pStyle w:val="rowtabella0"/>
                    <w:jc w:val="center"/>
                    <w:rPr>
                      <w:color w:val="002060"/>
                    </w:rPr>
                  </w:pPr>
                  <w:r w:rsidRPr="00807ABB">
                    <w:rPr>
                      <w:color w:val="002060"/>
                    </w:rPr>
                    <w:t> </w:t>
                  </w:r>
                </w:p>
              </w:tc>
            </w:tr>
            <w:tr w:rsidR="000F40DD" w:rsidRPr="00807ABB" w14:paraId="0E1131AF"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D93F09" w14:textId="77777777" w:rsidR="000F40DD" w:rsidRPr="00807ABB" w:rsidRDefault="000F40DD" w:rsidP="00E21093">
                  <w:pPr>
                    <w:pStyle w:val="rowtabella0"/>
                    <w:rPr>
                      <w:color w:val="002060"/>
                    </w:rPr>
                  </w:pPr>
                  <w:r w:rsidRPr="00807ABB">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542CE4" w14:textId="77777777" w:rsidR="000F40DD" w:rsidRPr="00807ABB" w:rsidRDefault="000F40DD" w:rsidP="00E21093">
                  <w:pPr>
                    <w:pStyle w:val="rowtabella0"/>
                    <w:rPr>
                      <w:color w:val="002060"/>
                    </w:rPr>
                  </w:pPr>
                  <w:r w:rsidRPr="00807ABB">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4ADA9B" w14:textId="77777777" w:rsidR="000F40DD" w:rsidRPr="00807ABB" w:rsidRDefault="000F40DD" w:rsidP="00E21093">
                  <w:pPr>
                    <w:pStyle w:val="rowtabella0"/>
                    <w:jc w:val="center"/>
                    <w:rPr>
                      <w:color w:val="002060"/>
                    </w:rPr>
                  </w:pPr>
                  <w:r w:rsidRPr="00807AB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B1337E" w14:textId="77777777" w:rsidR="000F40DD" w:rsidRPr="00807ABB" w:rsidRDefault="000F40DD" w:rsidP="00E21093">
                  <w:pPr>
                    <w:pStyle w:val="rowtabella0"/>
                    <w:jc w:val="center"/>
                    <w:rPr>
                      <w:color w:val="002060"/>
                    </w:rPr>
                  </w:pPr>
                  <w:r w:rsidRPr="00807ABB">
                    <w:rPr>
                      <w:color w:val="002060"/>
                    </w:rPr>
                    <w:t> </w:t>
                  </w:r>
                </w:p>
              </w:tc>
            </w:tr>
            <w:tr w:rsidR="000F40DD" w:rsidRPr="00807ABB" w14:paraId="49B0DB92"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ABAFEF" w14:textId="77777777" w:rsidR="000F40DD" w:rsidRPr="00807ABB" w:rsidRDefault="000F40DD" w:rsidP="00E21093">
                  <w:pPr>
                    <w:pStyle w:val="rowtabella0"/>
                    <w:rPr>
                      <w:color w:val="002060"/>
                    </w:rPr>
                  </w:pPr>
                  <w:r w:rsidRPr="00807ABB">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8947DB" w14:textId="77777777" w:rsidR="000F40DD" w:rsidRPr="00807ABB" w:rsidRDefault="000F40DD" w:rsidP="00E21093">
                  <w:pPr>
                    <w:pStyle w:val="rowtabella0"/>
                    <w:rPr>
                      <w:color w:val="002060"/>
                    </w:rPr>
                  </w:pPr>
                  <w:r w:rsidRPr="00807ABB">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9662D7" w14:textId="77777777" w:rsidR="000F40DD" w:rsidRPr="00807ABB" w:rsidRDefault="000F40DD" w:rsidP="00E21093">
                  <w:pPr>
                    <w:pStyle w:val="rowtabella0"/>
                    <w:jc w:val="center"/>
                    <w:rPr>
                      <w:color w:val="002060"/>
                    </w:rPr>
                  </w:pPr>
                  <w:r w:rsidRPr="00807AB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5ABA7C" w14:textId="77777777" w:rsidR="000F40DD" w:rsidRPr="00807ABB" w:rsidRDefault="000F40DD" w:rsidP="00E21093">
                  <w:pPr>
                    <w:pStyle w:val="rowtabella0"/>
                    <w:jc w:val="center"/>
                    <w:rPr>
                      <w:color w:val="002060"/>
                    </w:rPr>
                  </w:pPr>
                  <w:r w:rsidRPr="00807ABB">
                    <w:rPr>
                      <w:color w:val="002060"/>
                    </w:rPr>
                    <w:t> </w:t>
                  </w:r>
                </w:p>
              </w:tc>
            </w:tr>
            <w:tr w:rsidR="000F40DD" w:rsidRPr="00807ABB" w14:paraId="7942137D"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E4568B" w14:textId="77777777" w:rsidR="000F40DD" w:rsidRPr="00807ABB" w:rsidRDefault="000F40DD" w:rsidP="00E21093">
                  <w:pPr>
                    <w:pStyle w:val="rowtabella0"/>
                    <w:rPr>
                      <w:color w:val="002060"/>
                    </w:rPr>
                  </w:pPr>
                  <w:r w:rsidRPr="00807ABB">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8D88D" w14:textId="77777777" w:rsidR="000F40DD" w:rsidRPr="00807ABB" w:rsidRDefault="000F40DD" w:rsidP="00E21093">
                  <w:pPr>
                    <w:pStyle w:val="rowtabella0"/>
                    <w:rPr>
                      <w:color w:val="002060"/>
                    </w:rPr>
                  </w:pPr>
                  <w:r w:rsidRPr="00807ABB">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8930F" w14:textId="77777777" w:rsidR="000F40DD" w:rsidRPr="00807ABB" w:rsidRDefault="000F40DD" w:rsidP="00E21093">
                  <w:pPr>
                    <w:pStyle w:val="rowtabella0"/>
                    <w:jc w:val="center"/>
                    <w:rPr>
                      <w:color w:val="002060"/>
                    </w:rPr>
                  </w:pPr>
                  <w:r w:rsidRPr="00807ABB">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E6769" w14:textId="77777777" w:rsidR="000F40DD" w:rsidRPr="00807ABB" w:rsidRDefault="000F40DD" w:rsidP="00E21093">
                  <w:pPr>
                    <w:pStyle w:val="rowtabella0"/>
                    <w:jc w:val="center"/>
                    <w:rPr>
                      <w:color w:val="002060"/>
                    </w:rPr>
                  </w:pPr>
                  <w:r w:rsidRPr="00807ABB">
                    <w:rPr>
                      <w:color w:val="002060"/>
                    </w:rPr>
                    <w:t> </w:t>
                  </w:r>
                </w:p>
              </w:tc>
            </w:tr>
            <w:tr w:rsidR="000F40DD" w:rsidRPr="00807ABB" w14:paraId="535B498B" w14:textId="77777777" w:rsidTr="00E21093">
              <w:tc>
                <w:tcPr>
                  <w:tcW w:w="4700" w:type="dxa"/>
                  <w:gridSpan w:val="4"/>
                  <w:tcBorders>
                    <w:top w:val="nil"/>
                    <w:left w:val="nil"/>
                    <w:bottom w:val="nil"/>
                    <w:right w:val="nil"/>
                  </w:tcBorders>
                  <w:tcMar>
                    <w:top w:w="20" w:type="dxa"/>
                    <w:left w:w="20" w:type="dxa"/>
                    <w:bottom w:w="20" w:type="dxa"/>
                    <w:right w:w="20" w:type="dxa"/>
                  </w:tcMar>
                  <w:vAlign w:val="center"/>
                  <w:hideMark/>
                </w:tcPr>
                <w:p w14:paraId="76F2956C" w14:textId="77777777" w:rsidR="000F40DD" w:rsidRPr="00807ABB" w:rsidRDefault="000F40DD" w:rsidP="00E21093">
                  <w:pPr>
                    <w:pStyle w:val="rowtabella0"/>
                    <w:rPr>
                      <w:color w:val="002060"/>
                    </w:rPr>
                  </w:pPr>
                  <w:r w:rsidRPr="00807ABB">
                    <w:rPr>
                      <w:color w:val="002060"/>
                    </w:rPr>
                    <w:t>(1) - disputata il 08/10/2022</w:t>
                  </w:r>
                </w:p>
              </w:tc>
            </w:tr>
          </w:tbl>
          <w:p w14:paraId="70213654" w14:textId="77777777" w:rsidR="000F40DD" w:rsidRPr="00807ABB" w:rsidRDefault="000F40DD" w:rsidP="00E21093">
            <w:pPr>
              <w:rPr>
                <w:color w:val="002060"/>
              </w:rPr>
            </w:pPr>
          </w:p>
        </w:tc>
      </w:tr>
    </w:tbl>
    <w:p w14:paraId="18F6E52D" w14:textId="77777777" w:rsidR="000F40DD" w:rsidRPr="00807ABB" w:rsidRDefault="000F40DD" w:rsidP="000F40D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40DD" w:rsidRPr="00807ABB" w14:paraId="58DC8F50" w14:textId="77777777" w:rsidTr="00E210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12854C74"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2B422" w14:textId="77777777" w:rsidR="000F40DD" w:rsidRPr="00807ABB" w:rsidRDefault="000F40DD" w:rsidP="00E21093">
                  <w:pPr>
                    <w:pStyle w:val="headertabella0"/>
                    <w:rPr>
                      <w:color w:val="002060"/>
                    </w:rPr>
                  </w:pPr>
                  <w:r w:rsidRPr="00807ABB">
                    <w:rPr>
                      <w:color w:val="002060"/>
                    </w:rPr>
                    <w:t>GIRONE C - 3 Giornata - A</w:t>
                  </w:r>
                </w:p>
              </w:tc>
            </w:tr>
            <w:tr w:rsidR="000F40DD" w:rsidRPr="00807ABB" w14:paraId="3078C288"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D2B84A" w14:textId="77777777" w:rsidR="000F40DD" w:rsidRPr="00807ABB" w:rsidRDefault="000F40DD" w:rsidP="00E21093">
                  <w:pPr>
                    <w:pStyle w:val="rowtabella0"/>
                    <w:rPr>
                      <w:color w:val="002060"/>
                    </w:rPr>
                  </w:pPr>
                  <w:r w:rsidRPr="00807ABB">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4A090" w14:textId="77777777" w:rsidR="000F40DD" w:rsidRPr="00807ABB" w:rsidRDefault="000F40DD" w:rsidP="00E21093">
                  <w:pPr>
                    <w:pStyle w:val="rowtabella0"/>
                    <w:rPr>
                      <w:color w:val="002060"/>
                    </w:rPr>
                  </w:pPr>
                  <w:r w:rsidRPr="00807ABB">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07834" w14:textId="77777777" w:rsidR="000F40DD" w:rsidRPr="00807ABB" w:rsidRDefault="000F40DD" w:rsidP="00E21093">
                  <w:pPr>
                    <w:pStyle w:val="rowtabella0"/>
                    <w:jc w:val="center"/>
                    <w:rPr>
                      <w:color w:val="002060"/>
                    </w:rPr>
                  </w:pPr>
                  <w:r w:rsidRPr="00807ABB">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005BB" w14:textId="77777777" w:rsidR="000F40DD" w:rsidRPr="00807ABB" w:rsidRDefault="000F40DD" w:rsidP="00E21093">
                  <w:pPr>
                    <w:pStyle w:val="rowtabella0"/>
                    <w:jc w:val="center"/>
                    <w:rPr>
                      <w:color w:val="002060"/>
                    </w:rPr>
                  </w:pPr>
                  <w:r w:rsidRPr="00807ABB">
                    <w:rPr>
                      <w:color w:val="002060"/>
                    </w:rPr>
                    <w:t> </w:t>
                  </w:r>
                </w:p>
              </w:tc>
            </w:tr>
            <w:tr w:rsidR="000F40DD" w:rsidRPr="00807ABB" w14:paraId="5228F523"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CBAEF4" w14:textId="77777777" w:rsidR="000F40DD" w:rsidRPr="00807ABB" w:rsidRDefault="000F40DD" w:rsidP="00E21093">
                  <w:pPr>
                    <w:pStyle w:val="rowtabella0"/>
                    <w:rPr>
                      <w:color w:val="002060"/>
                    </w:rPr>
                  </w:pPr>
                  <w:r w:rsidRPr="00807ABB">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038E6C" w14:textId="77777777" w:rsidR="000F40DD" w:rsidRPr="00807ABB" w:rsidRDefault="000F40DD" w:rsidP="00E21093">
                  <w:pPr>
                    <w:pStyle w:val="rowtabella0"/>
                    <w:rPr>
                      <w:color w:val="002060"/>
                    </w:rPr>
                  </w:pPr>
                  <w:r w:rsidRPr="00807ABB">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7B9F87" w14:textId="77777777" w:rsidR="000F40DD" w:rsidRPr="00807ABB" w:rsidRDefault="000F40DD" w:rsidP="00E21093">
                  <w:pPr>
                    <w:pStyle w:val="rowtabella0"/>
                    <w:jc w:val="center"/>
                    <w:rPr>
                      <w:color w:val="002060"/>
                    </w:rPr>
                  </w:pPr>
                  <w:r w:rsidRPr="00807ABB">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A3ACCC" w14:textId="77777777" w:rsidR="000F40DD" w:rsidRPr="00807ABB" w:rsidRDefault="000F40DD" w:rsidP="00E21093">
                  <w:pPr>
                    <w:pStyle w:val="rowtabella0"/>
                    <w:jc w:val="center"/>
                    <w:rPr>
                      <w:color w:val="002060"/>
                    </w:rPr>
                  </w:pPr>
                  <w:r w:rsidRPr="00807ABB">
                    <w:rPr>
                      <w:color w:val="002060"/>
                    </w:rPr>
                    <w:t> </w:t>
                  </w:r>
                </w:p>
              </w:tc>
            </w:tr>
            <w:tr w:rsidR="000F40DD" w:rsidRPr="00807ABB" w14:paraId="1EA9FBE0"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511044" w14:textId="77777777" w:rsidR="000F40DD" w:rsidRPr="00807ABB" w:rsidRDefault="000F40DD" w:rsidP="00E21093">
                  <w:pPr>
                    <w:pStyle w:val="rowtabella0"/>
                    <w:rPr>
                      <w:color w:val="002060"/>
                    </w:rPr>
                  </w:pPr>
                  <w:r w:rsidRPr="00807ABB">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E9BE4C" w14:textId="77777777" w:rsidR="000F40DD" w:rsidRPr="00807ABB" w:rsidRDefault="000F40DD" w:rsidP="00E21093">
                  <w:pPr>
                    <w:pStyle w:val="rowtabella0"/>
                    <w:rPr>
                      <w:color w:val="002060"/>
                    </w:rPr>
                  </w:pPr>
                  <w:r w:rsidRPr="00807ABB">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3628ED" w14:textId="77777777" w:rsidR="000F40DD" w:rsidRPr="00807ABB" w:rsidRDefault="000F40DD" w:rsidP="00E21093">
                  <w:pPr>
                    <w:pStyle w:val="rowtabella0"/>
                    <w:jc w:val="center"/>
                    <w:rPr>
                      <w:color w:val="002060"/>
                    </w:rPr>
                  </w:pPr>
                  <w:r w:rsidRPr="00807AB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CCD23A" w14:textId="77777777" w:rsidR="000F40DD" w:rsidRPr="00807ABB" w:rsidRDefault="000F40DD" w:rsidP="00E21093">
                  <w:pPr>
                    <w:pStyle w:val="rowtabella0"/>
                    <w:jc w:val="center"/>
                    <w:rPr>
                      <w:color w:val="002060"/>
                    </w:rPr>
                  </w:pPr>
                  <w:r w:rsidRPr="00807ABB">
                    <w:rPr>
                      <w:color w:val="002060"/>
                    </w:rPr>
                    <w:t> </w:t>
                  </w:r>
                </w:p>
              </w:tc>
            </w:tr>
            <w:tr w:rsidR="000F40DD" w:rsidRPr="00807ABB" w14:paraId="4B34BF36"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307D23" w14:textId="77777777" w:rsidR="000F40DD" w:rsidRPr="00807ABB" w:rsidRDefault="000F40DD" w:rsidP="00E21093">
                  <w:pPr>
                    <w:pStyle w:val="rowtabella0"/>
                    <w:rPr>
                      <w:color w:val="002060"/>
                    </w:rPr>
                  </w:pPr>
                  <w:r w:rsidRPr="00807ABB">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3DB3D5" w14:textId="77777777" w:rsidR="000F40DD" w:rsidRPr="00807ABB" w:rsidRDefault="000F40DD" w:rsidP="00E21093">
                  <w:pPr>
                    <w:pStyle w:val="rowtabella0"/>
                    <w:rPr>
                      <w:color w:val="002060"/>
                    </w:rPr>
                  </w:pPr>
                  <w:r w:rsidRPr="00807ABB">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28BFA2" w14:textId="77777777" w:rsidR="000F40DD" w:rsidRPr="00807ABB" w:rsidRDefault="000F40DD" w:rsidP="00E21093">
                  <w:pPr>
                    <w:pStyle w:val="rowtabella0"/>
                    <w:jc w:val="center"/>
                    <w:rPr>
                      <w:color w:val="002060"/>
                    </w:rPr>
                  </w:pPr>
                  <w:r w:rsidRPr="00807ABB">
                    <w:rPr>
                      <w:color w:val="002060"/>
                    </w:rPr>
                    <w:t>8 - 6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4C67BE" w14:textId="77777777" w:rsidR="000F40DD" w:rsidRPr="00807ABB" w:rsidRDefault="000F40DD" w:rsidP="00E21093">
                  <w:pPr>
                    <w:pStyle w:val="rowtabella0"/>
                    <w:jc w:val="center"/>
                    <w:rPr>
                      <w:color w:val="002060"/>
                    </w:rPr>
                  </w:pPr>
                  <w:r w:rsidRPr="00807ABB">
                    <w:rPr>
                      <w:color w:val="002060"/>
                    </w:rPr>
                    <w:t> </w:t>
                  </w:r>
                </w:p>
              </w:tc>
            </w:tr>
            <w:tr w:rsidR="000F40DD" w:rsidRPr="00807ABB" w14:paraId="7904BAEA"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9856A1" w14:textId="77777777" w:rsidR="000F40DD" w:rsidRPr="00807ABB" w:rsidRDefault="000F40DD" w:rsidP="00E21093">
                  <w:pPr>
                    <w:pStyle w:val="rowtabella0"/>
                    <w:rPr>
                      <w:color w:val="002060"/>
                    </w:rPr>
                  </w:pPr>
                  <w:r w:rsidRPr="00807ABB">
                    <w:rPr>
                      <w:color w:val="002060"/>
                    </w:rPr>
                    <w:t>L ALTRO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403A6E" w14:textId="77777777" w:rsidR="000F40DD" w:rsidRPr="00807ABB" w:rsidRDefault="000F40DD" w:rsidP="00E21093">
                  <w:pPr>
                    <w:pStyle w:val="rowtabella0"/>
                    <w:rPr>
                      <w:color w:val="002060"/>
                    </w:rPr>
                  </w:pPr>
                  <w:r w:rsidRPr="00807ABB">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0E3C92" w14:textId="77777777" w:rsidR="000F40DD" w:rsidRPr="00807ABB" w:rsidRDefault="000F40DD" w:rsidP="00E21093">
                  <w:pPr>
                    <w:pStyle w:val="rowtabella0"/>
                    <w:jc w:val="center"/>
                    <w:rPr>
                      <w:color w:val="002060"/>
                    </w:rPr>
                  </w:pPr>
                  <w:r w:rsidRPr="00807ABB">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365FC5" w14:textId="77777777" w:rsidR="000F40DD" w:rsidRPr="00807ABB" w:rsidRDefault="000F40DD" w:rsidP="00E21093">
                  <w:pPr>
                    <w:pStyle w:val="rowtabella0"/>
                    <w:jc w:val="center"/>
                    <w:rPr>
                      <w:color w:val="002060"/>
                    </w:rPr>
                  </w:pPr>
                  <w:r w:rsidRPr="00807ABB">
                    <w:rPr>
                      <w:color w:val="002060"/>
                    </w:rPr>
                    <w:t> </w:t>
                  </w:r>
                </w:p>
              </w:tc>
            </w:tr>
            <w:tr w:rsidR="000F40DD" w:rsidRPr="00807ABB" w14:paraId="409E83CB"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83A59C" w14:textId="77777777" w:rsidR="000F40DD" w:rsidRPr="00807ABB" w:rsidRDefault="000F40DD" w:rsidP="00E21093">
                  <w:pPr>
                    <w:pStyle w:val="rowtabella0"/>
                    <w:rPr>
                      <w:color w:val="002060"/>
                    </w:rPr>
                  </w:pPr>
                  <w:r w:rsidRPr="00807ABB">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751C39" w14:textId="77777777" w:rsidR="000F40DD" w:rsidRPr="00807ABB" w:rsidRDefault="000F40DD" w:rsidP="00E21093">
                  <w:pPr>
                    <w:pStyle w:val="rowtabella0"/>
                    <w:rPr>
                      <w:color w:val="002060"/>
                    </w:rPr>
                  </w:pPr>
                  <w:r w:rsidRPr="00807ABB">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C8ACA5" w14:textId="77777777" w:rsidR="000F40DD" w:rsidRPr="00807ABB" w:rsidRDefault="000F40DD" w:rsidP="00E21093">
                  <w:pPr>
                    <w:pStyle w:val="rowtabella0"/>
                    <w:jc w:val="center"/>
                    <w:rPr>
                      <w:color w:val="002060"/>
                    </w:rPr>
                  </w:pPr>
                  <w:r w:rsidRPr="00807AB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940C08" w14:textId="77777777" w:rsidR="000F40DD" w:rsidRPr="00807ABB" w:rsidRDefault="000F40DD" w:rsidP="00E21093">
                  <w:pPr>
                    <w:pStyle w:val="rowtabella0"/>
                    <w:jc w:val="center"/>
                    <w:rPr>
                      <w:color w:val="002060"/>
                    </w:rPr>
                  </w:pPr>
                  <w:r w:rsidRPr="00807ABB">
                    <w:rPr>
                      <w:color w:val="002060"/>
                    </w:rPr>
                    <w:t> </w:t>
                  </w:r>
                </w:p>
              </w:tc>
            </w:tr>
            <w:tr w:rsidR="000F40DD" w:rsidRPr="00807ABB" w14:paraId="4DF58B0E"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32EA60" w14:textId="77777777" w:rsidR="000F40DD" w:rsidRPr="00807ABB" w:rsidRDefault="000F40DD" w:rsidP="00E21093">
                  <w:pPr>
                    <w:pStyle w:val="rowtabella0"/>
                    <w:rPr>
                      <w:color w:val="002060"/>
                    </w:rPr>
                  </w:pPr>
                  <w:r w:rsidRPr="00807ABB">
                    <w:rPr>
                      <w:color w:val="002060"/>
                    </w:rPr>
                    <w:t>PICENO UNITED MMX A 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6205E" w14:textId="77777777" w:rsidR="000F40DD" w:rsidRPr="00807ABB" w:rsidRDefault="000F40DD" w:rsidP="00E21093">
                  <w:pPr>
                    <w:pStyle w:val="rowtabella0"/>
                    <w:rPr>
                      <w:color w:val="002060"/>
                    </w:rPr>
                  </w:pPr>
                  <w:r w:rsidRPr="00807ABB">
                    <w:rPr>
                      <w:color w:val="002060"/>
                    </w:rPr>
                    <w:t>- ROCCAFLUVIONE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49887" w14:textId="77777777" w:rsidR="000F40DD" w:rsidRPr="00807ABB" w:rsidRDefault="000F40DD" w:rsidP="00E21093">
                  <w:pPr>
                    <w:pStyle w:val="rowtabella0"/>
                    <w:jc w:val="center"/>
                    <w:rPr>
                      <w:color w:val="002060"/>
                    </w:rPr>
                  </w:pPr>
                  <w:r w:rsidRPr="00807ABB">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C5FD6" w14:textId="77777777" w:rsidR="000F40DD" w:rsidRPr="00807ABB" w:rsidRDefault="000F40DD" w:rsidP="00E21093">
                  <w:pPr>
                    <w:pStyle w:val="rowtabella0"/>
                    <w:jc w:val="center"/>
                    <w:rPr>
                      <w:color w:val="002060"/>
                    </w:rPr>
                  </w:pPr>
                  <w:r w:rsidRPr="00807ABB">
                    <w:rPr>
                      <w:color w:val="002060"/>
                    </w:rPr>
                    <w:t> </w:t>
                  </w:r>
                </w:p>
              </w:tc>
            </w:tr>
          </w:tbl>
          <w:p w14:paraId="5FE46AA8" w14:textId="77777777" w:rsidR="000F40DD" w:rsidRPr="00807ABB" w:rsidRDefault="000F40DD" w:rsidP="00E21093">
            <w:pPr>
              <w:rPr>
                <w:color w:val="002060"/>
              </w:rPr>
            </w:pPr>
          </w:p>
        </w:tc>
      </w:tr>
    </w:tbl>
    <w:p w14:paraId="2072D990" w14:textId="77777777" w:rsidR="000F40DD" w:rsidRPr="00807ABB" w:rsidRDefault="000F40DD" w:rsidP="000F40DD">
      <w:pPr>
        <w:pStyle w:val="breakline"/>
        <w:rPr>
          <w:rFonts w:eastAsiaTheme="minorEastAsia"/>
          <w:color w:val="002060"/>
        </w:rPr>
      </w:pPr>
    </w:p>
    <w:p w14:paraId="7111398F" w14:textId="77777777" w:rsidR="000F40DD" w:rsidRPr="00807ABB" w:rsidRDefault="000F40DD" w:rsidP="000F40DD">
      <w:pPr>
        <w:pStyle w:val="breakline"/>
        <w:rPr>
          <w:color w:val="002060"/>
        </w:rPr>
      </w:pPr>
    </w:p>
    <w:p w14:paraId="3CDA1165" w14:textId="77777777" w:rsidR="000F40DD" w:rsidRPr="00807ABB" w:rsidRDefault="000F40DD" w:rsidP="000F40DD">
      <w:pPr>
        <w:pStyle w:val="titoloprinc0"/>
        <w:rPr>
          <w:color w:val="002060"/>
        </w:rPr>
      </w:pPr>
      <w:r w:rsidRPr="00807ABB">
        <w:rPr>
          <w:color w:val="002060"/>
        </w:rPr>
        <w:t>GIUDICE SPORTIVO</w:t>
      </w:r>
    </w:p>
    <w:p w14:paraId="14DA1FA5" w14:textId="77777777" w:rsidR="000F40DD" w:rsidRPr="00807ABB" w:rsidRDefault="000F40DD" w:rsidP="000F40DD">
      <w:pPr>
        <w:pStyle w:val="diffida"/>
        <w:rPr>
          <w:color w:val="002060"/>
        </w:rPr>
      </w:pPr>
      <w:r w:rsidRPr="00807ABB">
        <w:rPr>
          <w:color w:val="002060"/>
        </w:rPr>
        <w:t>Il Sostituto Giudice Sportivo Avv. Federica Sorrentino, nella seduta del 12/10/2022, ha adottato le decisioni che di seguito integralmente si riportano:</w:t>
      </w:r>
    </w:p>
    <w:p w14:paraId="0EFCA927" w14:textId="77777777" w:rsidR="000F40DD" w:rsidRPr="00807ABB" w:rsidRDefault="000F40DD" w:rsidP="000F40DD">
      <w:pPr>
        <w:pStyle w:val="titolo10"/>
        <w:rPr>
          <w:color w:val="002060"/>
        </w:rPr>
      </w:pPr>
      <w:r w:rsidRPr="00807ABB">
        <w:rPr>
          <w:color w:val="002060"/>
        </w:rPr>
        <w:t xml:space="preserve">GARE DEL 7/10/2022 </w:t>
      </w:r>
    </w:p>
    <w:p w14:paraId="0DF1F717" w14:textId="77777777" w:rsidR="000F40DD" w:rsidRPr="00807ABB" w:rsidRDefault="000F40DD" w:rsidP="000F40DD">
      <w:pPr>
        <w:pStyle w:val="titolo7a"/>
        <w:rPr>
          <w:color w:val="002060"/>
        </w:rPr>
      </w:pPr>
      <w:r w:rsidRPr="00807ABB">
        <w:rPr>
          <w:color w:val="002060"/>
        </w:rPr>
        <w:t xml:space="preserve">PROVVEDIMENTI DISCIPLINARI </w:t>
      </w:r>
    </w:p>
    <w:p w14:paraId="16A0F07E" w14:textId="77777777" w:rsidR="000F40DD" w:rsidRPr="00807ABB" w:rsidRDefault="000F40DD" w:rsidP="000F40DD">
      <w:pPr>
        <w:pStyle w:val="titolo7b0"/>
        <w:rPr>
          <w:color w:val="002060"/>
        </w:rPr>
      </w:pPr>
      <w:r w:rsidRPr="00807ABB">
        <w:rPr>
          <w:color w:val="002060"/>
        </w:rPr>
        <w:t xml:space="preserve">In base alle risultanze degli atti ufficiali sono state deliberate le seguenti sanzioni disciplinari. </w:t>
      </w:r>
    </w:p>
    <w:p w14:paraId="3736E206" w14:textId="77777777" w:rsidR="000F40DD" w:rsidRPr="00807ABB" w:rsidRDefault="000F40DD" w:rsidP="000F40DD">
      <w:pPr>
        <w:pStyle w:val="titolo30"/>
        <w:rPr>
          <w:color w:val="002060"/>
        </w:rPr>
      </w:pPr>
      <w:r w:rsidRPr="00807ABB">
        <w:rPr>
          <w:color w:val="002060"/>
        </w:rPr>
        <w:t xml:space="preserve">SOCIETA' </w:t>
      </w:r>
    </w:p>
    <w:p w14:paraId="4F89C843" w14:textId="77777777" w:rsidR="000F40DD" w:rsidRPr="00807ABB" w:rsidRDefault="000F40DD" w:rsidP="000F40DD">
      <w:pPr>
        <w:pStyle w:val="titolo20"/>
        <w:rPr>
          <w:color w:val="002060"/>
        </w:rPr>
      </w:pPr>
      <w:r w:rsidRPr="00807ABB">
        <w:rPr>
          <w:color w:val="002060"/>
        </w:rPr>
        <w:t xml:space="preserve">AMMENDA </w:t>
      </w:r>
    </w:p>
    <w:p w14:paraId="73D48223" w14:textId="77777777" w:rsidR="000F40DD" w:rsidRPr="00807ABB" w:rsidRDefault="000F40DD" w:rsidP="000F40DD">
      <w:pPr>
        <w:pStyle w:val="diffida"/>
        <w:spacing w:before="80" w:beforeAutospacing="0" w:after="40" w:afterAutospacing="0"/>
        <w:jc w:val="left"/>
        <w:rPr>
          <w:color w:val="002060"/>
        </w:rPr>
      </w:pPr>
      <w:r w:rsidRPr="00807ABB">
        <w:rPr>
          <w:color w:val="002060"/>
        </w:rPr>
        <w:lastRenderedPageBreak/>
        <w:t xml:space="preserve">Euro 150,00 FUTSAL SAMBUCHETO </w:t>
      </w:r>
      <w:r w:rsidRPr="00807ABB">
        <w:rPr>
          <w:color w:val="002060"/>
        </w:rPr>
        <w:br/>
        <w:t xml:space="preserve">Per aver permesso ad un suo sostenitore al termine della gara di so- stare nello spazio antistante gli spogliatoi per insultare l'arbitro. </w:t>
      </w:r>
    </w:p>
    <w:p w14:paraId="3A9163B7" w14:textId="77777777" w:rsidR="000F40DD" w:rsidRPr="00807ABB" w:rsidRDefault="000F40DD" w:rsidP="000F40DD">
      <w:pPr>
        <w:pStyle w:val="diffida"/>
        <w:spacing w:before="80" w:beforeAutospacing="0" w:after="40" w:afterAutospacing="0"/>
        <w:jc w:val="left"/>
        <w:rPr>
          <w:color w:val="002060"/>
        </w:rPr>
      </w:pPr>
      <w:r w:rsidRPr="00807ABB">
        <w:rPr>
          <w:color w:val="002060"/>
        </w:rPr>
        <w:br/>
        <w:t xml:space="preserve">Euro 80,00 SERRALTA </w:t>
      </w:r>
      <w:r w:rsidRPr="00807ABB">
        <w:rPr>
          <w:color w:val="002060"/>
        </w:rPr>
        <w:br/>
        <w:t xml:space="preserve">Per comportamento offensivo di un proprio tifoso nei confronti dell'arbitro. </w:t>
      </w:r>
    </w:p>
    <w:p w14:paraId="76AB25A4" w14:textId="77777777" w:rsidR="000F40DD" w:rsidRPr="00807ABB" w:rsidRDefault="000F40DD" w:rsidP="000F40DD">
      <w:pPr>
        <w:pStyle w:val="titolo30"/>
        <w:rPr>
          <w:color w:val="002060"/>
        </w:rPr>
      </w:pPr>
      <w:r w:rsidRPr="00807ABB">
        <w:rPr>
          <w:color w:val="002060"/>
        </w:rPr>
        <w:t xml:space="preserve">DIRIGENTI </w:t>
      </w:r>
    </w:p>
    <w:p w14:paraId="1ECFED55" w14:textId="77777777" w:rsidR="000F40DD" w:rsidRPr="00807ABB" w:rsidRDefault="000F40DD" w:rsidP="000F40DD">
      <w:pPr>
        <w:pStyle w:val="titolo20"/>
        <w:rPr>
          <w:color w:val="002060"/>
        </w:rPr>
      </w:pPr>
      <w:r w:rsidRPr="00807ABB">
        <w:rPr>
          <w:color w:val="002060"/>
        </w:rPr>
        <w:t xml:space="preserve">INIBIZIONE A SVOLGERE OGNI ATTIVITA' FINO AL 19/10/2022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225B953F" w14:textId="77777777" w:rsidTr="00E21093">
        <w:tc>
          <w:tcPr>
            <w:tcW w:w="2200" w:type="dxa"/>
            <w:tcMar>
              <w:top w:w="20" w:type="dxa"/>
              <w:left w:w="20" w:type="dxa"/>
              <w:bottom w:w="20" w:type="dxa"/>
              <w:right w:w="20" w:type="dxa"/>
            </w:tcMar>
            <w:vAlign w:val="center"/>
            <w:hideMark/>
          </w:tcPr>
          <w:p w14:paraId="29D086F5" w14:textId="77777777" w:rsidR="000F40DD" w:rsidRPr="00807ABB" w:rsidRDefault="000F40DD" w:rsidP="00E21093">
            <w:pPr>
              <w:pStyle w:val="movimento"/>
              <w:rPr>
                <w:color w:val="002060"/>
              </w:rPr>
            </w:pPr>
            <w:r w:rsidRPr="00807ABB">
              <w:rPr>
                <w:color w:val="002060"/>
              </w:rPr>
              <w:t>FRATINI ALESSANDRO</w:t>
            </w:r>
          </w:p>
        </w:tc>
        <w:tc>
          <w:tcPr>
            <w:tcW w:w="2200" w:type="dxa"/>
            <w:tcMar>
              <w:top w:w="20" w:type="dxa"/>
              <w:left w:w="20" w:type="dxa"/>
              <w:bottom w:w="20" w:type="dxa"/>
              <w:right w:w="20" w:type="dxa"/>
            </w:tcMar>
            <w:vAlign w:val="center"/>
            <w:hideMark/>
          </w:tcPr>
          <w:p w14:paraId="3FD63DDF" w14:textId="77777777" w:rsidR="000F40DD" w:rsidRPr="00807ABB" w:rsidRDefault="000F40DD" w:rsidP="00E21093">
            <w:pPr>
              <w:pStyle w:val="movimento2"/>
              <w:rPr>
                <w:color w:val="002060"/>
              </w:rPr>
            </w:pPr>
            <w:r w:rsidRPr="00807ABB">
              <w:rPr>
                <w:color w:val="002060"/>
              </w:rPr>
              <w:t xml:space="preserve">(FUTSAL SAMBUCHETO) </w:t>
            </w:r>
          </w:p>
        </w:tc>
        <w:tc>
          <w:tcPr>
            <w:tcW w:w="800" w:type="dxa"/>
            <w:tcMar>
              <w:top w:w="20" w:type="dxa"/>
              <w:left w:w="20" w:type="dxa"/>
              <w:bottom w:w="20" w:type="dxa"/>
              <w:right w:w="20" w:type="dxa"/>
            </w:tcMar>
            <w:vAlign w:val="center"/>
            <w:hideMark/>
          </w:tcPr>
          <w:p w14:paraId="191057D3"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305FBE4"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79D232F" w14:textId="77777777" w:rsidR="000F40DD" w:rsidRPr="00807ABB" w:rsidRDefault="000F40DD" w:rsidP="00E21093">
            <w:pPr>
              <w:pStyle w:val="movimento2"/>
              <w:rPr>
                <w:color w:val="002060"/>
              </w:rPr>
            </w:pPr>
            <w:r w:rsidRPr="00807ABB">
              <w:rPr>
                <w:color w:val="002060"/>
              </w:rPr>
              <w:t> </w:t>
            </w:r>
          </w:p>
        </w:tc>
      </w:tr>
    </w:tbl>
    <w:p w14:paraId="2E795D31" w14:textId="77777777" w:rsidR="000F40DD" w:rsidRPr="00807ABB" w:rsidRDefault="000F40DD" w:rsidP="000F40DD">
      <w:pPr>
        <w:pStyle w:val="diffida"/>
        <w:spacing w:before="80" w:beforeAutospacing="0" w:after="40" w:afterAutospacing="0"/>
        <w:jc w:val="left"/>
        <w:rPr>
          <w:rFonts w:eastAsiaTheme="minorEastAsia"/>
          <w:color w:val="002060"/>
        </w:rPr>
      </w:pPr>
      <w:r w:rsidRPr="00807ABB">
        <w:rPr>
          <w:color w:val="002060"/>
        </w:rPr>
        <w:t xml:space="preserve">Per proteste nei confronti dell'arbitro. Allontanato. </w:t>
      </w:r>
    </w:p>
    <w:p w14:paraId="00F8E956" w14:textId="77777777" w:rsidR="000F40DD" w:rsidRPr="00807ABB" w:rsidRDefault="000F40DD" w:rsidP="000F40DD">
      <w:pPr>
        <w:pStyle w:val="titolo20"/>
        <w:rPr>
          <w:color w:val="002060"/>
        </w:rPr>
      </w:pPr>
      <w:r w:rsidRPr="00807AB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5FDF4D9A" w14:textId="77777777" w:rsidTr="00E21093">
        <w:tc>
          <w:tcPr>
            <w:tcW w:w="2200" w:type="dxa"/>
            <w:tcMar>
              <w:top w:w="20" w:type="dxa"/>
              <w:left w:w="20" w:type="dxa"/>
              <w:bottom w:w="20" w:type="dxa"/>
              <w:right w:w="20" w:type="dxa"/>
            </w:tcMar>
            <w:vAlign w:val="center"/>
            <w:hideMark/>
          </w:tcPr>
          <w:p w14:paraId="681C351F" w14:textId="77777777" w:rsidR="000F40DD" w:rsidRPr="00807ABB" w:rsidRDefault="000F40DD" w:rsidP="00E21093">
            <w:pPr>
              <w:pStyle w:val="movimento"/>
              <w:rPr>
                <w:color w:val="002060"/>
              </w:rPr>
            </w:pPr>
            <w:r w:rsidRPr="00807ABB">
              <w:rPr>
                <w:color w:val="002060"/>
              </w:rPr>
              <w:t>COMPAGNUCCI SIMONE</w:t>
            </w:r>
          </w:p>
        </w:tc>
        <w:tc>
          <w:tcPr>
            <w:tcW w:w="2200" w:type="dxa"/>
            <w:tcMar>
              <w:top w:w="20" w:type="dxa"/>
              <w:left w:w="20" w:type="dxa"/>
              <w:bottom w:w="20" w:type="dxa"/>
              <w:right w:w="20" w:type="dxa"/>
            </w:tcMar>
            <w:vAlign w:val="center"/>
            <w:hideMark/>
          </w:tcPr>
          <w:p w14:paraId="1D2EDEE6" w14:textId="77777777" w:rsidR="000F40DD" w:rsidRPr="00807ABB" w:rsidRDefault="000F40DD" w:rsidP="00E21093">
            <w:pPr>
              <w:pStyle w:val="movimento2"/>
              <w:rPr>
                <w:color w:val="002060"/>
              </w:rPr>
            </w:pPr>
            <w:r w:rsidRPr="00807ABB">
              <w:rPr>
                <w:color w:val="002060"/>
              </w:rPr>
              <w:t xml:space="preserve">(AVENALE) </w:t>
            </w:r>
          </w:p>
        </w:tc>
        <w:tc>
          <w:tcPr>
            <w:tcW w:w="800" w:type="dxa"/>
            <w:tcMar>
              <w:top w:w="20" w:type="dxa"/>
              <w:left w:w="20" w:type="dxa"/>
              <w:bottom w:w="20" w:type="dxa"/>
              <w:right w:w="20" w:type="dxa"/>
            </w:tcMar>
            <w:vAlign w:val="center"/>
            <w:hideMark/>
          </w:tcPr>
          <w:p w14:paraId="2A29ED6E"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5866091" w14:textId="77777777" w:rsidR="000F40DD" w:rsidRPr="00807ABB" w:rsidRDefault="000F40DD" w:rsidP="00E21093">
            <w:pPr>
              <w:pStyle w:val="movimento"/>
              <w:rPr>
                <w:color w:val="002060"/>
              </w:rPr>
            </w:pPr>
            <w:r w:rsidRPr="00807ABB">
              <w:rPr>
                <w:color w:val="002060"/>
              </w:rPr>
              <w:t>MARCHETTI STEFANO</w:t>
            </w:r>
          </w:p>
        </w:tc>
        <w:tc>
          <w:tcPr>
            <w:tcW w:w="2200" w:type="dxa"/>
            <w:tcMar>
              <w:top w:w="20" w:type="dxa"/>
              <w:left w:w="20" w:type="dxa"/>
              <w:bottom w:w="20" w:type="dxa"/>
              <w:right w:w="20" w:type="dxa"/>
            </w:tcMar>
            <w:vAlign w:val="center"/>
            <w:hideMark/>
          </w:tcPr>
          <w:p w14:paraId="2F3358B8" w14:textId="77777777" w:rsidR="000F40DD" w:rsidRPr="00807ABB" w:rsidRDefault="000F40DD" w:rsidP="00E21093">
            <w:pPr>
              <w:pStyle w:val="movimento2"/>
              <w:rPr>
                <w:color w:val="002060"/>
              </w:rPr>
            </w:pPr>
            <w:r w:rsidRPr="00807ABB">
              <w:rPr>
                <w:color w:val="002060"/>
              </w:rPr>
              <w:t xml:space="preserve">(PIEVE D ICO CALCIO A 5) </w:t>
            </w:r>
          </w:p>
        </w:tc>
      </w:tr>
    </w:tbl>
    <w:p w14:paraId="14B10715" w14:textId="77777777" w:rsidR="000F40DD" w:rsidRPr="00807ABB" w:rsidRDefault="000F40DD" w:rsidP="000F40DD">
      <w:pPr>
        <w:pStyle w:val="titolo30"/>
        <w:rPr>
          <w:rFonts w:eastAsiaTheme="minorEastAsia"/>
          <w:color w:val="002060"/>
        </w:rPr>
      </w:pPr>
      <w:r w:rsidRPr="00807ABB">
        <w:rPr>
          <w:color w:val="002060"/>
        </w:rPr>
        <w:t xml:space="preserve">CALCIATORI ESPULSI </w:t>
      </w:r>
    </w:p>
    <w:p w14:paraId="666966F3" w14:textId="77777777" w:rsidR="000F40DD" w:rsidRPr="00807ABB" w:rsidRDefault="000F40DD" w:rsidP="000F40DD">
      <w:pPr>
        <w:pStyle w:val="titolo20"/>
        <w:rPr>
          <w:color w:val="002060"/>
        </w:rPr>
      </w:pPr>
      <w:r w:rsidRPr="00807AB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1BE154B3" w14:textId="77777777" w:rsidTr="00E21093">
        <w:tc>
          <w:tcPr>
            <w:tcW w:w="2200" w:type="dxa"/>
            <w:tcMar>
              <w:top w:w="20" w:type="dxa"/>
              <w:left w:w="20" w:type="dxa"/>
              <w:bottom w:w="20" w:type="dxa"/>
              <w:right w:w="20" w:type="dxa"/>
            </w:tcMar>
            <w:vAlign w:val="center"/>
            <w:hideMark/>
          </w:tcPr>
          <w:p w14:paraId="749F6C90" w14:textId="77777777" w:rsidR="000F40DD" w:rsidRPr="00807ABB" w:rsidRDefault="000F40DD" w:rsidP="00E21093">
            <w:pPr>
              <w:pStyle w:val="movimento"/>
              <w:rPr>
                <w:color w:val="002060"/>
              </w:rPr>
            </w:pPr>
            <w:r w:rsidRPr="00807ABB">
              <w:rPr>
                <w:color w:val="002060"/>
              </w:rPr>
              <w:t>GIACOMETTI DIEGO</w:t>
            </w:r>
          </w:p>
        </w:tc>
        <w:tc>
          <w:tcPr>
            <w:tcW w:w="2200" w:type="dxa"/>
            <w:tcMar>
              <w:top w:w="20" w:type="dxa"/>
              <w:left w:w="20" w:type="dxa"/>
              <w:bottom w:w="20" w:type="dxa"/>
              <w:right w:w="20" w:type="dxa"/>
            </w:tcMar>
            <w:vAlign w:val="center"/>
            <w:hideMark/>
          </w:tcPr>
          <w:p w14:paraId="2314CCEC" w14:textId="77777777" w:rsidR="000F40DD" w:rsidRPr="00807ABB" w:rsidRDefault="000F40DD" w:rsidP="00E21093">
            <w:pPr>
              <w:pStyle w:val="movimento2"/>
              <w:rPr>
                <w:color w:val="002060"/>
              </w:rPr>
            </w:pPr>
            <w:r w:rsidRPr="00807ABB">
              <w:rPr>
                <w:color w:val="002060"/>
              </w:rPr>
              <w:t xml:space="preserve">(REAL FABRIANO) </w:t>
            </w:r>
          </w:p>
        </w:tc>
        <w:tc>
          <w:tcPr>
            <w:tcW w:w="800" w:type="dxa"/>
            <w:tcMar>
              <w:top w:w="20" w:type="dxa"/>
              <w:left w:w="20" w:type="dxa"/>
              <w:bottom w:w="20" w:type="dxa"/>
              <w:right w:w="20" w:type="dxa"/>
            </w:tcMar>
            <w:vAlign w:val="center"/>
            <w:hideMark/>
          </w:tcPr>
          <w:p w14:paraId="70062FE8"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868BDA2"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53FCE7D" w14:textId="77777777" w:rsidR="000F40DD" w:rsidRPr="00807ABB" w:rsidRDefault="000F40DD" w:rsidP="00E21093">
            <w:pPr>
              <w:pStyle w:val="movimento2"/>
              <w:rPr>
                <w:color w:val="002060"/>
              </w:rPr>
            </w:pPr>
            <w:r w:rsidRPr="00807ABB">
              <w:rPr>
                <w:color w:val="002060"/>
              </w:rPr>
              <w:t> </w:t>
            </w:r>
          </w:p>
        </w:tc>
      </w:tr>
    </w:tbl>
    <w:p w14:paraId="2E7B0EDA" w14:textId="77777777" w:rsidR="000F40DD" w:rsidRPr="00807ABB" w:rsidRDefault="000F40DD" w:rsidP="000F40DD">
      <w:pPr>
        <w:pStyle w:val="titolo20"/>
        <w:rPr>
          <w:rFonts w:eastAsiaTheme="minorEastAsia"/>
          <w:color w:val="002060"/>
        </w:rPr>
      </w:pPr>
      <w:r w:rsidRPr="00807AB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558AE019" w14:textId="77777777" w:rsidTr="00E21093">
        <w:tc>
          <w:tcPr>
            <w:tcW w:w="2200" w:type="dxa"/>
            <w:tcMar>
              <w:top w:w="20" w:type="dxa"/>
              <w:left w:w="20" w:type="dxa"/>
              <w:bottom w:w="20" w:type="dxa"/>
              <w:right w:w="20" w:type="dxa"/>
            </w:tcMar>
            <w:vAlign w:val="center"/>
            <w:hideMark/>
          </w:tcPr>
          <w:p w14:paraId="41F58109" w14:textId="77777777" w:rsidR="000F40DD" w:rsidRPr="00807ABB" w:rsidRDefault="000F40DD" w:rsidP="00E21093">
            <w:pPr>
              <w:pStyle w:val="movimento"/>
              <w:rPr>
                <w:color w:val="002060"/>
              </w:rPr>
            </w:pPr>
            <w:r w:rsidRPr="00807ABB">
              <w:rPr>
                <w:color w:val="002060"/>
              </w:rPr>
              <w:t>SERANTONI JACOPO</w:t>
            </w:r>
          </w:p>
        </w:tc>
        <w:tc>
          <w:tcPr>
            <w:tcW w:w="2200" w:type="dxa"/>
            <w:tcMar>
              <w:top w:w="20" w:type="dxa"/>
              <w:left w:w="20" w:type="dxa"/>
              <w:bottom w:w="20" w:type="dxa"/>
              <w:right w:w="20" w:type="dxa"/>
            </w:tcMar>
            <w:vAlign w:val="center"/>
            <w:hideMark/>
          </w:tcPr>
          <w:p w14:paraId="026406D2" w14:textId="77777777" w:rsidR="000F40DD" w:rsidRPr="00807ABB" w:rsidRDefault="000F40DD" w:rsidP="00E21093">
            <w:pPr>
              <w:pStyle w:val="movimento2"/>
              <w:rPr>
                <w:color w:val="002060"/>
              </w:rPr>
            </w:pPr>
            <w:r w:rsidRPr="00807ABB">
              <w:rPr>
                <w:color w:val="002060"/>
              </w:rPr>
              <w:t xml:space="preserve">(BAYER CAPPUCCINI) </w:t>
            </w:r>
          </w:p>
        </w:tc>
        <w:tc>
          <w:tcPr>
            <w:tcW w:w="800" w:type="dxa"/>
            <w:tcMar>
              <w:top w:w="20" w:type="dxa"/>
              <w:left w:w="20" w:type="dxa"/>
              <w:bottom w:w="20" w:type="dxa"/>
              <w:right w:w="20" w:type="dxa"/>
            </w:tcMar>
            <w:vAlign w:val="center"/>
            <w:hideMark/>
          </w:tcPr>
          <w:p w14:paraId="526663E1"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D12946B" w14:textId="77777777" w:rsidR="000F40DD" w:rsidRPr="00807ABB" w:rsidRDefault="000F40DD" w:rsidP="00E21093">
            <w:pPr>
              <w:pStyle w:val="movimento"/>
              <w:rPr>
                <w:color w:val="002060"/>
              </w:rPr>
            </w:pPr>
            <w:r w:rsidRPr="00807ABB">
              <w:rPr>
                <w:color w:val="002060"/>
              </w:rPr>
              <w:t>VENTURA RICCARDO</w:t>
            </w:r>
          </w:p>
        </w:tc>
        <w:tc>
          <w:tcPr>
            <w:tcW w:w="2200" w:type="dxa"/>
            <w:tcMar>
              <w:top w:w="20" w:type="dxa"/>
              <w:left w:w="20" w:type="dxa"/>
              <w:bottom w:w="20" w:type="dxa"/>
              <w:right w:w="20" w:type="dxa"/>
            </w:tcMar>
            <w:vAlign w:val="center"/>
            <w:hideMark/>
          </w:tcPr>
          <w:p w14:paraId="0CD4AA03" w14:textId="77777777" w:rsidR="000F40DD" w:rsidRPr="00807ABB" w:rsidRDefault="000F40DD" w:rsidP="00E21093">
            <w:pPr>
              <w:pStyle w:val="movimento2"/>
              <w:rPr>
                <w:color w:val="002060"/>
              </w:rPr>
            </w:pPr>
            <w:r w:rsidRPr="00807ABB">
              <w:rPr>
                <w:color w:val="002060"/>
              </w:rPr>
              <w:t xml:space="preserve">(CITTA DI OSTRA) </w:t>
            </w:r>
          </w:p>
        </w:tc>
      </w:tr>
      <w:tr w:rsidR="000F40DD" w:rsidRPr="00807ABB" w14:paraId="6E85BCF3" w14:textId="77777777" w:rsidTr="00E21093">
        <w:tc>
          <w:tcPr>
            <w:tcW w:w="2200" w:type="dxa"/>
            <w:tcMar>
              <w:top w:w="20" w:type="dxa"/>
              <w:left w:w="20" w:type="dxa"/>
              <w:bottom w:w="20" w:type="dxa"/>
              <w:right w:w="20" w:type="dxa"/>
            </w:tcMar>
            <w:vAlign w:val="center"/>
            <w:hideMark/>
          </w:tcPr>
          <w:p w14:paraId="4BC402F6" w14:textId="77777777" w:rsidR="000F40DD" w:rsidRPr="00807ABB" w:rsidRDefault="000F40DD" w:rsidP="00E21093">
            <w:pPr>
              <w:pStyle w:val="movimento"/>
              <w:rPr>
                <w:color w:val="002060"/>
              </w:rPr>
            </w:pPr>
            <w:r w:rsidRPr="00807ABB">
              <w:rPr>
                <w:color w:val="002060"/>
              </w:rPr>
              <w:t>BUSILACCHI FILIPPO</w:t>
            </w:r>
          </w:p>
        </w:tc>
        <w:tc>
          <w:tcPr>
            <w:tcW w:w="2200" w:type="dxa"/>
            <w:tcMar>
              <w:top w:w="20" w:type="dxa"/>
              <w:left w:w="20" w:type="dxa"/>
              <w:bottom w:w="20" w:type="dxa"/>
              <w:right w:w="20" w:type="dxa"/>
            </w:tcMar>
            <w:vAlign w:val="center"/>
            <w:hideMark/>
          </w:tcPr>
          <w:p w14:paraId="39B27614" w14:textId="77777777" w:rsidR="000F40DD" w:rsidRPr="00807ABB" w:rsidRDefault="000F40DD" w:rsidP="00E21093">
            <w:pPr>
              <w:pStyle w:val="movimento2"/>
              <w:rPr>
                <w:color w:val="002060"/>
              </w:rPr>
            </w:pPr>
            <w:r w:rsidRPr="00807ABB">
              <w:rPr>
                <w:color w:val="002060"/>
              </w:rPr>
              <w:t xml:space="preserve">(POLVERIGI C5) </w:t>
            </w:r>
          </w:p>
        </w:tc>
        <w:tc>
          <w:tcPr>
            <w:tcW w:w="800" w:type="dxa"/>
            <w:tcMar>
              <w:top w:w="20" w:type="dxa"/>
              <w:left w:w="20" w:type="dxa"/>
              <w:bottom w:w="20" w:type="dxa"/>
              <w:right w:w="20" w:type="dxa"/>
            </w:tcMar>
            <w:vAlign w:val="center"/>
            <w:hideMark/>
          </w:tcPr>
          <w:p w14:paraId="0E68A786"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5FEF7361"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02A36D2" w14:textId="77777777" w:rsidR="000F40DD" w:rsidRPr="00807ABB" w:rsidRDefault="000F40DD" w:rsidP="00E21093">
            <w:pPr>
              <w:pStyle w:val="movimento2"/>
              <w:rPr>
                <w:color w:val="002060"/>
              </w:rPr>
            </w:pPr>
            <w:r w:rsidRPr="00807ABB">
              <w:rPr>
                <w:color w:val="002060"/>
              </w:rPr>
              <w:t> </w:t>
            </w:r>
          </w:p>
        </w:tc>
      </w:tr>
    </w:tbl>
    <w:p w14:paraId="1BAEABFE" w14:textId="77777777" w:rsidR="000F40DD" w:rsidRPr="00807ABB" w:rsidRDefault="000F40DD" w:rsidP="000F40DD">
      <w:pPr>
        <w:pStyle w:val="titolo30"/>
        <w:rPr>
          <w:rFonts w:eastAsiaTheme="minorEastAsia"/>
          <w:color w:val="002060"/>
        </w:rPr>
      </w:pPr>
      <w:r w:rsidRPr="00807ABB">
        <w:rPr>
          <w:color w:val="002060"/>
        </w:rPr>
        <w:t xml:space="preserve">CALCIATORI NON ESPULSI </w:t>
      </w:r>
    </w:p>
    <w:p w14:paraId="1708FEED" w14:textId="77777777" w:rsidR="000F40DD" w:rsidRPr="00807ABB" w:rsidRDefault="000F40DD" w:rsidP="000F40DD">
      <w:pPr>
        <w:pStyle w:val="titolo20"/>
        <w:rPr>
          <w:color w:val="002060"/>
        </w:rPr>
      </w:pPr>
      <w:r w:rsidRPr="00807AB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382A4705" w14:textId="77777777" w:rsidTr="00E21093">
        <w:tc>
          <w:tcPr>
            <w:tcW w:w="2200" w:type="dxa"/>
            <w:tcMar>
              <w:top w:w="20" w:type="dxa"/>
              <w:left w:w="20" w:type="dxa"/>
              <w:bottom w:w="20" w:type="dxa"/>
              <w:right w:w="20" w:type="dxa"/>
            </w:tcMar>
            <w:vAlign w:val="center"/>
            <w:hideMark/>
          </w:tcPr>
          <w:p w14:paraId="4F2880CB" w14:textId="77777777" w:rsidR="000F40DD" w:rsidRPr="00807ABB" w:rsidRDefault="000F40DD" w:rsidP="00E21093">
            <w:pPr>
              <w:pStyle w:val="movimento"/>
              <w:rPr>
                <w:color w:val="002060"/>
              </w:rPr>
            </w:pPr>
            <w:r w:rsidRPr="00807ABB">
              <w:rPr>
                <w:color w:val="002060"/>
              </w:rPr>
              <w:t>GATTAFONI EDOARDO</w:t>
            </w:r>
          </w:p>
        </w:tc>
        <w:tc>
          <w:tcPr>
            <w:tcW w:w="2200" w:type="dxa"/>
            <w:tcMar>
              <w:top w:w="20" w:type="dxa"/>
              <w:left w:w="20" w:type="dxa"/>
              <w:bottom w:w="20" w:type="dxa"/>
              <w:right w:w="20" w:type="dxa"/>
            </w:tcMar>
            <w:vAlign w:val="center"/>
            <w:hideMark/>
          </w:tcPr>
          <w:p w14:paraId="5FE1DC83" w14:textId="77777777" w:rsidR="000F40DD" w:rsidRPr="00807ABB" w:rsidRDefault="000F40DD" w:rsidP="00E21093">
            <w:pPr>
              <w:pStyle w:val="movimento2"/>
              <w:rPr>
                <w:color w:val="002060"/>
              </w:rPr>
            </w:pPr>
            <w:r w:rsidRPr="00807ABB">
              <w:rPr>
                <w:color w:val="002060"/>
              </w:rPr>
              <w:t xml:space="preserve">(ACLI AUDAX MONTECOSARO C5) </w:t>
            </w:r>
          </w:p>
        </w:tc>
        <w:tc>
          <w:tcPr>
            <w:tcW w:w="800" w:type="dxa"/>
            <w:tcMar>
              <w:top w:w="20" w:type="dxa"/>
              <w:left w:w="20" w:type="dxa"/>
              <w:bottom w:w="20" w:type="dxa"/>
              <w:right w:w="20" w:type="dxa"/>
            </w:tcMar>
            <w:vAlign w:val="center"/>
            <w:hideMark/>
          </w:tcPr>
          <w:p w14:paraId="76D57596"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60D0030" w14:textId="77777777" w:rsidR="000F40DD" w:rsidRPr="00807ABB" w:rsidRDefault="000F40DD" w:rsidP="00E21093">
            <w:pPr>
              <w:pStyle w:val="movimento"/>
              <w:rPr>
                <w:color w:val="002060"/>
              </w:rPr>
            </w:pPr>
            <w:r w:rsidRPr="00807ABB">
              <w:rPr>
                <w:color w:val="002060"/>
              </w:rPr>
              <w:t>VENDITTI ANTONIO</w:t>
            </w:r>
          </w:p>
        </w:tc>
        <w:tc>
          <w:tcPr>
            <w:tcW w:w="2200" w:type="dxa"/>
            <w:tcMar>
              <w:top w:w="20" w:type="dxa"/>
              <w:left w:w="20" w:type="dxa"/>
              <w:bottom w:w="20" w:type="dxa"/>
              <w:right w:w="20" w:type="dxa"/>
            </w:tcMar>
            <w:vAlign w:val="center"/>
            <w:hideMark/>
          </w:tcPr>
          <w:p w14:paraId="6BCD25A6" w14:textId="77777777" w:rsidR="000F40DD" w:rsidRPr="00807ABB" w:rsidRDefault="000F40DD" w:rsidP="00E21093">
            <w:pPr>
              <w:pStyle w:val="movimento2"/>
              <w:rPr>
                <w:color w:val="002060"/>
              </w:rPr>
            </w:pPr>
            <w:r w:rsidRPr="00807ABB">
              <w:rPr>
                <w:color w:val="002060"/>
              </w:rPr>
              <w:t xml:space="preserve">(FUTSAL SANGIUSTESE A.R.L.) </w:t>
            </w:r>
          </w:p>
        </w:tc>
      </w:tr>
      <w:tr w:rsidR="000F40DD" w:rsidRPr="00807ABB" w14:paraId="73C5CB38" w14:textId="77777777" w:rsidTr="00E21093">
        <w:tc>
          <w:tcPr>
            <w:tcW w:w="2200" w:type="dxa"/>
            <w:tcMar>
              <w:top w:w="20" w:type="dxa"/>
              <w:left w:w="20" w:type="dxa"/>
              <w:bottom w:w="20" w:type="dxa"/>
              <w:right w:w="20" w:type="dxa"/>
            </w:tcMar>
            <w:vAlign w:val="center"/>
            <w:hideMark/>
          </w:tcPr>
          <w:p w14:paraId="48F34C14" w14:textId="77777777" w:rsidR="000F40DD" w:rsidRPr="00807ABB" w:rsidRDefault="000F40DD" w:rsidP="00E21093">
            <w:pPr>
              <w:pStyle w:val="movimento"/>
              <w:rPr>
                <w:color w:val="002060"/>
              </w:rPr>
            </w:pPr>
            <w:r w:rsidRPr="00807ABB">
              <w:rPr>
                <w:color w:val="002060"/>
              </w:rPr>
              <w:t>BOTTOLINI MATTEO</w:t>
            </w:r>
          </w:p>
        </w:tc>
        <w:tc>
          <w:tcPr>
            <w:tcW w:w="2200" w:type="dxa"/>
            <w:tcMar>
              <w:top w:w="20" w:type="dxa"/>
              <w:left w:w="20" w:type="dxa"/>
              <w:bottom w:w="20" w:type="dxa"/>
              <w:right w:w="20" w:type="dxa"/>
            </w:tcMar>
            <w:vAlign w:val="center"/>
            <w:hideMark/>
          </w:tcPr>
          <w:p w14:paraId="38BA7D1F" w14:textId="77777777" w:rsidR="000F40DD" w:rsidRPr="00807ABB" w:rsidRDefault="000F40DD" w:rsidP="00E21093">
            <w:pPr>
              <w:pStyle w:val="movimento2"/>
              <w:rPr>
                <w:color w:val="002060"/>
              </w:rPr>
            </w:pPr>
            <w:r w:rsidRPr="00807ABB">
              <w:rPr>
                <w:color w:val="002060"/>
              </w:rPr>
              <w:t xml:space="preserve">(PICENO UNITED MMX A R.L.) </w:t>
            </w:r>
          </w:p>
        </w:tc>
        <w:tc>
          <w:tcPr>
            <w:tcW w:w="800" w:type="dxa"/>
            <w:tcMar>
              <w:top w:w="20" w:type="dxa"/>
              <w:left w:w="20" w:type="dxa"/>
              <w:bottom w:w="20" w:type="dxa"/>
              <w:right w:w="20" w:type="dxa"/>
            </w:tcMar>
            <w:vAlign w:val="center"/>
            <w:hideMark/>
          </w:tcPr>
          <w:p w14:paraId="655EF0A4"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642B061"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77522D3" w14:textId="77777777" w:rsidR="000F40DD" w:rsidRPr="00807ABB" w:rsidRDefault="000F40DD" w:rsidP="00E21093">
            <w:pPr>
              <w:pStyle w:val="movimento2"/>
              <w:rPr>
                <w:color w:val="002060"/>
              </w:rPr>
            </w:pPr>
            <w:r w:rsidRPr="00807ABB">
              <w:rPr>
                <w:color w:val="002060"/>
              </w:rPr>
              <w:t> </w:t>
            </w:r>
          </w:p>
        </w:tc>
      </w:tr>
    </w:tbl>
    <w:p w14:paraId="061229FE" w14:textId="77777777" w:rsidR="000F40DD" w:rsidRPr="00807ABB" w:rsidRDefault="000F40DD" w:rsidP="000F40DD">
      <w:pPr>
        <w:pStyle w:val="titolo20"/>
        <w:rPr>
          <w:rFonts w:eastAsiaTheme="minorEastAsia"/>
          <w:color w:val="002060"/>
        </w:rPr>
      </w:pPr>
      <w:r w:rsidRPr="00807AB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68060D8A" w14:textId="77777777" w:rsidTr="00E21093">
        <w:tc>
          <w:tcPr>
            <w:tcW w:w="2200" w:type="dxa"/>
            <w:tcMar>
              <w:top w:w="20" w:type="dxa"/>
              <w:left w:w="20" w:type="dxa"/>
              <w:bottom w:w="20" w:type="dxa"/>
              <w:right w:w="20" w:type="dxa"/>
            </w:tcMar>
            <w:vAlign w:val="center"/>
            <w:hideMark/>
          </w:tcPr>
          <w:p w14:paraId="01E1B87D" w14:textId="77777777" w:rsidR="000F40DD" w:rsidRPr="00807ABB" w:rsidRDefault="000F40DD" w:rsidP="00E21093">
            <w:pPr>
              <w:pStyle w:val="movimento"/>
              <w:rPr>
                <w:color w:val="002060"/>
              </w:rPr>
            </w:pPr>
            <w:r w:rsidRPr="00807ABB">
              <w:rPr>
                <w:color w:val="002060"/>
              </w:rPr>
              <w:t>CIMINARI CLAUDIO</w:t>
            </w:r>
          </w:p>
        </w:tc>
        <w:tc>
          <w:tcPr>
            <w:tcW w:w="2200" w:type="dxa"/>
            <w:tcMar>
              <w:top w:w="20" w:type="dxa"/>
              <w:left w:w="20" w:type="dxa"/>
              <w:bottom w:w="20" w:type="dxa"/>
              <w:right w:w="20" w:type="dxa"/>
            </w:tcMar>
            <w:vAlign w:val="center"/>
            <w:hideMark/>
          </w:tcPr>
          <w:p w14:paraId="4B6F4443" w14:textId="77777777" w:rsidR="000F40DD" w:rsidRPr="00807ABB" w:rsidRDefault="000F40DD" w:rsidP="00E21093">
            <w:pPr>
              <w:pStyle w:val="movimento2"/>
              <w:rPr>
                <w:color w:val="002060"/>
              </w:rPr>
            </w:pPr>
            <w:r w:rsidRPr="00807ABB">
              <w:rPr>
                <w:color w:val="002060"/>
              </w:rPr>
              <w:t xml:space="preserve">(ACLI AUDAX MONTECOSARO C5) </w:t>
            </w:r>
          </w:p>
        </w:tc>
        <w:tc>
          <w:tcPr>
            <w:tcW w:w="800" w:type="dxa"/>
            <w:tcMar>
              <w:top w:w="20" w:type="dxa"/>
              <w:left w:w="20" w:type="dxa"/>
              <w:bottom w:w="20" w:type="dxa"/>
              <w:right w:w="20" w:type="dxa"/>
            </w:tcMar>
            <w:vAlign w:val="center"/>
            <w:hideMark/>
          </w:tcPr>
          <w:p w14:paraId="069AA8AB"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64568EE" w14:textId="77777777" w:rsidR="000F40DD" w:rsidRPr="00807ABB" w:rsidRDefault="000F40DD" w:rsidP="00E21093">
            <w:pPr>
              <w:pStyle w:val="movimento"/>
              <w:rPr>
                <w:color w:val="002060"/>
              </w:rPr>
            </w:pPr>
            <w:r w:rsidRPr="00807ABB">
              <w:rPr>
                <w:color w:val="002060"/>
              </w:rPr>
              <w:t>TRAINI LUCA</w:t>
            </w:r>
          </w:p>
        </w:tc>
        <w:tc>
          <w:tcPr>
            <w:tcW w:w="2200" w:type="dxa"/>
            <w:tcMar>
              <w:top w:w="20" w:type="dxa"/>
              <w:left w:w="20" w:type="dxa"/>
              <w:bottom w:w="20" w:type="dxa"/>
              <w:right w:w="20" w:type="dxa"/>
            </w:tcMar>
            <w:vAlign w:val="center"/>
            <w:hideMark/>
          </w:tcPr>
          <w:p w14:paraId="5FD7773B" w14:textId="77777777" w:rsidR="000F40DD" w:rsidRPr="00807ABB" w:rsidRDefault="000F40DD" w:rsidP="00E21093">
            <w:pPr>
              <w:pStyle w:val="movimento2"/>
              <w:rPr>
                <w:color w:val="002060"/>
              </w:rPr>
            </w:pPr>
            <w:r w:rsidRPr="00807ABB">
              <w:rPr>
                <w:color w:val="002060"/>
              </w:rPr>
              <w:t xml:space="preserve">(FUTSAL PRANDONE) </w:t>
            </w:r>
          </w:p>
        </w:tc>
      </w:tr>
      <w:tr w:rsidR="000F40DD" w:rsidRPr="00807ABB" w14:paraId="24BB3FAA" w14:textId="77777777" w:rsidTr="00E21093">
        <w:tc>
          <w:tcPr>
            <w:tcW w:w="2200" w:type="dxa"/>
            <w:tcMar>
              <w:top w:w="20" w:type="dxa"/>
              <w:left w:w="20" w:type="dxa"/>
              <w:bottom w:w="20" w:type="dxa"/>
              <w:right w:w="20" w:type="dxa"/>
            </w:tcMar>
            <w:vAlign w:val="center"/>
            <w:hideMark/>
          </w:tcPr>
          <w:p w14:paraId="4B4251AE" w14:textId="77777777" w:rsidR="000F40DD" w:rsidRPr="00807ABB" w:rsidRDefault="000F40DD" w:rsidP="00E21093">
            <w:pPr>
              <w:pStyle w:val="movimento"/>
              <w:rPr>
                <w:color w:val="002060"/>
              </w:rPr>
            </w:pPr>
            <w:r w:rsidRPr="00807ABB">
              <w:rPr>
                <w:color w:val="002060"/>
              </w:rPr>
              <w:t>BAJRAMI NADIR</w:t>
            </w:r>
          </w:p>
        </w:tc>
        <w:tc>
          <w:tcPr>
            <w:tcW w:w="2200" w:type="dxa"/>
            <w:tcMar>
              <w:top w:w="20" w:type="dxa"/>
              <w:left w:w="20" w:type="dxa"/>
              <w:bottom w:w="20" w:type="dxa"/>
              <w:right w:w="20" w:type="dxa"/>
            </w:tcMar>
            <w:vAlign w:val="center"/>
            <w:hideMark/>
          </w:tcPr>
          <w:p w14:paraId="4A44654A" w14:textId="77777777" w:rsidR="000F40DD" w:rsidRPr="00807ABB" w:rsidRDefault="000F40DD" w:rsidP="00E21093">
            <w:pPr>
              <w:pStyle w:val="movimento2"/>
              <w:rPr>
                <w:color w:val="002060"/>
              </w:rPr>
            </w:pPr>
            <w:r w:rsidRPr="00807ABB">
              <w:rPr>
                <w:color w:val="002060"/>
              </w:rPr>
              <w:t xml:space="preserve">(FUTSAL SAMBUCHETO) </w:t>
            </w:r>
          </w:p>
        </w:tc>
        <w:tc>
          <w:tcPr>
            <w:tcW w:w="800" w:type="dxa"/>
            <w:tcMar>
              <w:top w:w="20" w:type="dxa"/>
              <w:left w:w="20" w:type="dxa"/>
              <w:bottom w:w="20" w:type="dxa"/>
              <w:right w:w="20" w:type="dxa"/>
            </w:tcMar>
            <w:vAlign w:val="center"/>
            <w:hideMark/>
          </w:tcPr>
          <w:p w14:paraId="3CEEA2FF"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9EFE5AF" w14:textId="77777777" w:rsidR="000F40DD" w:rsidRPr="00807ABB" w:rsidRDefault="000F40DD" w:rsidP="00E21093">
            <w:pPr>
              <w:pStyle w:val="movimento"/>
              <w:rPr>
                <w:color w:val="002060"/>
              </w:rPr>
            </w:pPr>
            <w:r w:rsidRPr="00807ABB">
              <w:rPr>
                <w:color w:val="002060"/>
              </w:rPr>
              <w:t>MARTYNENKO SERHIY</w:t>
            </w:r>
          </w:p>
        </w:tc>
        <w:tc>
          <w:tcPr>
            <w:tcW w:w="2200" w:type="dxa"/>
            <w:tcMar>
              <w:top w:w="20" w:type="dxa"/>
              <w:left w:w="20" w:type="dxa"/>
              <w:bottom w:w="20" w:type="dxa"/>
              <w:right w:w="20" w:type="dxa"/>
            </w:tcMar>
            <w:vAlign w:val="center"/>
            <w:hideMark/>
          </w:tcPr>
          <w:p w14:paraId="734B2444" w14:textId="77777777" w:rsidR="000F40DD" w:rsidRPr="00807ABB" w:rsidRDefault="000F40DD" w:rsidP="00E21093">
            <w:pPr>
              <w:pStyle w:val="movimento2"/>
              <w:rPr>
                <w:color w:val="002060"/>
              </w:rPr>
            </w:pPr>
            <w:r w:rsidRPr="00807ABB">
              <w:rPr>
                <w:color w:val="002060"/>
              </w:rPr>
              <w:t xml:space="preserve">(FUTSAL SAMBUCHETO) </w:t>
            </w:r>
          </w:p>
        </w:tc>
      </w:tr>
      <w:tr w:rsidR="000F40DD" w:rsidRPr="00807ABB" w14:paraId="375AFB12" w14:textId="77777777" w:rsidTr="00E21093">
        <w:tc>
          <w:tcPr>
            <w:tcW w:w="2200" w:type="dxa"/>
            <w:tcMar>
              <w:top w:w="20" w:type="dxa"/>
              <w:left w:w="20" w:type="dxa"/>
              <w:bottom w:w="20" w:type="dxa"/>
              <w:right w:w="20" w:type="dxa"/>
            </w:tcMar>
            <w:vAlign w:val="center"/>
            <w:hideMark/>
          </w:tcPr>
          <w:p w14:paraId="3E861315" w14:textId="77777777" w:rsidR="000F40DD" w:rsidRPr="00807ABB" w:rsidRDefault="000F40DD" w:rsidP="00E21093">
            <w:pPr>
              <w:pStyle w:val="movimento"/>
              <w:rPr>
                <w:color w:val="002060"/>
              </w:rPr>
            </w:pPr>
            <w:r w:rsidRPr="00807ABB">
              <w:rPr>
                <w:color w:val="002060"/>
              </w:rPr>
              <w:t>ROMITELLI LUCA</w:t>
            </w:r>
          </w:p>
        </w:tc>
        <w:tc>
          <w:tcPr>
            <w:tcW w:w="2200" w:type="dxa"/>
            <w:tcMar>
              <w:top w:w="20" w:type="dxa"/>
              <w:left w:w="20" w:type="dxa"/>
              <w:bottom w:w="20" w:type="dxa"/>
              <w:right w:w="20" w:type="dxa"/>
            </w:tcMar>
            <w:vAlign w:val="center"/>
            <w:hideMark/>
          </w:tcPr>
          <w:p w14:paraId="3896DA8E" w14:textId="77777777" w:rsidR="000F40DD" w:rsidRPr="00807ABB" w:rsidRDefault="000F40DD" w:rsidP="00E21093">
            <w:pPr>
              <w:pStyle w:val="movimento2"/>
              <w:rPr>
                <w:color w:val="002060"/>
              </w:rPr>
            </w:pPr>
            <w:r w:rsidRPr="00807ABB">
              <w:rPr>
                <w:color w:val="002060"/>
              </w:rPr>
              <w:t xml:space="preserve">(FUTSAL SANGIUSTESE A.R.L.) </w:t>
            </w:r>
          </w:p>
        </w:tc>
        <w:tc>
          <w:tcPr>
            <w:tcW w:w="800" w:type="dxa"/>
            <w:tcMar>
              <w:top w:w="20" w:type="dxa"/>
              <w:left w:w="20" w:type="dxa"/>
              <w:bottom w:w="20" w:type="dxa"/>
              <w:right w:w="20" w:type="dxa"/>
            </w:tcMar>
            <w:vAlign w:val="center"/>
            <w:hideMark/>
          </w:tcPr>
          <w:p w14:paraId="0E4B4FD5"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A425479" w14:textId="77777777" w:rsidR="000F40DD" w:rsidRPr="00807ABB" w:rsidRDefault="000F40DD" w:rsidP="00E21093">
            <w:pPr>
              <w:pStyle w:val="movimento"/>
              <w:rPr>
                <w:color w:val="002060"/>
              </w:rPr>
            </w:pPr>
            <w:r w:rsidRPr="00807ABB">
              <w:rPr>
                <w:color w:val="002060"/>
              </w:rPr>
              <w:t>STAFFOLANI SIMONE</w:t>
            </w:r>
          </w:p>
        </w:tc>
        <w:tc>
          <w:tcPr>
            <w:tcW w:w="2200" w:type="dxa"/>
            <w:tcMar>
              <w:top w:w="20" w:type="dxa"/>
              <w:left w:w="20" w:type="dxa"/>
              <w:bottom w:w="20" w:type="dxa"/>
              <w:right w:w="20" w:type="dxa"/>
            </w:tcMar>
            <w:vAlign w:val="center"/>
            <w:hideMark/>
          </w:tcPr>
          <w:p w14:paraId="5DAFABB4" w14:textId="77777777" w:rsidR="000F40DD" w:rsidRPr="00807ABB" w:rsidRDefault="000F40DD" w:rsidP="00E21093">
            <w:pPr>
              <w:pStyle w:val="movimento2"/>
              <w:rPr>
                <w:color w:val="002060"/>
              </w:rPr>
            </w:pPr>
            <w:r w:rsidRPr="00807ABB">
              <w:rPr>
                <w:color w:val="002060"/>
              </w:rPr>
              <w:t xml:space="preserve">(GAGLIOLE F.C.) </w:t>
            </w:r>
          </w:p>
        </w:tc>
      </w:tr>
      <w:tr w:rsidR="000F40DD" w:rsidRPr="00807ABB" w14:paraId="10BC323D" w14:textId="77777777" w:rsidTr="00E21093">
        <w:tc>
          <w:tcPr>
            <w:tcW w:w="2200" w:type="dxa"/>
            <w:tcMar>
              <w:top w:w="20" w:type="dxa"/>
              <w:left w:w="20" w:type="dxa"/>
              <w:bottom w:w="20" w:type="dxa"/>
              <w:right w:w="20" w:type="dxa"/>
            </w:tcMar>
            <w:vAlign w:val="center"/>
            <w:hideMark/>
          </w:tcPr>
          <w:p w14:paraId="385EC3D9" w14:textId="77777777" w:rsidR="000F40DD" w:rsidRPr="00807ABB" w:rsidRDefault="000F40DD" w:rsidP="00E21093">
            <w:pPr>
              <w:pStyle w:val="movimento"/>
              <w:rPr>
                <w:color w:val="002060"/>
              </w:rPr>
            </w:pPr>
            <w:r w:rsidRPr="00807ABB">
              <w:rPr>
                <w:color w:val="002060"/>
              </w:rPr>
              <w:t>BANCHETTI JOHANNES</w:t>
            </w:r>
          </w:p>
        </w:tc>
        <w:tc>
          <w:tcPr>
            <w:tcW w:w="2200" w:type="dxa"/>
            <w:tcMar>
              <w:top w:w="20" w:type="dxa"/>
              <w:left w:w="20" w:type="dxa"/>
              <w:bottom w:w="20" w:type="dxa"/>
              <w:right w:w="20" w:type="dxa"/>
            </w:tcMar>
            <w:vAlign w:val="center"/>
            <w:hideMark/>
          </w:tcPr>
          <w:p w14:paraId="268C1B4C" w14:textId="77777777" w:rsidR="000F40DD" w:rsidRPr="00807ABB" w:rsidRDefault="000F40DD" w:rsidP="00E21093">
            <w:pPr>
              <w:pStyle w:val="movimento2"/>
              <w:rPr>
                <w:color w:val="002060"/>
              </w:rPr>
            </w:pPr>
            <w:r w:rsidRPr="00807ABB">
              <w:rPr>
                <w:color w:val="002060"/>
              </w:rPr>
              <w:t xml:space="preserve">(POLISPORTIVA VICTORIA) </w:t>
            </w:r>
          </w:p>
        </w:tc>
        <w:tc>
          <w:tcPr>
            <w:tcW w:w="800" w:type="dxa"/>
            <w:tcMar>
              <w:top w:w="20" w:type="dxa"/>
              <w:left w:w="20" w:type="dxa"/>
              <w:bottom w:w="20" w:type="dxa"/>
              <w:right w:w="20" w:type="dxa"/>
            </w:tcMar>
            <w:vAlign w:val="center"/>
            <w:hideMark/>
          </w:tcPr>
          <w:p w14:paraId="680006AD"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40D1368" w14:textId="77777777" w:rsidR="000F40DD" w:rsidRPr="00807ABB" w:rsidRDefault="000F40DD" w:rsidP="00E21093">
            <w:pPr>
              <w:pStyle w:val="movimento"/>
              <w:rPr>
                <w:color w:val="002060"/>
              </w:rPr>
            </w:pPr>
            <w:r w:rsidRPr="00807ABB">
              <w:rPr>
                <w:color w:val="002060"/>
              </w:rPr>
              <w:t>FILIPPINI ENRICO</w:t>
            </w:r>
          </w:p>
        </w:tc>
        <w:tc>
          <w:tcPr>
            <w:tcW w:w="2200" w:type="dxa"/>
            <w:tcMar>
              <w:top w:w="20" w:type="dxa"/>
              <w:left w:w="20" w:type="dxa"/>
              <w:bottom w:w="20" w:type="dxa"/>
              <w:right w:w="20" w:type="dxa"/>
            </w:tcMar>
            <w:vAlign w:val="center"/>
            <w:hideMark/>
          </w:tcPr>
          <w:p w14:paraId="64AE6095" w14:textId="77777777" w:rsidR="000F40DD" w:rsidRPr="00807ABB" w:rsidRDefault="000F40DD" w:rsidP="00E21093">
            <w:pPr>
              <w:pStyle w:val="movimento2"/>
              <w:rPr>
                <w:color w:val="002060"/>
              </w:rPr>
            </w:pPr>
            <w:r w:rsidRPr="00807ABB">
              <w:rPr>
                <w:color w:val="002060"/>
              </w:rPr>
              <w:t xml:space="preserve">(REAL ANCARIA) </w:t>
            </w:r>
          </w:p>
        </w:tc>
      </w:tr>
      <w:tr w:rsidR="000F40DD" w:rsidRPr="00807ABB" w14:paraId="2EA0102B" w14:textId="77777777" w:rsidTr="00E21093">
        <w:tc>
          <w:tcPr>
            <w:tcW w:w="2200" w:type="dxa"/>
            <w:tcMar>
              <w:top w:w="20" w:type="dxa"/>
              <w:left w:w="20" w:type="dxa"/>
              <w:bottom w:w="20" w:type="dxa"/>
              <w:right w:w="20" w:type="dxa"/>
            </w:tcMar>
            <w:vAlign w:val="center"/>
            <w:hideMark/>
          </w:tcPr>
          <w:p w14:paraId="1EDFF62D" w14:textId="77777777" w:rsidR="000F40DD" w:rsidRPr="00807ABB" w:rsidRDefault="000F40DD" w:rsidP="00E21093">
            <w:pPr>
              <w:pStyle w:val="movimento"/>
              <w:rPr>
                <w:color w:val="002060"/>
              </w:rPr>
            </w:pPr>
            <w:r w:rsidRPr="00807ABB">
              <w:rPr>
                <w:color w:val="002060"/>
              </w:rPr>
              <w:t>PASQUINI MARCO</w:t>
            </w:r>
          </w:p>
        </w:tc>
        <w:tc>
          <w:tcPr>
            <w:tcW w:w="2200" w:type="dxa"/>
            <w:tcMar>
              <w:top w:w="20" w:type="dxa"/>
              <w:left w:w="20" w:type="dxa"/>
              <w:bottom w:w="20" w:type="dxa"/>
              <w:right w:w="20" w:type="dxa"/>
            </w:tcMar>
            <w:vAlign w:val="center"/>
            <w:hideMark/>
          </w:tcPr>
          <w:p w14:paraId="10F3CFAD" w14:textId="77777777" w:rsidR="000F40DD" w:rsidRPr="00807ABB" w:rsidRDefault="000F40DD" w:rsidP="00E21093">
            <w:pPr>
              <w:pStyle w:val="movimento2"/>
              <w:rPr>
                <w:color w:val="002060"/>
              </w:rPr>
            </w:pPr>
            <w:r w:rsidRPr="00807ABB">
              <w:rPr>
                <w:color w:val="002060"/>
              </w:rPr>
              <w:t xml:space="preserve">(RIVIERA DELLE PALME) </w:t>
            </w:r>
          </w:p>
        </w:tc>
        <w:tc>
          <w:tcPr>
            <w:tcW w:w="800" w:type="dxa"/>
            <w:tcMar>
              <w:top w:w="20" w:type="dxa"/>
              <w:left w:w="20" w:type="dxa"/>
              <w:bottom w:w="20" w:type="dxa"/>
              <w:right w:w="20" w:type="dxa"/>
            </w:tcMar>
            <w:vAlign w:val="center"/>
            <w:hideMark/>
          </w:tcPr>
          <w:p w14:paraId="7472E394"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691ACC2"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D9D8264" w14:textId="77777777" w:rsidR="000F40DD" w:rsidRPr="00807ABB" w:rsidRDefault="000F40DD" w:rsidP="00E21093">
            <w:pPr>
              <w:pStyle w:val="movimento2"/>
              <w:rPr>
                <w:color w:val="002060"/>
              </w:rPr>
            </w:pPr>
            <w:r w:rsidRPr="00807ABB">
              <w:rPr>
                <w:color w:val="002060"/>
              </w:rPr>
              <w:t> </w:t>
            </w:r>
          </w:p>
        </w:tc>
      </w:tr>
    </w:tbl>
    <w:p w14:paraId="4D99134B" w14:textId="77777777" w:rsidR="000F40DD" w:rsidRPr="00807ABB" w:rsidRDefault="000F40DD" w:rsidP="000F40DD">
      <w:pPr>
        <w:pStyle w:val="titolo20"/>
        <w:rPr>
          <w:rFonts w:eastAsiaTheme="minorEastAsia"/>
          <w:color w:val="002060"/>
        </w:rPr>
      </w:pPr>
      <w:r w:rsidRPr="00807AB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0A8EC603" w14:textId="77777777" w:rsidTr="00E21093">
        <w:tc>
          <w:tcPr>
            <w:tcW w:w="2200" w:type="dxa"/>
            <w:tcMar>
              <w:top w:w="20" w:type="dxa"/>
              <w:left w:w="20" w:type="dxa"/>
              <w:bottom w:w="20" w:type="dxa"/>
              <w:right w:w="20" w:type="dxa"/>
            </w:tcMar>
            <w:vAlign w:val="center"/>
            <w:hideMark/>
          </w:tcPr>
          <w:p w14:paraId="0485FDA4" w14:textId="77777777" w:rsidR="000F40DD" w:rsidRPr="00807ABB" w:rsidRDefault="000F40DD" w:rsidP="00E21093">
            <w:pPr>
              <w:pStyle w:val="movimento"/>
              <w:rPr>
                <w:color w:val="002060"/>
              </w:rPr>
            </w:pPr>
            <w:r w:rsidRPr="00807ABB">
              <w:rPr>
                <w:color w:val="002060"/>
              </w:rPr>
              <w:t>GIAMMARIA LUIGI</w:t>
            </w:r>
          </w:p>
        </w:tc>
        <w:tc>
          <w:tcPr>
            <w:tcW w:w="2200" w:type="dxa"/>
            <w:tcMar>
              <w:top w:w="20" w:type="dxa"/>
              <w:left w:w="20" w:type="dxa"/>
              <w:bottom w:w="20" w:type="dxa"/>
              <w:right w:w="20" w:type="dxa"/>
            </w:tcMar>
            <w:vAlign w:val="center"/>
            <w:hideMark/>
          </w:tcPr>
          <w:p w14:paraId="23602471" w14:textId="77777777" w:rsidR="000F40DD" w:rsidRPr="00807ABB" w:rsidRDefault="000F40DD" w:rsidP="00E21093">
            <w:pPr>
              <w:pStyle w:val="movimento2"/>
              <w:rPr>
                <w:color w:val="002060"/>
              </w:rPr>
            </w:pPr>
            <w:r w:rsidRPr="00807ABB">
              <w:rPr>
                <w:color w:val="002060"/>
              </w:rPr>
              <w:t xml:space="preserve">(ACLI AUDAX MONTECOSARO C5) </w:t>
            </w:r>
          </w:p>
        </w:tc>
        <w:tc>
          <w:tcPr>
            <w:tcW w:w="800" w:type="dxa"/>
            <w:tcMar>
              <w:top w:w="20" w:type="dxa"/>
              <w:left w:w="20" w:type="dxa"/>
              <w:bottom w:w="20" w:type="dxa"/>
              <w:right w:w="20" w:type="dxa"/>
            </w:tcMar>
            <w:vAlign w:val="center"/>
            <w:hideMark/>
          </w:tcPr>
          <w:p w14:paraId="3A62CECE"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BA480CF" w14:textId="77777777" w:rsidR="000F40DD" w:rsidRPr="00807ABB" w:rsidRDefault="000F40DD" w:rsidP="00E21093">
            <w:pPr>
              <w:pStyle w:val="movimento"/>
              <w:rPr>
                <w:color w:val="002060"/>
              </w:rPr>
            </w:pPr>
            <w:r w:rsidRPr="00807ABB">
              <w:rPr>
                <w:color w:val="002060"/>
              </w:rPr>
              <w:t>GIORGI MARCO</w:t>
            </w:r>
          </w:p>
        </w:tc>
        <w:tc>
          <w:tcPr>
            <w:tcW w:w="2200" w:type="dxa"/>
            <w:tcMar>
              <w:top w:w="20" w:type="dxa"/>
              <w:left w:w="20" w:type="dxa"/>
              <w:bottom w:w="20" w:type="dxa"/>
              <w:right w:w="20" w:type="dxa"/>
            </w:tcMar>
            <w:vAlign w:val="center"/>
            <w:hideMark/>
          </w:tcPr>
          <w:p w14:paraId="70EE8C71" w14:textId="77777777" w:rsidR="000F40DD" w:rsidRPr="00807ABB" w:rsidRDefault="000F40DD" w:rsidP="00E21093">
            <w:pPr>
              <w:pStyle w:val="movimento2"/>
              <w:rPr>
                <w:color w:val="002060"/>
              </w:rPr>
            </w:pPr>
            <w:r w:rsidRPr="00807ABB">
              <w:rPr>
                <w:color w:val="002060"/>
              </w:rPr>
              <w:t xml:space="preserve">(AVENALE) </w:t>
            </w:r>
          </w:p>
        </w:tc>
      </w:tr>
      <w:tr w:rsidR="000F40DD" w:rsidRPr="00807ABB" w14:paraId="3E6869B0" w14:textId="77777777" w:rsidTr="00E21093">
        <w:tc>
          <w:tcPr>
            <w:tcW w:w="2200" w:type="dxa"/>
            <w:tcMar>
              <w:top w:w="20" w:type="dxa"/>
              <w:left w:w="20" w:type="dxa"/>
              <w:bottom w:w="20" w:type="dxa"/>
              <w:right w:w="20" w:type="dxa"/>
            </w:tcMar>
            <w:vAlign w:val="center"/>
            <w:hideMark/>
          </w:tcPr>
          <w:p w14:paraId="224F176A" w14:textId="77777777" w:rsidR="000F40DD" w:rsidRPr="00807ABB" w:rsidRDefault="000F40DD" w:rsidP="00E21093">
            <w:pPr>
              <w:pStyle w:val="movimento"/>
              <w:rPr>
                <w:color w:val="002060"/>
              </w:rPr>
            </w:pPr>
            <w:r w:rsidRPr="00807ABB">
              <w:rPr>
                <w:color w:val="002060"/>
              </w:rPr>
              <w:t>SEFERI SOKOL</w:t>
            </w:r>
          </w:p>
        </w:tc>
        <w:tc>
          <w:tcPr>
            <w:tcW w:w="2200" w:type="dxa"/>
            <w:tcMar>
              <w:top w:w="20" w:type="dxa"/>
              <w:left w:w="20" w:type="dxa"/>
              <w:bottom w:w="20" w:type="dxa"/>
              <w:right w:w="20" w:type="dxa"/>
            </w:tcMar>
            <w:vAlign w:val="center"/>
            <w:hideMark/>
          </w:tcPr>
          <w:p w14:paraId="4F420B6F" w14:textId="77777777" w:rsidR="000F40DD" w:rsidRPr="00807ABB" w:rsidRDefault="000F40DD" w:rsidP="00E21093">
            <w:pPr>
              <w:pStyle w:val="movimento2"/>
              <w:rPr>
                <w:color w:val="002060"/>
              </w:rPr>
            </w:pPr>
            <w:r w:rsidRPr="00807ABB">
              <w:rPr>
                <w:color w:val="002060"/>
              </w:rPr>
              <w:t xml:space="preserve">(BAYER CAPPUCCINI) </w:t>
            </w:r>
          </w:p>
        </w:tc>
        <w:tc>
          <w:tcPr>
            <w:tcW w:w="800" w:type="dxa"/>
            <w:tcMar>
              <w:top w:w="20" w:type="dxa"/>
              <w:left w:w="20" w:type="dxa"/>
              <w:bottom w:w="20" w:type="dxa"/>
              <w:right w:w="20" w:type="dxa"/>
            </w:tcMar>
            <w:vAlign w:val="center"/>
            <w:hideMark/>
          </w:tcPr>
          <w:p w14:paraId="33BD7791"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6A0D224" w14:textId="77777777" w:rsidR="000F40DD" w:rsidRPr="00807ABB" w:rsidRDefault="000F40DD" w:rsidP="00E21093">
            <w:pPr>
              <w:pStyle w:val="movimento"/>
              <w:rPr>
                <w:color w:val="002060"/>
              </w:rPr>
            </w:pPr>
            <w:r w:rsidRPr="00807ABB">
              <w:rPr>
                <w:color w:val="002060"/>
              </w:rPr>
              <w:t>ROCCOLI SANDRO</w:t>
            </w:r>
          </w:p>
        </w:tc>
        <w:tc>
          <w:tcPr>
            <w:tcW w:w="2200" w:type="dxa"/>
            <w:tcMar>
              <w:top w:w="20" w:type="dxa"/>
              <w:left w:w="20" w:type="dxa"/>
              <w:bottom w:w="20" w:type="dxa"/>
              <w:right w:w="20" w:type="dxa"/>
            </w:tcMar>
            <w:vAlign w:val="center"/>
            <w:hideMark/>
          </w:tcPr>
          <w:p w14:paraId="62AA6819" w14:textId="77777777" w:rsidR="000F40DD" w:rsidRPr="00807ABB" w:rsidRDefault="000F40DD" w:rsidP="00E21093">
            <w:pPr>
              <w:pStyle w:val="movimento2"/>
              <w:rPr>
                <w:color w:val="002060"/>
              </w:rPr>
            </w:pPr>
            <w:r w:rsidRPr="00807ABB">
              <w:rPr>
                <w:color w:val="002060"/>
              </w:rPr>
              <w:t xml:space="preserve">(CASTELBELLINO CALCIO A 5) </w:t>
            </w:r>
          </w:p>
        </w:tc>
      </w:tr>
      <w:tr w:rsidR="000F40DD" w:rsidRPr="00807ABB" w14:paraId="3DDC115D" w14:textId="77777777" w:rsidTr="00E21093">
        <w:tc>
          <w:tcPr>
            <w:tcW w:w="2200" w:type="dxa"/>
            <w:tcMar>
              <w:top w:w="20" w:type="dxa"/>
              <w:left w:w="20" w:type="dxa"/>
              <w:bottom w:w="20" w:type="dxa"/>
              <w:right w:w="20" w:type="dxa"/>
            </w:tcMar>
            <w:vAlign w:val="center"/>
            <w:hideMark/>
          </w:tcPr>
          <w:p w14:paraId="46AB6046" w14:textId="77777777" w:rsidR="000F40DD" w:rsidRPr="00807ABB" w:rsidRDefault="000F40DD" w:rsidP="00E21093">
            <w:pPr>
              <w:pStyle w:val="movimento"/>
              <w:rPr>
                <w:color w:val="002060"/>
              </w:rPr>
            </w:pPr>
            <w:r w:rsidRPr="00807ABB">
              <w:rPr>
                <w:color w:val="002060"/>
              </w:rPr>
              <w:t>DRAGUSIN MICHELANGELO</w:t>
            </w:r>
          </w:p>
        </w:tc>
        <w:tc>
          <w:tcPr>
            <w:tcW w:w="2200" w:type="dxa"/>
            <w:tcMar>
              <w:top w:w="20" w:type="dxa"/>
              <w:left w:w="20" w:type="dxa"/>
              <w:bottom w:w="20" w:type="dxa"/>
              <w:right w:w="20" w:type="dxa"/>
            </w:tcMar>
            <w:vAlign w:val="center"/>
            <w:hideMark/>
          </w:tcPr>
          <w:p w14:paraId="37994761" w14:textId="77777777" w:rsidR="000F40DD" w:rsidRPr="00807ABB" w:rsidRDefault="000F40DD" w:rsidP="00E21093">
            <w:pPr>
              <w:pStyle w:val="movimento2"/>
              <w:rPr>
                <w:color w:val="002060"/>
              </w:rPr>
            </w:pPr>
            <w:r w:rsidRPr="00807ABB">
              <w:rPr>
                <w:color w:val="002060"/>
              </w:rPr>
              <w:t xml:space="preserve">(FUTSAL CAMPIGLIONE) </w:t>
            </w:r>
          </w:p>
        </w:tc>
        <w:tc>
          <w:tcPr>
            <w:tcW w:w="800" w:type="dxa"/>
            <w:tcMar>
              <w:top w:w="20" w:type="dxa"/>
              <w:left w:w="20" w:type="dxa"/>
              <w:bottom w:w="20" w:type="dxa"/>
              <w:right w:w="20" w:type="dxa"/>
            </w:tcMar>
            <w:vAlign w:val="center"/>
            <w:hideMark/>
          </w:tcPr>
          <w:p w14:paraId="0E5427F0"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D8CD18B" w14:textId="77777777" w:rsidR="000F40DD" w:rsidRPr="00807ABB" w:rsidRDefault="000F40DD" w:rsidP="00E21093">
            <w:pPr>
              <w:pStyle w:val="movimento"/>
              <w:rPr>
                <w:color w:val="002060"/>
              </w:rPr>
            </w:pPr>
            <w:r w:rsidRPr="00807ABB">
              <w:rPr>
                <w:color w:val="002060"/>
              </w:rPr>
              <w:t>MANDOLESI OMAR</w:t>
            </w:r>
          </w:p>
        </w:tc>
        <w:tc>
          <w:tcPr>
            <w:tcW w:w="2200" w:type="dxa"/>
            <w:tcMar>
              <w:top w:w="20" w:type="dxa"/>
              <w:left w:w="20" w:type="dxa"/>
              <w:bottom w:w="20" w:type="dxa"/>
              <w:right w:w="20" w:type="dxa"/>
            </w:tcMar>
            <w:vAlign w:val="center"/>
            <w:hideMark/>
          </w:tcPr>
          <w:p w14:paraId="2E4F938B" w14:textId="77777777" w:rsidR="000F40DD" w:rsidRPr="00807ABB" w:rsidRDefault="000F40DD" w:rsidP="00E21093">
            <w:pPr>
              <w:pStyle w:val="movimento2"/>
              <w:rPr>
                <w:color w:val="002060"/>
              </w:rPr>
            </w:pPr>
            <w:r w:rsidRPr="00807ABB">
              <w:rPr>
                <w:color w:val="002060"/>
              </w:rPr>
              <w:t xml:space="preserve">(FUTSAL CAMPIGLIONE) </w:t>
            </w:r>
          </w:p>
        </w:tc>
      </w:tr>
      <w:tr w:rsidR="000F40DD" w:rsidRPr="00807ABB" w14:paraId="2A0EF533" w14:textId="77777777" w:rsidTr="00E21093">
        <w:tc>
          <w:tcPr>
            <w:tcW w:w="2200" w:type="dxa"/>
            <w:tcMar>
              <w:top w:w="20" w:type="dxa"/>
              <w:left w:w="20" w:type="dxa"/>
              <w:bottom w:w="20" w:type="dxa"/>
              <w:right w:w="20" w:type="dxa"/>
            </w:tcMar>
            <w:vAlign w:val="center"/>
            <w:hideMark/>
          </w:tcPr>
          <w:p w14:paraId="3E92FCC5" w14:textId="77777777" w:rsidR="000F40DD" w:rsidRPr="00807ABB" w:rsidRDefault="000F40DD" w:rsidP="00E21093">
            <w:pPr>
              <w:pStyle w:val="movimento"/>
              <w:rPr>
                <w:color w:val="002060"/>
              </w:rPr>
            </w:pPr>
            <w:r w:rsidRPr="00807ABB">
              <w:rPr>
                <w:color w:val="002060"/>
              </w:rPr>
              <w:t>CICCARELLI CRISTIAN</w:t>
            </w:r>
          </w:p>
        </w:tc>
        <w:tc>
          <w:tcPr>
            <w:tcW w:w="2200" w:type="dxa"/>
            <w:tcMar>
              <w:top w:w="20" w:type="dxa"/>
              <w:left w:w="20" w:type="dxa"/>
              <w:bottom w:w="20" w:type="dxa"/>
              <w:right w:w="20" w:type="dxa"/>
            </w:tcMar>
            <w:vAlign w:val="center"/>
            <w:hideMark/>
          </w:tcPr>
          <w:p w14:paraId="27F7DF32" w14:textId="77777777" w:rsidR="000F40DD" w:rsidRPr="00807ABB" w:rsidRDefault="000F40DD" w:rsidP="00E21093">
            <w:pPr>
              <w:pStyle w:val="movimento2"/>
              <w:rPr>
                <w:color w:val="002060"/>
              </w:rPr>
            </w:pPr>
            <w:r w:rsidRPr="00807ABB">
              <w:rPr>
                <w:color w:val="002060"/>
              </w:rPr>
              <w:t xml:space="preserve">(FUTSAL PRANDONE) </w:t>
            </w:r>
          </w:p>
        </w:tc>
        <w:tc>
          <w:tcPr>
            <w:tcW w:w="800" w:type="dxa"/>
            <w:tcMar>
              <w:top w:w="20" w:type="dxa"/>
              <w:left w:w="20" w:type="dxa"/>
              <w:bottom w:w="20" w:type="dxa"/>
              <w:right w:w="20" w:type="dxa"/>
            </w:tcMar>
            <w:vAlign w:val="center"/>
            <w:hideMark/>
          </w:tcPr>
          <w:p w14:paraId="6B3A3B88"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40ABD5A" w14:textId="77777777" w:rsidR="000F40DD" w:rsidRPr="00807ABB" w:rsidRDefault="000F40DD" w:rsidP="00E21093">
            <w:pPr>
              <w:pStyle w:val="movimento"/>
              <w:rPr>
                <w:color w:val="002060"/>
              </w:rPr>
            </w:pPr>
            <w:r w:rsidRPr="00807ABB">
              <w:rPr>
                <w:color w:val="002060"/>
              </w:rPr>
              <w:t>GABALDI ALESSANDRO</w:t>
            </w:r>
          </w:p>
        </w:tc>
        <w:tc>
          <w:tcPr>
            <w:tcW w:w="2200" w:type="dxa"/>
            <w:tcMar>
              <w:top w:w="20" w:type="dxa"/>
              <w:left w:w="20" w:type="dxa"/>
              <w:bottom w:w="20" w:type="dxa"/>
              <w:right w:w="20" w:type="dxa"/>
            </w:tcMar>
            <w:vAlign w:val="center"/>
            <w:hideMark/>
          </w:tcPr>
          <w:p w14:paraId="1B0F03BC" w14:textId="77777777" w:rsidR="000F40DD" w:rsidRPr="00807ABB" w:rsidRDefault="000F40DD" w:rsidP="00E21093">
            <w:pPr>
              <w:pStyle w:val="movimento2"/>
              <w:rPr>
                <w:color w:val="002060"/>
              </w:rPr>
            </w:pPr>
            <w:r w:rsidRPr="00807ABB">
              <w:rPr>
                <w:color w:val="002060"/>
              </w:rPr>
              <w:t xml:space="preserve">(FUTSAL SANGIUSTESE A.R.L.) </w:t>
            </w:r>
          </w:p>
        </w:tc>
      </w:tr>
      <w:tr w:rsidR="000F40DD" w:rsidRPr="00807ABB" w14:paraId="53F43E56" w14:textId="77777777" w:rsidTr="00E21093">
        <w:tc>
          <w:tcPr>
            <w:tcW w:w="2200" w:type="dxa"/>
            <w:tcMar>
              <w:top w:w="20" w:type="dxa"/>
              <w:left w:w="20" w:type="dxa"/>
              <w:bottom w:w="20" w:type="dxa"/>
              <w:right w:w="20" w:type="dxa"/>
            </w:tcMar>
            <w:vAlign w:val="center"/>
            <w:hideMark/>
          </w:tcPr>
          <w:p w14:paraId="1AE17E52" w14:textId="77777777" w:rsidR="000F40DD" w:rsidRPr="00807ABB" w:rsidRDefault="000F40DD" w:rsidP="00E21093">
            <w:pPr>
              <w:pStyle w:val="movimento"/>
              <w:rPr>
                <w:color w:val="002060"/>
              </w:rPr>
            </w:pPr>
            <w:r w:rsidRPr="00807ABB">
              <w:rPr>
                <w:color w:val="002060"/>
              </w:rPr>
              <w:t>ARMONI STEFANO</w:t>
            </w:r>
          </w:p>
        </w:tc>
        <w:tc>
          <w:tcPr>
            <w:tcW w:w="2200" w:type="dxa"/>
            <w:tcMar>
              <w:top w:w="20" w:type="dxa"/>
              <w:left w:w="20" w:type="dxa"/>
              <w:bottom w:w="20" w:type="dxa"/>
              <w:right w:w="20" w:type="dxa"/>
            </w:tcMar>
            <w:vAlign w:val="center"/>
            <w:hideMark/>
          </w:tcPr>
          <w:p w14:paraId="57B7CCA1" w14:textId="77777777" w:rsidR="000F40DD" w:rsidRPr="00807ABB" w:rsidRDefault="000F40DD" w:rsidP="00E21093">
            <w:pPr>
              <w:pStyle w:val="movimento2"/>
              <w:rPr>
                <w:color w:val="002060"/>
              </w:rPr>
            </w:pPr>
            <w:r w:rsidRPr="00807ABB">
              <w:rPr>
                <w:color w:val="002060"/>
              </w:rPr>
              <w:t xml:space="preserve">(GAGLIOLE F.C.) </w:t>
            </w:r>
          </w:p>
        </w:tc>
        <w:tc>
          <w:tcPr>
            <w:tcW w:w="800" w:type="dxa"/>
            <w:tcMar>
              <w:top w:w="20" w:type="dxa"/>
              <w:left w:w="20" w:type="dxa"/>
              <w:bottom w:w="20" w:type="dxa"/>
              <w:right w:w="20" w:type="dxa"/>
            </w:tcMar>
            <w:vAlign w:val="center"/>
            <w:hideMark/>
          </w:tcPr>
          <w:p w14:paraId="41322936"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C63C599" w14:textId="77777777" w:rsidR="000F40DD" w:rsidRPr="00807ABB" w:rsidRDefault="000F40DD" w:rsidP="00E21093">
            <w:pPr>
              <w:pStyle w:val="movimento"/>
              <w:rPr>
                <w:color w:val="002060"/>
              </w:rPr>
            </w:pPr>
            <w:r w:rsidRPr="00807ABB">
              <w:rPr>
                <w:color w:val="002060"/>
              </w:rPr>
              <w:t>FABRETTI MATTIA</w:t>
            </w:r>
          </w:p>
        </w:tc>
        <w:tc>
          <w:tcPr>
            <w:tcW w:w="2200" w:type="dxa"/>
            <w:tcMar>
              <w:top w:w="20" w:type="dxa"/>
              <w:left w:w="20" w:type="dxa"/>
              <w:bottom w:w="20" w:type="dxa"/>
              <w:right w:w="20" w:type="dxa"/>
            </w:tcMar>
            <w:vAlign w:val="center"/>
            <w:hideMark/>
          </w:tcPr>
          <w:p w14:paraId="5AA05546" w14:textId="77777777" w:rsidR="000F40DD" w:rsidRPr="00807ABB" w:rsidRDefault="000F40DD" w:rsidP="00E21093">
            <w:pPr>
              <w:pStyle w:val="movimento2"/>
              <w:rPr>
                <w:color w:val="002060"/>
              </w:rPr>
            </w:pPr>
            <w:r w:rsidRPr="00807ABB">
              <w:rPr>
                <w:color w:val="002060"/>
              </w:rPr>
              <w:t xml:space="preserve">(GAGLIOLE F.C.) </w:t>
            </w:r>
          </w:p>
        </w:tc>
      </w:tr>
      <w:tr w:rsidR="000F40DD" w:rsidRPr="00807ABB" w14:paraId="75CE637E" w14:textId="77777777" w:rsidTr="00E21093">
        <w:tc>
          <w:tcPr>
            <w:tcW w:w="2200" w:type="dxa"/>
            <w:tcMar>
              <w:top w:w="20" w:type="dxa"/>
              <w:left w:w="20" w:type="dxa"/>
              <w:bottom w:w="20" w:type="dxa"/>
              <w:right w:w="20" w:type="dxa"/>
            </w:tcMar>
            <w:vAlign w:val="center"/>
            <w:hideMark/>
          </w:tcPr>
          <w:p w14:paraId="5C085643" w14:textId="77777777" w:rsidR="000F40DD" w:rsidRPr="00807ABB" w:rsidRDefault="000F40DD" w:rsidP="00E21093">
            <w:pPr>
              <w:pStyle w:val="movimento"/>
              <w:rPr>
                <w:color w:val="002060"/>
              </w:rPr>
            </w:pPr>
            <w:r w:rsidRPr="00807ABB">
              <w:rPr>
                <w:color w:val="002060"/>
              </w:rPr>
              <w:t>LO GIUDICE NICOLAS JESUS</w:t>
            </w:r>
          </w:p>
        </w:tc>
        <w:tc>
          <w:tcPr>
            <w:tcW w:w="2200" w:type="dxa"/>
            <w:tcMar>
              <w:top w:w="20" w:type="dxa"/>
              <w:left w:w="20" w:type="dxa"/>
              <w:bottom w:w="20" w:type="dxa"/>
              <w:right w:w="20" w:type="dxa"/>
            </w:tcMar>
            <w:vAlign w:val="center"/>
            <w:hideMark/>
          </w:tcPr>
          <w:p w14:paraId="46E22D31" w14:textId="77777777" w:rsidR="000F40DD" w:rsidRPr="00807ABB" w:rsidRDefault="000F40DD" w:rsidP="00E21093">
            <w:pPr>
              <w:pStyle w:val="movimento2"/>
              <w:rPr>
                <w:color w:val="002060"/>
              </w:rPr>
            </w:pPr>
            <w:r w:rsidRPr="00807ABB">
              <w:rPr>
                <w:color w:val="002060"/>
              </w:rPr>
              <w:t xml:space="preserve">(GAGLIOLE F.C.) </w:t>
            </w:r>
          </w:p>
        </w:tc>
        <w:tc>
          <w:tcPr>
            <w:tcW w:w="800" w:type="dxa"/>
            <w:tcMar>
              <w:top w:w="20" w:type="dxa"/>
              <w:left w:w="20" w:type="dxa"/>
              <w:bottom w:w="20" w:type="dxa"/>
              <w:right w:w="20" w:type="dxa"/>
            </w:tcMar>
            <w:vAlign w:val="center"/>
            <w:hideMark/>
          </w:tcPr>
          <w:p w14:paraId="6DEC9D5F"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95E26EC" w14:textId="77777777" w:rsidR="000F40DD" w:rsidRPr="00807ABB" w:rsidRDefault="000F40DD" w:rsidP="00E21093">
            <w:pPr>
              <w:pStyle w:val="movimento"/>
              <w:rPr>
                <w:color w:val="002060"/>
              </w:rPr>
            </w:pPr>
            <w:r w:rsidRPr="00807ABB">
              <w:rPr>
                <w:color w:val="002060"/>
              </w:rPr>
              <w:t>CANTALAMESSA NICOLO</w:t>
            </w:r>
          </w:p>
        </w:tc>
        <w:tc>
          <w:tcPr>
            <w:tcW w:w="2200" w:type="dxa"/>
            <w:tcMar>
              <w:top w:w="20" w:type="dxa"/>
              <w:left w:w="20" w:type="dxa"/>
              <w:bottom w:w="20" w:type="dxa"/>
              <w:right w:w="20" w:type="dxa"/>
            </w:tcMar>
            <w:vAlign w:val="center"/>
            <w:hideMark/>
          </w:tcPr>
          <w:p w14:paraId="1C07E44F" w14:textId="77777777" w:rsidR="000F40DD" w:rsidRPr="00807ABB" w:rsidRDefault="000F40DD" w:rsidP="00E21093">
            <w:pPr>
              <w:pStyle w:val="movimento2"/>
              <w:rPr>
                <w:color w:val="002060"/>
              </w:rPr>
            </w:pPr>
            <w:r w:rsidRPr="00807ABB">
              <w:rPr>
                <w:color w:val="002060"/>
              </w:rPr>
              <w:t xml:space="preserve">(L ALTRO SPORT CALCIO A 5) </w:t>
            </w:r>
          </w:p>
        </w:tc>
      </w:tr>
      <w:tr w:rsidR="000F40DD" w:rsidRPr="00807ABB" w14:paraId="4C4203FA" w14:textId="77777777" w:rsidTr="00E21093">
        <w:tc>
          <w:tcPr>
            <w:tcW w:w="2200" w:type="dxa"/>
            <w:tcMar>
              <w:top w:w="20" w:type="dxa"/>
              <w:left w:w="20" w:type="dxa"/>
              <w:bottom w:w="20" w:type="dxa"/>
              <w:right w:w="20" w:type="dxa"/>
            </w:tcMar>
            <w:vAlign w:val="center"/>
            <w:hideMark/>
          </w:tcPr>
          <w:p w14:paraId="09CBCCD7" w14:textId="77777777" w:rsidR="000F40DD" w:rsidRPr="00807ABB" w:rsidRDefault="000F40DD" w:rsidP="00E21093">
            <w:pPr>
              <w:pStyle w:val="movimento"/>
              <w:rPr>
                <w:color w:val="002060"/>
              </w:rPr>
            </w:pPr>
            <w:r w:rsidRPr="00807ABB">
              <w:rPr>
                <w:color w:val="002060"/>
              </w:rPr>
              <w:t>PAOLINI LORENZO</w:t>
            </w:r>
          </w:p>
        </w:tc>
        <w:tc>
          <w:tcPr>
            <w:tcW w:w="2200" w:type="dxa"/>
            <w:tcMar>
              <w:top w:w="20" w:type="dxa"/>
              <w:left w:w="20" w:type="dxa"/>
              <w:bottom w:w="20" w:type="dxa"/>
              <w:right w:w="20" w:type="dxa"/>
            </w:tcMar>
            <w:vAlign w:val="center"/>
            <w:hideMark/>
          </w:tcPr>
          <w:p w14:paraId="6A7E1584" w14:textId="77777777" w:rsidR="000F40DD" w:rsidRPr="00807ABB" w:rsidRDefault="000F40DD" w:rsidP="00E21093">
            <w:pPr>
              <w:pStyle w:val="movimento2"/>
              <w:rPr>
                <w:color w:val="002060"/>
              </w:rPr>
            </w:pPr>
            <w:r w:rsidRPr="00807ABB">
              <w:rPr>
                <w:color w:val="002060"/>
              </w:rPr>
              <w:t xml:space="preserve">(L ALTRO SPORT CALCIO A 5) </w:t>
            </w:r>
          </w:p>
        </w:tc>
        <w:tc>
          <w:tcPr>
            <w:tcW w:w="800" w:type="dxa"/>
            <w:tcMar>
              <w:top w:w="20" w:type="dxa"/>
              <w:left w:w="20" w:type="dxa"/>
              <w:bottom w:w="20" w:type="dxa"/>
              <w:right w:w="20" w:type="dxa"/>
            </w:tcMar>
            <w:vAlign w:val="center"/>
            <w:hideMark/>
          </w:tcPr>
          <w:p w14:paraId="020C58C0"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EB57187" w14:textId="77777777" w:rsidR="000F40DD" w:rsidRPr="00807ABB" w:rsidRDefault="000F40DD" w:rsidP="00E21093">
            <w:pPr>
              <w:pStyle w:val="movimento"/>
              <w:rPr>
                <w:color w:val="002060"/>
              </w:rPr>
            </w:pPr>
            <w:r w:rsidRPr="00807ABB">
              <w:rPr>
                <w:color w:val="002060"/>
              </w:rPr>
              <w:t>PALMUCCI LUCA</w:t>
            </w:r>
          </w:p>
        </w:tc>
        <w:tc>
          <w:tcPr>
            <w:tcW w:w="2200" w:type="dxa"/>
            <w:tcMar>
              <w:top w:w="20" w:type="dxa"/>
              <w:left w:w="20" w:type="dxa"/>
              <w:bottom w:w="20" w:type="dxa"/>
              <w:right w:w="20" w:type="dxa"/>
            </w:tcMar>
            <w:vAlign w:val="center"/>
            <w:hideMark/>
          </w:tcPr>
          <w:p w14:paraId="01D10F3B" w14:textId="77777777" w:rsidR="000F40DD" w:rsidRPr="00807ABB" w:rsidRDefault="000F40DD" w:rsidP="00E21093">
            <w:pPr>
              <w:pStyle w:val="movimento2"/>
              <w:rPr>
                <w:color w:val="002060"/>
              </w:rPr>
            </w:pPr>
            <w:r w:rsidRPr="00807ABB">
              <w:rPr>
                <w:color w:val="002060"/>
              </w:rPr>
              <w:t xml:space="preserve">(NEW ACADEMY) </w:t>
            </w:r>
          </w:p>
        </w:tc>
      </w:tr>
      <w:tr w:rsidR="000F40DD" w:rsidRPr="00807ABB" w14:paraId="371236CB" w14:textId="77777777" w:rsidTr="00E21093">
        <w:tc>
          <w:tcPr>
            <w:tcW w:w="2200" w:type="dxa"/>
            <w:tcMar>
              <w:top w:w="20" w:type="dxa"/>
              <w:left w:w="20" w:type="dxa"/>
              <w:bottom w:w="20" w:type="dxa"/>
              <w:right w:w="20" w:type="dxa"/>
            </w:tcMar>
            <w:vAlign w:val="center"/>
            <w:hideMark/>
          </w:tcPr>
          <w:p w14:paraId="1B9F7AD9" w14:textId="77777777" w:rsidR="000F40DD" w:rsidRPr="00807ABB" w:rsidRDefault="000F40DD" w:rsidP="00E21093">
            <w:pPr>
              <w:pStyle w:val="movimento"/>
              <w:rPr>
                <w:color w:val="002060"/>
              </w:rPr>
            </w:pPr>
            <w:r w:rsidRPr="00807ABB">
              <w:rPr>
                <w:color w:val="002060"/>
              </w:rPr>
              <w:t>NICCOLINI RICCARDO</w:t>
            </w:r>
          </w:p>
        </w:tc>
        <w:tc>
          <w:tcPr>
            <w:tcW w:w="2200" w:type="dxa"/>
            <w:tcMar>
              <w:top w:w="20" w:type="dxa"/>
              <w:left w:w="20" w:type="dxa"/>
              <w:bottom w:w="20" w:type="dxa"/>
              <w:right w:w="20" w:type="dxa"/>
            </w:tcMar>
            <w:vAlign w:val="center"/>
            <w:hideMark/>
          </w:tcPr>
          <w:p w14:paraId="503885F6" w14:textId="77777777" w:rsidR="000F40DD" w:rsidRPr="00807ABB" w:rsidRDefault="000F40DD" w:rsidP="00E21093">
            <w:pPr>
              <w:pStyle w:val="movimento2"/>
              <w:rPr>
                <w:color w:val="002060"/>
              </w:rPr>
            </w:pPr>
            <w:r w:rsidRPr="00807ABB">
              <w:rPr>
                <w:color w:val="002060"/>
              </w:rPr>
              <w:t xml:space="preserve">(OLIMPIA JUVENTU FALCONARA) </w:t>
            </w:r>
          </w:p>
        </w:tc>
        <w:tc>
          <w:tcPr>
            <w:tcW w:w="800" w:type="dxa"/>
            <w:tcMar>
              <w:top w:w="20" w:type="dxa"/>
              <w:left w:w="20" w:type="dxa"/>
              <w:bottom w:w="20" w:type="dxa"/>
              <w:right w:w="20" w:type="dxa"/>
            </w:tcMar>
            <w:vAlign w:val="center"/>
            <w:hideMark/>
          </w:tcPr>
          <w:p w14:paraId="237811E0"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50527A3E" w14:textId="77777777" w:rsidR="000F40DD" w:rsidRPr="00807ABB" w:rsidRDefault="000F40DD" w:rsidP="00E21093">
            <w:pPr>
              <w:pStyle w:val="movimento"/>
              <w:rPr>
                <w:color w:val="002060"/>
              </w:rPr>
            </w:pPr>
            <w:r w:rsidRPr="00807ABB">
              <w:rPr>
                <w:color w:val="002060"/>
              </w:rPr>
              <w:t>ACCATTOLI DAVIDE</w:t>
            </w:r>
          </w:p>
        </w:tc>
        <w:tc>
          <w:tcPr>
            <w:tcW w:w="2200" w:type="dxa"/>
            <w:tcMar>
              <w:top w:w="20" w:type="dxa"/>
              <w:left w:w="20" w:type="dxa"/>
              <w:bottom w:w="20" w:type="dxa"/>
              <w:right w:w="20" w:type="dxa"/>
            </w:tcMar>
            <w:vAlign w:val="center"/>
            <w:hideMark/>
          </w:tcPr>
          <w:p w14:paraId="07287B63" w14:textId="77777777" w:rsidR="000F40DD" w:rsidRPr="00807ABB" w:rsidRDefault="000F40DD" w:rsidP="00E21093">
            <w:pPr>
              <w:pStyle w:val="movimento2"/>
              <w:rPr>
                <w:color w:val="002060"/>
              </w:rPr>
            </w:pPr>
            <w:r w:rsidRPr="00807ABB">
              <w:rPr>
                <w:color w:val="002060"/>
              </w:rPr>
              <w:t xml:space="preserve">(OSIMO FIVE) </w:t>
            </w:r>
          </w:p>
        </w:tc>
      </w:tr>
      <w:tr w:rsidR="000F40DD" w:rsidRPr="00807ABB" w14:paraId="2562D7E2" w14:textId="77777777" w:rsidTr="00E21093">
        <w:tc>
          <w:tcPr>
            <w:tcW w:w="2200" w:type="dxa"/>
            <w:tcMar>
              <w:top w:w="20" w:type="dxa"/>
              <w:left w:w="20" w:type="dxa"/>
              <w:bottom w:w="20" w:type="dxa"/>
              <w:right w:w="20" w:type="dxa"/>
            </w:tcMar>
            <w:vAlign w:val="center"/>
            <w:hideMark/>
          </w:tcPr>
          <w:p w14:paraId="50CCDB91" w14:textId="77777777" w:rsidR="000F40DD" w:rsidRPr="00807ABB" w:rsidRDefault="000F40DD" w:rsidP="00E21093">
            <w:pPr>
              <w:pStyle w:val="movimento"/>
              <w:rPr>
                <w:color w:val="002060"/>
              </w:rPr>
            </w:pPr>
            <w:r w:rsidRPr="00807ABB">
              <w:rPr>
                <w:color w:val="002060"/>
              </w:rPr>
              <w:t>CARNEVALI MARCO JUNIOR</w:t>
            </w:r>
          </w:p>
        </w:tc>
        <w:tc>
          <w:tcPr>
            <w:tcW w:w="2200" w:type="dxa"/>
            <w:tcMar>
              <w:top w:w="20" w:type="dxa"/>
              <w:left w:w="20" w:type="dxa"/>
              <w:bottom w:w="20" w:type="dxa"/>
              <w:right w:w="20" w:type="dxa"/>
            </w:tcMar>
            <w:vAlign w:val="center"/>
            <w:hideMark/>
          </w:tcPr>
          <w:p w14:paraId="5E103100" w14:textId="77777777" w:rsidR="000F40DD" w:rsidRPr="00807ABB" w:rsidRDefault="000F40DD" w:rsidP="00E21093">
            <w:pPr>
              <w:pStyle w:val="movimento2"/>
              <w:rPr>
                <w:color w:val="002060"/>
              </w:rPr>
            </w:pPr>
            <w:r w:rsidRPr="00807ABB">
              <w:rPr>
                <w:color w:val="002060"/>
              </w:rPr>
              <w:t xml:space="preserve">(OSIMO FIVE) </w:t>
            </w:r>
          </w:p>
        </w:tc>
        <w:tc>
          <w:tcPr>
            <w:tcW w:w="800" w:type="dxa"/>
            <w:tcMar>
              <w:top w:w="20" w:type="dxa"/>
              <w:left w:w="20" w:type="dxa"/>
              <w:bottom w:w="20" w:type="dxa"/>
              <w:right w:w="20" w:type="dxa"/>
            </w:tcMar>
            <w:vAlign w:val="center"/>
            <w:hideMark/>
          </w:tcPr>
          <w:p w14:paraId="2E34B959"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7B757D6" w14:textId="77777777" w:rsidR="000F40DD" w:rsidRPr="00807ABB" w:rsidRDefault="000F40DD" w:rsidP="00E21093">
            <w:pPr>
              <w:pStyle w:val="movimento"/>
              <w:rPr>
                <w:color w:val="002060"/>
              </w:rPr>
            </w:pPr>
            <w:r w:rsidRPr="00807ABB">
              <w:rPr>
                <w:color w:val="002060"/>
              </w:rPr>
              <w:t>CUCCIOLONI ALESSANDRO</w:t>
            </w:r>
          </w:p>
        </w:tc>
        <w:tc>
          <w:tcPr>
            <w:tcW w:w="2200" w:type="dxa"/>
            <w:tcMar>
              <w:top w:w="20" w:type="dxa"/>
              <w:left w:w="20" w:type="dxa"/>
              <w:bottom w:w="20" w:type="dxa"/>
              <w:right w:w="20" w:type="dxa"/>
            </w:tcMar>
            <w:vAlign w:val="center"/>
            <w:hideMark/>
          </w:tcPr>
          <w:p w14:paraId="0FB171AE" w14:textId="77777777" w:rsidR="000F40DD" w:rsidRPr="00807ABB" w:rsidRDefault="000F40DD" w:rsidP="00E21093">
            <w:pPr>
              <w:pStyle w:val="movimento2"/>
              <w:rPr>
                <w:color w:val="002060"/>
              </w:rPr>
            </w:pPr>
            <w:r w:rsidRPr="00807ABB">
              <w:rPr>
                <w:color w:val="002060"/>
              </w:rPr>
              <w:t xml:space="preserve">(PICENO UNITED MMX A R.L.) </w:t>
            </w:r>
          </w:p>
        </w:tc>
      </w:tr>
      <w:tr w:rsidR="000F40DD" w:rsidRPr="00807ABB" w14:paraId="4572BD15" w14:textId="77777777" w:rsidTr="00E21093">
        <w:tc>
          <w:tcPr>
            <w:tcW w:w="2200" w:type="dxa"/>
            <w:tcMar>
              <w:top w:w="20" w:type="dxa"/>
              <w:left w:w="20" w:type="dxa"/>
              <w:bottom w:w="20" w:type="dxa"/>
              <w:right w:w="20" w:type="dxa"/>
            </w:tcMar>
            <w:vAlign w:val="center"/>
            <w:hideMark/>
          </w:tcPr>
          <w:p w14:paraId="5C00D15E" w14:textId="77777777" w:rsidR="000F40DD" w:rsidRPr="00807ABB" w:rsidRDefault="000F40DD" w:rsidP="00E21093">
            <w:pPr>
              <w:pStyle w:val="movimento"/>
              <w:rPr>
                <w:color w:val="002060"/>
              </w:rPr>
            </w:pPr>
            <w:r w:rsidRPr="00807ABB">
              <w:rPr>
                <w:color w:val="002060"/>
              </w:rPr>
              <w:t>BECCACECE LORENZO</w:t>
            </w:r>
          </w:p>
        </w:tc>
        <w:tc>
          <w:tcPr>
            <w:tcW w:w="2200" w:type="dxa"/>
            <w:tcMar>
              <w:top w:w="20" w:type="dxa"/>
              <w:left w:w="20" w:type="dxa"/>
              <w:bottom w:w="20" w:type="dxa"/>
              <w:right w:w="20" w:type="dxa"/>
            </w:tcMar>
            <w:vAlign w:val="center"/>
            <w:hideMark/>
          </w:tcPr>
          <w:p w14:paraId="266CDBF1" w14:textId="77777777" w:rsidR="000F40DD" w:rsidRPr="00807ABB" w:rsidRDefault="000F40DD" w:rsidP="00E21093">
            <w:pPr>
              <w:pStyle w:val="movimento2"/>
              <w:rPr>
                <w:color w:val="002060"/>
              </w:rPr>
            </w:pPr>
            <w:r w:rsidRPr="00807ABB">
              <w:rPr>
                <w:color w:val="002060"/>
              </w:rPr>
              <w:t xml:space="preserve">(POLISPORTIVA VICTORIA) </w:t>
            </w:r>
          </w:p>
        </w:tc>
        <w:tc>
          <w:tcPr>
            <w:tcW w:w="800" w:type="dxa"/>
            <w:tcMar>
              <w:top w:w="20" w:type="dxa"/>
              <w:left w:w="20" w:type="dxa"/>
              <w:bottom w:w="20" w:type="dxa"/>
              <w:right w:w="20" w:type="dxa"/>
            </w:tcMar>
            <w:vAlign w:val="center"/>
            <w:hideMark/>
          </w:tcPr>
          <w:p w14:paraId="393E6965"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A5E0E0D" w14:textId="77777777" w:rsidR="000F40DD" w:rsidRPr="00807ABB" w:rsidRDefault="000F40DD" w:rsidP="00E21093">
            <w:pPr>
              <w:pStyle w:val="movimento"/>
              <w:rPr>
                <w:color w:val="002060"/>
              </w:rPr>
            </w:pPr>
            <w:r w:rsidRPr="00807ABB">
              <w:rPr>
                <w:color w:val="002060"/>
              </w:rPr>
              <w:t>CARANCINI JACOPO</w:t>
            </w:r>
          </w:p>
        </w:tc>
        <w:tc>
          <w:tcPr>
            <w:tcW w:w="2200" w:type="dxa"/>
            <w:tcMar>
              <w:top w:w="20" w:type="dxa"/>
              <w:left w:w="20" w:type="dxa"/>
              <w:bottom w:w="20" w:type="dxa"/>
              <w:right w:w="20" w:type="dxa"/>
            </w:tcMar>
            <w:vAlign w:val="center"/>
            <w:hideMark/>
          </w:tcPr>
          <w:p w14:paraId="754DD1B3" w14:textId="77777777" w:rsidR="000F40DD" w:rsidRPr="00807ABB" w:rsidRDefault="000F40DD" w:rsidP="00E21093">
            <w:pPr>
              <w:pStyle w:val="movimento2"/>
              <w:rPr>
                <w:color w:val="002060"/>
              </w:rPr>
            </w:pPr>
            <w:r w:rsidRPr="00807ABB">
              <w:rPr>
                <w:color w:val="002060"/>
              </w:rPr>
              <w:t xml:space="preserve">(POLVERIGI C5) </w:t>
            </w:r>
          </w:p>
        </w:tc>
      </w:tr>
      <w:tr w:rsidR="000F40DD" w:rsidRPr="00807ABB" w14:paraId="29E33A2B" w14:textId="77777777" w:rsidTr="00E21093">
        <w:tc>
          <w:tcPr>
            <w:tcW w:w="2200" w:type="dxa"/>
            <w:tcMar>
              <w:top w:w="20" w:type="dxa"/>
              <w:left w:w="20" w:type="dxa"/>
              <w:bottom w:w="20" w:type="dxa"/>
              <w:right w:w="20" w:type="dxa"/>
            </w:tcMar>
            <w:vAlign w:val="center"/>
            <w:hideMark/>
          </w:tcPr>
          <w:p w14:paraId="5DCCAE9C" w14:textId="77777777" w:rsidR="000F40DD" w:rsidRPr="00807ABB" w:rsidRDefault="000F40DD" w:rsidP="00E21093">
            <w:pPr>
              <w:pStyle w:val="movimento"/>
              <w:rPr>
                <w:color w:val="002060"/>
              </w:rPr>
            </w:pPr>
            <w:r w:rsidRPr="00807ABB">
              <w:rPr>
                <w:color w:val="002060"/>
              </w:rPr>
              <w:t>FERMANI EDOARDO</w:t>
            </w:r>
          </w:p>
        </w:tc>
        <w:tc>
          <w:tcPr>
            <w:tcW w:w="2200" w:type="dxa"/>
            <w:tcMar>
              <w:top w:w="20" w:type="dxa"/>
              <w:left w:w="20" w:type="dxa"/>
              <w:bottom w:w="20" w:type="dxa"/>
              <w:right w:w="20" w:type="dxa"/>
            </w:tcMar>
            <w:vAlign w:val="center"/>
            <w:hideMark/>
          </w:tcPr>
          <w:p w14:paraId="10538AAA" w14:textId="77777777" w:rsidR="000F40DD" w:rsidRPr="00807ABB" w:rsidRDefault="000F40DD" w:rsidP="00E21093">
            <w:pPr>
              <w:pStyle w:val="movimento2"/>
              <w:rPr>
                <w:color w:val="002060"/>
              </w:rPr>
            </w:pPr>
            <w:r w:rsidRPr="00807ABB">
              <w:rPr>
                <w:color w:val="002060"/>
              </w:rPr>
              <w:t xml:space="preserve">(POLVERIGI C5) </w:t>
            </w:r>
          </w:p>
        </w:tc>
        <w:tc>
          <w:tcPr>
            <w:tcW w:w="800" w:type="dxa"/>
            <w:tcMar>
              <w:top w:w="20" w:type="dxa"/>
              <w:left w:w="20" w:type="dxa"/>
              <w:bottom w:w="20" w:type="dxa"/>
              <w:right w:w="20" w:type="dxa"/>
            </w:tcMar>
            <w:vAlign w:val="center"/>
            <w:hideMark/>
          </w:tcPr>
          <w:p w14:paraId="6FFB5620"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1823F693" w14:textId="77777777" w:rsidR="000F40DD" w:rsidRPr="00807ABB" w:rsidRDefault="000F40DD" w:rsidP="00E21093">
            <w:pPr>
              <w:pStyle w:val="movimento"/>
              <w:rPr>
                <w:color w:val="002060"/>
              </w:rPr>
            </w:pPr>
            <w:r w:rsidRPr="00807ABB">
              <w:rPr>
                <w:color w:val="002060"/>
              </w:rPr>
              <w:t>PASQUALINI IGOR</w:t>
            </w:r>
          </w:p>
        </w:tc>
        <w:tc>
          <w:tcPr>
            <w:tcW w:w="2200" w:type="dxa"/>
            <w:tcMar>
              <w:top w:w="20" w:type="dxa"/>
              <w:left w:w="20" w:type="dxa"/>
              <w:bottom w:w="20" w:type="dxa"/>
              <w:right w:w="20" w:type="dxa"/>
            </w:tcMar>
            <w:vAlign w:val="center"/>
            <w:hideMark/>
          </w:tcPr>
          <w:p w14:paraId="36B71D13" w14:textId="77777777" w:rsidR="000F40DD" w:rsidRPr="00807ABB" w:rsidRDefault="000F40DD" w:rsidP="00E21093">
            <w:pPr>
              <w:pStyle w:val="movimento2"/>
              <w:rPr>
                <w:color w:val="002060"/>
              </w:rPr>
            </w:pPr>
            <w:r w:rsidRPr="00807ABB">
              <w:rPr>
                <w:color w:val="002060"/>
              </w:rPr>
              <w:t xml:space="preserve">(POLVERIGI C5) </w:t>
            </w:r>
          </w:p>
        </w:tc>
      </w:tr>
      <w:tr w:rsidR="000F40DD" w:rsidRPr="00807ABB" w14:paraId="3C907A8F" w14:textId="77777777" w:rsidTr="00E21093">
        <w:tc>
          <w:tcPr>
            <w:tcW w:w="2200" w:type="dxa"/>
            <w:tcMar>
              <w:top w:w="20" w:type="dxa"/>
              <w:left w:w="20" w:type="dxa"/>
              <w:bottom w:w="20" w:type="dxa"/>
              <w:right w:w="20" w:type="dxa"/>
            </w:tcMar>
            <w:vAlign w:val="center"/>
            <w:hideMark/>
          </w:tcPr>
          <w:p w14:paraId="0D3B5C6A" w14:textId="77777777" w:rsidR="000F40DD" w:rsidRPr="00807ABB" w:rsidRDefault="000F40DD" w:rsidP="00E21093">
            <w:pPr>
              <w:pStyle w:val="movimento"/>
              <w:rPr>
                <w:color w:val="002060"/>
              </w:rPr>
            </w:pPr>
            <w:r w:rsidRPr="00807ABB">
              <w:rPr>
                <w:color w:val="002060"/>
              </w:rPr>
              <w:t>PETTINARI DAVIDE</w:t>
            </w:r>
          </w:p>
        </w:tc>
        <w:tc>
          <w:tcPr>
            <w:tcW w:w="2200" w:type="dxa"/>
            <w:tcMar>
              <w:top w:w="20" w:type="dxa"/>
              <w:left w:w="20" w:type="dxa"/>
              <w:bottom w:w="20" w:type="dxa"/>
              <w:right w:w="20" w:type="dxa"/>
            </w:tcMar>
            <w:vAlign w:val="center"/>
            <w:hideMark/>
          </w:tcPr>
          <w:p w14:paraId="39550B5A" w14:textId="77777777" w:rsidR="000F40DD" w:rsidRPr="00807ABB" w:rsidRDefault="000F40DD" w:rsidP="00E21093">
            <w:pPr>
              <w:pStyle w:val="movimento2"/>
              <w:rPr>
                <w:color w:val="002060"/>
              </w:rPr>
            </w:pPr>
            <w:r w:rsidRPr="00807ABB">
              <w:rPr>
                <w:color w:val="002060"/>
              </w:rPr>
              <w:t xml:space="preserve">(POLVERIGI C5) </w:t>
            </w:r>
          </w:p>
        </w:tc>
        <w:tc>
          <w:tcPr>
            <w:tcW w:w="800" w:type="dxa"/>
            <w:tcMar>
              <w:top w:w="20" w:type="dxa"/>
              <w:left w:w="20" w:type="dxa"/>
              <w:bottom w:w="20" w:type="dxa"/>
              <w:right w:w="20" w:type="dxa"/>
            </w:tcMar>
            <w:vAlign w:val="center"/>
            <w:hideMark/>
          </w:tcPr>
          <w:p w14:paraId="0EA1420E"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5B6FDC11" w14:textId="77777777" w:rsidR="000F40DD" w:rsidRPr="00807ABB" w:rsidRDefault="000F40DD" w:rsidP="00E21093">
            <w:pPr>
              <w:pStyle w:val="movimento"/>
              <w:rPr>
                <w:color w:val="002060"/>
              </w:rPr>
            </w:pPr>
            <w:r w:rsidRPr="00807ABB">
              <w:rPr>
                <w:color w:val="002060"/>
              </w:rPr>
              <w:t>GUERRIERI SIMONE</w:t>
            </w:r>
          </w:p>
        </w:tc>
        <w:tc>
          <w:tcPr>
            <w:tcW w:w="2200" w:type="dxa"/>
            <w:tcMar>
              <w:top w:w="20" w:type="dxa"/>
              <w:left w:w="20" w:type="dxa"/>
              <w:bottom w:w="20" w:type="dxa"/>
              <w:right w:w="20" w:type="dxa"/>
            </w:tcMar>
            <w:vAlign w:val="center"/>
            <w:hideMark/>
          </w:tcPr>
          <w:p w14:paraId="6D5A4EDE" w14:textId="77777777" w:rsidR="000F40DD" w:rsidRPr="00807ABB" w:rsidRDefault="000F40DD" w:rsidP="00E21093">
            <w:pPr>
              <w:pStyle w:val="movimento2"/>
              <w:rPr>
                <w:color w:val="002060"/>
              </w:rPr>
            </w:pPr>
            <w:r w:rsidRPr="00807ABB">
              <w:rPr>
                <w:color w:val="002060"/>
              </w:rPr>
              <w:t xml:space="preserve">(REAL ANCARIA) </w:t>
            </w:r>
          </w:p>
        </w:tc>
      </w:tr>
      <w:tr w:rsidR="000F40DD" w:rsidRPr="00807ABB" w14:paraId="0715C4F8" w14:textId="77777777" w:rsidTr="00E21093">
        <w:tc>
          <w:tcPr>
            <w:tcW w:w="2200" w:type="dxa"/>
            <w:tcMar>
              <w:top w:w="20" w:type="dxa"/>
              <w:left w:w="20" w:type="dxa"/>
              <w:bottom w:w="20" w:type="dxa"/>
              <w:right w:w="20" w:type="dxa"/>
            </w:tcMar>
            <w:vAlign w:val="center"/>
            <w:hideMark/>
          </w:tcPr>
          <w:p w14:paraId="0DBA869C" w14:textId="77777777" w:rsidR="000F40DD" w:rsidRPr="00807ABB" w:rsidRDefault="000F40DD" w:rsidP="00E21093">
            <w:pPr>
              <w:pStyle w:val="movimento"/>
              <w:rPr>
                <w:color w:val="002060"/>
              </w:rPr>
            </w:pPr>
            <w:r w:rsidRPr="00807ABB">
              <w:rPr>
                <w:color w:val="002060"/>
              </w:rPr>
              <w:lastRenderedPageBreak/>
              <w:t>SPECA SIMONE</w:t>
            </w:r>
          </w:p>
        </w:tc>
        <w:tc>
          <w:tcPr>
            <w:tcW w:w="2200" w:type="dxa"/>
            <w:tcMar>
              <w:top w:w="20" w:type="dxa"/>
              <w:left w:w="20" w:type="dxa"/>
              <w:bottom w:w="20" w:type="dxa"/>
              <w:right w:w="20" w:type="dxa"/>
            </w:tcMar>
            <w:vAlign w:val="center"/>
            <w:hideMark/>
          </w:tcPr>
          <w:p w14:paraId="47CACD29" w14:textId="77777777" w:rsidR="000F40DD" w:rsidRPr="00807ABB" w:rsidRDefault="000F40DD" w:rsidP="00E21093">
            <w:pPr>
              <w:pStyle w:val="movimento2"/>
              <w:rPr>
                <w:color w:val="002060"/>
              </w:rPr>
            </w:pPr>
            <w:r w:rsidRPr="00807ABB">
              <w:rPr>
                <w:color w:val="002060"/>
              </w:rPr>
              <w:t xml:space="preserve">(REAL ANCARIA) </w:t>
            </w:r>
          </w:p>
        </w:tc>
        <w:tc>
          <w:tcPr>
            <w:tcW w:w="800" w:type="dxa"/>
            <w:tcMar>
              <w:top w:w="20" w:type="dxa"/>
              <w:left w:w="20" w:type="dxa"/>
              <w:bottom w:w="20" w:type="dxa"/>
              <w:right w:w="20" w:type="dxa"/>
            </w:tcMar>
            <w:vAlign w:val="center"/>
            <w:hideMark/>
          </w:tcPr>
          <w:p w14:paraId="4A2D8A77"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5025D8A3" w14:textId="77777777" w:rsidR="000F40DD" w:rsidRPr="00807ABB" w:rsidRDefault="000F40DD" w:rsidP="00E21093">
            <w:pPr>
              <w:pStyle w:val="movimento"/>
              <w:rPr>
                <w:color w:val="002060"/>
              </w:rPr>
            </w:pPr>
            <w:r w:rsidRPr="00807ABB">
              <w:rPr>
                <w:color w:val="002060"/>
              </w:rPr>
              <w:t>BELABID AHMED</w:t>
            </w:r>
          </w:p>
        </w:tc>
        <w:tc>
          <w:tcPr>
            <w:tcW w:w="2200" w:type="dxa"/>
            <w:tcMar>
              <w:top w:w="20" w:type="dxa"/>
              <w:left w:w="20" w:type="dxa"/>
              <w:bottom w:w="20" w:type="dxa"/>
              <w:right w:w="20" w:type="dxa"/>
            </w:tcMar>
            <w:vAlign w:val="center"/>
            <w:hideMark/>
          </w:tcPr>
          <w:p w14:paraId="56F4C426" w14:textId="77777777" w:rsidR="000F40DD" w:rsidRPr="00807ABB" w:rsidRDefault="000F40DD" w:rsidP="00E21093">
            <w:pPr>
              <w:pStyle w:val="movimento2"/>
              <w:rPr>
                <w:color w:val="002060"/>
              </w:rPr>
            </w:pPr>
            <w:r w:rsidRPr="00807ABB">
              <w:rPr>
                <w:color w:val="002060"/>
              </w:rPr>
              <w:t xml:space="preserve">(REAL EAGLES VIRTUS PAGLIA) </w:t>
            </w:r>
          </w:p>
        </w:tc>
      </w:tr>
      <w:tr w:rsidR="000F40DD" w:rsidRPr="00807ABB" w14:paraId="38231A53" w14:textId="77777777" w:rsidTr="00E21093">
        <w:tc>
          <w:tcPr>
            <w:tcW w:w="2200" w:type="dxa"/>
            <w:tcMar>
              <w:top w:w="20" w:type="dxa"/>
              <w:left w:w="20" w:type="dxa"/>
              <w:bottom w:w="20" w:type="dxa"/>
              <w:right w:w="20" w:type="dxa"/>
            </w:tcMar>
            <w:vAlign w:val="center"/>
            <w:hideMark/>
          </w:tcPr>
          <w:p w14:paraId="6932056E" w14:textId="77777777" w:rsidR="000F40DD" w:rsidRPr="00807ABB" w:rsidRDefault="000F40DD" w:rsidP="00E21093">
            <w:pPr>
              <w:pStyle w:val="movimento"/>
              <w:rPr>
                <w:color w:val="002060"/>
              </w:rPr>
            </w:pPr>
            <w:r w:rsidRPr="00807ABB">
              <w:rPr>
                <w:color w:val="002060"/>
              </w:rPr>
              <w:t>BRUNO SIMONE</w:t>
            </w:r>
          </w:p>
        </w:tc>
        <w:tc>
          <w:tcPr>
            <w:tcW w:w="2200" w:type="dxa"/>
            <w:tcMar>
              <w:top w:w="20" w:type="dxa"/>
              <w:left w:w="20" w:type="dxa"/>
              <w:bottom w:w="20" w:type="dxa"/>
              <w:right w:w="20" w:type="dxa"/>
            </w:tcMar>
            <w:vAlign w:val="center"/>
            <w:hideMark/>
          </w:tcPr>
          <w:p w14:paraId="3F0734A9" w14:textId="77777777" w:rsidR="000F40DD" w:rsidRPr="00807ABB" w:rsidRDefault="000F40DD" w:rsidP="00E21093">
            <w:pPr>
              <w:pStyle w:val="movimento2"/>
              <w:rPr>
                <w:color w:val="002060"/>
              </w:rPr>
            </w:pPr>
            <w:r w:rsidRPr="00807ABB">
              <w:rPr>
                <w:color w:val="002060"/>
              </w:rPr>
              <w:t xml:space="preserve">(REAL EAGLES VIRTUS PAGLIA) </w:t>
            </w:r>
          </w:p>
        </w:tc>
        <w:tc>
          <w:tcPr>
            <w:tcW w:w="800" w:type="dxa"/>
            <w:tcMar>
              <w:top w:w="20" w:type="dxa"/>
              <w:left w:w="20" w:type="dxa"/>
              <w:bottom w:w="20" w:type="dxa"/>
              <w:right w:w="20" w:type="dxa"/>
            </w:tcMar>
            <w:vAlign w:val="center"/>
            <w:hideMark/>
          </w:tcPr>
          <w:p w14:paraId="127C2039"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EECE29B" w14:textId="77777777" w:rsidR="000F40DD" w:rsidRPr="00807ABB" w:rsidRDefault="000F40DD" w:rsidP="00E21093">
            <w:pPr>
              <w:pStyle w:val="movimento"/>
              <w:rPr>
                <w:color w:val="002060"/>
              </w:rPr>
            </w:pPr>
            <w:r w:rsidRPr="00807ABB">
              <w:rPr>
                <w:color w:val="002060"/>
              </w:rPr>
              <w:t>INNOCENZI TEO</w:t>
            </w:r>
          </w:p>
        </w:tc>
        <w:tc>
          <w:tcPr>
            <w:tcW w:w="2200" w:type="dxa"/>
            <w:tcMar>
              <w:top w:w="20" w:type="dxa"/>
              <w:left w:w="20" w:type="dxa"/>
              <w:bottom w:w="20" w:type="dxa"/>
              <w:right w:w="20" w:type="dxa"/>
            </w:tcMar>
            <w:vAlign w:val="center"/>
            <w:hideMark/>
          </w:tcPr>
          <w:p w14:paraId="20BE1B1E" w14:textId="77777777" w:rsidR="000F40DD" w:rsidRPr="00807ABB" w:rsidRDefault="000F40DD" w:rsidP="00E21093">
            <w:pPr>
              <w:pStyle w:val="movimento2"/>
              <w:rPr>
                <w:color w:val="002060"/>
              </w:rPr>
            </w:pPr>
            <w:r w:rsidRPr="00807ABB">
              <w:rPr>
                <w:color w:val="002060"/>
              </w:rPr>
              <w:t xml:space="preserve">(REAL FABRIANO) </w:t>
            </w:r>
          </w:p>
        </w:tc>
      </w:tr>
      <w:tr w:rsidR="000F40DD" w:rsidRPr="00807ABB" w14:paraId="693A1E0D" w14:textId="77777777" w:rsidTr="00E21093">
        <w:tc>
          <w:tcPr>
            <w:tcW w:w="2200" w:type="dxa"/>
            <w:tcMar>
              <w:top w:w="20" w:type="dxa"/>
              <w:left w:w="20" w:type="dxa"/>
              <w:bottom w:w="20" w:type="dxa"/>
              <w:right w:w="20" w:type="dxa"/>
            </w:tcMar>
            <w:vAlign w:val="center"/>
            <w:hideMark/>
          </w:tcPr>
          <w:p w14:paraId="35B5C67B" w14:textId="77777777" w:rsidR="000F40DD" w:rsidRPr="00807ABB" w:rsidRDefault="000F40DD" w:rsidP="00E21093">
            <w:pPr>
              <w:pStyle w:val="movimento"/>
              <w:rPr>
                <w:color w:val="002060"/>
              </w:rPr>
            </w:pPr>
            <w:r w:rsidRPr="00807ABB">
              <w:rPr>
                <w:color w:val="002060"/>
              </w:rPr>
              <w:t>DA SILVA SANTOS RAFAEL AUGUSTO</w:t>
            </w:r>
          </w:p>
        </w:tc>
        <w:tc>
          <w:tcPr>
            <w:tcW w:w="2200" w:type="dxa"/>
            <w:tcMar>
              <w:top w:w="20" w:type="dxa"/>
              <w:left w:w="20" w:type="dxa"/>
              <w:bottom w:w="20" w:type="dxa"/>
              <w:right w:w="20" w:type="dxa"/>
            </w:tcMar>
            <w:vAlign w:val="center"/>
            <w:hideMark/>
          </w:tcPr>
          <w:p w14:paraId="198C3ED8" w14:textId="77777777" w:rsidR="000F40DD" w:rsidRPr="00807ABB" w:rsidRDefault="000F40DD" w:rsidP="00E21093">
            <w:pPr>
              <w:pStyle w:val="movimento2"/>
              <w:rPr>
                <w:color w:val="002060"/>
              </w:rPr>
            </w:pPr>
            <w:r w:rsidRPr="00807ABB">
              <w:rPr>
                <w:color w:val="002060"/>
              </w:rPr>
              <w:t xml:space="preserve">(SERRALTA) </w:t>
            </w:r>
          </w:p>
        </w:tc>
        <w:tc>
          <w:tcPr>
            <w:tcW w:w="800" w:type="dxa"/>
            <w:tcMar>
              <w:top w:w="20" w:type="dxa"/>
              <w:left w:w="20" w:type="dxa"/>
              <w:bottom w:w="20" w:type="dxa"/>
              <w:right w:w="20" w:type="dxa"/>
            </w:tcMar>
            <w:vAlign w:val="center"/>
            <w:hideMark/>
          </w:tcPr>
          <w:p w14:paraId="345395FF"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5AE33F4" w14:textId="77777777" w:rsidR="000F40DD" w:rsidRPr="00807ABB" w:rsidRDefault="000F40DD" w:rsidP="00E21093">
            <w:pPr>
              <w:pStyle w:val="movimento"/>
              <w:rPr>
                <w:color w:val="002060"/>
              </w:rPr>
            </w:pPr>
            <w:r w:rsidRPr="00807ABB">
              <w:rPr>
                <w:color w:val="002060"/>
              </w:rPr>
              <w:t>DIALUCE ANDREA</w:t>
            </w:r>
          </w:p>
        </w:tc>
        <w:tc>
          <w:tcPr>
            <w:tcW w:w="2200" w:type="dxa"/>
            <w:tcMar>
              <w:top w:w="20" w:type="dxa"/>
              <w:left w:w="20" w:type="dxa"/>
              <w:bottom w:w="20" w:type="dxa"/>
              <w:right w:w="20" w:type="dxa"/>
            </w:tcMar>
            <w:vAlign w:val="center"/>
            <w:hideMark/>
          </w:tcPr>
          <w:p w14:paraId="070BC2BA" w14:textId="77777777" w:rsidR="000F40DD" w:rsidRPr="00807ABB" w:rsidRDefault="000F40DD" w:rsidP="00E21093">
            <w:pPr>
              <w:pStyle w:val="movimento2"/>
              <w:rPr>
                <w:color w:val="002060"/>
              </w:rPr>
            </w:pPr>
            <w:r w:rsidRPr="00807ABB">
              <w:rPr>
                <w:color w:val="002060"/>
              </w:rPr>
              <w:t xml:space="preserve">(SERRALTA) </w:t>
            </w:r>
          </w:p>
        </w:tc>
      </w:tr>
      <w:tr w:rsidR="000F40DD" w:rsidRPr="00807ABB" w14:paraId="17C03139" w14:textId="77777777" w:rsidTr="00E21093">
        <w:tc>
          <w:tcPr>
            <w:tcW w:w="2200" w:type="dxa"/>
            <w:tcMar>
              <w:top w:w="20" w:type="dxa"/>
              <w:left w:w="20" w:type="dxa"/>
              <w:bottom w:w="20" w:type="dxa"/>
              <w:right w:w="20" w:type="dxa"/>
            </w:tcMar>
            <w:vAlign w:val="center"/>
            <w:hideMark/>
          </w:tcPr>
          <w:p w14:paraId="759FD9AC" w14:textId="77777777" w:rsidR="000F40DD" w:rsidRPr="00807ABB" w:rsidRDefault="000F40DD" w:rsidP="00E21093">
            <w:pPr>
              <w:pStyle w:val="movimento"/>
              <w:rPr>
                <w:color w:val="002060"/>
              </w:rPr>
            </w:pPr>
            <w:r w:rsidRPr="00807ABB">
              <w:rPr>
                <w:color w:val="002060"/>
              </w:rPr>
              <w:t>LIUTI GIACOMO</w:t>
            </w:r>
          </w:p>
        </w:tc>
        <w:tc>
          <w:tcPr>
            <w:tcW w:w="2200" w:type="dxa"/>
            <w:tcMar>
              <w:top w:w="20" w:type="dxa"/>
              <w:left w:w="20" w:type="dxa"/>
              <w:bottom w:w="20" w:type="dxa"/>
              <w:right w:w="20" w:type="dxa"/>
            </w:tcMar>
            <w:vAlign w:val="center"/>
            <w:hideMark/>
          </w:tcPr>
          <w:p w14:paraId="106E8C7B" w14:textId="77777777" w:rsidR="000F40DD" w:rsidRPr="00807ABB" w:rsidRDefault="000F40DD" w:rsidP="00E21093">
            <w:pPr>
              <w:pStyle w:val="movimento2"/>
              <w:rPr>
                <w:color w:val="002060"/>
              </w:rPr>
            </w:pPr>
            <w:r w:rsidRPr="00807ABB">
              <w:rPr>
                <w:color w:val="002060"/>
              </w:rPr>
              <w:t xml:space="preserve">(SERRALTA) </w:t>
            </w:r>
          </w:p>
        </w:tc>
        <w:tc>
          <w:tcPr>
            <w:tcW w:w="800" w:type="dxa"/>
            <w:tcMar>
              <w:top w:w="20" w:type="dxa"/>
              <w:left w:w="20" w:type="dxa"/>
              <w:bottom w:w="20" w:type="dxa"/>
              <w:right w:w="20" w:type="dxa"/>
            </w:tcMar>
            <w:vAlign w:val="center"/>
            <w:hideMark/>
          </w:tcPr>
          <w:p w14:paraId="7C0FFADC"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C17C243" w14:textId="77777777" w:rsidR="000F40DD" w:rsidRPr="00807ABB" w:rsidRDefault="000F40DD" w:rsidP="00E21093">
            <w:pPr>
              <w:pStyle w:val="movimento"/>
              <w:rPr>
                <w:color w:val="002060"/>
              </w:rPr>
            </w:pPr>
            <w:r w:rsidRPr="00807ABB">
              <w:rPr>
                <w:color w:val="002060"/>
              </w:rPr>
              <w:t>COTECHINI KEVIN</w:t>
            </w:r>
          </w:p>
        </w:tc>
        <w:tc>
          <w:tcPr>
            <w:tcW w:w="2200" w:type="dxa"/>
            <w:tcMar>
              <w:top w:w="20" w:type="dxa"/>
              <w:left w:w="20" w:type="dxa"/>
              <w:bottom w:w="20" w:type="dxa"/>
              <w:right w:w="20" w:type="dxa"/>
            </w:tcMar>
            <w:vAlign w:val="center"/>
            <w:hideMark/>
          </w:tcPr>
          <w:p w14:paraId="06842D08" w14:textId="77777777" w:rsidR="000F40DD" w:rsidRPr="00807ABB" w:rsidRDefault="000F40DD" w:rsidP="00E21093">
            <w:pPr>
              <w:pStyle w:val="movimento2"/>
              <w:rPr>
                <w:color w:val="002060"/>
              </w:rPr>
            </w:pPr>
            <w:r w:rsidRPr="00807ABB">
              <w:rPr>
                <w:color w:val="002060"/>
              </w:rPr>
              <w:t xml:space="preserve">(U.MANDOLESI CALCIO) </w:t>
            </w:r>
          </w:p>
        </w:tc>
      </w:tr>
    </w:tbl>
    <w:p w14:paraId="432D1CB7" w14:textId="77777777" w:rsidR="000F40DD" w:rsidRPr="00807ABB" w:rsidRDefault="000F40DD" w:rsidP="000F40DD">
      <w:pPr>
        <w:pStyle w:val="titolo10"/>
        <w:rPr>
          <w:rFonts w:eastAsiaTheme="minorEastAsia"/>
          <w:color w:val="002060"/>
        </w:rPr>
      </w:pPr>
      <w:r w:rsidRPr="00807ABB">
        <w:rPr>
          <w:color w:val="002060"/>
        </w:rPr>
        <w:t xml:space="preserve">GARE DEL 8/10/2022 </w:t>
      </w:r>
    </w:p>
    <w:p w14:paraId="34B37D7C" w14:textId="77777777" w:rsidR="000F40DD" w:rsidRPr="00807ABB" w:rsidRDefault="000F40DD" w:rsidP="000F40DD">
      <w:pPr>
        <w:pStyle w:val="titolo7a"/>
        <w:rPr>
          <w:color w:val="002060"/>
        </w:rPr>
      </w:pPr>
      <w:r w:rsidRPr="00807ABB">
        <w:rPr>
          <w:color w:val="002060"/>
        </w:rPr>
        <w:t xml:space="preserve">PROVVEDIMENTI DISCIPLINARI </w:t>
      </w:r>
    </w:p>
    <w:p w14:paraId="64E1D230" w14:textId="77777777" w:rsidR="000F40DD" w:rsidRPr="00807ABB" w:rsidRDefault="000F40DD" w:rsidP="000F40DD">
      <w:pPr>
        <w:pStyle w:val="titolo7b0"/>
        <w:rPr>
          <w:color w:val="002060"/>
        </w:rPr>
      </w:pPr>
      <w:r w:rsidRPr="00807ABB">
        <w:rPr>
          <w:color w:val="002060"/>
        </w:rPr>
        <w:t xml:space="preserve">In base alle risultanze degli atti ufficiali sono state deliberate le seguenti sanzioni disciplinari. </w:t>
      </w:r>
    </w:p>
    <w:p w14:paraId="46497AF7" w14:textId="77777777" w:rsidR="000F40DD" w:rsidRPr="00807ABB" w:rsidRDefault="000F40DD" w:rsidP="000F40DD">
      <w:pPr>
        <w:pStyle w:val="titolo30"/>
        <w:rPr>
          <w:color w:val="002060"/>
        </w:rPr>
      </w:pPr>
      <w:r w:rsidRPr="00807ABB">
        <w:rPr>
          <w:color w:val="002060"/>
        </w:rPr>
        <w:t xml:space="preserve">SOCIETA' </w:t>
      </w:r>
    </w:p>
    <w:p w14:paraId="0BFF356B" w14:textId="77777777" w:rsidR="000F40DD" w:rsidRPr="00807ABB" w:rsidRDefault="000F40DD" w:rsidP="000F40DD">
      <w:pPr>
        <w:pStyle w:val="titolo20"/>
        <w:rPr>
          <w:color w:val="002060"/>
        </w:rPr>
      </w:pPr>
      <w:r w:rsidRPr="00807ABB">
        <w:rPr>
          <w:color w:val="002060"/>
        </w:rPr>
        <w:t xml:space="preserve">AMMENDA </w:t>
      </w:r>
    </w:p>
    <w:p w14:paraId="58B0FB9F"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Euro 100,00 FUTSAL MONTEMARCIANO C5 </w:t>
      </w:r>
      <w:r w:rsidRPr="00807ABB">
        <w:rPr>
          <w:color w:val="002060"/>
        </w:rPr>
        <w:br/>
        <w:t xml:space="preserve">Per essere alcuni propri tifosi entrati sul terreno di gioco per festeggiare, con i calciatori della squadra, la seconda rete. </w:t>
      </w:r>
    </w:p>
    <w:p w14:paraId="18B1F3FB"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Sanzione ridotta tenuto conto delle modalità complessive dei fatti e del comportamento tenuto dal capitano della squadra che si è adoperato per far rientrare i sostenitori sulle gradinate. </w:t>
      </w:r>
    </w:p>
    <w:p w14:paraId="7DE9A944" w14:textId="77777777" w:rsidR="000F40DD" w:rsidRPr="00807ABB" w:rsidRDefault="000F40DD" w:rsidP="000F40DD">
      <w:pPr>
        <w:pStyle w:val="titolo30"/>
        <w:rPr>
          <w:color w:val="002060"/>
        </w:rPr>
      </w:pPr>
      <w:r w:rsidRPr="00807ABB">
        <w:rPr>
          <w:color w:val="002060"/>
        </w:rPr>
        <w:t xml:space="preserve">DIRIGENTI </w:t>
      </w:r>
    </w:p>
    <w:p w14:paraId="080F81AE" w14:textId="77777777" w:rsidR="000F40DD" w:rsidRPr="00807ABB" w:rsidRDefault="000F40DD" w:rsidP="000F40DD">
      <w:pPr>
        <w:pStyle w:val="titolo20"/>
        <w:rPr>
          <w:color w:val="002060"/>
        </w:rPr>
      </w:pPr>
      <w:r w:rsidRPr="00807ABB">
        <w:rPr>
          <w:color w:val="002060"/>
        </w:rPr>
        <w:t xml:space="preserve">INIBIZIONE A SVOLGERE OGNI ATTIVITA' FINO AL 26/10/2022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5930C52E" w14:textId="77777777" w:rsidTr="00E21093">
        <w:tc>
          <w:tcPr>
            <w:tcW w:w="2200" w:type="dxa"/>
            <w:tcMar>
              <w:top w:w="20" w:type="dxa"/>
              <w:left w:w="20" w:type="dxa"/>
              <w:bottom w:w="20" w:type="dxa"/>
              <w:right w:w="20" w:type="dxa"/>
            </w:tcMar>
            <w:vAlign w:val="center"/>
            <w:hideMark/>
          </w:tcPr>
          <w:p w14:paraId="55EE99F2" w14:textId="77777777" w:rsidR="000F40DD" w:rsidRPr="00807ABB" w:rsidRDefault="000F40DD" w:rsidP="00E21093">
            <w:pPr>
              <w:pStyle w:val="movimento"/>
              <w:rPr>
                <w:color w:val="002060"/>
              </w:rPr>
            </w:pPr>
            <w:r w:rsidRPr="00807ABB">
              <w:rPr>
                <w:color w:val="002060"/>
              </w:rPr>
              <w:t>FIORDELMONDO LUCA</w:t>
            </w:r>
          </w:p>
        </w:tc>
        <w:tc>
          <w:tcPr>
            <w:tcW w:w="2200" w:type="dxa"/>
            <w:tcMar>
              <w:top w:w="20" w:type="dxa"/>
              <w:left w:w="20" w:type="dxa"/>
              <w:bottom w:w="20" w:type="dxa"/>
              <w:right w:w="20" w:type="dxa"/>
            </w:tcMar>
            <w:vAlign w:val="center"/>
            <w:hideMark/>
          </w:tcPr>
          <w:p w14:paraId="3D94B96C" w14:textId="77777777" w:rsidR="000F40DD" w:rsidRPr="00807ABB" w:rsidRDefault="000F40DD" w:rsidP="00E21093">
            <w:pPr>
              <w:pStyle w:val="movimento2"/>
              <w:rPr>
                <w:color w:val="002060"/>
              </w:rPr>
            </w:pPr>
            <w:r w:rsidRPr="00807ABB">
              <w:rPr>
                <w:color w:val="002060"/>
              </w:rPr>
              <w:t xml:space="preserve">(FUTSAL MONTEMARCIANO C5) </w:t>
            </w:r>
          </w:p>
        </w:tc>
        <w:tc>
          <w:tcPr>
            <w:tcW w:w="800" w:type="dxa"/>
            <w:tcMar>
              <w:top w:w="20" w:type="dxa"/>
              <w:left w:w="20" w:type="dxa"/>
              <w:bottom w:w="20" w:type="dxa"/>
              <w:right w:w="20" w:type="dxa"/>
            </w:tcMar>
            <w:vAlign w:val="center"/>
            <w:hideMark/>
          </w:tcPr>
          <w:p w14:paraId="0D9A3C47"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10733AD"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C56636B" w14:textId="77777777" w:rsidR="000F40DD" w:rsidRPr="00807ABB" w:rsidRDefault="000F40DD" w:rsidP="00E21093">
            <w:pPr>
              <w:pStyle w:val="movimento2"/>
              <w:rPr>
                <w:color w:val="002060"/>
              </w:rPr>
            </w:pPr>
            <w:r w:rsidRPr="00807ABB">
              <w:rPr>
                <w:color w:val="002060"/>
              </w:rPr>
              <w:t> </w:t>
            </w:r>
          </w:p>
        </w:tc>
      </w:tr>
    </w:tbl>
    <w:p w14:paraId="3F09503A" w14:textId="77777777" w:rsidR="000F40DD" w:rsidRPr="00807ABB" w:rsidRDefault="000F40DD" w:rsidP="000F40DD">
      <w:pPr>
        <w:pStyle w:val="diffida"/>
        <w:spacing w:before="80" w:beforeAutospacing="0" w:after="40" w:afterAutospacing="0"/>
        <w:jc w:val="left"/>
        <w:rPr>
          <w:rFonts w:eastAsiaTheme="minorEastAsia"/>
          <w:color w:val="002060"/>
        </w:rPr>
      </w:pPr>
      <w:r w:rsidRPr="00807ABB">
        <w:rPr>
          <w:color w:val="002060"/>
        </w:rPr>
        <w:t>Per comportamento irriguardoso nei confronti dell'arbitro. Allontanato</w:t>
      </w:r>
    </w:p>
    <w:p w14:paraId="635784BB" w14:textId="77777777" w:rsidR="000F40DD" w:rsidRPr="00807ABB" w:rsidRDefault="000F40DD" w:rsidP="000F40DD">
      <w:pPr>
        <w:pStyle w:val="titolo30"/>
        <w:rPr>
          <w:color w:val="002060"/>
        </w:rPr>
      </w:pPr>
      <w:r w:rsidRPr="00807ABB">
        <w:rPr>
          <w:color w:val="002060"/>
        </w:rPr>
        <w:t xml:space="preserve">ALLENATORI </w:t>
      </w:r>
    </w:p>
    <w:p w14:paraId="2F8BD499" w14:textId="77777777" w:rsidR="000F40DD" w:rsidRPr="00807ABB" w:rsidRDefault="000F40DD" w:rsidP="000F40DD">
      <w:pPr>
        <w:pStyle w:val="titolo20"/>
        <w:rPr>
          <w:color w:val="002060"/>
        </w:rPr>
      </w:pPr>
      <w:r w:rsidRPr="00807AB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07C33074" w14:textId="77777777" w:rsidTr="00E21093">
        <w:tc>
          <w:tcPr>
            <w:tcW w:w="2200" w:type="dxa"/>
            <w:tcMar>
              <w:top w:w="20" w:type="dxa"/>
              <w:left w:w="20" w:type="dxa"/>
              <w:bottom w:w="20" w:type="dxa"/>
              <w:right w:w="20" w:type="dxa"/>
            </w:tcMar>
            <w:vAlign w:val="center"/>
            <w:hideMark/>
          </w:tcPr>
          <w:p w14:paraId="2267C32E" w14:textId="77777777" w:rsidR="000F40DD" w:rsidRPr="00807ABB" w:rsidRDefault="000F40DD" w:rsidP="00E21093">
            <w:pPr>
              <w:pStyle w:val="movimento"/>
              <w:rPr>
                <w:color w:val="002060"/>
              </w:rPr>
            </w:pPr>
            <w:r w:rsidRPr="00807ABB">
              <w:rPr>
                <w:color w:val="002060"/>
              </w:rPr>
              <w:t>FERRARESI EMANUELE</w:t>
            </w:r>
          </w:p>
        </w:tc>
        <w:tc>
          <w:tcPr>
            <w:tcW w:w="2200" w:type="dxa"/>
            <w:tcMar>
              <w:top w:w="20" w:type="dxa"/>
              <w:left w:w="20" w:type="dxa"/>
              <w:bottom w:w="20" w:type="dxa"/>
              <w:right w:w="20" w:type="dxa"/>
            </w:tcMar>
            <w:vAlign w:val="center"/>
            <w:hideMark/>
          </w:tcPr>
          <w:p w14:paraId="01B78E23" w14:textId="77777777" w:rsidR="000F40DD" w:rsidRPr="00807ABB" w:rsidRDefault="000F40DD" w:rsidP="00E21093">
            <w:pPr>
              <w:pStyle w:val="movimento2"/>
              <w:rPr>
                <w:color w:val="002060"/>
              </w:rPr>
            </w:pPr>
            <w:r w:rsidRPr="00807ABB">
              <w:rPr>
                <w:color w:val="002060"/>
              </w:rPr>
              <w:t xml:space="preserve">(ACLI MANTOVANI CALCIO A 5) </w:t>
            </w:r>
          </w:p>
        </w:tc>
        <w:tc>
          <w:tcPr>
            <w:tcW w:w="800" w:type="dxa"/>
            <w:tcMar>
              <w:top w:w="20" w:type="dxa"/>
              <w:left w:w="20" w:type="dxa"/>
              <w:bottom w:w="20" w:type="dxa"/>
              <w:right w:w="20" w:type="dxa"/>
            </w:tcMar>
            <w:vAlign w:val="center"/>
            <w:hideMark/>
          </w:tcPr>
          <w:p w14:paraId="79D480B2"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85A1E68"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44D625B" w14:textId="77777777" w:rsidR="000F40DD" w:rsidRPr="00807ABB" w:rsidRDefault="000F40DD" w:rsidP="00E21093">
            <w:pPr>
              <w:pStyle w:val="movimento2"/>
              <w:rPr>
                <w:color w:val="002060"/>
              </w:rPr>
            </w:pPr>
            <w:r w:rsidRPr="00807ABB">
              <w:rPr>
                <w:color w:val="002060"/>
              </w:rPr>
              <w:t> </w:t>
            </w:r>
          </w:p>
        </w:tc>
      </w:tr>
    </w:tbl>
    <w:p w14:paraId="66267B20" w14:textId="77777777" w:rsidR="000F40DD" w:rsidRPr="00807ABB" w:rsidRDefault="000F40DD" w:rsidP="000F40DD">
      <w:pPr>
        <w:pStyle w:val="titolo30"/>
        <w:rPr>
          <w:rFonts w:eastAsiaTheme="minorEastAsia"/>
          <w:color w:val="002060"/>
        </w:rPr>
      </w:pPr>
      <w:r w:rsidRPr="00807ABB">
        <w:rPr>
          <w:color w:val="002060"/>
        </w:rPr>
        <w:t xml:space="preserve">CALCIATORI NON ESPULSI </w:t>
      </w:r>
    </w:p>
    <w:p w14:paraId="6D4E622C" w14:textId="77777777" w:rsidR="000F40DD" w:rsidRPr="00807ABB" w:rsidRDefault="000F40DD" w:rsidP="000F40DD">
      <w:pPr>
        <w:pStyle w:val="titolo20"/>
        <w:rPr>
          <w:color w:val="002060"/>
        </w:rPr>
      </w:pPr>
      <w:r w:rsidRPr="00807AB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38AF7BC8" w14:textId="77777777" w:rsidTr="00E21093">
        <w:tc>
          <w:tcPr>
            <w:tcW w:w="2200" w:type="dxa"/>
            <w:tcMar>
              <w:top w:w="20" w:type="dxa"/>
              <w:left w:w="20" w:type="dxa"/>
              <w:bottom w:w="20" w:type="dxa"/>
              <w:right w:w="20" w:type="dxa"/>
            </w:tcMar>
            <w:vAlign w:val="center"/>
            <w:hideMark/>
          </w:tcPr>
          <w:p w14:paraId="7319333C" w14:textId="77777777" w:rsidR="000F40DD" w:rsidRPr="00807ABB" w:rsidRDefault="000F40DD" w:rsidP="00E21093">
            <w:pPr>
              <w:pStyle w:val="movimento"/>
              <w:rPr>
                <w:color w:val="002060"/>
              </w:rPr>
            </w:pPr>
            <w:r w:rsidRPr="00807ABB">
              <w:rPr>
                <w:color w:val="002060"/>
              </w:rPr>
              <w:t>BORGOGNONI MATTEO</w:t>
            </w:r>
          </w:p>
        </w:tc>
        <w:tc>
          <w:tcPr>
            <w:tcW w:w="2200" w:type="dxa"/>
            <w:tcMar>
              <w:top w:w="20" w:type="dxa"/>
              <w:left w:w="20" w:type="dxa"/>
              <w:bottom w:w="20" w:type="dxa"/>
              <w:right w:w="20" w:type="dxa"/>
            </w:tcMar>
            <w:vAlign w:val="center"/>
            <w:hideMark/>
          </w:tcPr>
          <w:p w14:paraId="28CF6B60" w14:textId="77777777" w:rsidR="000F40DD" w:rsidRPr="00807ABB" w:rsidRDefault="000F40DD" w:rsidP="00E21093">
            <w:pPr>
              <w:pStyle w:val="movimento2"/>
              <w:rPr>
                <w:color w:val="002060"/>
              </w:rPr>
            </w:pPr>
            <w:r w:rsidRPr="00807ABB">
              <w:rPr>
                <w:color w:val="002060"/>
              </w:rPr>
              <w:t xml:space="preserve">(ANCONITANA CALCIO A 5) </w:t>
            </w:r>
          </w:p>
        </w:tc>
        <w:tc>
          <w:tcPr>
            <w:tcW w:w="800" w:type="dxa"/>
            <w:tcMar>
              <w:top w:w="20" w:type="dxa"/>
              <w:left w:w="20" w:type="dxa"/>
              <w:bottom w:w="20" w:type="dxa"/>
              <w:right w:w="20" w:type="dxa"/>
            </w:tcMar>
            <w:vAlign w:val="center"/>
            <w:hideMark/>
          </w:tcPr>
          <w:p w14:paraId="38570EFA"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EE66322"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7761925" w14:textId="77777777" w:rsidR="000F40DD" w:rsidRPr="00807ABB" w:rsidRDefault="000F40DD" w:rsidP="00E21093">
            <w:pPr>
              <w:pStyle w:val="movimento2"/>
              <w:rPr>
                <w:color w:val="002060"/>
              </w:rPr>
            </w:pPr>
            <w:r w:rsidRPr="00807ABB">
              <w:rPr>
                <w:color w:val="002060"/>
              </w:rPr>
              <w:t> </w:t>
            </w:r>
          </w:p>
        </w:tc>
      </w:tr>
    </w:tbl>
    <w:p w14:paraId="3F2C6B3E" w14:textId="77777777" w:rsidR="000F40DD" w:rsidRPr="00807ABB" w:rsidRDefault="000F40DD" w:rsidP="000F40DD">
      <w:pPr>
        <w:pStyle w:val="titolo20"/>
        <w:rPr>
          <w:rFonts w:eastAsiaTheme="minorEastAsia"/>
          <w:color w:val="002060"/>
        </w:rPr>
      </w:pPr>
      <w:r w:rsidRPr="00807AB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1E9159AB" w14:textId="77777777" w:rsidTr="00E21093">
        <w:tc>
          <w:tcPr>
            <w:tcW w:w="2200" w:type="dxa"/>
            <w:tcMar>
              <w:top w:w="20" w:type="dxa"/>
              <w:left w:w="20" w:type="dxa"/>
              <w:bottom w:w="20" w:type="dxa"/>
              <w:right w:w="20" w:type="dxa"/>
            </w:tcMar>
            <w:vAlign w:val="center"/>
            <w:hideMark/>
          </w:tcPr>
          <w:p w14:paraId="261AFD38" w14:textId="77777777" w:rsidR="000F40DD" w:rsidRPr="00807ABB" w:rsidRDefault="000F40DD" w:rsidP="00E21093">
            <w:pPr>
              <w:pStyle w:val="movimento"/>
              <w:rPr>
                <w:color w:val="002060"/>
              </w:rPr>
            </w:pPr>
            <w:r w:rsidRPr="00807ABB">
              <w:rPr>
                <w:color w:val="002060"/>
              </w:rPr>
              <w:t>LORETI FILIPPO</w:t>
            </w:r>
          </w:p>
        </w:tc>
        <w:tc>
          <w:tcPr>
            <w:tcW w:w="2200" w:type="dxa"/>
            <w:tcMar>
              <w:top w:w="20" w:type="dxa"/>
              <w:left w:w="20" w:type="dxa"/>
              <w:bottom w:w="20" w:type="dxa"/>
              <w:right w:w="20" w:type="dxa"/>
            </w:tcMar>
            <w:vAlign w:val="center"/>
            <w:hideMark/>
          </w:tcPr>
          <w:p w14:paraId="7471230F" w14:textId="77777777" w:rsidR="000F40DD" w:rsidRPr="00807ABB" w:rsidRDefault="000F40DD" w:rsidP="00E21093">
            <w:pPr>
              <w:pStyle w:val="movimento2"/>
              <w:rPr>
                <w:color w:val="002060"/>
              </w:rPr>
            </w:pPr>
            <w:r w:rsidRPr="00807ABB">
              <w:rPr>
                <w:color w:val="002060"/>
              </w:rPr>
              <w:t xml:space="preserve">(ANCONITANA CALCIO A 5) </w:t>
            </w:r>
          </w:p>
        </w:tc>
        <w:tc>
          <w:tcPr>
            <w:tcW w:w="800" w:type="dxa"/>
            <w:tcMar>
              <w:top w:w="20" w:type="dxa"/>
              <w:left w:w="20" w:type="dxa"/>
              <w:bottom w:w="20" w:type="dxa"/>
              <w:right w:w="20" w:type="dxa"/>
            </w:tcMar>
            <w:vAlign w:val="center"/>
            <w:hideMark/>
          </w:tcPr>
          <w:p w14:paraId="335AEEDC"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28A43DD" w14:textId="77777777" w:rsidR="000F40DD" w:rsidRPr="00807ABB" w:rsidRDefault="000F40DD" w:rsidP="00E21093">
            <w:pPr>
              <w:pStyle w:val="movimento"/>
              <w:rPr>
                <w:color w:val="002060"/>
              </w:rPr>
            </w:pPr>
            <w:r w:rsidRPr="00807ABB">
              <w:rPr>
                <w:color w:val="002060"/>
              </w:rPr>
              <w:t>VECCHIOTTI MATTEO</w:t>
            </w:r>
          </w:p>
        </w:tc>
        <w:tc>
          <w:tcPr>
            <w:tcW w:w="2200" w:type="dxa"/>
            <w:tcMar>
              <w:top w:w="20" w:type="dxa"/>
              <w:left w:w="20" w:type="dxa"/>
              <w:bottom w:w="20" w:type="dxa"/>
              <w:right w:w="20" w:type="dxa"/>
            </w:tcMar>
            <w:vAlign w:val="center"/>
            <w:hideMark/>
          </w:tcPr>
          <w:p w14:paraId="4D5A5C3C" w14:textId="77777777" w:rsidR="000F40DD" w:rsidRPr="00807ABB" w:rsidRDefault="000F40DD" w:rsidP="00E21093">
            <w:pPr>
              <w:pStyle w:val="movimento2"/>
              <w:rPr>
                <w:color w:val="002060"/>
              </w:rPr>
            </w:pPr>
            <w:r w:rsidRPr="00807ABB">
              <w:rPr>
                <w:color w:val="002060"/>
              </w:rPr>
              <w:t xml:space="preserve">(ANCONITANA CALCIO A 5) </w:t>
            </w:r>
          </w:p>
        </w:tc>
      </w:tr>
      <w:tr w:rsidR="000F40DD" w:rsidRPr="00807ABB" w14:paraId="107AC094" w14:textId="77777777" w:rsidTr="00E21093">
        <w:tc>
          <w:tcPr>
            <w:tcW w:w="2200" w:type="dxa"/>
            <w:tcMar>
              <w:top w:w="20" w:type="dxa"/>
              <w:left w:w="20" w:type="dxa"/>
              <w:bottom w:w="20" w:type="dxa"/>
              <w:right w:w="20" w:type="dxa"/>
            </w:tcMar>
            <w:vAlign w:val="center"/>
            <w:hideMark/>
          </w:tcPr>
          <w:p w14:paraId="4929AFDD" w14:textId="77777777" w:rsidR="000F40DD" w:rsidRPr="00807ABB" w:rsidRDefault="000F40DD" w:rsidP="00E21093">
            <w:pPr>
              <w:pStyle w:val="movimento"/>
              <w:rPr>
                <w:color w:val="002060"/>
              </w:rPr>
            </w:pPr>
            <w:r w:rsidRPr="00807ABB">
              <w:rPr>
                <w:color w:val="002060"/>
              </w:rPr>
              <w:t>TARSETTI MATTIA</w:t>
            </w:r>
          </w:p>
        </w:tc>
        <w:tc>
          <w:tcPr>
            <w:tcW w:w="2200" w:type="dxa"/>
            <w:tcMar>
              <w:top w:w="20" w:type="dxa"/>
              <w:left w:w="20" w:type="dxa"/>
              <w:bottom w:w="20" w:type="dxa"/>
              <w:right w:w="20" w:type="dxa"/>
            </w:tcMar>
            <w:vAlign w:val="center"/>
            <w:hideMark/>
          </w:tcPr>
          <w:p w14:paraId="5F4C9AB5" w14:textId="77777777" w:rsidR="000F40DD" w:rsidRPr="00807ABB" w:rsidRDefault="000F40DD" w:rsidP="00E21093">
            <w:pPr>
              <w:pStyle w:val="movimento2"/>
              <w:rPr>
                <w:color w:val="002060"/>
              </w:rPr>
            </w:pPr>
            <w:r w:rsidRPr="00807ABB">
              <w:rPr>
                <w:color w:val="002060"/>
              </w:rPr>
              <w:t xml:space="preserve">(GNANO 04) </w:t>
            </w:r>
          </w:p>
        </w:tc>
        <w:tc>
          <w:tcPr>
            <w:tcW w:w="800" w:type="dxa"/>
            <w:tcMar>
              <w:top w:w="20" w:type="dxa"/>
              <w:left w:w="20" w:type="dxa"/>
              <w:bottom w:w="20" w:type="dxa"/>
              <w:right w:w="20" w:type="dxa"/>
            </w:tcMar>
            <w:vAlign w:val="center"/>
            <w:hideMark/>
          </w:tcPr>
          <w:p w14:paraId="18D80166"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1BA7242"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58BE1D66" w14:textId="77777777" w:rsidR="000F40DD" w:rsidRPr="00807ABB" w:rsidRDefault="000F40DD" w:rsidP="00E21093">
            <w:pPr>
              <w:pStyle w:val="movimento2"/>
              <w:rPr>
                <w:color w:val="002060"/>
              </w:rPr>
            </w:pPr>
            <w:r w:rsidRPr="00807ABB">
              <w:rPr>
                <w:color w:val="002060"/>
              </w:rPr>
              <w:t> </w:t>
            </w:r>
          </w:p>
        </w:tc>
      </w:tr>
    </w:tbl>
    <w:p w14:paraId="503A9E2B" w14:textId="77777777" w:rsidR="000F40DD" w:rsidRPr="00807ABB" w:rsidRDefault="000F40DD" w:rsidP="000F40DD">
      <w:pPr>
        <w:pStyle w:val="titolo20"/>
        <w:rPr>
          <w:rFonts w:eastAsiaTheme="minorEastAsia"/>
          <w:color w:val="002060"/>
        </w:rPr>
      </w:pPr>
      <w:r w:rsidRPr="00807AB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09BBAABC" w14:textId="77777777" w:rsidTr="00E21093">
        <w:tc>
          <w:tcPr>
            <w:tcW w:w="2200" w:type="dxa"/>
            <w:tcMar>
              <w:top w:w="20" w:type="dxa"/>
              <w:left w:w="20" w:type="dxa"/>
              <w:bottom w:w="20" w:type="dxa"/>
              <w:right w:w="20" w:type="dxa"/>
            </w:tcMar>
            <w:vAlign w:val="center"/>
            <w:hideMark/>
          </w:tcPr>
          <w:p w14:paraId="73D2BE7F" w14:textId="77777777" w:rsidR="000F40DD" w:rsidRPr="00807ABB" w:rsidRDefault="000F40DD" w:rsidP="00E21093">
            <w:pPr>
              <w:pStyle w:val="movimento"/>
              <w:rPr>
                <w:color w:val="002060"/>
              </w:rPr>
            </w:pPr>
            <w:r w:rsidRPr="00807ABB">
              <w:rPr>
                <w:color w:val="002060"/>
              </w:rPr>
              <w:t>MULINARI MATTEO</w:t>
            </w:r>
          </w:p>
        </w:tc>
        <w:tc>
          <w:tcPr>
            <w:tcW w:w="2200" w:type="dxa"/>
            <w:tcMar>
              <w:top w:w="20" w:type="dxa"/>
              <w:left w:w="20" w:type="dxa"/>
              <w:bottom w:w="20" w:type="dxa"/>
              <w:right w:w="20" w:type="dxa"/>
            </w:tcMar>
            <w:vAlign w:val="center"/>
            <w:hideMark/>
          </w:tcPr>
          <w:p w14:paraId="76E2F709" w14:textId="77777777" w:rsidR="000F40DD" w:rsidRPr="00807ABB" w:rsidRDefault="000F40DD" w:rsidP="00E21093">
            <w:pPr>
              <w:pStyle w:val="movimento2"/>
              <w:rPr>
                <w:color w:val="002060"/>
              </w:rPr>
            </w:pPr>
            <w:r w:rsidRPr="00807ABB">
              <w:rPr>
                <w:color w:val="002060"/>
              </w:rPr>
              <w:t xml:space="preserve">(ACLI MANTOVANI CALCIO A 5) </w:t>
            </w:r>
          </w:p>
        </w:tc>
        <w:tc>
          <w:tcPr>
            <w:tcW w:w="800" w:type="dxa"/>
            <w:tcMar>
              <w:top w:w="20" w:type="dxa"/>
              <w:left w:w="20" w:type="dxa"/>
              <w:bottom w:w="20" w:type="dxa"/>
              <w:right w:w="20" w:type="dxa"/>
            </w:tcMar>
            <w:vAlign w:val="center"/>
            <w:hideMark/>
          </w:tcPr>
          <w:p w14:paraId="7C2BF97F"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E0F6643" w14:textId="77777777" w:rsidR="000F40DD" w:rsidRPr="00807ABB" w:rsidRDefault="000F40DD" w:rsidP="00E21093">
            <w:pPr>
              <w:pStyle w:val="movimento"/>
              <w:rPr>
                <w:color w:val="002060"/>
              </w:rPr>
            </w:pPr>
            <w:r w:rsidRPr="00807ABB">
              <w:rPr>
                <w:color w:val="002060"/>
              </w:rPr>
              <w:t>IACOPONI FRANCESCO</w:t>
            </w:r>
          </w:p>
        </w:tc>
        <w:tc>
          <w:tcPr>
            <w:tcW w:w="2200" w:type="dxa"/>
            <w:tcMar>
              <w:top w:w="20" w:type="dxa"/>
              <w:left w:w="20" w:type="dxa"/>
              <w:bottom w:w="20" w:type="dxa"/>
              <w:right w:w="20" w:type="dxa"/>
            </w:tcMar>
            <w:vAlign w:val="center"/>
            <w:hideMark/>
          </w:tcPr>
          <w:p w14:paraId="6FD2EC2F" w14:textId="77777777" w:rsidR="000F40DD" w:rsidRPr="00807ABB" w:rsidRDefault="000F40DD" w:rsidP="00E21093">
            <w:pPr>
              <w:pStyle w:val="movimento2"/>
              <w:rPr>
                <w:color w:val="002060"/>
              </w:rPr>
            </w:pPr>
            <w:r w:rsidRPr="00807ABB">
              <w:rPr>
                <w:color w:val="002060"/>
              </w:rPr>
              <w:t xml:space="preserve">(ACLI VILLA MUSONE) </w:t>
            </w:r>
          </w:p>
        </w:tc>
      </w:tr>
      <w:tr w:rsidR="000F40DD" w:rsidRPr="00807ABB" w14:paraId="367959A0" w14:textId="77777777" w:rsidTr="00E21093">
        <w:tc>
          <w:tcPr>
            <w:tcW w:w="2200" w:type="dxa"/>
            <w:tcMar>
              <w:top w:w="20" w:type="dxa"/>
              <w:left w:w="20" w:type="dxa"/>
              <w:bottom w:w="20" w:type="dxa"/>
              <w:right w:w="20" w:type="dxa"/>
            </w:tcMar>
            <w:vAlign w:val="center"/>
            <w:hideMark/>
          </w:tcPr>
          <w:p w14:paraId="7F9191E2" w14:textId="77777777" w:rsidR="000F40DD" w:rsidRPr="00807ABB" w:rsidRDefault="000F40DD" w:rsidP="00E21093">
            <w:pPr>
              <w:pStyle w:val="movimento"/>
              <w:rPr>
                <w:color w:val="002060"/>
              </w:rPr>
            </w:pPr>
            <w:r w:rsidRPr="00807ABB">
              <w:rPr>
                <w:color w:val="002060"/>
              </w:rPr>
              <w:t>GIUSTOZZI SIMONE</w:t>
            </w:r>
          </w:p>
        </w:tc>
        <w:tc>
          <w:tcPr>
            <w:tcW w:w="2200" w:type="dxa"/>
            <w:tcMar>
              <w:top w:w="20" w:type="dxa"/>
              <w:left w:w="20" w:type="dxa"/>
              <w:bottom w:w="20" w:type="dxa"/>
              <w:right w:w="20" w:type="dxa"/>
            </w:tcMar>
            <w:vAlign w:val="center"/>
            <w:hideMark/>
          </w:tcPr>
          <w:p w14:paraId="0E969606" w14:textId="77777777" w:rsidR="000F40DD" w:rsidRPr="00807ABB" w:rsidRDefault="000F40DD" w:rsidP="00E21093">
            <w:pPr>
              <w:pStyle w:val="movimento2"/>
              <w:rPr>
                <w:color w:val="002060"/>
              </w:rPr>
            </w:pPr>
            <w:r w:rsidRPr="00807ABB">
              <w:rPr>
                <w:color w:val="002060"/>
              </w:rPr>
              <w:t xml:space="preserve">(CALCETTO CASTRUM LAURI) </w:t>
            </w:r>
          </w:p>
        </w:tc>
        <w:tc>
          <w:tcPr>
            <w:tcW w:w="800" w:type="dxa"/>
            <w:tcMar>
              <w:top w:w="20" w:type="dxa"/>
              <w:left w:w="20" w:type="dxa"/>
              <w:bottom w:w="20" w:type="dxa"/>
              <w:right w:w="20" w:type="dxa"/>
            </w:tcMar>
            <w:vAlign w:val="center"/>
            <w:hideMark/>
          </w:tcPr>
          <w:p w14:paraId="42060EAA"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D6D6938" w14:textId="77777777" w:rsidR="000F40DD" w:rsidRPr="00807ABB" w:rsidRDefault="000F40DD" w:rsidP="00E21093">
            <w:pPr>
              <w:pStyle w:val="movimento"/>
              <w:rPr>
                <w:color w:val="002060"/>
              </w:rPr>
            </w:pPr>
            <w:r w:rsidRPr="00807ABB">
              <w:rPr>
                <w:color w:val="002060"/>
              </w:rPr>
              <w:t>SANTINI TEODORO</w:t>
            </w:r>
          </w:p>
        </w:tc>
        <w:tc>
          <w:tcPr>
            <w:tcW w:w="2200" w:type="dxa"/>
            <w:tcMar>
              <w:top w:w="20" w:type="dxa"/>
              <w:left w:w="20" w:type="dxa"/>
              <w:bottom w:w="20" w:type="dxa"/>
              <w:right w:w="20" w:type="dxa"/>
            </w:tcMar>
            <w:vAlign w:val="center"/>
            <w:hideMark/>
          </w:tcPr>
          <w:p w14:paraId="696A84E6" w14:textId="77777777" w:rsidR="000F40DD" w:rsidRPr="00807ABB" w:rsidRDefault="000F40DD" w:rsidP="00E21093">
            <w:pPr>
              <w:pStyle w:val="movimento2"/>
              <w:rPr>
                <w:color w:val="002060"/>
              </w:rPr>
            </w:pPr>
            <w:r w:rsidRPr="00807ABB">
              <w:rPr>
                <w:color w:val="002060"/>
              </w:rPr>
              <w:t xml:space="preserve">(CALCETTO CASTRUM LAURI) </w:t>
            </w:r>
          </w:p>
        </w:tc>
      </w:tr>
      <w:tr w:rsidR="000F40DD" w:rsidRPr="00807ABB" w14:paraId="5F6888D0" w14:textId="77777777" w:rsidTr="00E21093">
        <w:tc>
          <w:tcPr>
            <w:tcW w:w="2200" w:type="dxa"/>
            <w:tcMar>
              <w:top w:w="20" w:type="dxa"/>
              <w:left w:w="20" w:type="dxa"/>
              <w:bottom w:w="20" w:type="dxa"/>
              <w:right w:w="20" w:type="dxa"/>
            </w:tcMar>
            <w:vAlign w:val="center"/>
            <w:hideMark/>
          </w:tcPr>
          <w:p w14:paraId="68702271" w14:textId="77777777" w:rsidR="000F40DD" w:rsidRPr="00807ABB" w:rsidRDefault="000F40DD" w:rsidP="00E21093">
            <w:pPr>
              <w:pStyle w:val="movimento"/>
              <w:rPr>
                <w:color w:val="002060"/>
              </w:rPr>
            </w:pPr>
            <w:r w:rsidRPr="00807ABB">
              <w:rPr>
                <w:color w:val="002060"/>
              </w:rPr>
              <w:t>BARTOLUCCI LUIGI</w:t>
            </w:r>
          </w:p>
        </w:tc>
        <w:tc>
          <w:tcPr>
            <w:tcW w:w="2200" w:type="dxa"/>
            <w:tcMar>
              <w:top w:w="20" w:type="dxa"/>
              <w:left w:w="20" w:type="dxa"/>
              <w:bottom w:w="20" w:type="dxa"/>
              <w:right w:w="20" w:type="dxa"/>
            </w:tcMar>
            <w:vAlign w:val="center"/>
            <w:hideMark/>
          </w:tcPr>
          <w:p w14:paraId="30E648A8" w14:textId="77777777" w:rsidR="000F40DD" w:rsidRPr="00807ABB" w:rsidRDefault="000F40DD" w:rsidP="00E21093">
            <w:pPr>
              <w:pStyle w:val="movimento2"/>
              <w:rPr>
                <w:color w:val="002060"/>
              </w:rPr>
            </w:pPr>
            <w:r w:rsidRPr="00807ABB">
              <w:rPr>
                <w:color w:val="002060"/>
              </w:rPr>
              <w:t xml:space="preserve">(CHIARAVALLE FUTSAL) </w:t>
            </w:r>
          </w:p>
        </w:tc>
        <w:tc>
          <w:tcPr>
            <w:tcW w:w="800" w:type="dxa"/>
            <w:tcMar>
              <w:top w:w="20" w:type="dxa"/>
              <w:left w:w="20" w:type="dxa"/>
              <w:bottom w:w="20" w:type="dxa"/>
              <w:right w:w="20" w:type="dxa"/>
            </w:tcMar>
            <w:vAlign w:val="center"/>
            <w:hideMark/>
          </w:tcPr>
          <w:p w14:paraId="0D7E1553"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904BEC9" w14:textId="77777777" w:rsidR="000F40DD" w:rsidRPr="00807ABB" w:rsidRDefault="000F40DD" w:rsidP="00E21093">
            <w:pPr>
              <w:pStyle w:val="movimento"/>
              <w:rPr>
                <w:color w:val="002060"/>
              </w:rPr>
            </w:pPr>
            <w:r w:rsidRPr="00807ABB">
              <w:rPr>
                <w:color w:val="002060"/>
              </w:rPr>
              <w:t>PALMIERI SIMONE</w:t>
            </w:r>
          </w:p>
        </w:tc>
        <w:tc>
          <w:tcPr>
            <w:tcW w:w="2200" w:type="dxa"/>
            <w:tcMar>
              <w:top w:w="20" w:type="dxa"/>
              <w:left w:w="20" w:type="dxa"/>
              <w:bottom w:w="20" w:type="dxa"/>
              <w:right w:w="20" w:type="dxa"/>
            </w:tcMar>
            <w:vAlign w:val="center"/>
            <w:hideMark/>
          </w:tcPr>
          <w:p w14:paraId="0617F040" w14:textId="77777777" w:rsidR="000F40DD" w:rsidRPr="00807ABB" w:rsidRDefault="000F40DD" w:rsidP="00E21093">
            <w:pPr>
              <w:pStyle w:val="movimento2"/>
              <w:rPr>
                <w:color w:val="002060"/>
              </w:rPr>
            </w:pPr>
            <w:r w:rsidRPr="00807ABB">
              <w:rPr>
                <w:color w:val="002060"/>
              </w:rPr>
              <w:t xml:space="preserve">(CHIARAVALLE FUTSAL) </w:t>
            </w:r>
          </w:p>
        </w:tc>
      </w:tr>
      <w:tr w:rsidR="000F40DD" w:rsidRPr="00807ABB" w14:paraId="3E9D4173" w14:textId="77777777" w:rsidTr="00E21093">
        <w:tc>
          <w:tcPr>
            <w:tcW w:w="2200" w:type="dxa"/>
            <w:tcMar>
              <w:top w:w="20" w:type="dxa"/>
              <w:left w:w="20" w:type="dxa"/>
              <w:bottom w:w="20" w:type="dxa"/>
              <w:right w:w="20" w:type="dxa"/>
            </w:tcMar>
            <w:vAlign w:val="center"/>
            <w:hideMark/>
          </w:tcPr>
          <w:p w14:paraId="48556AEE" w14:textId="77777777" w:rsidR="000F40DD" w:rsidRPr="00807ABB" w:rsidRDefault="000F40DD" w:rsidP="00E21093">
            <w:pPr>
              <w:pStyle w:val="movimento"/>
              <w:rPr>
                <w:color w:val="002060"/>
              </w:rPr>
            </w:pPr>
            <w:r w:rsidRPr="00807ABB">
              <w:rPr>
                <w:color w:val="002060"/>
              </w:rPr>
              <w:t>CARLETTI GIACOMO</w:t>
            </w:r>
          </w:p>
        </w:tc>
        <w:tc>
          <w:tcPr>
            <w:tcW w:w="2200" w:type="dxa"/>
            <w:tcMar>
              <w:top w:w="20" w:type="dxa"/>
              <w:left w:w="20" w:type="dxa"/>
              <w:bottom w:w="20" w:type="dxa"/>
              <w:right w:w="20" w:type="dxa"/>
            </w:tcMar>
            <w:vAlign w:val="center"/>
            <w:hideMark/>
          </w:tcPr>
          <w:p w14:paraId="0FF3FE5C" w14:textId="77777777" w:rsidR="000F40DD" w:rsidRPr="00807ABB" w:rsidRDefault="000F40DD" w:rsidP="00E21093">
            <w:pPr>
              <w:pStyle w:val="movimento2"/>
              <w:rPr>
                <w:color w:val="002060"/>
              </w:rPr>
            </w:pPr>
            <w:r w:rsidRPr="00807ABB">
              <w:rPr>
                <w:color w:val="002060"/>
              </w:rPr>
              <w:t xml:space="preserve">(FUTSAL MONTEMARCIANO C5) </w:t>
            </w:r>
          </w:p>
        </w:tc>
        <w:tc>
          <w:tcPr>
            <w:tcW w:w="800" w:type="dxa"/>
            <w:tcMar>
              <w:top w:w="20" w:type="dxa"/>
              <w:left w:w="20" w:type="dxa"/>
              <w:bottom w:w="20" w:type="dxa"/>
              <w:right w:w="20" w:type="dxa"/>
            </w:tcMar>
            <w:vAlign w:val="center"/>
            <w:hideMark/>
          </w:tcPr>
          <w:p w14:paraId="1E71D75B"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105F7FEC" w14:textId="77777777" w:rsidR="000F40DD" w:rsidRPr="00807ABB" w:rsidRDefault="000F40DD" w:rsidP="00E21093">
            <w:pPr>
              <w:pStyle w:val="movimento"/>
              <w:rPr>
                <w:color w:val="002060"/>
              </w:rPr>
            </w:pPr>
            <w:r w:rsidRPr="00807ABB">
              <w:rPr>
                <w:color w:val="002060"/>
              </w:rPr>
              <w:t>GHISELLI ELIA</w:t>
            </w:r>
          </w:p>
        </w:tc>
        <w:tc>
          <w:tcPr>
            <w:tcW w:w="2200" w:type="dxa"/>
            <w:tcMar>
              <w:top w:w="20" w:type="dxa"/>
              <w:left w:w="20" w:type="dxa"/>
              <w:bottom w:w="20" w:type="dxa"/>
              <w:right w:w="20" w:type="dxa"/>
            </w:tcMar>
            <w:vAlign w:val="center"/>
            <w:hideMark/>
          </w:tcPr>
          <w:p w14:paraId="3ABB4D9D" w14:textId="77777777" w:rsidR="000F40DD" w:rsidRPr="00807ABB" w:rsidRDefault="000F40DD" w:rsidP="00E21093">
            <w:pPr>
              <w:pStyle w:val="movimento2"/>
              <w:rPr>
                <w:color w:val="002060"/>
              </w:rPr>
            </w:pPr>
            <w:r w:rsidRPr="00807ABB">
              <w:rPr>
                <w:color w:val="002060"/>
              </w:rPr>
              <w:t xml:space="preserve">(GNANO 04) </w:t>
            </w:r>
          </w:p>
        </w:tc>
      </w:tr>
      <w:tr w:rsidR="000F40DD" w:rsidRPr="00807ABB" w14:paraId="172A1CC5" w14:textId="77777777" w:rsidTr="00E21093">
        <w:tc>
          <w:tcPr>
            <w:tcW w:w="2200" w:type="dxa"/>
            <w:tcMar>
              <w:top w:w="20" w:type="dxa"/>
              <w:left w:w="20" w:type="dxa"/>
              <w:bottom w:w="20" w:type="dxa"/>
              <w:right w:w="20" w:type="dxa"/>
            </w:tcMar>
            <w:vAlign w:val="center"/>
            <w:hideMark/>
          </w:tcPr>
          <w:p w14:paraId="31E4A235" w14:textId="77777777" w:rsidR="000F40DD" w:rsidRPr="00807ABB" w:rsidRDefault="000F40DD" w:rsidP="00E21093">
            <w:pPr>
              <w:pStyle w:val="movimento"/>
              <w:rPr>
                <w:color w:val="002060"/>
              </w:rPr>
            </w:pPr>
            <w:r w:rsidRPr="00807ABB">
              <w:rPr>
                <w:color w:val="002060"/>
              </w:rPr>
              <w:t>IOIO MICHAEL</w:t>
            </w:r>
          </w:p>
        </w:tc>
        <w:tc>
          <w:tcPr>
            <w:tcW w:w="2200" w:type="dxa"/>
            <w:tcMar>
              <w:top w:w="20" w:type="dxa"/>
              <w:left w:w="20" w:type="dxa"/>
              <w:bottom w:w="20" w:type="dxa"/>
              <w:right w:w="20" w:type="dxa"/>
            </w:tcMar>
            <w:vAlign w:val="center"/>
            <w:hideMark/>
          </w:tcPr>
          <w:p w14:paraId="2B2FA565" w14:textId="77777777" w:rsidR="000F40DD" w:rsidRPr="00807ABB" w:rsidRDefault="000F40DD" w:rsidP="00E21093">
            <w:pPr>
              <w:pStyle w:val="movimento2"/>
              <w:rPr>
                <w:color w:val="002060"/>
              </w:rPr>
            </w:pPr>
            <w:r w:rsidRPr="00807ABB">
              <w:rPr>
                <w:color w:val="002060"/>
              </w:rPr>
              <w:t xml:space="preserve">(VERBENA C5 ANCONA) </w:t>
            </w:r>
          </w:p>
        </w:tc>
        <w:tc>
          <w:tcPr>
            <w:tcW w:w="800" w:type="dxa"/>
            <w:tcMar>
              <w:top w:w="20" w:type="dxa"/>
              <w:left w:w="20" w:type="dxa"/>
              <w:bottom w:w="20" w:type="dxa"/>
              <w:right w:w="20" w:type="dxa"/>
            </w:tcMar>
            <w:vAlign w:val="center"/>
            <w:hideMark/>
          </w:tcPr>
          <w:p w14:paraId="5DE8DADF"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9218C48"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70F75E2" w14:textId="77777777" w:rsidR="000F40DD" w:rsidRPr="00807ABB" w:rsidRDefault="000F40DD" w:rsidP="00E21093">
            <w:pPr>
              <w:pStyle w:val="movimento2"/>
              <w:rPr>
                <w:color w:val="002060"/>
              </w:rPr>
            </w:pPr>
            <w:r w:rsidRPr="00807ABB">
              <w:rPr>
                <w:color w:val="002060"/>
              </w:rPr>
              <w:t> </w:t>
            </w:r>
          </w:p>
        </w:tc>
      </w:tr>
    </w:tbl>
    <w:p w14:paraId="459E77D9" w14:textId="77777777" w:rsidR="000F40DD" w:rsidRPr="00807ABB" w:rsidRDefault="000F40DD" w:rsidP="000F40DD">
      <w:pPr>
        <w:pStyle w:val="breakline"/>
        <w:rPr>
          <w:color w:val="002060"/>
        </w:rPr>
      </w:pPr>
    </w:p>
    <w:p w14:paraId="6B68A834" w14:textId="77777777" w:rsidR="000F40DD" w:rsidRPr="00807ABB" w:rsidRDefault="000F40DD" w:rsidP="000F40DD">
      <w:pPr>
        <w:ind w:left="4956"/>
        <w:rPr>
          <w:rFonts w:ascii="Arial" w:hAnsi="Arial" w:cs="Arial"/>
          <w:noProof/>
          <w:color w:val="002060"/>
          <w:sz w:val="22"/>
          <w:szCs w:val="22"/>
        </w:rPr>
      </w:pPr>
      <w:r w:rsidRPr="00807ABB">
        <w:rPr>
          <w:rFonts w:ascii="Arial" w:hAnsi="Arial" w:cs="Arial"/>
          <w:noProof/>
          <w:color w:val="002060"/>
          <w:sz w:val="22"/>
          <w:szCs w:val="22"/>
        </w:rPr>
        <w:t>F.to IL SOSTITUTO GIUDICE SPORTIVO      </w:t>
      </w:r>
    </w:p>
    <w:p w14:paraId="2909D412" w14:textId="77777777" w:rsidR="000F40DD" w:rsidRPr="00807ABB" w:rsidRDefault="000F40DD" w:rsidP="000F40DD">
      <w:pPr>
        <w:pStyle w:val="breakline"/>
        <w:rPr>
          <w:rFonts w:ascii="Arial" w:hAnsi="Arial" w:cs="Arial"/>
          <w:noProof/>
          <w:color w:val="002060"/>
          <w:sz w:val="22"/>
          <w:szCs w:val="22"/>
        </w:rPr>
      </w:pPr>
      <w:r w:rsidRPr="00807ABB">
        <w:rPr>
          <w:rFonts w:ascii="Arial" w:hAnsi="Arial" w:cs="Arial"/>
          <w:noProof/>
          <w:color w:val="002060"/>
          <w:sz w:val="22"/>
          <w:szCs w:val="22"/>
        </w:rPr>
        <w:t xml:space="preserve"> </w:t>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t xml:space="preserve">   </w:t>
      </w:r>
      <w:r w:rsidRPr="00807ABB">
        <w:rPr>
          <w:rFonts w:ascii="Arial" w:hAnsi="Arial" w:cs="Arial"/>
          <w:noProof/>
          <w:color w:val="002060"/>
          <w:sz w:val="22"/>
          <w:szCs w:val="22"/>
        </w:rPr>
        <w:tab/>
        <w:t xml:space="preserve">                Federica Sorrentino</w:t>
      </w:r>
    </w:p>
    <w:p w14:paraId="79196FB5" w14:textId="77777777" w:rsidR="000F40DD" w:rsidRPr="00807ABB" w:rsidRDefault="000F40DD" w:rsidP="000F40DD">
      <w:pPr>
        <w:pStyle w:val="breakline"/>
        <w:rPr>
          <w:rFonts w:eastAsiaTheme="minorEastAsia"/>
          <w:color w:val="002060"/>
        </w:rPr>
      </w:pPr>
    </w:p>
    <w:p w14:paraId="5FDF634B" w14:textId="77777777" w:rsidR="000F40DD" w:rsidRPr="00807ABB" w:rsidRDefault="000F40DD" w:rsidP="000F40DD">
      <w:pPr>
        <w:pStyle w:val="titoloprinc0"/>
        <w:rPr>
          <w:color w:val="002060"/>
        </w:rPr>
      </w:pPr>
      <w:r w:rsidRPr="00807ABB">
        <w:rPr>
          <w:color w:val="002060"/>
        </w:rPr>
        <w:t>CLASSIFICA</w:t>
      </w:r>
    </w:p>
    <w:p w14:paraId="17F12DDC" w14:textId="77777777" w:rsidR="000F40DD" w:rsidRPr="00807ABB" w:rsidRDefault="000F40DD" w:rsidP="000F40DD">
      <w:pPr>
        <w:pStyle w:val="breakline"/>
        <w:rPr>
          <w:color w:val="002060"/>
        </w:rPr>
      </w:pPr>
    </w:p>
    <w:p w14:paraId="1A78FCD5" w14:textId="77777777" w:rsidR="000F40DD" w:rsidRPr="00807ABB" w:rsidRDefault="000F40DD" w:rsidP="000F40DD">
      <w:pPr>
        <w:pStyle w:val="breakline"/>
        <w:rPr>
          <w:color w:val="002060"/>
        </w:rPr>
      </w:pPr>
    </w:p>
    <w:p w14:paraId="2E883BCA" w14:textId="77777777" w:rsidR="000F40DD" w:rsidRPr="00807ABB" w:rsidRDefault="000F40DD" w:rsidP="000F40DD">
      <w:pPr>
        <w:pStyle w:val="sottotitolocampionato10"/>
        <w:rPr>
          <w:color w:val="002060"/>
        </w:rPr>
      </w:pPr>
      <w:r w:rsidRPr="00807AB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66D4EF50"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A8801"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05D1E"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0F7B4"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B89E3"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5921C"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306B0"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46D36"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E758D"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08043"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53C3D" w14:textId="77777777" w:rsidR="000F40DD" w:rsidRPr="00807ABB" w:rsidRDefault="000F40DD" w:rsidP="00E21093">
            <w:pPr>
              <w:pStyle w:val="headertabella0"/>
              <w:rPr>
                <w:color w:val="002060"/>
              </w:rPr>
            </w:pPr>
            <w:r w:rsidRPr="00807ABB">
              <w:rPr>
                <w:color w:val="002060"/>
              </w:rPr>
              <w:t>PE</w:t>
            </w:r>
          </w:p>
        </w:tc>
      </w:tr>
      <w:tr w:rsidR="000F40DD" w:rsidRPr="00807ABB" w14:paraId="203D3D68"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EDB358" w14:textId="77777777" w:rsidR="000F40DD" w:rsidRPr="00807ABB" w:rsidRDefault="000F40DD" w:rsidP="00E21093">
            <w:pPr>
              <w:pStyle w:val="rowtabella0"/>
              <w:rPr>
                <w:color w:val="002060"/>
              </w:rPr>
            </w:pPr>
            <w:r w:rsidRPr="00807AB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6044B"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F9C77"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27EA9"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1F5E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491D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B732" w14:textId="77777777" w:rsidR="000F40DD" w:rsidRPr="00807ABB" w:rsidRDefault="000F40DD" w:rsidP="00E21093">
            <w:pPr>
              <w:pStyle w:val="rowtabella0"/>
              <w:jc w:val="center"/>
              <w:rPr>
                <w:color w:val="002060"/>
              </w:rPr>
            </w:pPr>
            <w:r w:rsidRPr="00807AB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2E2D1"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23C0"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C3C96" w14:textId="77777777" w:rsidR="000F40DD" w:rsidRPr="00807ABB" w:rsidRDefault="000F40DD" w:rsidP="00E21093">
            <w:pPr>
              <w:pStyle w:val="rowtabella0"/>
              <w:jc w:val="center"/>
              <w:rPr>
                <w:color w:val="002060"/>
              </w:rPr>
            </w:pPr>
            <w:r w:rsidRPr="00807ABB">
              <w:rPr>
                <w:color w:val="002060"/>
              </w:rPr>
              <w:t>0</w:t>
            </w:r>
          </w:p>
        </w:tc>
      </w:tr>
      <w:tr w:rsidR="000F40DD" w:rsidRPr="00807ABB" w14:paraId="1FCF16BF"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97C72" w14:textId="77777777" w:rsidR="000F40DD" w:rsidRPr="00807ABB" w:rsidRDefault="000F40DD" w:rsidP="00E21093">
            <w:pPr>
              <w:pStyle w:val="rowtabella0"/>
              <w:rPr>
                <w:color w:val="002060"/>
              </w:rPr>
            </w:pPr>
            <w:r w:rsidRPr="00807ABB">
              <w:rPr>
                <w:color w:val="002060"/>
              </w:rPr>
              <w:lastRenderedPageBreak/>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80E10"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03DD3"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0A277"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58EC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BF6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E5B2"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CC85E"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6470"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CEF90" w14:textId="77777777" w:rsidR="000F40DD" w:rsidRPr="00807ABB" w:rsidRDefault="000F40DD" w:rsidP="00E21093">
            <w:pPr>
              <w:pStyle w:val="rowtabella0"/>
              <w:jc w:val="center"/>
              <w:rPr>
                <w:color w:val="002060"/>
              </w:rPr>
            </w:pPr>
            <w:r w:rsidRPr="00807ABB">
              <w:rPr>
                <w:color w:val="002060"/>
              </w:rPr>
              <w:t>0</w:t>
            </w:r>
          </w:p>
        </w:tc>
      </w:tr>
      <w:tr w:rsidR="000F40DD" w:rsidRPr="00807ABB" w14:paraId="120A09D2"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A85009" w14:textId="77777777" w:rsidR="000F40DD" w:rsidRPr="00807ABB" w:rsidRDefault="000F40DD" w:rsidP="00E21093">
            <w:pPr>
              <w:pStyle w:val="rowtabella0"/>
              <w:rPr>
                <w:color w:val="002060"/>
              </w:rPr>
            </w:pPr>
            <w:r w:rsidRPr="00807AB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6161"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BA699"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05B0"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DFD1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23DA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33C21" w14:textId="77777777" w:rsidR="000F40DD" w:rsidRPr="00807ABB" w:rsidRDefault="000F40DD" w:rsidP="00E21093">
            <w:pPr>
              <w:pStyle w:val="rowtabella0"/>
              <w:jc w:val="center"/>
              <w:rPr>
                <w:color w:val="002060"/>
              </w:rPr>
            </w:pPr>
            <w:r w:rsidRPr="00807AB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69488"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CF760"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B1323" w14:textId="77777777" w:rsidR="000F40DD" w:rsidRPr="00807ABB" w:rsidRDefault="000F40DD" w:rsidP="00E21093">
            <w:pPr>
              <w:pStyle w:val="rowtabella0"/>
              <w:jc w:val="center"/>
              <w:rPr>
                <w:color w:val="002060"/>
              </w:rPr>
            </w:pPr>
            <w:r w:rsidRPr="00807ABB">
              <w:rPr>
                <w:color w:val="002060"/>
              </w:rPr>
              <w:t>0</w:t>
            </w:r>
          </w:p>
        </w:tc>
      </w:tr>
      <w:tr w:rsidR="000F40DD" w:rsidRPr="00807ABB" w14:paraId="78A0743E"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78A8B" w14:textId="77777777" w:rsidR="000F40DD" w:rsidRPr="00807ABB" w:rsidRDefault="000F40DD" w:rsidP="00E21093">
            <w:pPr>
              <w:pStyle w:val="rowtabella0"/>
              <w:rPr>
                <w:color w:val="002060"/>
              </w:rPr>
            </w:pPr>
            <w:r w:rsidRPr="00807AB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AB463"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71528"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552D"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7A1A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1325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56065"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FB0EC"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32A58"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C5F49" w14:textId="77777777" w:rsidR="000F40DD" w:rsidRPr="00807ABB" w:rsidRDefault="000F40DD" w:rsidP="00E21093">
            <w:pPr>
              <w:pStyle w:val="rowtabella0"/>
              <w:jc w:val="center"/>
              <w:rPr>
                <w:color w:val="002060"/>
              </w:rPr>
            </w:pPr>
            <w:r w:rsidRPr="00807ABB">
              <w:rPr>
                <w:color w:val="002060"/>
              </w:rPr>
              <w:t>0</w:t>
            </w:r>
          </w:p>
        </w:tc>
      </w:tr>
      <w:tr w:rsidR="000F40DD" w:rsidRPr="00807ABB" w14:paraId="1FE60F75"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987120" w14:textId="77777777" w:rsidR="000F40DD" w:rsidRPr="00807ABB" w:rsidRDefault="000F40DD" w:rsidP="00E21093">
            <w:pPr>
              <w:pStyle w:val="rowtabella0"/>
              <w:rPr>
                <w:color w:val="002060"/>
              </w:rPr>
            </w:pPr>
            <w:r w:rsidRPr="00807ABB">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8A32D"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8EB4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725C2"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0864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D178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A069"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588E0"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0E41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A798F" w14:textId="77777777" w:rsidR="000F40DD" w:rsidRPr="00807ABB" w:rsidRDefault="000F40DD" w:rsidP="00E21093">
            <w:pPr>
              <w:pStyle w:val="rowtabella0"/>
              <w:jc w:val="center"/>
              <w:rPr>
                <w:color w:val="002060"/>
              </w:rPr>
            </w:pPr>
            <w:r w:rsidRPr="00807ABB">
              <w:rPr>
                <w:color w:val="002060"/>
              </w:rPr>
              <w:t>0</w:t>
            </w:r>
          </w:p>
        </w:tc>
      </w:tr>
      <w:tr w:rsidR="000F40DD" w:rsidRPr="00807ABB" w14:paraId="174B8D9A"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EBD14C" w14:textId="77777777" w:rsidR="000F40DD" w:rsidRPr="00807ABB" w:rsidRDefault="000F40DD" w:rsidP="00E21093">
            <w:pPr>
              <w:pStyle w:val="rowtabella0"/>
              <w:rPr>
                <w:color w:val="002060"/>
                <w:lang w:val="es-ES"/>
              </w:rPr>
            </w:pPr>
            <w:r w:rsidRPr="00807ABB">
              <w:rPr>
                <w:color w:val="002060"/>
                <w:lang w:val="es-E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929A1"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EB0E0"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43B5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6759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AFA88"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9D57F"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05BC7"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DB7A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C9EF9" w14:textId="77777777" w:rsidR="000F40DD" w:rsidRPr="00807ABB" w:rsidRDefault="000F40DD" w:rsidP="00E21093">
            <w:pPr>
              <w:pStyle w:val="rowtabella0"/>
              <w:jc w:val="center"/>
              <w:rPr>
                <w:color w:val="002060"/>
              </w:rPr>
            </w:pPr>
            <w:r w:rsidRPr="00807ABB">
              <w:rPr>
                <w:color w:val="002060"/>
              </w:rPr>
              <w:t>0</w:t>
            </w:r>
          </w:p>
        </w:tc>
      </w:tr>
      <w:tr w:rsidR="000F40DD" w:rsidRPr="00807ABB" w14:paraId="5E93A8BA"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8409F0" w14:textId="77777777" w:rsidR="000F40DD" w:rsidRPr="00807ABB" w:rsidRDefault="000F40DD" w:rsidP="00E21093">
            <w:pPr>
              <w:pStyle w:val="rowtabella0"/>
              <w:rPr>
                <w:color w:val="002060"/>
              </w:rPr>
            </w:pPr>
            <w:r w:rsidRPr="00807ABB">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E107C"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B25C9"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5677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EF2B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2DA4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BE626"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92748"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4C914"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2C887" w14:textId="77777777" w:rsidR="000F40DD" w:rsidRPr="00807ABB" w:rsidRDefault="000F40DD" w:rsidP="00E21093">
            <w:pPr>
              <w:pStyle w:val="rowtabella0"/>
              <w:jc w:val="center"/>
              <w:rPr>
                <w:color w:val="002060"/>
              </w:rPr>
            </w:pPr>
            <w:r w:rsidRPr="00807ABB">
              <w:rPr>
                <w:color w:val="002060"/>
              </w:rPr>
              <w:t>0</w:t>
            </w:r>
          </w:p>
        </w:tc>
      </w:tr>
      <w:tr w:rsidR="000F40DD" w:rsidRPr="00807ABB" w14:paraId="0EEDC766"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BCBE8F" w14:textId="77777777" w:rsidR="000F40DD" w:rsidRPr="00807ABB" w:rsidRDefault="000F40DD" w:rsidP="00E21093">
            <w:pPr>
              <w:pStyle w:val="rowtabella0"/>
              <w:rPr>
                <w:color w:val="002060"/>
              </w:rPr>
            </w:pPr>
            <w:r w:rsidRPr="00807ABB">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76FBC"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63578"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E22F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F7C6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430C4"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FB5A1"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7C6F0"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E34A"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782B2" w14:textId="77777777" w:rsidR="000F40DD" w:rsidRPr="00807ABB" w:rsidRDefault="000F40DD" w:rsidP="00E21093">
            <w:pPr>
              <w:pStyle w:val="rowtabella0"/>
              <w:jc w:val="center"/>
              <w:rPr>
                <w:color w:val="002060"/>
              </w:rPr>
            </w:pPr>
            <w:r w:rsidRPr="00807ABB">
              <w:rPr>
                <w:color w:val="002060"/>
              </w:rPr>
              <w:t>0</w:t>
            </w:r>
          </w:p>
        </w:tc>
      </w:tr>
      <w:tr w:rsidR="000F40DD" w:rsidRPr="00807ABB" w14:paraId="106B6230"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75AA3" w14:textId="77777777" w:rsidR="000F40DD" w:rsidRPr="00807ABB" w:rsidRDefault="000F40DD" w:rsidP="00E21093">
            <w:pPr>
              <w:pStyle w:val="rowtabella0"/>
              <w:rPr>
                <w:color w:val="002060"/>
              </w:rPr>
            </w:pPr>
            <w:r w:rsidRPr="00807ABB">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CFD19"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698C6"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FC4F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3F3D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DB30D"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EBEA"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942F4"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A6766"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AF50" w14:textId="77777777" w:rsidR="000F40DD" w:rsidRPr="00807ABB" w:rsidRDefault="000F40DD" w:rsidP="00E21093">
            <w:pPr>
              <w:pStyle w:val="rowtabella0"/>
              <w:jc w:val="center"/>
              <w:rPr>
                <w:color w:val="002060"/>
              </w:rPr>
            </w:pPr>
            <w:r w:rsidRPr="00807ABB">
              <w:rPr>
                <w:color w:val="002060"/>
              </w:rPr>
              <w:t>0</w:t>
            </w:r>
          </w:p>
        </w:tc>
      </w:tr>
      <w:tr w:rsidR="000F40DD" w:rsidRPr="00807ABB" w14:paraId="0BF11BA3"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281EA" w14:textId="77777777" w:rsidR="000F40DD" w:rsidRPr="00807ABB" w:rsidRDefault="000F40DD" w:rsidP="00E21093">
            <w:pPr>
              <w:pStyle w:val="rowtabella0"/>
              <w:rPr>
                <w:color w:val="002060"/>
                <w:lang w:val="es-ES"/>
              </w:rPr>
            </w:pPr>
            <w:r w:rsidRPr="00807ABB">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EA382"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3803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B2548"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230C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6BC7A"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98158"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CB76"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13413"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79E4E" w14:textId="77777777" w:rsidR="000F40DD" w:rsidRPr="00807ABB" w:rsidRDefault="000F40DD" w:rsidP="00E21093">
            <w:pPr>
              <w:pStyle w:val="rowtabella0"/>
              <w:jc w:val="center"/>
              <w:rPr>
                <w:color w:val="002060"/>
              </w:rPr>
            </w:pPr>
            <w:r w:rsidRPr="00807ABB">
              <w:rPr>
                <w:color w:val="002060"/>
              </w:rPr>
              <w:t>0</w:t>
            </w:r>
          </w:p>
        </w:tc>
      </w:tr>
      <w:tr w:rsidR="000F40DD" w:rsidRPr="00807ABB" w14:paraId="0445E767"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DF516" w14:textId="77777777" w:rsidR="000F40DD" w:rsidRPr="00807ABB" w:rsidRDefault="000F40DD" w:rsidP="00E21093">
            <w:pPr>
              <w:pStyle w:val="rowtabella0"/>
              <w:rPr>
                <w:color w:val="002060"/>
              </w:rPr>
            </w:pPr>
            <w:r w:rsidRPr="00807AB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021A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33F9"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EC0A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1D33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17558"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F94EC"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076A"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633B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AD4E2" w14:textId="77777777" w:rsidR="000F40DD" w:rsidRPr="00807ABB" w:rsidRDefault="000F40DD" w:rsidP="00E21093">
            <w:pPr>
              <w:pStyle w:val="rowtabella0"/>
              <w:jc w:val="center"/>
              <w:rPr>
                <w:color w:val="002060"/>
              </w:rPr>
            </w:pPr>
            <w:r w:rsidRPr="00807ABB">
              <w:rPr>
                <w:color w:val="002060"/>
              </w:rPr>
              <w:t>0</w:t>
            </w:r>
          </w:p>
        </w:tc>
      </w:tr>
      <w:tr w:rsidR="000F40DD" w:rsidRPr="00807ABB" w14:paraId="27C85829"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CB134B" w14:textId="77777777" w:rsidR="000F40DD" w:rsidRPr="00807ABB" w:rsidRDefault="000F40DD" w:rsidP="00E21093">
            <w:pPr>
              <w:pStyle w:val="rowtabella0"/>
              <w:rPr>
                <w:color w:val="002060"/>
              </w:rPr>
            </w:pPr>
            <w:r w:rsidRPr="00807ABB">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D28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D4EC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F7B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13C1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B44A2"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49B25"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0BF4B" w14:textId="77777777" w:rsidR="000F40DD" w:rsidRPr="00807ABB" w:rsidRDefault="000F40DD" w:rsidP="00E21093">
            <w:pPr>
              <w:pStyle w:val="rowtabella0"/>
              <w:jc w:val="center"/>
              <w:rPr>
                <w:color w:val="002060"/>
              </w:rPr>
            </w:pPr>
            <w:r w:rsidRPr="00807AB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79847"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9DB8C" w14:textId="77777777" w:rsidR="000F40DD" w:rsidRPr="00807ABB" w:rsidRDefault="000F40DD" w:rsidP="00E21093">
            <w:pPr>
              <w:pStyle w:val="rowtabella0"/>
              <w:jc w:val="center"/>
              <w:rPr>
                <w:color w:val="002060"/>
              </w:rPr>
            </w:pPr>
            <w:r w:rsidRPr="00807ABB">
              <w:rPr>
                <w:color w:val="002060"/>
              </w:rPr>
              <w:t>0</w:t>
            </w:r>
          </w:p>
        </w:tc>
      </w:tr>
      <w:tr w:rsidR="000F40DD" w:rsidRPr="00807ABB" w14:paraId="5FC8EA70"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EAEF9D" w14:textId="77777777" w:rsidR="000F40DD" w:rsidRPr="00807ABB" w:rsidRDefault="000F40DD" w:rsidP="00E21093">
            <w:pPr>
              <w:pStyle w:val="rowtabella0"/>
              <w:rPr>
                <w:color w:val="002060"/>
                <w:lang w:val="es-ES"/>
              </w:rPr>
            </w:pPr>
            <w:r w:rsidRPr="00807ABB">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7484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BC6DF"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92A0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D762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99CF1"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691EE"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94322" w14:textId="77777777" w:rsidR="000F40DD" w:rsidRPr="00807ABB" w:rsidRDefault="000F40DD" w:rsidP="00E21093">
            <w:pPr>
              <w:pStyle w:val="rowtabella0"/>
              <w:jc w:val="center"/>
              <w:rPr>
                <w:color w:val="002060"/>
              </w:rPr>
            </w:pPr>
            <w:r w:rsidRPr="00807AB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49DD"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B8D4E" w14:textId="77777777" w:rsidR="000F40DD" w:rsidRPr="00807ABB" w:rsidRDefault="000F40DD" w:rsidP="00E21093">
            <w:pPr>
              <w:pStyle w:val="rowtabella0"/>
              <w:jc w:val="center"/>
              <w:rPr>
                <w:color w:val="002060"/>
              </w:rPr>
            </w:pPr>
            <w:r w:rsidRPr="00807ABB">
              <w:rPr>
                <w:color w:val="002060"/>
              </w:rPr>
              <w:t>0</w:t>
            </w:r>
          </w:p>
        </w:tc>
      </w:tr>
      <w:tr w:rsidR="000F40DD" w:rsidRPr="00807ABB" w14:paraId="5CDB0808"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D6A354" w14:textId="77777777" w:rsidR="000F40DD" w:rsidRPr="00807ABB" w:rsidRDefault="000F40DD" w:rsidP="00E21093">
            <w:pPr>
              <w:pStyle w:val="rowtabella0"/>
              <w:rPr>
                <w:color w:val="002060"/>
              </w:rPr>
            </w:pPr>
            <w:r w:rsidRPr="00807ABB">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4A2C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5C79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7E71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5BE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A56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A172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75E15"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10B78"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1CB25" w14:textId="77777777" w:rsidR="000F40DD" w:rsidRPr="00807ABB" w:rsidRDefault="000F40DD" w:rsidP="00E21093">
            <w:pPr>
              <w:pStyle w:val="rowtabella0"/>
              <w:jc w:val="center"/>
              <w:rPr>
                <w:color w:val="002060"/>
              </w:rPr>
            </w:pPr>
            <w:r w:rsidRPr="00807ABB">
              <w:rPr>
                <w:color w:val="002060"/>
              </w:rPr>
              <w:t>0</w:t>
            </w:r>
          </w:p>
        </w:tc>
      </w:tr>
    </w:tbl>
    <w:p w14:paraId="59D00095" w14:textId="77777777" w:rsidR="000F40DD" w:rsidRPr="00807ABB" w:rsidRDefault="000F40DD" w:rsidP="000F40DD">
      <w:pPr>
        <w:pStyle w:val="breakline"/>
        <w:rPr>
          <w:rFonts w:eastAsiaTheme="minorEastAsia"/>
          <w:color w:val="002060"/>
        </w:rPr>
      </w:pPr>
    </w:p>
    <w:p w14:paraId="1BB340A1" w14:textId="77777777" w:rsidR="000F40DD" w:rsidRPr="00807ABB" w:rsidRDefault="000F40DD" w:rsidP="000F40DD">
      <w:pPr>
        <w:pStyle w:val="breakline"/>
        <w:rPr>
          <w:color w:val="002060"/>
        </w:rPr>
      </w:pPr>
    </w:p>
    <w:p w14:paraId="46C31490" w14:textId="77777777" w:rsidR="000F40DD" w:rsidRPr="00807ABB" w:rsidRDefault="000F40DD" w:rsidP="000F40DD">
      <w:pPr>
        <w:pStyle w:val="sottotitolocampionato10"/>
        <w:rPr>
          <w:color w:val="002060"/>
        </w:rPr>
      </w:pPr>
      <w:r w:rsidRPr="00807AB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35932597"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8BB5E"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8E3F0"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D190C"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6B74E"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2EBED"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1AC9B"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7710E"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8E926"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52017"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CB832" w14:textId="77777777" w:rsidR="000F40DD" w:rsidRPr="00807ABB" w:rsidRDefault="000F40DD" w:rsidP="00E21093">
            <w:pPr>
              <w:pStyle w:val="headertabella0"/>
              <w:rPr>
                <w:color w:val="002060"/>
              </w:rPr>
            </w:pPr>
            <w:r w:rsidRPr="00807ABB">
              <w:rPr>
                <w:color w:val="002060"/>
              </w:rPr>
              <w:t>PE</w:t>
            </w:r>
          </w:p>
        </w:tc>
      </w:tr>
      <w:tr w:rsidR="000F40DD" w:rsidRPr="00807ABB" w14:paraId="4F603C4E"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15F103" w14:textId="77777777" w:rsidR="000F40DD" w:rsidRPr="00807ABB" w:rsidRDefault="000F40DD" w:rsidP="00E21093">
            <w:pPr>
              <w:pStyle w:val="rowtabella0"/>
              <w:rPr>
                <w:color w:val="002060"/>
              </w:rPr>
            </w:pPr>
            <w:r w:rsidRPr="00807AB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BF428"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263D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E247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144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94F0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9617D" w14:textId="77777777" w:rsidR="000F40DD" w:rsidRPr="00807ABB" w:rsidRDefault="000F40DD" w:rsidP="00E21093">
            <w:pPr>
              <w:pStyle w:val="rowtabella0"/>
              <w:jc w:val="center"/>
              <w:rPr>
                <w:color w:val="002060"/>
              </w:rPr>
            </w:pPr>
            <w:r w:rsidRPr="00807AB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DB6C0"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C262"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61353" w14:textId="77777777" w:rsidR="000F40DD" w:rsidRPr="00807ABB" w:rsidRDefault="000F40DD" w:rsidP="00E21093">
            <w:pPr>
              <w:pStyle w:val="rowtabella0"/>
              <w:jc w:val="center"/>
              <w:rPr>
                <w:color w:val="002060"/>
              </w:rPr>
            </w:pPr>
            <w:r w:rsidRPr="00807ABB">
              <w:rPr>
                <w:color w:val="002060"/>
              </w:rPr>
              <w:t>0</w:t>
            </w:r>
          </w:p>
        </w:tc>
      </w:tr>
      <w:tr w:rsidR="000F40DD" w:rsidRPr="00807ABB" w14:paraId="7348B33E"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F65E6B" w14:textId="77777777" w:rsidR="000F40DD" w:rsidRPr="00807ABB" w:rsidRDefault="000F40DD" w:rsidP="00E21093">
            <w:pPr>
              <w:pStyle w:val="rowtabella0"/>
              <w:rPr>
                <w:color w:val="002060"/>
              </w:rPr>
            </w:pPr>
            <w:r w:rsidRPr="00807ABB">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0FFCB"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1EF2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188C8"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94F0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9887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47393" w14:textId="77777777" w:rsidR="000F40DD" w:rsidRPr="00807ABB" w:rsidRDefault="000F40DD" w:rsidP="00E21093">
            <w:pPr>
              <w:pStyle w:val="rowtabella0"/>
              <w:jc w:val="center"/>
              <w:rPr>
                <w:color w:val="002060"/>
              </w:rPr>
            </w:pPr>
            <w:r w:rsidRPr="00807AB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2B967"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F6695"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2485" w14:textId="77777777" w:rsidR="000F40DD" w:rsidRPr="00807ABB" w:rsidRDefault="000F40DD" w:rsidP="00E21093">
            <w:pPr>
              <w:pStyle w:val="rowtabella0"/>
              <w:jc w:val="center"/>
              <w:rPr>
                <w:color w:val="002060"/>
              </w:rPr>
            </w:pPr>
            <w:r w:rsidRPr="00807ABB">
              <w:rPr>
                <w:color w:val="002060"/>
              </w:rPr>
              <w:t>0</w:t>
            </w:r>
          </w:p>
        </w:tc>
      </w:tr>
      <w:tr w:rsidR="000F40DD" w:rsidRPr="00807ABB" w14:paraId="13975F1F"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1142D1" w14:textId="77777777" w:rsidR="000F40DD" w:rsidRPr="00807ABB" w:rsidRDefault="000F40DD" w:rsidP="00E21093">
            <w:pPr>
              <w:pStyle w:val="rowtabella0"/>
              <w:rPr>
                <w:color w:val="002060"/>
              </w:rPr>
            </w:pPr>
            <w:r w:rsidRPr="00807ABB">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D17FA"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DB9AC"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CC08"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32D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4079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46527" w14:textId="77777777" w:rsidR="000F40DD" w:rsidRPr="00807ABB" w:rsidRDefault="000F40DD" w:rsidP="00E21093">
            <w:pPr>
              <w:pStyle w:val="rowtabella0"/>
              <w:jc w:val="center"/>
              <w:rPr>
                <w:color w:val="002060"/>
              </w:rPr>
            </w:pPr>
            <w:r w:rsidRPr="00807AB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96A93"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A6856"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18A66" w14:textId="77777777" w:rsidR="000F40DD" w:rsidRPr="00807ABB" w:rsidRDefault="000F40DD" w:rsidP="00E21093">
            <w:pPr>
              <w:pStyle w:val="rowtabella0"/>
              <w:jc w:val="center"/>
              <w:rPr>
                <w:color w:val="002060"/>
              </w:rPr>
            </w:pPr>
            <w:r w:rsidRPr="00807ABB">
              <w:rPr>
                <w:color w:val="002060"/>
              </w:rPr>
              <w:t>0</w:t>
            </w:r>
          </w:p>
        </w:tc>
      </w:tr>
      <w:tr w:rsidR="000F40DD" w:rsidRPr="00807ABB" w14:paraId="5D807D7F"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28E9AD" w14:textId="77777777" w:rsidR="000F40DD" w:rsidRPr="00807ABB" w:rsidRDefault="000F40DD" w:rsidP="00E21093">
            <w:pPr>
              <w:pStyle w:val="rowtabella0"/>
              <w:rPr>
                <w:color w:val="002060"/>
              </w:rPr>
            </w:pPr>
            <w:r w:rsidRPr="00807ABB">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95B48"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F8CE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E7402"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39A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0CB9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AA6E"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D2A9C"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64AF"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B6863" w14:textId="77777777" w:rsidR="000F40DD" w:rsidRPr="00807ABB" w:rsidRDefault="000F40DD" w:rsidP="00E21093">
            <w:pPr>
              <w:pStyle w:val="rowtabella0"/>
              <w:jc w:val="center"/>
              <w:rPr>
                <w:color w:val="002060"/>
              </w:rPr>
            </w:pPr>
            <w:r w:rsidRPr="00807ABB">
              <w:rPr>
                <w:color w:val="002060"/>
              </w:rPr>
              <w:t>0</w:t>
            </w:r>
          </w:p>
        </w:tc>
      </w:tr>
      <w:tr w:rsidR="000F40DD" w:rsidRPr="00807ABB" w14:paraId="7E1A6979"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B61AE" w14:textId="77777777" w:rsidR="000F40DD" w:rsidRPr="00807ABB" w:rsidRDefault="000F40DD" w:rsidP="00E21093">
            <w:pPr>
              <w:pStyle w:val="rowtabella0"/>
              <w:rPr>
                <w:color w:val="002060"/>
              </w:rPr>
            </w:pPr>
            <w:r w:rsidRPr="00807ABB">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F234F"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A5208"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9EFEC"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039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5271B"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9E989"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1057B"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C424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B513" w14:textId="77777777" w:rsidR="000F40DD" w:rsidRPr="00807ABB" w:rsidRDefault="000F40DD" w:rsidP="00E21093">
            <w:pPr>
              <w:pStyle w:val="rowtabella0"/>
              <w:jc w:val="center"/>
              <w:rPr>
                <w:color w:val="002060"/>
              </w:rPr>
            </w:pPr>
            <w:r w:rsidRPr="00807ABB">
              <w:rPr>
                <w:color w:val="002060"/>
              </w:rPr>
              <w:t>0</w:t>
            </w:r>
          </w:p>
        </w:tc>
      </w:tr>
      <w:tr w:rsidR="000F40DD" w:rsidRPr="00807ABB" w14:paraId="6D2BCC81"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D4369" w14:textId="77777777" w:rsidR="000F40DD" w:rsidRPr="00807ABB" w:rsidRDefault="000F40DD" w:rsidP="00E21093">
            <w:pPr>
              <w:pStyle w:val="rowtabella0"/>
              <w:rPr>
                <w:color w:val="002060"/>
              </w:rPr>
            </w:pPr>
            <w:r w:rsidRPr="00807ABB">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0081B"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E268"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1672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F25E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EC37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DD2A5" w14:textId="77777777" w:rsidR="000F40DD" w:rsidRPr="00807ABB" w:rsidRDefault="000F40DD" w:rsidP="00E21093">
            <w:pPr>
              <w:pStyle w:val="rowtabella0"/>
              <w:jc w:val="center"/>
              <w:rPr>
                <w:color w:val="002060"/>
              </w:rPr>
            </w:pPr>
            <w:r w:rsidRPr="00807AB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6EE0B"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6D744"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D192E" w14:textId="77777777" w:rsidR="000F40DD" w:rsidRPr="00807ABB" w:rsidRDefault="000F40DD" w:rsidP="00E21093">
            <w:pPr>
              <w:pStyle w:val="rowtabella0"/>
              <w:jc w:val="center"/>
              <w:rPr>
                <w:color w:val="002060"/>
              </w:rPr>
            </w:pPr>
            <w:r w:rsidRPr="00807ABB">
              <w:rPr>
                <w:color w:val="002060"/>
              </w:rPr>
              <w:t>0</w:t>
            </w:r>
          </w:p>
        </w:tc>
      </w:tr>
      <w:tr w:rsidR="000F40DD" w:rsidRPr="00807ABB" w14:paraId="10DC217A"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51660D" w14:textId="77777777" w:rsidR="000F40DD" w:rsidRPr="00807ABB" w:rsidRDefault="000F40DD" w:rsidP="00E21093">
            <w:pPr>
              <w:pStyle w:val="rowtabella0"/>
              <w:rPr>
                <w:color w:val="002060"/>
                <w:lang w:val="es-ES"/>
              </w:rPr>
            </w:pPr>
            <w:r w:rsidRPr="00807ABB">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4DDDD"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0124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AB2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E05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2AC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088A2"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6955B"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C8A1D"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B745F" w14:textId="77777777" w:rsidR="000F40DD" w:rsidRPr="00807ABB" w:rsidRDefault="000F40DD" w:rsidP="00E21093">
            <w:pPr>
              <w:pStyle w:val="rowtabella0"/>
              <w:jc w:val="center"/>
              <w:rPr>
                <w:color w:val="002060"/>
              </w:rPr>
            </w:pPr>
            <w:r w:rsidRPr="00807ABB">
              <w:rPr>
                <w:color w:val="002060"/>
              </w:rPr>
              <w:t>0</w:t>
            </w:r>
          </w:p>
        </w:tc>
      </w:tr>
      <w:tr w:rsidR="000F40DD" w:rsidRPr="00807ABB" w14:paraId="718324DC"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FD0B4D" w14:textId="77777777" w:rsidR="000F40DD" w:rsidRPr="00807ABB" w:rsidRDefault="000F40DD" w:rsidP="00E21093">
            <w:pPr>
              <w:pStyle w:val="rowtabella0"/>
              <w:rPr>
                <w:color w:val="002060"/>
              </w:rPr>
            </w:pPr>
            <w:r w:rsidRPr="00807ABB">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77BD6"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6AC0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2D9AB"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54D6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6A7C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E7A51"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76225"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D14DB"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619A7" w14:textId="77777777" w:rsidR="000F40DD" w:rsidRPr="00807ABB" w:rsidRDefault="000F40DD" w:rsidP="00E21093">
            <w:pPr>
              <w:pStyle w:val="rowtabella0"/>
              <w:jc w:val="center"/>
              <w:rPr>
                <w:color w:val="002060"/>
              </w:rPr>
            </w:pPr>
            <w:r w:rsidRPr="00807ABB">
              <w:rPr>
                <w:color w:val="002060"/>
              </w:rPr>
              <w:t>0</w:t>
            </w:r>
          </w:p>
        </w:tc>
      </w:tr>
      <w:tr w:rsidR="000F40DD" w:rsidRPr="00807ABB" w14:paraId="05535B8B"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9FC3D" w14:textId="77777777" w:rsidR="000F40DD" w:rsidRPr="00807ABB" w:rsidRDefault="000F40DD" w:rsidP="00E21093">
            <w:pPr>
              <w:pStyle w:val="rowtabella0"/>
              <w:rPr>
                <w:color w:val="002060"/>
                <w:lang w:val="es-ES"/>
              </w:rPr>
            </w:pPr>
            <w:r w:rsidRPr="00807AB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E94CB"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EE10C"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C772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0AC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1DD5"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F5988"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A98A3"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E841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DA518" w14:textId="77777777" w:rsidR="000F40DD" w:rsidRPr="00807ABB" w:rsidRDefault="000F40DD" w:rsidP="00E21093">
            <w:pPr>
              <w:pStyle w:val="rowtabella0"/>
              <w:jc w:val="center"/>
              <w:rPr>
                <w:color w:val="002060"/>
              </w:rPr>
            </w:pPr>
            <w:r w:rsidRPr="00807ABB">
              <w:rPr>
                <w:color w:val="002060"/>
              </w:rPr>
              <w:t>0</w:t>
            </w:r>
          </w:p>
        </w:tc>
      </w:tr>
      <w:tr w:rsidR="000F40DD" w:rsidRPr="00807ABB" w14:paraId="21852713"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BA475" w14:textId="77777777" w:rsidR="000F40DD" w:rsidRPr="00807ABB" w:rsidRDefault="000F40DD" w:rsidP="00E21093">
            <w:pPr>
              <w:pStyle w:val="rowtabella0"/>
              <w:rPr>
                <w:color w:val="002060"/>
              </w:rPr>
            </w:pPr>
            <w:r w:rsidRPr="00807ABB">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108D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D5FB2"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D1AF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02D6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AA0A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325D"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FFCFD"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962A2"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9A9D5" w14:textId="77777777" w:rsidR="000F40DD" w:rsidRPr="00807ABB" w:rsidRDefault="000F40DD" w:rsidP="00E21093">
            <w:pPr>
              <w:pStyle w:val="rowtabella0"/>
              <w:jc w:val="center"/>
              <w:rPr>
                <w:color w:val="002060"/>
              </w:rPr>
            </w:pPr>
            <w:r w:rsidRPr="00807ABB">
              <w:rPr>
                <w:color w:val="002060"/>
              </w:rPr>
              <w:t>0</w:t>
            </w:r>
          </w:p>
        </w:tc>
      </w:tr>
      <w:tr w:rsidR="000F40DD" w:rsidRPr="00807ABB" w14:paraId="5A3481DB"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38BD73" w14:textId="77777777" w:rsidR="000F40DD" w:rsidRPr="00807ABB" w:rsidRDefault="000F40DD" w:rsidP="00E21093">
            <w:pPr>
              <w:pStyle w:val="rowtabella0"/>
              <w:rPr>
                <w:color w:val="002060"/>
              </w:rPr>
            </w:pPr>
            <w:r w:rsidRPr="00807AB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8AB6F"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5A62D"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4F91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3F08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EF502"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A2DA2"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8CDF" w14:textId="77777777" w:rsidR="000F40DD" w:rsidRPr="00807ABB" w:rsidRDefault="000F40DD" w:rsidP="00E21093">
            <w:pPr>
              <w:pStyle w:val="rowtabella0"/>
              <w:jc w:val="center"/>
              <w:rPr>
                <w:color w:val="002060"/>
              </w:rPr>
            </w:pPr>
            <w:r w:rsidRPr="00807AB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A2BF1"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489BB" w14:textId="77777777" w:rsidR="000F40DD" w:rsidRPr="00807ABB" w:rsidRDefault="000F40DD" w:rsidP="00E21093">
            <w:pPr>
              <w:pStyle w:val="rowtabella0"/>
              <w:jc w:val="center"/>
              <w:rPr>
                <w:color w:val="002060"/>
              </w:rPr>
            </w:pPr>
            <w:r w:rsidRPr="00807ABB">
              <w:rPr>
                <w:color w:val="002060"/>
              </w:rPr>
              <w:t>0</w:t>
            </w:r>
          </w:p>
        </w:tc>
      </w:tr>
      <w:tr w:rsidR="000F40DD" w:rsidRPr="00807ABB" w14:paraId="7FA7B9F4"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668DDE" w14:textId="77777777" w:rsidR="000F40DD" w:rsidRPr="00807ABB" w:rsidRDefault="000F40DD" w:rsidP="00E21093">
            <w:pPr>
              <w:pStyle w:val="rowtabella0"/>
              <w:rPr>
                <w:color w:val="002060"/>
              </w:rPr>
            </w:pPr>
            <w:r w:rsidRPr="00807ABB">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D594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724F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2746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81DE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379B"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2057B"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92728" w14:textId="77777777" w:rsidR="000F40DD" w:rsidRPr="00807ABB" w:rsidRDefault="000F40DD" w:rsidP="00E21093">
            <w:pPr>
              <w:pStyle w:val="rowtabella0"/>
              <w:jc w:val="center"/>
              <w:rPr>
                <w:color w:val="002060"/>
              </w:rPr>
            </w:pPr>
            <w:r w:rsidRPr="00807AB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023E3"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DAD21" w14:textId="77777777" w:rsidR="000F40DD" w:rsidRPr="00807ABB" w:rsidRDefault="000F40DD" w:rsidP="00E21093">
            <w:pPr>
              <w:pStyle w:val="rowtabella0"/>
              <w:jc w:val="center"/>
              <w:rPr>
                <w:color w:val="002060"/>
              </w:rPr>
            </w:pPr>
            <w:r w:rsidRPr="00807ABB">
              <w:rPr>
                <w:color w:val="002060"/>
              </w:rPr>
              <w:t>0</w:t>
            </w:r>
          </w:p>
        </w:tc>
      </w:tr>
      <w:tr w:rsidR="000F40DD" w:rsidRPr="00807ABB" w14:paraId="700A151E"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95C637" w14:textId="77777777" w:rsidR="000F40DD" w:rsidRPr="00807ABB" w:rsidRDefault="000F40DD" w:rsidP="00E21093">
            <w:pPr>
              <w:pStyle w:val="rowtabella0"/>
              <w:rPr>
                <w:color w:val="002060"/>
              </w:rPr>
            </w:pPr>
            <w:r w:rsidRPr="00807ABB">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2207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56CEC"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069F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B0A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AE06F"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0FB43"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3F342"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8147B"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65C91" w14:textId="77777777" w:rsidR="000F40DD" w:rsidRPr="00807ABB" w:rsidRDefault="000F40DD" w:rsidP="00E21093">
            <w:pPr>
              <w:pStyle w:val="rowtabella0"/>
              <w:jc w:val="center"/>
              <w:rPr>
                <w:color w:val="002060"/>
              </w:rPr>
            </w:pPr>
            <w:r w:rsidRPr="00807ABB">
              <w:rPr>
                <w:color w:val="002060"/>
              </w:rPr>
              <w:t>0</w:t>
            </w:r>
          </w:p>
        </w:tc>
      </w:tr>
      <w:tr w:rsidR="000F40DD" w:rsidRPr="00807ABB" w14:paraId="5F11546F"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D91636" w14:textId="77777777" w:rsidR="000F40DD" w:rsidRPr="00807ABB" w:rsidRDefault="000F40DD" w:rsidP="00E21093">
            <w:pPr>
              <w:pStyle w:val="rowtabella0"/>
              <w:rPr>
                <w:color w:val="002060"/>
              </w:rPr>
            </w:pPr>
            <w:r w:rsidRPr="00807ABB">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E84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C3997"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A3B3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F3D6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1CCC"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1794D"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76BD8"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11FDA"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FB4A0" w14:textId="77777777" w:rsidR="000F40DD" w:rsidRPr="00807ABB" w:rsidRDefault="000F40DD" w:rsidP="00E21093">
            <w:pPr>
              <w:pStyle w:val="rowtabella0"/>
              <w:jc w:val="center"/>
              <w:rPr>
                <w:color w:val="002060"/>
              </w:rPr>
            </w:pPr>
            <w:r w:rsidRPr="00807ABB">
              <w:rPr>
                <w:color w:val="002060"/>
              </w:rPr>
              <w:t>0</w:t>
            </w:r>
          </w:p>
        </w:tc>
      </w:tr>
    </w:tbl>
    <w:p w14:paraId="36E11F56" w14:textId="77777777" w:rsidR="000F40DD" w:rsidRPr="00807ABB" w:rsidRDefault="000F40DD" w:rsidP="000F40DD">
      <w:pPr>
        <w:pStyle w:val="breakline"/>
        <w:rPr>
          <w:rFonts w:eastAsiaTheme="minorEastAsia"/>
          <w:color w:val="002060"/>
        </w:rPr>
      </w:pPr>
    </w:p>
    <w:p w14:paraId="757BE721" w14:textId="77777777" w:rsidR="000F40DD" w:rsidRPr="00807ABB" w:rsidRDefault="000F40DD" w:rsidP="000F40DD">
      <w:pPr>
        <w:pStyle w:val="breakline"/>
        <w:rPr>
          <w:color w:val="002060"/>
        </w:rPr>
      </w:pPr>
    </w:p>
    <w:p w14:paraId="2D5EC25E" w14:textId="77777777" w:rsidR="000F40DD" w:rsidRPr="00807ABB" w:rsidRDefault="000F40DD" w:rsidP="000F40DD">
      <w:pPr>
        <w:pStyle w:val="sottotitolocampionato10"/>
        <w:rPr>
          <w:color w:val="002060"/>
        </w:rPr>
      </w:pPr>
      <w:r w:rsidRPr="00807AB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0EA08295"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360D9"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7305C"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716DC"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4BCCD"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BFE3C"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4FDB7"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63EFB"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AF36E"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9B167"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7B2BB" w14:textId="77777777" w:rsidR="000F40DD" w:rsidRPr="00807ABB" w:rsidRDefault="000F40DD" w:rsidP="00E21093">
            <w:pPr>
              <w:pStyle w:val="headertabella0"/>
              <w:rPr>
                <w:color w:val="002060"/>
              </w:rPr>
            </w:pPr>
            <w:r w:rsidRPr="00807ABB">
              <w:rPr>
                <w:color w:val="002060"/>
              </w:rPr>
              <w:t>PE</w:t>
            </w:r>
          </w:p>
        </w:tc>
      </w:tr>
      <w:tr w:rsidR="000F40DD" w:rsidRPr="00807ABB" w14:paraId="5AE19082"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BE4F04" w14:textId="77777777" w:rsidR="000F40DD" w:rsidRPr="00807ABB" w:rsidRDefault="000F40DD" w:rsidP="00E21093">
            <w:pPr>
              <w:pStyle w:val="rowtabella0"/>
              <w:rPr>
                <w:color w:val="002060"/>
              </w:rPr>
            </w:pPr>
            <w:r w:rsidRPr="00807ABB">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A31D5"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68901"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AFEC"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3D24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4DC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EBC09" w14:textId="77777777" w:rsidR="000F40DD" w:rsidRPr="00807ABB" w:rsidRDefault="000F40DD" w:rsidP="00E21093">
            <w:pPr>
              <w:pStyle w:val="rowtabella0"/>
              <w:jc w:val="center"/>
              <w:rPr>
                <w:color w:val="002060"/>
              </w:rPr>
            </w:pPr>
            <w:r w:rsidRPr="00807AB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04D5B"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47CB8"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15E75" w14:textId="77777777" w:rsidR="000F40DD" w:rsidRPr="00807ABB" w:rsidRDefault="000F40DD" w:rsidP="00E21093">
            <w:pPr>
              <w:pStyle w:val="rowtabella0"/>
              <w:jc w:val="center"/>
              <w:rPr>
                <w:color w:val="002060"/>
              </w:rPr>
            </w:pPr>
            <w:r w:rsidRPr="00807ABB">
              <w:rPr>
                <w:color w:val="002060"/>
              </w:rPr>
              <w:t>0</w:t>
            </w:r>
          </w:p>
        </w:tc>
      </w:tr>
      <w:tr w:rsidR="000F40DD" w:rsidRPr="00807ABB" w14:paraId="3B751E64"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71BB8C" w14:textId="77777777" w:rsidR="000F40DD" w:rsidRPr="00807ABB" w:rsidRDefault="000F40DD" w:rsidP="00E21093">
            <w:pPr>
              <w:pStyle w:val="rowtabella0"/>
              <w:rPr>
                <w:color w:val="002060"/>
              </w:rPr>
            </w:pPr>
            <w:r w:rsidRPr="00807ABB">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4A80D"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FCB6C"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BB9C3"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24B4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EA9A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02565" w14:textId="77777777" w:rsidR="000F40DD" w:rsidRPr="00807ABB" w:rsidRDefault="000F40DD" w:rsidP="00E21093">
            <w:pPr>
              <w:pStyle w:val="rowtabella0"/>
              <w:jc w:val="center"/>
              <w:rPr>
                <w:color w:val="002060"/>
              </w:rPr>
            </w:pPr>
            <w:r w:rsidRPr="00807AB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75B79"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0B3F"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54501" w14:textId="77777777" w:rsidR="000F40DD" w:rsidRPr="00807ABB" w:rsidRDefault="000F40DD" w:rsidP="00E21093">
            <w:pPr>
              <w:pStyle w:val="rowtabella0"/>
              <w:jc w:val="center"/>
              <w:rPr>
                <w:color w:val="002060"/>
              </w:rPr>
            </w:pPr>
            <w:r w:rsidRPr="00807ABB">
              <w:rPr>
                <w:color w:val="002060"/>
              </w:rPr>
              <w:t>0</w:t>
            </w:r>
          </w:p>
        </w:tc>
      </w:tr>
      <w:tr w:rsidR="000F40DD" w:rsidRPr="00807ABB" w14:paraId="0DE25986"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BB2CE" w14:textId="77777777" w:rsidR="000F40DD" w:rsidRPr="00807ABB" w:rsidRDefault="000F40DD" w:rsidP="00E21093">
            <w:pPr>
              <w:pStyle w:val="rowtabella0"/>
              <w:rPr>
                <w:color w:val="002060"/>
              </w:rPr>
            </w:pPr>
            <w:r w:rsidRPr="00807AB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73F76"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A554D"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75717"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511A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411A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644E1" w14:textId="77777777" w:rsidR="000F40DD" w:rsidRPr="00807ABB" w:rsidRDefault="000F40DD" w:rsidP="00E21093">
            <w:pPr>
              <w:pStyle w:val="rowtabella0"/>
              <w:jc w:val="center"/>
              <w:rPr>
                <w:color w:val="002060"/>
              </w:rPr>
            </w:pPr>
            <w:r w:rsidRPr="00807AB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D4653"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FCF26"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A94FC" w14:textId="77777777" w:rsidR="000F40DD" w:rsidRPr="00807ABB" w:rsidRDefault="000F40DD" w:rsidP="00E21093">
            <w:pPr>
              <w:pStyle w:val="rowtabella0"/>
              <w:jc w:val="center"/>
              <w:rPr>
                <w:color w:val="002060"/>
              </w:rPr>
            </w:pPr>
            <w:r w:rsidRPr="00807ABB">
              <w:rPr>
                <w:color w:val="002060"/>
              </w:rPr>
              <w:t>0</w:t>
            </w:r>
          </w:p>
        </w:tc>
      </w:tr>
      <w:tr w:rsidR="000F40DD" w:rsidRPr="00807ABB" w14:paraId="02B87813"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11237" w14:textId="77777777" w:rsidR="000F40DD" w:rsidRPr="00807ABB" w:rsidRDefault="000F40DD" w:rsidP="00E21093">
            <w:pPr>
              <w:pStyle w:val="rowtabella0"/>
              <w:rPr>
                <w:color w:val="002060"/>
                <w:lang w:val="es-ES"/>
              </w:rPr>
            </w:pPr>
            <w:r w:rsidRPr="00807ABB">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4AC16"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A953F"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4FC6"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607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B2AC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4AA79"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CB4CD"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11C4C"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78B50" w14:textId="77777777" w:rsidR="000F40DD" w:rsidRPr="00807ABB" w:rsidRDefault="000F40DD" w:rsidP="00E21093">
            <w:pPr>
              <w:pStyle w:val="rowtabella0"/>
              <w:jc w:val="center"/>
              <w:rPr>
                <w:color w:val="002060"/>
              </w:rPr>
            </w:pPr>
            <w:r w:rsidRPr="00807ABB">
              <w:rPr>
                <w:color w:val="002060"/>
              </w:rPr>
              <w:t>0</w:t>
            </w:r>
          </w:p>
        </w:tc>
      </w:tr>
      <w:tr w:rsidR="000F40DD" w:rsidRPr="00807ABB" w14:paraId="40A34CE3"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315B0" w14:textId="77777777" w:rsidR="000F40DD" w:rsidRPr="00807ABB" w:rsidRDefault="000F40DD" w:rsidP="00E21093">
            <w:pPr>
              <w:pStyle w:val="rowtabella0"/>
              <w:rPr>
                <w:color w:val="002060"/>
              </w:rPr>
            </w:pPr>
            <w:r w:rsidRPr="00807ABB">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40843"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DBE8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3A9EC"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A8AE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F239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6540" w14:textId="77777777" w:rsidR="000F40DD" w:rsidRPr="00807ABB" w:rsidRDefault="000F40DD" w:rsidP="00E21093">
            <w:pPr>
              <w:pStyle w:val="rowtabella0"/>
              <w:jc w:val="center"/>
              <w:rPr>
                <w:color w:val="002060"/>
              </w:rPr>
            </w:pPr>
            <w:r w:rsidRPr="00807AB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9F25C"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9068"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7CF94" w14:textId="77777777" w:rsidR="000F40DD" w:rsidRPr="00807ABB" w:rsidRDefault="000F40DD" w:rsidP="00E21093">
            <w:pPr>
              <w:pStyle w:val="rowtabella0"/>
              <w:jc w:val="center"/>
              <w:rPr>
                <w:color w:val="002060"/>
              </w:rPr>
            </w:pPr>
            <w:r w:rsidRPr="00807ABB">
              <w:rPr>
                <w:color w:val="002060"/>
              </w:rPr>
              <w:t>0</w:t>
            </w:r>
          </w:p>
        </w:tc>
      </w:tr>
      <w:tr w:rsidR="000F40DD" w:rsidRPr="00807ABB" w14:paraId="45B69E2B"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C97E6D" w14:textId="77777777" w:rsidR="000F40DD" w:rsidRPr="00807ABB" w:rsidRDefault="000F40DD" w:rsidP="00E21093">
            <w:pPr>
              <w:pStyle w:val="rowtabella0"/>
              <w:rPr>
                <w:color w:val="002060"/>
              </w:rPr>
            </w:pPr>
            <w:r w:rsidRPr="00807ABB">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3ECE4"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3EA1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8CA4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CFA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FD71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AA25C" w14:textId="77777777" w:rsidR="000F40DD" w:rsidRPr="00807ABB" w:rsidRDefault="000F40DD" w:rsidP="00E21093">
            <w:pPr>
              <w:pStyle w:val="rowtabella0"/>
              <w:jc w:val="center"/>
              <w:rPr>
                <w:color w:val="002060"/>
              </w:rPr>
            </w:pPr>
            <w:r w:rsidRPr="00807AB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36E94" w14:textId="77777777" w:rsidR="000F40DD" w:rsidRPr="00807ABB" w:rsidRDefault="000F40DD" w:rsidP="00E21093">
            <w:pPr>
              <w:pStyle w:val="rowtabella0"/>
              <w:jc w:val="center"/>
              <w:rPr>
                <w:color w:val="002060"/>
              </w:rPr>
            </w:pPr>
            <w:r w:rsidRPr="00807AB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DE5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04AE9" w14:textId="77777777" w:rsidR="000F40DD" w:rsidRPr="00807ABB" w:rsidRDefault="000F40DD" w:rsidP="00E21093">
            <w:pPr>
              <w:pStyle w:val="rowtabella0"/>
              <w:jc w:val="center"/>
              <w:rPr>
                <w:color w:val="002060"/>
              </w:rPr>
            </w:pPr>
            <w:r w:rsidRPr="00807ABB">
              <w:rPr>
                <w:color w:val="002060"/>
              </w:rPr>
              <w:t>0</w:t>
            </w:r>
          </w:p>
        </w:tc>
      </w:tr>
      <w:tr w:rsidR="000F40DD" w:rsidRPr="00807ABB" w14:paraId="1CFA550F"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EA314" w14:textId="77777777" w:rsidR="000F40DD" w:rsidRPr="00807ABB" w:rsidRDefault="000F40DD" w:rsidP="00E21093">
            <w:pPr>
              <w:pStyle w:val="rowtabella0"/>
              <w:rPr>
                <w:color w:val="002060"/>
                <w:lang w:val="es-ES"/>
              </w:rPr>
            </w:pPr>
            <w:r w:rsidRPr="00807ABB">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2E65F"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C9583"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0BBF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8233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AB93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01F1C" w14:textId="77777777" w:rsidR="000F40DD" w:rsidRPr="00807ABB" w:rsidRDefault="000F40DD" w:rsidP="00E21093">
            <w:pPr>
              <w:pStyle w:val="rowtabella0"/>
              <w:jc w:val="center"/>
              <w:rPr>
                <w:color w:val="002060"/>
              </w:rPr>
            </w:pPr>
            <w:r w:rsidRPr="00807AB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674DA" w14:textId="77777777" w:rsidR="000F40DD" w:rsidRPr="00807ABB" w:rsidRDefault="000F40DD" w:rsidP="00E21093">
            <w:pPr>
              <w:pStyle w:val="rowtabella0"/>
              <w:jc w:val="center"/>
              <w:rPr>
                <w:color w:val="002060"/>
              </w:rPr>
            </w:pPr>
            <w:r w:rsidRPr="00807AB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D9674"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1B003" w14:textId="77777777" w:rsidR="000F40DD" w:rsidRPr="00807ABB" w:rsidRDefault="000F40DD" w:rsidP="00E21093">
            <w:pPr>
              <w:pStyle w:val="rowtabella0"/>
              <w:jc w:val="center"/>
              <w:rPr>
                <w:color w:val="002060"/>
              </w:rPr>
            </w:pPr>
            <w:r w:rsidRPr="00807ABB">
              <w:rPr>
                <w:color w:val="002060"/>
              </w:rPr>
              <w:t>0</w:t>
            </w:r>
          </w:p>
        </w:tc>
      </w:tr>
      <w:tr w:rsidR="000F40DD" w:rsidRPr="00807ABB" w14:paraId="1CF00403"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DDE7D" w14:textId="77777777" w:rsidR="000F40DD" w:rsidRPr="00807ABB" w:rsidRDefault="000F40DD" w:rsidP="00E21093">
            <w:pPr>
              <w:pStyle w:val="rowtabella0"/>
              <w:rPr>
                <w:color w:val="002060"/>
              </w:rPr>
            </w:pPr>
            <w:r w:rsidRPr="00807ABB">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4A89"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13D89"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2B3D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94D4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6ED17"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28A0F"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74148" w14:textId="77777777" w:rsidR="000F40DD" w:rsidRPr="00807ABB" w:rsidRDefault="000F40DD" w:rsidP="00E21093">
            <w:pPr>
              <w:pStyle w:val="rowtabella0"/>
              <w:jc w:val="center"/>
              <w:rPr>
                <w:color w:val="002060"/>
              </w:rPr>
            </w:pPr>
            <w:r w:rsidRPr="00807AB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04D35"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D361" w14:textId="77777777" w:rsidR="000F40DD" w:rsidRPr="00807ABB" w:rsidRDefault="000F40DD" w:rsidP="00E21093">
            <w:pPr>
              <w:pStyle w:val="rowtabella0"/>
              <w:jc w:val="center"/>
              <w:rPr>
                <w:color w:val="002060"/>
              </w:rPr>
            </w:pPr>
            <w:r w:rsidRPr="00807ABB">
              <w:rPr>
                <w:color w:val="002060"/>
              </w:rPr>
              <w:t>0</w:t>
            </w:r>
          </w:p>
        </w:tc>
      </w:tr>
      <w:tr w:rsidR="000F40DD" w:rsidRPr="00807ABB" w14:paraId="1617898C"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D69D6A" w14:textId="77777777" w:rsidR="000F40DD" w:rsidRPr="00807ABB" w:rsidRDefault="000F40DD" w:rsidP="00E21093">
            <w:pPr>
              <w:pStyle w:val="rowtabella0"/>
              <w:rPr>
                <w:color w:val="002060"/>
              </w:rPr>
            </w:pPr>
            <w:r w:rsidRPr="00807ABB">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1B96F"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3AD92"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702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8CE1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777B0"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77646"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14560" w14:textId="77777777" w:rsidR="000F40DD" w:rsidRPr="00807ABB" w:rsidRDefault="000F40DD" w:rsidP="00E21093">
            <w:pPr>
              <w:pStyle w:val="rowtabella0"/>
              <w:jc w:val="center"/>
              <w:rPr>
                <w:color w:val="002060"/>
              </w:rPr>
            </w:pPr>
            <w:r w:rsidRPr="00807AB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F6DE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93F8A" w14:textId="77777777" w:rsidR="000F40DD" w:rsidRPr="00807ABB" w:rsidRDefault="000F40DD" w:rsidP="00E21093">
            <w:pPr>
              <w:pStyle w:val="rowtabella0"/>
              <w:jc w:val="center"/>
              <w:rPr>
                <w:color w:val="002060"/>
              </w:rPr>
            </w:pPr>
            <w:r w:rsidRPr="00807ABB">
              <w:rPr>
                <w:color w:val="002060"/>
              </w:rPr>
              <w:t>0</w:t>
            </w:r>
          </w:p>
        </w:tc>
      </w:tr>
      <w:tr w:rsidR="000F40DD" w:rsidRPr="00807ABB" w14:paraId="369326CB"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046F71" w14:textId="77777777" w:rsidR="000F40DD" w:rsidRPr="00807ABB" w:rsidRDefault="000F40DD" w:rsidP="00E21093">
            <w:pPr>
              <w:pStyle w:val="rowtabella0"/>
              <w:rPr>
                <w:color w:val="002060"/>
              </w:rPr>
            </w:pPr>
            <w:r w:rsidRPr="00807ABB">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402A3"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61716"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061B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252B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C4C7D"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F239C"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0D76"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F3005"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2CF2" w14:textId="77777777" w:rsidR="000F40DD" w:rsidRPr="00807ABB" w:rsidRDefault="000F40DD" w:rsidP="00E21093">
            <w:pPr>
              <w:pStyle w:val="rowtabella0"/>
              <w:jc w:val="center"/>
              <w:rPr>
                <w:color w:val="002060"/>
              </w:rPr>
            </w:pPr>
            <w:r w:rsidRPr="00807ABB">
              <w:rPr>
                <w:color w:val="002060"/>
              </w:rPr>
              <w:t>0</w:t>
            </w:r>
          </w:p>
        </w:tc>
      </w:tr>
      <w:tr w:rsidR="000F40DD" w:rsidRPr="00807ABB" w14:paraId="08D59487"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43FC48" w14:textId="77777777" w:rsidR="000F40DD" w:rsidRPr="00807ABB" w:rsidRDefault="000F40DD" w:rsidP="00E21093">
            <w:pPr>
              <w:pStyle w:val="rowtabella0"/>
              <w:rPr>
                <w:color w:val="002060"/>
              </w:rPr>
            </w:pPr>
            <w:r w:rsidRPr="00807ABB">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23B6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D07A6"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B5E7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4026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CF6F8"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B61DD"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FFA0" w14:textId="77777777" w:rsidR="000F40DD" w:rsidRPr="00807ABB" w:rsidRDefault="000F40DD" w:rsidP="00E21093">
            <w:pPr>
              <w:pStyle w:val="rowtabella0"/>
              <w:jc w:val="center"/>
              <w:rPr>
                <w:color w:val="002060"/>
              </w:rPr>
            </w:pPr>
            <w:r w:rsidRPr="00807AB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C7AA2"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98D11" w14:textId="77777777" w:rsidR="000F40DD" w:rsidRPr="00807ABB" w:rsidRDefault="000F40DD" w:rsidP="00E21093">
            <w:pPr>
              <w:pStyle w:val="rowtabella0"/>
              <w:jc w:val="center"/>
              <w:rPr>
                <w:color w:val="002060"/>
              </w:rPr>
            </w:pPr>
            <w:r w:rsidRPr="00807ABB">
              <w:rPr>
                <w:color w:val="002060"/>
              </w:rPr>
              <w:t>0</w:t>
            </w:r>
          </w:p>
        </w:tc>
      </w:tr>
      <w:tr w:rsidR="000F40DD" w:rsidRPr="00807ABB" w14:paraId="3E41BFB2"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FC03C" w14:textId="77777777" w:rsidR="000F40DD" w:rsidRPr="00807ABB" w:rsidRDefault="000F40DD" w:rsidP="00E21093">
            <w:pPr>
              <w:pStyle w:val="rowtabella0"/>
              <w:rPr>
                <w:color w:val="002060"/>
              </w:rPr>
            </w:pPr>
            <w:r w:rsidRPr="00807ABB">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E725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49A4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FF54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84C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DBA2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BA352"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2DE6"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E915F"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BA18F" w14:textId="77777777" w:rsidR="000F40DD" w:rsidRPr="00807ABB" w:rsidRDefault="000F40DD" w:rsidP="00E21093">
            <w:pPr>
              <w:pStyle w:val="rowtabella0"/>
              <w:jc w:val="center"/>
              <w:rPr>
                <w:color w:val="002060"/>
              </w:rPr>
            </w:pPr>
            <w:r w:rsidRPr="00807ABB">
              <w:rPr>
                <w:color w:val="002060"/>
              </w:rPr>
              <w:t>0</w:t>
            </w:r>
          </w:p>
        </w:tc>
      </w:tr>
      <w:tr w:rsidR="000F40DD" w:rsidRPr="00807ABB" w14:paraId="0240EEC6"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3D3D8" w14:textId="77777777" w:rsidR="000F40DD" w:rsidRPr="00807ABB" w:rsidRDefault="000F40DD" w:rsidP="00E21093">
            <w:pPr>
              <w:pStyle w:val="rowtabella0"/>
              <w:rPr>
                <w:color w:val="002060"/>
              </w:rPr>
            </w:pPr>
            <w:r w:rsidRPr="00807AB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310E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95D5"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CE86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C204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EA5AC"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69094"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5301E"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3CB23"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4C831" w14:textId="77777777" w:rsidR="000F40DD" w:rsidRPr="00807ABB" w:rsidRDefault="000F40DD" w:rsidP="00E21093">
            <w:pPr>
              <w:pStyle w:val="rowtabella0"/>
              <w:jc w:val="center"/>
              <w:rPr>
                <w:color w:val="002060"/>
              </w:rPr>
            </w:pPr>
            <w:r w:rsidRPr="00807ABB">
              <w:rPr>
                <w:color w:val="002060"/>
              </w:rPr>
              <w:t>0</w:t>
            </w:r>
          </w:p>
        </w:tc>
      </w:tr>
      <w:tr w:rsidR="000F40DD" w:rsidRPr="00807ABB" w14:paraId="6C1C3476"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14D5DC" w14:textId="77777777" w:rsidR="000F40DD" w:rsidRPr="00807ABB" w:rsidRDefault="000F40DD" w:rsidP="00E21093">
            <w:pPr>
              <w:pStyle w:val="rowtabella0"/>
              <w:rPr>
                <w:color w:val="002060"/>
              </w:rPr>
            </w:pPr>
            <w:r w:rsidRPr="00807ABB">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D07A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C75E1"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3002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9694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7A5F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7269C"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10C2"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C8D0A"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B72B4" w14:textId="77777777" w:rsidR="000F40DD" w:rsidRPr="00807ABB" w:rsidRDefault="000F40DD" w:rsidP="00E21093">
            <w:pPr>
              <w:pStyle w:val="rowtabella0"/>
              <w:jc w:val="center"/>
              <w:rPr>
                <w:color w:val="002060"/>
              </w:rPr>
            </w:pPr>
            <w:r w:rsidRPr="00807ABB">
              <w:rPr>
                <w:color w:val="002060"/>
              </w:rPr>
              <w:t>0</w:t>
            </w:r>
          </w:p>
        </w:tc>
      </w:tr>
    </w:tbl>
    <w:p w14:paraId="1115813D" w14:textId="77777777" w:rsidR="000F40DD" w:rsidRPr="00807ABB" w:rsidRDefault="000F40DD" w:rsidP="000F40DD">
      <w:pPr>
        <w:pStyle w:val="breakline"/>
        <w:rPr>
          <w:color w:val="002060"/>
        </w:rPr>
      </w:pPr>
    </w:p>
    <w:p w14:paraId="010BCA12" w14:textId="77777777" w:rsidR="000F40DD" w:rsidRPr="00807ABB" w:rsidRDefault="000F40DD" w:rsidP="000F40DD">
      <w:pPr>
        <w:pStyle w:val="titoloprinc0"/>
        <w:rPr>
          <w:color w:val="002060"/>
        </w:rPr>
      </w:pPr>
      <w:r w:rsidRPr="00807ABB">
        <w:rPr>
          <w:color w:val="002060"/>
        </w:rPr>
        <w:t>PROGRAMMA GARE</w:t>
      </w:r>
    </w:p>
    <w:p w14:paraId="3C53BDE6" w14:textId="77777777" w:rsidR="000F40DD" w:rsidRPr="00807ABB" w:rsidRDefault="000F40DD" w:rsidP="000F40DD">
      <w:pPr>
        <w:pStyle w:val="breakline"/>
        <w:rPr>
          <w:color w:val="002060"/>
        </w:rPr>
      </w:pPr>
    </w:p>
    <w:p w14:paraId="73A90495" w14:textId="77777777" w:rsidR="000F40DD" w:rsidRPr="00807ABB" w:rsidRDefault="000F40DD" w:rsidP="000F40DD">
      <w:pPr>
        <w:pStyle w:val="sottotitolocampionato10"/>
        <w:rPr>
          <w:color w:val="002060"/>
        </w:rPr>
      </w:pPr>
      <w:r w:rsidRPr="00807ABB">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81"/>
        <w:gridCol w:w="1562"/>
        <w:gridCol w:w="1543"/>
      </w:tblGrid>
      <w:tr w:rsidR="000F40DD" w:rsidRPr="00807ABB" w14:paraId="4F7FA3D6"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1C03D"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8C498"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ACC4A"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C2140"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48371"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3752C"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2DAC6"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70B53392"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BD34A3" w14:textId="77777777" w:rsidR="000F40DD" w:rsidRPr="00807ABB" w:rsidRDefault="000F40DD" w:rsidP="00E21093">
            <w:pPr>
              <w:pStyle w:val="rowtabella0"/>
              <w:rPr>
                <w:color w:val="002060"/>
              </w:rPr>
            </w:pPr>
            <w:r w:rsidRPr="00807AB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940A2" w14:textId="77777777" w:rsidR="000F40DD" w:rsidRPr="00807ABB" w:rsidRDefault="000F40DD" w:rsidP="00E21093">
            <w:pPr>
              <w:pStyle w:val="rowtabella0"/>
              <w:rPr>
                <w:color w:val="002060"/>
              </w:rPr>
            </w:pPr>
            <w:r w:rsidRPr="00807ABB">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16496"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8CB152" w14:textId="77777777" w:rsidR="000F40DD" w:rsidRPr="00807ABB" w:rsidRDefault="000F40DD" w:rsidP="00E21093">
            <w:pPr>
              <w:pStyle w:val="rowtabella0"/>
              <w:rPr>
                <w:color w:val="002060"/>
              </w:rPr>
            </w:pPr>
            <w:r w:rsidRPr="00807ABB">
              <w:rPr>
                <w:color w:val="002060"/>
              </w:rPr>
              <w:t>14/10/2022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B871B" w14:textId="77777777" w:rsidR="000F40DD" w:rsidRPr="00807ABB" w:rsidRDefault="000F40DD" w:rsidP="00E21093">
            <w:pPr>
              <w:pStyle w:val="rowtabella0"/>
              <w:rPr>
                <w:color w:val="002060"/>
              </w:rPr>
            </w:pPr>
            <w:r w:rsidRPr="00807AB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AFB5D" w14:textId="77777777" w:rsidR="000F40DD" w:rsidRPr="00807ABB" w:rsidRDefault="000F40DD" w:rsidP="00E21093">
            <w:pPr>
              <w:pStyle w:val="rowtabella0"/>
              <w:rPr>
                <w:color w:val="002060"/>
              </w:rPr>
            </w:pPr>
            <w:r w:rsidRPr="00807AB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9EF7C" w14:textId="77777777" w:rsidR="000F40DD" w:rsidRPr="00807ABB" w:rsidRDefault="000F40DD" w:rsidP="00E21093">
            <w:pPr>
              <w:pStyle w:val="rowtabella0"/>
              <w:rPr>
                <w:color w:val="002060"/>
              </w:rPr>
            </w:pPr>
            <w:r w:rsidRPr="00807ABB">
              <w:rPr>
                <w:color w:val="002060"/>
              </w:rPr>
              <w:t>VIA MADRE TERESA DI CALCUTTA</w:t>
            </w:r>
          </w:p>
        </w:tc>
      </w:tr>
      <w:tr w:rsidR="000F40DD" w:rsidRPr="00807ABB" w14:paraId="4158233B"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886BD6" w14:textId="77777777" w:rsidR="000F40DD" w:rsidRPr="00807ABB" w:rsidRDefault="000F40DD" w:rsidP="00E21093">
            <w:pPr>
              <w:pStyle w:val="rowtabella0"/>
              <w:rPr>
                <w:color w:val="002060"/>
              </w:rPr>
            </w:pPr>
            <w:r w:rsidRPr="00807ABB">
              <w:rPr>
                <w:color w:val="002060"/>
              </w:rPr>
              <w:t>ANCONITANA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9DDE0F" w14:textId="77777777" w:rsidR="000F40DD" w:rsidRPr="00807ABB" w:rsidRDefault="000F40DD" w:rsidP="00E21093">
            <w:pPr>
              <w:pStyle w:val="rowtabella0"/>
              <w:rPr>
                <w:color w:val="002060"/>
              </w:rPr>
            </w:pPr>
            <w:r w:rsidRPr="00807ABB">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5CE641"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FA0862" w14:textId="77777777" w:rsidR="000F40DD" w:rsidRPr="00807ABB" w:rsidRDefault="000F40DD" w:rsidP="00E21093">
            <w:pPr>
              <w:pStyle w:val="rowtabella0"/>
              <w:rPr>
                <w:color w:val="002060"/>
              </w:rPr>
            </w:pPr>
            <w:r w:rsidRPr="00807ABB">
              <w:rPr>
                <w:color w:val="002060"/>
              </w:rPr>
              <w:t>14/10/2022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2056FE" w14:textId="77777777" w:rsidR="000F40DD" w:rsidRPr="00807ABB" w:rsidRDefault="000F40DD" w:rsidP="00E21093">
            <w:pPr>
              <w:pStyle w:val="rowtabella0"/>
              <w:rPr>
                <w:color w:val="002060"/>
              </w:rPr>
            </w:pPr>
            <w:r w:rsidRPr="00807ABB">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B61B60" w14:textId="77777777" w:rsidR="000F40DD" w:rsidRPr="00807ABB" w:rsidRDefault="000F40DD" w:rsidP="00E21093">
            <w:pPr>
              <w:pStyle w:val="rowtabella0"/>
              <w:rPr>
                <w:color w:val="002060"/>
              </w:rPr>
            </w:pPr>
            <w:r w:rsidRPr="00807AB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450832" w14:textId="77777777" w:rsidR="000F40DD" w:rsidRPr="00807ABB" w:rsidRDefault="000F40DD" w:rsidP="00E21093">
            <w:pPr>
              <w:pStyle w:val="rowtabella0"/>
              <w:rPr>
                <w:color w:val="002060"/>
              </w:rPr>
            </w:pPr>
            <w:r w:rsidRPr="00807ABB">
              <w:rPr>
                <w:color w:val="002060"/>
              </w:rPr>
              <w:t>VIA GROTTE DI POSATORA 19/A</w:t>
            </w:r>
          </w:p>
        </w:tc>
      </w:tr>
      <w:tr w:rsidR="000F40DD" w:rsidRPr="00807ABB" w14:paraId="18F26D99"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4C69B2" w14:textId="77777777" w:rsidR="000F40DD" w:rsidRPr="00807ABB" w:rsidRDefault="000F40DD" w:rsidP="00E21093">
            <w:pPr>
              <w:pStyle w:val="rowtabella0"/>
              <w:rPr>
                <w:color w:val="002060"/>
              </w:rPr>
            </w:pPr>
            <w:r w:rsidRPr="00807ABB">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7FB4A5" w14:textId="77777777" w:rsidR="000F40DD" w:rsidRPr="00807ABB" w:rsidRDefault="000F40DD" w:rsidP="00E21093">
            <w:pPr>
              <w:pStyle w:val="rowtabella0"/>
              <w:rPr>
                <w:color w:val="002060"/>
              </w:rPr>
            </w:pPr>
            <w:r w:rsidRPr="00807ABB">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41F5D5"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80C8B1" w14:textId="77777777" w:rsidR="000F40DD" w:rsidRPr="00807ABB" w:rsidRDefault="000F40DD" w:rsidP="00E21093">
            <w:pPr>
              <w:pStyle w:val="rowtabella0"/>
              <w:rPr>
                <w:color w:val="002060"/>
              </w:rPr>
            </w:pPr>
            <w:r w:rsidRPr="00807ABB">
              <w:rPr>
                <w:color w:val="002060"/>
              </w:rPr>
              <w:t>14/10/2022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9FFFC0" w14:textId="77777777" w:rsidR="000F40DD" w:rsidRPr="00807ABB" w:rsidRDefault="000F40DD" w:rsidP="00E21093">
            <w:pPr>
              <w:pStyle w:val="rowtabella0"/>
              <w:rPr>
                <w:color w:val="002060"/>
              </w:rPr>
            </w:pPr>
            <w:r w:rsidRPr="00807ABB">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232D3C" w14:textId="77777777" w:rsidR="000F40DD" w:rsidRPr="00807ABB" w:rsidRDefault="000F40DD" w:rsidP="00E21093">
            <w:pPr>
              <w:pStyle w:val="rowtabella0"/>
              <w:rPr>
                <w:color w:val="002060"/>
              </w:rPr>
            </w:pPr>
            <w:r w:rsidRPr="00807ABB">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8B3164" w14:textId="77777777" w:rsidR="000F40DD" w:rsidRPr="00807ABB" w:rsidRDefault="000F40DD" w:rsidP="00E21093">
            <w:pPr>
              <w:pStyle w:val="rowtabella0"/>
              <w:rPr>
                <w:color w:val="002060"/>
              </w:rPr>
            </w:pPr>
            <w:r w:rsidRPr="00807ABB">
              <w:rPr>
                <w:color w:val="002060"/>
              </w:rPr>
              <w:t>VIA GRAZIA DELEDDA</w:t>
            </w:r>
          </w:p>
        </w:tc>
      </w:tr>
      <w:tr w:rsidR="000F40DD" w:rsidRPr="00807ABB" w14:paraId="3BCCD905"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6336C3" w14:textId="77777777" w:rsidR="000F40DD" w:rsidRPr="00807ABB" w:rsidRDefault="000F40DD" w:rsidP="00E21093">
            <w:pPr>
              <w:pStyle w:val="rowtabella0"/>
              <w:rPr>
                <w:color w:val="002060"/>
              </w:rPr>
            </w:pPr>
            <w:r w:rsidRPr="00807ABB">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38A8D0" w14:textId="77777777" w:rsidR="000F40DD" w:rsidRPr="00807ABB" w:rsidRDefault="000F40DD" w:rsidP="00E21093">
            <w:pPr>
              <w:pStyle w:val="rowtabella0"/>
              <w:rPr>
                <w:color w:val="002060"/>
              </w:rPr>
            </w:pPr>
            <w:r w:rsidRPr="00807ABB">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B10277"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B84CF9" w14:textId="77777777" w:rsidR="000F40DD" w:rsidRPr="00807ABB" w:rsidRDefault="000F40DD" w:rsidP="00E21093">
            <w:pPr>
              <w:pStyle w:val="rowtabella0"/>
              <w:rPr>
                <w:color w:val="002060"/>
              </w:rPr>
            </w:pPr>
            <w:r w:rsidRPr="00807ABB">
              <w:rPr>
                <w:color w:val="002060"/>
              </w:rPr>
              <w:t>14/10/2022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6DB9B5" w14:textId="77777777" w:rsidR="000F40DD" w:rsidRPr="00807ABB" w:rsidRDefault="000F40DD" w:rsidP="00E21093">
            <w:pPr>
              <w:pStyle w:val="rowtabella0"/>
              <w:rPr>
                <w:color w:val="002060"/>
              </w:rPr>
            </w:pPr>
            <w:r w:rsidRPr="00807ABB">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7A3903" w14:textId="77777777" w:rsidR="000F40DD" w:rsidRPr="00807ABB" w:rsidRDefault="000F40DD" w:rsidP="00E21093">
            <w:pPr>
              <w:pStyle w:val="rowtabella0"/>
              <w:rPr>
                <w:color w:val="002060"/>
              </w:rPr>
            </w:pPr>
            <w:r w:rsidRPr="00807ABB">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E9DCEB" w14:textId="77777777" w:rsidR="000F40DD" w:rsidRPr="00807ABB" w:rsidRDefault="000F40DD" w:rsidP="00E21093">
            <w:pPr>
              <w:pStyle w:val="rowtabella0"/>
              <w:rPr>
                <w:color w:val="002060"/>
              </w:rPr>
            </w:pPr>
            <w:r w:rsidRPr="00807ABB">
              <w:rPr>
                <w:color w:val="002060"/>
              </w:rPr>
              <w:t>VIA NAZARIO SAURO</w:t>
            </w:r>
          </w:p>
        </w:tc>
      </w:tr>
      <w:tr w:rsidR="000F40DD" w:rsidRPr="00807ABB" w14:paraId="1A21C2DA"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AE70C1" w14:textId="77777777" w:rsidR="000F40DD" w:rsidRPr="00807ABB" w:rsidRDefault="000F40DD" w:rsidP="00E21093">
            <w:pPr>
              <w:pStyle w:val="rowtabella0"/>
              <w:rPr>
                <w:color w:val="002060"/>
              </w:rPr>
            </w:pPr>
            <w:r w:rsidRPr="00807ABB">
              <w:rPr>
                <w:color w:val="002060"/>
              </w:rPr>
              <w:t>NEW ACADEMY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287116" w14:textId="77777777" w:rsidR="000F40DD" w:rsidRPr="00807ABB" w:rsidRDefault="000F40DD" w:rsidP="00E21093">
            <w:pPr>
              <w:pStyle w:val="rowtabella0"/>
              <w:rPr>
                <w:color w:val="002060"/>
              </w:rPr>
            </w:pPr>
            <w:r w:rsidRPr="00807ABB">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870BB8"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D96A8F" w14:textId="77777777" w:rsidR="000F40DD" w:rsidRPr="00807ABB" w:rsidRDefault="000F40DD" w:rsidP="00E21093">
            <w:pPr>
              <w:pStyle w:val="rowtabella0"/>
              <w:rPr>
                <w:color w:val="002060"/>
              </w:rPr>
            </w:pPr>
            <w:r w:rsidRPr="00807ABB">
              <w:rPr>
                <w:color w:val="002060"/>
              </w:rPr>
              <w:t>14/10/2022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D9CC2F" w14:textId="77777777" w:rsidR="000F40DD" w:rsidRPr="00807ABB" w:rsidRDefault="000F40DD" w:rsidP="00E21093">
            <w:pPr>
              <w:pStyle w:val="rowtabella0"/>
              <w:rPr>
                <w:color w:val="002060"/>
              </w:rPr>
            </w:pPr>
            <w:r w:rsidRPr="00807ABB">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7B17EA" w14:textId="77777777" w:rsidR="000F40DD" w:rsidRPr="00807ABB" w:rsidRDefault="000F40DD" w:rsidP="00E21093">
            <w:pPr>
              <w:pStyle w:val="rowtabella0"/>
              <w:rPr>
                <w:color w:val="002060"/>
              </w:rPr>
            </w:pPr>
            <w:r w:rsidRPr="00807ABB">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515B21" w14:textId="77777777" w:rsidR="000F40DD" w:rsidRPr="00807ABB" w:rsidRDefault="000F40DD" w:rsidP="00E21093">
            <w:pPr>
              <w:pStyle w:val="rowtabella0"/>
              <w:rPr>
                <w:color w:val="002060"/>
              </w:rPr>
            </w:pPr>
            <w:r w:rsidRPr="00807ABB">
              <w:rPr>
                <w:color w:val="002060"/>
              </w:rPr>
              <w:t>VIA DELLA SANTA SELVINO</w:t>
            </w:r>
          </w:p>
        </w:tc>
      </w:tr>
      <w:tr w:rsidR="000F40DD" w:rsidRPr="00807ABB" w14:paraId="2B229E6A"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3CF213" w14:textId="77777777" w:rsidR="000F40DD" w:rsidRPr="00807ABB" w:rsidRDefault="000F40DD" w:rsidP="00E21093">
            <w:pPr>
              <w:pStyle w:val="rowtabella0"/>
              <w:rPr>
                <w:color w:val="002060"/>
              </w:rPr>
            </w:pPr>
            <w:r w:rsidRPr="00807ABB">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1F8450" w14:textId="77777777" w:rsidR="000F40DD" w:rsidRPr="00807ABB" w:rsidRDefault="000F40DD" w:rsidP="00E21093">
            <w:pPr>
              <w:pStyle w:val="rowtabella0"/>
              <w:rPr>
                <w:color w:val="002060"/>
              </w:rPr>
            </w:pPr>
            <w:r w:rsidRPr="00807ABB">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23E0DA"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760BB2" w14:textId="77777777" w:rsidR="000F40DD" w:rsidRPr="00807ABB" w:rsidRDefault="000F40DD" w:rsidP="00E21093">
            <w:pPr>
              <w:pStyle w:val="rowtabella0"/>
              <w:rPr>
                <w:color w:val="002060"/>
              </w:rPr>
            </w:pPr>
            <w:r w:rsidRPr="00807ABB">
              <w:rPr>
                <w:color w:val="002060"/>
              </w:rPr>
              <w:t>14/10/2022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AB9948" w14:textId="77777777" w:rsidR="000F40DD" w:rsidRPr="00807ABB" w:rsidRDefault="000F40DD" w:rsidP="00E21093">
            <w:pPr>
              <w:pStyle w:val="rowtabella0"/>
              <w:rPr>
                <w:color w:val="002060"/>
              </w:rPr>
            </w:pPr>
            <w:r w:rsidRPr="00807ABB">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245579" w14:textId="77777777" w:rsidR="000F40DD" w:rsidRPr="00807ABB" w:rsidRDefault="000F40DD" w:rsidP="00E21093">
            <w:pPr>
              <w:pStyle w:val="rowtabella0"/>
              <w:rPr>
                <w:color w:val="002060"/>
              </w:rPr>
            </w:pPr>
            <w:r w:rsidRPr="00807AB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EFAF3D" w14:textId="77777777" w:rsidR="000F40DD" w:rsidRPr="00807ABB" w:rsidRDefault="000F40DD" w:rsidP="00E21093">
            <w:pPr>
              <w:pStyle w:val="rowtabella0"/>
              <w:rPr>
                <w:color w:val="002060"/>
              </w:rPr>
            </w:pPr>
            <w:r w:rsidRPr="00807ABB">
              <w:rPr>
                <w:color w:val="002060"/>
              </w:rPr>
              <w:t>VIA VILLA TOMBARI</w:t>
            </w:r>
          </w:p>
        </w:tc>
      </w:tr>
      <w:tr w:rsidR="000F40DD" w:rsidRPr="00807ABB" w14:paraId="63FFD040"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2412FC" w14:textId="77777777" w:rsidR="000F40DD" w:rsidRPr="00807ABB" w:rsidRDefault="000F40DD" w:rsidP="00E21093">
            <w:pPr>
              <w:pStyle w:val="rowtabella0"/>
              <w:rPr>
                <w:color w:val="002060"/>
              </w:rPr>
            </w:pPr>
            <w:r w:rsidRPr="00807ABB">
              <w:rPr>
                <w:color w:val="002060"/>
              </w:rPr>
              <w:lastRenderedPageBreak/>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93C85" w14:textId="77777777" w:rsidR="000F40DD" w:rsidRPr="00807ABB" w:rsidRDefault="000F40DD" w:rsidP="00E21093">
            <w:pPr>
              <w:pStyle w:val="rowtabella0"/>
              <w:rPr>
                <w:color w:val="002060"/>
              </w:rPr>
            </w:pPr>
            <w:r w:rsidRPr="00807ABB">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36E2A"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635C5" w14:textId="77777777" w:rsidR="000F40DD" w:rsidRPr="00807ABB" w:rsidRDefault="000F40DD" w:rsidP="00E21093">
            <w:pPr>
              <w:pStyle w:val="rowtabella0"/>
              <w:rPr>
                <w:color w:val="002060"/>
              </w:rPr>
            </w:pPr>
            <w:r w:rsidRPr="00807ABB">
              <w:rPr>
                <w:color w:val="002060"/>
              </w:rPr>
              <w:t>14/10/2022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9B1B7" w14:textId="77777777" w:rsidR="000F40DD" w:rsidRPr="00807ABB" w:rsidRDefault="000F40DD" w:rsidP="00E21093">
            <w:pPr>
              <w:pStyle w:val="rowtabella0"/>
              <w:rPr>
                <w:color w:val="002060"/>
              </w:rPr>
            </w:pPr>
            <w:r w:rsidRPr="00807ABB">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389BB" w14:textId="77777777" w:rsidR="000F40DD" w:rsidRPr="00807ABB" w:rsidRDefault="000F40DD" w:rsidP="00E21093">
            <w:pPr>
              <w:pStyle w:val="rowtabella0"/>
              <w:rPr>
                <w:color w:val="002060"/>
              </w:rPr>
            </w:pPr>
            <w:r w:rsidRPr="00807ABB">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E79304" w14:textId="77777777" w:rsidR="000F40DD" w:rsidRPr="00807ABB" w:rsidRDefault="000F40DD" w:rsidP="00E21093">
            <w:pPr>
              <w:pStyle w:val="rowtabella0"/>
              <w:rPr>
                <w:color w:val="002060"/>
              </w:rPr>
            </w:pPr>
            <w:r w:rsidRPr="00807ABB">
              <w:rPr>
                <w:color w:val="002060"/>
              </w:rPr>
              <w:t>VIA IV NOVEMBRE</w:t>
            </w:r>
          </w:p>
        </w:tc>
      </w:tr>
    </w:tbl>
    <w:p w14:paraId="67E5123F" w14:textId="77777777" w:rsidR="000F40DD" w:rsidRPr="00807ABB" w:rsidRDefault="000F40DD" w:rsidP="000F40DD">
      <w:pPr>
        <w:pStyle w:val="breakline"/>
        <w:rPr>
          <w:rFonts w:eastAsiaTheme="minorEastAsia"/>
          <w:color w:val="002060"/>
        </w:rPr>
      </w:pPr>
    </w:p>
    <w:p w14:paraId="59F9E369" w14:textId="77777777" w:rsidR="000F40DD" w:rsidRPr="00807ABB" w:rsidRDefault="000F40DD" w:rsidP="000F40DD">
      <w:pPr>
        <w:pStyle w:val="breakline"/>
        <w:rPr>
          <w:color w:val="002060"/>
        </w:rPr>
      </w:pPr>
    </w:p>
    <w:p w14:paraId="62961BE4" w14:textId="77777777" w:rsidR="000F40DD" w:rsidRPr="00807ABB" w:rsidRDefault="000F40DD" w:rsidP="000F40DD">
      <w:pPr>
        <w:pStyle w:val="breakline"/>
        <w:rPr>
          <w:color w:val="002060"/>
        </w:rPr>
      </w:pPr>
    </w:p>
    <w:p w14:paraId="33B8F77C" w14:textId="77777777" w:rsidR="000F40DD" w:rsidRPr="00807ABB" w:rsidRDefault="000F40DD" w:rsidP="000F40DD">
      <w:pPr>
        <w:pStyle w:val="sottotitolocampionato10"/>
        <w:rPr>
          <w:color w:val="002060"/>
        </w:rPr>
      </w:pPr>
      <w:r w:rsidRPr="00807ABB">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81"/>
        <w:gridCol w:w="1548"/>
        <w:gridCol w:w="1551"/>
      </w:tblGrid>
      <w:tr w:rsidR="000F40DD" w:rsidRPr="00807ABB" w14:paraId="30CB1E47"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B1AF9"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6B4E0"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5B6DC"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50CAE"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46B97"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06DC6"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030C1"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081086D6"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554C2D" w14:textId="77777777" w:rsidR="000F40DD" w:rsidRPr="00807ABB" w:rsidRDefault="000F40DD" w:rsidP="00E21093">
            <w:pPr>
              <w:pStyle w:val="rowtabella0"/>
              <w:rPr>
                <w:color w:val="002060"/>
              </w:rPr>
            </w:pPr>
            <w:r w:rsidRPr="00807ABB">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586382" w14:textId="77777777" w:rsidR="000F40DD" w:rsidRPr="00807ABB" w:rsidRDefault="000F40DD" w:rsidP="00E21093">
            <w:pPr>
              <w:pStyle w:val="rowtabella0"/>
              <w:rPr>
                <w:color w:val="002060"/>
              </w:rPr>
            </w:pPr>
            <w:r w:rsidRPr="00807ABB">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E258D"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237C52" w14:textId="77777777" w:rsidR="000F40DD" w:rsidRPr="00807ABB" w:rsidRDefault="000F40DD" w:rsidP="00E21093">
            <w:pPr>
              <w:pStyle w:val="rowtabella0"/>
              <w:rPr>
                <w:color w:val="002060"/>
              </w:rPr>
            </w:pPr>
            <w:r w:rsidRPr="00807ABB">
              <w:rPr>
                <w:color w:val="002060"/>
              </w:rPr>
              <w:t>14/10/2022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5376B" w14:textId="77777777" w:rsidR="000F40DD" w:rsidRPr="00807ABB" w:rsidRDefault="000F40DD" w:rsidP="00E21093">
            <w:pPr>
              <w:pStyle w:val="rowtabella0"/>
              <w:rPr>
                <w:color w:val="002060"/>
              </w:rPr>
            </w:pPr>
            <w:r w:rsidRPr="00807ABB">
              <w:rPr>
                <w:color w:val="002060"/>
              </w:rPr>
              <w:t>5220 PALESTRA POLIVALENTE P.TREIA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BF7B6" w14:textId="77777777" w:rsidR="000F40DD" w:rsidRPr="00807ABB" w:rsidRDefault="000F40DD" w:rsidP="00E21093">
            <w:pPr>
              <w:pStyle w:val="rowtabella0"/>
              <w:rPr>
                <w:color w:val="002060"/>
              </w:rPr>
            </w:pPr>
            <w:r w:rsidRPr="00807ABB">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AD3E9" w14:textId="77777777" w:rsidR="000F40DD" w:rsidRPr="00807ABB" w:rsidRDefault="000F40DD" w:rsidP="00E21093">
            <w:pPr>
              <w:pStyle w:val="rowtabella0"/>
              <w:rPr>
                <w:color w:val="002060"/>
              </w:rPr>
            </w:pPr>
            <w:r w:rsidRPr="00807ABB">
              <w:rPr>
                <w:color w:val="002060"/>
              </w:rPr>
              <w:t>VIA NICOLO' V</w:t>
            </w:r>
          </w:p>
        </w:tc>
      </w:tr>
      <w:tr w:rsidR="000F40DD" w:rsidRPr="00807ABB" w14:paraId="1103C7EA"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117683" w14:textId="77777777" w:rsidR="000F40DD" w:rsidRPr="00807ABB" w:rsidRDefault="000F40DD" w:rsidP="00E21093">
            <w:pPr>
              <w:pStyle w:val="rowtabella0"/>
              <w:rPr>
                <w:color w:val="002060"/>
              </w:rPr>
            </w:pPr>
            <w:r w:rsidRPr="00807ABB">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FC7754" w14:textId="77777777" w:rsidR="000F40DD" w:rsidRPr="00807ABB" w:rsidRDefault="000F40DD" w:rsidP="00E21093">
            <w:pPr>
              <w:pStyle w:val="rowtabella0"/>
              <w:rPr>
                <w:color w:val="002060"/>
              </w:rPr>
            </w:pPr>
            <w:r w:rsidRPr="00807ABB">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7A8F2E"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D3C45C" w14:textId="77777777" w:rsidR="000F40DD" w:rsidRPr="00807ABB" w:rsidRDefault="000F40DD" w:rsidP="00E21093">
            <w:pPr>
              <w:pStyle w:val="rowtabella0"/>
              <w:rPr>
                <w:color w:val="002060"/>
              </w:rPr>
            </w:pPr>
            <w:r w:rsidRPr="00807ABB">
              <w:rPr>
                <w:color w:val="002060"/>
              </w:rPr>
              <w:t>14/10/2022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20BF96" w14:textId="77777777" w:rsidR="000F40DD" w:rsidRPr="00807ABB" w:rsidRDefault="000F40DD" w:rsidP="00E21093">
            <w:pPr>
              <w:pStyle w:val="rowtabella0"/>
              <w:rPr>
                <w:color w:val="002060"/>
              </w:rPr>
            </w:pPr>
            <w:r w:rsidRPr="00807ABB">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629FE0" w14:textId="77777777" w:rsidR="000F40DD" w:rsidRPr="00807ABB" w:rsidRDefault="000F40DD" w:rsidP="00E21093">
            <w:pPr>
              <w:pStyle w:val="rowtabella0"/>
              <w:rPr>
                <w:color w:val="002060"/>
              </w:rPr>
            </w:pPr>
            <w:r w:rsidRPr="00807ABB">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9C5208" w14:textId="77777777" w:rsidR="000F40DD" w:rsidRPr="00807ABB" w:rsidRDefault="000F40DD" w:rsidP="00E21093">
            <w:pPr>
              <w:pStyle w:val="rowtabella0"/>
              <w:rPr>
                <w:color w:val="002060"/>
              </w:rPr>
            </w:pPr>
            <w:r w:rsidRPr="00807ABB">
              <w:rPr>
                <w:color w:val="002060"/>
              </w:rPr>
              <w:t>VIA CERQUATTI</w:t>
            </w:r>
          </w:p>
        </w:tc>
      </w:tr>
      <w:tr w:rsidR="000F40DD" w:rsidRPr="00807ABB" w14:paraId="50333E93"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1908AA" w14:textId="77777777" w:rsidR="000F40DD" w:rsidRPr="00807ABB" w:rsidRDefault="000F40DD" w:rsidP="00E21093">
            <w:pPr>
              <w:pStyle w:val="rowtabella0"/>
              <w:rPr>
                <w:color w:val="002060"/>
              </w:rPr>
            </w:pPr>
            <w:r w:rsidRPr="00807ABB">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6E457D" w14:textId="77777777" w:rsidR="000F40DD" w:rsidRPr="00807ABB" w:rsidRDefault="000F40DD" w:rsidP="00E21093">
            <w:pPr>
              <w:pStyle w:val="rowtabella0"/>
              <w:rPr>
                <w:color w:val="002060"/>
              </w:rPr>
            </w:pPr>
            <w:r w:rsidRPr="00807ABB">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6C9D30"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D6E693" w14:textId="77777777" w:rsidR="000F40DD" w:rsidRPr="00807ABB" w:rsidRDefault="000F40DD" w:rsidP="00E21093">
            <w:pPr>
              <w:pStyle w:val="rowtabella0"/>
              <w:rPr>
                <w:color w:val="002060"/>
              </w:rPr>
            </w:pPr>
            <w:r w:rsidRPr="00807ABB">
              <w:rPr>
                <w:color w:val="002060"/>
              </w:rPr>
              <w:t>14/10/2022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58485A" w14:textId="77777777" w:rsidR="000F40DD" w:rsidRPr="00807ABB" w:rsidRDefault="000F40DD" w:rsidP="00E21093">
            <w:pPr>
              <w:pStyle w:val="rowtabella0"/>
              <w:rPr>
                <w:color w:val="002060"/>
              </w:rPr>
            </w:pPr>
            <w:r w:rsidRPr="00807ABB">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DC9252" w14:textId="77777777" w:rsidR="000F40DD" w:rsidRPr="00807ABB" w:rsidRDefault="000F40DD" w:rsidP="00E21093">
            <w:pPr>
              <w:pStyle w:val="rowtabella0"/>
              <w:rPr>
                <w:color w:val="002060"/>
              </w:rPr>
            </w:pPr>
            <w:r w:rsidRPr="00807AB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E5FD4C" w14:textId="77777777" w:rsidR="000F40DD" w:rsidRPr="00807ABB" w:rsidRDefault="000F40DD" w:rsidP="00E21093">
            <w:pPr>
              <w:pStyle w:val="rowtabella0"/>
              <w:rPr>
                <w:color w:val="002060"/>
              </w:rPr>
            </w:pPr>
            <w:r w:rsidRPr="00807ABB">
              <w:rPr>
                <w:color w:val="002060"/>
              </w:rPr>
              <w:t>LOCALITA' NONTESICURO</w:t>
            </w:r>
          </w:p>
        </w:tc>
      </w:tr>
      <w:tr w:rsidR="000F40DD" w:rsidRPr="00807ABB" w14:paraId="767B05CC"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F471CE" w14:textId="77777777" w:rsidR="000F40DD" w:rsidRPr="00807ABB" w:rsidRDefault="000F40DD" w:rsidP="00E21093">
            <w:pPr>
              <w:pStyle w:val="rowtabella0"/>
              <w:rPr>
                <w:color w:val="002060"/>
              </w:rPr>
            </w:pPr>
            <w:r w:rsidRPr="00807ABB">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BED4F6" w14:textId="77777777" w:rsidR="000F40DD" w:rsidRPr="00807ABB" w:rsidRDefault="000F40DD" w:rsidP="00E21093">
            <w:pPr>
              <w:pStyle w:val="rowtabella0"/>
              <w:rPr>
                <w:color w:val="002060"/>
              </w:rPr>
            </w:pPr>
            <w:r w:rsidRPr="00807ABB">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FCB524"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BDDC66" w14:textId="77777777" w:rsidR="000F40DD" w:rsidRPr="00807ABB" w:rsidRDefault="000F40DD" w:rsidP="00E21093">
            <w:pPr>
              <w:pStyle w:val="rowtabella0"/>
              <w:rPr>
                <w:color w:val="002060"/>
              </w:rPr>
            </w:pPr>
            <w:r w:rsidRPr="00807ABB">
              <w:rPr>
                <w:color w:val="002060"/>
              </w:rPr>
              <w:t>14/10/2022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BD2959" w14:textId="77777777" w:rsidR="000F40DD" w:rsidRPr="00807ABB" w:rsidRDefault="000F40DD" w:rsidP="00E21093">
            <w:pPr>
              <w:pStyle w:val="rowtabella0"/>
              <w:rPr>
                <w:color w:val="002060"/>
              </w:rPr>
            </w:pPr>
            <w:r w:rsidRPr="00807ABB">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E7EB35" w14:textId="77777777" w:rsidR="000F40DD" w:rsidRPr="00807ABB" w:rsidRDefault="000F40DD" w:rsidP="00E21093">
            <w:pPr>
              <w:pStyle w:val="rowtabella0"/>
              <w:rPr>
                <w:color w:val="002060"/>
              </w:rPr>
            </w:pPr>
            <w:r w:rsidRPr="00807ABB">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75314" w14:textId="77777777" w:rsidR="000F40DD" w:rsidRPr="00807ABB" w:rsidRDefault="000F40DD" w:rsidP="00E21093">
            <w:pPr>
              <w:pStyle w:val="rowtabella0"/>
              <w:rPr>
                <w:color w:val="002060"/>
              </w:rPr>
            </w:pPr>
            <w:r w:rsidRPr="00807ABB">
              <w:rPr>
                <w:color w:val="002060"/>
              </w:rPr>
              <w:t>VIA LUDOVICO SCARFIOTTI</w:t>
            </w:r>
          </w:p>
        </w:tc>
      </w:tr>
      <w:tr w:rsidR="000F40DD" w:rsidRPr="00807ABB" w14:paraId="399D5659"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9A53A6" w14:textId="77777777" w:rsidR="000F40DD" w:rsidRPr="00807ABB" w:rsidRDefault="000F40DD" w:rsidP="00E21093">
            <w:pPr>
              <w:pStyle w:val="rowtabella0"/>
              <w:rPr>
                <w:color w:val="002060"/>
              </w:rPr>
            </w:pPr>
            <w:r w:rsidRPr="00807ABB">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8800EB" w14:textId="77777777" w:rsidR="000F40DD" w:rsidRPr="00807ABB" w:rsidRDefault="000F40DD" w:rsidP="00E21093">
            <w:pPr>
              <w:pStyle w:val="rowtabella0"/>
              <w:rPr>
                <w:color w:val="002060"/>
              </w:rPr>
            </w:pPr>
            <w:r w:rsidRPr="00807ABB">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97E348"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F70591" w14:textId="77777777" w:rsidR="000F40DD" w:rsidRPr="00807ABB" w:rsidRDefault="000F40DD" w:rsidP="00E21093">
            <w:pPr>
              <w:pStyle w:val="rowtabella0"/>
              <w:rPr>
                <w:color w:val="002060"/>
              </w:rPr>
            </w:pPr>
            <w:r w:rsidRPr="00807ABB">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9D5F4B" w14:textId="77777777" w:rsidR="000F40DD" w:rsidRPr="00807ABB" w:rsidRDefault="000F40DD" w:rsidP="00E21093">
            <w:pPr>
              <w:pStyle w:val="rowtabella0"/>
              <w:rPr>
                <w:color w:val="002060"/>
              </w:rPr>
            </w:pPr>
            <w:r w:rsidRPr="00807ABB">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5DB55C" w14:textId="77777777" w:rsidR="000F40DD" w:rsidRPr="00807ABB" w:rsidRDefault="000F40DD" w:rsidP="00E21093">
            <w:pPr>
              <w:pStyle w:val="rowtabella0"/>
              <w:rPr>
                <w:color w:val="002060"/>
              </w:rPr>
            </w:pPr>
            <w:r w:rsidRPr="00807AB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036097" w14:textId="77777777" w:rsidR="000F40DD" w:rsidRPr="00807ABB" w:rsidRDefault="000F40DD" w:rsidP="00E21093">
            <w:pPr>
              <w:pStyle w:val="rowtabella0"/>
              <w:rPr>
                <w:color w:val="002060"/>
              </w:rPr>
            </w:pPr>
            <w:r w:rsidRPr="00807ABB">
              <w:rPr>
                <w:color w:val="002060"/>
              </w:rPr>
              <w:t>VIA DELLO SPORT</w:t>
            </w:r>
          </w:p>
        </w:tc>
      </w:tr>
      <w:tr w:rsidR="000F40DD" w:rsidRPr="00807ABB" w14:paraId="7F5CEE18"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0677D6" w14:textId="77777777" w:rsidR="000F40DD" w:rsidRPr="00807ABB" w:rsidRDefault="000F40DD" w:rsidP="00E21093">
            <w:pPr>
              <w:pStyle w:val="rowtabella0"/>
              <w:rPr>
                <w:color w:val="002060"/>
              </w:rPr>
            </w:pPr>
            <w:r w:rsidRPr="00807ABB">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302EF9" w14:textId="77777777" w:rsidR="000F40DD" w:rsidRPr="00807ABB" w:rsidRDefault="000F40DD" w:rsidP="00E21093">
            <w:pPr>
              <w:pStyle w:val="rowtabella0"/>
              <w:rPr>
                <w:color w:val="002060"/>
              </w:rPr>
            </w:pPr>
            <w:r w:rsidRPr="00807ABB">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86E551"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182C9E" w14:textId="77777777" w:rsidR="000F40DD" w:rsidRPr="00807ABB" w:rsidRDefault="000F40DD" w:rsidP="00E21093">
            <w:pPr>
              <w:pStyle w:val="rowtabella0"/>
              <w:rPr>
                <w:color w:val="002060"/>
              </w:rPr>
            </w:pPr>
            <w:r w:rsidRPr="00807ABB">
              <w:rPr>
                <w:color w:val="002060"/>
              </w:rPr>
              <w:t>15/10/2022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747B39" w14:textId="77777777" w:rsidR="000F40DD" w:rsidRPr="00807ABB" w:rsidRDefault="000F40DD" w:rsidP="00E21093">
            <w:pPr>
              <w:pStyle w:val="rowtabella0"/>
              <w:rPr>
                <w:color w:val="002060"/>
              </w:rPr>
            </w:pPr>
            <w:r w:rsidRPr="00807ABB">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A7FAAC" w14:textId="77777777" w:rsidR="000F40DD" w:rsidRPr="00807ABB" w:rsidRDefault="000F40DD" w:rsidP="00E21093">
            <w:pPr>
              <w:pStyle w:val="rowtabella0"/>
              <w:rPr>
                <w:color w:val="002060"/>
              </w:rPr>
            </w:pPr>
            <w:r w:rsidRPr="00807AB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485E77" w14:textId="77777777" w:rsidR="000F40DD" w:rsidRPr="00807ABB" w:rsidRDefault="000F40DD" w:rsidP="00E21093">
            <w:pPr>
              <w:pStyle w:val="rowtabella0"/>
              <w:rPr>
                <w:color w:val="002060"/>
              </w:rPr>
            </w:pPr>
            <w:r w:rsidRPr="00807ABB">
              <w:rPr>
                <w:color w:val="002060"/>
              </w:rPr>
              <w:t>VIA VESCOVARA, 7</w:t>
            </w:r>
          </w:p>
        </w:tc>
      </w:tr>
      <w:tr w:rsidR="000F40DD" w:rsidRPr="00807ABB" w14:paraId="2BCE324C"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26FA18" w14:textId="77777777" w:rsidR="000F40DD" w:rsidRPr="00807ABB" w:rsidRDefault="000F40DD" w:rsidP="00E21093">
            <w:pPr>
              <w:pStyle w:val="rowtabella0"/>
              <w:rPr>
                <w:color w:val="002060"/>
              </w:rPr>
            </w:pPr>
            <w:r w:rsidRPr="00807ABB">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52970" w14:textId="77777777" w:rsidR="000F40DD" w:rsidRPr="00807ABB" w:rsidRDefault="000F40DD" w:rsidP="00E21093">
            <w:pPr>
              <w:pStyle w:val="rowtabella0"/>
              <w:rPr>
                <w:color w:val="002060"/>
              </w:rPr>
            </w:pPr>
            <w:r w:rsidRPr="00807ABB">
              <w:rPr>
                <w:color w:val="002060"/>
              </w:rPr>
              <w:t>CALCETTO CASTRUM LAURI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36271"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437BB" w14:textId="77777777" w:rsidR="000F40DD" w:rsidRPr="00807ABB" w:rsidRDefault="000F40DD" w:rsidP="00E21093">
            <w:pPr>
              <w:pStyle w:val="rowtabella0"/>
              <w:rPr>
                <w:color w:val="002060"/>
              </w:rPr>
            </w:pPr>
            <w:r w:rsidRPr="00807ABB">
              <w:rPr>
                <w:color w:val="002060"/>
              </w:rPr>
              <w:t>15/10/2022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5AE0FE" w14:textId="77777777" w:rsidR="000F40DD" w:rsidRPr="00807ABB" w:rsidRDefault="000F40DD" w:rsidP="00E21093">
            <w:pPr>
              <w:pStyle w:val="rowtabella0"/>
              <w:rPr>
                <w:color w:val="002060"/>
              </w:rPr>
            </w:pPr>
            <w:r w:rsidRPr="00807ABB">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7644DD" w14:textId="77777777" w:rsidR="000F40DD" w:rsidRPr="00807ABB" w:rsidRDefault="000F40DD" w:rsidP="00E21093">
            <w:pPr>
              <w:pStyle w:val="rowtabella0"/>
              <w:rPr>
                <w:color w:val="002060"/>
              </w:rPr>
            </w:pPr>
            <w:r w:rsidRPr="00807ABB">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CD543" w14:textId="77777777" w:rsidR="000F40DD" w:rsidRPr="00807ABB" w:rsidRDefault="000F40DD" w:rsidP="00E21093">
            <w:pPr>
              <w:pStyle w:val="rowtabella0"/>
              <w:rPr>
                <w:color w:val="002060"/>
              </w:rPr>
            </w:pPr>
            <w:r w:rsidRPr="00807ABB">
              <w:rPr>
                <w:color w:val="002060"/>
              </w:rPr>
              <w:t>VIA CERQUATTI</w:t>
            </w:r>
          </w:p>
        </w:tc>
      </w:tr>
    </w:tbl>
    <w:p w14:paraId="206C67FA" w14:textId="77777777" w:rsidR="000F40DD" w:rsidRPr="00807ABB" w:rsidRDefault="000F40DD" w:rsidP="000F40DD">
      <w:pPr>
        <w:pStyle w:val="breakline"/>
        <w:rPr>
          <w:rFonts w:eastAsiaTheme="minorEastAsia"/>
          <w:color w:val="002060"/>
        </w:rPr>
      </w:pPr>
    </w:p>
    <w:p w14:paraId="79DD978A" w14:textId="77777777" w:rsidR="000F40DD" w:rsidRPr="00807ABB" w:rsidRDefault="000F40DD" w:rsidP="000F40DD">
      <w:pPr>
        <w:pStyle w:val="breakline"/>
        <w:rPr>
          <w:color w:val="002060"/>
        </w:rPr>
      </w:pPr>
    </w:p>
    <w:p w14:paraId="450B9267" w14:textId="77777777" w:rsidR="000F40DD" w:rsidRPr="00807ABB" w:rsidRDefault="000F40DD" w:rsidP="000F40DD">
      <w:pPr>
        <w:pStyle w:val="breakline"/>
        <w:rPr>
          <w:color w:val="002060"/>
        </w:rPr>
      </w:pPr>
    </w:p>
    <w:p w14:paraId="67FC4A43" w14:textId="77777777" w:rsidR="000F40DD" w:rsidRPr="00807ABB" w:rsidRDefault="000F40DD" w:rsidP="000F40DD">
      <w:pPr>
        <w:pStyle w:val="sottotitolocampionato10"/>
        <w:rPr>
          <w:color w:val="002060"/>
        </w:rPr>
      </w:pPr>
      <w:r w:rsidRPr="00807ABB">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3"/>
        <w:gridCol w:w="385"/>
        <w:gridCol w:w="898"/>
        <w:gridCol w:w="1175"/>
        <w:gridCol w:w="1559"/>
        <w:gridCol w:w="1552"/>
      </w:tblGrid>
      <w:tr w:rsidR="000F40DD" w:rsidRPr="00807ABB" w14:paraId="3E611931"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9EC2B"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602D0"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6D38F"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EE14E"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62455"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CB727"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B510C"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649A831B"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1052DB" w14:textId="77777777" w:rsidR="000F40DD" w:rsidRPr="00807ABB" w:rsidRDefault="000F40DD" w:rsidP="00E21093">
            <w:pPr>
              <w:pStyle w:val="rowtabella0"/>
              <w:rPr>
                <w:color w:val="002060"/>
              </w:rPr>
            </w:pPr>
            <w:r w:rsidRPr="00807ABB">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475E2C" w14:textId="77777777" w:rsidR="000F40DD" w:rsidRPr="00807ABB" w:rsidRDefault="000F40DD" w:rsidP="00E21093">
            <w:pPr>
              <w:pStyle w:val="rowtabella0"/>
              <w:rPr>
                <w:color w:val="002060"/>
              </w:rPr>
            </w:pPr>
            <w:r w:rsidRPr="00807ABB">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F483D2"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1CDDA" w14:textId="77777777" w:rsidR="000F40DD" w:rsidRPr="00807ABB" w:rsidRDefault="000F40DD" w:rsidP="00E21093">
            <w:pPr>
              <w:pStyle w:val="rowtabella0"/>
              <w:rPr>
                <w:color w:val="002060"/>
              </w:rPr>
            </w:pPr>
            <w:r w:rsidRPr="00807ABB">
              <w:rPr>
                <w:color w:val="002060"/>
              </w:rPr>
              <w:t>14/10/2022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317BD" w14:textId="77777777" w:rsidR="000F40DD" w:rsidRPr="00807ABB" w:rsidRDefault="000F40DD" w:rsidP="00E21093">
            <w:pPr>
              <w:pStyle w:val="rowtabella0"/>
              <w:rPr>
                <w:color w:val="002060"/>
              </w:rPr>
            </w:pPr>
            <w:r w:rsidRPr="00807ABB">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264BC" w14:textId="77777777" w:rsidR="000F40DD" w:rsidRPr="00807ABB" w:rsidRDefault="000F40DD" w:rsidP="00E21093">
            <w:pPr>
              <w:pStyle w:val="rowtabella0"/>
              <w:rPr>
                <w:color w:val="002060"/>
              </w:rPr>
            </w:pPr>
            <w:r w:rsidRPr="00807ABB">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F472E" w14:textId="77777777" w:rsidR="000F40DD" w:rsidRPr="00807ABB" w:rsidRDefault="000F40DD" w:rsidP="00E21093">
            <w:pPr>
              <w:pStyle w:val="rowtabella0"/>
              <w:rPr>
                <w:color w:val="002060"/>
              </w:rPr>
            </w:pPr>
            <w:r w:rsidRPr="00807ABB">
              <w:rPr>
                <w:color w:val="002060"/>
              </w:rPr>
              <w:t>VIA CORRADI</w:t>
            </w:r>
          </w:p>
        </w:tc>
      </w:tr>
      <w:tr w:rsidR="000F40DD" w:rsidRPr="00807ABB" w14:paraId="4D1CEB5B"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A48305" w14:textId="77777777" w:rsidR="000F40DD" w:rsidRPr="00807ABB" w:rsidRDefault="000F40DD" w:rsidP="00E21093">
            <w:pPr>
              <w:pStyle w:val="rowtabella0"/>
              <w:rPr>
                <w:color w:val="002060"/>
              </w:rPr>
            </w:pPr>
            <w:r w:rsidRPr="00807ABB">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4312FC" w14:textId="77777777" w:rsidR="000F40DD" w:rsidRPr="00807ABB" w:rsidRDefault="000F40DD" w:rsidP="00E21093">
            <w:pPr>
              <w:pStyle w:val="rowtabella0"/>
              <w:rPr>
                <w:color w:val="002060"/>
              </w:rPr>
            </w:pPr>
            <w:r w:rsidRPr="00807ABB">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3C21EA"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EDFC13" w14:textId="77777777" w:rsidR="000F40DD" w:rsidRPr="00807ABB" w:rsidRDefault="000F40DD" w:rsidP="00E21093">
            <w:pPr>
              <w:pStyle w:val="rowtabella0"/>
              <w:rPr>
                <w:color w:val="002060"/>
              </w:rPr>
            </w:pPr>
            <w:r w:rsidRPr="00807ABB">
              <w:rPr>
                <w:color w:val="002060"/>
              </w:rPr>
              <w:t>14/10/2022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EC5E95" w14:textId="77777777" w:rsidR="000F40DD" w:rsidRPr="00807ABB" w:rsidRDefault="000F40DD" w:rsidP="00E21093">
            <w:pPr>
              <w:pStyle w:val="rowtabella0"/>
              <w:rPr>
                <w:color w:val="002060"/>
              </w:rPr>
            </w:pPr>
            <w:r w:rsidRPr="00807ABB">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F579BC" w14:textId="77777777" w:rsidR="000F40DD" w:rsidRPr="00807ABB" w:rsidRDefault="000F40DD" w:rsidP="00E21093">
            <w:pPr>
              <w:pStyle w:val="rowtabella0"/>
              <w:rPr>
                <w:color w:val="002060"/>
              </w:rPr>
            </w:pPr>
            <w:r w:rsidRPr="00807ABB">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4BE1A8" w14:textId="77777777" w:rsidR="000F40DD" w:rsidRPr="00807ABB" w:rsidRDefault="000F40DD" w:rsidP="00E21093">
            <w:pPr>
              <w:pStyle w:val="rowtabella0"/>
              <w:rPr>
                <w:color w:val="002060"/>
              </w:rPr>
            </w:pPr>
            <w:r w:rsidRPr="00807ABB">
              <w:rPr>
                <w:color w:val="002060"/>
              </w:rPr>
              <w:t>PIAZZA S. D'ACQUISTO</w:t>
            </w:r>
          </w:p>
        </w:tc>
      </w:tr>
      <w:tr w:rsidR="000F40DD" w:rsidRPr="00807ABB" w14:paraId="0949850D"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7DEFAD" w14:textId="77777777" w:rsidR="000F40DD" w:rsidRPr="00807ABB" w:rsidRDefault="000F40DD" w:rsidP="00E21093">
            <w:pPr>
              <w:pStyle w:val="rowtabella0"/>
              <w:rPr>
                <w:color w:val="002060"/>
              </w:rPr>
            </w:pPr>
            <w:r w:rsidRPr="00807ABB">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60B616" w14:textId="77777777" w:rsidR="000F40DD" w:rsidRPr="00807ABB" w:rsidRDefault="000F40DD" w:rsidP="00E21093">
            <w:pPr>
              <w:pStyle w:val="rowtabella0"/>
              <w:rPr>
                <w:color w:val="002060"/>
              </w:rPr>
            </w:pPr>
            <w:r w:rsidRPr="00807ABB">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363598"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B2ECA0" w14:textId="77777777" w:rsidR="000F40DD" w:rsidRPr="00807ABB" w:rsidRDefault="000F40DD" w:rsidP="00E21093">
            <w:pPr>
              <w:pStyle w:val="rowtabella0"/>
              <w:rPr>
                <w:color w:val="002060"/>
              </w:rPr>
            </w:pPr>
            <w:r w:rsidRPr="00807ABB">
              <w:rPr>
                <w:color w:val="002060"/>
              </w:rPr>
              <w:t>14/10/2022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2C78E3" w14:textId="77777777" w:rsidR="000F40DD" w:rsidRPr="00807ABB" w:rsidRDefault="000F40DD" w:rsidP="00E21093">
            <w:pPr>
              <w:pStyle w:val="rowtabella0"/>
              <w:rPr>
                <w:color w:val="002060"/>
              </w:rPr>
            </w:pPr>
            <w:r w:rsidRPr="00807ABB">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26703B" w14:textId="77777777" w:rsidR="000F40DD" w:rsidRPr="00807ABB" w:rsidRDefault="000F40DD" w:rsidP="00E21093">
            <w:pPr>
              <w:pStyle w:val="rowtabella0"/>
              <w:rPr>
                <w:color w:val="002060"/>
              </w:rPr>
            </w:pPr>
            <w:r w:rsidRPr="00807ABB">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AC8A7C" w14:textId="77777777" w:rsidR="000F40DD" w:rsidRPr="00807ABB" w:rsidRDefault="000F40DD" w:rsidP="00E21093">
            <w:pPr>
              <w:pStyle w:val="rowtabella0"/>
              <w:rPr>
                <w:color w:val="002060"/>
              </w:rPr>
            </w:pPr>
            <w:r w:rsidRPr="00807ABB">
              <w:rPr>
                <w:color w:val="002060"/>
              </w:rPr>
              <w:t>VIA FONTE DI MONSIGNORE</w:t>
            </w:r>
          </w:p>
        </w:tc>
      </w:tr>
      <w:tr w:rsidR="000F40DD" w:rsidRPr="00807ABB" w14:paraId="2A267700"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81FA91" w14:textId="77777777" w:rsidR="000F40DD" w:rsidRPr="00807ABB" w:rsidRDefault="000F40DD" w:rsidP="00E21093">
            <w:pPr>
              <w:pStyle w:val="rowtabella0"/>
              <w:rPr>
                <w:color w:val="002060"/>
              </w:rPr>
            </w:pPr>
            <w:r w:rsidRPr="00807ABB">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768B61" w14:textId="77777777" w:rsidR="000F40DD" w:rsidRPr="00807ABB" w:rsidRDefault="000F40DD" w:rsidP="00E21093">
            <w:pPr>
              <w:pStyle w:val="rowtabella0"/>
              <w:rPr>
                <w:color w:val="002060"/>
              </w:rPr>
            </w:pPr>
            <w:r w:rsidRPr="00807ABB">
              <w:rPr>
                <w:color w:val="002060"/>
              </w:rPr>
              <w:t>L ALTRO SPORT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CDE800"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4A00B9" w14:textId="77777777" w:rsidR="000F40DD" w:rsidRPr="00807ABB" w:rsidRDefault="000F40DD" w:rsidP="00E21093">
            <w:pPr>
              <w:pStyle w:val="rowtabella0"/>
              <w:rPr>
                <w:color w:val="002060"/>
              </w:rPr>
            </w:pPr>
            <w:r w:rsidRPr="00807ABB">
              <w:rPr>
                <w:color w:val="002060"/>
              </w:rPr>
              <w:t>14/10/2022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0A7FF0" w14:textId="77777777" w:rsidR="000F40DD" w:rsidRPr="00807ABB" w:rsidRDefault="000F40DD" w:rsidP="00E21093">
            <w:pPr>
              <w:pStyle w:val="rowtabella0"/>
              <w:rPr>
                <w:color w:val="002060"/>
              </w:rPr>
            </w:pPr>
            <w:r w:rsidRPr="00807ABB">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DB0603" w14:textId="77777777" w:rsidR="000F40DD" w:rsidRPr="00807ABB" w:rsidRDefault="000F40DD" w:rsidP="00E21093">
            <w:pPr>
              <w:pStyle w:val="rowtabella0"/>
              <w:rPr>
                <w:color w:val="002060"/>
              </w:rPr>
            </w:pPr>
            <w:r w:rsidRPr="00807ABB">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26340" w14:textId="77777777" w:rsidR="000F40DD" w:rsidRPr="00807ABB" w:rsidRDefault="000F40DD" w:rsidP="00E21093">
            <w:pPr>
              <w:pStyle w:val="rowtabella0"/>
              <w:rPr>
                <w:color w:val="002060"/>
              </w:rPr>
            </w:pPr>
            <w:r w:rsidRPr="00807ABB">
              <w:rPr>
                <w:color w:val="002060"/>
              </w:rPr>
              <w:t>FRAZ.PAGLIARE VIA VECCHI</w:t>
            </w:r>
          </w:p>
        </w:tc>
      </w:tr>
      <w:tr w:rsidR="000F40DD" w:rsidRPr="00807ABB" w14:paraId="413B44A8"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B0124B" w14:textId="77777777" w:rsidR="000F40DD" w:rsidRPr="00807ABB" w:rsidRDefault="000F40DD" w:rsidP="00E21093">
            <w:pPr>
              <w:pStyle w:val="rowtabella0"/>
              <w:rPr>
                <w:color w:val="002060"/>
              </w:rPr>
            </w:pPr>
            <w:r w:rsidRPr="00807ABB">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BA922D" w14:textId="77777777" w:rsidR="000F40DD" w:rsidRPr="00807ABB" w:rsidRDefault="000F40DD" w:rsidP="00E21093">
            <w:pPr>
              <w:pStyle w:val="rowtabella0"/>
              <w:rPr>
                <w:color w:val="002060"/>
              </w:rPr>
            </w:pPr>
            <w:r w:rsidRPr="00807ABB">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869467"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F7F4E7" w14:textId="77777777" w:rsidR="000F40DD" w:rsidRPr="00807ABB" w:rsidRDefault="000F40DD" w:rsidP="00E21093">
            <w:pPr>
              <w:pStyle w:val="rowtabella0"/>
              <w:rPr>
                <w:color w:val="002060"/>
              </w:rPr>
            </w:pPr>
            <w:r w:rsidRPr="00807ABB">
              <w:rPr>
                <w:color w:val="002060"/>
              </w:rPr>
              <w:t>14/10/2022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7B38AD" w14:textId="77777777" w:rsidR="000F40DD" w:rsidRPr="00807ABB" w:rsidRDefault="000F40DD" w:rsidP="00E21093">
            <w:pPr>
              <w:pStyle w:val="rowtabella0"/>
              <w:rPr>
                <w:color w:val="002060"/>
              </w:rPr>
            </w:pPr>
            <w:r w:rsidRPr="00807ABB">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3A413B" w14:textId="77777777" w:rsidR="000F40DD" w:rsidRPr="00807ABB" w:rsidRDefault="000F40DD" w:rsidP="00E21093">
            <w:pPr>
              <w:pStyle w:val="rowtabella0"/>
              <w:rPr>
                <w:color w:val="002060"/>
              </w:rPr>
            </w:pPr>
            <w:r w:rsidRPr="00807AB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E53BFE" w14:textId="77777777" w:rsidR="000F40DD" w:rsidRPr="00807ABB" w:rsidRDefault="000F40DD" w:rsidP="00E21093">
            <w:pPr>
              <w:pStyle w:val="rowtabella0"/>
              <w:rPr>
                <w:color w:val="002060"/>
              </w:rPr>
            </w:pPr>
            <w:r w:rsidRPr="00807ABB">
              <w:rPr>
                <w:color w:val="002060"/>
              </w:rPr>
              <w:t>VIA DELLO SPORT</w:t>
            </w:r>
          </w:p>
        </w:tc>
      </w:tr>
      <w:tr w:rsidR="000F40DD" w:rsidRPr="00807ABB" w14:paraId="0A9238DC"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C5C284" w14:textId="77777777" w:rsidR="000F40DD" w:rsidRPr="00807ABB" w:rsidRDefault="000F40DD" w:rsidP="00E21093">
            <w:pPr>
              <w:pStyle w:val="rowtabella0"/>
              <w:rPr>
                <w:color w:val="002060"/>
              </w:rPr>
            </w:pPr>
            <w:r w:rsidRPr="00807ABB">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C4017E" w14:textId="77777777" w:rsidR="000F40DD" w:rsidRPr="00807ABB" w:rsidRDefault="000F40DD" w:rsidP="00E21093">
            <w:pPr>
              <w:pStyle w:val="rowtabella0"/>
              <w:rPr>
                <w:color w:val="002060"/>
              </w:rPr>
            </w:pPr>
            <w:r w:rsidRPr="00807ABB">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7A19D0"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3D0EA4" w14:textId="77777777" w:rsidR="000F40DD" w:rsidRPr="00807ABB" w:rsidRDefault="000F40DD" w:rsidP="00E21093">
            <w:pPr>
              <w:pStyle w:val="rowtabella0"/>
              <w:rPr>
                <w:color w:val="002060"/>
              </w:rPr>
            </w:pPr>
            <w:r w:rsidRPr="00807ABB">
              <w:rPr>
                <w:color w:val="002060"/>
              </w:rPr>
              <w:t>14/10/2022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676766" w14:textId="77777777" w:rsidR="000F40DD" w:rsidRPr="00807ABB" w:rsidRDefault="000F40DD" w:rsidP="00E21093">
            <w:pPr>
              <w:pStyle w:val="rowtabella0"/>
              <w:rPr>
                <w:color w:val="002060"/>
              </w:rPr>
            </w:pPr>
            <w:r w:rsidRPr="00807ABB">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F661E9" w14:textId="77777777" w:rsidR="000F40DD" w:rsidRPr="00807ABB" w:rsidRDefault="000F40DD" w:rsidP="00E21093">
            <w:pPr>
              <w:pStyle w:val="rowtabella0"/>
              <w:rPr>
                <w:color w:val="002060"/>
              </w:rPr>
            </w:pPr>
            <w:r w:rsidRPr="00807ABB">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1707C7" w14:textId="77777777" w:rsidR="000F40DD" w:rsidRPr="00807ABB" w:rsidRDefault="000F40DD" w:rsidP="00E21093">
            <w:pPr>
              <w:pStyle w:val="rowtabella0"/>
              <w:rPr>
                <w:color w:val="002060"/>
              </w:rPr>
            </w:pPr>
            <w:r w:rsidRPr="00807ABB">
              <w:rPr>
                <w:color w:val="002060"/>
              </w:rPr>
              <w:t>VIA NENNI</w:t>
            </w:r>
          </w:p>
        </w:tc>
      </w:tr>
      <w:tr w:rsidR="000F40DD" w:rsidRPr="00807ABB" w14:paraId="6BAEC628"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9C020D" w14:textId="77777777" w:rsidR="000F40DD" w:rsidRPr="00807ABB" w:rsidRDefault="000F40DD" w:rsidP="00E21093">
            <w:pPr>
              <w:pStyle w:val="rowtabella0"/>
              <w:rPr>
                <w:color w:val="002060"/>
              </w:rPr>
            </w:pPr>
            <w:r w:rsidRPr="00807ABB">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7740E" w14:textId="77777777" w:rsidR="000F40DD" w:rsidRPr="00807ABB" w:rsidRDefault="000F40DD" w:rsidP="00E21093">
            <w:pPr>
              <w:pStyle w:val="rowtabella0"/>
              <w:rPr>
                <w:color w:val="002060"/>
              </w:rPr>
            </w:pPr>
            <w:r w:rsidRPr="00807ABB">
              <w:rPr>
                <w:color w:val="002060"/>
              </w:rPr>
              <w:t>FUTSAL SANGIUSTESE 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C13EE"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558F1" w14:textId="77777777" w:rsidR="000F40DD" w:rsidRPr="00807ABB" w:rsidRDefault="000F40DD" w:rsidP="00E21093">
            <w:pPr>
              <w:pStyle w:val="rowtabella0"/>
              <w:rPr>
                <w:color w:val="002060"/>
              </w:rPr>
            </w:pPr>
            <w:r w:rsidRPr="00807ABB">
              <w:rPr>
                <w:color w:val="002060"/>
              </w:rPr>
              <w:t>14/10/2022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1FA55" w14:textId="77777777" w:rsidR="000F40DD" w:rsidRPr="00807ABB" w:rsidRDefault="000F40DD" w:rsidP="00E21093">
            <w:pPr>
              <w:pStyle w:val="rowtabella0"/>
              <w:rPr>
                <w:color w:val="002060"/>
              </w:rPr>
            </w:pPr>
            <w:r w:rsidRPr="00807ABB">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D4E1E" w14:textId="77777777" w:rsidR="000F40DD" w:rsidRPr="00807ABB" w:rsidRDefault="000F40DD" w:rsidP="00E21093">
            <w:pPr>
              <w:pStyle w:val="rowtabella0"/>
              <w:rPr>
                <w:color w:val="002060"/>
              </w:rPr>
            </w:pPr>
            <w:r w:rsidRPr="00807AB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ABA6E" w14:textId="77777777" w:rsidR="000F40DD" w:rsidRPr="00807ABB" w:rsidRDefault="000F40DD" w:rsidP="00E21093">
            <w:pPr>
              <w:pStyle w:val="rowtabella0"/>
              <w:rPr>
                <w:color w:val="002060"/>
              </w:rPr>
            </w:pPr>
            <w:r w:rsidRPr="00807ABB">
              <w:rPr>
                <w:color w:val="002060"/>
              </w:rPr>
              <w:t>VIA S.VITTORIA, 5</w:t>
            </w:r>
          </w:p>
        </w:tc>
      </w:tr>
    </w:tbl>
    <w:p w14:paraId="2AF4CF37" w14:textId="77777777" w:rsidR="000F40DD" w:rsidRPr="00807ABB" w:rsidRDefault="000F40DD" w:rsidP="000F40DD">
      <w:pPr>
        <w:pStyle w:val="breakline"/>
        <w:rPr>
          <w:rFonts w:eastAsiaTheme="minorEastAsia"/>
          <w:color w:val="002060"/>
        </w:rPr>
      </w:pPr>
    </w:p>
    <w:p w14:paraId="0CBE2D00" w14:textId="77777777" w:rsidR="000F40DD" w:rsidRPr="00807ABB" w:rsidRDefault="000F40DD" w:rsidP="000F40DD">
      <w:pPr>
        <w:pStyle w:val="breakline"/>
        <w:rPr>
          <w:color w:val="002060"/>
        </w:rPr>
      </w:pPr>
    </w:p>
    <w:p w14:paraId="76D11F6E" w14:textId="77777777" w:rsidR="000F40DD" w:rsidRPr="00807ABB" w:rsidRDefault="000F40DD" w:rsidP="000F40DD">
      <w:pPr>
        <w:pStyle w:val="titolocampionato0"/>
        <w:shd w:val="clear" w:color="auto" w:fill="CCCCCC"/>
        <w:spacing w:before="80" w:after="40"/>
        <w:rPr>
          <w:color w:val="002060"/>
        </w:rPr>
      </w:pPr>
      <w:r w:rsidRPr="00807ABB">
        <w:rPr>
          <w:color w:val="002060"/>
        </w:rPr>
        <w:t>CALCIO A CINQUE SERIE D</w:t>
      </w:r>
    </w:p>
    <w:p w14:paraId="4FAFB546" w14:textId="77777777" w:rsidR="000F40DD" w:rsidRPr="00807ABB" w:rsidRDefault="000F40DD" w:rsidP="000F40DD">
      <w:pPr>
        <w:pStyle w:val="TITOLOPRINC"/>
        <w:spacing w:before="0" w:beforeAutospacing="0"/>
        <w:rPr>
          <w:color w:val="002060"/>
        </w:rPr>
      </w:pPr>
      <w:r w:rsidRPr="00807ABB">
        <w:rPr>
          <w:color w:val="002060"/>
        </w:rPr>
        <w:t>ANAGRAFICA/INDIRIZZARIO/VARIAZIONI CALENDARIO</w:t>
      </w:r>
    </w:p>
    <w:p w14:paraId="22CA1114" w14:textId="77777777" w:rsidR="000F40DD" w:rsidRPr="00807ABB" w:rsidRDefault="000F40DD" w:rsidP="000F40DD">
      <w:pPr>
        <w:pStyle w:val="Corpodeltesto21"/>
        <w:rPr>
          <w:rFonts w:ascii="Arial" w:hAnsi="Arial" w:cs="Arial"/>
          <w:b/>
          <w:color w:val="002060"/>
          <w:sz w:val="22"/>
          <w:szCs w:val="22"/>
        </w:rPr>
      </w:pPr>
      <w:r w:rsidRPr="00807ABB">
        <w:rPr>
          <w:rFonts w:ascii="Arial" w:hAnsi="Arial" w:cs="Arial"/>
          <w:b/>
          <w:color w:val="002060"/>
          <w:sz w:val="22"/>
          <w:szCs w:val="22"/>
        </w:rPr>
        <w:t>GIRONE “A”</w:t>
      </w:r>
    </w:p>
    <w:p w14:paraId="3CFDED27" w14:textId="77777777" w:rsidR="000F40DD" w:rsidRPr="00807ABB" w:rsidRDefault="000F40DD" w:rsidP="000F40DD">
      <w:pPr>
        <w:pStyle w:val="Corpodeltesto21"/>
        <w:rPr>
          <w:rFonts w:ascii="Arial" w:hAnsi="Arial" w:cs="Arial"/>
          <w:color w:val="002060"/>
          <w:sz w:val="22"/>
          <w:szCs w:val="22"/>
        </w:rPr>
      </w:pPr>
    </w:p>
    <w:p w14:paraId="747FD68B" w14:textId="77777777" w:rsidR="000F40DD" w:rsidRPr="00807ABB" w:rsidRDefault="000F40DD" w:rsidP="000F40DD">
      <w:pPr>
        <w:pStyle w:val="Corpodeltesto21"/>
        <w:rPr>
          <w:rFonts w:ascii="Arial" w:hAnsi="Arial" w:cs="Arial"/>
          <w:color w:val="002060"/>
          <w:sz w:val="22"/>
          <w:szCs w:val="22"/>
        </w:rPr>
      </w:pPr>
      <w:r w:rsidRPr="00807ABB">
        <w:rPr>
          <w:rFonts w:ascii="Arial" w:hAnsi="Arial" w:cs="Arial"/>
          <w:color w:val="002060"/>
          <w:sz w:val="22"/>
          <w:szCs w:val="22"/>
        </w:rPr>
        <w:t xml:space="preserve">La Società </w:t>
      </w:r>
      <w:r w:rsidRPr="00807ABB">
        <w:rPr>
          <w:rFonts w:ascii="Arial" w:hAnsi="Arial" w:cs="Arial"/>
          <w:b/>
          <w:color w:val="002060"/>
          <w:sz w:val="22"/>
          <w:szCs w:val="22"/>
        </w:rPr>
        <w:t>VILLA CECCOLINI CALCIO</w:t>
      </w:r>
      <w:r w:rsidRPr="00807ABB">
        <w:rPr>
          <w:rFonts w:ascii="Arial" w:hAnsi="Arial" w:cs="Arial"/>
          <w:color w:val="002060"/>
          <w:sz w:val="22"/>
          <w:szCs w:val="22"/>
        </w:rPr>
        <w:t xml:space="preserve"> comunica che disputerà tutte le gare interne il </w:t>
      </w:r>
      <w:r w:rsidRPr="00807ABB">
        <w:rPr>
          <w:rFonts w:ascii="Arial" w:hAnsi="Arial" w:cs="Arial"/>
          <w:b/>
          <w:color w:val="002060"/>
          <w:sz w:val="22"/>
          <w:szCs w:val="22"/>
        </w:rPr>
        <w:t xml:space="preserve">VENERDI’ </w:t>
      </w:r>
      <w:r w:rsidRPr="00807ABB">
        <w:rPr>
          <w:rFonts w:ascii="Arial" w:hAnsi="Arial" w:cs="Arial"/>
          <w:color w:val="002060"/>
          <w:sz w:val="22"/>
          <w:szCs w:val="22"/>
        </w:rPr>
        <w:t xml:space="preserve">alle </w:t>
      </w:r>
      <w:r w:rsidRPr="00807ABB">
        <w:rPr>
          <w:rFonts w:ascii="Arial" w:hAnsi="Arial" w:cs="Arial"/>
          <w:b/>
          <w:color w:val="002060"/>
          <w:sz w:val="22"/>
          <w:szCs w:val="22"/>
        </w:rPr>
        <w:t>ore 21:30</w:t>
      </w:r>
      <w:r w:rsidRPr="00807ABB">
        <w:rPr>
          <w:rFonts w:ascii="Arial" w:hAnsi="Arial" w:cs="Arial"/>
          <w:color w:val="002060"/>
          <w:sz w:val="22"/>
          <w:szCs w:val="22"/>
        </w:rPr>
        <w:t>, stesso campo.</w:t>
      </w:r>
    </w:p>
    <w:p w14:paraId="6756897B" w14:textId="77777777" w:rsidR="000F40DD" w:rsidRPr="00807ABB" w:rsidRDefault="000F40DD" w:rsidP="000F40DD">
      <w:pPr>
        <w:pStyle w:val="Corpodeltesto21"/>
        <w:rPr>
          <w:rFonts w:ascii="Arial" w:hAnsi="Arial" w:cs="Arial"/>
          <w:color w:val="002060"/>
          <w:sz w:val="22"/>
          <w:szCs w:val="22"/>
        </w:rPr>
      </w:pPr>
    </w:p>
    <w:p w14:paraId="7DE51E9A" w14:textId="77777777" w:rsidR="000F40DD" w:rsidRPr="00807ABB" w:rsidRDefault="000F40DD" w:rsidP="000F40DD">
      <w:pPr>
        <w:pStyle w:val="Corpodeltesto21"/>
        <w:rPr>
          <w:rFonts w:ascii="Arial" w:hAnsi="Arial" w:cs="Arial"/>
          <w:b/>
          <w:color w:val="002060"/>
          <w:sz w:val="22"/>
          <w:szCs w:val="22"/>
        </w:rPr>
      </w:pPr>
      <w:r w:rsidRPr="00807ABB">
        <w:rPr>
          <w:rFonts w:ascii="Arial" w:hAnsi="Arial" w:cs="Arial"/>
          <w:b/>
          <w:color w:val="002060"/>
          <w:sz w:val="22"/>
          <w:szCs w:val="22"/>
        </w:rPr>
        <w:t>GIRONE “E”</w:t>
      </w:r>
    </w:p>
    <w:p w14:paraId="59D401DD" w14:textId="77777777" w:rsidR="000F40DD" w:rsidRPr="00807ABB" w:rsidRDefault="000F40DD" w:rsidP="000F40DD">
      <w:pPr>
        <w:pStyle w:val="Corpodeltesto21"/>
        <w:rPr>
          <w:rFonts w:ascii="Arial" w:hAnsi="Arial" w:cs="Arial"/>
          <w:color w:val="002060"/>
          <w:sz w:val="22"/>
          <w:szCs w:val="22"/>
        </w:rPr>
      </w:pPr>
    </w:p>
    <w:p w14:paraId="3558684F" w14:textId="77777777" w:rsidR="000F40DD" w:rsidRPr="00807ABB" w:rsidRDefault="000F40DD" w:rsidP="000F40DD">
      <w:pPr>
        <w:pStyle w:val="Corpodeltesto21"/>
        <w:rPr>
          <w:rFonts w:ascii="Arial" w:hAnsi="Arial" w:cs="Arial"/>
          <w:color w:val="002060"/>
          <w:sz w:val="22"/>
          <w:szCs w:val="22"/>
        </w:rPr>
      </w:pPr>
      <w:r w:rsidRPr="00807ABB">
        <w:rPr>
          <w:rFonts w:ascii="Arial" w:hAnsi="Arial" w:cs="Arial"/>
          <w:color w:val="002060"/>
          <w:sz w:val="22"/>
          <w:szCs w:val="22"/>
        </w:rPr>
        <w:t xml:space="preserve">La Società </w:t>
      </w:r>
      <w:r w:rsidRPr="00807ABB">
        <w:rPr>
          <w:rFonts w:ascii="Arial" w:hAnsi="Arial" w:cs="Arial"/>
          <w:b/>
          <w:color w:val="002060"/>
          <w:sz w:val="22"/>
          <w:szCs w:val="22"/>
        </w:rPr>
        <w:t>FROG S CLUB SPORT</w:t>
      </w:r>
      <w:r w:rsidRPr="00807ABB">
        <w:rPr>
          <w:rFonts w:ascii="Arial" w:hAnsi="Arial" w:cs="Arial"/>
          <w:color w:val="002060"/>
          <w:sz w:val="22"/>
          <w:szCs w:val="22"/>
        </w:rPr>
        <w:t xml:space="preserve"> comunica che disputerà tutte le gare interne il </w:t>
      </w:r>
      <w:r w:rsidRPr="00807ABB">
        <w:rPr>
          <w:rFonts w:ascii="Arial" w:hAnsi="Arial" w:cs="Arial"/>
          <w:b/>
          <w:color w:val="002060"/>
          <w:sz w:val="22"/>
          <w:szCs w:val="22"/>
        </w:rPr>
        <w:t xml:space="preserve">VENERDI’ </w:t>
      </w:r>
      <w:r w:rsidRPr="00807ABB">
        <w:rPr>
          <w:rFonts w:ascii="Arial" w:hAnsi="Arial" w:cs="Arial"/>
          <w:color w:val="002060"/>
          <w:sz w:val="22"/>
          <w:szCs w:val="22"/>
        </w:rPr>
        <w:t xml:space="preserve">alle </w:t>
      </w:r>
      <w:r w:rsidRPr="00807ABB">
        <w:rPr>
          <w:rFonts w:ascii="Arial" w:hAnsi="Arial" w:cs="Arial"/>
          <w:b/>
          <w:color w:val="002060"/>
          <w:sz w:val="22"/>
          <w:szCs w:val="22"/>
        </w:rPr>
        <w:t>ore 21:30</w:t>
      </w:r>
      <w:r w:rsidRPr="00807ABB">
        <w:rPr>
          <w:rFonts w:ascii="Arial" w:hAnsi="Arial" w:cs="Arial"/>
          <w:color w:val="002060"/>
          <w:sz w:val="22"/>
          <w:szCs w:val="22"/>
        </w:rPr>
        <w:t>, stesso campo.</w:t>
      </w:r>
    </w:p>
    <w:p w14:paraId="1BA65D31" w14:textId="77777777" w:rsidR="000F40DD" w:rsidRPr="00807ABB" w:rsidRDefault="000F40DD" w:rsidP="000F40DD">
      <w:pPr>
        <w:pStyle w:val="Corpodeltesto21"/>
        <w:rPr>
          <w:rFonts w:ascii="Arial" w:hAnsi="Arial" w:cs="Arial"/>
          <w:color w:val="002060"/>
          <w:sz w:val="22"/>
          <w:szCs w:val="22"/>
        </w:rPr>
      </w:pPr>
    </w:p>
    <w:p w14:paraId="5851E702" w14:textId="77777777" w:rsidR="000F40DD" w:rsidRPr="00807ABB" w:rsidRDefault="000F40DD" w:rsidP="000F40DD">
      <w:pPr>
        <w:pStyle w:val="Corpodeltesto21"/>
        <w:rPr>
          <w:rFonts w:ascii="Arial" w:hAnsi="Arial" w:cs="Arial"/>
          <w:color w:val="002060"/>
          <w:sz w:val="22"/>
          <w:szCs w:val="22"/>
        </w:rPr>
      </w:pPr>
    </w:p>
    <w:p w14:paraId="59181922" w14:textId="77777777" w:rsidR="000F40DD" w:rsidRPr="00807ABB" w:rsidRDefault="000F40DD" w:rsidP="000F40DD">
      <w:pPr>
        <w:pStyle w:val="titoloprinc0"/>
        <w:rPr>
          <w:color w:val="002060"/>
        </w:rPr>
      </w:pPr>
      <w:r w:rsidRPr="00807ABB">
        <w:rPr>
          <w:color w:val="002060"/>
        </w:rPr>
        <w:t>RISULTATI</w:t>
      </w:r>
    </w:p>
    <w:p w14:paraId="0C890C4A" w14:textId="77777777" w:rsidR="000F40DD" w:rsidRPr="00807ABB" w:rsidRDefault="000F40DD" w:rsidP="000F40DD">
      <w:pPr>
        <w:pStyle w:val="breakline"/>
        <w:rPr>
          <w:color w:val="002060"/>
        </w:rPr>
      </w:pPr>
    </w:p>
    <w:p w14:paraId="00A92BAF" w14:textId="77777777" w:rsidR="000F40DD" w:rsidRPr="00807ABB" w:rsidRDefault="000F40DD" w:rsidP="000F40DD">
      <w:pPr>
        <w:pStyle w:val="sottotitolocampionato10"/>
        <w:rPr>
          <w:color w:val="002060"/>
        </w:rPr>
      </w:pPr>
      <w:r w:rsidRPr="00807ABB">
        <w:rPr>
          <w:color w:val="002060"/>
        </w:rPr>
        <w:t>RISULTATI UFFICIALI GARE DEL 07/10/2022</w:t>
      </w:r>
    </w:p>
    <w:p w14:paraId="3C6ED59A" w14:textId="77777777" w:rsidR="000F40DD" w:rsidRPr="000F40DD" w:rsidRDefault="000F40DD" w:rsidP="000F40DD">
      <w:pPr>
        <w:pStyle w:val="sottotitolocampionato20"/>
        <w:spacing w:before="0" w:beforeAutospacing="0" w:after="0" w:afterAutospacing="0"/>
        <w:rPr>
          <w:rFonts w:ascii="Arial" w:hAnsi="Arial" w:cs="Arial"/>
          <w:color w:val="002060"/>
          <w:sz w:val="20"/>
          <w:szCs w:val="20"/>
        </w:rPr>
      </w:pPr>
      <w:r w:rsidRPr="000F40DD">
        <w:rPr>
          <w:rFonts w:ascii="Arial" w:hAnsi="Arial" w:cs="Arial"/>
          <w:color w:val="002060"/>
          <w:sz w:val="20"/>
          <w:szCs w:val="20"/>
        </w:rPr>
        <w:t>Si trascrivono qui di seguito i risultati ufficiali delle gare disputate</w:t>
      </w:r>
    </w:p>
    <w:p w14:paraId="3C20F559" w14:textId="77777777" w:rsidR="000F40DD" w:rsidRPr="00807ABB" w:rsidRDefault="000F40DD" w:rsidP="000F40D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F40DD" w:rsidRPr="00807ABB" w14:paraId="0E9F87CC" w14:textId="77777777" w:rsidTr="00E210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2AB20B17"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12555" w14:textId="77777777" w:rsidR="000F40DD" w:rsidRPr="00807ABB" w:rsidRDefault="000F40DD" w:rsidP="00E21093">
                  <w:pPr>
                    <w:pStyle w:val="headertabella0"/>
                    <w:rPr>
                      <w:color w:val="002060"/>
                    </w:rPr>
                  </w:pPr>
                  <w:r w:rsidRPr="00807ABB">
                    <w:rPr>
                      <w:color w:val="002060"/>
                    </w:rPr>
                    <w:t>GIRONE A - 1 Giornata - A</w:t>
                  </w:r>
                </w:p>
              </w:tc>
            </w:tr>
            <w:tr w:rsidR="000F40DD" w:rsidRPr="00807ABB" w14:paraId="52E1FD23"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6049B3" w14:textId="77777777" w:rsidR="000F40DD" w:rsidRPr="00807ABB" w:rsidRDefault="000F40DD" w:rsidP="00E21093">
                  <w:pPr>
                    <w:pStyle w:val="rowtabella0"/>
                    <w:rPr>
                      <w:color w:val="002060"/>
                    </w:rPr>
                  </w:pPr>
                  <w:r w:rsidRPr="00807ABB">
                    <w:rPr>
                      <w:color w:val="002060"/>
                    </w:rPr>
                    <w:t>CIARNIN</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8116D" w14:textId="77777777" w:rsidR="000F40DD" w:rsidRPr="00807ABB" w:rsidRDefault="000F40DD" w:rsidP="00E21093">
                  <w:pPr>
                    <w:pStyle w:val="rowtabella0"/>
                    <w:rPr>
                      <w:color w:val="002060"/>
                    </w:rPr>
                  </w:pPr>
                  <w:r w:rsidRPr="00807ABB">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13B51" w14:textId="77777777" w:rsidR="000F40DD" w:rsidRPr="00807ABB" w:rsidRDefault="000F40DD" w:rsidP="00E21093">
                  <w:pPr>
                    <w:pStyle w:val="rowtabella0"/>
                    <w:jc w:val="center"/>
                    <w:rPr>
                      <w:color w:val="002060"/>
                    </w:rPr>
                  </w:pPr>
                  <w:r w:rsidRPr="00807ABB">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D7F85" w14:textId="77777777" w:rsidR="000F40DD" w:rsidRPr="00807ABB" w:rsidRDefault="000F40DD" w:rsidP="00E21093">
                  <w:pPr>
                    <w:pStyle w:val="rowtabella0"/>
                    <w:jc w:val="center"/>
                    <w:rPr>
                      <w:color w:val="002060"/>
                    </w:rPr>
                  </w:pPr>
                  <w:r w:rsidRPr="00807ABB">
                    <w:rPr>
                      <w:color w:val="002060"/>
                    </w:rPr>
                    <w:t> </w:t>
                  </w:r>
                </w:p>
              </w:tc>
            </w:tr>
            <w:tr w:rsidR="000F40DD" w:rsidRPr="00807ABB" w14:paraId="5E42C295"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B9102A" w14:textId="77777777" w:rsidR="000F40DD" w:rsidRPr="00807ABB" w:rsidRDefault="000F40DD" w:rsidP="00E21093">
                  <w:pPr>
                    <w:pStyle w:val="rowtabella0"/>
                    <w:rPr>
                      <w:color w:val="002060"/>
                    </w:rPr>
                  </w:pPr>
                  <w:r w:rsidRPr="00807ABB">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ADFD0A" w14:textId="77777777" w:rsidR="000F40DD" w:rsidRPr="00807ABB" w:rsidRDefault="000F40DD" w:rsidP="00E21093">
                  <w:pPr>
                    <w:pStyle w:val="rowtabella0"/>
                    <w:rPr>
                      <w:color w:val="002060"/>
                    </w:rPr>
                  </w:pPr>
                  <w:r w:rsidRPr="00807ABB">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D1440C" w14:textId="77777777" w:rsidR="000F40DD" w:rsidRPr="00807ABB" w:rsidRDefault="000F40DD" w:rsidP="00E21093">
                  <w:pPr>
                    <w:pStyle w:val="rowtabella0"/>
                    <w:jc w:val="center"/>
                    <w:rPr>
                      <w:color w:val="002060"/>
                    </w:rPr>
                  </w:pPr>
                  <w:r w:rsidRPr="00807ABB">
                    <w:rPr>
                      <w:color w:val="002060"/>
                    </w:rPr>
                    <w:t>4 - 11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2C4AEA" w14:textId="77777777" w:rsidR="000F40DD" w:rsidRPr="00807ABB" w:rsidRDefault="000F40DD" w:rsidP="00E21093">
                  <w:pPr>
                    <w:pStyle w:val="rowtabella0"/>
                    <w:jc w:val="center"/>
                    <w:rPr>
                      <w:color w:val="002060"/>
                    </w:rPr>
                  </w:pPr>
                  <w:r w:rsidRPr="00807ABB">
                    <w:rPr>
                      <w:color w:val="002060"/>
                    </w:rPr>
                    <w:t> </w:t>
                  </w:r>
                </w:p>
              </w:tc>
            </w:tr>
            <w:tr w:rsidR="000F40DD" w:rsidRPr="00807ABB" w14:paraId="456727B7"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2FA439" w14:textId="77777777" w:rsidR="000F40DD" w:rsidRPr="00807ABB" w:rsidRDefault="000F40DD" w:rsidP="00E21093">
                  <w:pPr>
                    <w:pStyle w:val="rowtabella0"/>
                    <w:rPr>
                      <w:color w:val="002060"/>
                    </w:rPr>
                  </w:pPr>
                  <w:r w:rsidRPr="00807ABB">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BBED3C" w14:textId="77777777" w:rsidR="000F40DD" w:rsidRPr="00807ABB" w:rsidRDefault="000F40DD" w:rsidP="00E21093">
                  <w:pPr>
                    <w:pStyle w:val="rowtabella0"/>
                    <w:rPr>
                      <w:color w:val="002060"/>
                    </w:rPr>
                  </w:pPr>
                  <w:r w:rsidRPr="00807ABB">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88D810" w14:textId="77777777" w:rsidR="000F40DD" w:rsidRPr="00807ABB" w:rsidRDefault="000F40DD" w:rsidP="00E21093">
                  <w:pPr>
                    <w:pStyle w:val="rowtabella0"/>
                    <w:jc w:val="center"/>
                    <w:rPr>
                      <w:color w:val="002060"/>
                    </w:rPr>
                  </w:pPr>
                  <w:r w:rsidRPr="00807ABB">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D5994E" w14:textId="77777777" w:rsidR="000F40DD" w:rsidRPr="00807ABB" w:rsidRDefault="000F40DD" w:rsidP="00E21093">
                  <w:pPr>
                    <w:pStyle w:val="rowtabella0"/>
                    <w:jc w:val="center"/>
                    <w:rPr>
                      <w:color w:val="002060"/>
                    </w:rPr>
                  </w:pPr>
                  <w:r w:rsidRPr="00807ABB">
                    <w:rPr>
                      <w:color w:val="002060"/>
                    </w:rPr>
                    <w:t> </w:t>
                  </w:r>
                </w:p>
              </w:tc>
            </w:tr>
            <w:tr w:rsidR="000F40DD" w:rsidRPr="00807ABB" w14:paraId="33D8A900"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6B8447" w14:textId="77777777" w:rsidR="000F40DD" w:rsidRPr="00807ABB" w:rsidRDefault="000F40DD" w:rsidP="00E21093">
                  <w:pPr>
                    <w:pStyle w:val="rowtabella0"/>
                    <w:rPr>
                      <w:color w:val="002060"/>
                    </w:rPr>
                  </w:pPr>
                  <w:r w:rsidRPr="00807ABB">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BE67BE" w14:textId="77777777" w:rsidR="000F40DD" w:rsidRPr="00807ABB" w:rsidRDefault="000F40DD" w:rsidP="00E21093">
                  <w:pPr>
                    <w:pStyle w:val="rowtabella0"/>
                    <w:rPr>
                      <w:color w:val="002060"/>
                    </w:rPr>
                  </w:pPr>
                  <w:r w:rsidRPr="00807ABB">
                    <w:rPr>
                      <w:color w:val="002060"/>
                    </w:rPr>
                    <w:t>- SMIRRA CITY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9EB699" w14:textId="77777777" w:rsidR="000F40DD" w:rsidRPr="00807ABB" w:rsidRDefault="000F40DD" w:rsidP="00E21093">
                  <w:pPr>
                    <w:pStyle w:val="rowtabella0"/>
                    <w:jc w:val="center"/>
                    <w:rPr>
                      <w:color w:val="002060"/>
                    </w:rPr>
                  </w:pPr>
                  <w:r w:rsidRPr="00807ABB">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CFC580" w14:textId="77777777" w:rsidR="000F40DD" w:rsidRPr="00807ABB" w:rsidRDefault="000F40DD" w:rsidP="00E21093">
                  <w:pPr>
                    <w:pStyle w:val="rowtabella0"/>
                    <w:jc w:val="center"/>
                    <w:rPr>
                      <w:color w:val="002060"/>
                    </w:rPr>
                  </w:pPr>
                  <w:r w:rsidRPr="00807ABB">
                    <w:rPr>
                      <w:color w:val="002060"/>
                    </w:rPr>
                    <w:t> </w:t>
                  </w:r>
                </w:p>
              </w:tc>
            </w:tr>
            <w:tr w:rsidR="000F40DD" w:rsidRPr="00807ABB" w14:paraId="591C6DFE"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D83540" w14:textId="77777777" w:rsidR="000F40DD" w:rsidRPr="00807ABB" w:rsidRDefault="000F40DD" w:rsidP="00E21093">
                  <w:pPr>
                    <w:pStyle w:val="rowtabella0"/>
                    <w:rPr>
                      <w:color w:val="002060"/>
                    </w:rPr>
                  </w:pPr>
                  <w:r w:rsidRPr="00807ABB">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7FA055" w14:textId="77777777" w:rsidR="000F40DD" w:rsidRPr="00807ABB" w:rsidRDefault="000F40DD" w:rsidP="00E21093">
                  <w:pPr>
                    <w:pStyle w:val="rowtabella0"/>
                    <w:rPr>
                      <w:color w:val="002060"/>
                    </w:rPr>
                  </w:pPr>
                  <w:r w:rsidRPr="00807ABB">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36ACAE" w14:textId="77777777" w:rsidR="000F40DD" w:rsidRPr="00807ABB" w:rsidRDefault="000F40DD" w:rsidP="00E21093">
                  <w:pPr>
                    <w:pStyle w:val="rowtabella0"/>
                    <w:jc w:val="center"/>
                    <w:rPr>
                      <w:color w:val="002060"/>
                    </w:rPr>
                  </w:pPr>
                  <w:r w:rsidRPr="00807ABB">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8B53D9" w14:textId="77777777" w:rsidR="000F40DD" w:rsidRPr="00807ABB" w:rsidRDefault="000F40DD" w:rsidP="00E21093">
                  <w:pPr>
                    <w:pStyle w:val="rowtabella0"/>
                    <w:jc w:val="center"/>
                    <w:rPr>
                      <w:color w:val="002060"/>
                    </w:rPr>
                  </w:pPr>
                  <w:r w:rsidRPr="00807ABB">
                    <w:rPr>
                      <w:color w:val="002060"/>
                    </w:rPr>
                    <w:t> </w:t>
                  </w:r>
                </w:p>
              </w:tc>
            </w:tr>
            <w:tr w:rsidR="000F40DD" w:rsidRPr="00807ABB" w14:paraId="70375DD3"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B49207" w14:textId="77777777" w:rsidR="000F40DD" w:rsidRPr="00807ABB" w:rsidRDefault="000F40DD" w:rsidP="00E21093">
                  <w:pPr>
                    <w:pStyle w:val="rowtabella0"/>
                    <w:rPr>
                      <w:color w:val="002060"/>
                    </w:rPr>
                  </w:pPr>
                  <w:r w:rsidRPr="00807ABB">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2D2EF" w14:textId="77777777" w:rsidR="000F40DD" w:rsidRPr="00807ABB" w:rsidRDefault="000F40DD" w:rsidP="00E21093">
                  <w:pPr>
                    <w:pStyle w:val="rowtabella0"/>
                    <w:rPr>
                      <w:color w:val="002060"/>
                    </w:rPr>
                  </w:pPr>
                  <w:r w:rsidRPr="00807ABB">
                    <w:rPr>
                      <w:color w:val="002060"/>
                    </w:rPr>
                    <w:t>- FRASASSI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3041A" w14:textId="77777777" w:rsidR="000F40DD" w:rsidRPr="00807ABB" w:rsidRDefault="000F40DD" w:rsidP="00E21093">
                  <w:pPr>
                    <w:pStyle w:val="rowtabella0"/>
                    <w:jc w:val="center"/>
                    <w:rPr>
                      <w:color w:val="002060"/>
                    </w:rPr>
                  </w:pPr>
                  <w:r w:rsidRPr="00807ABB">
                    <w:rPr>
                      <w:color w:val="002060"/>
                    </w:rPr>
                    <w:t>8 - 3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114CA" w14:textId="77777777" w:rsidR="000F40DD" w:rsidRPr="00807ABB" w:rsidRDefault="000F40DD" w:rsidP="00E21093">
                  <w:pPr>
                    <w:pStyle w:val="rowtabella0"/>
                    <w:jc w:val="center"/>
                    <w:rPr>
                      <w:color w:val="002060"/>
                    </w:rPr>
                  </w:pPr>
                  <w:r w:rsidRPr="00807ABB">
                    <w:rPr>
                      <w:color w:val="002060"/>
                    </w:rPr>
                    <w:t> </w:t>
                  </w:r>
                </w:p>
              </w:tc>
            </w:tr>
            <w:tr w:rsidR="000F40DD" w:rsidRPr="00807ABB" w14:paraId="764BC1A6" w14:textId="77777777" w:rsidTr="00E21093">
              <w:tc>
                <w:tcPr>
                  <w:tcW w:w="4700" w:type="dxa"/>
                  <w:gridSpan w:val="4"/>
                  <w:tcBorders>
                    <w:top w:val="nil"/>
                    <w:left w:val="nil"/>
                    <w:bottom w:val="nil"/>
                    <w:right w:val="nil"/>
                  </w:tcBorders>
                  <w:tcMar>
                    <w:top w:w="20" w:type="dxa"/>
                    <w:left w:w="20" w:type="dxa"/>
                    <w:bottom w:w="20" w:type="dxa"/>
                    <w:right w:w="20" w:type="dxa"/>
                  </w:tcMar>
                  <w:vAlign w:val="center"/>
                  <w:hideMark/>
                </w:tcPr>
                <w:p w14:paraId="17175CB1" w14:textId="77777777" w:rsidR="000F40DD" w:rsidRPr="00807ABB" w:rsidRDefault="000F40DD" w:rsidP="00E21093">
                  <w:pPr>
                    <w:pStyle w:val="rowtabella0"/>
                    <w:rPr>
                      <w:color w:val="002060"/>
                    </w:rPr>
                  </w:pPr>
                  <w:r w:rsidRPr="00807ABB">
                    <w:rPr>
                      <w:color w:val="002060"/>
                    </w:rPr>
                    <w:t>(1) - disputata il 08/10/2022</w:t>
                  </w:r>
                </w:p>
              </w:tc>
            </w:tr>
          </w:tbl>
          <w:p w14:paraId="5350E4DB" w14:textId="77777777" w:rsidR="000F40DD" w:rsidRPr="00807ABB" w:rsidRDefault="000F40DD" w:rsidP="00E2109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011A3BA9"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88098" w14:textId="77777777" w:rsidR="000F40DD" w:rsidRPr="00807ABB" w:rsidRDefault="000F40DD" w:rsidP="00E21093">
                  <w:pPr>
                    <w:pStyle w:val="headertabella0"/>
                    <w:rPr>
                      <w:color w:val="002060"/>
                    </w:rPr>
                  </w:pPr>
                  <w:r w:rsidRPr="00807ABB">
                    <w:rPr>
                      <w:color w:val="002060"/>
                    </w:rPr>
                    <w:t>GIRONE B - 1 Giornata - A</w:t>
                  </w:r>
                </w:p>
              </w:tc>
            </w:tr>
            <w:tr w:rsidR="000F40DD" w:rsidRPr="00807ABB" w14:paraId="27E9A4F3"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6F8035" w14:textId="77777777" w:rsidR="000F40DD" w:rsidRPr="00807ABB" w:rsidRDefault="000F40DD" w:rsidP="00E21093">
                  <w:pPr>
                    <w:pStyle w:val="rowtabella0"/>
                    <w:rPr>
                      <w:color w:val="002060"/>
                    </w:rPr>
                  </w:pPr>
                  <w:r w:rsidRPr="00807ABB">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66BD6" w14:textId="77777777" w:rsidR="000F40DD" w:rsidRPr="00807ABB" w:rsidRDefault="000F40DD" w:rsidP="00E21093">
                  <w:pPr>
                    <w:pStyle w:val="rowtabella0"/>
                    <w:rPr>
                      <w:color w:val="002060"/>
                    </w:rPr>
                  </w:pPr>
                  <w:r w:rsidRPr="00807ABB">
                    <w:rPr>
                      <w:color w:val="002060"/>
                    </w:rPr>
                    <w:t>- VALLESINA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B3DC57" w14:textId="77777777" w:rsidR="000F40DD" w:rsidRPr="00807ABB" w:rsidRDefault="000F40DD" w:rsidP="00E21093">
                  <w:pPr>
                    <w:pStyle w:val="rowtabella0"/>
                    <w:jc w:val="center"/>
                    <w:rPr>
                      <w:color w:val="002060"/>
                    </w:rPr>
                  </w:pPr>
                  <w:r w:rsidRPr="00807ABB">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8C926" w14:textId="77777777" w:rsidR="000F40DD" w:rsidRPr="00807ABB" w:rsidRDefault="000F40DD" w:rsidP="00E21093">
                  <w:pPr>
                    <w:pStyle w:val="rowtabella0"/>
                    <w:jc w:val="center"/>
                    <w:rPr>
                      <w:color w:val="002060"/>
                    </w:rPr>
                  </w:pPr>
                  <w:r w:rsidRPr="00807ABB">
                    <w:rPr>
                      <w:color w:val="002060"/>
                    </w:rPr>
                    <w:t> </w:t>
                  </w:r>
                </w:p>
              </w:tc>
            </w:tr>
            <w:tr w:rsidR="000F40DD" w:rsidRPr="00807ABB" w14:paraId="3039BD47"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69D891" w14:textId="77777777" w:rsidR="000F40DD" w:rsidRPr="00807ABB" w:rsidRDefault="000F40DD" w:rsidP="00E21093">
                  <w:pPr>
                    <w:pStyle w:val="rowtabella0"/>
                    <w:rPr>
                      <w:color w:val="002060"/>
                    </w:rPr>
                  </w:pPr>
                  <w:r w:rsidRPr="00807ABB">
                    <w:rPr>
                      <w:color w:val="002060"/>
                    </w:rPr>
                    <w:t>(1) ATLETICO NO BORDERS</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A607CA" w14:textId="77777777" w:rsidR="000F40DD" w:rsidRPr="00807ABB" w:rsidRDefault="000F40DD" w:rsidP="00E21093">
                  <w:pPr>
                    <w:pStyle w:val="rowtabella0"/>
                    <w:rPr>
                      <w:color w:val="002060"/>
                    </w:rPr>
                  </w:pPr>
                  <w:r w:rsidRPr="00807ABB">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85DDC7" w14:textId="77777777" w:rsidR="000F40DD" w:rsidRPr="00807ABB" w:rsidRDefault="000F40DD" w:rsidP="00E21093">
                  <w:pPr>
                    <w:pStyle w:val="rowtabella0"/>
                    <w:jc w:val="center"/>
                    <w:rPr>
                      <w:color w:val="002060"/>
                    </w:rPr>
                  </w:pPr>
                  <w:r w:rsidRPr="00807ABB">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99C57B" w14:textId="77777777" w:rsidR="000F40DD" w:rsidRPr="00807ABB" w:rsidRDefault="000F40DD" w:rsidP="00E21093">
                  <w:pPr>
                    <w:pStyle w:val="rowtabella0"/>
                    <w:jc w:val="center"/>
                    <w:rPr>
                      <w:color w:val="002060"/>
                    </w:rPr>
                  </w:pPr>
                  <w:r w:rsidRPr="00807ABB">
                    <w:rPr>
                      <w:color w:val="002060"/>
                    </w:rPr>
                    <w:t> </w:t>
                  </w:r>
                </w:p>
              </w:tc>
            </w:tr>
            <w:tr w:rsidR="000F40DD" w:rsidRPr="00807ABB" w14:paraId="3F271634"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1F0C1C" w14:textId="77777777" w:rsidR="000F40DD" w:rsidRPr="00807ABB" w:rsidRDefault="000F40DD" w:rsidP="00E21093">
                  <w:pPr>
                    <w:pStyle w:val="rowtabella0"/>
                    <w:rPr>
                      <w:color w:val="002060"/>
                    </w:rPr>
                  </w:pPr>
                  <w:r w:rsidRPr="00807ABB">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20544D" w14:textId="77777777" w:rsidR="000F40DD" w:rsidRPr="00807ABB" w:rsidRDefault="000F40DD" w:rsidP="00E21093">
                  <w:pPr>
                    <w:pStyle w:val="rowtabella0"/>
                    <w:rPr>
                      <w:color w:val="002060"/>
                    </w:rPr>
                  </w:pPr>
                  <w:r w:rsidRPr="00807ABB">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4F0EC7" w14:textId="77777777" w:rsidR="000F40DD" w:rsidRPr="00807ABB" w:rsidRDefault="000F40DD" w:rsidP="00E21093">
                  <w:pPr>
                    <w:pStyle w:val="rowtabella0"/>
                    <w:jc w:val="center"/>
                    <w:rPr>
                      <w:color w:val="002060"/>
                    </w:rPr>
                  </w:pPr>
                  <w:r w:rsidRPr="00807ABB">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F6A510" w14:textId="77777777" w:rsidR="000F40DD" w:rsidRPr="00807ABB" w:rsidRDefault="000F40DD" w:rsidP="00E21093">
                  <w:pPr>
                    <w:pStyle w:val="rowtabella0"/>
                    <w:jc w:val="center"/>
                    <w:rPr>
                      <w:color w:val="002060"/>
                    </w:rPr>
                  </w:pPr>
                  <w:r w:rsidRPr="00807ABB">
                    <w:rPr>
                      <w:color w:val="002060"/>
                    </w:rPr>
                    <w:t> </w:t>
                  </w:r>
                </w:p>
              </w:tc>
            </w:tr>
            <w:tr w:rsidR="000F40DD" w:rsidRPr="00807ABB" w14:paraId="3FDE61A3"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8B95FE" w14:textId="77777777" w:rsidR="000F40DD" w:rsidRPr="00807ABB" w:rsidRDefault="000F40DD" w:rsidP="00E21093">
                  <w:pPr>
                    <w:pStyle w:val="rowtabella0"/>
                    <w:rPr>
                      <w:color w:val="002060"/>
                    </w:rPr>
                  </w:pPr>
                  <w:r w:rsidRPr="00807ABB">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060797" w14:textId="77777777" w:rsidR="000F40DD" w:rsidRPr="00807ABB" w:rsidRDefault="000F40DD" w:rsidP="00E21093">
                  <w:pPr>
                    <w:pStyle w:val="rowtabella0"/>
                    <w:rPr>
                      <w:color w:val="002060"/>
                    </w:rPr>
                  </w:pPr>
                  <w:r w:rsidRPr="00807ABB">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5E0F4A" w14:textId="77777777" w:rsidR="000F40DD" w:rsidRPr="00807ABB" w:rsidRDefault="000F40DD" w:rsidP="00E21093">
                  <w:pPr>
                    <w:pStyle w:val="rowtabella0"/>
                    <w:jc w:val="center"/>
                    <w:rPr>
                      <w:color w:val="002060"/>
                    </w:rPr>
                  </w:pPr>
                  <w:r w:rsidRPr="00807ABB">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7D3EC8" w14:textId="77777777" w:rsidR="000F40DD" w:rsidRPr="00807ABB" w:rsidRDefault="000F40DD" w:rsidP="00E21093">
                  <w:pPr>
                    <w:pStyle w:val="rowtabella0"/>
                    <w:jc w:val="center"/>
                    <w:rPr>
                      <w:color w:val="002060"/>
                    </w:rPr>
                  </w:pPr>
                  <w:r w:rsidRPr="00807ABB">
                    <w:rPr>
                      <w:color w:val="002060"/>
                    </w:rPr>
                    <w:t> </w:t>
                  </w:r>
                </w:p>
              </w:tc>
            </w:tr>
            <w:tr w:rsidR="000F40DD" w:rsidRPr="00807ABB" w14:paraId="2D3F092B"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548208" w14:textId="77777777" w:rsidR="000F40DD" w:rsidRPr="00807ABB" w:rsidRDefault="000F40DD" w:rsidP="00E21093">
                  <w:pPr>
                    <w:pStyle w:val="rowtabella0"/>
                    <w:rPr>
                      <w:color w:val="002060"/>
                    </w:rPr>
                  </w:pPr>
                  <w:r w:rsidRPr="00807ABB">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0D4240" w14:textId="77777777" w:rsidR="000F40DD" w:rsidRPr="00807ABB" w:rsidRDefault="000F40DD" w:rsidP="00E21093">
                  <w:pPr>
                    <w:pStyle w:val="rowtabella0"/>
                    <w:rPr>
                      <w:color w:val="002060"/>
                    </w:rPr>
                  </w:pPr>
                  <w:r w:rsidRPr="00807ABB">
                    <w:rPr>
                      <w:color w:val="002060"/>
                    </w:rPr>
                    <w:t>- MMSA GIOVANE AURORA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B366D1" w14:textId="77777777" w:rsidR="000F40DD" w:rsidRPr="00807ABB" w:rsidRDefault="000F40DD" w:rsidP="00E21093">
                  <w:pPr>
                    <w:pStyle w:val="rowtabella0"/>
                    <w:jc w:val="center"/>
                    <w:rPr>
                      <w:color w:val="002060"/>
                    </w:rPr>
                  </w:pPr>
                  <w:r w:rsidRPr="00807AB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7C4A67" w14:textId="77777777" w:rsidR="000F40DD" w:rsidRPr="00807ABB" w:rsidRDefault="000F40DD" w:rsidP="00E21093">
                  <w:pPr>
                    <w:pStyle w:val="rowtabella0"/>
                    <w:jc w:val="center"/>
                    <w:rPr>
                      <w:color w:val="002060"/>
                    </w:rPr>
                  </w:pPr>
                  <w:r w:rsidRPr="00807ABB">
                    <w:rPr>
                      <w:color w:val="002060"/>
                    </w:rPr>
                    <w:t> </w:t>
                  </w:r>
                </w:p>
              </w:tc>
            </w:tr>
            <w:tr w:rsidR="000F40DD" w:rsidRPr="00807ABB" w14:paraId="1FB68EAE"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4F6F7D" w14:textId="77777777" w:rsidR="000F40DD" w:rsidRPr="00807ABB" w:rsidRDefault="000F40DD" w:rsidP="00E21093">
                  <w:pPr>
                    <w:pStyle w:val="rowtabella0"/>
                    <w:rPr>
                      <w:color w:val="002060"/>
                    </w:rPr>
                  </w:pPr>
                  <w:r w:rsidRPr="00807ABB">
                    <w:rPr>
                      <w:color w:val="002060"/>
                    </w:rPr>
                    <w:t>(1) 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50972" w14:textId="77777777" w:rsidR="000F40DD" w:rsidRPr="00807ABB" w:rsidRDefault="000F40DD" w:rsidP="00E21093">
                  <w:pPr>
                    <w:pStyle w:val="rowtabella0"/>
                    <w:rPr>
                      <w:color w:val="002060"/>
                    </w:rPr>
                  </w:pPr>
                  <w:r w:rsidRPr="00807ABB">
                    <w:rPr>
                      <w:color w:val="002060"/>
                    </w:rPr>
                    <w:t>- FIUMINATA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817A1" w14:textId="77777777" w:rsidR="000F40DD" w:rsidRPr="00807ABB" w:rsidRDefault="000F40DD" w:rsidP="00E21093">
                  <w:pPr>
                    <w:pStyle w:val="rowtabella0"/>
                    <w:jc w:val="center"/>
                    <w:rPr>
                      <w:color w:val="002060"/>
                    </w:rPr>
                  </w:pPr>
                  <w:r w:rsidRPr="00807ABB">
                    <w:rPr>
                      <w:color w:val="002060"/>
                    </w:rPr>
                    <w:t>3 - 9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F64AF" w14:textId="77777777" w:rsidR="000F40DD" w:rsidRPr="00807ABB" w:rsidRDefault="000F40DD" w:rsidP="00E21093">
                  <w:pPr>
                    <w:pStyle w:val="rowtabella0"/>
                    <w:jc w:val="center"/>
                    <w:rPr>
                      <w:color w:val="002060"/>
                    </w:rPr>
                  </w:pPr>
                  <w:r w:rsidRPr="00807ABB">
                    <w:rPr>
                      <w:color w:val="002060"/>
                    </w:rPr>
                    <w:t> </w:t>
                  </w:r>
                </w:p>
              </w:tc>
            </w:tr>
            <w:tr w:rsidR="000F40DD" w:rsidRPr="00807ABB" w14:paraId="589E9FAD" w14:textId="77777777" w:rsidTr="00E21093">
              <w:tc>
                <w:tcPr>
                  <w:tcW w:w="4700" w:type="dxa"/>
                  <w:gridSpan w:val="4"/>
                  <w:tcBorders>
                    <w:top w:val="nil"/>
                    <w:left w:val="nil"/>
                    <w:bottom w:val="nil"/>
                    <w:right w:val="nil"/>
                  </w:tcBorders>
                  <w:tcMar>
                    <w:top w:w="20" w:type="dxa"/>
                    <w:left w:w="20" w:type="dxa"/>
                    <w:bottom w:w="20" w:type="dxa"/>
                    <w:right w:w="20" w:type="dxa"/>
                  </w:tcMar>
                  <w:vAlign w:val="center"/>
                  <w:hideMark/>
                </w:tcPr>
                <w:p w14:paraId="398C5B7D" w14:textId="77777777" w:rsidR="000F40DD" w:rsidRPr="00807ABB" w:rsidRDefault="000F40DD" w:rsidP="00E21093">
                  <w:pPr>
                    <w:pStyle w:val="rowtabella0"/>
                    <w:rPr>
                      <w:color w:val="002060"/>
                    </w:rPr>
                  </w:pPr>
                  <w:r w:rsidRPr="00807ABB">
                    <w:rPr>
                      <w:color w:val="002060"/>
                    </w:rPr>
                    <w:t>(1) - disputata il 08/10/2022</w:t>
                  </w:r>
                </w:p>
              </w:tc>
            </w:tr>
          </w:tbl>
          <w:p w14:paraId="5860A4CF" w14:textId="77777777" w:rsidR="000F40DD" w:rsidRPr="00807ABB" w:rsidRDefault="000F40DD" w:rsidP="00E21093">
            <w:pPr>
              <w:rPr>
                <w:color w:val="002060"/>
              </w:rPr>
            </w:pPr>
          </w:p>
        </w:tc>
      </w:tr>
    </w:tbl>
    <w:p w14:paraId="1929547C" w14:textId="77777777" w:rsidR="000F40DD" w:rsidRPr="00807ABB" w:rsidRDefault="000F40DD" w:rsidP="000F40D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F40DD" w:rsidRPr="00807ABB" w14:paraId="7BA05301" w14:textId="77777777" w:rsidTr="00E210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0BFB12F7"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AD570" w14:textId="77777777" w:rsidR="000F40DD" w:rsidRPr="00807ABB" w:rsidRDefault="000F40DD" w:rsidP="00E21093">
                  <w:pPr>
                    <w:pStyle w:val="headertabella0"/>
                    <w:rPr>
                      <w:color w:val="002060"/>
                    </w:rPr>
                  </w:pPr>
                  <w:r w:rsidRPr="00807ABB">
                    <w:rPr>
                      <w:color w:val="002060"/>
                    </w:rPr>
                    <w:t>GIRONE C - 1 Giornata - A</w:t>
                  </w:r>
                </w:p>
              </w:tc>
            </w:tr>
            <w:tr w:rsidR="000F40DD" w:rsidRPr="00807ABB" w14:paraId="3A6133B6"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134913" w14:textId="77777777" w:rsidR="000F40DD" w:rsidRPr="00807ABB" w:rsidRDefault="000F40DD" w:rsidP="00E21093">
                  <w:pPr>
                    <w:pStyle w:val="rowtabella0"/>
                    <w:rPr>
                      <w:color w:val="002060"/>
                    </w:rPr>
                  </w:pPr>
                  <w:r w:rsidRPr="00807ABB">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7325A" w14:textId="77777777" w:rsidR="000F40DD" w:rsidRPr="00807ABB" w:rsidRDefault="000F40DD" w:rsidP="00E21093">
                  <w:pPr>
                    <w:pStyle w:val="rowtabella0"/>
                    <w:rPr>
                      <w:color w:val="002060"/>
                    </w:rPr>
                  </w:pPr>
                  <w:r w:rsidRPr="00807ABB">
                    <w:rPr>
                      <w:color w:val="002060"/>
                    </w:rPr>
                    <w:t>- CIRCOLO COLLODI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34F03" w14:textId="77777777" w:rsidR="000F40DD" w:rsidRPr="00807ABB" w:rsidRDefault="000F40DD" w:rsidP="00E21093">
                  <w:pPr>
                    <w:pStyle w:val="rowtabella0"/>
                    <w:jc w:val="center"/>
                    <w:rPr>
                      <w:color w:val="002060"/>
                    </w:rPr>
                  </w:pPr>
                  <w:r w:rsidRPr="00807ABB">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7ACEEE" w14:textId="77777777" w:rsidR="000F40DD" w:rsidRPr="00807ABB" w:rsidRDefault="000F40DD" w:rsidP="00E21093">
                  <w:pPr>
                    <w:pStyle w:val="rowtabella0"/>
                    <w:jc w:val="center"/>
                    <w:rPr>
                      <w:color w:val="002060"/>
                    </w:rPr>
                  </w:pPr>
                  <w:r w:rsidRPr="00807ABB">
                    <w:rPr>
                      <w:color w:val="002060"/>
                    </w:rPr>
                    <w:t> </w:t>
                  </w:r>
                </w:p>
              </w:tc>
            </w:tr>
            <w:tr w:rsidR="000F40DD" w:rsidRPr="00807ABB" w14:paraId="2F6A8179"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09B03F" w14:textId="77777777" w:rsidR="000F40DD" w:rsidRPr="00807ABB" w:rsidRDefault="000F40DD" w:rsidP="00E21093">
                  <w:pPr>
                    <w:pStyle w:val="rowtabella0"/>
                    <w:rPr>
                      <w:color w:val="002060"/>
                    </w:rPr>
                  </w:pPr>
                  <w:r w:rsidRPr="00807ABB">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BB46A4" w14:textId="77777777" w:rsidR="000F40DD" w:rsidRPr="00807ABB" w:rsidRDefault="000F40DD" w:rsidP="00E21093">
                  <w:pPr>
                    <w:pStyle w:val="rowtabella0"/>
                    <w:rPr>
                      <w:color w:val="002060"/>
                    </w:rPr>
                  </w:pPr>
                  <w:r w:rsidRPr="00807ABB">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91CEAD" w14:textId="77777777" w:rsidR="000F40DD" w:rsidRPr="00807ABB" w:rsidRDefault="000F40DD" w:rsidP="00E21093">
                  <w:pPr>
                    <w:pStyle w:val="rowtabella0"/>
                    <w:jc w:val="center"/>
                    <w:rPr>
                      <w:color w:val="002060"/>
                    </w:rPr>
                  </w:pPr>
                  <w:r w:rsidRPr="00807ABB">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B2BF87" w14:textId="77777777" w:rsidR="000F40DD" w:rsidRPr="00807ABB" w:rsidRDefault="000F40DD" w:rsidP="00E21093">
                  <w:pPr>
                    <w:pStyle w:val="rowtabella0"/>
                    <w:jc w:val="center"/>
                    <w:rPr>
                      <w:color w:val="002060"/>
                    </w:rPr>
                  </w:pPr>
                  <w:r w:rsidRPr="00807ABB">
                    <w:rPr>
                      <w:color w:val="002060"/>
                    </w:rPr>
                    <w:t> </w:t>
                  </w:r>
                </w:p>
              </w:tc>
            </w:tr>
            <w:tr w:rsidR="000F40DD" w:rsidRPr="00807ABB" w14:paraId="03B45D56"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F5DA39" w14:textId="77777777" w:rsidR="000F40DD" w:rsidRPr="00807ABB" w:rsidRDefault="000F40DD" w:rsidP="00E21093">
                  <w:pPr>
                    <w:pStyle w:val="rowtabella0"/>
                    <w:rPr>
                      <w:color w:val="002060"/>
                    </w:rPr>
                  </w:pPr>
                  <w:r w:rsidRPr="00807ABB">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C17953" w14:textId="77777777" w:rsidR="000F40DD" w:rsidRPr="00807ABB" w:rsidRDefault="000F40DD" w:rsidP="00E21093">
                  <w:pPr>
                    <w:pStyle w:val="rowtabella0"/>
                    <w:rPr>
                      <w:color w:val="002060"/>
                    </w:rPr>
                  </w:pPr>
                  <w:r w:rsidRPr="00807ABB">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583CF7" w14:textId="77777777" w:rsidR="000F40DD" w:rsidRPr="00807ABB" w:rsidRDefault="000F40DD" w:rsidP="00E21093">
                  <w:pPr>
                    <w:pStyle w:val="rowtabella0"/>
                    <w:jc w:val="center"/>
                    <w:rPr>
                      <w:color w:val="002060"/>
                    </w:rPr>
                  </w:pPr>
                  <w:r w:rsidRPr="00807AB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27CB71" w14:textId="77777777" w:rsidR="000F40DD" w:rsidRPr="00807ABB" w:rsidRDefault="000F40DD" w:rsidP="00E21093">
                  <w:pPr>
                    <w:pStyle w:val="rowtabella0"/>
                    <w:jc w:val="center"/>
                    <w:rPr>
                      <w:color w:val="002060"/>
                    </w:rPr>
                  </w:pPr>
                  <w:r w:rsidRPr="00807ABB">
                    <w:rPr>
                      <w:color w:val="002060"/>
                    </w:rPr>
                    <w:t> </w:t>
                  </w:r>
                </w:p>
              </w:tc>
            </w:tr>
            <w:tr w:rsidR="000F40DD" w:rsidRPr="00807ABB" w14:paraId="7D5CC039"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6D50F5" w14:textId="77777777" w:rsidR="000F40DD" w:rsidRPr="00807ABB" w:rsidRDefault="000F40DD" w:rsidP="00E21093">
                  <w:pPr>
                    <w:pStyle w:val="rowtabella0"/>
                    <w:rPr>
                      <w:color w:val="002060"/>
                    </w:rPr>
                  </w:pPr>
                  <w:r w:rsidRPr="00807ABB">
                    <w:rPr>
                      <w:color w:val="002060"/>
                    </w:rPr>
                    <w:t>(2)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C7A0FE" w14:textId="77777777" w:rsidR="000F40DD" w:rsidRPr="00807ABB" w:rsidRDefault="000F40DD" w:rsidP="00E21093">
                  <w:pPr>
                    <w:pStyle w:val="rowtabella0"/>
                    <w:rPr>
                      <w:color w:val="002060"/>
                    </w:rPr>
                  </w:pPr>
                  <w:r w:rsidRPr="00807ABB">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780FE2" w14:textId="77777777" w:rsidR="000F40DD" w:rsidRPr="00807ABB" w:rsidRDefault="000F40DD" w:rsidP="00E21093">
                  <w:pPr>
                    <w:pStyle w:val="rowtabella0"/>
                    <w:jc w:val="center"/>
                    <w:rPr>
                      <w:color w:val="002060"/>
                    </w:rPr>
                  </w:pPr>
                  <w:r w:rsidRPr="00807ABB">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06223F" w14:textId="77777777" w:rsidR="000F40DD" w:rsidRPr="00807ABB" w:rsidRDefault="000F40DD" w:rsidP="00E21093">
                  <w:pPr>
                    <w:pStyle w:val="rowtabella0"/>
                    <w:jc w:val="center"/>
                    <w:rPr>
                      <w:color w:val="002060"/>
                    </w:rPr>
                  </w:pPr>
                  <w:r w:rsidRPr="00807ABB">
                    <w:rPr>
                      <w:color w:val="002060"/>
                    </w:rPr>
                    <w:t> </w:t>
                  </w:r>
                </w:p>
              </w:tc>
            </w:tr>
            <w:tr w:rsidR="000F40DD" w:rsidRPr="00807ABB" w14:paraId="736B4810"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4735C7" w14:textId="77777777" w:rsidR="000F40DD" w:rsidRPr="00807ABB" w:rsidRDefault="000F40DD" w:rsidP="00E21093">
                  <w:pPr>
                    <w:pStyle w:val="rowtabella0"/>
                    <w:rPr>
                      <w:color w:val="002060"/>
                    </w:rPr>
                  </w:pPr>
                  <w:r w:rsidRPr="00807ABB">
                    <w:rPr>
                      <w:color w:val="002060"/>
                    </w:rPr>
                    <w:t>PEGASO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E702DC" w14:textId="77777777" w:rsidR="000F40DD" w:rsidRPr="00807ABB" w:rsidRDefault="000F40DD" w:rsidP="00E21093">
                  <w:pPr>
                    <w:pStyle w:val="rowtabella0"/>
                    <w:rPr>
                      <w:color w:val="002060"/>
                    </w:rPr>
                  </w:pPr>
                  <w:r w:rsidRPr="00807ABB">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659D84" w14:textId="77777777" w:rsidR="000F40DD" w:rsidRPr="00807ABB" w:rsidRDefault="000F40DD" w:rsidP="00E21093">
                  <w:pPr>
                    <w:pStyle w:val="rowtabella0"/>
                    <w:jc w:val="center"/>
                    <w:rPr>
                      <w:color w:val="002060"/>
                    </w:rPr>
                  </w:pPr>
                  <w:r w:rsidRPr="00807ABB">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58CADD" w14:textId="77777777" w:rsidR="000F40DD" w:rsidRPr="00807ABB" w:rsidRDefault="000F40DD" w:rsidP="00E21093">
                  <w:pPr>
                    <w:pStyle w:val="rowtabella0"/>
                    <w:jc w:val="center"/>
                    <w:rPr>
                      <w:color w:val="002060"/>
                    </w:rPr>
                  </w:pPr>
                  <w:r w:rsidRPr="00807ABB">
                    <w:rPr>
                      <w:color w:val="002060"/>
                    </w:rPr>
                    <w:t> </w:t>
                  </w:r>
                </w:p>
              </w:tc>
            </w:tr>
            <w:tr w:rsidR="000F40DD" w:rsidRPr="00807ABB" w14:paraId="38FBA246"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B88E76" w14:textId="77777777" w:rsidR="000F40DD" w:rsidRPr="00807ABB" w:rsidRDefault="000F40DD" w:rsidP="00E21093">
                  <w:pPr>
                    <w:pStyle w:val="rowtabella0"/>
                    <w:rPr>
                      <w:color w:val="002060"/>
                    </w:rPr>
                  </w:pPr>
                  <w:r w:rsidRPr="00807ABB">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E406D" w14:textId="77777777" w:rsidR="000F40DD" w:rsidRPr="00807ABB" w:rsidRDefault="000F40DD" w:rsidP="00E21093">
                  <w:pPr>
                    <w:pStyle w:val="rowtabella0"/>
                    <w:rPr>
                      <w:color w:val="002060"/>
                    </w:rPr>
                  </w:pPr>
                  <w:r w:rsidRPr="00807ABB">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A5D4E" w14:textId="77777777" w:rsidR="000F40DD" w:rsidRPr="00807ABB" w:rsidRDefault="000F40DD" w:rsidP="00E21093">
                  <w:pPr>
                    <w:pStyle w:val="rowtabella0"/>
                    <w:jc w:val="center"/>
                    <w:rPr>
                      <w:color w:val="002060"/>
                    </w:rPr>
                  </w:pPr>
                  <w:r w:rsidRPr="00807ABB">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A4CA9" w14:textId="77777777" w:rsidR="000F40DD" w:rsidRPr="00807ABB" w:rsidRDefault="000F40DD" w:rsidP="00E21093">
                  <w:pPr>
                    <w:pStyle w:val="rowtabella0"/>
                    <w:jc w:val="center"/>
                    <w:rPr>
                      <w:color w:val="002060"/>
                    </w:rPr>
                  </w:pPr>
                  <w:r w:rsidRPr="00807ABB">
                    <w:rPr>
                      <w:color w:val="002060"/>
                    </w:rPr>
                    <w:t> </w:t>
                  </w:r>
                </w:p>
              </w:tc>
            </w:tr>
            <w:tr w:rsidR="000F40DD" w:rsidRPr="00807ABB" w14:paraId="47D3C1D7" w14:textId="77777777" w:rsidTr="00E21093">
              <w:tc>
                <w:tcPr>
                  <w:tcW w:w="4700" w:type="dxa"/>
                  <w:gridSpan w:val="4"/>
                  <w:tcBorders>
                    <w:top w:val="nil"/>
                    <w:left w:val="nil"/>
                    <w:bottom w:val="nil"/>
                    <w:right w:val="nil"/>
                  </w:tcBorders>
                  <w:tcMar>
                    <w:top w:w="20" w:type="dxa"/>
                    <w:left w:w="20" w:type="dxa"/>
                    <w:bottom w:w="20" w:type="dxa"/>
                    <w:right w:w="20" w:type="dxa"/>
                  </w:tcMar>
                  <w:vAlign w:val="center"/>
                  <w:hideMark/>
                </w:tcPr>
                <w:p w14:paraId="288D17B8" w14:textId="77777777" w:rsidR="000F40DD" w:rsidRPr="00807ABB" w:rsidRDefault="000F40DD" w:rsidP="00E21093">
                  <w:pPr>
                    <w:pStyle w:val="rowtabella0"/>
                    <w:rPr>
                      <w:color w:val="002060"/>
                    </w:rPr>
                  </w:pPr>
                  <w:r w:rsidRPr="00807ABB">
                    <w:rPr>
                      <w:color w:val="002060"/>
                    </w:rPr>
                    <w:t>(1) - disputata il 08/10/2022</w:t>
                  </w:r>
                </w:p>
              </w:tc>
            </w:tr>
            <w:tr w:rsidR="000F40DD" w:rsidRPr="00807ABB" w14:paraId="62A544CD" w14:textId="77777777" w:rsidTr="00E21093">
              <w:tc>
                <w:tcPr>
                  <w:tcW w:w="4700" w:type="dxa"/>
                  <w:gridSpan w:val="4"/>
                  <w:tcBorders>
                    <w:top w:val="nil"/>
                    <w:left w:val="nil"/>
                    <w:bottom w:val="nil"/>
                    <w:right w:val="nil"/>
                  </w:tcBorders>
                  <w:tcMar>
                    <w:top w:w="20" w:type="dxa"/>
                    <w:left w:w="20" w:type="dxa"/>
                    <w:bottom w:w="20" w:type="dxa"/>
                    <w:right w:w="20" w:type="dxa"/>
                  </w:tcMar>
                  <w:vAlign w:val="center"/>
                  <w:hideMark/>
                </w:tcPr>
                <w:p w14:paraId="21C02056" w14:textId="77777777" w:rsidR="000F40DD" w:rsidRPr="00807ABB" w:rsidRDefault="000F40DD" w:rsidP="00E21093">
                  <w:pPr>
                    <w:pStyle w:val="rowtabella0"/>
                    <w:rPr>
                      <w:color w:val="002060"/>
                    </w:rPr>
                  </w:pPr>
                  <w:r w:rsidRPr="00807ABB">
                    <w:rPr>
                      <w:color w:val="002060"/>
                    </w:rPr>
                    <w:t>(2) - disputata il 10/10/2022</w:t>
                  </w:r>
                </w:p>
              </w:tc>
            </w:tr>
          </w:tbl>
          <w:p w14:paraId="794D6A33" w14:textId="77777777" w:rsidR="000F40DD" w:rsidRPr="00807ABB" w:rsidRDefault="000F40DD" w:rsidP="00E2109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7BD9F363"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01ECA" w14:textId="77777777" w:rsidR="000F40DD" w:rsidRPr="00807ABB" w:rsidRDefault="000F40DD" w:rsidP="00E21093">
                  <w:pPr>
                    <w:pStyle w:val="headertabella0"/>
                    <w:rPr>
                      <w:color w:val="002060"/>
                    </w:rPr>
                  </w:pPr>
                  <w:r w:rsidRPr="00807ABB">
                    <w:rPr>
                      <w:color w:val="002060"/>
                    </w:rPr>
                    <w:t>GIRONE D - 1 Giornata - A</w:t>
                  </w:r>
                </w:p>
              </w:tc>
            </w:tr>
            <w:tr w:rsidR="000F40DD" w:rsidRPr="00807ABB" w14:paraId="46FADD15"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5B0C28" w14:textId="77777777" w:rsidR="000F40DD" w:rsidRPr="00807ABB" w:rsidRDefault="000F40DD" w:rsidP="00E21093">
                  <w:pPr>
                    <w:pStyle w:val="rowtabella0"/>
                    <w:rPr>
                      <w:color w:val="002060"/>
                    </w:rPr>
                  </w:pPr>
                  <w:r w:rsidRPr="00807ABB">
                    <w:rPr>
                      <w:color w:val="002060"/>
                    </w:rPr>
                    <w:t>BOCA CIVITANOVA 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E49A7" w14:textId="77777777" w:rsidR="000F40DD" w:rsidRPr="00807ABB" w:rsidRDefault="000F40DD" w:rsidP="00E21093">
                  <w:pPr>
                    <w:pStyle w:val="rowtabella0"/>
                    <w:rPr>
                      <w:color w:val="002060"/>
                    </w:rPr>
                  </w:pPr>
                  <w:r w:rsidRPr="00807ABB">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8C4D87" w14:textId="77777777" w:rsidR="000F40DD" w:rsidRPr="00807ABB" w:rsidRDefault="000F40DD" w:rsidP="00E21093">
                  <w:pPr>
                    <w:pStyle w:val="rowtabella0"/>
                    <w:jc w:val="center"/>
                    <w:rPr>
                      <w:color w:val="002060"/>
                    </w:rPr>
                  </w:pPr>
                  <w:r w:rsidRPr="00807ABB">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72748" w14:textId="77777777" w:rsidR="000F40DD" w:rsidRPr="00807ABB" w:rsidRDefault="000F40DD" w:rsidP="00E21093">
                  <w:pPr>
                    <w:pStyle w:val="rowtabella0"/>
                    <w:jc w:val="center"/>
                    <w:rPr>
                      <w:color w:val="002060"/>
                    </w:rPr>
                  </w:pPr>
                  <w:r w:rsidRPr="00807ABB">
                    <w:rPr>
                      <w:color w:val="002060"/>
                    </w:rPr>
                    <w:t> </w:t>
                  </w:r>
                </w:p>
              </w:tc>
            </w:tr>
            <w:tr w:rsidR="000F40DD" w:rsidRPr="00807ABB" w14:paraId="5EFBFD7D"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0045FF" w14:textId="77777777" w:rsidR="000F40DD" w:rsidRPr="00807ABB" w:rsidRDefault="000F40DD" w:rsidP="00E21093">
                  <w:pPr>
                    <w:pStyle w:val="rowtabella0"/>
                    <w:rPr>
                      <w:color w:val="002060"/>
                    </w:rPr>
                  </w:pPr>
                  <w:r w:rsidRPr="00807ABB">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8A1989" w14:textId="77777777" w:rsidR="000F40DD" w:rsidRPr="00807ABB" w:rsidRDefault="000F40DD" w:rsidP="00E21093">
                  <w:pPr>
                    <w:pStyle w:val="rowtabella0"/>
                    <w:rPr>
                      <w:color w:val="002060"/>
                    </w:rPr>
                  </w:pPr>
                  <w:r w:rsidRPr="00807ABB">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0264B4" w14:textId="77777777" w:rsidR="000F40DD" w:rsidRPr="00807ABB" w:rsidRDefault="000F40DD" w:rsidP="00E21093">
                  <w:pPr>
                    <w:pStyle w:val="rowtabella0"/>
                    <w:jc w:val="center"/>
                    <w:rPr>
                      <w:color w:val="002060"/>
                    </w:rPr>
                  </w:pPr>
                  <w:r w:rsidRPr="00807ABB">
                    <w:rPr>
                      <w:color w:val="002060"/>
                    </w:rPr>
                    <w:t>14 - 1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DE0F41" w14:textId="77777777" w:rsidR="000F40DD" w:rsidRPr="00807ABB" w:rsidRDefault="000F40DD" w:rsidP="00E21093">
                  <w:pPr>
                    <w:pStyle w:val="rowtabella0"/>
                    <w:jc w:val="center"/>
                    <w:rPr>
                      <w:color w:val="002060"/>
                    </w:rPr>
                  </w:pPr>
                  <w:r w:rsidRPr="00807ABB">
                    <w:rPr>
                      <w:color w:val="002060"/>
                    </w:rPr>
                    <w:t> </w:t>
                  </w:r>
                </w:p>
              </w:tc>
            </w:tr>
            <w:tr w:rsidR="000F40DD" w:rsidRPr="00807ABB" w14:paraId="061B9BBC"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388C31" w14:textId="77777777" w:rsidR="000F40DD" w:rsidRPr="00807ABB" w:rsidRDefault="000F40DD" w:rsidP="00E21093">
                  <w:pPr>
                    <w:pStyle w:val="rowtabella0"/>
                    <w:rPr>
                      <w:color w:val="002060"/>
                    </w:rPr>
                  </w:pPr>
                  <w:r w:rsidRPr="00807ABB">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66D6DF" w14:textId="77777777" w:rsidR="000F40DD" w:rsidRPr="00807ABB" w:rsidRDefault="000F40DD" w:rsidP="00E21093">
                  <w:pPr>
                    <w:pStyle w:val="rowtabella0"/>
                    <w:rPr>
                      <w:color w:val="002060"/>
                    </w:rPr>
                  </w:pPr>
                  <w:r w:rsidRPr="00807ABB">
                    <w:rPr>
                      <w:color w:val="002060"/>
                    </w:rPr>
                    <w:t>- CALCIO S.ELPIDIO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4DDCC9" w14:textId="77777777" w:rsidR="000F40DD" w:rsidRPr="00807ABB" w:rsidRDefault="000F40DD" w:rsidP="00E21093">
                  <w:pPr>
                    <w:pStyle w:val="rowtabella0"/>
                    <w:jc w:val="center"/>
                    <w:rPr>
                      <w:color w:val="002060"/>
                    </w:rPr>
                  </w:pPr>
                  <w:r w:rsidRPr="00807AB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1BF892" w14:textId="77777777" w:rsidR="000F40DD" w:rsidRPr="00807ABB" w:rsidRDefault="000F40DD" w:rsidP="00E21093">
                  <w:pPr>
                    <w:pStyle w:val="rowtabella0"/>
                    <w:jc w:val="center"/>
                    <w:rPr>
                      <w:color w:val="002060"/>
                    </w:rPr>
                  </w:pPr>
                  <w:r w:rsidRPr="00807ABB">
                    <w:rPr>
                      <w:color w:val="002060"/>
                    </w:rPr>
                    <w:t> </w:t>
                  </w:r>
                </w:p>
              </w:tc>
            </w:tr>
            <w:tr w:rsidR="000F40DD" w:rsidRPr="00807ABB" w14:paraId="1B362077"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323298" w14:textId="77777777" w:rsidR="000F40DD" w:rsidRPr="00807ABB" w:rsidRDefault="000F40DD" w:rsidP="00E21093">
                  <w:pPr>
                    <w:pStyle w:val="rowtabella0"/>
                    <w:rPr>
                      <w:color w:val="002060"/>
                    </w:rPr>
                  </w:pPr>
                  <w:r w:rsidRPr="00807ABB">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CBE400" w14:textId="77777777" w:rsidR="000F40DD" w:rsidRPr="00807ABB" w:rsidRDefault="000F40DD" w:rsidP="00E21093">
                  <w:pPr>
                    <w:pStyle w:val="rowtabella0"/>
                    <w:rPr>
                      <w:color w:val="002060"/>
                    </w:rPr>
                  </w:pPr>
                  <w:r w:rsidRPr="00807ABB">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F6A932" w14:textId="77777777" w:rsidR="000F40DD" w:rsidRPr="00807ABB" w:rsidRDefault="000F40DD" w:rsidP="00E21093">
                  <w:pPr>
                    <w:pStyle w:val="rowtabella0"/>
                    <w:jc w:val="center"/>
                    <w:rPr>
                      <w:color w:val="002060"/>
                    </w:rPr>
                  </w:pPr>
                  <w:r w:rsidRPr="00807ABB">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C5AACB" w14:textId="77777777" w:rsidR="000F40DD" w:rsidRPr="00807ABB" w:rsidRDefault="000F40DD" w:rsidP="00E21093">
                  <w:pPr>
                    <w:pStyle w:val="rowtabella0"/>
                    <w:jc w:val="center"/>
                    <w:rPr>
                      <w:color w:val="002060"/>
                    </w:rPr>
                  </w:pPr>
                  <w:r w:rsidRPr="00807ABB">
                    <w:rPr>
                      <w:color w:val="002060"/>
                    </w:rPr>
                    <w:t> </w:t>
                  </w:r>
                </w:p>
              </w:tc>
            </w:tr>
            <w:tr w:rsidR="000F40DD" w:rsidRPr="00807ABB" w14:paraId="5E85E7CF"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882C3B" w14:textId="77777777" w:rsidR="000F40DD" w:rsidRPr="00807ABB" w:rsidRDefault="000F40DD" w:rsidP="00E21093">
                  <w:pPr>
                    <w:pStyle w:val="rowtabella0"/>
                    <w:rPr>
                      <w:color w:val="002060"/>
                    </w:rPr>
                  </w:pPr>
                  <w:r w:rsidRPr="00807ABB">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159359" w14:textId="77777777" w:rsidR="000F40DD" w:rsidRPr="00807ABB" w:rsidRDefault="000F40DD" w:rsidP="00E21093">
                  <w:pPr>
                    <w:pStyle w:val="rowtabella0"/>
                    <w:rPr>
                      <w:color w:val="002060"/>
                    </w:rPr>
                  </w:pPr>
                  <w:r w:rsidRPr="00807ABB">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C294DA" w14:textId="77777777" w:rsidR="000F40DD" w:rsidRPr="00807ABB" w:rsidRDefault="000F40DD" w:rsidP="00E21093">
                  <w:pPr>
                    <w:pStyle w:val="rowtabella0"/>
                    <w:jc w:val="center"/>
                    <w:rPr>
                      <w:color w:val="002060"/>
                    </w:rPr>
                  </w:pPr>
                  <w:r w:rsidRPr="00807ABB">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D528A9" w14:textId="77777777" w:rsidR="000F40DD" w:rsidRPr="00807ABB" w:rsidRDefault="000F40DD" w:rsidP="00E21093">
                  <w:pPr>
                    <w:pStyle w:val="rowtabella0"/>
                    <w:jc w:val="center"/>
                    <w:rPr>
                      <w:color w:val="002060"/>
                    </w:rPr>
                  </w:pPr>
                  <w:r w:rsidRPr="00807ABB">
                    <w:rPr>
                      <w:color w:val="002060"/>
                    </w:rPr>
                    <w:t> </w:t>
                  </w:r>
                </w:p>
              </w:tc>
            </w:tr>
            <w:tr w:rsidR="000F40DD" w:rsidRPr="00807ABB" w14:paraId="6DEBC601"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1AD953" w14:textId="77777777" w:rsidR="000F40DD" w:rsidRPr="00807ABB" w:rsidRDefault="000F40DD" w:rsidP="00E21093">
                  <w:pPr>
                    <w:pStyle w:val="rowtabella0"/>
                    <w:rPr>
                      <w:color w:val="002060"/>
                    </w:rPr>
                  </w:pPr>
                  <w:r w:rsidRPr="00807ABB">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018EB" w14:textId="77777777" w:rsidR="000F40DD" w:rsidRPr="00807ABB" w:rsidRDefault="000F40DD" w:rsidP="00E21093">
                  <w:pPr>
                    <w:pStyle w:val="rowtabella0"/>
                    <w:rPr>
                      <w:color w:val="002060"/>
                    </w:rPr>
                  </w:pPr>
                  <w:r w:rsidRPr="00807ABB">
                    <w:rPr>
                      <w:color w:val="002060"/>
                    </w:rPr>
                    <w:t>- SAN GINESIO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8F26B" w14:textId="77777777" w:rsidR="000F40DD" w:rsidRPr="00807ABB" w:rsidRDefault="000F40DD" w:rsidP="00E21093">
                  <w:pPr>
                    <w:pStyle w:val="rowtabella0"/>
                    <w:jc w:val="center"/>
                    <w:rPr>
                      <w:color w:val="002060"/>
                    </w:rPr>
                  </w:pPr>
                  <w:r w:rsidRPr="00807ABB">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8E73B" w14:textId="77777777" w:rsidR="000F40DD" w:rsidRPr="00807ABB" w:rsidRDefault="000F40DD" w:rsidP="00E21093">
                  <w:pPr>
                    <w:pStyle w:val="rowtabella0"/>
                    <w:jc w:val="center"/>
                    <w:rPr>
                      <w:color w:val="002060"/>
                    </w:rPr>
                  </w:pPr>
                  <w:r w:rsidRPr="00807ABB">
                    <w:rPr>
                      <w:color w:val="002060"/>
                    </w:rPr>
                    <w:t> </w:t>
                  </w:r>
                </w:p>
              </w:tc>
            </w:tr>
          </w:tbl>
          <w:p w14:paraId="09181312" w14:textId="77777777" w:rsidR="000F40DD" w:rsidRPr="00807ABB" w:rsidRDefault="000F40DD" w:rsidP="00E21093">
            <w:pPr>
              <w:rPr>
                <w:color w:val="002060"/>
              </w:rPr>
            </w:pPr>
          </w:p>
        </w:tc>
      </w:tr>
    </w:tbl>
    <w:p w14:paraId="509D59C7" w14:textId="77777777" w:rsidR="000F40DD" w:rsidRPr="00807ABB" w:rsidRDefault="000F40DD" w:rsidP="000F40D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40DD" w:rsidRPr="00807ABB" w14:paraId="5EF72645" w14:textId="77777777" w:rsidTr="00E210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2EA4ACA4"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A106B" w14:textId="77777777" w:rsidR="000F40DD" w:rsidRPr="00807ABB" w:rsidRDefault="000F40DD" w:rsidP="00E21093">
                  <w:pPr>
                    <w:pStyle w:val="headertabella0"/>
                    <w:rPr>
                      <w:color w:val="002060"/>
                    </w:rPr>
                  </w:pPr>
                  <w:r w:rsidRPr="00807ABB">
                    <w:rPr>
                      <w:color w:val="002060"/>
                    </w:rPr>
                    <w:t>GIRONE E - 1 Giornata - A</w:t>
                  </w:r>
                </w:p>
              </w:tc>
            </w:tr>
            <w:tr w:rsidR="000F40DD" w:rsidRPr="00807ABB" w14:paraId="446BE413"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7FEC43" w14:textId="77777777" w:rsidR="000F40DD" w:rsidRPr="00807ABB" w:rsidRDefault="000F40DD" w:rsidP="00E21093">
                  <w:pPr>
                    <w:pStyle w:val="rowtabella0"/>
                    <w:rPr>
                      <w:color w:val="002060"/>
                    </w:rPr>
                  </w:pPr>
                  <w:r w:rsidRPr="00807ABB">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7BAA2" w14:textId="77777777" w:rsidR="000F40DD" w:rsidRPr="00807ABB" w:rsidRDefault="000F40DD" w:rsidP="00E21093">
                  <w:pPr>
                    <w:pStyle w:val="rowtabella0"/>
                    <w:rPr>
                      <w:color w:val="002060"/>
                    </w:rPr>
                  </w:pPr>
                  <w:r w:rsidRPr="00807ABB">
                    <w:rPr>
                      <w:color w:val="002060"/>
                    </w:rPr>
                    <w:t>- FUTSAL VIRE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DF88BB" w14:textId="77777777" w:rsidR="000F40DD" w:rsidRPr="00807ABB" w:rsidRDefault="000F40DD" w:rsidP="00E21093">
                  <w:pPr>
                    <w:pStyle w:val="rowtabella0"/>
                    <w:jc w:val="center"/>
                    <w:rPr>
                      <w:color w:val="002060"/>
                    </w:rPr>
                  </w:pPr>
                  <w:r w:rsidRPr="00807ABB">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D4A66" w14:textId="77777777" w:rsidR="000F40DD" w:rsidRPr="00807ABB" w:rsidRDefault="000F40DD" w:rsidP="00E21093">
                  <w:pPr>
                    <w:pStyle w:val="rowtabella0"/>
                    <w:jc w:val="center"/>
                    <w:rPr>
                      <w:color w:val="002060"/>
                    </w:rPr>
                  </w:pPr>
                  <w:r w:rsidRPr="00807ABB">
                    <w:rPr>
                      <w:color w:val="002060"/>
                    </w:rPr>
                    <w:t> </w:t>
                  </w:r>
                </w:p>
              </w:tc>
            </w:tr>
            <w:tr w:rsidR="000F40DD" w:rsidRPr="00807ABB" w14:paraId="10EA99E2"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198F81" w14:textId="77777777" w:rsidR="000F40DD" w:rsidRPr="00807ABB" w:rsidRDefault="000F40DD" w:rsidP="00E21093">
                  <w:pPr>
                    <w:pStyle w:val="rowtabella0"/>
                    <w:rPr>
                      <w:color w:val="002060"/>
                    </w:rPr>
                  </w:pPr>
                  <w:r w:rsidRPr="00807ABB">
                    <w:rPr>
                      <w:color w:val="002060"/>
                    </w:rPr>
                    <w:t>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A34990" w14:textId="77777777" w:rsidR="000F40DD" w:rsidRPr="00807ABB" w:rsidRDefault="000F40DD" w:rsidP="00E21093">
                  <w:pPr>
                    <w:pStyle w:val="rowtabella0"/>
                    <w:rPr>
                      <w:color w:val="002060"/>
                    </w:rPr>
                  </w:pPr>
                  <w:r w:rsidRPr="00807ABB">
                    <w:rPr>
                      <w:color w:val="002060"/>
                    </w:rPr>
                    <w:t>- DAMIANI E GATTI ASCOLI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4A0356" w14:textId="77777777" w:rsidR="000F40DD" w:rsidRPr="00807ABB" w:rsidRDefault="000F40DD" w:rsidP="00E21093">
                  <w:pPr>
                    <w:pStyle w:val="rowtabella0"/>
                    <w:jc w:val="center"/>
                    <w:rPr>
                      <w:color w:val="002060"/>
                    </w:rPr>
                  </w:pPr>
                  <w:r w:rsidRPr="00807ABB">
                    <w:rPr>
                      <w:color w:val="002060"/>
                    </w:rPr>
                    <w:t>0 - 10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6ED4E8" w14:textId="77777777" w:rsidR="000F40DD" w:rsidRPr="00807ABB" w:rsidRDefault="000F40DD" w:rsidP="00E21093">
                  <w:pPr>
                    <w:pStyle w:val="rowtabella0"/>
                    <w:jc w:val="center"/>
                    <w:rPr>
                      <w:color w:val="002060"/>
                    </w:rPr>
                  </w:pPr>
                  <w:r w:rsidRPr="00807ABB">
                    <w:rPr>
                      <w:color w:val="002060"/>
                    </w:rPr>
                    <w:t> </w:t>
                  </w:r>
                </w:p>
              </w:tc>
            </w:tr>
            <w:tr w:rsidR="000F40DD" w:rsidRPr="00807ABB" w14:paraId="49C40FFF"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1E1F2A" w14:textId="77777777" w:rsidR="000F40DD" w:rsidRPr="00807ABB" w:rsidRDefault="000F40DD" w:rsidP="00E21093">
                  <w:pPr>
                    <w:pStyle w:val="rowtabella0"/>
                    <w:rPr>
                      <w:color w:val="002060"/>
                    </w:rPr>
                  </w:pPr>
                  <w:r w:rsidRPr="00807ABB">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9E3A3F" w14:textId="77777777" w:rsidR="000F40DD" w:rsidRPr="00807ABB" w:rsidRDefault="000F40DD" w:rsidP="00E21093">
                  <w:pPr>
                    <w:pStyle w:val="rowtabella0"/>
                    <w:rPr>
                      <w:color w:val="002060"/>
                    </w:rPr>
                  </w:pPr>
                  <w:r w:rsidRPr="00807ABB">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2D27E7" w14:textId="77777777" w:rsidR="000F40DD" w:rsidRPr="00807ABB" w:rsidRDefault="000F40DD" w:rsidP="00E21093">
                  <w:pPr>
                    <w:pStyle w:val="rowtabella0"/>
                    <w:jc w:val="center"/>
                    <w:rPr>
                      <w:color w:val="002060"/>
                    </w:rPr>
                  </w:pPr>
                  <w:r w:rsidRPr="00807ABB">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60986B" w14:textId="77777777" w:rsidR="000F40DD" w:rsidRPr="00807ABB" w:rsidRDefault="000F40DD" w:rsidP="00E21093">
                  <w:pPr>
                    <w:pStyle w:val="rowtabella0"/>
                    <w:jc w:val="center"/>
                    <w:rPr>
                      <w:color w:val="002060"/>
                    </w:rPr>
                  </w:pPr>
                  <w:r w:rsidRPr="00807ABB">
                    <w:rPr>
                      <w:color w:val="002060"/>
                    </w:rPr>
                    <w:t> </w:t>
                  </w:r>
                </w:p>
              </w:tc>
            </w:tr>
            <w:tr w:rsidR="000F40DD" w:rsidRPr="00807ABB" w14:paraId="19D883D5"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A67C49" w14:textId="77777777" w:rsidR="000F40DD" w:rsidRPr="00807ABB" w:rsidRDefault="000F40DD" w:rsidP="00E21093">
                  <w:pPr>
                    <w:pStyle w:val="rowtabella0"/>
                    <w:rPr>
                      <w:color w:val="002060"/>
                    </w:rPr>
                  </w:pPr>
                  <w:r w:rsidRPr="00807ABB">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FABD68" w14:textId="77777777" w:rsidR="000F40DD" w:rsidRPr="00807ABB" w:rsidRDefault="000F40DD" w:rsidP="00E21093">
                  <w:pPr>
                    <w:pStyle w:val="rowtabella0"/>
                    <w:rPr>
                      <w:color w:val="002060"/>
                    </w:rPr>
                  </w:pPr>
                  <w:r w:rsidRPr="00807ABB">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412429" w14:textId="77777777" w:rsidR="000F40DD" w:rsidRPr="00807ABB" w:rsidRDefault="000F40DD" w:rsidP="00E21093">
                  <w:pPr>
                    <w:pStyle w:val="rowtabella0"/>
                    <w:jc w:val="center"/>
                    <w:rPr>
                      <w:color w:val="002060"/>
                    </w:rPr>
                  </w:pPr>
                  <w:r w:rsidRPr="00807AB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151521" w14:textId="77777777" w:rsidR="000F40DD" w:rsidRPr="00807ABB" w:rsidRDefault="000F40DD" w:rsidP="00E21093">
                  <w:pPr>
                    <w:pStyle w:val="rowtabella0"/>
                    <w:jc w:val="center"/>
                    <w:rPr>
                      <w:color w:val="002060"/>
                    </w:rPr>
                  </w:pPr>
                  <w:r w:rsidRPr="00807ABB">
                    <w:rPr>
                      <w:color w:val="002060"/>
                    </w:rPr>
                    <w:t> </w:t>
                  </w:r>
                </w:p>
              </w:tc>
            </w:tr>
            <w:tr w:rsidR="000F40DD" w:rsidRPr="00807ABB" w14:paraId="5961816B"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464AFD" w14:textId="77777777" w:rsidR="000F40DD" w:rsidRPr="00807ABB" w:rsidRDefault="000F40DD" w:rsidP="00E21093">
                  <w:pPr>
                    <w:pStyle w:val="rowtabella0"/>
                    <w:rPr>
                      <w:color w:val="002060"/>
                    </w:rPr>
                  </w:pPr>
                  <w:r w:rsidRPr="00807ABB">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B77FC2" w14:textId="77777777" w:rsidR="000F40DD" w:rsidRPr="00807ABB" w:rsidRDefault="000F40DD" w:rsidP="00E21093">
                  <w:pPr>
                    <w:pStyle w:val="rowtabella0"/>
                    <w:rPr>
                      <w:color w:val="002060"/>
                    </w:rPr>
                  </w:pPr>
                  <w:r w:rsidRPr="00807ABB">
                    <w:rPr>
                      <w:color w:val="002060"/>
                    </w:rPr>
                    <w:t>- SAMBENEDETTESE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AD29FE" w14:textId="77777777" w:rsidR="000F40DD" w:rsidRPr="00807ABB" w:rsidRDefault="000F40DD" w:rsidP="00E21093">
                  <w:pPr>
                    <w:pStyle w:val="rowtabella0"/>
                    <w:jc w:val="center"/>
                    <w:rPr>
                      <w:color w:val="002060"/>
                    </w:rPr>
                  </w:pPr>
                  <w:r w:rsidRPr="00807ABB">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30BA22" w14:textId="77777777" w:rsidR="000F40DD" w:rsidRPr="00807ABB" w:rsidRDefault="000F40DD" w:rsidP="00E21093">
                  <w:pPr>
                    <w:pStyle w:val="rowtabella0"/>
                    <w:jc w:val="center"/>
                    <w:rPr>
                      <w:color w:val="002060"/>
                    </w:rPr>
                  </w:pPr>
                  <w:r w:rsidRPr="00807ABB">
                    <w:rPr>
                      <w:color w:val="002060"/>
                    </w:rPr>
                    <w:t> </w:t>
                  </w:r>
                </w:p>
              </w:tc>
            </w:tr>
            <w:tr w:rsidR="000F40DD" w:rsidRPr="00807ABB" w14:paraId="0D3DA6D5"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AEC243" w14:textId="77777777" w:rsidR="000F40DD" w:rsidRPr="00807ABB" w:rsidRDefault="000F40DD" w:rsidP="00E21093">
                  <w:pPr>
                    <w:pStyle w:val="rowtabella0"/>
                    <w:rPr>
                      <w:color w:val="002060"/>
                    </w:rPr>
                  </w:pPr>
                  <w:r w:rsidRPr="00807ABB">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F3665" w14:textId="77777777" w:rsidR="000F40DD" w:rsidRPr="00807ABB" w:rsidRDefault="000F40DD" w:rsidP="00E21093">
                  <w:pPr>
                    <w:pStyle w:val="rowtabella0"/>
                    <w:rPr>
                      <w:color w:val="002060"/>
                    </w:rPr>
                  </w:pPr>
                  <w:r w:rsidRPr="00807ABB">
                    <w:rPr>
                      <w:color w:val="002060"/>
                    </w:rPr>
                    <w:t>- TRUENTIN LAMA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6810F" w14:textId="77777777" w:rsidR="000F40DD" w:rsidRPr="00807ABB" w:rsidRDefault="000F40DD" w:rsidP="00E21093">
                  <w:pPr>
                    <w:pStyle w:val="rowtabella0"/>
                    <w:jc w:val="center"/>
                    <w:rPr>
                      <w:color w:val="002060"/>
                    </w:rPr>
                  </w:pPr>
                  <w:r w:rsidRPr="00807ABB">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1D10D" w14:textId="77777777" w:rsidR="000F40DD" w:rsidRPr="00807ABB" w:rsidRDefault="000F40DD" w:rsidP="00E21093">
                  <w:pPr>
                    <w:pStyle w:val="rowtabella0"/>
                    <w:jc w:val="center"/>
                    <w:rPr>
                      <w:color w:val="002060"/>
                    </w:rPr>
                  </w:pPr>
                  <w:r w:rsidRPr="00807ABB">
                    <w:rPr>
                      <w:color w:val="002060"/>
                    </w:rPr>
                    <w:t>D</w:t>
                  </w:r>
                </w:p>
              </w:tc>
            </w:tr>
          </w:tbl>
          <w:p w14:paraId="1135FB52" w14:textId="77777777" w:rsidR="000F40DD" w:rsidRPr="00807ABB" w:rsidRDefault="000F40DD" w:rsidP="00E21093">
            <w:pPr>
              <w:rPr>
                <w:color w:val="002060"/>
              </w:rPr>
            </w:pPr>
          </w:p>
        </w:tc>
      </w:tr>
    </w:tbl>
    <w:p w14:paraId="4A8408B9" w14:textId="77777777" w:rsidR="000F40DD" w:rsidRPr="00807ABB" w:rsidRDefault="000F40DD" w:rsidP="000F40DD">
      <w:pPr>
        <w:pStyle w:val="breakline"/>
        <w:rPr>
          <w:rFonts w:eastAsiaTheme="minorEastAsia"/>
          <w:color w:val="002060"/>
        </w:rPr>
      </w:pPr>
    </w:p>
    <w:p w14:paraId="464F6B03" w14:textId="77777777" w:rsidR="000F40DD" w:rsidRPr="00807ABB" w:rsidRDefault="000F40DD" w:rsidP="000F40DD">
      <w:pPr>
        <w:pStyle w:val="breakline"/>
        <w:rPr>
          <w:color w:val="002060"/>
        </w:rPr>
      </w:pPr>
    </w:p>
    <w:p w14:paraId="6FC928B4" w14:textId="77777777" w:rsidR="000F40DD" w:rsidRPr="00807ABB" w:rsidRDefault="000F40DD" w:rsidP="000F40DD">
      <w:pPr>
        <w:pStyle w:val="titoloprinc0"/>
        <w:rPr>
          <w:color w:val="002060"/>
        </w:rPr>
      </w:pPr>
      <w:r w:rsidRPr="00807ABB">
        <w:rPr>
          <w:color w:val="002060"/>
        </w:rPr>
        <w:t>GIUDICE SPORTIVO</w:t>
      </w:r>
    </w:p>
    <w:p w14:paraId="132B80B2" w14:textId="77777777" w:rsidR="000F40DD" w:rsidRPr="00807ABB" w:rsidRDefault="000F40DD" w:rsidP="000F40DD">
      <w:pPr>
        <w:pStyle w:val="diffida"/>
        <w:rPr>
          <w:color w:val="002060"/>
        </w:rPr>
      </w:pPr>
      <w:r w:rsidRPr="00807ABB">
        <w:rPr>
          <w:color w:val="002060"/>
        </w:rPr>
        <w:t>Il Sostituto Giudice Sportivo Avv. Federica Sorrentino, nella seduta del 12/10/2022, ha adottato le decisioni che di seguito integralmente si riportano:</w:t>
      </w:r>
    </w:p>
    <w:p w14:paraId="06F4F785" w14:textId="77777777" w:rsidR="000F40DD" w:rsidRPr="00807ABB" w:rsidRDefault="000F40DD" w:rsidP="000F40DD">
      <w:pPr>
        <w:pStyle w:val="titolo10"/>
        <w:rPr>
          <w:color w:val="002060"/>
        </w:rPr>
      </w:pPr>
      <w:r w:rsidRPr="00807ABB">
        <w:rPr>
          <w:color w:val="002060"/>
        </w:rPr>
        <w:t xml:space="preserve">GARE DEL 7/10/2022 </w:t>
      </w:r>
    </w:p>
    <w:p w14:paraId="7EC86E66" w14:textId="77777777" w:rsidR="000F40DD" w:rsidRPr="00807ABB" w:rsidRDefault="000F40DD" w:rsidP="000F40DD">
      <w:pPr>
        <w:pStyle w:val="titolo60"/>
        <w:rPr>
          <w:color w:val="002060"/>
        </w:rPr>
      </w:pPr>
      <w:r w:rsidRPr="00807ABB">
        <w:rPr>
          <w:color w:val="002060"/>
        </w:rPr>
        <w:t xml:space="preserve">DECISIONI DEL GIUDICE SPORTIVO </w:t>
      </w:r>
    </w:p>
    <w:p w14:paraId="6A402B06" w14:textId="77777777" w:rsidR="000F40DD" w:rsidRPr="00807ABB" w:rsidRDefault="000F40DD" w:rsidP="000F40DD">
      <w:pPr>
        <w:pStyle w:val="ammenda0"/>
        <w:rPr>
          <w:color w:val="002060"/>
        </w:rPr>
      </w:pPr>
      <w:r w:rsidRPr="00807ABB">
        <w:rPr>
          <w:color w:val="002060"/>
        </w:rPr>
        <w:t xml:space="preserve">gara del 7/10/2022 PIANDIROSE - SMIRRA CITY </w:t>
      </w:r>
    </w:p>
    <w:p w14:paraId="3ABF7BA4"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Il Giudice Sportivo, dopo aver esaminato il referto arbitrale relativo alla gara, ASD Montecchio Sport - Urbania Calcio del 07/10/2022 serie D CALCIO A 5 ,nel quale era presente un provvedimento disciplinare di ammonizione nei confronti del giocatore n. 7 Sig. Braccioni Cesare della Società Urbania e, avendo riscontrato, da un controllo del sistema informatico nonché dalle successive verifiche presso l'Ufficio tesseramenti, che il suddetto giocatore risulta svincolato e quindi non tesserato per la predetta Società sportiva, </w:t>
      </w:r>
    </w:p>
    <w:p w14:paraId="5EF72316" w14:textId="77777777" w:rsidR="000F40DD" w:rsidRPr="00807ABB" w:rsidRDefault="000F40DD" w:rsidP="000F40DD">
      <w:pPr>
        <w:pStyle w:val="diffida"/>
        <w:spacing w:before="80" w:beforeAutospacing="0" w:after="40" w:afterAutospacing="0"/>
        <w:jc w:val="center"/>
        <w:rPr>
          <w:color w:val="002060"/>
        </w:rPr>
      </w:pPr>
      <w:r w:rsidRPr="00807ABB">
        <w:rPr>
          <w:color w:val="002060"/>
        </w:rPr>
        <w:t>DELIBERA</w:t>
      </w:r>
    </w:p>
    <w:p w14:paraId="4A09DB08"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assegnare gara persa Urbania omologando il seguente risultato: ASD Montecchio Sport 6 - Urbania Calcio 0; - di comminare l'ammenda di Euro 100,00 alla Urbania Calcio; </w:t>
      </w:r>
    </w:p>
    <w:p w14:paraId="7724AC27"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inibire fino al 19/10/2022 il dirigente accompagnatore Sig. </w:t>
      </w:r>
      <w:proofErr w:type="spellStart"/>
      <w:r w:rsidRPr="00807ABB">
        <w:rPr>
          <w:color w:val="002060"/>
        </w:rPr>
        <w:t>Talozzi</w:t>
      </w:r>
      <w:proofErr w:type="spellEnd"/>
      <w:r w:rsidRPr="00807ABB">
        <w:rPr>
          <w:color w:val="002060"/>
        </w:rPr>
        <w:t xml:space="preserve"> Alessandro; </w:t>
      </w:r>
    </w:p>
    <w:p w14:paraId="54ED43BC"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squalificare il giocatore Sig. Braccioni per una gara da gara da scontare dopo l'eventuale formale tesseramento. </w:t>
      </w:r>
    </w:p>
    <w:p w14:paraId="2D4C6EF8" w14:textId="77777777" w:rsidR="000F40DD" w:rsidRPr="00807ABB" w:rsidRDefault="000F40DD" w:rsidP="000F40DD">
      <w:pPr>
        <w:pStyle w:val="diffida"/>
        <w:spacing w:before="80" w:beforeAutospacing="0" w:after="40" w:afterAutospacing="0"/>
        <w:jc w:val="left"/>
        <w:rPr>
          <w:color w:val="002060"/>
        </w:rPr>
      </w:pPr>
      <w:r w:rsidRPr="00807ABB">
        <w:rPr>
          <w:color w:val="002060"/>
        </w:rPr>
        <w:br/>
        <w:t xml:space="preserve">gara del 7/10/2022 PIANDIROSE - SMIRRA CITY </w:t>
      </w:r>
      <w:r w:rsidRPr="00807ABB">
        <w:rPr>
          <w:color w:val="002060"/>
        </w:rPr>
        <w:br/>
        <w:t xml:space="preserve">Dato atto che con </w:t>
      </w:r>
      <w:proofErr w:type="spellStart"/>
      <w:r w:rsidRPr="00807ABB">
        <w:rPr>
          <w:color w:val="002060"/>
        </w:rPr>
        <w:t>Pec</w:t>
      </w:r>
      <w:proofErr w:type="spellEnd"/>
      <w:r w:rsidRPr="00807ABB">
        <w:rPr>
          <w:color w:val="002060"/>
        </w:rPr>
        <w:t xml:space="preserve"> del 09/10/22 la società </w:t>
      </w:r>
      <w:proofErr w:type="spellStart"/>
      <w:r w:rsidRPr="00807ABB">
        <w:rPr>
          <w:color w:val="002060"/>
        </w:rPr>
        <w:t>Asd</w:t>
      </w:r>
      <w:proofErr w:type="spellEnd"/>
      <w:r w:rsidRPr="00807ABB">
        <w:rPr>
          <w:color w:val="002060"/>
        </w:rPr>
        <w:t xml:space="preserve"> </w:t>
      </w:r>
      <w:proofErr w:type="spellStart"/>
      <w:r w:rsidRPr="00807ABB">
        <w:rPr>
          <w:color w:val="002060"/>
        </w:rPr>
        <w:t>Piandirose</w:t>
      </w:r>
      <w:proofErr w:type="spellEnd"/>
      <w:r w:rsidRPr="00807ABB">
        <w:rPr>
          <w:color w:val="002060"/>
        </w:rPr>
        <w:t xml:space="preserve"> ha presentato ricorso, correttamente preannunciato, a mezzo del quale sostiene la irregolarità dello svolgimento della gara di Coppa disputata il 07/10/22 contro la società </w:t>
      </w:r>
      <w:proofErr w:type="spellStart"/>
      <w:r w:rsidRPr="00807ABB">
        <w:rPr>
          <w:color w:val="002060"/>
        </w:rPr>
        <w:t>Asd</w:t>
      </w:r>
      <w:proofErr w:type="spellEnd"/>
      <w:r w:rsidRPr="00807ABB">
        <w:rPr>
          <w:color w:val="002060"/>
        </w:rPr>
        <w:t xml:space="preserve"> Smirra City valevole per la prima giornata del campionato di calcio a 5 serie D - in quanto, nel corso della medesima, la società avversaria avrebbe utilizzato il calciatore SARAGA Andrea (nato il 31/01/1992) in posizione irregolare in quanto il medesimo, avrebbe scontato 1 sola giornata di squalifica a fronte delle 2 gare comminate nel CU n. 95 del 08/06/2022 Delegazione Provinciale di Pesaro. </w:t>
      </w:r>
    </w:p>
    <w:p w14:paraId="6849FA9B"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Il ricorso è fondato. </w:t>
      </w:r>
    </w:p>
    <w:p w14:paraId="791FF654"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Esperiti, infatti, i dovuti accertamenti risulta ad oggi che il </w:t>
      </w:r>
      <w:proofErr w:type="spellStart"/>
      <w:r w:rsidRPr="00807ABB">
        <w:rPr>
          <w:color w:val="002060"/>
        </w:rPr>
        <w:t>sig.Saraga</w:t>
      </w:r>
      <w:proofErr w:type="spellEnd"/>
      <w:r w:rsidRPr="00807ABB">
        <w:rPr>
          <w:color w:val="002060"/>
        </w:rPr>
        <w:t xml:space="preserve"> abbia scontato in data 10/06/22 solo la prima delle due giornate di squalifica nella partita contro la società </w:t>
      </w:r>
      <w:proofErr w:type="spellStart"/>
      <w:r w:rsidRPr="00807ABB">
        <w:rPr>
          <w:color w:val="002060"/>
        </w:rPr>
        <w:t>Asd</w:t>
      </w:r>
      <w:proofErr w:type="spellEnd"/>
      <w:r w:rsidRPr="00807ABB">
        <w:rPr>
          <w:color w:val="002060"/>
        </w:rPr>
        <w:t xml:space="preserve"> Lucrezia </w:t>
      </w:r>
    </w:p>
    <w:p w14:paraId="5A39F58A" w14:textId="77777777" w:rsidR="000F40DD" w:rsidRPr="00807ABB" w:rsidRDefault="000F40DD" w:rsidP="000F40DD">
      <w:pPr>
        <w:pStyle w:val="diffida"/>
        <w:spacing w:before="80" w:beforeAutospacing="0" w:after="40" w:afterAutospacing="0"/>
        <w:jc w:val="center"/>
        <w:rPr>
          <w:color w:val="002060"/>
        </w:rPr>
      </w:pPr>
      <w:r w:rsidRPr="00807ABB">
        <w:rPr>
          <w:color w:val="002060"/>
        </w:rPr>
        <w:t>P.Q.M.</w:t>
      </w:r>
    </w:p>
    <w:p w14:paraId="7C8DA73D" w14:textId="77777777" w:rsidR="000F40DD" w:rsidRPr="00807ABB" w:rsidRDefault="000F40DD" w:rsidP="000F40DD">
      <w:pPr>
        <w:pStyle w:val="diffida"/>
        <w:spacing w:before="80" w:beforeAutospacing="0" w:after="40" w:afterAutospacing="0"/>
        <w:jc w:val="center"/>
        <w:rPr>
          <w:color w:val="002060"/>
        </w:rPr>
      </w:pPr>
      <w:r w:rsidRPr="00807ABB">
        <w:rPr>
          <w:color w:val="002060"/>
        </w:rPr>
        <w:t>DELIBERA</w:t>
      </w:r>
    </w:p>
    <w:p w14:paraId="6155D5E1"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comminare alla Società Smirra City la sanzione sportiva della perdita della gara per 6-0 nonché l'ammenda di euro 150,00; </w:t>
      </w:r>
    </w:p>
    <w:p w14:paraId="34FB095B"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squalificare per una ulteriore gara il calciatore </w:t>
      </w:r>
      <w:proofErr w:type="spellStart"/>
      <w:r w:rsidRPr="00807ABB">
        <w:rPr>
          <w:color w:val="002060"/>
        </w:rPr>
        <w:t>Saraga</w:t>
      </w:r>
      <w:proofErr w:type="spellEnd"/>
      <w:r w:rsidRPr="00807ABB">
        <w:rPr>
          <w:color w:val="002060"/>
        </w:rPr>
        <w:t xml:space="preserve"> Andrea </w:t>
      </w:r>
    </w:p>
    <w:p w14:paraId="1DA2C220"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inibire fino al 19.10.2022 il dirigente della società Smirra City Sig. Nucci Gianmarco; </w:t>
      </w:r>
    </w:p>
    <w:p w14:paraId="07FE05D8"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restituite il contributo versato. </w:t>
      </w:r>
    </w:p>
    <w:p w14:paraId="3732D622" w14:textId="77777777" w:rsidR="000F40DD" w:rsidRPr="00807ABB" w:rsidRDefault="000F40DD" w:rsidP="000F40DD">
      <w:pPr>
        <w:pStyle w:val="diffida"/>
        <w:spacing w:before="80" w:beforeAutospacing="0" w:after="40" w:afterAutospacing="0"/>
        <w:jc w:val="left"/>
        <w:rPr>
          <w:color w:val="002060"/>
        </w:rPr>
      </w:pPr>
      <w:r w:rsidRPr="00807ABB">
        <w:rPr>
          <w:color w:val="002060"/>
        </w:rPr>
        <w:br/>
        <w:t xml:space="preserve">gara del 7/10/2022 SANTA MARIA NUOVA A.S.D. - POLISPORTIVA UROBORO </w:t>
      </w:r>
      <w:r w:rsidRPr="00807ABB">
        <w:rPr>
          <w:color w:val="002060"/>
        </w:rPr>
        <w:br/>
        <w:t xml:space="preserve">Il Giudice Sportivo, dopo aver esaminato il referto arbitrale relativo alla gara, Pol. Santa Maria Nuova- </w:t>
      </w:r>
      <w:proofErr w:type="spellStart"/>
      <w:r w:rsidRPr="00807ABB">
        <w:rPr>
          <w:color w:val="002060"/>
        </w:rPr>
        <w:t>Asd</w:t>
      </w:r>
      <w:proofErr w:type="spellEnd"/>
      <w:r w:rsidRPr="00807ABB">
        <w:rPr>
          <w:color w:val="002060"/>
        </w:rPr>
        <w:t xml:space="preserve">. Pol. </w:t>
      </w:r>
      <w:proofErr w:type="spellStart"/>
      <w:r w:rsidRPr="00807ABB">
        <w:rPr>
          <w:color w:val="002060"/>
        </w:rPr>
        <w:t>Uroboro</w:t>
      </w:r>
      <w:proofErr w:type="spellEnd"/>
      <w:r w:rsidRPr="00807ABB">
        <w:rPr>
          <w:color w:val="002060"/>
        </w:rPr>
        <w:t xml:space="preserve">, del 7/10/2022, valevole per il Campionato CALCIO A 5 serie D , nel quale era presente un provvedimento disciplinare di ammonizione nei confronti del giocatore n. 3 Sig. BIANCINI Samuel (24.02.90)della Società </w:t>
      </w:r>
      <w:proofErr w:type="spellStart"/>
      <w:r w:rsidRPr="00807ABB">
        <w:rPr>
          <w:color w:val="002060"/>
        </w:rPr>
        <w:t>Uroboro</w:t>
      </w:r>
      <w:proofErr w:type="spellEnd"/>
      <w:r w:rsidRPr="00807ABB">
        <w:rPr>
          <w:color w:val="002060"/>
        </w:rPr>
        <w:t xml:space="preserve"> e, avendo riscontrato, da un controllo del sistema informatico nonché dalle successive verifiche presso l'Ufficio tesseramenti, che il suddetto giocatore risulta svincolato e quindi non tesserato per la predetta Società sportiva,</w:t>
      </w:r>
    </w:p>
    <w:p w14:paraId="344DA5B4"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DELIBERA </w:t>
      </w:r>
    </w:p>
    <w:p w14:paraId="21DAAB95"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assegnare gara persa alla Società ASD POL. UROBORO con il seguente risultato: </w:t>
      </w:r>
      <w:proofErr w:type="spellStart"/>
      <w:r w:rsidRPr="00807ABB">
        <w:rPr>
          <w:color w:val="002060"/>
        </w:rPr>
        <w:t>Asd</w:t>
      </w:r>
      <w:proofErr w:type="spellEnd"/>
      <w:r w:rsidRPr="00807ABB">
        <w:rPr>
          <w:color w:val="002060"/>
        </w:rPr>
        <w:t xml:space="preserve"> S. Maria Nuova 6 - </w:t>
      </w:r>
      <w:proofErr w:type="spellStart"/>
      <w:r w:rsidRPr="00807ABB">
        <w:rPr>
          <w:color w:val="002060"/>
        </w:rPr>
        <w:t>Asd</w:t>
      </w:r>
      <w:proofErr w:type="spellEnd"/>
      <w:r w:rsidRPr="00807ABB">
        <w:rPr>
          <w:color w:val="002060"/>
        </w:rPr>
        <w:t xml:space="preserve"> Pol. </w:t>
      </w:r>
      <w:proofErr w:type="spellStart"/>
      <w:r w:rsidRPr="00807ABB">
        <w:rPr>
          <w:color w:val="002060"/>
        </w:rPr>
        <w:t>Uroboro</w:t>
      </w:r>
      <w:proofErr w:type="spellEnd"/>
      <w:r w:rsidRPr="00807ABB">
        <w:rPr>
          <w:color w:val="002060"/>
        </w:rPr>
        <w:t xml:space="preserve"> 0; </w:t>
      </w:r>
    </w:p>
    <w:p w14:paraId="5CF527A7"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comminare l'ammenda alla </w:t>
      </w:r>
      <w:proofErr w:type="spellStart"/>
      <w:r w:rsidRPr="00807ABB">
        <w:rPr>
          <w:color w:val="002060"/>
        </w:rPr>
        <w:t>Asd</w:t>
      </w:r>
      <w:proofErr w:type="spellEnd"/>
      <w:r w:rsidRPr="00807ABB">
        <w:rPr>
          <w:color w:val="002060"/>
        </w:rPr>
        <w:t xml:space="preserve"> Pol. </w:t>
      </w:r>
      <w:proofErr w:type="spellStart"/>
      <w:r w:rsidRPr="00807ABB">
        <w:rPr>
          <w:color w:val="002060"/>
        </w:rPr>
        <w:t>Uroboro</w:t>
      </w:r>
      <w:proofErr w:type="spellEnd"/>
      <w:r w:rsidRPr="00807ABB">
        <w:rPr>
          <w:color w:val="002060"/>
        </w:rPr>
        <w:t xml:space="preserve"> di Euro 100,00; </w:t>
      </w:r>
    </w:p>
    <w:p w14:paraId="43FF182C"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1 giornata di squalifica al capitano </w:t>
      </w:r>
      <w:proofErr w:type="spellStart"/>
      <w:r w:rsidRPr="00807ABB">
        <w:rPr>
          <w:color w:val="002060"/>
        </w:rPr>
        <w:t>Bilati</w:t>
      </w:r>
      <w:proofErr w:type="spellEnd"/>
      <w:r w:rsidRPr="00807ABB">
        <w:rPr>
          <w:color w:val="002060"/>
        </w:rPr>
        <w:t xml:space="preserve"> Matteo </w:t>
      </w:r>
    </w:p>
    <w:p w14:paraId="2C4F160B" w14:textId="77777777" w:rsidR="000F40DD" w:rsidRPr="00807ABB" w:rsidRDefault="000F40DD" w:rsidP="000F40DD">
      <w:pPr>
        <w:pStyle w:val="diffida"/>
        <w:spacing w:before="80" w:beforeAutospacing="0" w:after="40" w:afterAutospacing="0"/>
        <w:jc w:val="left"/>
        <w:rPr>
          <w:color w:val="002060"/>
        </w:rPr>
      </w:pPr>
      <w:r w:rsidRPr="00807ABB">
        <w:rPr>
          <w:color w:val="002060"/>
        </w:rPr>
        <w:t>- di squalificare il giocatore Sig. Biancini Samuel per una gara da gara da scontare dopo l'eventuale formale tesseramento</w:t>
      </w:r>
    </w:p>
    <w:p w14:paraId="710D7777" w14:textId="77777777" w:rsidR="000F40DD" w:rsidRPr="00807ABB" w:rsidRDefault="000F40DD" w:rsidP="000F40DD">
      <w:pPr>
        <w:pStyle w:val="diffida"/>
        <w:spacing w:before="80" w:beforeAutospacing="0" w:after="40" w:afterAutospacing="0"/>
        <w:jc w:val="left"/>
        <w:rPr>
          <w:color w:val="002060"/>
        </w:rPr>
      </w:pPr>
      <w:r w:rsidRPr="00807ABB">
        <w:rPr>
          <w:color w:val="002060"/>
        </w:rPr>
        <w:br/>
        <w:t xml:space="preserve">gara del 7/10/2022 TRIBALCIO PICENA - TRUENTIN LAMA </w:t>
      </w:r>
      <w:r w:rsidRPr="00807ABB">
        <w:rPr>
          <w:color w:val="002060"/>
        </w:rPr>
        <w:br/>
        <w:t xml:space="preserve">Poiché dal referto arbitrale emerge che la gara non è stato disputata per essere il terreno di gioco occupato da altra attività e rilevato che la società ospitante non ha fatto pervenire alcuna giustificazione prova circa l'asserito disguido organizzativo </w:t>
      </w:r>
    </w:p>
    <w:p w14:paraId="2CACF769" w14:textId="77777777" w:rsidR="000F40DD" w:rsidRPr="00807ABB" w:rsidRDefault="000F40DD" w:rsidP="000F40DD">
      <w:pPr>
        <w:pStyle w:val="diffida"/>
        <w:spacing w:before="80" w:beforeAutospacing="0" w:after="40" w:afterAutospacing="0"/>
        <w:jc w:val="center"/>
        <w:rPr>
          <w:color w:val="002060"/>
        </w:rPr>
      </w:pPr>
      <w:r w:rsidRPr="00807ABB">
        <w:rPr>
          <w:color w:val="002060"/>
        </w:rPr>
        <w:t>Si decide</w:t>
      </w:r>
    </w:p>
    <w:p w14:paraId="029C2F45"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La punizione sportiva della perdita della gara con il punteggio </w:t>
      </w:r>
      <w:proofErr w:type="spellStart"/>
      <w:r w:rsidRPr="00807ABB">
        <w:rPr>
          <w:color w:val="002060"/>
        </w:rPr>
        <w:t>Tribalcio</w:t>
      </w:r>
      <w:proofErr w:type="spellEnd"/>
      <w:r w:rsidRPr="00807ABB">
        <w:rPr>
          <w:color w:val="002060"/>
        </w:rPr>
        <w:t xml:space="preserve"> Picena 0- </w:t>
      </w:r>
      <w:proofErr w:type="spellStart"/>
      <w:r w:rsidRPr="00807ABB">
        <w:rPr>
          <w:color w:val="002060"/>
        </w:rPr>
        <w:t>Truentin</w:t>
      </w:r>
      <w:proofErr w:type="spellEnd"/>
      <w:r w:rsidRPr="00807ABB">
        <w:rPr>
          <w:color w:val="002060"/>
        </w:rPr>
        <w:t xml:space="preserve"> Lama 6;</w:t>
      </w:r>
    </w:p>
    <w:p w14:paraId="3CCE1F6A"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Ammenda di Euro 100 a carico della </w:t>
      </w:r>
      <w:proofErr w:type="spellStart"/>
      <w:r w:rsidRPr="00807ABB">
        <w:rPr>
          <w:color w:val="002060"/>
        </w:rPr>
        <w:t>Tribalcio</w:t>
      </w:r>
      <w:proofErr w:type="spellEnd"/>
      <w:r w:rsidRPr="00807ABB">
        <w:rPr>
          <w:color w:val="002060"/>
        </w:rPr>
        <w:t xml:space="preserve"> Picena </w:t>
      </w:r>
    </w:p>
    <w:p w14:paraId="4A980BF0" w14:textId="77777777" w:rsidR="000F40DD" w:rsidRPr="00807ABB" w:rsidRDefault="000F40DD" w:rsidP="000F40DD">
      <w:pPr>
        <w:pStyle w:val="titolo7a"/>
        <w:rPr>
          <w:color w:val="002060"/>
        </w:rPr>
      </w:pPr>
    </w:p>
    <w:p w14:paraId="460ECC48" w14:textId="77777777" w:rsidR="000F40DD" w:rsidRPr="00807ABB" w:rsidRDefault="000F40DD" w:rsidP="000F40DD">
      <w:pPr>
        <w:pStyle w:val="titolo7a"/>
        <w:rPr>
          <w:color w:val="002060"/>
        </w:rPr>
      </w:pPr>
      <w:r w:rsidRPr="00807ABB">
        <w:rPr>
          <w:color w:val="002060"/>
        </w:rPr>
        <w:t xml:space="preserve">PROVVEDIMENTI DISCIPLINARI </w:t>
      </w:r>
    </w:p>
    <w:p w14:paraId="40BFB4AE" w14:textId="77777777" w:rsidR="000F40DD" w:rsidRPr="00807ABB" w:rsidRDefault="000F40DD" w:rsidP="000F40DD">
      <w:pPr>
        <w:pStyle w:val="titolo7b0"/>
        <w:rPr>
          <w:color w:val="002060"/>
        </w:rPr>
      </w:pPr>
      <w:r w:rsidRPr="00807ABB">
        <w:rPr>
          <w:color w:val="002060"/>
        </w:rPr>
        <w:t xml:space="preserve">In base alle risultanze degli atti ufficiali sono state deliberate le seguenti sanzioni disciplinari. </w:t>
      </w:r>
    </w:p>
    <w:p w14:paraId="15835ED7" w14:textId="77777777" w:rsidR="000F40DD" w:rsidRPr="00807ABB" w:rsidRDefault="000F40DD" w:rsidP="000F40DD">
      <w:pPr>
        <w:pStyle w:val="titolo30"/>
        <w:rPr>
          <w:color w:val="002060"/>
        </w:rPr>
      </w:pPr>
      <w:r w:rsidRPr="00807ABB">
        <w:rPr>
          <w:color w:val="002060"/>
        </w:rPr>
        <w:t xml:space="preserve">SOCIETA' </w:t>
      </w:r>
    </w:p>
    <w:p w14:paraId="6BDA1999" w14:textId="77777777" w:rsidR="000F40DD" w:rsidRPr="00807ABB" w:rsidRDefault="000F40DD" w:rsidP="000F40DD">
      <w:pPr>
        <w:pStyle w:val="titolo20"/>
        <w:rPr>
          <w:color w:val="002060"/>
        </w:rPr>
      </w:pPr>
      <w:r w:rsidRPr="00807ABB">
        <w:rPr>
          <w:color w:val="002060"/>
        </w:rPr>
        <w:t xml:space="preserve">PERDITA DELLA GARA: </w:t>
      </w:r>
    </w:p>
    <w:p w14:paraId="2914E4F7"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POLISPORTIVA UROBORO </w:t>
      </w:r>
      <w:r w:rsidRPr="00807ABB">
        <w:rPr>
          <w:color w:val="002060"/>
        </w:rPr>
        <w:br/>
        <w:t xml:space="preserve">V. Delibera </w:t>
      </w:r>
    </w:p>
    <w:p w14:paraId="21A09E3D" w14:textId="77777777" w:rsidR="000F40DD" w:rsidRPr="00807ABB" w:rsidRDefault="000F40DD" w:rsidP="000F40DD">
      <w:pPr>
        <w:pStyle w:val="diffida"/>
        <w:spacing w:before="80" w:beforeAutospacing="0" w:after="40" w:afterAutospacing="0"/>
        <w:jc w:val="left"/>
        <w:rPr>
          <w:color w:val="002060"/>
        </w:rPr>
      </w:pPr>
      <w:r w:rsidRPr="00807ABB">
        <w:rPr>
          <w:color w:val="002060"/>
        </w:rPr>
        <w:br/>
        <w:t xml:space="preserve">SMIRRA CITY </w:t>
      </w:r>
      <w:r w:rsidRPr="00807ABB">
        <w:rPr>
          <w:color w:val="002060"/>
        </w:rPr>
        <w:br/>
        <w:t xml:space="preserve">V. delibera </w:t>
      </w:r>
    </w:p>
    <w:p w14:paraId="29E36114" w14:textId="77777777" w:rsidR="000F40DD" w:rsidRPr="00807ABB" w:rsidRDefault="000F40DD" w:rsidP="000F40DD">
      <w:pPr>
        <w:pStyle w:val="diffida"/>
        <w:spacing w:before="80" w:beforeAutospacing="0" w:after="40" w:afterAutospacing="0"/>
        <w:jc w:val="left"/>
        <w:rPr>
          <w:color w:val="002060"/>
        </w:rPr>
      </w:pPr>
      <w:r w:rsidRPr="00807ABB">
        <w:rPr>
          <w:color w:val="002060"/>
        </w:rPr>
        <w:br/>
        <w:t xml:space="preserve">TRIBALCIO PICENA </w:t>
      </w:r>
      <w:r w:rsidRPr="00807ABB">
        <w:rPr>
          <w:color w:val="002060"/>
        </w:rPr>
        <w:br/>
        <w:t xml:space="preserve">V. delibera </w:t>
      </w:r>
    </w:p>
    <w:p w14:paraId="13100AB8" w14:textId="77777777" w:rsidR="000F40DD" w:rsidRPr="00807ABB" w:rsidRDefault="000F40DD" w:rsidP="000F40DD">
      <w:pPr>
        <w:pStyle w:val="diffida"/>
        <w:spacing w:before="80" w:beforeAutospacing="0" w:after="40" w:afterAutospacing="0"/>
        <w:jc w:val="left"/>
        <w:rPr>
          <w:color w:val="002060"/>
        </w:rPr>
      </w:pPr>
      <w:r w:rsidRPr="00807ABB">
        <w:rPr>
          <w:color w:val="002060"/>
        </w:rPr>
        <w:br/>
        <w:t xml:space="preserve">URBANIA CALCIO </w:t>
      </w:r>
      <w:r w:rsidRPr="00807ABB">
        <w:rPr>
          <w:color w:val="002060"/>
        </w:rPr>
        <w:br/>
        <w:t xml:space="preserve">V. Delibera </w:t>
      </w:r>
    </w:p>
    <w:p w14:paraId="6977EF23" w14:textId="77777777" w:rsidR="000F40DD" w:rsidRPr="00807ABB" w:rsidRDefault="000F40DD" w:rsidP="000F40DD">
      <w:pPr>
        <w:pStyle w:val="titolo20"/>
        <w:rPr>
          <w:color w:val="002060"/>
        </w:rPr>
      </w:pPr>
      <w:r w:rsidRPr="00807ABB">
        <w:rPr>
          <w:color w:val="002060"/>
        </w:rPr>
        <w:t xml:space="preserve">AMMENDA </w:t>
      </w:r>
    </w:p>
    <w:p w14:paraId="391DF7B1"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Euro 150,00 SMIRRA CITY </w:t>
      </w:r>
      <w:r w:rsidRPr="00807ABB">
        <w:rPr>
          <w:color w:val="002060"/>
        </w:rPr>
        <w:br/>
        <w:t xml:space="preserve">V. Delibera </w:t>
      </w:r>
    </w:p>
    <w:p w14:paraId="4DB4234E" w14:textId="77777777" w:rsidR="000F40DD" w:rsidRPr="00807ABB" w:rsidRDefault="000F40DD" w:rsidP="000F40DD">
      <w:pPr>
        <w:pStyle w:val="diffida"/>
        <w:spacing w:before="80" w:beforeAutospacing="0" w:after="40" w:afterAutospacing="0"/>
        <w:jc w:val="left"/>
        <w:rPr>
          <w:color w:val="002060"/>
        </w:rPr>
      </w:pPr>
      <w:r w:rsidRPr="00807ABB">
        <w:rPr>
          <w:color w:val="002060"/>
        </w:rPr>
        <w:br/>
        <w:t xml:space="preserve">Euro 150,00 URBANITAS APIRO </w:t>
      </w:r>
      <w:r w:rsidRPr="00807ABB">
        <w:rPr>
          <w:color w:val="002060"/>
        </w:rPr>
        <w:br/>
        <w:t xml:space="preserve">Per aver permesso ad un suo sostenitore di sostare nello spazio antistante lo spogliatoio dell'arbitro al fine di minacciarlo. </w:t>
      </w:r>
    </w:p>
    <w:p w14:paraId="12BB57A8" w14:textId="77777777" w:rsidR="000F40DD" w:rsidRPr="00807ABB" w:rsidRDefault="000F40DD" w:rsidP="000F40DD">
      <w:pPr>
        <w:pStyle w:val="diffida"/>
        <w:spacing w:before="80" w:beforeAutospacing="0" w:after="40" w:afterAutospacing="0"/>
        <w:jc w:val="left"/>
        <w:rPr>
          <w:color w:val="002060"/>
        </w:rPr>
      </w:pPr>
      <w:r w:rsidRPr="00807ABB">
        <w:rPr>
          <w:color w:val="002060"/>
        </w:rPr>
        <w:br/>
        <w:t xml:space="preserve">Euro 100,00 POLISPORTIVA UROBORO </w:t>
      </w:r>
      <w:r w:rsidRPr="00807ABB">
        <w:rPr>
          <w:color w:val="002060"/>
        </w:rPr>
        <w:br/>
        <w:t xml:space="preserve">V. delibera </w:t>
      </w:r>
    </w:p>
    <w:p w14:paraId="381E8639" w14:textId="77777777" w:rsidR="000F40DD" w:rsidRPr="00807ABB" w:rsidRDefault="000F40DD" w:rsidP="000F40DD">
      <w:pPr>
        <w:pStyle w:val="diffida"/>
        <w:spacing w:before="80" w:beforeAutospacing="0" w:after="40" w:afterAutospacing="0"/>
        <w:jc w:val="left"/>
        <w:rPr>
          <w:color w:val="002060"/>
        </w:rPr>
      </w:pPr>
      <w:r w:rsidRPr="00807ABB">
        <w:rPr>
          <w:color w:val="002060"/>
        </w:rPr>
        <w:br/>
        <w:t xml:space="preserve">Euro 100,00 TRIBALCIO PICENA </w:t>
      </w:r>
      <w:r w:rsidRPr="00807ABB">
        <w:rPr>
          <w:color w:val="002060"/>
        </w:rPr>
        <w:br/>
        <w:t xml:space="preserve">V. Delibera </w:t>
      </w:r>
    </w:p>
    <w:p w14:paraId="06100969" w14:textId="77777777" w:rsidR="000F40DD" w:rsidRPr="00807ABB" w:rsidRDefault="000F40DD" w:rsidP="000F40DD">
      <w:pPr>
        <w:pStyle w:val="diffida"/>
        <w:spacing w:before="80" w:beforeAutospacing="0" w:after="40" w:afterAutospacing="0"/>
        <w:jc w:val="left"/>
        <w:rPr>
          <w:color w:val="002060"/>
        </w:rPr>
      </w:pPr>
      <w:r w:rsidRPr="00807ABB">
        <w:rPr>
          <w:color w:val="002060"/>
        </w:rPr>
        <w:br/>
        <w:t xml:space="preserve">Euro 100,00 URBANIA CALCIO </w:t>
      </w:r>
      <w:r w:rsidRPr="00807ABB">
        <w:rPr>
          <w:color w:val="002060"/>
        </w:rPr>
        <w:br/>
        <w:t xml:space="preserve">V. Delibera </w:t>
      </w:r>
    </w:p>
    <w:p w14:paraId="3045A64F" w14:textId="77777777" w:rsidR="000F40DD" w:rsidRPr="00807ABB" w:rsidRDefault="000F40DD" w:rsidP="000F40DD">
      <w:pPr>
        <w:pStyle w:val="titolo30"/>
        <w:rPr>
          <w:color w:val="002060"/>
        </w:rPr>
      </w:pPr>
      <w:r w:rsidRPr="00807ABB">
        <w:rPr>
          <w:color w:val="002060"/>
        </w:rPr>
        <w:t xml:space="preserve">DIRIGENTI </w:t>
      </w:r>
    </w:p>
    <w:p w14:paraId="7B0A0222" w14:textId="77777777" w:rsidR="000F40DD" w:rsidRPr="00807ABB" w:rsidRDefault="000F40DD" w:rsidP="000F40DD">
      <w:pPr>
        <w:pStyle w:val="titolo20"/>
        <w:rPr>
          <w:color w:val="002060"/>
        </w:rPr>
      </w:pPr>
      <w:r w:rsidRPr="00807ABB">
        <w:rPr>
          <w:color w:val="002060"/>
        </w:rPr>
        <w:t xml:space="preserve">INIBIZIONE A SVOLGERE OGNI ATTIVITA' FINO AL 19/10/2022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257799BF" w14:textId="77777777" w:rsidTr="00E21093">
        <w:tc>
          <w:tcPr>
            <w:tcW w:w="2200" w:type="dxa"/>
            <w:tcMar>
              <w:top w:w="20" w:type="dxa"/>
              <w:left w:w="20" w:type="dxa"/>
              <w:bottom w:w="20" w:type="dxa"/>
              <w:right w:w="20" w:type="dxa"/>
            </w:tcMar>
            <w:vAlign w:val="center"/>
            <w:hideMark/>
          </w:tcPr>
          <w:p w14:paraId="4A00BF99" w14:textId="77777777" w:rsidR="000F40DD" w:rsidRPr="00807ABB" w:rsidRDefault="000F40DD" w:rsidP="00E21093">
            <w:pPr>
              <w:pStyle w:val="movimento"/>
              <w:rPr>
                <w:color w:val="002060"/>
              </w:rPr>
            </w:pPr>
            <w:r w:rsidRPr="00807ABB">
              <w:rPr>
                <w:color w:val="002060"/>
              </w:rPr>
              <w:t>NUCCI GIANMARCO</w:t>
            </w:r>
          </w:p>
        </w:tc>
        <w:tc>
          <w:tcPr>
            <w:tcW w:w="2200" w:type="dxa"/>
            <w:tcMar>
              <w:top w:w="20" w:type="dxa"/>
              <w:left w:w="20" w:type="dxa"/>
              <w:bottom w:w="20" w:type="dxa"/>
              <w:right w:w="20" w:type="dxa"/>
            </w:tcMar>
            <w:vAlign w:val="center"/>
            <w:hideMark/>
          </w:tcPr>
          <w:p w14:paraId="19C32421" w14:textId="77777777" w:rsidR="000F40DD" w:rsidRPr="00807ABB" w:rsidRDefault="000F40DD" w:rsidP="00E21093">
            <w:pPr>
              <w:pStyle w:val="movimento2"/>
              <w:rPr>
                <w:color w:val="002060"/>
              </w:rPr>
            </w:pPr>
            <w:r w:rsidRPr="00807ABB">
              <w:rPr>
                <w:color w:val="002060"/>
              </w:rPr>
              <w:t xml:space="preserve">(SMIRRA CITY) </w:t>
            </w:r>
          </w:p>
        </w:tc>
        <w:tc>
          <w:tcPr>
            <w:tcW w:w="800" w:type="dxa"/>
            <w:tcMar>
              <w:top w:w="20" w:type="dxa"/>
              <w:left w:w="20" w:type="dxa"/>
              <w:bottom w:w="20" w:type="dxa"/>
              <w:right w:w="20" w:type="dxa"/>
            </w:tcMar>
            <w:vAlign w:val="center"/>
            <w:hideMark/>
          </w:tcPr>
          <w:p w14:paraId="6E4DCDC4"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9DBD8DB"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21B1EC1" w14:textId="77777777" w:rsidR="000F40DD" w:rsidRPr="00807ABB" w:rsidRDefault="000F40DD" w:rsidP="00E21093">
            <w:pPr>
              <w:pStyle w:val="movimento2"/>
              <w:rPr>
                <w:color w:val="002060"/>
              </w:rPr>
            </w:pPr>
            <w:r w:rsidRPr="00807ABB">
              <w:rPr>
                <w:color w:val="002060"/>
              </w:rPr>
              <w:t> </w:t>
            </w:r>
          </w:p>
        </w:tc>
      </w:tr>
    </w:tbl>
    <w:p w14:paraId="785200BC" w14:textId="77777777" w:rsidR="000F40DD" w:rsidRPr="00807ABB" w:rsidRDefault="000F40DD" w:rsidP="000F40DD">
      <w:pPr>
        <w:pStyle w:val="diffida"/>
        <w:spacing w:before="80" w:beforeAutospacing="0" w:after="40" w:afterAutospacing="0"/>
        <w:jc w:val="left"/>
        <w:rPr>
          <w:rFonts w:eastAsiaTheme="minorEastAsia"/>
          <w:color w:val="002060"/>
        </w:rPr>
      </w:pPr>
      <w:r w:rsidRPr="00807ABB">
        <w:rPr>
          <w:color w:val="002060"/>
        </w:rPr>
        <w:t xml:space="preserve">V. Delibera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39842ECA" w14:textId="77777777" w:rsidTr="00E21093">
        <w:tc>
          <w:tcPr>
            <w:tcW w:w="2200" w:type="dxa"/>
            <w:tcMar>
              <w:top w:w="20" w:type="dxa"/>
              <w:left w:w="20" w:type="dxa"/>
              <w:bottom w:w="20" w:type="dxa"/>
              <w:right w:w="20" w:type="dxa"/>
            </w:tcMar>
            <w:vAlign w:val="center"/>
            <w:hideMark/>
          </w:tcPr>
          <w:p w14:paraId="7CF33004" w14:textId="77777777" w:rsidR="000F40DD" w:rsidRPr="00807ABB" w:rsidRDefault="000F40DD" w:rsidP="00E21093">
            <w:pPr>
              <w:pStyle w:val="movimento"/>
              <w:rPr>
                <w:color w:val="002060"/>
              </w:rPr>
            </w:pPr>
            <w:r w:rsidRPr="00807ABB">
              <w:rPr>
                <w:color w:val="002060"/>
              </w:rPr>
              <w:t>TALOZZI ALESSANDRO</w:t>
            </w:r>
          </w:p>
        </w:tc>
        <w:tc>
          <w:tcPr>
            <w:tcW w:w="2200" w:type="dxa"/>
            <w:tcMar>
              <w:top w:w="20" w:type="dxa"/>
              <w:left w:w="20" w:type="dxa"/>
              <w:bottom w:w="20" w:type="dxa"/>
              <w:right w:w="20" w:type="dxa"/>
            </w:tcMar>
            <w:vAlign w:val="center"/>
            <w:hideMark/>
          </w:tcPr>
          <w:p w14:paraId="1886163F" w14:textId="77777777" w:rsidR="000F40DD" w:rsidRPr="00807ABB" w:rsidRDefault="000F40DD" w:rsidP="00E21093">
            <w:pPr>
              <w:pStyle w:val="movimento2"/>
              <w:rPr>
                <w:color w:val="002060"/>
              </w:rPr>
            </w:pPr>
            <w:r w:rsidRPr="00807ABB">
              <w:rPr>
                <w:color w:val="002060"/>
              </w:rPr>
              <w:t xml:space="preserve">(URBANIA CALCIO) </w:t>
            </w:r>
          </w:p>
        </w:tc>
        <w:tc>
          <w:tcPr>
            <w:tcW w:w="800" w:type="dxa"/>
            <w:tcMar>
              <w:top w:w="20" w:type="dxa"/>
              <w:left w:w="20" w:type="dxa"/>
              <w:bottom w:w="20" w:type="dxa"/>
              <w:right w:w="20" w:type="dxa"/>
            </w:tcMar>
            <w:vAlign w:val="center"/>
            <w:hideMark/>
          </w:tcPr>
          <w:p w14:paraId="6B102E0D"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6C38748"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629B7FC" w14:textId="77777777" w:rsidR="000F40DD" w:rsidRPr="00807ABB" w:rsidRDefault="000F40DD" w:rsidP="00E21093">
            <w:pPr>
              <w:pStyle w:val="movimento2"/>
              <w:rPr>
                <w:color w:val="002060"/>
              </w:rPr>
            </w:pPr>
            <w:r w:rsidRPr="00807ABB">
              <w:rPr>
                <w:color w:val="002060"/>
              </w:rPr>
              <w:t> </w:t>
            </w:r>
          </w:p>
        </w:tc>
      </w:tr>
    </w:tbl>
    <w:p w14:paraId="1F03D91F" w14:textId="77777777" w:rsidR="000F40DD" w:rsidRPr="00807ABB" w:rsidRDefault="000F40DD" w:rsidP="000F40DD">
      <w:pPr>
        <w:pStyle w:val="diffida"/>
        <w:spacing w:before="80" w:beforeAutospacing="0" w:after="40" w:afterAutospacing="0"/>
        <w:jc w:val="left"/>
        <w:rPr>
          <w:rFonts w:eastAsiaTheme="minorEastAsia"/>
          <w:color w:val="002060"/>
        </w:rPr>
      </w:pPr>
      <w:r w:rsidRPr="00807ABB">
        <w:rPr>
          <w:color w:val="002060"/>
        </w:rPr>
        <w:t xml:space="preserve">V. Delibera </w:t>
      </w:r>
    </w:p>
    <w:p w14:paraId="71AD36A7" w14:textId="77777777" w:rsidR="000F40DD" w:rsidRPr="00807ABB" w:rsidRDefault="000F40DD" w:rsidP="000F40DD">
      <w:pPr>
        <w:pStyle w:val="titolo30"/>
        <w:rPr>
          <w:color w:val="002060"/>
        </w:rPr>
      </w:pPr>
      <w:r w:rsidRPr="00807ABB">
        <w:rPr>
          <w:color w:val="002060"/>
        </w:rPr>
        <w:t xml:space="preserve">ALLENATORI </w:t>
      </w:r>
    </w:p>
    <w:p w14:paraId="1D168DF2" w14:textId="77777777" w:rsidR="000F40DD" w:rsidRPr="00807ABB" w:rsidRDefault="000F40DD" w:rsidP="000F40DD">
      <w:pPr>
        <w:pStyle w:val="titolo20"/>
        <w:rPr>
          <w:color w:val="002060"/>
        </w:rPr>
      </w:pPr>
      <w:r w:rsidRPr="00807ABB">
        <w:rPr>
          <w:color w:val="002060"/>
        </w:rPr>
        <w:t xml:space="preserve">SQUALIFICA FINO AL 19/10/2022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5CBB2F6D" w14:textId="77777777" w:rsidTr="00E21093">
        <w:tc>
          <w:tcPr>
            <w:tcW w:w="2200" w:type="dxa"/>
            <w:tcMar>
              <w:top w:w="20" w:type="dxa"/>
              <w:left w:w="20" w:type="dxa"/>
              <w:bottom w:w="20" w:type="dxa"/>
              <w:right w:w="20" w:type="dxa"/>
            </w:tcMar>
            <w:vAlign w:val="center"/>
            <w:hideMark/>
          </w:tcPr>
          <w:p w14:paraId="05503856" w14:textId="77777777" w:rsidR="000F40DD" w:rsidRPr="00807ABB" w:rsidRDefault="000F40DD" w:rsidP="00E21093">
            <w:pPr>
              <w:pStyle w:val="movimento"/>
              <w:rPr>
                <w:color w:val="002060"/>
              </w:rPr>
            </w:pPr>
            <w:r w:rsidRPr="00807ABB">
              <w:rPr>
                <w:color w:val="002060"/>
              </w:rPr>
              <w:t>FACCHINI MASSIMO</w:t>
            </w:r>
          </w:p>
        </w:tc>
        <w:tc>
          <w:tcPr>
            <w:tcW w:w="2200" w:type="dxa"/>
            <w:tcMar>
              <w:top w:w="20" w:type="dxa"/>
              <w:left w:w="20" w:type="dxa"/>
              <w:bottom w:w="20" w:type="dxa"/>
              <w:right w:w="20" w:type="dxa"/>
            </w:tcMar>
            <w:vAlign w:val="center"/>
            <w:hideMark/>
          </w:tcPr>
          <w:p w14:paraId="718DF04A" w14:textId="77777777" w:rsidR="000F40DD" w:rsidRPr="00807ABB" w:rsidRDefault="000F40DD" w:rsidP="00E21093">
            <w:pPr>
              <w:pStyle w:val="movimento2"/>
              <w:rPr>
                <w:color w:val="002060"/>
              </w:rPr>
            </w:pPr>
            <w:r w:rsidRPr="00807ABB">
              <w:rPr>
                <w:color w:val="002060"/>
              </w:rPr>
              <w:t xml:space="preserve">(PIANDIROSE) </w:t>
            </w:r>
          </w:p>
        </w:tc>
        <w:tc>
          <w:tcPr>
            <w:tcW w:w="800" w:type="dxa"/>
            <w:tcMar>
              <w:top w:w="20" w:type="dxa"/>
              <w:left w:w="20" w:type="dxa"/>
              <w:bottom w:w="20" w:type="dxa"/>
              <w:right w:w="20" w:type="dxa"/>
            </w:tcMar>
            <w:vAlign w:val="center"/>
            <w:hideMark/>
          </w:tcPr>
          <w:p w14:paraId="6D4837CC"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6918320"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17601966" w14:textId="77777777" w:rsidR="000F40DD" w:rsidRPr="00807ABB" w:rsidRDefault="000F40DD" w:rsidP="00E21093">
            <w:pPr>
              <w:pStyle w:val="movimento2"/>
              <w:rPr>
                <w:color w:val="002060"/>
              </w:rPr>
            </w:pPr>
            <w:r w:rsidRPr="00807ABB">
              <w:rPr>
                <w:color w:val="002060"/>
              </w:rPr>
              <w:t> </w:t>
            </w:r>
          </w:p>
        </w:tc>
      </w:tr>
    </w:tbl>
    <w:p w14:paraId="14174C7B" w14:textId="77777777" w:rsidR="000F40DD" w:rsidRPr="00807ABB" w:rsidRDefault="000F40DD" w:rsidP="000F40DD">
      <w:pPr>
        <w:pStyle w:val="diffida"/>
        <w:spacing w:before="80" w:beforeAutospacing="0" w:after="40" w:afterAutospacing="0"/>
        <w:jc w:val="left"/>
        <w:rPr>
          <w:rFonts w:eastAsiaTheme="minorEastAsia"/>
          <w:color w:val="002060"/>
        </w:rPr>
      </w:pPr>
      <w:r w:rsidRPr="00807ABB">
        <w:rPr>
          <w:color w:val="002060"/>
        </w:rPr>
        <w:t xml:space="preserve">Per proteste nei confronti dell'arbitro. Allontanato. </w:t>
      </w:r>
    </w:p>
    <w:p w14:paraId="5CDDC307" w14:textId="77777777" w:rsidR="000F40DD" w:rsidRPr="00807ABB" w:rsidRDefault="000F40DD" w:rsidP="000F40DD">
      <w:pPr>
        <w:pStyle w:val="titolo20"/>
        <w:rPr>
          <w:color w:val="002060"/>
        </w:rPr>
      </w:pPr>
      <w:r w:rsidRPr="00807AB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1F8DB44B" w14:textId="77777777" w:rsidTr="00E21093">
        <w:tc>
          <w:tcPr>
            <w:tcW w:w="2200" w:type="dxa"/>
            <w:tcMar>
              <w:top w:w="20" w:type="dxa"/>
              <w:left w:w="20" w:type="dxa"/>
              <w:bottom w:w="20" w:type="dxa"/>
              <w:right w:w="20" w:type="dxa"/>
            </w:tcMar>
            <w:vAlign w:val="center"/>
            <w:hideMark/>
          </w:tcPr>
          <w:p w14:paraId="428FD429" w14:textId="77777777" w:rsidR="000F40DD" w:rsidRPr="00807ABB" w:rsidRDefault="000F40DD" w:rsidP="00E21093">
            <w:pPr>
              <w:pStyle w:val="movimento"/>
              <w:rPr>
                <w:color w:val="002060"/>
              </w:rPr>
            </w:pPr>
            <w:r w:rsidRPr="00807ABB">
              <w:rPr>
                <w:color w:val="002060"/>
              </w:rPr>
              <w:t>MAROZZI EMILIANO</w:t>
            </w:r>
          </w:p>
        </w:tc>
        <w:tc>
          <w:tcPr>
            <w:tcW w:w="2200" w:type="dxa"/>
            <w:tcMar>
              <w:top w:w="20" w:type="dxa"/>
              <w:left w:w="20" w:type="dxa"/>
              <w:bottom w:w="20" w:type="dxa"/>
              <w:right w:w="20" w:type="dxa"/>
            </w:tcMar>
            <w:vAlign w:val="center"/>
            <w:hideMark/>
          </w:tcPr>
          <w:p w14:paraId="22CB02F6" w14:textId="77777777" w:rsidR="000F40DD" w:rsidRPr="00807ABB" w:rsidRDefault="000F40DD" w:rsidP="00E21093">
            <w:pPr>
              <w:pStyle w:val="movimento2"/>
              <w:rPr>
                <w:color w:val="002060"/>
              </w:rPr>
            </w:pPr>
            <w:r w:rsidRPr="00807ABB">
              <w:rPr>
                <w:color w:val="002060"/>
              </w:rPr>
              <w:t xml:space="preserve">(FIGHT BULLS CORRIDONIA) </w:t>
            </w:r>
          </w:p>
        </w:tc>
        <w:tc>
          <w:tcPr>
            <w:tcW w:w="800" w:type="dxa"/>
            <w:tcMar>
              <w:top w:w="20" w:type="dxa"/>
              <w:left w:w="20" w:type="dxa"/>
              <w:bottom w:w="20" w:type="dxa"/>
              <w:right w:w="20" w:type="dxa"/>
            </w:tcMar>
            <w:vAlign w:val="center"/>
            <w:hideMark/>
          </w:tcPr>
          <w:p w14:paraId="613D5794"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955BC29" w14:textId="77777777" w:rsidR="000F40DD" w:rsidRPr="00807ABB" w:rsidRDefault="000F40DD" w:rsidP="00E21093">
            <w:pPr>
              <w:pStyle w:val="movimento"/>
              <w:rPr>
                <w:color w:val="002060"/>
              </w:rPr>
            </w:pPr>
            <w:r w:rsidRPr="00807ABB">
              <w:rPr>
                <w:color w:val="002060"/>
              </w:rPr>
              <w:t>BRANCORSINI GILBERTO</w:t>
            </w:r>
          </w:p>
        </w:tc>
        <w:tc>
          <w:tcPr>
            <w:tcW w:w="2200" w:type="dxa"/>
            <w:tcMar>
              <w:top w:w="20" w:type="dxa"/>
              <w:left w:w="20" w:type="dxa"/>
              <w:bottom w:w="20" w:type="dxa"/>
              <w:right w:w="20" w:type="dxa"/>
            </w:tcMar>
            <w:vAlign w:val="center"/>
            <w:hideMark/>
          </w:tcPr>
          <w:p w14:paraId="392019E2" w14:textId="77777777" w:rsidR="000F40DD" w:rsidRPr="00807ABB" w:rsidRDefault="000F40DD" w:rsidP="00E21093">
            <w:pPr>
              <w:pStyle w:val="movimento2"/>
              <w:rPr>
                <w:color w:val="002060"/>
              </w:rPr>
            </w:pPr>
            <w:r w:rsidRPr="00807ABB">
              <w:rPr>
                <w:color w:val="002060"/>
              </w:rPr>
              <w:t xml:space="preserve">(VILLA CECCOLINI CALCIO) </w:t>
            </w:r>
          </w:p>
        </w:tc>
      </w:tr>
    </w:tbl>
    <w:p w14:paraId="1A4A55C6" w14:textId="77777777" w:rsidR="000F40DD" w:rsidRPr="00807ABB" w:rsidRDefault="000F40DD" w:rsidP="000F40DD">
      <w:pPr>
        <w:pStyle w:val="titolo30"/>
        <w:rPr>
          <w:rFonts w:eastAsiaTheme="minorEastAsia"/>
          <w:color w:val="002060"/>
        </w:rPr>
      </w:pPr>
      <w:r w:rsidRPr="00807ABB">
        <w:rPr>
          <w:color w:val="002060"/>
        </w:rPr>
        <w:t xml:space="preserve">CALCIATORI ESPULSI </w:t>
      </w:r>
    </w:p>
    <w:p w14:paraId="30C94D12" w14:textId="77777777" w:rsidR="000F40DD" w:rsidRPr="00807ABB" w:rsidRDefault="000F40DD" w:rsidP="000F40DD">
      <w:pPr>
        <w:pStyle w:val="titolo20"/>
        <w:rPr>
          <w:color w:val="002060"/>
        </w:rPr>
      </w:pPr>
      <w:r w:rsidRPr="00807AB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0A89AC82" w14:textId="77777777" w:rsidTr="00E21093">
        <w:tc>
          <w:tcPr>
            <w:tcW w:w="2200" w:type="dxa"/>
            <w:tcMar>
              <w:top w:w="20" w:type="dxa"/>
              <w:left w:w="20" w:type="dxa"/>
              <w:bottom w:w="20" w:type="dxa"/>
              <w:right w:w="20" w:type="dxa"/>
            </w:tcMar>
            <w:vAlign w:val="center"/>
            <w:hideMark/>
          </w:tcPr>
          <w:p w14:paraId="359E7199" w14:textId="77777777" w:rsidR="000F40DD" w:rsidRPr="00807ABB" w:rsidRDefault="000F40DD" w:rsidP="00E21093">
            <w:pPr>
              <w:pStyle w:val="movimento"/>
              <w:rPr>
                <w:color w:val="002060"/>
              </w:rPr>
            </w:pPr>
            <w:r w:rsidRPr="00807ABB">
              <w:rPr>
                <w:color w:val="002060"/>
              </w:rPr>
              <w:t>LUCCHETTI MATHIAS</w:t>
            </w:r>
          </w:p>
        </w:tc>
        <w:tc>
          <w:tcPr>
            <w:tcW w:w="2200" w:type="dxa"/>
            <w:tcMar>
              <w:top w:w="20" w:type="dxa"/>
              <w:left w:w="20" w:type="dxa"/>
              <w:bottom w:w="20" w:type="dxa"/>
              <w:right w:w="20" w:type="dxa"/>
            </w:tcMar>
            <w:vAlign w:val="center"/>
            <w:hideMark/>
          </w:tcPr>
          <w:p w14:paraId="1A78CE0E" w14:textId="77777777" w:rsidR="000F40DD" w:rsidRPr="00807ABB" w:rsidRDefault="000F40DD" w:rsidP="00E21093">
            <w:pPr>
              <w:pStyle w:val="movimento2"/>
              <w:rPr>
                <w:color w:val="002060"/>
              </w:rPr>
            </w:pPr>
            <w:r w:rsidRPr="00807ABB">
              <w:rPr>
                <w:color w:val="002060"/>
              </w:rPr>
              <w:t xml:space="preserve">(GLS DORICA AN.UR) </w:t>
            </w:r>
          </w:p>
        </w:tc>
        <w:tc>
          <w:tcPr>
            <w:tcW w:w="800" w:type="dxa"/>
            <w:tcMar>
              <w:top w:w="20" w:type="dxa"/>
              <w:left w:w="20" w:type="dxa"/>
              <w:bottom w:w="20" w:type="dxa"/>
              <w:right w:w="20" w:type="dxa"/>
            </w:tcMar>
            <w:vAlign w:val="center"/>
            <w:hideMark/>
          </w:tcPr>
          <w:p w14:paraId="2785AFE7"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EB9E8F7" w14:textId="77777777" w:rsidR="000F40DD" w:rsidRPr="00807ABB" w:rsidRDefault="000F40DD" w:rsidP="00E21093">
            <w:pPr>
              <w:pStyle w:val="movimento"/>
              <w:rPr>
                <w:color w:val="002060"/>
              </w:rPr>
            </w:pPr>
            <w:r w:rsidRPr="00807ABB">
              <w:rPr>
                <w:color w:val="002060"/>
              </w:rPr>
              <w:t>HYSA BESMIR</w:t>
            </w:r>
          </w:p>
        </w:tc>
        <w:tc>
          <w:tcPr>
            <w:tcW w:w="2200" w:type="dxa"/>
            <w:tcMar>
              <w:top w:w="20" w:type="dxa"/>
              <w:left w:w="20" w:type="dxa"/>
              <w:bottom w:w="20" w:type="dxa"/>
              <w:right w:w="20" w:type="dxa"/>
            </w:tcMar>
            <w:vAlign w:val="center"/>
            <w:hideMark/>
          </w:tcPr>
          <w:p w14:paraId="4D2B2079" w14:textId="77777777" w:rsidR="000F40DD" w:rsidRPr="00807ABB" w:rsidRDefault="000F40DD" w:rsidP="00E21093">
            <w:pPr>
              <w:pStyle w:val="movimento2"/>
              <w:rPr>
                <w:color w:val="002060"/>
              </w:rPr>
            </w:pPr>
            <w:r w:rsidRPr="00807ABB">
              <w:rPr>
                <w:color w:val="002060"/>
              </w:rPr>
              <w:t xml:space="preserve">(MONTECCHIO SPORT) </w:t>
            </w:r>
          </w:p>
        </w:tc>
      </w:tr>
    </w:tbl>
    <w:p w14:paraId="5EABB5F1" w14:textId="77777777" w:rsidR="000F40DD" w:rsidRPr="00807ABB" w:rsidRDefault="000F40DD" w:rsidP="000F40DD">
      <w:pPr>
        <w:rPr>
          <w:vanish/>
          <w:color w:val="002060"/>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2641DB46" w14:textId="77777777" w:rsidTr="00E21093">
        <w:tc>
          <w:tcPr>
            <w:tcW w:w="2200" w:type="dxa"/>
            <w:tcMar>
              <w:top w:w="20" w:type="dxa"/>
              <w:left w:w="20" w:type="dxa"/>
              <w:bottom w:w="20" w:type="dxa"/>
              <w:right w:w="20" w:type="dxa"/>
            </w:tcMar>
            <w:vAlign w:val="center"/>
            <w:hideMark/>
          </w:tcPr>
          <w:p w14:paraId="7C6FB9A9" w14:textId="77777777" w:rsidR="000F40DD" w:rsidRPr="00807ABB" w:rsidRDefault="000F40DD" w:rsidP="00E21093">
            <w:pPr>
              <w:pStyle w:val="movimento"/>
              <w:rPr>
                <w:color w:val="002060"/>
              </w:rPr>
            </w:pPr>
            <w:r w:rsidRPr="00807ABB">
              <w:rPr>
                <w:color w:val="002060"/>
              </w:rPr>
              <w:t>MAMMOLI ROCCO</w:t>
            </w:r>
          </w:p>
        </w:tc>
        <w:tc>
          <w:tcPr>
            <w:tcW w:w="2200" w:type="dxa"/>
            <w:tcMar>
              <w:top w:w="20" w:type="dxa"/>
              <w:left w:w="20" w:type="dxa"/>
              <w:bottom w:w="20" w:type="dxa"/>
              <w:right w:w="20" w:type="dxa"/>
            </w:tcMar>
            <w:vAlign w:val="center"/>
            <w:hideMark/>
          </w:tcPr>
          <w:p w14:paraId="653283CD" w14:textId="77777777" w:rsidR="000F40DD" w:rsidRPr="00807ABB" w:rsidRDefault="000F40DD" w:rsidP="00E21093">
            <w:pPr>
              <w:pStyle w:val="movimento2"/>
              <w:rPr>
                <w:color w:val="002060"/>
              </w:rPr>
            </w:pPr>
            <w:r w:rsidRPr="00807ABB">
              <w:rPr>
                <w:color w:val="002060"/>
              </w:rPr>
              <w:t xml:space="preserve">(SANTA MARIA NUOVA A.S.D.) </w:t>
            </w:r>
          </w:p>
        </w:tc>
        <w:tc>
          <w:tcPr>
            <w:tcW w:w="800" w:type="dxa"/>
            <w:tcMar>
              <w:top w:w="20" w:type="dxa"/>
              <w:left w:w="20" w:type="dxa"/>
              <w:bottom w:w="20" w:type="dxa"/>
              <w:right w:w="20" w:type="dxa"/>
            </w:tcMar>
            <w:vAlign w:val="center"/>
            <w:hideMark/>
          </w:tcPr>
          <w:p w14:paraId="5DF72F9B"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EEA28DE"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82ECB81" w14:textId="77777777" w:rsidR="000F40DD" w:rsidRPr="00807ABB" w:rsidRDefault="000F40DD" w:rsidP="00E21093">
            <w:pPr>
              <w:pStyle w:val="movimento2"/>
              <w:rPr>
                <w:color w:val="002060"/>
              </w:rPr>
            </w:pPr>
            <w:r w:rsidRPr="00807ABB">
              <w:rPr>
                <w:color w:val="002060"/>
              </w:rPr>
              <w:t> </w:t>
            </w:r>
          </w:p>
        </w:tc>
      </w:tr>
    </w:tbl>
    <w:p w14:paraId="4785C3E0" w14:textId="77777777" w:rsidR="000F40DD" w:rsidRPr="00807ABB" w:rsidRDefault="000F40DD" w:rsidP="000F40DD">
      <w:pPr>
        <w:rPr>
          <w:vanish/>
          <w:color w:val="002060"/>
        </w:rPr>
      </w:pPr>
    </w:p>
    <w:p w14:paraId="71B85219" w14:textId="77777777" w:rsidR="000F40DD" w:rsidRPr="00807ABB" w:rsidRDefault="000F40DD" w:rsidP="000F40DD">
      <w:pPr>
        <w:pStyle w:val="titolo30"/>
        <w:rPr>
          <w:color w:val="002060"/>
        </w:rPr>
      </w:pPr>
      <w:r w:rsidRPr="00807ABB">
        <w:rPr>
          <w:color w:val="002060"/>
        </w:rPr>
        <w:t xml:space="preserve">CALCIATORI NON ESPULSI </w:t>
      </w:r>
    </w:p>
    <w:p w14:paraId="47326E3C" w14:textId="77777777" w:rsidR="000F40DD" w:rsidRPr="00807ABB" w:rsidRDefault="000F40DD" w:rsidP="000F40DD">
      <w:pPr>
        <w:pStyle w:val="titolo20"/>
        <w:rPr>
          <w:color w:val="002060"/>
        </w:rPr>
      </w:pPr>
      <w:r w:rsidRPr="00807AB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3562AE94" w14:textId="77777777" w:rsidTr="00E21093">
        <w:tc>
          <w:tcPr>
            <w:tcW w:w="2200" w:type="dxa"/>
            <w:tcMar>
              <w:top w:w="20" w:type="dxa"/>
              <w:left w:w="20" w:type="dxa"/>
              <w:bottom w:w="20" w:type="dxa"/>
              <w:right w:w="20" w:type="dxa"/>
            </w:tcMar>
            <w:vAlign w:val="center"/>
            <w:hideMark/>
          </w:tcPr>
          <w:p w14:paraId="74BBD606" w14:textId="77777777" w:rsidR="000F40DD" w:rsidRPr="00807ABB" w:rsidRDefault="000F40DD" w:rsidP="00E21093">
            <w:pPr>
              <w:pStyle w:val="movimento"/>
              <w:rPr>
                <w:color w:val="002060"/>
              </w:rPr>
            </w:pPr>
            <w:r w:rsidRPr="00807ABB">
              <w:rPr>
                <w:color w:val="002060"/>
              </w:rPr>
              <w:t>BIANCINI SAMUEL</w:t>
            </w:r>
          </w:p>
        </w:tc>
        <w:tc>
          <w:tcPr>
            <w:tcW w:w="2200" w:type="dxa"/>
            <w:tcMar>
              <w:top w:w="20" w:type="dxa"/>
              <w:left w:w="20" w:type="dxa"/>
              <w:bottom w:w="20" w:type="dxa"/>
              <w:right w:w="20" w:type="dxa"/>
            </w:tcMar>
            <w:vAlign w:val="center"/>
            <w:hideMark/>
          </w:tcPr>
          <w:p w14:paraId="650EA966" w14:textId="77777777" w:rsidR="000F40DD" w:rsidRPr="00807ABB" w:rsidRDefault="000F40DD" w:rsidP="00E21093">
            <w:pPr>
              <w:pStyle w:val="movimento2"/>
              <w:rPr>
                <w:color w:val="002060"/>
              </w:rPr>
            </w:pPr>
            <w:r w:rsidRPr="00807ABB">
              <w:rPr>
                <w:color w:val="002060"/>
              </w:rPr>
              <w:t xml:space="preserve">(POLISPORTIVA UROBORO) </w:t>
            </w:r>
          </w:p>
        </w:tc>
        <w:tc>
          <w:tcPr>
            <w:tcW w:w="800" w:type="dxa"/>
            <w:tcMar>
              <w:top w:w="20" w:type="dxa"/>
              <w:left w:w="20" w:type="dxa"/>
              <w:bottom w:w="20" w:type="dxa"/>
              <w:right w:w="20" w:type="dxa"/>
            </w:tcMar>
            <w:vAlign w:val="center"/>
            <w:hideMark/>
          </w:tcPr>
          <w:p w14:paraId="7E85ACC1"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9416E3C"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E2ED309" w14:textId="77777777" w:rsidR="000F40DD" w:rsidRPr="00807ABB" w:rsidRDefault="000F40DD" w:rsidP="00E21093">
            <w:pPr>
              <w:pStyle w:val="movimento2"/>
              <w:rPr>
                <w:color w:val="002060"/>
              </w:rPr>
            </w:pPr>
            <w:r w:rsidRPr="00807ABB">
              <w:rPr>
                <w:color w:val="002060"/>
              </w:rPr>
              <w:t> </w:t>
            </w:r>
          </w:p>
        </w:tc>
      </w:tr>
    </w:tbl>
    <w:p w14:paraId="25D020FC" w14:textId="77777777" w:rsidR="000F40DD" w:rsidRPr="00807ABB" w:rsidRDefault="000F40DD" w:rsidP="000F40DD">
      <w:pPr>
        <w:pStyle w:val="diffida"/>
        <w:spacing w:before="80" w:beforeAutospacing="0" w:after="40" w:afterAutospacing="0"/>
        <w:jc w:val="left"/>
        <w:rPr>
          <w:rFonts w:eastAsiaTheme="minorEastAsia"/>
          <w:color w:val="002060"/>
        </w:rPr>
      </w:pPr>
      <w:proofErr w:type="spellStart"/>
      <w:r w:rsidRPr="00807ABB">
        <w:rPr>
          <w:color w:val="002060"/>
        </w:rPr>
        <w:t>vd</w:t>
      </w:r>
      <w:proofErr w:type="spellEnd"/>
      <w:r w:rsidRPr="00807ABB">
        <w:rPr>
          <w:color w:val="002060"/>
        </w:rPr>
        <w:t xml:space="preserve">. delibera.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6BC74161" w14:textId="77777777" w:rsidTr="00E21093">
        <w:tc>
          <w:tcPr>
            <w:tcW w:w="2200" w:type="dxa"/>
            <w:tcMar>
              <w:top w:w="20" w:type="dxa"/>
              <w:left w:w="20" w:type="dxa"/>
              <w:bottom w:w="20" w:type="dxa"/>
              <w:right w:w="20" w:type="dxa"/>
            </w:tcMar>
            <w:vAlign w:val="center"/>
            <w:hideMark/>
          </w:tcPr>
          <w:p w14:paraId="3C8E2662" w14:textId="77777777" w:rsidR="000F40DD" w:rsidRPr="00807ABB" w:rsidRDefault="000F40DD" w:rsidP="00E21093">
            <w:pPr>
              <w:pStyle w:val="movimento"/>
              <w:rPr>
                <w:rFonts w:eastAsiaTheme="minorEastAsia"/>
                <w:color w:val="002060"/>
              </w:rPr>
            </w:pPr>
            <w:r w:rsidRPr="00807ABB">
              <w:rPr>
                <w:color w:val="002060"/>
              </w:rPr>
              <w:t>BILATI MATTEO</w:t>
            </w:r>
          </w:p>
        </w:tc>
        <w:tc>
          <w:tcPr>
            <w:tcW w:w="2200" w:type="dxa"/>
            <w:tcMar>
              <w:top w:w="20" w:type="dxa"/>
              <w:left w:w="20" w:type="dxa"/>
              <w:bottom w:w="20" w:type="dxa"/>
              <w:right w:w="20" w:type="dxa"/>
            </w:tcMar>
            <w:vAlign w:val="center"/>
            <w:hideMark/>
          </w:tcPr>
          <w:p w14:paraId="34635857" w14:textId="77777777" w:rsidR="000F40DD" w:rsidRPr="00807ABB" w:rsidRDefault="000F40DD" w:rsidP="00E21093">
            <w:pPr>
              <w:pStyle w:val="movimento2"/>
              <w:rPr>
                <w:color w:val="002060"/>
              </w:rPr>
            </w:pPr>
            <w:r w:rsidRPr="00807ABB">
              <w:rPr>
                <w:color w:val="002060"/>
              </w:rPr>
              <w:t xml:space="preserve">(POLISPORTIVA UROBORO) </w:t>
            </w:r>
          </w:p>
        </w:tc>
        <w:tc>
          <w:tcPr>
            <w:tcW w:w="800" w:type="dxa"/>
            <w:tcMar>
              <w:top w:w="20" w:type="dxa"/>
              <w:left w:w="20" w:type="dxa"/>
              <w:bottom w:w="20" w:type="dxa"/>
              <w:right w:w="20" w:type="dxa"/>
            </w:tcMar>
            <w:vAlign w:val="center"/>
            <w:hideMark/>
          </w:tcPr>
          <w:p w14:paraId="6240DA2B"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CFE9848"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E24FB3D" w14:textId="77777777" w:rsidR="000F40DD" w:rsidRPr="00807ABB" w:rsidRDefault="000F40DD" w:rsidP="00E21093">
            <w:pPr>
              <w:pStyle w:val="movimento2"/>
              <w:rPr>
                <w:color w:val="002060"/>
              </w:rPr>
            </w:pPr>
            <w:r w:rsidRPr="00807ABB">
              <w:rPr>
                <w:color w:val="002060"/>
              </w:rPr>
              <w:t> </w:t>
            </w:r>
          </w:p>
        </w:tc>
      </w:tr>
    </w:tbl>
    <w:p w14:paraId="56240792" w14:textId="77777777" w:rsidR="000F40DD" w:rsidRPr="00807ABB" w:rsidRDefault="000F40DD" w:rsidP="000F40DD">
      <w:pPr>
        <w:pStyle w:val="diffida"/>
        <w:spacing w:before="80" w:beforeAutospacing="0" w:after="40" w:afterAutospacing="0"/>
        <w:jc w:val="left"/>
        <w:rPr>
          <w:color w:val="002060"/>
        </w:rPr>
      </w:pPr>
      <w:r w:rsidRPr="00807ABB">
        <w:rPr>
          <w:color w:val="002060"/>
        </w:rPr>
        <w:t>V. delibera</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2C4C9CA1" w14:textId="77777777" w:rsidTr="00E21093">
        <w:tc>
          <w:tcPr>
            <w:tcW w:w="2200" w:type="dxa"/>
            <w:tcMar>
              <w:top w:w="20" w:type="dxa"/>
              <w:left w:w="20" w:type="dxa"/>
              <w:bottom w:w="20" w:type="dxa"/>
              <w:right w:w="20" w:type="dxa"/>
            </w:tcMar>
            <w:vAlign w:val="center"/>
            <w:hideMark/>
          </w:tcPr>
          <w:p w14:paraId="3F434415" w14:textId="77777777" w:rsidR="000F40DD" w:rsidRPr="00807ABB" w:rsidRDefault="000F40DD" w:rsidP="00E21093">
            <w:pPr>
              <w:pStyle w:val="movimento"/>
              <w:rPr>
                <w:rFonts w:eastAsiaTheme="minorEastAsia"/>
                <w:color w:val="002060"/>
              </w:rPr>
            </w:pPr>
            <w:r w:rsidRPr="00807ABB">
              <w:rPr>
                <w:color w:val="002060"/>
              </w:rPr>
              <w:t>SARAGA ANDREA</w:t>
            </w:r>
          </w:p>
        </w:tc>
        <w:tc>
          <w:tcPr>
            <w:tcW w:w="2200" w:type="dxa"/>
            <w:tcMar>
              <w:top w:w="20" w:type="dxa"/>
              <w:left w:w="20" w:type="dxa"/>
              <w:bottom w:w="20" w:type="dxa"/>
              <w:right w:w="20" w:type="dxa"/>
            </w:tcMar>
            <w:vAlign w:val="center"/>
            <w:hideMark/>
          </w:tcPr>
          <w:p w14:paraId="12979D84" w14:textId="77777777" w:rsidR="000F40DD" w:rsidRPr="00807ABB" w:rsidRDefault="000F40DD" w:rsidP="00E21093">
            <w:pPr>
              <w:pStyle w:val="movimento2"/>
              <w:rPr>
                <w:color w:val="002060"/>
              </w:rPr>
            </w:pPr>
            <w:r w:rsidRPr="00807ABB">
              <w:rPr>
                <w:color w:val="002060"/>
              </w:rPr>
              <w:t xml:space="preserve">(SMIRRA CITY) </w:t>
            </w:r>
          </w:p>
        </w:tc>
        <w:tc>
          <w:tcPr>
            <w:tcW w:w="800" w:type="dxa"/>
            <w:tcMar>
              <w:top w:w="20" w:type="dxa"/>
              <w:left w:w="20" w:type="dxa"/>
              <w:bottom w:w="20" w:type="dxa"/>
              <w:right w:w="20" w:type="dxa"/>
            </w:tcMar>
            <w:vAlign w:val="center"/>
            <w:hideMark/>
          </w:tcPr>
          <w:p w14:paraId="5D829A28"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660DC20"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CE9B188" w14:textId="77777777" w:rsidR="000F40DD" w:rsidRPr="00807ABB" w:rsidRDefault="000F40DD" w:rsidP="00E21093">
            <w:pPr>
              <w:pStyle w:val="movimento2"/>
              <w:rPr>
                <w:color w:val="002060"/>
              </w:rPr>
            </w:pPr>
            <w:r w:rsidRPr="00807ABB">
              <w:rPr>
                <w:color w:val="002060"/>
              </w:rPr>
              <w:t> </w:t>
            </w:r>
          </w:p>
        </w:tc>
      </w:tr>
    </w:tbl>
    <w:p w14:paraId="12218776" w14:textId="77777777" w:rsidR="000F40DD" w:rsidRPr="00807ABB" w:rsidRDefault="000F40DD" w:rsidP="000F40DD">
      <w:pPr>
        <w:pStyle w:val="diffida"/>
        <w:spacing w:before="80" w:beforeAutospacing="0" w:after="40" w:afterAutospacing="0"/>
        <w:jc w:val="left"/>
        <w:rPr>
          <w:rFonts w:eastAsiaTheme="minorEastAsia"/>
          <w:color w:val="002060"/>
        </w:rPr>
      </w:pPr>
      <w:r w:rsidRPr="00807ABB">
        <w:rPr>
          <w:color w:val="002060"/>
        </w:rPr>
        <w:t xml:space="preserve">V. Delibera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0C7F46D1" w14:textId="77777777" w:rsidTr="00E21093">
        <w:tc>
          <w:tcPr>
            <w:tcW w:w="2200" w:type="dxa"/>
            <w:tcMar>
              <w:top w:w="20" w:type="dxa"/>
              <w:left w:w="20" w:type="dxa"/>
              <w:bottom w:w="20" w:type="dxa"/>
              <w:right w:w="20" w:type="dxa"/>
            </w:tcMar>
            <w:vAlign w:val="center"/>
            <w:hideMark/>
          </w:tcPr>
          <w:p w14:paraId="2B566B79" w14:textId="77777777" w:rsidR="000F40DD" w:rsidRPr="00807ABB" w:rsidRDefault="000F40DD" w:rsidP="00E21093">
            <w:pPr>
              <w:pStyle w:val="movimento"/>
              <w:rPr>
                <w:color w:val="002060"/>
              </w:rPr>
            </w:pPr>
            <w:r w:rsidRPr="00807ABB">
              <w:rPr>
                <w:color w:val="002060"/>
              </w:rPr>
              <w:t>BRACCIONI CESARE</w:t>
            </w:r>
          </w:p>
        </w:tc>
        <w:tc>
          <w:tcPr>
            <w:tcW w:w="2200" w:type="dxa"/>
            <w:tcMar>
              <w:top w:w="20" w:type="dxa"/>
              <w:left w:w="20" w:type="dxa"/>
              <w:bottom w:w="20" w:type="dxa"/>
              <w:right w:w="20" w:type="dxa"/>
            </w:tcMar>
            <w:vAlign w:val="center"/>
            <w:hideMark/>
          </w:tcPr>
          <w:p w14:paraId="2D65BDE0" w14:textId="77777777" w:rsidR="000F40DD" w:rsidRPr="00807ABB" w:rsidRDefault="000F40DD" w:rsidP="00E21093">
            <w:pPr>
              <w:pStyle w:val="movimento2"/>
              <w:rPr>
                <w:color w:val="002060"/>
              </w:rPr>
            </w:pPr>
            <w:r w:rsidRPr="00807ABB">
              <w:rPr>
                <w:color w:val="002060"/>
              </w:rPr>
              <w:t xml:space="preserve">(URBANIA CALCIO) </w:t>
            </w:r>
          </w:p>
        </w:tc>
        <w:tc>
          <w:tcPr>
            <w:tcW w:w="800" w:type="dxa"/>
            <w:tcMar>
              <w:top w:w="20" w:type="dxa"/>
              <w:left w:w="20" w:type="dxa"/>
              <w:bottom w:w="20" w:type="dxa"/>
              <w:right w:w="20" w:type="dxa"/>
            </w:tcMar>
            <w:vAlign w:val="center"/>
            <w:hideMark/>
          </w:tcPr>
          <w:p w14:paraId="333207B4"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15E4940"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92CF351" w14:textId="77777777" w:rsidR="000F40DD" w:rsidRPr="00807ABB" w:rsidRDefault="000F40DD" w:rsidP="00E21093">
            <w:pPr>
              <w:pStyle w:val="movimento2"/>
              <w:rPr>
                <w:color w:val="002060"/>
              </w:rPr>
            </w:pPr>
            <w:r w:rsidRPr="00807ABB">
              <w:rPr>
                <w:color w:val="002060"/>
              </w:rPr>
              <w:t> </w:t>
            </w:r>
          </w:p>
        </w:tc>
      </w:tr>
    </w:tbl>
    <w:p w14:paraId="09CC71FB" w14:textId="77777777" w:rsidR="000F40DD" w:rsidRPr="00807ABB" w:rsidRDefault="000F40DD" w:rsidP="000F40DD">
      <w:pPr>
        <w:pStyle w:val="diffida"/>
        <w:spacing w:before="80" w:beforeAutospacing="0" w:after="40" w:afterAutospacing="0"/>
        <w:jc w:val="left"/>
        <w:rPr>
          <w:rFonts w:eastAsiaTheme="minorEastAsia"/>
          <w:color w:val="002060"/>
        </w:rPr>
      </w:pPr>
      <w:proofErr w:type="spellStart"/>
      <w:r w:rsidRPr="00807ABB">
        <w:rPr>
          <w:color w:val="002060"/>
        </w:rPr>
        <w:t>vd</w:t>
      </w:r>
      <w:proofErr w:type="spellEnd"/>
      <w:r w:rsidRPr="00807ABB">
        <w:rPr>
          <w:color w:val="002060"/>
        </w:rPr>
        <w:t xml:space="preserve">. delibera. </w:t>
      </w:r>
    </w:p>
    <w:p w14:paraId="033D6A8D" w14:textId="77777777" w:rsidR="000F40DD" w:rsidRPr="00807ABB" w:rsidRDefault="000F40DD" w:rsidP="000F40DD">
      <w:pPr>
        <w:pStyle w:val="diffida"/>
        <w:spacing w:before="80" w:beforeAutospacing="0" w:after="40" w:afterAutospacing="0"/>
        <w:jc w:val="left"/>
        <w:rPr>
          <w:rFonts w:eastAsiaTheme="minorEastAsia"/>
          <w:color w:val="002060"/>
        </w:rPr>
      </w:pPr>
    </w:p>
    <w:p w14:paraId="662D57D2" w14:textId="77777777" w:rsidR="000F40DD" w:rsidRPr="00807ABB" w:rsidRDefault="000F40DD" w:rsidP="000F40DD">
      <w:pPr>
        <w:pStyle w:val="titolo20"/>
        <w:rPr>
          <w:color w:val="002060"/>
        </w:rPr>
      </w:pPr>
      <w:r w:rsidRPr="00807AB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5816C887" w14:textId="77777777" w:rsidTr="00E21093">
        <w:tc>
          <w:tcPr>
            <w:tcW w:w="2200" w:type="dxa"/>
            <w:tcMar>
              <w:top w:w="20" w:type="dxa"/>
              <w:left w:w="20" w:type="dxa"/>
              <w:bottom w:w="20" w:type="dxa"/>
              <w:right w:w="20" w:type="dxa"/>
            </w:tcMar>
            <w:vAlign w:val="center"/>
            <w:hideMark/>
          </w:tcPr>
          <w:p w14:paraId="748F00C2" w14:textId="77777777" w:rsidR="000F40DD" w:rsidRPr="00807ABB" w:rsidRDefault="000F40DD" w:rsidP="00E21093">
            <w:pPr>
              <w:pStyle w:val="movimento"/>
              <w:rPr>
                <w:color w:val="002060"/>
              </w:rPr>
            </w:pPr>
            <w:r w:rsidRPr="00807ABB">
              <w:rPr>
                <w:color w:val="002060"/>
              </w:rPr>
              <w:t>ALIBERTI ANDREA</w:t>
            </w:r>
          </w:p>
        </w:tc>
        <w:tc>
          <w:tcPr>
            <w:tcW w:w="2200" w:type="dxa"/>
            <w:tcMar>
              <w:top w:w="20" w:type="dxa"/>
              <w:left w:w="20" w:type="dxa"/>
              <w:bottom w:w="20" w:type="dxa"/>
              <w:right w:w="20" w:type="dxa"/>
            </w:tcMar>
            <w:vAlign w:val="center"/>
            <w:hideMark/>
          </w:tcPr>
          <w:p w14:paraId="2D1D11C8" w14:textId="77777777" w:rsidR="000F40DD" w:rsidRPr="00807ABB" w:rsidRDefault="000F40DD" w:rsidP="00E21093">
            <w:pPr>
              <w:pStyle w:val="movimento2"/>
              <w:rPr>
                <w:color w:val="002060"/>
              </w:rPr>
            </w:pPr>
            <w:r w:rsidRPr="00807ABB">
              <w:rPr>
                <w:color w:val="002060"/>
              </w:rPr>
              <w:t xml:space="preserve">(AMATORI STESE 2007 SRL) </w:t>
            </w:r>
          </w:p>
        </w:tc>
        <w:tc>
          <w:tcPr>
            <w:tcW w:w="800" w:type="dxa"/>
            <w:tcMar>
              <w:top w:w="20" w:type="dxa"/>
              <w:left w:w="20" w:type="dxa"/>
              <w:bottom w:w="20" w:type="dxa"/>
              <w:right w:w="20" w:type="dxa"/>
            </w:tcMar>
            <w:vAlign w:val="center"/>
            <w:hideMark/>
          </w:tcPr>
          <w:p w14:paraId="4F3FF082"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2FA96AC" w14:textId="77777777" w:rsidR="000F40DD" w:rsidRPr="00807ABB" w:rsidRDefault="000F40DD" w:rsidP="00E21093">
            <w:pPr>
              <w:pStyle w:val="movimento"/>
              <w:rPr>
                <w:color w:val="002060"/>
              </w:rPr>
            </w:pPr>
            <w:r w:rsidRPr="00807ABB">
              <w:rPr>
                <w:color w:val="002060"/>
              </w:rPr>
              <w:t>ONORI DAVIDE</w:t>
            </w:r>
          </w:p>
        </w:tc>
        <w:tc>
          <w:tcPr>
            <w:tcW w:w="2200" w:type="dxa"/>
            <w:tcMar>
              <w:top w:w="20" w:type="dxa"/>
              <w:left w:w="20" w:type="dxa"/>
              <w:bottom w:w="20" w:type="dxa"/>
              <w:right w:w="20" w:type="dxa"/>
            </w:tcMar>
            <w:vAlign w:val="center"/>
            <w:hideMark/>
          </w:tcPr>
          <w:p w14:paraId="42733075" w14:textId="77777777" w:rsidR="000F40DD" w:rsidRPr="00807ABB" w:rsidRDefault="000F40DD" w:rsidP="00E21093">
            <w:pPr>
              <w:pStyle w:val="movimento2"/>
              <w:rPr>
                <w:color w:val="002060"/>
              </w:rPr>
            </w:pPr>
            <w:r w:rsidRPr="00807ABB">
              <w:rPr>
                <w:color w:val="002060"/>
              </w:rPr>
              <w:t xml:space="preserve">(AMICI 84) </w:t>
            </w:r>
          </w:p>
        </w:tc>
      </w:tr>
      <w:tr w:rsidR="000F40DD" w:rsidRPr="00807ABB" w14:paraId="43A75F03" w14:textId="77777777" w:rsidTr="00E21093">
        <w:tc>
          <w:tcPr>
            <w:tcW w:w="2200" w:type="dxa"/>
            <w:tcMar>
              <w:top w:w="20" w:type="dxa"/>
              <w:left w:w="20" w:type="dxa"/>
              <w:bottom w:w="20" w:type="dxa"/>
              <w:right w:w="20" w:type="dxa"/>
            </w:tcMar>
            <w:vAlign w:val="center"/>
            <w:hideMark/>
          </w:tcPr>
          <w:p w14:paraId="7D17BC94" w14:textId="77777777" w:rsidR="000F40DD" w:rsidRPr="00807ABB" w:rsidRDefault="000F40DD" w:rsidP="00E21093">
            <w:pPr>
              <w:pStyle w:val="movimento"/>
              <w:rPr>
                <w:color w:val="002060"/>
              </w:rPr>
            </w:pPr>
            <w:r w:rsidRPr="00807ABB">
              <w:rPr>
                <w:color w:val="002060"/>
              </w:rPr>
              <w:t>BARBABELLA DANIELE</w:t>
            </w:r>
          </w:p>
        </w:tc>
        <w:tc>
          <w:tcPr>
            <w:tcW w:w="2200" w:type="dxa"/>
            <w:tcMar>
              <w:top w:w="20" w:type="dxa"/>
              <w:left w:w="20" w:type="dxa"/>
              <w:bottom w:w="20" w:type="dxa"/>
              <w:right w:w="20" w:type="dxa"/>
            </w:tcMar>
            <w:vAlign w:val="center"/>
            <w:hideMark/>
          </w:tcPr>
          <w:p w14:paraId="12AA7C4B" w14:textId="77777777" w:rsidR="000F40DD" w:rsidRPr="00807ABB" w:rsidRDefault="000F40DD" w:rsidP="00E21093">
            <w:pPr>
              <w:pStyle w:val="movimento2"/>
              <w:rPr>
                <w:color w:val="002060"/>
              </w:rPr>
            </w:pPr>
            <w:r w:rsidRPr="00807ABB">
              <w:rPr>
                <w:color w:val="002060"/>
              </w:rPr>
              <w:t xml:space="preserve">(ASPIO 2005) </w:t>
            </w:r>
          </w:p>
        </w:tc>
        <w:tc>
          <w:tcPr>
            <w:tcW w:w="800" w:type="dxa"/>
            <w:tcMar>
              <w:top w:w="20" w:type="dxa"/>
              <w:left w:w="20" w:type="dxa"/>
              <w:bottom w:w="20" w:type="dxa"/>
              <w:right w:w="20" w:type="dxa"/>
            </w:tcMar>
            <w:vAlign w:val="center"/>
            <w:hideMark/>
          </w:tcPr>
          <w:p w14:paraId="316F0CE8"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C4EFAF3" w14:textId="77777777" w:rsidR="000F40DD" w:rsidRPr="00807ABB" w:rsidRDefault="000F40DD" w:rsidP="00E21093">
            <w:pPr>
              <w:pStyle w:val="movimento"/>
              <w:rPr>
                <w:color w:val="002060"/>
              </w:rPr>
            </w:pPr>
            <w:r w:rsidRPr="00807ABB">
              <w:rPr>
                <w:color w:val="002060"/>
              </w:rPr>
              <w:t>FOSSATELLI NIKO</w:t>
            </w:r>
          </w:p>
        </w:tc>
        <w:tc>
          <w:tcPr>
            <w:tcW w:w="2200" w:type="dxa"/>
            <w:tcMar>
              <w:top w:w="20" w:type="dxa"/>
              <w:left w:w="20" w:type="dxa"/>
              <w:bottom w:w="20" w:type="dxa"/>
              <w:right w:w="20" w:type="dxa"/>
            </w:tcMar>
            <w:vAlign w:val="center"/>
            <w:hideMark/>
          </w:tcPr>
          <w:p w14:paraId="4CFDE783" w14:textId="77777777" w:rsidR="000F40DD" w:rsidRPr="00807ABB" w:rsidRDefault="000F40DD" w:rsidP="00E21093">
            <w:pPr>
              <w:pStyle w:val="movimento2"/>
              <w:rPr>
                <w:color w:val="002060"/>
              </w:rPr>
            </w:pPr>
            <w:r w:rsidRPr="00807ABB">
              <w:rPr>
                <w:color w:val="002060"/>
              </w:rPr>
              <w:t xml:space="preserve">(ASPIO 2005) </w:t>
            </w:r>
          </w:p>
        </w:tc>
      </w:tr>
      <w:tr w:rsidR="000F40DD" w:rsidRPr="00807ABB" w14:paraId="7ECB8395" w14:textId="77777777" w:rsidTr="00E21093">
        <w:tc>
          <w:tcPr>
            <w:tcW w:w="2200" w:type="dxa"/>
            <w:tcMar>
              <w:top w:w="20" w:type="dxa"/>
              <w:left w:w="20" w:type="dxa"/>
              <w:bottom w:w="20" w:type="dxa"/>
              <w:right w:w="20" w:type="dxa"/>
            </w:tcMar>
            <w:vAlign w:val="center"/>
            <w:hideMark/>
          </w:tcPr>
          <w:p w14:paraId="06F4C871" w14:textId="77777777" w:rsidR="000F40DD" w:rsidRPr="00807ABB" w:rsidRDefault="000F40DD" w:rsidP="00E21093">
            <w:pPr>
              <w:pStyle w:val="movimento"/>
              <w:rPr>
                <w:color w:val="002060"/>
              </w:rPr>
            </w:pPr>
            <w:r w:rsidRPr="00807ABB">
              <w:rPr>
                <w:color w:val="002060"/>
              </w:rPr>
              <w:t>MANNOCCHI STEFANO</w:t>
            </w:r>
          </w:p>
        </w:tc>
        <w:tc>
          <w:tcPr>
            <w:tcW w:w="2200" w:type="dxa"/>
            <w:tcMar>
              <w:top w:w="20" w:type="dxa"/>
              <w:left w:w="20" w:type="dxa"/>
              <w:bottom w:w="20" w:type="dxa"/>
              <w:right w:w="20" w:type="dxa"/>
            </w:tcMar>
            <w:vAlign w:val="center"/>
            <w:hideMark/>
          </w:tcPr>
          <w:p w14:paraId="77BA3C10" w14:textId="77777777" w:rsidR="000F40DD" w:rsidRPr="00807ABB" w:rsidRDefault="000F40DD" w:rsidP="00E21093">
            <w:pPr>
              <w:pStyle w:val="movimento2"/>
              <w:rPr>
                <w:color w:val="002060"/>
              </w:rPr>
            </w:pPr>
            <w:r w:rsidRPr="00807ABB">
              <w:rPr>
                <w:color w:val="002060"/>
              </w:rPr>
              <w:t xml:space="preserve">(BOCA CIVITANOVA A.) </w:t>
            </w:r>
          </w:p>
        </w:tc>
        <w:tc>
          <w:tcPr>
            <w:tcW w:w="800" w:type="dxa"/>
            <w:tcMar>
              <w:top w:w="20" w:type="dxa"/>
              <w:left w:w="20" w:type="dxa"/>
              <w:bottom w:w="20" w:type="dxa"/>
              <w:right w:w="20" w:type="dxa"/>
            </w:tcMar>
            <w:vAlign w:val="center"/>
            <w:hideMark/>
          </w:tcPr>
          <w:p w14:paraId="3E9F27AD"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AC1E70B" w14:textId="77777777" w:rsidR="000F40DD" w:rsidRPr="00807ABB" w:rsidRDefault="000F40DD" w:rsidP="00E21093">
            <w:pPr>
              <w:pStyle w:val="movimento"/>
              <w:rPr>
                <w:color w:val="002060"/>
              </w:rPr>
            </w:pPr>
            <w:r w:rsidRPr="00807ABB">
              <w:rPr>
                <w:color w:val="002060"/>
              </w:rPr>
              <w:t>SPARVOLI LORENZO</w:t>
            </w:r>
          </w:p>
        </w:tc>
        <w:tc>
          <w:tcPr>
            <w:tcW w:w="2200" w:type="dxa"/>
            <w:tcMar>
              <w:top w:w="20" w:type="dxa"/>
              <w:left w:w="20" w:type="dxa"/>
              <w:bottom w:w="20" w:type="dxa"/>
              <w:right w:w="20" w:type="dxa"/>
            </w:tcMar>
            <w:vAlign w:val="center"/>
            <w:hideMark/>
          </w:tcPr>
          <w:p w14:paraId="7BC990F8" w14:textId="77777777" w:rsidR="000F40DD" w:rsidRPr="00807ABB" w:rsidRDefault="000F40DD" w:rsidP="00E21093">
            <w:pPr>
              <w:pStyle w:val="movimento2"/>
              <w:rPr>
                <w:color w:val="002060"/>
              </w:rPr>
            </w:pPr>
            <w:r w:rsidRPr="00807ABB">
              <w:rPr>
                <w:color w:val="002060"/>
              </w:rPr>
              <w:t xml:space="preserve">(BOCA CIVITANOVA A.) </w:t>
            </w:r>
          </w:p>
        </w:tc>
      </w:tr>
      <w:tr w:rsidR="000F40DD" w:rsidRPr="00807ABB" w14:paraId="679FE718" w14:textId="77777777" w:rsidTr="00E21093">
        <w:tc>
          <w:tcPr>
            <w:tcW w:w="2200" w:type="dxa"/>
            <w:tcMar>
              <w:top w:w="20" w:type="dxa"/>
              <w:left w:w="20" w:type="dxa"/>
              <w:bottom w:w="20" w:type="dxa"/>
              <w:right w:w="20" w:type="dxa"/>
            </w:tcMar>
            <w:vAlign w:val="center"/>
            <w:hideMark/>
          </w:tcPr>
          <w:p w14:paraId="6083F751" w14:textId="77777777" w:rsidR="000F40DD" w:rsidRPr="00807ABB" w:rsidRDefault="000F40DD" w:rsidP="00E21093">
            <w:pPr>
              <w:pStyle w:val="movimento"/>
              <w:rPr>
                <w:color w:val="002060"/>
              </w:rPr>
            </w:pPr>
            <w:r w:rsidRPr="00807ABB">
              <w:rPr>
                <w:color w:val="002060"/>
              </w:rPr>
              <w:t>CICCONI EMANUELE</w:t>
            </w:r>
          </w:p>
        </w:tc>
        <w:tc>
          <w:tcPr>
            <w:tcW w:w="2200" w:type="dxa"/>
            <w:tcMar>
              <w:top w:w="20" w:type="dxa"/>
              <w:left w:w="20" w:type="dxa"/>
              <w:bottom w:w="20" w:type="dxa"/>
              <w:right w:w="20" w:type="dxa"/>
            </w:tcMar>
            <w:vAlign w:val="center"/>
            <w:hideMark/>
          </w:tcPr>
          <w:p w14:paraId="41B3D8EF" w14:textId="77777777" w:rsidR="000F40DD" w:rsidRPr="00807ABB" w:rsidRDefault="000F40DD" w:rsidP="00E21093">
            <w:pPr>
              <w:pStyle w:val="movimento2"/>
              <w:rPr>
                <w:color w:val="002060"/>
              </w:rPr>
            </w:pPr>
            <w:r w:rsidRPr="00807ABB">
              <w:rPr>
                <w:color w:val="002060"/>
              </w:rPr>
              <w:t xml:space="preserve">(CALCETTO NUMANA) </w:t>
            </w:r>
          </w:p>
        </w:tc>
        <w:tc>
          <w:tcPr>
            <w:tcW w:w="800" w:type="dxa"/>
            <w:tcMar>
              <w:top w:w="20" w:type="dxa"/>
              <w:left w:w="20" w:type="dxa"/>
              <w:bottom w:w="20" w:type="dxa"/>
              <w:right w:w="20" w:type="dxa"/>
            </w:tcMar>
            <w:vAlign w:val="center"/>
            <w:hideMark/>
          </w:tcPr>
          <w:p w14:paraId="2B9621FE"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9A2C698" w14:textId="77777777" w:rsidR="000F40DD" w:rsidRPr="00807ABB" w:rsidRDefault="000F40DD" w:rsidP="00E21093">
            <w:pPr>
              <w:pStyle w:val="movimento"/>
              <w:rPr>
                <w:color w:val="002060"/>
              </w:rPr>
            </w:pPr>
            <w:r w:rsidRPr="00807ABB">
              <w:rPr>
                <w:color w:val="002060"/>
              </w:rPr>
              <w:t>GIOMMARINI DIEGO</w:t>
            </w:r>
          </w:p>
        </w:tc>
        <w:tc>
          <w:tcPr>
            <w:tcW w:w="2200" w:type="dxa"/>
            <w:tcMar>
              <w:top w:w="20" w:type="dxa"/>
              <w:left w:w="20" w:type="dxa"/>
              <w:bottom w:w="20" w:type="dxa"/>
              <w:right w:w="20" w:type="dxa"/>
            </w:tcMar>
            <w:vAlign w:val="center"/>
            <w:hideMark/>
          </w:tcPr>
          <w:p w14:paraId="34A98D56" w14:textId="77777777" w:rsidR="000F40DD" w:rsidRPr="00807ABB" w:rsidRDefault="000F40DD" w:rsidP="00E21093">
            <w:pPr>
              <w:pStyle w:val="movimento2"/>
              <w:rPr>
                <w:color w:val="002060"/>
              </w:rPr>
            </w:pPr>
            <w:r w:rsidRPr="00807ABB">
              <w:rPr>
                <w:color w:val="002060"/>
              </w:rPr>
              <w:t xml:space="preserve">(CALCIO S.ELPIDIO A MARE) </w:t>
            </w:r>
          </w:p>
        </w:tc>
      </w:tr>
      <w:tr w:rsidR="000F40DD" w:rsidRPr="00807ABB" w14:paraId="3262519C" w14:textId="77777777" w:rsidTr="00E21093">
        <w:tc>
          <w:tcPr>
            <w:tcW w:w="2200" w:type="dxa"/>
            <w:tcMar>
              <w:top w:w="20" w:type="dxa"/>
              <w:left w:w="20" w:type="dxa"/>
              <w:bottom w:w="20" w:type="dxa"/>
              <w:right w:w="20" w:type="dxa"/>
            </w:tcMar>
            <w:vAlign w:val="center"/>
            <w:hideMark/>
          </w:tcPr>
          <w:p w14:paraId="7C716F2A" w14:textId="77777777" w:rsidR="000F40DD" w:rsidRPr="00807ABB" w:rsidRDefault="000F40DD" w:rsidP="00E21093">
            <w:pPr>
              <w:pStyle w:val="movimento"/>
              <w:rPr>
                <w:color w:val="002060"/>
              </w:rPr>
            </w:pPr>
            <w:r w:rsidRPr="00807ABB">
              <w:rPr>
                <w:color w:val="002060"/>
              </w:rPr>
              <w:t>GIORDANO SIMEONE</w:t>
            </w:r>
          </w:p>
        </w:tc>
        <w:tc>
          <w:tcPr>
            <w:tcW w:w="2200" w:type="dxa"/>
            <w:tcMar>
              <w:top w:w="20" w:type="dxa"/>
              <w:left w:w="20" w:type="dxa"/>
              <w:bottom w:w="20" w:type="dxa"/>
              <w:right w:w="20" w:type="dxa"/>
            </w:tcMar>
            <w:vAlign w:val="center"/>
            <w:hideMark/>
          </w:tcPr>
          <w:p w14:paraId="26C28A3B" w14:textId="77777777" w:rsidR="000F40DD" w:rsidRPr="00807ABB" w:rsidRDefault="000F40DD" w:rsidP="00E21093">
            <w:pPr>
              <w:pStyle w:val="movimento2"/>
              <w:rPr>
                <w:color w:val="002060"/>
              </w:rPr>
            </w:pPr>
            <w:r w:rsidRPr="00807ABB">
              <w:rPr>
                <w:color w:val="002060"/>
              </w:rPr>
              <w:t xml:space="preserve">(CALCIO S.ELPIDIO A MARE) </w:t>
            </w:r>
          </w:p>
        </w:tc>
        <w:tc>
          <w:tcPr>
            <w:tcW w:w="800" w:type="dxa"/>
            <w:tcMar>
              <w:top w:w="20" w:type="dxa"/>
              <w:left w:w="20" w:type="dxa"/>
              <w:bottom w:w="20" w:type="dxa"/>
              <w:right w:w="20" w:type="dxa"/>
            </w:tcMar>
            <w:vAlign w:val="center"/>
            <w:hideMark/>
          </w:tcPr>
          <w:p w14:paraId="103DC989"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D6946EA" w14:textId="77777777" w:rsidR="000F40DD" w:rsidRPr="00807ABB" w:rsidRDefault="000F40DD" w:rsidP="00E21093">
            <w:pPr>
              <w:pStyle w:val="movimento"/>
              <w:rPr>
                <w:color w:val="002060"/>
              </w:rPr>
            </w:pPr>
            <w:r w:rsidRPr="00807ABB">
              <w:rPr>
                <w:color w:val="002060"/>
              </w:rPr>
              <w:t>BARCHIESI NICOLA</w:t>
            </w:r>
          </w:p>
        </w:tc>
        <w:tc>
          <w:tcPr>
            <w:tcW w:w="2200" w:type="dxa"/>
            <w:tcMar>
              <w:top w:w="20" w:type="dxa"/>
              <w:left w:w="20" w:type="dxa"/>
              <w:bottom w:w="20" w:type="dxa"/>
              <w:right w:w="20" w:type="dxa"/>
            </w:tcMar>
            <w:vAlign w:val="center"/>
            <w:hideMark/>
          </w:tcPr>
          <w:p w14:paraId="3AD2570D" w14:textId="77777777" w:rsidR="000F40DD" w:rsidRPr="00807ABB" w:rsidRDefault="000F40DD" w:rsidP="00E21093">
            <w:pPr>
              <w:pStyle w:val="movimento2"/>
              <w:rPr>
                <w:color w:val="002060"/>
              </w:rPr>
            </w:pPr>
            <w:r w:rsidRPr="00807ABB">
              <w:rPr>
                <w:color w:val="002060"/>
              </w:rPr>
              <w:t xml:space="preserve">(CANDIA BARACCOLA ASPIO) </w:t>
            </w:r>
          </w:p>
        </w:tc>
      </w:tr>
      <w:tr w:rsidR="000F40DD" w:rsidRPr="00807ABB" w14:paraId="22B9817A" w14:textId="77777777" w:rsidTr="00E21093">
        <w:tc>
          <w:tcPr>
            <w:tcW w:w="2200" w:type="dxa"/>
            <w:tcMar>
              <w:top w:w="20" w:type="dxa"/>
              <w:left w:w="20" w:type="dxa"/>
              <w:bottom w:w="20" w:type="dxa"/>
              <w:right w:w="20" w:type="dxa"/>
            </w:tcMar>
            <w:vAlign w:val="center"/>
            <w:hideMark/>
          </w:tcPr>
          <w:p w14:paraId="00E196E2" w14:textId="77777777" w:rsidR="000F40DD" w:rsidRPr="00807ABB" w:rsidRDefault="000F40DD" w:rsidP="00E21093">
            <w:pPr>
              <w:pStyle w:val="movimento"/>
              <w:rPr>
                <w:color w:val="002060"/>
              </w:rPr>
            </w:pPr>
            <w:r w:rsidRPr="00807ABB">
              <w:rPr>
                <w:color w:val="002060"/>
              </w:rPr>
              <w:t>CAMILLETTI ANDREA</w:t>
            </w:r>
          </w:p>
        </w:tc>
        <w:tc>
          <w:tcPr>
            <w:tcW w:w="2200" w:type="dxa"/>
            <w:tcMar>
              <w:top w:w="20" w:type="dxa"/>
              <w:left w:w="20" w:type="dxa"/>
              <w:bottom w:w="20" w:type="dxa"/>
              <w:right w:w="20" w:type="dxa"/>
            </w:tcMar>
            <w:vAlign w:val="center"/>
            <w:hideMark/>
          </w:tcPr>
          <w:p w14:paraId="6965FAF8" w14:textId="77777777" w:rsidR="000F40DD" w:rsidRPr="00807ABB" w:rsidRDefault="000F40DD" w:rsidP="00E21093">
            <w:pPr>
              <w:pStyle w:val="movimento2"/>
              <w:rPr>
                <w:color w:val="002060"/>
              </w:rPr>
            </w:pPr>
            <w:r w:rsidRPr="00807ABB">
              <w:rPr>
                <w:color w:val="002060"/>
              </w:rPr>
              <w:t xml:space="preserve">(CANDIA BARACCOLA ASPIO) </w:t>
            </w:r>
          </w:p>
        </w:tc>
        <w:tc>
          <w:tcPr>
            <w:tcW w:w="800" w:type="dxa"/>
            <w:tcMar>
              <w:top w:w="20" w:type="dxa"/>
              <w:left w:w="20" w:type="dxa"/>
              <w:bottom w:w="20" w:type="dxa"/>
              <w:right w:w="20" w:type="dxa"/>
            </w:tcMar>
            <w:vAlign w:val="center"/>
            <w:hideMark/>
          </w:tcPr>
          <w:p w14:paraId="0859F602"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E3F579B" w14:textId="77777777" w:rsidR="000F40DD" w:rsidRPr="00807ABB" w:rsidRDefault="000F40DD" w:rsidP="00E21093">
            <w:pPr>
              <w:pStyle w:val="movimento"/>
              <w:rPr>
                <w:color w:val="002060"/>
              </w:rPr>
            </w:pPr>
            <w:r w:rsidRPr="00807ABB">
              <w:rPr>
                <w:color w:val="002060"/>
              </w:rPr>
              <w:t>DANO DRITAN</w:t>
            </w:r>
          </w:p>
        </w:tc>
        <w:tc>
          <w:tcPr>
            <w:tcW w:w="2200" w:type="dxa"/>
            <w:tcMar>
              <w:top w:w="20" w:type="dxa"/>
              <w:left w:w="20" w:type="dxa"/>
              <w:bottom w:w="20" w:type="dxa"/>
              <w:right w:w="20" w:type="dxa"/>
            </w:tcMar>
            <w:vAlign w:val="center"/>
            <w:hideMark/>
          </w:tcPr>
          <w:p w14:paraId="5F10CDF1" w14:textId="77777777" w:rsidR="000F40DD" w:rsidRPr="00807ABB" w:rsidRDefault="000F40DD" w:rsidP="00E21093">
            <w:pPr>
              <w:pStyle w:val="movimento2"/>
              <w:rPr>
                <w:color w:val="002060"/>
              </w:rPr>
            </w:pPr>
            <w:r w:rsidRPr="00807ABB">
              <w:rPr>
                <w:color w:val="002060"/>
              </w:rPr>
              <w:t xml:space="preserve">(CANTINE RIUNITE CSI) </w:t>
            </w:r>
          </w:p>
        </w:tc>
      </w:tr>
      <w:tr w:rsidR="000F40DD" w:rsidRPr="00807ABB" w14:paraId="6DAF653A" w14:textId="77777777" w:rsidTr="00E21093">
        <w:tc>
          <w:tcPr>
            <w:tcW w:w="2200" w:type="dxa"/>
            <w:tcMar>
              <w:top w:w="20" w:type="dxa"/>
              <w:left w:w="20" w:type="dxa"/>
              <w:bottom w:w="20" w:type="dxa"/>
              <w:right w:w="20" w:type="dxa"/>
            </w:tcMar>
            <w:vAlign w:val="center"/>
            <w:hideMark/>
          </w:tcPr>
          <w:p w14:paraId="41A8E084" w14:textId="77777777" w:rsidR="000F40DD" w:rsidRPr="00807ABB" w:rsidRDefault="000F40DD" w:rsidP="00E21093">
            <w:pPr>
              <w:pStyle w:val="movimento"/>
              <w:rPr>
                <w:color w:val="002060"/>
              </w:rPr>
            </w:pPr>
            <w:r w:rsidRPr="00807ABB">
              <w:rPr>
                <w:color w:val="002060"/>
              </w:rPr>
              <w:t>MAGGIORI NICOLO</w:t>
            </w:r>
          </w:p>
        </w:tc>
        <w:tc>
          <w:tcPr>
            <w:tcW w:w="2200" w:type="dxa"/>
            <w:tcMar>
              <w:top w:w="20" w:type="dxa"/>
              <w:left w:w="20" w:type="dxa"/>
              <w:bottom w:w="20" w:type="dxa"/>
              <w:right w:w="20" w:type="dxa"/>
            </w:tcMar>
            <w:vAlign w:val="center"/>
            <w:hideMark/>
          </w:tcPr>
          <w:p w14:paraId="06B9EE77" w14:textId="77777777" w:rsidR="000F40DD" w:rsidRPr="00807ABB" w:rsidRDefault="000F40DD" w:rsidP="00E21093">
            <w:pPr>
              <w:pStyle w:val="movimento2"/>
              <w:rPr>
                <w:color w:val="002060"/>
              </w:rPr>
            </w:pPr>
            <w:r w:rsidRPr="00807ABB">
              <w:rPr>
                <w:color w:val="002060"/>
              </w:rPr>
              <w:t xml:space="preserve">(CASENUOVE) </w:t>
            </w:r>
          </w:p>
        </w:tc>
        <w:tc>
          <w:tcPr>
            <w:tcW w:w="800" w:type="dxa"/>
            <w:tcMar>
              <w:top w:w="20" w:type="dxa"/>
              <w:left w:w="20" w:type="dxa"/>
              <w:bottom w:w="20" w:type="dxa"/>
              <w:right w:w="20" w:type="dxa"/>
            </w:tcMar>
            <w:vAlign w:val="center"/>
            <w:hideMark/>
          </w:tcPr>
          <w:p w14:paraId="25FDFBC9"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1BB11C79" w14:textId="77777777" w:rsidR="000F40DD" w:rsidRPr="00807ABB" w:rsidRDefault="000F40DD" w:rsidP="00E21093">
            <w:pPr>
              <w:pStyle w:val="movimento"/>
              <w:rPr>
                <w:color w:val="002060"/>
              </w:rPr>
            </w:pPr>
            <w:r w:rsidRPr="00807ABB">
              <w:rPr>
                <w:color w:val="002060"/>
              </w:rPr>
              <w:t>CORRADETTI DAVIDE</w:t>
            </w:r>
          </w:p>
        </w:tc>
        <w:tc>
          <w:tcPr>
            <w:tcW w:w="2200" w:type="dxa"/>
            <w:tcMar>
              <w:top w:w="20" w:type="dxa"/>
              <w:left w:w="20" w:type="dxa"/>
              <w:bottom w:w="20" w:type="dxa"/>
              <w:right w:w="20" w:type="dxa"/>
            </w:tcMar>
            <w:vAlign w:val="center"/>
            <w:hideMark/>
          </w:tcPr>
          <w:p w14:paraId="749E0840" w14:textId="77777777" w:rsidR="000F40DD" w:rsidRPr="00807ABB" w:rsidRDefault="000F40DD" w:rsidP="00E21093">
            <w:pPr>
              <w:pStyle w:val="movimento2"/>
              <w:rPr>
                <w:color w:val="002060"/>
              </w:rPr>
            </w:pPr>
            <w:r w:rsidRPr="00807ABB">
              <w:rPr>
                <w:color w:val="002060"/>
              </w:rPr>
              <w:t xml:space="preserve">(DAMIANI E GATTI ASCOLI) </w:t>
            </w:r>
          </w:p>
        </w:tc>
      </w:tr>
      <w:tr w:rsidR="000F40DD" w:rsidRPr="00807ABB" w14:paraId="2CBD6EFE" w14:textId="77777777" w:rsidTr="00E21093">
        <w:tc>
          <w:tcPr>
            <w:tcW w:w="2200" w:type="dxa"/>
            <w:tcMar>
              <w:top w:w="20" w:type="dxa"/>
              <w:left w:w="20" w:type="dxa"/>
              <w:bottom w:w="20" w:type="dxa"/>
              <w:right w:w="20" w:type="dxa"/>
            </w:tcMar>
            <w:vAlign w:val="center"/>
            <w:hideMark/>
          </w:tcPr>
          <w:p w14:paraId="7CCB4426" w14:textId="77777777" w:rsidR="000F40DD" w:rsidRPr="00807ABB" w:rsidRDefault="000F40DD" w:rsidP="00E21093">
            <w:pPr>
              <w:pStyle w:val="movimento"/>
              <w:rPr>
                <w:color w:val="002060"/>
              </w:rPr>
            </w:pPr>
            <w:r w:rsidRPr="00807ABB">
              <w:rPr>
                <w:color w:val="002060"/>
              </w:rPr>
              <w:t>ANDREOZZI GIACOMO</w:t>
            </w:r>
          </w:p>
        </w:tc>
        <w:tc>
          <w:tcPr>
            <w:tcW w:w="2200" w:type="dxa"/>
            <w:tcMar>
              <w:top w:w="20" w:type="dxa"/>
              <w:left w:w="20" w:type="dxa"/>
              <w:bottom w:w="20" w:type="dxa"/>
              <w:right w:w="20" w:type="dxa"/>
            </w:tcMar>
            <w:vAlign w:val="center"/>
            <w:hideMark/>
          </w:tcPr>
          <w:p w14:paraId="1D025D2B" w14:textId="77777777" w:rsidR="000F40DD" w:rsidRPr="00807ABB" w:rsidRDefault="000F40DD" w:rsidP="00E21093">
            <w:pPr>
              <w:pStyle w:val="movimento2"/>
              <w:rPr>
                <w:color w:val="002060"/>
              </w:rPr>
            </w:pPr>
            <w:r w:rsidRPr="00807ABB">
              <w:rPr>
                <w:color w:val="002060"/>
              </w:rPr>
              <w:t xml:space="preserve">(FIGHT BULLS CORRIDONIA) </w:t>
            </w:r>
          </w:p>
        </w:tc>
        <w:tc>
          <w:tcPr>
            <w:tcW w:w="800" w:type="dxa"/>
            <w:tcMar>
              <w:top w:w="20" w:type="dxa"/>
              <w:left w:w="20" w:type="dxa"/>
              <w:bottom w:w="20" w:type="dxa"/>
              <w:right w:w="20" w:type="dxa"/>
            </w:tcMar>
            <w:vAlign w:val="center"/>
            <w:hideMark/>
          </w:tcPr>
          <w:p w14:paraId="7EBCFBBB"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3122F38" w14:textId="77777777" w:rsidR="000F40DD" w:rsidRPr="00807ABB" w:rsidRDefault="000F40DD" w:rsidP="00E21093">
            <w:pPr>
              <w:pStyle w:val="movimento"/>
              <w:rPr>
                <w:color w:val="002060"/>
              </w:rPr>
            </w:pPr>
            <w:r w:rsidRPr="00807ABB">
              <w:rPr>
                <w:color w:val="002060"/>
              </w:rPr>
              <w:t>CAMACCI CARLO</w:t>
            </w:r>
          </w:p>
        </w:tc>
        <w:tc>
          <w:tcPr>
            <w:tcW w:w="2200" w:type="dxa"/>
            <w:tcMar>
              <w:top w:w="20" w:type="dxa"/>
              <w:left w:w="20" w:type="dxa"/>
              <w:bottom w:w="20" w:type="dxa"/>
              <w:right w:w="20" w:type="dxa"/>
            </w:tcMar>
            <w:vAlign w:val="center"/>
            <w:hideMark/>
          </w:tcPr>
          <w:p w14:paraId="5BAA3B9A" w14:textId="77777777" w:rsidR="000F40DD" w:rsidRPr="00807ABB" w:rsidRDefault="000F40DD" w:rsidP="00E21093">
            <w:pPr>
              <w:pStyle w:val="movimento2"/>
              <w:rPr>
                <w:color w:val="002060"/>
              </w:rPr>
            </w:pPr>
            <w:r w:rsidRPr="00807ABB">
              <w:rPr>
                <w:color w:val="002060"/>
              </w:rPr>
              <w:t xml:space="preserve">(FIGHT BULLS CORRIDONIA) </w:t>
            </w:r>
          </w:p>
        </w:tc>
      </w:tr>
      <w:tr w:rsidR="000F40DD" w:rsidRPr="00807ABB" w14:paraId="1AD3CD7C" w14:textId="77777777" w:rsidTr="00E21093">
        <w:tc>
          <w:tcPr>
            <w:tcW w:w="2200" w:type="dxa"/>
            <w:tcMar>
              <w:top w:w="20" w:type="dxa"/>
              <w:left w:w="20" w:type="dxa"/>
              <w:bottom w:w="20" w:type="dxa"/>
              <w:right w:w="20" w:type="dxa"/>
            </w:tcMar>
            <w:vAlign w:val="center"/>
            <w:hideMark/>
          </w:tcPr>
          <w:p w14:paraId="7A57DD43" w14:textId="77777777" w:rsidR="000F40DD" w:rsidRPr="00807ABB" w:rsidRDefault="000F40DD" w:rsidP="00E21093">
            <w:pPr>
              <w:pStyle w:val="movimento"/>
              <w:rPr>
                <w:color w:val="002060"/>
              </w:rPr>
            </w:pPr>
            <w:r w:rsidRPr="00807ABB">
              <w:rPr>
                <w:color w:val="002060"/>
              </w:rPr>
              <w:t>CAPRITA IONEL VASILE</w:t>
            </w:r>
          </w:p>
        </w:tc>
        <w:tc>
          <w:tcPr>
            <w:tcW w:w="2200" w:type="dxa"/>
            <w:tcMar>
              <w:top w:w="20" w:type="dxa"/>
              <w:left w:w="20" w:type="dxa"/>
              <w:bottom w:w="20" w:type="dxa"/>
              <w:right w:w="20" w:type="dxa"/>
            </w:tcMar>
            <w:vAlign w:val="center"/>
            <w:hideMark/>
          </w:tcPr>
          <w:p w14:paraId="17D04F20" w14:textId="77777777" w:rsidR="000F40DD" w:rsidRPr="00807ABB" w:rsidRDefault="000F40DD" w:rsidP="00E21093">
            <w:pPr>
              <w:pStyle w:val="movimento2"/>
              <w:rPr>
                <w:color w:val="002060"/>
              </w:rPr>
            </w:pPr>
            <w:r w:rsidRPr="00807ABB">
              <w:rPr>
                <w:color w:val="002060"/>
              </w:rPr>
              <w:t xml:space="preserve">(FIGHT BULLS CORRIDONIA) </w:t>
            </w:r>
          </w:p>
        </w:tc>
        <w:tc>
          <w:tcPr>
            <w:tcW w:w="800" w:type="dxa"/>
            <w:tcMar>
              <w:top w:w="20" w:type="dxa"/>
              <w:left w:w="20" w:type="dxa"/>
              <w:bottom w:w="20" w:type="dxa"/>
              <w:right w:w="20" w:type="dxa"/>
            </w:tcMar>
            <w:vAlign w:val="center"/>
            <w:hideMark/>
          </w:tcPr>
          <w:p w14:paraId="2D7834CD"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78E5C75" w14:textId="77777777" w:rsidR="000F40DD" w:rsidRPr="00807ABB" w:rsidRDefault="000F40DD" w:rsidP="00E21093">
            <w:pPr>
              <w:pStyle w:val="movimento"/>
              <w:rPr>
                <w:color w:val="002060"/>
              </w:rPr>
            </w:pPr>
            <w:r w:rsidRPr="00807ABB">
              <w:rPr>
                <w:color w:val="002060"/>
              </w:rPr>
              <w:t>BALDONI IGOR</w:t>
            </w:r>
          </w:p>
        </w:tc>
        <w:tc>
          <w:tcPr>
            <w:tcW w:w="2200" w:type="dxa"/>
            <w:tcMar>
              <w:top w:w="20" w:type="dxa"/>
              <w:left w:w="20" w:type="dxa"/>
              <w:bottom w:w="20" w:type="dxa"/>
              <w:right w:w="20" w:type="dxa"/>
            </w:tcMar>
            <w:vAlign w:val="center"/>
            <w:hideMark/>
          </w:tcPr>
          <w:p w14:paraId="2B7DF95A" w14:textId="77777777" w:rsidR="000F40DD" w:rsidRPr="00807ABB" w:rsidRDefault="000F40DD" w:rsidP="00E21093">
            <w:pPr>
              <w:pStyle w:val="movimento2"/>
              <w:rPr>
                <w:color w:val="002060"/>
              </w:rPr>
            </w:pPr>
            <w:r w:rsidRPr="00807ABB">
              <w:rPr>
                <w:color w:val="002060"/>
              </w:rPr>
              <w:t xml:space="preserve">(FRASASSI C5) </w:t>
            </w:r>
          </w:p>
        </w:tc>
      </w:tr>
      <w:tr w:rsidR="000F40DD" w:rsidRPr="00807ABB" w14:paraId="26B69093" w14:textId="77777777" w:rsidTr="00E21093">
        <w:tc>
          <w:tcPr>
            <w:tcW w:w="2200" w:type="dxa"/>
            <w:tcMar>
              <w:top w:w="20" w:type="dxa"/>
              <w:left w:w="20" w:type="dxa"/>
              <w:bottom w:w="20" w:type="dxa"/>
              <w:right w:w="20" w:type="dxa"/>
            </w:tcMar>
            <w:vAlign w:val="center"/>
            <w:hideMark/>
          </w:tcPr>
          <w:p w14:paraId="4A7ED514" w14:textId="77777777" w:rsidR="000F40DD" w:rsidRPr="00807ABB" w:rsidRDefault="000F40DD" w:rsidP="00E21093">
            <w:pPr>
              <w:pStyle w:val="movimento"/>
              <w:rPr>
                <w:color w:val="002060"/>
              </w:rPr>
            </w:pPr>
            <w:r w:rsidRPr="00807ABB">
              <w:rPr>
                <w:color w:val="002060"/>
              </w:rPr>
              <w:t>BARDELLA ANDREA</w:t>
            </w:r>
          </w:p>
        </w:tc>
        <w:tc>
          <w:tcPr>
            <w:tcW w:w="2200" w:type="dxa"/>
            <w:tcMar>
              <w:top w:w="20" w:type="dxa"/>
              <w:left w:w="20" w:type="dxa"/>
              <w:bottom w:w="20" w:type="dxa"/>
              <w:right w:w="20" w:type="dxa"/>
            </w:tcMar>
            <w:vAlign w:val="center"/>
            <w:hideMark/>
          </w:tcPr>
          <w:p w14:paraId="7EC14198" w14:textId="77777777" w:rsidR="000F40DD" w:rsidRPr="00807ABB" w:rsidRDefault="000F40DD" w:rsidP="00E21093">
            <w:pPr>
              <w:pStyle w:val="movimento2"/>
              <w:rPr>
                <w:color w:val="002060"/>
              </w:rPr>
            </w:pPr>
            <w:r w:rsidRPr="00807ABB">
              <w:rPr>
                <w:color w:val="002060"/>
              </w:rPr>
              <w:t xml:space="preserve">(FRASASSI C5) </w:t>
            </w:r>
          </w:p>
        </w:tc>
        <w:tc>
          <w:tcPr>
            <w:tcW w:w="800" w:type="dxa"/>
            <w:tcMar>
              <w:top w:w="20" w:type="dxa"/>
              <w:left w:w="20" w:type="dxa"/>
              <w:bottom w:w="20" w:type="dxa"/>
              <w:right w:w="20" w:type="dxa"/>
            </w:tcMar>
            <w:vAlign w:val="center"/>
            <w:hideMark/>
          </w:tcPr>
          <w:p w14:paraId="56FE628C"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8177849" w14:textId="77777777" w:rsidR="000F40DD" w:rsidRPr="00807ABB" w:rsidRDefault="000F40DD" w:rsidP="00E21093">
            <w:pPr>
              <w:pStyle w:val="movimento"/>
              <w:rPr>
                <w:color w:val="002060"/>
              </w:rPr>
            </w:pPr>
            <w:r w:rsidRPr="00807ABB">
              <w:rPr>
                <w:color w:val="002060"/>
              </w:rPr>
              <w:t>BRUZZICHESSI MARCO</w:t>
            </w:r>
          </w:p>
        </w:tc>
        <w:tc>
          <w:tcPr>
            <w:tcW w:w="2200" w:type="dxa"/>
            <w:tcMar>
              <w:top w:w="20" w:type="dxa"/>
              <w:left w:w="20" w:type="dxa"/>
              <w:bottom w:w="20" w:type="dxa"/>
              <w:right w:w="20" w:type="dxa"/>
            </w:tcMar>
            <w:vAlign w:val="center"/>
            <w:hideMark/>
          </w:tcPr>
          <w:p w14:paraId="376E8A25" w14:textId="77777777" w:rsidR="000F40DD" w:rsidRPr="00807ABB" w:rsidRDefault="000F40DD" w:rsidP="00E21093">
            <w:pPr>
              <w:pStyle w:val="movimento2"/>
              <w:rPr>
                <w:color w:val="002060"/>
              </w:rPr>
            </w:pPr>
            <w:r w:rsidRPr="00807ABB">
              <w:rPr>
                <w:color w:val="002060"/>
              </w:rPr>
              <w:t xml:space="preserve">(FRASASSI C5) </w:t>
            </w:r>
          </w:p>
        </w:tc>
      </w:tr>
      <w:tr w:rsidR="000F40DD" w:rsidRPr="00807ABB" w14:paraId="0805D16F" w14:textId="77777777" w:rsidTr="00E21093">
        <w:tc>
          <w:tcPr>
            <w:tcW w:w="2200" w:type="dxa"/>
            <w:tcMar>
              <w:top w:w="20" w:type="dxa"/>
              <w:left w:w="20" w:type="dxa"/>
              <w:bottom w:w="20" w:type="dxa"/>
              <w:right w:w="20" w:type="dxa"/>
            </w:tcMar>
            <w:vAlign w:val="center"/>
            <w:hideMark/>
          </w:tcPr>
          <w:p w14:paraId="44D516CB" w14:textId="77777777" w:rsidR="000F40DD" w:rsidRPr="00807ABB" w:rsidRDefault="000F40DD" w:rsidP="00E21093">
            <w:pPr>
              <w:pStyle w:val="movimento"/>
              <w:rPr>
                <w:color w:val="002060"/>
              </w:rPr>
            </w:pPr>
            <w:r w:rsidRPr="00807ABB">
              <w:rPr>
                <w:color w:val="002060"/>
              </w:rPr>
              <w:t>SASSAROLI LUCA</w:t>
            </w:r>
          </w:p>
        </w:tc>
        <w:tc>
          <w:tcPr>
            <w:tcW w:w="2200" w:type="dxa"/>
            <w:tcMar>
              <w:top w:w="20" w:type="dxa"/>
              <w:left w:w="20" w:type="dxa"/>
              <w:bottom w:w="20" w:type="dxa"/>
              <w:right w:w="20" w:type="dxa"/>
            </w:tcMar>
            <w:vAlign w:val="center"/>
            <w:hideMark/>
          </w:tcPr>
          <w:p w14:paraId="3DD836D9" w14:textId="77777777" w:rsidR="000F40DD" w:rsidRPr="00807ABB" w:rsidRDefault="000F40DD" w:rsidP="00E21093">
            <w:pPr>
              <w:pStyle w:val="movimento2"/>
              <w:rPr>
                <w:color w:val="002060"/>
              </w:rPr>
            </w:pPr>
            <w:r w:rsidRPr="00807ABB">
              <w:rPr>
                <w:color w:val="002060"/>
              </w:rPr>
              <w:t xml:space="preserve">(FRASASSI C5) </w:t>
            </w:r>
          </w:p>
        </w:tc>
        <w:tc>
          <w:tcPr>
            <w:tcW w:w="800" w:type="dxa"/>
            <w:tcMar>
              <w:top w:w="20" w:type="dxa"/>
              <w:left w:w="20" w:type="dxa"/>
              <w:bottom w:w="20" w:type="dxa"/>
              <w:right w:w="20" w:type="dxa"/>
            </w:tcMar>
            <w:vAlign w:val="center"/>
            <w:hideMark/>
          </w:tcPr>
          <w:p w14:paraId="2ABCF927"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EAF0A3C" w14:textId="77777777" w:rsidR="000F40DD" w:rsidRPr="00807ABB" w:rsidRDefault="000F40DD" w:rsidP="00E21093">
            <w:pPr>
              <w:pStyle w:val="movimento"/>
              <w:rPr>
                <w:color w:val="002060"/>
              </w:rPr>
            </w:pPr>
            <w:r w:rsidRPr="00807ABB">
              <w:rPr>
                <w:color w:val="002060"/>
              </w:rPr>
              <w:t>LADOWSKI LEONARDO</w:t>
            </w:r>
          </w:p>
        </w:tc>
        <w:tc>
          <w:tcPr>
            <w:tcW w:w="2200" w:type="dxa"/>
            <w:tcMar>
              <w:top w:w="20" w:type="dxa"/>
              <w:left w:w="20" w:type="dxa"/>
              <w:bottom w:w="20" w:type="dxa"/>
              <w:right w:w="20" w:type="dxa"/>
            </w:tcMar>
            <w:vAlign w:val="center"/>
            <w:hideMark/>
          </w:tcPr>
          <w:p w14:paraId="0C287B10" w14:textId="77777777" w:rsidR="000F40DD" w:rsidRPr="00807ABB" w:rsidRDefault="000F40DD" w:rsidP="00E21093">
            <w:pPr>
              <w:pStyle w:val="movimento2"/>
              <w:rPr>
                <w:color w:val="002060"/>
              </w:rPr>
            </w:pPr>
            <w:r w:rsidRPr="00807ABB">
              <w:rPr>
                <w:color w:val="002060"/>
              </w:rPr>
              <w:t xml:space="preserve">(FROG S CLUB SPORT) </w:t>
            </w:r>
          </w:p>
        </w:tc>
      </w:tr>
      <w:tr w:rsidR="000F40DD" w:rsidRPr="00807ABB" w14:paraId="55754A51" w14:textId="77777777" w:rsidTr="00E21093">
        <w:tc>
          <w:tcPr>
            <w:tcW w:w="2200" w:type="dxa"/>
            <w:tcMar>
              <w:top w:w="20" w:type="dxa"/>
              <w:left w:w="20" w:type="dxa"/>
              <w:bottom w:w="20" w:type="dxa"/>
              <w:right w:w="20" w:type="dxa"/>
            </w:tcMar>
            <w:vAlign w:val="center"/>
            <w:hideMark/>
          </w:tcPr>
          <w:p w14:paraId="624040C6" w14:textId="77777777" w:rsidR="000F40DD" w:rsidRPr="00807ABB" w:rsidRDefault="000F40DD" w:rsidP="00E21093">
            <w:pPr>
              <w:pStyle w:val="movimento"/>
              <w:rPr>
                <w:color w:val="002060"/>
              </w:rPr>
            </w:pPr>
            <w:r w:rsidRPr="00807ABB">
              <w:rPr>
                <w:color w:val="002060"/>
              </w:rPr>
              <w:t>GABBANELLI MARCO</w:t>
            </w:r>
          </w:p>
        </w:tc>
        <w:tc>
          <w:tcPr>
            <w:tcW w:w="2200" w:type="dxa"/>
            <w:tcMar>
              <w:top w:w="20" w:type="dxa"/>
              <w:left w:w="20" w:type="dxa"/>
              <w:bottom w:w="20" w:type="dxa"/>
              <w:right w:w="20" w:type="dxa"/>
            </w:tcMar>
            <w:vAlign w:val="center"/>
            <w:hideMark/>
          </w:tcPr>
          <w:p w14:paraId="5601E7A3" w14:textId="77777777" w:rsidR="000F40DD" w:rsidRPr="00807ABB" w:rsidRDefault="000F40DD" w:rsidP="00E21093">
            <w:pPr>
              <w:pStyle w:val="movimento2"/>
              <w:rPr>
                <w:color w:val="002060"/>
              </w:rPr>
            </w:pPr>
            <w:r w:rsidRPr="00807ABB">
              <w:rPr>
                <w:color w:val="002060"/>
              </w:rPr>
              <w:t xml:space="preserve">(FUTSAL CASTELFIDARDO) </w:t>
            </w:r>
          </w:p>
        </w:tc>
        <w:tc>
          <w:tcPr>
            <w:tcW w:w="800" w:type="dxa"/>
            <w:tcMar>
              <w:top w:w="20" w:type="dxa"/>
              <w:left w:w="20" w:type="dxa"/>
              <w:bottom w:w="20" w:type="dxa"/>
              <w:right w:w="20" w:type="dxa"/>
            </w:tcMar>
            <w:vAlign w:val="center"/>
            <w:hideMark/>
          </w:tcPr>
          <w:p w14:paraId="22202DC9"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7893C21" w14:textId="77777777" w:rsidR="000F40DD" w:rsidRPr="00807ABB" w:rsidRDefault="000F40DD" w:rsidP="00E21093">
            <w:pPr>
              <w:pStyle w:val="movimento"/>
              <w:rPr>
                <w:color w:val="002060"/>
              </w:rPr>
            </w:pPr>
            <w:r w:rsidRPr="00807ABB">
              <w:rPr>
                <w:color w:val="002060"/>
              </w:rPr>
              <w:t>MANGINI GABRIELDOMENICO</w:t>
            </w:r>
          </w:p>
        </w:tc>
        <w:tc>
          <w:tcPr>
            <w:tcW w:w="2200" w:type="dxa"/>
            <w:tcMar>
              <w:top w:w="20" w:type="dxa"/>
              <w:left w:w="20" w:type="dxa"/>
              <w:bottom w:w="20" w:type="dxa"/>
              <w:right w:w="20" w:type="dxa"/>
            </w:tcMar>
            <w:vAlign w:val="center"/>
            <w:hideMark/>
          </w:tcPr>
          <w:p w14:paraId="76D49C18" w14:textId="77777777" w:rsidR="000F40DD" w:rsidRPr="00807ABB" w:rsidRDefault="000F40DD" w:rsidP="00E21093">
            <w:pPr>
              <w:pStyle w:val="movimento2"/>
              <w:rPr>
                <w:color w:val="002060"/>
              </w:rPr>
            </w:pPr>
            <w:r w:rsidRPr="00807ABB">
              <w:rPr>
                <w:color w:val="002060"/>
              </w:rPr>
              <w:t xml:space="preserve">(FUTSAL CASTELFIDARDO) </w:t>
            </w:r>
          </w:p>
        </w:tc>
      </w:tr>
      <w:tr w:rsidR="000F40DD" w:rsidRPr="00807ABB" w14:paraId="111ED153" w14:textId="77777777" w:rsidTr="00E21093">
        <w:tc>
          <w:tcPr>
            <w:tcW w:w="2200" w:type="dxa"/>
            <w:tcMar>
              <w:top w:w="20" w:type="dxa"/>
              <w:left w:w="20" w:type="dxa"/>
              <w:bottom w:w="20" w:type="dxa"/>
              <w:right w:w="20" w:type="dxa"/>
            </w:tcMar>
            <w:vAlign w:val="center"/>
            <w:hideMark/>
          </w:tcPr>
          <w:p w14:paraId="0FB0DA2C" w14:textId="77777777" w:rsidR="000F40DD" w:rsidRPr="00807ABB" w:rsidRDefault="000F40DD" w:rsidP="00E21093">
            <w:pPr>
              <w:pStyle w:val="movimento"/>
              <w:rPr>
                <w:color w:val="002060"/>
              </w:rPr>
            </w:pPr>
            <w:r w:rsidRPr="00807ABB">
              <w:rPr>
                <w:color w:val="002060"/>
              </w:rPr>
              <w:t>CELANI SAMUELE</w:t>
            </w:r>
          </w:p>
        </w:tc>
        <w:tc>
          <w:tcPr>
            <w:tcW w:w="2200" w:type="dxa"/>
            <w:tcMar>
              <w:top w:w="20" w:type="dxa"/>
              <w:left w:w="20" w:type="dxa"/>
              <w:bottom w:w="20" w:type="dxa"/>
              <w:right w:w="20" w:type="dxa"/>
            </w:tcMar>
            <w:vAlign w:val="center"/>
            <w:hideMark/>
          </w:tcPr>
          <w:p w14:paraId="0EAE8E2C" w14:textId="77777777" w:rsidR="000F40DD" w:rsidRPr="00807ABB" w:rsidRDefault="000F40DD" w:rsidP="00E21093">
            <w:pPr>
              <w:pStyle w:val="movimento2"/>
              <w:rPr>
                <w:color w:val="002060"/>
              </w:rPr>
            </w:pPr>
            <w:r w:rsidRPr="00807ABB">
              <w:rPr>
                <w:color w:val="002060"/>
              </w:rPr>
              <w:t xml:space="preserve">(FUTSAL VIRE C5) </w:t>
            </w:r>
          </w:p>
        </w:tc>
        <w:tc>
          <w:tcPr>
            <w:tcW w:w="800" w:type="dxa"/>
            <w:tcMar>
              <w:top w:w="20" w:type="dxa"/>
              <w:left w:w="20" w:type="dxa"/>
              <w:bottom w:w="20" w:type="dxa"/>
              <w:right w:w="20" w:type="dxa"/>
            </w:tcMar>
            <w:vAlign w:val="center"/>
            <w:hideMark/>
          </w:tcPr>
          <w:p w14:paraId="5990ECB3"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7D56A24" w14:textId="77777777" w:rsidR="000F40DD" w:rsidRPr="00807ABB" w:rsidRDefault="000F40DD" w:rsidP="00E21093">
            <w:pPr>
              <w:pStyle w:val="movimento"/>
              <w:rPr>
                <w:color w:val="002060"/>
              </w:rPr>
            </w:pPr>
            <w:r w:rsidRPr="00807ABB">
              <w:rPr>
                <w:color w:val="002060"/>
              </w:rPr>
              <w:t>CHESI LUCA</w:t>
            </w:r>
          </w:p>
        </w:tc>
        <w:tc>
          <w:tcPr>
            <w:tcW w:w="2200" w:type="dxa"/>
            <w:tcMar>
              <w:top w:w="20" w:type="dxa"/>
              <w:left w:w="20" w:type="dxa"/>
              <w:bottom w:w="20" w:type="dxa"/>
              <w:right w:w="20" w:type="dxa"/>
            </w:tcMar>
            <w:vAlign w:val="center"/>
            <w:hideMark/>
          </w:tcPr>
          <w:p w14:paraId="4155BC1F" w14:textId="77777777" w:rsidR="000F40DD" w:rsidRPr="00807ABB" w:rsidRDefault="000F40DD" w:rsidP="00E21093">
            <w:pPr>
              <w:pStyle w:val="movimento2"/>
              <w:rPr>
                <w:color w:val="002060"/>
              </w:rPr>
            </w:pPr>
            <w:r w:rsidRPr="00807ABB">
              <w:rPr>
                <w:color w:val="002060"/>
              </w:rPr>
              <w:t xml:space="preserve">(FUTSAL VIRE C5) </w:t>
            </w:r>
          </w:p>
        </w:tc>
      </w:tr>
      <w:tr w:rsidR="000F40DD" w:rsidRPr="00807ABB" w14:paraId="01164A9C" w14:textId="77777777" w:rsidTr="00E21093">
        <w:tc>
          <w:tcPr>
            <w:tcW w:w="2200" w:type="dxa"/>
            <w:tcMar>
              <w:top w:w="20" w:type="dxa"/>
              <w:left w:w="20" w:type="dxa"/>
              <w:bottom w:w="20" w:type="dxa"/>
              <w:right w:w="20" w:type="dxa"/>
            </w:tcMar>
            <w:vAlign w:val="center"/>
            <w:hideMark/>
          </w:tcPr>
          <w:p w14:paraId="66510B62" w14:textId="77777777" w:rsidR="000F40DD" w:rsidRPr="00807ABB" w:rsidRDefault="000F40DD" w:rsidP="00E21093">
            <w:pPr>
              <w:pStyle w:val="movimento"/>
              <w:rPr>
                <w:color w:val="002060"/>
              </w:rPr>
            </w:pPr>
            <w:r w:rsidRPr="00807ABB">
              <w:rPr>
                <w:color w:val="002060"/>
              </w:rPr>
              <w:t>PERRI ALESSIO</w:t>
            </w:r>
          </w:p>
        </w:tc>
        <w:tc>
          <w:tcPr>
            <w:tcW w:w="2200" w:type="dxa"/>
            <w:tcMar>
              <w:top w:w="20" w:type="dxa"/>
              <w:left w:w="20" w:type="dxa"/>
              <w:bottom w:w="20" w:type="dxa"/>
              <w:right w:w="20" w:type="dxa"/>
            </w:tcMar>
            <w:vAlign w:val="center"/>
            <w:hideMark/>
          </w:tcPr>
          <w:p w14:paraId="4E2E8B36" w14:textId="77777777" w:rsidR="000F40DD" w:rsidRPr="00807ABB" w:rsidRDefault="000F40DD" w:rsidP="00E21093">
            <w:pPr>
              <w:pStyle w:val="movimento2"/>
              <w:rPr>
                <w:color w:val="002060"/>
              </w:rPr>
            </w:pPr>
            <w:r w:rsidRPr="00807ABB">
              <w:rPr>
                <w:color w:val="002060"/>
              </w:rPr>
              <w:t xml:space="preserve">(MMSA GIOVANE AURORA) </w:t>
            </w:r>
          </w:p>
        </w:tc>
        <w:tc>
          <w:tcPr>
            <w:tcW w:w="800" w:type="dxa"/>
            <w:tcMar>
              <w:top w:w="20" w:type="dxa"/>
              <w:left w:w="20" w:type="dxa"/>
              <w:bottom w:w="20" w:type="dxa"/>
              <w:right w:w="20" w:type="dxa"/>
            </w:tcMar>
            <w:vAlign w:val="center"/>
            <w:hideMark/>
          </w:tcPr>
          <w:p w14:paraId="6A9F83EF"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495688E" w14:textId="77777777" w:rsidR="000F40DD" w:rsidRPr="00807ABB" w:rsidRDefault="000F40DD" w:rsidP="00E21093">
            <w:pPr>
              <w:pStyle w:val="movimento"/>
              <w:rPr>
                <w:color w:val="002060"/>
              </w:rPr>
            </w:pPr>
            <w:r w:rsidRPr="00807ABB">
              <w:rPr>
                <w:color w:val="002060"/>
              </w:rPr>
              <w:t>SAVCHUK VIKTOR</w:t>
            </w:r>
          </w:p>
        </w:tc>
        <w:tc>
          <w:tcPr>
            <w:tcW w:w="2200" w:type="dxa"/>
            <w:tcMar>
              <w:top w:w="20" w:type="dxa"/>
              <w:left w:w="20" w:type="dxa"/>
              <w:bottom w:w="20" w:type="dxa"/>
              <w:right w:w="20" w:type="dxa"/>
            </w:tcMar>
            <w:vAlign w:val="center"/>
            <w:hideMark/>
          </w:tcPr>
          <w:p w14:paraId="72D8C54F" w14:textId="77777777" w:rsidR="000F40DD" w:rsidRPr="00807ABB" w:rsidRDefault="000F40DD" w:rsidP="00E21093">
            <w:pPr>
              <w:pStyle w:val="movimento2"/>
              <w:rPr>
                <w:color w:val="002060"/>
              </w:rPr>
            </w:pPr>
            <w:r w:rsidRPr="00807ABB">
              <w:rPr>
                <w:color w:val="002060"/>
              </w:rPr>
              <w:t xml:space="preserve">(MMSA GIOVANE AURORA) </w:t>
            </w:r>
          </w:p>
        </w:tc>
      </w:tr>
      <w:tr w:rsidR="000F40DD" w:rsidRPr="00807ABB" w14:paraId="065C5071" w14:textId="77777777" w:rsidTr="00E21093">
        <w:tc>
          <w:tcPr>
            <w:tcW w:w="2200" w:type="dxa"/>
            <w:tcMar>
              <w:top w:w="20" w:type="dxa"/>
              <w:left w:w="20" w:type="dxa"/>
              <w:bottom w:w="20" w:type="dxa"/>
              <w:right w:w="20" w:type="dxa"/>
            </w:tcMar>
            <w:vAlign w:val="center"/>
            <w:hideMark/>
          </w:tcPr>
          <w:p w14:paraId="4F38ED28" w14:textId="77777777" w:rsidR="000F40DD" w:rsidRPr="00807ABB" w:rsidRDefault="000F40DD" w:rsidP="00E21093">
            <w:pPr>
              <w:pStyle w:val="movimento"/>
              <w:rPr>
                <w:color w:val="002060"/>
              </w:rPr>
            </w:pPr>
            <w:r w:rsidRPr="00807ABB">
              <w:rPr>
                <w:color w:val="002060"/>
              </w:rPr>
              <w:t>BORDONI MARCO</w:t>
            </w:r>
          </w:p>
        </w:tc>
        <w:tc>
          <w:tcPr>
            <w:tcW w:w="2200" w:type="dxa"/>
            <w:tcMar>
              <w:top w:w="20" w:type="dxa"/>
              <w:left w:w="20" w:type="dxa"/>
              <w:bottom w:w="20" w:type="dxa"/>
              <w:right w:w="20" w:type="dxa"/>
            </w:tcMar>
            <w:vAlign w:val="center"/>
            <w:hideMark/>
          </w:tcPr>
          <w:p w14:paraId="55EEF0FF" w14:textId="77777777" w:rsidR="000F40DD" w:rsidRPr="00807ABB" w:rsidRDefault="000F40DD" w:rsidP="00E21093">
            <w:pPr>
              <w:pStyle w:val="movimento2"/>
              <w:rPr>
                <w:color w:val="002060"/>
              </w:rPr>
            </w:pPr>
            <w:r w:rsidRPr="00807ABB">
              <w:rPr>
                <w:color w:val="002060"/>
              </w:rPr>
              <w:t xml:space="preserve">(MOGLIANESE) </w:t>
            </w:r>
          </w:p>
        </w:tc>
        <w:tc>
          <w:tcPr>
            <w:tcW w:w="800" w:type="dxa"/>
            <w:tcMar>
              <w:top w:w="20" w:type="dxa"/>
              <w:left w:w="20" w:type="dxa"/>
              <w:bottom w:w="20" w:type="dxa"/>
              <w:right w:w="20" w:type="dxa"/>
            </w:tcMar>
            <w:vAlign w:val="center"/>
            <w:hideMark/>
          </w:tcPr>
          <w:p w14:paraId="4AA0474B"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1DBEE3A" w14:textId="77777777" w:rsidR="000F40DD" w:rsidRPr="00807ABB" w:rsidRDefault="000F40DD" w:rsidP="00E21093">
            <w:pPr>
              <w:pStyle w:val="movimento"/>
              <w:rPr>
                <w:color w:val="002060"/>
              </w:rPr>
            </w:pPr>
            <w:r w:rsidRPr="00807ABB">
              <w:rPr>
                <w:color w:val="002060"/>
              </w:rPr>
              <w:t>MAURIZI ALEX</w:t>
            </w:r>
          </w:p>
        </w:tc>
        <w:tc>
          <w:tcPr>
            <w:tcW w:w="2200" w:type="dxa"/>
            <w:tcMar>
              <w:top w:w="20" w:type="dxa"/>
              <w:left w:w="20" w:type="dxa"/>
              <w:bottom w:w="20" w:type="dxa"/>
              <w:right w:w="20" w:type="dxa"/>
            </w:tcMar>
            <w:vAlign w:val="center"/>
            <w:hideMark/>
          </w:tcPr>
          <w:p w14:paraId="6D4EE2B6" w14:textId="77777777" w:rsidR="000F40DD" w:rsidRPr="00807ABB" w:rsidRDefault="000F40DD" w:rsidP="00E21093">
            <w:pPr>
              <w:pStyle w:val="movimento2"/>
              <w:rPr>
                <w:color w:val="002060"/>
              </w:rPr>
            </w:pPr>
            <w:r w:rsidRPr="00807ABB">
              <w:rPr>
                <w:color w:val="002060"/>
              </w:rPr>
              <w:t xml:space="preserve">(MOGLIANESE) </w:t>
            </w:r>
          </w:p>
        </w:tc>
      </w:tr>
      <w:tr w:rsidR="000F40DD" w:rsidRPr="00807ABB" w14:paraId="21282BCA" w14:textId="77777777" w:rsidTr="00E21093">
        <w:tc>
          <w:tcPr>
            <w:tcW w:w="2200" w:type="dxa"/>
            <w:tcMar>
              <w:top w:w="20" w:type="dxa"/>
              <w:left w:w="20" w:type="dxa"/>
              <w:bottom w:w="20" w:type="dxa"/>
              <w:right w:w="20" w:type="dxa"/>
            </w:tcMar>
            <w:vAlign w:val="center"/>
            <w:hideMark/>
          </w:tcPr>
          <w:p w14:paraId="1E86ADE2" w14:textId="77777777" w:rsidR="000F40DD" w:rsidRPr="00807ABB" w:rsidRDefault="000F40DD" w:rsidP="00E21093">
            <w:pPr>
              <w:pStyle w:val="movimento"/>
              <w:rPr>
                <w:color w:val="002060"/>
              </w:rPr>
            </w:pPr>
            <w:r w:rsidRPr="00807ABB">
              <w:rPr>
                <w:color w:val="002060"/>
              </w:rPr>
              <w:t>MORELLI NICOLA</w:t>
            </w:r>
          </w:p>
        </w:tc>
        <w:tc>
          <w:tcPr>
            <w:tcW w:w="2200" w:type="dxa"/>
            <w:tcMar>
              <w:top w:w="20" w:type="dxa"/>
              <w:left w:w="20" w:type="dxa"/>
              <w:bottom w:w="20" w:type="dxa"/>
              <w:right w:w="20" w:type="dxa"/>
            </w:tcMar>
            <w:vAlign w:val="center"/>
            <w:hideMark/>
          </w:tcPr>
          <w:p w14:paraId="2FC97EBC" w14:textId="77777777" w:rsidR="000F40DD" w:rsidRPr="00807ABB" w:rsidRDefault="000F40DD" w:rsidP="00E21093">
            <w:pPr>
              <w:pStyle w:val="movimento2"/>
              <w:rPr>
                <w:color w:val="002060"/>
              </w:rPr>
            </w:pPr>
            <w:r w:rsidRPr="00807ABB">
              <w:rPr>
                <w:color w:val="002060"/>
              </w:rPr>
              <w:t xml:space="preserve">(MONTECCHIO SPORT) </w:t>
            </w:r>
          </w:p>
        </w:tc>
        <w:tc>
          <w:tcPr>
            <w:tcW w:w="800" w:type="dxa"/>
            <w:tcMar>
              <w:top w:w="20" w:type="dxa"/>
              <w:left w:w="20" w:type="dxa"/>
              <w:bottom w:w="20" w:type="dxa"/>
              <w:right w:w="20" w:type="dxa"/>
            </w:tcMar>
            <w:vAlign w:val="center"/>
            <w:hideMark/>
          </w:tcPr>
          <w:p w14:paraId="600FBEA6"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5711C3AA" w14:textId="77777777" w:rsidR="000F40DD" w:rsidRPr="00807ABB" w:rsidRDefault="000F40DD" w:rsidP="00E21093">
            <w:pPr>
              <w:pStyle w:val="movimento"/>
              <w:rPr>
                <w:color w:val="002060"/>
              </w:rPr>
            </w:pPr>
            <w:r w:rsidRPr="00807ABB">
              <w:rPr>
                <w:color w:val="002060"/>
              </w:rPr>
              <w:t>FALCICCHIO ALESSANDRO</w:t>
            </w:r>
          </w:p>
        </w:tc>
        <w:tc>
          <w:tcPr>
            <w:tcW w:w="2200" w:type="dxa"/>
            <w:tcMar>
              <w:top w:w="20" w:type="dxa"/>
              <w:left w:w="20" w:type="dxa"/>
              <w:bottom w:w="20" w:type="dxa"/>
              <w:right w:w="20" w:type="dxa"/>
            </w:tcMar>
            <w:vAlign w:val="center"/>
            <w:hideMark/>
          </w:tcPr>
          <w:p w14:paraId="5F8C3709" w14:textId="77777777" w:rsidR="000F40DD" w:rsidRPr="00807ABB" w:rsidRDefault="000F40DD" w:rsidP="00E21093">
            <w:pPr>
              <w:pStyle w:val="movimento2"/>
              <w:rPr>
                <w:color w:val="002060"/>
              </w:rPr>
            </w:pPr>
            <w:r w:rsidRPr="00807ABB">
              <w:rPr>
                <w:color w:val="002060"/>
              </w:rPr>
              <w:t xml:space="preserve">(PEGASO C5) </w:t>
            </w:r>
          </w:p>
        </w:tc>
      </w:tr>
      <w:tr w:rsidR="000F40DD" w:rsidRPr="00807ABB" w14:paraId="6B3F0431" w14:textId="77777777" w:rsidTr="00E21093">
        <w:tc>
          <w:tcPr>
            <w:tcW w:w="2200" w:type="dxa"/>
            <w:tcMar>
              <w:top w:w="20" w:type="dxa"/>
              <w:left w:w="20" w:type="dxa"/>
              <w:bottom w:w="20" w:type="dxa"/>
              <w:right w:w="20" w:type="dxa"/>
            </w:tcMar>
            <w:vAlign w:val="center"/>
            <w:hideMark/>
          </w:tcPr>
          <w:p w14:paraId="1D249DDB" w14:textId="77777777" w:rsidR="000F40DD" w:rsidRPr="00807ABB" w:rsidRDefault="000F40DD" w:rsidP="00E21093">
            <w:pPr>
              <w:pStyle w:val="movimento"/>
              <w:rPr>
                <w:color w:val="002060"/>
              </w:rPr>
            </w:pPr>
            <w:r w:rsidRPr="00807ABB">
              <w:rPr>
                <w:color w:val="002060"/>
              </w:rPr>
              <w:t>PASCALE GABRIEL</w:t>
            </w:r>
          </w:p>
        </w:tc>
        <w:tc>
          <w:tcPr>
            <w:tcW w:w="2200" w:type="dxa"/>
            <w:tcMar>
              <w:top w:w="20" w:type="dxa"/>
              <w:left w:w="20" w:type="dxa"/>
              <w:bottom w:w="20" w:type="dxa"/>
              <w:right w:w="20" w:type="dxa"/>
            </w:tcMar>
            <w:vAlign w:val="center"/>
            <w:hideMark/>
          </w:tcPr>
          <w:p w14:paraId="20C89A40" w14:textId="77777777" w:rsidR="000F40DD" w:rsidRPr="00807ABB" w:rsidRDefault="000F40DD" w:rsidP="00E21093">
            <w:pPr>
              <w:pStyle w:val="movimento2"/>
              <w:rPr>
                <w:color w:val="002060"/>
              </w:rPr>
            </w:pPr>
            <w:r w:rsidRPr="00807ABB">
              <w:rPr>
                <w:color w:val="002060"/>
              </w:rPr>
              <w:t xml:space="preserve">(PEGASO C5) </w:t>
            </w:r>
          </w:p>
        </w:tc>
        <w:tc>
          <w:tcPr>
            <w:tcW w:w="800" w:type="dxa"/>
            <w:tcMar>
              <w:top w:w="20" w:type="dxa"/>
              <w:left w:w="20" w:type="dxa"/>
              <w:bottom w:w="20" w:type="dxa"/>
              <w:right w:w="20" w:type="dxa"/>
            </w:tcMar>
            <w:vAlign w:val="center"/>
            <w:hideMark/>
          </w:tcPr>
          <w:p w14:paraId="4AD24BDC"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0B5231F" w14:textId="77777777" w:rsidR="000F40DD" w:rsidRPr="00807ABB" w:rsidRDefault="000F40DD" w:rsidP="00E21093">
            <w:pPr>
              <w:pStyle w:val="movimento"/>
              <w:rPr>
                <w:color w:val="002060"/>
              </w:rPr>
            </w:pPr>
            <w:r w:rsidRPr="00807ABB">
              <w:rPr>
                <w:color w:val="002060"/>
              </w:rPr>
              <w:t>BIONDI MATTEO</w:t>
            </w:r>
          </w:p>
        </w:tc>
        <w:tc>
          <w:tcPr>
            <w:tcW w:w="2200" w:type="dxa"/>
            <w:tcMar>
              <w:top w:w="20" w:type="dxa"/>
              <w:left w:w="20" w:type="dxa"/>
              <w:bottom w:w="20" w:type="dxa"/>
              <w:right w:w="20" w:type="dxa"/>
            </w:tcMar>
            <w:vAlign w:val="center"/>
            <w:hideMark/>
          </w:tcPr>
          <w:p w14:paraId="40111AD4" w14:textId="77777777" w:rsidR="000F40DD" w:rsidRPr="00807ABB" w:rsidRDefault="000F40DD" w:rsidP="00E21093">
            <w:pPr>
              <w:pStyle w:val="movimento2"/>
              <w:rPr>
                <w:color w:val="002060"/>
              </w:rPr>
            </w:pPr>
            <w:r w:rsidRPr="00807ABB">
              <w:rPr>
                <w:color w:val="002060"/>
              </w:rPr>
              <w:t xml:space="preserve">(PIANDIROSE) </w:t>
            </w:r>
          </w:p>
        </w:tc>
      </w:tr>
      <w:tr w:rsidR="000F40DD" w:rsidRPr="00807ABB" w14:paraId="3D6DBF28" w14:textId="77777777" w:rsidTr="00E21093">
        <w:tc>
          <w:tcPr>
            <w:tcW w:w="2200" w:type="dxa"/>
            <w:tcMar>
              <w:top w:w="20" w:type="dxa"/>
              <w:left w:w="20" w:type="dxa"/>
              <w:bottom w:w="20" w:type="dxa"/>
              <w:right w:w="20" w:type="dxa"/>
            </w:tcMar>
            <w:vAlign w:val="center"/>
            <w:hideMark/>
          </w:tcPr>
          <w:p w14:paraId="6B90B48C" w14:textId="77777777" w:rsidR="000F40DD" w:rsidRPr="00807ABB" w:rsidRDefault="000F40DD" w:rsidP="00E21093">
            <w:pPr>
              <w:pStyle w:val="movimento"/>
              <w:rPr>
                <w:color w:val="002060"/>
              </w:rPr>
            </w:pPr>
            <w:r w:rsidRPr="00807ABB">
              <w:rPr>
                <w:color w:val="002060"/>
              </w:rPr>
              <w:t>PINNA DIEGO</w:t>
            </w:r>
          </w:p>
        </w:tc>
        <w:tc>
          <w:tcPr>
            <w:tcW w:w="2200" w:type="dxa"/>
            <w:tcMar>
              <w:top w:w="20" w:type="dxa"/>
              <w:left w:w="20" w:type="dxa"/>
              <w:bottom w:w="20" w:type="dxa"/>
              <w:right w:w="20" w:type="dxa"/>
            </w:tcMar>
            <w:vAlign w:val="center"/>
            <w:hideMark/>
          </w:tcPr>
          <w:p w14:paraId="296B5CAA" w14:textId="77777777" w:rsidR="000F40DD" w:rsidRPr="00807ABB" w:rsidRDefault="000F40DD" w:rsidP="00E21093">
            <w:pPr>
              <w:pStyle w:val="movimento2"/>
              <w:rPr>
                <w:color w:val="002060"/>
              </w:rPr>
            </w:pPr>
            <w:r w:rsidRPr="00807ABB">
              <w:rPr>
                <w:color w:val="002060"/>
              </w:rPr>
              <w:t xml:space="preserve">(POLISPORTIVA FUTURA A.D.) </w:t>
            </w:r>
          </w:p>
        </w:tc>
        <w:tc>
          <w:tcPr>
            <w:tcW w:w="800" w:type="dxa"/>
            <w:tcMar>
              <w:top w:w="20" w:type="dxa"/>
              <w:left w:w="20" w:type="dxa"/>
              <w:bottom w:w="20" w:type="dxa"/>
              <w:right w:w="20" w:type="dxa"/>
            </w:tcMar>
            <w:vAlign w:val="center"/>
            <w:hideMark/>
          </w:tcPr>
          <w:p w14:paraId="16CEBEB3"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1476A3CF" w14:textId="77777777" w:rsidR="000F40DD" w:rsidRPr="00807ABB" w:rsidRDefault="000F40DD" w:rsidP="00E21093">
            <w:pPr>
              <w:pStyle w:val="movimento"/>
              <w:rPr>
                <w:color w:val="002060"/>
              </w:rPr>
            </w:pPr>
            <w:r w:rsidRPr="00807ABB">
              <w:rPr>
                <w:color w:val="002060"/>
              </w:rPr>
              <w:t>RUBINI NICOLAS</w:t>
            </w:r>
          </w:p>
        </w:tc>
        <w:tc>
          <w:tcPr>
            <w:tcW w:w="2200" w:type="dxa"/>
            <w:tcMar>
              <w:top w:w="20" w:type="dxa"/>
              <w:left w:w="20" w:type="dxa"/>
              <w:bottom w:w="20" w:type="dxa"/>
              <w:right w:w="20" w:type="dxa"/>
            </w:tcMar>
            <w:vAlign w:val="center"/>
            <w:hideMark/>
          </w:tcPr>
          <w:p w14:paraId="2676FA51" w14:textId="77777777" w:rsidR="000F40DD" w:rsidRPr="00807ABB" w:rsidRDefault="000F40DD" w:rsidP="00E21093">
            <w:pPr>
              <w:pStyle w:val="movimento2"/>
              <w:rPr>
                <w:color w:val="002060"/>
              </w:rPr>
            </w:pPr>
            <w:r w:rsidRPr="00807ABB">
              <w:rPr>
                <w:color w:val="002060"/>
              </w:rPr>
              <w:t xml:space="preserve">(POLISPORTIVA FUTURA A.D.) </w:t>
            </w:r>
          </w:p>
        </w:tc>
      </w:tr>
      <w:tr w:rsidR="000F40DD" w:rsidRPr="00807ABB" w14:paraId="52208E91" w14:textId="77777777" w:rsidTr="00E21093">
        <w:tc>
          <w:tcPr>
            <w:tcW w:w="2200" w:type="dxa"/>
            <w:tcMar>
              <w:top w:w="20" w:type="dxa"/>
              <w:left w:w="20" w:type="dxa"/>
              <w:bottom w:w="20" w:type="dxa"/>
              <w:right w:w="20" w:type="dxa"/>
            </w:tcMar>
            <w:vAlign w:val="center"/>
            <w:hideMark/>
          </w:tcPr>
          <w:p w14:paraId="364B312E" w14:textId="77777777" w:rsidR="000F40DD" w:rsidRPr="00807ABB" w:rsidRDefault="000F40DD" w:rsidP="00E21093">
            <w:pPr>
              <w:pStyle w:val="movimento"/>
              <w:rPr>
                <w:color w:val="002060"/>
              </w:rPr>
            </w:pPr>
            <w:r w:rsidRPr="00807ABB">
              <w:rPr>
                <w:color w:val="002060"/>
              </w:rPr>
              <w:t>BIANCINI SAMUEL</w:t>
            </w:r>
          </w:p>
        </w:tc>
        <w:tc>
          <w:tcPr>
            <w:tcW w:w="2200" w:type="dxa"/>
            <w:tcMar>
              <w:top w:w="20" w:type="dxa"/>
              <w:left w:w="20" w:type="dxa"/>
              <w:bottom w:w="20" w:type="dxa"/>
              <w:right w:w="20" w:type="dxa"/>
            </w:tcMar>
            <w:vAlign w:val="center"/>
            <w:hideMark/>
          </w:tcPr>
          <w:p w14:paraId="7DAA8EC5" w14:textId="77777777" w:rsidR="000F40DD" w:rsidRPr="00807ABB" w:rsidRDefault="000F40DD" w:rsidP="00E21093">
            <w:pPr>
              <w:pStyle w:val="movimento2"/>
              <w:rPr>
                <w:color w:val="002060"/>
              </w:rPr>
            </w:pPr>
            <w:r w:rsidRPr="00807ABB">
              <w:rPr>
                <w:color w:val="002060"/>
              </w:rPr>
              <w:t xml:space="preserve">(POLISPORTIVA UROBORO) </w:t>
            </w:r>
          </w:p>
        </w:tc>
        <w:tc>
          <w:tcPr>
            <w:tcW w:w="800" w:type="dxa"/>
            <w:tcMar>
              <w:top w:w="20" w:type="dxa"/>
              <w:left w:w="20" w:type="dxa"/>
              <w:bottom w:w="20" w:type="dxa"/>
              <w:right w:w="20" w:type="dxa"/>
            </w:tcMar>
            <w:vAlign w:val="center"/>
            <w:hideMark/>
          </w:tcPr>
          <w:p w14:paraId="13340C56"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ECA00F4" w14:textId="77777777" w:rsidR="000F40DD" w:rsidRPr="00807ABB" w:rsidRDefault="000F40DD" w:rsidP="00E21093">
            <w:pPr>
              <w:pStyle w:val="movimento"/>
              <w:rPr>
                <w:color w:val="002060"/>
              </w:rPr>
            </w:pPr>
            <w:r w:rsidRPr="00807ABB">
              <w:rPr>
                <w:color w:val="002060"/>
              </w:rPr>
              <w:t>VALACCHI MAURO</w:t>
            </w:r>
          </w:p>
        </w:tc>
        <w:tc>
          <w:tcPr>
            <w:tcW w:w="2200" w:type="dxa"/>
            <w:tcMar>
              <w:top w:w="20" w:type="dxa"/>
              <w:left w:w="20" w:type="dxa"/>
              <w:bottom w:w="20" w:type="dxa"/>
              <w:right w:w="20" w:type="dxa"/>
            </w:tcMar>
            <w:vAlign w:val="center"/>
            <w:hideMark/>
          </w:tcPr>
          <w:p w14:paraId="369375F2" w14:textId="77777777" w:rsidR="000F40DD" w:rsidRPr="00807ABB" w:rsidRDefault="000F40DD" w:rsidP="00E21093">
            <w:pPr>
              <w:pStyle w:val="movimento2"/>
              <w:rPr>
                <w:color w:val="002060"/>
              </w:rPr>
            </w:pPr>
            <w:r w:rsidRPr="00807ABB">
              <w:rPr>
                <w:color w:val="002060"/>
              </w:rPr>
              <w:t xml:space="preserve">(RIPABERARDA) </w:t>
            </w:r>
          </w:p>
        </w:tc>
      </w:tr>
      <w:tr w:rsidR="000F40DD" w:rsidRPr="00807ABB" w14:paraId="1EC237BC" w14:textId="77777777" w:rsidTr="00E21093">
        <w:tc>
          <w:tcPr>
            <w:tcW w:w="2200" w:type="dxa"/>
            <w:tcMar>
              <w:top w:w="20" w:type="dxa"/>
              <w:left w:w="20" w:type="dxa"/>
              <w:bottom w:w="20" w:type="dxa"/>
              <w:right w:w="20" w:type="dxa"/>
            </w:tcMar>
            <w:vAlign w:val="center"/>
            <w:hideMark/>
          </w:tcPr>
          <w:p w14:paraId="460A3FB8" w14:textId="77777777" w:rsidR="000F40DD" w:rsidRPr="00807ABB" w:rsidRDefault="000F40DD" w:rsidP="00E21093">
            <w:pPr>
              <w:pStyle w:val="movimento"/>
              <w:rPr>
                <w:color w:val="002060"/>
              </w:rPr>
            </w:pPr>
            <w:r w:rsidRPr="00807ABB">
              <w:rPr>
                <w:color w:val="002060"/>
              </w:rPr>
              <w:t>ROMANELLI MICHELE</w:t>
            </w:r>
          </w:p>
        </w:tc>
        <w:tc>
          <w:tcPr>
            <w:tcW w:w="2200" w:type="dxa"/>
            <w:tcMar>
              <w:top w:w="20" w:type="dxa"/>
              <w:left w:w="20" w:type="dxa"/>
              <w:bottom w:w="20" w:type="dxa"/>
              <w:right w:w="20" w:type="dxa"/>
            </w:tcMar>
            <w:vAlign w:val="center"/>
            <w:hideMark/>
          </w:tcPr>
          <w:p w14:paraId="123B5707" w14:textId="77777777" w:rsidR="000F40DD" w:rsidRPr="00807ABB" w:rsidRDefault="000F40DD" w:rsidP="00E21093">
            <w:pPr>
              <w:pStyle w:val="movimento2"/>
              <w:rPr>
                <w:color w:val="002060"/>
              </w:rPr>
            </w:pPr>
            <w:r w:rsidRPr="00807ABB">
              <w:rPr>
                <w:color w:val="002060"/>
              </w:rPr>
              <w:t xml:space="preserve">(SANTA MARIA NUOVA A.S.D.) </w:t>
            </w:r>
          </w:p>
        </w:tc>
        <w:tc>
          <w:tcPr>
            <w:tcW w:w="800" w:type="dxa"/>
            <w:tcMar>
              <w:top w:w="20" w:type="dxa"/>
              <w:left w:w="20" w:type="dxa"/>
              <w:bottom w:w="20" w:type="dxa"/>
              <w:right w:w="20" w:type="dxa"/>
            </w:tcMar>
            <w:vAlign w:val="center"/>
            <w:hideMark/>
          </w:tcPr>
          <w:p w14:paraId="09867193"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5BFD991" w14:textId="77777777" w:rsidR="000F40DD" w:rsidRPr="00807ABB" w:rsidRDefault="000F40DD" w:rsidP="00E21093">
            <w:pPr>
              <w:pStyle w:val="movimento"/>
              <w:rPr>
                <w:color w:val="002060"/>
              </w:rPr>
            </w:pPr>
            <w:r w:rsidRPr="00807ABB">
              <w:rPr>
                <w:color w:val="002060"/>
              </w:rPr>
              <w:t>GAMBARARA LUCA</w:t>
            </w:r>
          </w:p>
        </w:tc>
        <w:tc>
          <w:tcPr>
            <w:tcW w:w="2200" w:type="dxa"/>
            <w:tcMar>
              <w:top w:w="20" w:type="dxa"/>
              <w:left w:w="20" w:type="dxa"/>
              <w:bottom w:w="20" w:type="dxa"/>
              <w:right w:w="20" w:type="dxa"/>
            </w:tcMar>
            <w:vAlign w:val="center"/>
            <w:hideMark/>
          </w:tcPr>
          <w:p w14:paraId="2C0A35E4" w14:textId="77777777" w:rsidR="000F40DD" w:rsidRPr="00807ABB" w:rsidRDefault="000F40DD" w:rsidP="00E21093">
            <w:pPr>
              <w:pStyle w:val="movimento2"/>
              <w:rPr>
                <w:color w:val="002060"/>
              </w:rPr>
            </w:pPr>
            <w:r w:rsidRPr="00807ABB">
              <w:rPr>
                <w:color w:val="002060"/>
              </w:rPr>
              <w:t xml:space="preserve">(SMIRRA CITY) </w:t>
            </w:r>
          </w:p>
        </w:tc>
      </w:tr>
      <w:tr w:rsidR="000F40DD" w:rsidRPr="00807ABB" w14:paraId="0E2A2938" w14:textId="77777777" w:rsidTr="00E21093">
        <w:tc>
          <w:tcPr>
            <w:tcW w:w="2200" w:type="dxa"/>
            <w:tcMar>
              <w:top w:w="20" w:type="dxa"/>
              <w:left w:w="20" w:type="dxa"/>
              <w:bottom w:w="20" w:type="dxa"/>
              <w:right w:w="20" w:type="dxa"/>
            </w:tcMar>
            <w:vAlign w:val="center"/>
            <w:hideMark/>
          </w:tcPr>
          <w:p w14:paraId="1BE0DADA" w14:textId="77777777" w:rsidR="000F40DD" w:rsidRPr="00807ABB" w:rsidRDefault="000F40DD" w:rsidP="00E21093">
            <w:pPr>
              <w:pStyle w:val="movimento"/>
              <w:rPr>
                <w:color w:val="002060"/>
              </w:rPr>
            </w:pPr>
            <w:r w:rsidRPr="00807ABB">
              <w:rPr>
                <w:color w:val="002060"/>
              </w:rPr>
              <w:t>BARRACANO GIUSEPPE</w:t>
            </w:r>
          </w:p>
        </w:tc>
        <w:tc>
          <w:tcPr>
            <w:tcW w:w="2200" w:type="dxa"/>
            <w:tcMar>
              <w:top w:w="20" w:type="dxa"/>
              <w:left w:w="20" w:type="dxa"/>
              <w:bottom w:w="20" w:type="dxa"/>
              <w:right w:w="20" w:type="dxa"/>
            </w:tcMar>
            <w:vAlign w:val="center"/>
            <w:hideMark/>
          </w:tcPr>
          <w:p w14:paraId="1C388F7A" w14:textId="77777777" w:rsidR="000F40DD" w:rsidRPr="00807ABB" w:rsidRDefault="000F40DD" w:rsidP="00E21093">
            <w:pPr>
              <w:pStyle w:val="movimento2"/>
              <w:rPr>
                <w:color w:val="002060"/>
              </w:rPr>
            </w:pPr>
            <w:r w:rsidRPr="00807ABB">
              <w:rPr>
                <w:color w:val="002060"/>
              </w:rPr>
              <w:t xml:space="preserve">(SPORTING GROTTAMMARE) </w:t>
            </w:r>
          </w:p>
        </w:tc>
        <w:tc>
          <w:tcPr>
            <w:tcW w:w="800" w:type="dxa"/>
            <w:tcMar>
              <w:top w:w="20" w:type="dxa"/>
              <w:left w:w="20" w:type="dxa"/>
              <w:bottom w:w="20" w:type="dxa"/>
              <w:right w:w="20" w:type="dxa"/>
            </w:tcMar>
            <w:vAlign w:val="center"/>
            <w:hideMark/>
          </w:tcPr>
          <w:p w14:paraId="40E4EA3A"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8FA81AC" w14:textId="77777777" w:rsidR="000F40DD" w:rsidRPr="00807ABB" w:rsidRDefault="000F40DD" w:rsidP="00E21093">
            <w:pPr>
              <w:pStyle w:val="movimento"/>
              <w:rPr>
                <w:color w:val="002060"/>
              </w:rPr>
            </w:pPr>
            <w:r w:rsidRPr="00807ABB">
              <w:rPr>
                <w:color w:val="002060"/>
              </w:rPr>
              <w:t>FIORAVANTI MARCO</w:t>
            </w:r>
          </w:p>
        </w:tc>
        <w:tc>
          <w:tcPr>
            <w:tcW w:w="2200" w:type="dxa"/>
            <w:tcMar>
              <w:top w:w="20" w:type="dxa"/>
              <w:left w:w="20" w:type="dxa"/>
              <w:bottom w:w="20" w:type="dxa"/>
              <w:right w:w="20" w:type="dxa"/>
            </w:tcMar>
            <w:vAlign w:val="center"/>
            <w:hideMark/>
          </w:tcPr>
          <w:p w14:paraId="2D4D6BB7" w14:textId="77777777" w:rsidR="000F40DD" w:rsidRPr="00807ABB" w:rsidRDefault="000F40DD" w:rsidP="00E21093">
            <w:pPr>
              <w:pStyle w:val="movimento2"/>
              <w:rPr>
                <w:color w:val="002060"/>
              </w:rPr>
            </w:pPr>
            <w:r w:rsidRPr="00807ABB">
              <w:rPr>
                <w:color w:val="002060"/>
              </w:rPr>
              <w:t xml:space="preserve">(SPORTING GROTTAMMARE) </w:t>
            </w:r>
          </w:p>
        </w:tc>
      </w:tr>
      <w:tr w:rsidR="000F40DD" w:rsidRPr="00807ABB" w14:paraId="34CBBB9D" w14:textId="77777777" w:rsidTr="00E21093">
        <w:tc>
          <w:tcPr>
            <w:tcW w:w="2200" w:type="dxa"/>
            <w:tcMar>
              <w:top w:w="20" w:type="dxa"/>
              <w:left w:w="20" w:type="dxa"/>
              <w:bottom w:w="20" w:type="dxa"/>
              <w:right w:w="20" w:type="dxa"/>
            </w:tcMar>
            <w:vAlign w:val="center"/>
            <w:hideMark/>
          </w:tcPr>
          <w:p w14:paraId="027C05BD" w14:textId="77777777" w:rsidR="000F40DD" w:rsidRPr="00807ABB" w:rsidRDefault="000F40DD" w:rsidP="00E21093">
            <w:pPr>
              <w:pStyle w:val="movimento"/>
              <w:rPr>
                <w:color w:val="002060"/>
              </w:rPr>
            </w:pPr>
            <w:r w:rsidRPr="00807ABB">
              <w:rPr>
                <w:color w:val="002060"/>
              </w:rPr>
              <w:t>BRACCIONI CESARE</w:t>
            </w:r>
          </w:p>
        </w:tc>
        <w:tc>
          <w:tcPr>
            <w:tcW w:w="2200" w:type="dxa"/>
            <w:tcMar>
              <w:top w:w="20" w:type="dxa"/>
              <w:left w:w="20" w:type="dxa"/>
              <w:bottom w:w="20" w:type="dxa"/>
              <w:right w:w="20" w:type="dxa"/>
            </w:tcMar>
            <w:vAlign w:val="center"/>
            <w:hideMark/>
          </w:tcPr>
          <w:p w14:paraId="6AF4E692" w14:textId="77777777" w:rsidR="000F40DD" w:rsidRPr="00807ABB" w:rsidRDefault="000F40DD" w:rsidP="00E21093">
            <w:pPr>
              <w:pStyle w:val="movimento2"/>
              <w:rPr>
                <w:color w:val="002060"/>
              </w:rPr>
            </w:pPr>
            <w:r w:rsidRPr="00807ABB">
              <w:rPr>
                <w:color w:val="002060"/>
              </w:rPr>
              <w:t xml:space="preserve">(URBANIA CALCIO) </w:t>
            </w:r>
          </w:p>
        </w:tc>
        <w:tc>
          <w:tcPr>
            <w:tcW w:w="800" w:type="dxa"/>
            <w:tcMar>
              <w:top w:w="20" w:type="dxa"/>
              <w:left w:w="20" w:type="dxa"/>
              <w:bottom w:w="20" w:type="dxa"/>
              <w:right w:w="20" w:type="dxa"/>
            </w:tcMar>
            <w:vAlign w:val="center"/>
            <w:hideMark/>
          </w:tcPr>
          <w:p w14:paraId="503E50BF"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1AC9AEA" w14:textId="77777777" w:rsidR="000F40DD" w:rsidRPr="00807ABB" w:rsidRDefault="000F40DD" w:rsidP="00E21093">
            <w:pPr>
              <w:pStyle w:val="movimento"/>
              <w:rPr>
                <w:color w:val="002060"/>
              </w:rPr>
            </w:pPr>
            <w:r w:rsidRPr="00807ABB">
              <w:rPr>
                <w:color w:val="002060"/>
              </w:rPr>
              <w:t>LAMBERTUCCI MANUEL</w:t>
            </w:r>
          </w:p>
        </w:tc>
        <w:tc>
          <w:tcPr>
            <w:tcW w:w="2200" w:type="dxa"/>
            <w:tcMar>
              <w:top w:w="20" w:type="dxa"/>
              <w:left w:w="20" w:type="dxa"/>
              <w:bottom w:w="20" w:type="dxa"/>
              <w:right w:w="20" w:type="dxa"/>
            </w:tcMar>
            <w:vAlign w:val="center"/>
            <w:hideMark/>
          </w:tcPr>
          <w:p w14:paraId="55BFA938" w14:textId="77777777" w:rsidR="000F40DD" w:rsidRPr="00807ABB" w:rsidRDefault="000F40DD" w:rsidP="00E21093">
            <w:pPr>
              <w:pStyle w:val="movimento2"/>
              <w:rPr>
                <w:color w:val="002060"/>
              </w:rPr>
            </w:pPr>
            <w:r w:rsidRPr="00807ABB">
              <w:rPr>
                <w:color w:val="002060"/>
              </w:rPr>
              <w:t xml:space="preserve">(URBANITAS APIRO) </w:t>
            </w:r>
          </w:p>
        </w:tc>
      </w:tr>
      <w:tr w:rsidR="000F40DD" w:rsidRPr="00807ABB" w14:paraId="12C6168B" w14:textId="77777777" w:rsidTr="00E21093">
        <w:tc>
          <w:tcPr>
            <w:tcW w:w="2200" w:type="dxa"/>
            <w:tcMar>
              <w:top w:w="20" w:type="dxa"/>
              <w:left w:w="20" w:type="dxa"/>
              <w:bottom w:w="20" w:type="dxa"/>
              <w:right w:w="20" w:type="dxa"/>
            </w:tcMar>
            <w:vAlign w:val="center"/>
            <w:hideMark/>
          </w:tcPr>
          <w:p w14:paraId="06E94098" w14:textId="77777777" w:rsidR="000F40DD" w:rsidRPr="00807ABB" w:rsidRDefault="000F40DD" w:rsidP="00E21093">
            <w:pPr>
              <w:pStyle w:val="movimento"/>
              <w:rPr>
                <w:color w:val="002060"/>
              </w:rPr>
            </w:pPr>
            <w:r w:rsidRPr="00807ABB">
              <w:rPr>
                <w:color w:val="002060"/>
              </w:rPr>
              <w:t>ACHILLI MARCO</w:t>
            </w:r>
          </w:p>
        </w:tc>
        <w:tc>
          <w:tcPr>
            <w:tcW w:w="2200" w:type="dxa"/>
            <w:tcMar>
              <w:top w:w="20" w:type="dxa"/>
              <w:left w:w="20" w:type="dxa"/>
              <w:bottom w:w="20" w:type="dxa"/>
              <w:right w:w="20" w:type="dxa"/>
            </w:tcMar>
            <w:vAlign w:val="center"/>
            <w:hideMark/>
          </w:tcPr>
          <w:p w14:paraId="3D5FB06E" w14:textId="77777777" w:rsidR="000F40DD" w:rsidRPr="00807ABB" w:rsidRDefault="000F40DD" w:rsidP="00E21093">
            <w:pPr>
              <w:pStyle w:val="movimento2"/>
              <w:rPr>
                <w:color w:val="002060"/>
              </w:rPr>
            </w:pPr>
            <w:r w:rsidRPr="00807ABB">
              <w:rPr>
                <w:color w:val="002060"/>
              </w:rPr>
              <w:t xml:space="preserve">(VAL TENNA UNITED) </w:t>
            </w:r>
          </w:p>
        </w:tc>
        <w:tc>
          <w:tcPr>
            <w:tcW w:w="800" w:type="dxa"/>
            <w:tcMar>
              <w:top w:w="20" w:type="dxa"/>
              <w:left w:w="20" w:type="dxa"/>
              <w:bottom w:w="20" w:type="dxa"/>
              <w:right w:w="20" w:type="dxa"/>
            </w:tcMar>
            <w:vAlign w:val="center"/>
            <w:hideMark/>
          </w:tcPr>
          <w:p w14:paraId="1B00420E"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3F2E19C" w14:textId="77777777" w:rsidR="000F40DD" w:rsidRPr="00807ABB" w:rsidRDefault="000F40DD" w:rsidP="00E21093">
            <w:pPr>
              <w:pStyle w:val="movimento"/>
              <w:rPr>
                <w:color w:val="002060"/>
              </w:rPr>
            </w:pPr>
            <w:r w:rsidRPr="00807ABB">
              <w:rPr>
                <w:color w:val="002060"/>
              </w:rPr>
              <w:t>MICCIO CESARE</w:t>
            </w:r>
          </w:p>
        </w:tc>
        <w:tc>
          <w:tcPr>
            <w:tcW w:w="2200" w:type="dxa"/>
            <w:tcMar>
              <w:top w:w="20" w:type="dxa"/>
              <w:left w:w="20" w:type="dxa"/>
              <w:bottom w:w="20" w:type="dxa"/>
              <w:right w:w="20" w:type="dxa"/>
            </w:tcMar>
            <w:vAlign w:val="center"/>
            <w:hideMark/>
          </w:tcPr>
          <w:p w14:paraId="47C6054C" w14:textId="77777777" w:rsidR="000F40DD" w:rsidRPr="00807ABB" w:rsidRDefault="000F40DD" w:rsidP="00E21093">
            <w:pPr>
              <w:pStyle w:val="movimento2"/>
              <w:rPr>
                <w:color w:val="002060"/>
              </w:rPr>
            </w:pPr>
            <w:r w:rsidRPr="00807ABB">
              <w:rPr>
                <w:color w:val="002060"/>
              </w:rPr>
              <w:t xml:space="preserve">(VILLA CECCOLINI CALCIO) </w:t>
            </w:r>
          </w:p>
        </w:tc>
      </w:tr>
    </w:tbl>
    <w:p w14:paraId="545B957B" w14:textId="77777777" w:rsidR="000F40DD" w:rsidRPr="00807ABB" w:rsidRDefault="000F40DD" w:rsidP="000F40DD">
      <w:pPr>
        <w:pStyle w:val="titolo10"/>
        <w:rPr>
          <w:rFonts w:eastAsiaTheme="minorEastAsia"/>
          <w:color w:val="002060"/>
        </w:rPr>
      </w:pPr>
      <w:r w:rsidRPr="00807ABB">
        <w:rPr>
          <w:color w:val="002060"/>
        </w:rPr>
        <w:t xml:space="preserve">GARE DEL 8/10/2022 </w:t>
      </w:r>
    </w:p>
    <w:p w14:paraId="5882785B" w14:textId="77777777" w:rsidR="000F40DD" w:rsidRPr="00807ABB" w:rsidRDefault="000F40DD" w:rsidP="000F40DD">
      <w:pPr>
        <w:pStyle w:val="titolo7a"/>
        <w:rPr>
          <w:color w:val="002060"/>
        </w:rPr>
      </w:pPr>
      <w:r w:rsidRPr="00807ABB">
        <w:rPr>
          <w:color w:val="002060"/>
        </w:rPr>
        <w:t xml:space="preserve">PROVVEDIMENTI DISCIPLINARI </w:t>
      </w:r>
    </w:p>
    <w:p w14:paraId="205031BF" w14:textId="77777777" w:rsidR="000F40DD" w:rsidRPr="00807ABB" w:rsidRDefault="000F40DD" w:rsidP="000F40DD">
      <w:pPr>
        <w:pStyle w:val="titolo7b0"/>
        <w:rPr>
          <w:color w:val="002060"/>
        </w:rPr>
      </w:pPr>
      <w:r w:rsidRPr="00807ABB">
        <w:rPr>
          <w:color w:val="002060"/>
        </w:rPr>
        <w:t xml:space="preserve">In base alle risultanze degli atti ufficiali sono state deliberate le seguenti sanzioni disciplinari. </w:t>
      </w:r>
    </w:p>
    <w:p w14:paraId="3F913B70" w14:textId="77777777" w:rsidR="000F40DD" w:rsidRPr="00807ABB" w:rsidRDefault="000F40DD" w:rsidP="000F40DD">
      <w:pPr>
        <w:pStyle w:val="titolo30"/>
        <w:rPr>
          <w:color w:val="002060"/>
        </w:rPr>
      </w:pPr>
      <w:r w:rsidRPr="00807ABB">
        <w:rPr>
          <w:color w:val="002060"/>
        </w:rPr>
        <w:t xml:space="preserve">DIRIGENTI </w:t>
      </w:r>
    </w:p>
    <w:p w14:paraId="41A2035E" w14:textId="77777777" w:rsidR="000F40DD" w:rsidRPr="00807ABB" w:rsidRDefault="000F40DD" w:rsidP="000F40DD">
      <w:pPr>
        <w:pStyle w:val="titolo20"/>
        <w:rPr>
          <w:color w:val="002060"/>
        </w:rPr>
      </w:pPr>
      <w:r w:rsidRPr="00807ABB">
        <w:rPr>
          <w:color w:val="002060"/>
        </w:rPr>
        <w:t xml:space="preserve">INIBIZIONE A SVOLGERE OGNI ATTIVITA' FINO AL 26/10/2022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13B5913D" w14:textId="77777777" w:rsidTr="00E21093">
        <w:tc>
          <w:tcPr>
            <w:tcW w:w="2200" w:type="dxa"/>
            <w:tcMar>
              <w:top w:w="20" w:type="dxa"/>
              <w:left w:w="20" w:type="dxa"/>
              <w:bottom w:w="20" w:type="dxa"/>
              <w:right w:w="20" w:type="dxa"/>
            </w:tcMar>
            <w:vAlign w:val="center"/>
            <w:hideMark/>
          </w:tcPr>
          <w:p w14:paraId="7F67F227" w14:textId="77777777" w:rsidR="000F40DD" w:rsidRPr="00807ABB" w:rsidRDefault="000F40DD" w:rsidP="00E21093">
            <w:pPr>
              <w:pStyle w:val="movimento"/>
              <w:rPr>
                <w:color w:val="002060"/>
              </w:rPr>
            </w:pPr>
            <w:r w:rsidRPr="00807ABB">
              <w:rPr>
                <w:color w:val="002060"/>
              </w:rPr>
              <w:t>PEPE ANTONIO</w:t>
            </w:r>
          </w:p>
        </w:tc>
        <w:tc>
          <w:tcPr>
            <w:tcW w:w="2200" w:type="dxa"/>
            <w:tcMar>
              <w:top w:w="20" w:type="dxa"/>
              <w:left w:w="20" w:type="dxa"/>
              <w:bottom w:w="20" w:type="dxa"/>
              <w:right w:w="20" w:type="dxa"/>
            </w:tcMar>
            <w:vAlign w:val="center"/>
            <w:hideMark/>
          </w:tcPr>
          <w:p w14:paraId="51C1CD89" w14:textId="77777777" w:rsidR="000F40DD" w:rsidRPr="00807ABB" w:rsidRDefault="000F40DD" w:rsidP="00E21093">
            <w:pPr>
              <w:pStyle w:val="movimento2"/>
              <w:rPr>
                <w:color w:val="002060"/>
              </w:rPr>
            </w:pPr>
            <w:r w:rsidRPr="00807ABB">
              <w:rPr>
                <w:color w:val="002060"/>
              </w:rPr>
              <w:t xml:space="preserve">(VIRTUS TEAM SOC.COOP.) </w:t>
            </w:r>
          </w:p>
        </w:tc>
        <w:tc>
          <w:tcPr>
            <w:tcW w:w="800" w:type="dxa"/>
            <w:tcMar>
              <w:top w:w="20" w:type="dxa"/>
              <w:left w:w="20" w:type="dxa"/>
              <w:bottom w:w="20" w:type="dxa"/>
              <w:right w:w="20" w:type="dxa"/>
            </w:tcMar>
            <w:vAlign w:val="center"/>
            <w:hideMark/>
          </w:tcPr>
          <w:p w14:paraId="12F6D4EB"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252EE2D"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287EDAB" w14:textId="77777777" w:rsidR="000F40DD" w:rsidRPr="00807ABB" w:rsidRDefault="000F40DD" w:rsidP="00E21093">
            <w:pPr>
              <w:pStyle w:val="movimento2"/>
              <w:rPr>
                <w:color w:val="002060"/>
              </w:rPr>
            </w:pPr>
            <w:r w:rsidRPr="00807ABB">
              <w:rPr>
                <w:color w:val="002060"/>
              </w:rPr>
              <w:t> </w:t>
            </w:r>
          </w:p>
        </w:tc>
      </w:tr>
    </w:tbl>
    <w:p w14:paraId="37919C04" w14:textId="77777777" w:rsidR="000F40DD" w:rsidRPr="00807ABB" w:rsidRDefault="000F40DD" w:rsidP="000F40DD">
      <w:pPr>
        <w:pStyle w:val="diffida"/>
        <w:spacing w:before="80" w:beforeAutospacing="0" w:after="40" w:afterAutospacing="0"/>
        <w:jc w:val="left"/>
        <w:rPr>
          <w:rFonts w:eastAsiaTheme="minorEastAsia"/>
          <w:color w:val="002060"/>
        </w:rPr>
      </w:pPr>
      <w:r w:rsidRPr="00807ABB">
        <w:rPr>
          <w:color w:val="002060"/>
        </w:rPr>
        <w:t xml:space="preserve">Per comportamento irriguardoso nei confronti dell'arbitro. Allontana- to. </w:t>
      </w:r>
    </w:p>
    <w:p w14:paraId="681B0A89" w14:textId="77777777" w:rsidR="000F40DD" w:rsidRPr="00807ABB" w:rsidRDefault="000F40DD" w:rsidP="000F40DD">
      <w:pPr>
        <w:pStyle w:val="titolo30"/>
        <w:rPr>
          <w:color w:val="002060"/>
        </w:rPr>
      </w:pPr>
      <w:r w:rsidRPr="00807ABB">
        <w:rPr>
          <w:color w:val="002060"/>
        </w:rPr>
        <w:t xml:space="preserve">ALLENATORI </w:t>
      </w:r>
    </w:p>
    <w:p w14:paraId="707015BD" w14:textId="77777777" w:rsidR="000F40DD" w:rsidRPr="00807ABB" w:rsidRDefault="000F40DD" w:rsidP="000F40DD">
      <w:pPr>
        <w:pStyle w:val="titolo20"/>
        <w:rPr>
          <w:color w:val="002060"/>
        </w:rPr>
      </w:pPr>
      <w:r w:rsidRPr="00807AB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335EA7BB" w14:textId="77777777" w:rsidTr="00E21093">
        <w:tc>
          <w:tcPr>
            <w:tcW w:w="2200" w:type="dxa"/>
            <w:tcMar>
              <w:top w:w="20" w:type="dxa"/>
              <w:left w:w="20" w:type="dxa"/>
              <w:bottom w:w="20" w:type="dxa"/>
              <w:right w:w="20" w:type="dxa"/>
            </w:tcMar>
            <w:vAlign w:val="center"/>
            <w:hideMark/>
          </w:tcPr>
          <w:p w14:paraId="16FEEA0D" w14:textId="77777777" w:rsidR="000F40DD" w:rsidRPr="00807ABB" w:rsidRDefault="000F40DD" w:rsidP="00E21093">
            <w:pPr>
              <w:pStyle w:val="movimento"/>
              <w:rPr>
                <w:color w:val="002060"/>
              </w:rPr>
            </w:pPr>
            <w:r w:rsidRPr="00807ABB">
              <w:rPr>
                <w:color w:val="002060"/>
              </w:rPr>
              <w:t>CAMONI MARCO</w:t>
            </w:r>
          </w:p>
        </w:tc>
        <w:tc>
          <w:tcPr>
            <w:tcW w:w="2200" w:type="dxa"/>
            <w:tcMar>
              <w:top w:w="20" w:type="dxa"/>
              <w:left w:w="20" w:type="dxa"/>
              <w:bottom w:w="20" w:type="dxa"/>
              <w:right w:w="20" w:type="dxa"/>
            </w:tcMar>
            <w:vAlign w:val="center"/>
            <w:hideMark/>
          </w:tcPr>
          <w:p w14:paraId="4C65A7E6" w14:textId="77777777" w:rsidR="000F40DD" w:rsidRPr="00807ABB" w:rsidRDefault="000F40DD" w:rsidP="00E21093">
            <w:pPr>
              <w:pStyle w:val="movimento2"/>
              <w:rPr>
                <w:color w:val="002060"/>
              </w:rPr>
            </w:pPr>
            <w:r w:rsidRPr="00807ABB">
              <w:rPr>
                <w:color w:val="002060"/>
              </w:rPr>
              <w:t xml:space="preserve">(CASTELRAIMONDO CALCIO A 5) </w:t>
            </w:r>
          </w:p>
        </w:tc>
        <w:tc>
          <w:tcPr>
            <w:tcW w:w="800" w:type="dxa"/>
            <w:tcMar>
              <w:top w:w="20" w:type="dxa"/>
              <w:left w:w="20" w:type="dxa"/>
              <w:bottom w:w="20" w:type="dxa"/>
              <w:right w:w="20" w:type="dxa"/>
            </w:tcMar>
            <w:vAlign w:val="center"/>
            <w:hideMark/>
          </w:tcPr>
          <w:p w14:paraId="72E6FEB7"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2C69C5B" w14:textId="77777777" w:rsidR="000F40DD" w:rsidRPr="00807ABB" w:rsidRDefault="000F40DD" w:rsidP="00E21093">
            <w:pPr>
              <w:pStyle w:val="movimento"/>
              <w:rPr>
                <w:color w:val="002060"/>
              </w:rPr>
            </w:pPr>
            <w:r w:rsidRPr="00807ABB">
              <w:rPr>
                <w:color w:val="002060"/>
              </w:rPr>
              <w:t>PIRRO MATTEO</w:t>
            </w:r>
          </w:p>
        </w:tc>
        <w:tc>
          <w:tcPr>
            <w:tcW w:w="2200" w:type="dxa"/>
            <w:tcMar>
              <w:top w:w="20" w:type="dxa"/>
              <w:left w:w="20" w:type="dxa"/>
              <w:bottom w:w="20" w:type="dxa"/>
              <w:right w:w="20" w:type="dxa"/>
            </w:tcMar>
            <w:vAlign w:val="center"/>
            <w:hideMark/>
          </w:tcPr>
          <w:p w14:paraId="38691BDC" w14:textId="77777777" w:rsidR="000F40DD" w:rsidRPr="00807ABB" w:rsidRDefault="000F40DD" w:rsidP="00E21093">
            <w:pPr>
              <w:pStyle w:val="movimento2"/>
              <w:rPr>
                <w:color w:val="002060"/>
              </w:rPr>
            </w:pPr>
            <w:r w:rsidRPr="00807ABB">
              <w:rPr>
                <w:color w:val="002060"/>
              </w:rPr>
              <w:t xml:space="preserve">(CDC 2018) </w:t>
            </w:r>
          </w:p>
        </w:tc>
      </w:tr>
    </w:tbl>
    <w:p w14:paraId="51557E7C" w14:textId="77777777" w:rsidR="000F40DD" w:rsidRPr="00807ABB" w:rsidRDefault="000F40DD" w:rsidP="000F40DD">
      <w:pPr>
        <w:pStyle w:val="titolo30"/>
        <w:rPr>
          <w:rFonts w:eastAsiaTheme="minorEastAsia"/>
          <w:color w:val="002060"/>
        </w:rPr>
      </w:pPr>
      <w:r w:rsidRPr="00807ABB">
        <w:rPr>
          <w:color w:val="002060"/>
        </w:rPr>
        <w:t xml:space="preserve">CALCIATORI ESPULSI </w:t>
      </w:r>
    </w:p>
    <w:p w14:paraId="57E234CF" w14:textId="77777777" w:rsidR="000F40DD" w:rsidRPr="00807ABB" w:rsidRDefault="000F40DD" w:rsidP="000F40DD">
      <w:pPr>
        <w:pStyle w:val="titolo20"/>
        <w:rPr>
          <w:color w:val="002060"/>
        </w:rPr>
      </w:pPr>
      <w:r w:rsidRPr="00807AB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6EC2A1FF" w14:textId="77777777" w:rsidTr="00E21093">
        <w:tc>
          <w:tcPr>
            <w:tcW w:w="2200" w:type="dxa"/>
            <w:tcMar>
              <w:top w:w="20" w:type="dxa"/>
              <w:left w:w="20" w:type="dxa"/>
              <w:bottom w:w="20" w:type="dxa"/>
              <w:right w:w="20" w:type="dxa"/>
            </w:tcMar>
            <w:vAlign w:val="center"/>
            <w:hideMark/>
          </w:tcPr>
          <w:p w14:paraId="1C10DA45" w14:textId="77777777" w:rsidR="000F40DD" w:rsidRPr="00807ABB" w:rsidRDefault="000F40DD" w:rsidP="00E21093">
            <w:pPr>
              <w:pStyle w:val="movimento"/>
              <w:rPr>
                <w:color w:val="002060"/>
              </w:rPr>
            </w:pPr>
            <w:r w:rsidRPr="00807ABB">
              <w:rPr>
                <w:color w:val="002060"/>
              </w:rPr>
              <w:t>BIANCONI ANDREA</w:t>
            </w:r>
          </w:p>
        </w:tc>
        <w:tc>
          <w:tcPr>
            <w:tcW w:w="2200" w:type="dxa"/>
            <w:tcMar>
              <w:top w:w="20" w:type="dxa"/>
              <w:left w:w="20" w:type="dxa"/>
              <w:bottom w:w="20" w:type="dxa"/>
              <w:right w:w="20" w:type="dxa"/>
            </w:tcMar>
            <w:vAlign w:val="center"/>
            <w:hideMark/>
          </w:tcPr>
          <w:p w14:paraId="4D924037" w14:textId="77777777" w:rsidR="000F40DD" w:rsidRPr="00807ABB" w:rsidRDefault="000F40DD" w:rsidP="00E21093">
            <w:pPr>
              <w:pStyle w:val="movimento2"/>
              <w:rPr>
                <w:color w:val="002060"/>
              </w:rPr>
            </w:pPr>
            <w:r w:rsidRPr="00807ABB">
              <w:rPr>
                <w:color w:val="002060"/>
              </w:rPr>
              <w:t xml:space="preserve">(ATLETICO NO BORDERS) </w:t>
            </w:r>
          </w:p>
        </w:tc>
        <w:tc>
          <w:tcPr>
            <w:tcW w:w="800" w:type="dxa"/>
            <w:tcMar>
              <w:top w:w="20" w:type="dxa"/>
              <w:left w:w="20" w:type="dxa"/>
              <w:bottom w:w="20" w:type="dxa"/>
              <w:right w:w="20" w:type="dxa"/>
            </w:tcMar>
            <w:vAlign w:val="center"/>
            <w:hideMark/>
          </w:tcPr>
          <w:p w14:paraId="7EB64BD4"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287F9A7"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5815C67" w14:textId="77777777" w:rsidR="000F40DD" w:rsidRPr="00807ABB" w:rsidRDefault="000F40DD" w:rsidP="00E21093">
            <w:pPr>
              <w:pStyle w:val="movimento2"/>
              <w:rPr>
                <w:color w:val="002060"/>
              </w:rPr>
            </w:pPr>
            <w:r w:rsidRPr="00807ABB">
              <w:rPr>
                <w:color w:val="002060"/>
              </w:rPr>
              <w:t> </w:t>
            </w:r>
          </w:p>
        </w:tc>
      </w:tr>
    </w:tbl>
    <w:p w14:paraId="3BCDB7E3" w14:textId="77777777" w:rsidR="000F40DD" w:rsidRPr="00807ABB" w:rsidRDefault="000F40DD" w:rsidP="000F40DD">
      <w:pPr>
        <w:pStyle w:val="titolo30"/>
        <w:rPr>
          <w:rFonts w:eastAsiaTheme="minorEastAsia"/>
          <w:color w:val="002060"/>
        </w:rPr>
      </w:pPr>
      <w:r w:rsidRPr="00807ABB">
        <w:rPr>
          <w:color w:val="002060"/>
        </w:rPr>
        <w:t xml:space="preserve">CALCIATORI NON ESPULSI </w:t>
      </w:r>
    </w:p>
    <w:p w14:paraId="5E1449DE" w14:textId="77777777" w:rsidR="000F40DD" w:rsidRPr="00807ABB" w:rsidRDefault="000F40DD" w:rsidP="000F40DD">
      <w:pPr>
        <w:pStyle w:val="titolo20"/>
        <w:rPr>
          <w:color w:val="002060"/>
        </w:rPr>
      </w:pPr>
      <w:r w:rsidRPr="00807AB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6732810B" w14:textId="77777777" w:rsidTr="00E21093">
        <w:tc>
          <w:tcPr>
            <w:tcW w:w="2200" w:type="dxa"/>
            <w:tcMar>
              <w:top w:w="20" w:type="dxa"/>
              <w:left w:w="20" w:type="dxa"/>
              <w:bottom w:w="20" w:type="dxa"/>
              <w:right w:w="20" w:type="dxa"/>
            </w:tcMar>
            <w:vAlign w:val="center"/>
            <w:hideMark/>
          </w:tcPr>
          <w:p w14:paraId="4B62B1A6" w14:textId="77777777" w:rsidR="000F40DD" w:rsidRPr="00807ABB" w:rsidRDefault="000F40DD" w:rsidP="00E21093">
            <w:pPr>
              <w:pStyle w:val="movimento"/>
              <w:rPr>
                <w:color w:val="002060"/>
              </w:rPr>
            </w:pPr>
            <w:r w:rsidRPr="00807ABB">
              <w:rPr>
                <w:color w:val="002060"/>
              </w:rPr>
              <w:t>FINI DANIELE</w:t>
            </w:r>
          </w:p>
        </w:tc>
        <w:tc>
          <w:tcPr>
            <w:tcW w:w="2200" w:type="dxa"/>
            <w:tcMar>
              <w:top w:w="20" w:type="dxa"/>
              <w:left w:w="20" w:type="dxa"/>
              <w:bottom w:w="20" w:type="dxa"/>
              <w:right w:w="20" w:type="dxa"/>
            </w:tcMar>
            <w:vAlign w:val="center"/>
            <w:hideMark/>
          </w:tcPr>
          <w:p w14:paraId="24460BA4" w14:textId="77777777" w:rsidR="000F40DD" w:rsidRPr="00807ABB" w:rsidRDefault="000F40DD" w:rsidP="00E21093">
            <w:pPr>
              <w:pStyle w:val="movimento2"/>
              <w:rPr>
                <w:color w:val="002060"/>
              </w:rPr>
            </w:pPr>
            <w:r w:rsidRPr="00807ABB">
              <w:rPr>
                <w:color w:val="002060"/>
              </w:rPr>
              <w:t xml:space="preserve">(ACQUALAGNA CALCIO C 5) </w:t>
            </w:r>
          </w:p>
        </w:tc>
        <w:tc>
          <w:tcPr>
            <w:tcW w:w="800" w:type="dxa"/>
            <w:tcMar>
              <w:top w:w="20" w:type="dxa"/>
              <w:left w:w="20" w:type="dxa"/>
              <w:bottom w:w="20" w:type="dxa"/>
              <w:right w:w="20" w:type="dxa"/>
            </w:tcMar>
            <w:vAlign w:val="center"/>
            <w:hideMark/>
          </w:tcPr>
          <w:p w14:paraId="2E39605B"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A324B5D" w14:textId="77777777" w:rsidR="000F40DD" w:rsidRPr="00807ABB" w:rsidRDefault="000F40DD" w:rsidP="00E21093">
            <w:pPr>
              <w:pStyle w:val="movimento"/>
              <w:rPr>
                <w:color w:val="002060"/>
              </w:rPr>
            </w:pPr>
            <w:r w:rsidRPr="00807ABB">
              <w:rPr>
                <w:color w:val="002060"/>
              </w:rPr>
              <w:t>VENTURINI OSCAR</w:t>
            </w:r>
          </w:p>
        </w:tc>
        <w:tc>
          <w:tcPr>
            <w:tcW w:w="2200" w:type="dxa"/>
            <w:tcMar>
              <w:top w:w="20" w:type="dxa"/>
              <w:left w:w="20" w:type="dxa"/>
              <w:bottom w:w="20" w:type="dxa"/>
              <w:right w:w="20" w:type="dxa"/>
            </w:tcMar>
            <w:vAlign w:val="center"/>
            <w:hideMark/>
          </w:tcPr>
          <w:p w14:paraId="2682137E" w14:textId="77777777" w:rsidR="000F40DD" w:rsidRPr="00807ABB" w:rsidRDefault="000F40DD" w:rsidP="00E21093">
            <w:pPr>
              <w:pStyle w:val="movimento2"/>
              <w:rPr>
                <w:color w:val="002060"/>
              </w:rPr>
            </w:pPr>
            <w:r w:rsidRPr="00807ABB">
              <w:rPr>
                <w:color w:val="002060"/>
              </w:rPr>
              <w:t xml:space="preserve">(ACQUALAGNA CALCIO C 5) </w:t>
            </w:r>
          </w:p>
        </w:tc>
      </w:tr>
      <w:tr w:rsidR="000F40DD" w:rsidRPr="00807ABB" w14:paraId="17253463" w14:textId="77777777" w:rsidTr="00E21093">
        <w:tc>
          <w:tcPr>
            <w:tcW w:w="2200" w:type="dxa"/>
            <w:tcMar>
              <w:top w:w="20" w:type="dxa"/>
              <w:left w:w="20" w:type="dxa"/>
              <w:bottom w:w="20" w:type="dxa"/>
              <w:right w:w="20" w:type="dxa"/>
            </w:tcMar>
            <w:vAlign w:val="center"/>
            <w:hideMark/>
          </w:tcPr>
          <w:p w14:paraId="178D6CA6" w14:textId="77777777" w:rsidR="000F40DD" w:rsidRPr="00807ABB" w:rsidRDefault="000F40DD" w:rsidP="00E21093">
            <w:pPr>
              <w:pStyle w:val="movimento"/>
              <w:rPr>
                <w:color w:val="002060"/>
              </w:rPr>
            </w:pPr>
            <w:r w:rsidRPr="00807ABB">
              <w:rPr>
                <w:color w:val="002060"/>
              </w:rPr>
              <w:t>GASPARINI MARCO</w:t>
            </w:r>
          </w:p>
        </w:tc>
        <w:tc>
          <w:tcPr>
            <w:tcW w:w="2200" w:type="dxa"/>
            <w:tcMar>
              <w:top w:w="20" w:type="dxa"/>
              <w:left w:w="20" w:type="dxa"/>
              <w:bottom w:w="20" w:type="dxa"/>
              <w:right w:w="20" w:type="dxa"/>
            </w:tcMar>
            <w:vAlign w:val="center"/>
            <w:hideMark/>
          </w:tcPr>
          <w:p w14:paraId="278DD421" w14:textId="77777777" w:rsidR="000F40DD" w:rsidRPr="00807ABB" w:rsidRDefault="000F40DD" w:rsidP="00E21093">
            <w:pPr>
              <w:pStyle w:val="movimento2"/>
              <w:rPr>
                <w:color w:val="002060"/>
              </w:rPr>
            </w:pPr>
            <w:r w:rsidRPr="00807ABB">
              <w:rPr>
                <w:color w:val="002060"/>
              </w:rPr>
              <w:t xml:space="preserve">(ANGELI) </w:t>
            </w:r>
          </w:p>
        </w:tc>
        <w:tc>
          <w:tcPr>
            <w:tcW w:w="800" w:type="dxa"/>
            <w:tcMar>
              <w:top w:w="20" w:type="dxa"/>
              <w:left w:w="20" w:type="dxa"/>
              <w:bottom w:w="20" w:type="dxa"/>
              <w:right w:w="20" w:type="dxa"/>
            </w:tcMar>
            <w:vAlign w:val="center"/>
            <w:hideMark/>
          </w:tcPr>
          <w:p w14:paraId="070FB5D5"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0BF5691" w14:textId="77777777" w:rsidR="000F40DD" w:rsidRPr="00807ABB" w:rsidRDefault="000F40DD" w:rsidP="00E21093">
            <w:pPr>
              <w:pStyle w:val="movimento"/>
              <w:rPr>
                <w:color w:val="002060"/>
              </w:rPr>
            </w:pPr>
            <w:r w:rsidRPr="00807ABB">
              <w:rPr>
                <w:color w:val="002060"/>
              </w:rPr>
              <w:t>SPILLI FRANCESCO</w:t>
            </w:r>
          </w:p>
        </w:tc>
        <w:tc>
          <w:tcPr>
            <w:tcW w:w="2200" w:type="dxa"/>
            <w:tcMar>
              <w:top w:w="20" w:type="dxa"/>
              <w:left w:w="20" w:type="dxa"/>
              <w:bottom w:w="20" w:type="dxa"/>
              <w:right w:w="20" w:type="dxa"/>
            </w:tcMar>
            <w:vAlign w:val="center"/>
            <w:hideMark/>
          </w:tcPr>
          <w:p w14:paraId="4768B644" w14:textId="77777777" w:rsidR="000F40DD" w:rsidRPr="00807ABB" w:rsidRDefault="000F40DD" w:rsidP="00E21093">
            <w:pPr>
              <w:pStyle w:val="movimento2"/>
              <w:rPr>
                <w:color w:val="002060"/>
              </w:rPr>
            </w:pPr>
            <w:r w:rsidRPr="00807ABB">
              <w:rPr>
                <w:color w:val="002060"/>
              </w:rPr>
              <w:t xml:space="preserve">(ATLETICO NO BORDERS) </w:t>
            </w:r>
          </w:p>
        </w:tc>
      </w:tr>
      <w:tr w:rsidR="000F40DD" w:rsidRPr="00807ABB" w14:paraId="1DCEECCD" w14:textId="77777777" w:rsidTr="00E21093">
        <w:tc>
          <w:tcPr>
            <w:tcW w:w="2200" w:type="dxa"/>
            <w:tcMar>
              <w:top w:w="20" w:type="dxa"/>
              <w:left w:w="20" w:type="dxa"/>
              <w:bottom w:w="20" w:type="dxa"/>
              <w:right w:w="20" w:type="dxa"/>
            </w:tcMar>
            <w:vAlign w:val="center"/>
            <w:hideMark/>
          </w:tcPr>
          <w:p w14:paraId="09576534" w14:textId="77777777" w:rsidR="000F40DD" w:rsidRPr="00807ABB" w:rsidRDefault="000F40DD" w:rsidP="00E21093">
            <w:pPr>
              <w:pStyle w:val="movimento"/>
              <w:rPr>
                <w:color w:val="002060"/>
              </w:rPr>
            </w:pPr>
            <w:r w:rsidRPr="00807ABB">
              <w:rPr>
                <w:color w:val="002060"/>
              </w:rPr>
              <w:t>ZINGARETTI ANDREA</w:t>
            </w:r>
          </w:p>
        </w:tc>
        <w:tc>
          <w:tcPr>
            <w:tcW w:w="2200" w:type="dxa"/>
            <w:tcMar>
              <w:top w:w="20" w:type="dxa"/>
              <w:left w:w="20" w:type="dxa"/>
              <w:bottom w:w="20" w:type="dxa"/>
              <w:right w:w="20" w:type="dxa"/>
            </w:tcMar>
            <w:vAlign w:val="center"/>
            <w:hideMark/>
          </w:tcPr>
          <w:p w14:paraId="78D227F2" w14:textId="77777777" w:rsidR="000F40DD" w:rsidRPr="00807ABB" w:rsidRDefault="000F40DD" w:rsidP="00E21093">
            <w:pPr>
              <w:pStyle w:val="movimento2"/>
              <w:rPr>
                <w:color w:val="002060"/>
              </w:rPr>
            </w:pPr>
            <w:r w:rsidRPr="00807ABB">
              <w:rPr>
                <w:color w:val="002060"/>
              </w:rPr>
              <w:t xml:space="preserve">(ATLETICO NO BORDERS) </w:t>
            </w:r>
          </w:p>
        </w:tc>
        <w:tc>
          <w:tcPr>
            <w:tcW w:w="800" w:type="dxa"/>
            <w:tcMar>
              <w:top w:w="20" w:type="dxa"/>
              <w:left w:w="20" w:type="dxa"/>
              <w:bottom w:w="20" w:type="dxa"/>
              <w:right w:w="20" w:type="dxa"/>
            </w:tcMar>
            <w:vAlign w:val="center"/>
            <w:hideMark/>
          </w:tcPr>
          <w:p w14:paraId="315367A0"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7BB3093" w14:textId="77777777" w:rsidR="000F40DD" w:rsidRPr="00807ABB" w:rsidRDefault="000F40DD" w:rsidP="00E21093">
            <w:pPr>
              <w:pStyle w:val="movimento"/>
              <w:rPr>
                <w:color w:val="002060"/>
              </w:rPr>
            </w:pPr>
            <w:r w:rsidRPr="00807ABB">
              <w:rPr>
                <w:color w:val="002060"/>
              </w:rPr>
              <w:t>FABBRI MICHELE</w:t>
            </w:r>
          </w:p>
        </w:tc>
        <w:tc>
          <w:tcPr>
            <w:tcW w:w="2200" w:type="dxa"/>
            <w:tcMar>
              <w:top w:w="20" w:type="dxa"/>
              <w:left w:w="20" w:type="dxa"/>
              <w:bottom w:w="20" w:type="dxa"/>
              <w:right w:w="20" w:type="dxa"/>
            </w:tcMar>
            <w:vAlign w:val="center"/>
            <w:hideMark/>
          </w:tcPr>
          <w:p w14:paraId="1343743C" w14:textId="77777777" w:rsidR="000F40DD" w:rsidRPr="00807ABB" w:rsidRDefault="000F40DD" w:rsidP="00E21093">
            <w:pPr>
              <w:pStyle w:val="movimento2"/>
              <w:rPr>
                <w:color w:val="002060"/>
              </w:rPr>
            </w:pPr>
            <w:r w:rsidRPr="00807ABB">
              <w:rPr>
                <w:color w:val="002060"/>
              </w:rPr>
              <w:t xml:space="preserve">(AUDAX CALCIO PIOBBICO) </w:t>
            </w:r>
          </w:p>
        </w:tc>
      </w:tr>
      <w:tr w:rsidR="000F40DD" w:rsidRPr="00807ABB" w14:paraId="2F206C95" w14:textId="77777777" w:rsidTr="00E21093">
        <w:tc>
          <w:tcPr>
            <w:tcW w:w="2200" w:type="dxa"/>
            <w:tcMar>
              <w:top w:w="20" w:type="dxa"/>
              <w:left w:w="20" w:type="dxa"/>
              <w:bottom w:w="20" w:type="dxa"/>
              <w:right w:w="20" w:type="dxa"/>
            </w:tcMar>
            <w:vAlign w:val="center"/>
            <w:hideMark/>
          </w:tcPr>
          <w:p w14:paraId="265F477F" w14:textId="77777777" w:rsidR="000F40DD" w:rsidRPr="00807ABB" w:rsidRDefault="000F40DD" w:rsidP="00E21093">
            <w:pPr>
              <w:pStyle w:val="movimento"/>
              <w:rPr>
                <w:color w:val="002060"/>
              </w:rPr>
            </w:pPr>
            <w:r w:rsidRPr="00807ABB">
              <w:rPr>
                <w:color w:val="002060"/>
              </w:rPr>
              <w:t>TUSHA EDVIN</w:t>
            </w:r>
          </w:p>
        </w:tc>
        <w:tc>
          <w:tcPr>
            <w:tcW w:w="2200" w:type="dxa"/>
            <w:tcMar>
              <w:top w:w="20" w:type="dxa"/>
              <w:left w:w="20" w:type="dxa"/>
              <w:bottom w:w="20" w:type="dxa"/>
              <w:right w:w="20" w:type="dxa"/>
            </w:tcMar>
            <w:vAlign w:val="center"/>
            <w:hideMark/>
          </w:tcPr>
          <w:p w14:paraId="30469081" w14:textId="77777777" w:rsidR="000F40DD" w:rsidRPr="00807ABB" w:rsidRDefault="000F40DD" w:rsidP="00E21093">
            <w:pPr>
              <w:pStyle w:val="movimento2"/>
              <w:rPr>
                <w:color w:val="002060"/>
              </w:rPr>
            </w:pPr>
            <w:r w:rsidRPr="00807ABB">
              <w:rPr>
                <w:color w:val="002060"/>
              </w:rPr>
              <w:t xml:space="preserve">(AUDAX CALCIO PIOBBICO) </w:t>
            </w:r>
          </w:p>
        </w:tc>
        <w:tc>
          <w:tcPr>
            <w:tcW w:w="800" w:type="dxa"/>
            <w:tcMar>
              <w:top w:w="20" w:type="dxa"/>
              <w:left w:w="20" w:type="dxa"/>
              <w:bottom w:w="20" w:type="dxa"/>
              <w:right w:w="20" w:type="dxa"/>
            </w:tcMar>
            <w:vAlign w:val="center"/>
            <w:hideMark/>
          </w:tcPr>
          <w:p w14:paraId="1E2275A3"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B07C0B6" w14:textId="77777777" w:rsidR="000F40DD" w:rsidRPr="00807ABB" w:rsidRDefault="000F40DD" w:rsidP="00E21093">
            <w:pPr>
              <w:pStyle w:val="movimento"/>
              <w:rPr>
                <w:color w:val="002060"/>
              </w:rPr>
            </w:pPr>
            <w:r w:rsidRPr="00807ABB">
              <w:rPr>
                <w:color w:val="002060"/>
              </w:rPr>
              <w:t>CARAMANTI LORENZO</w:t>
            </w:r>
          </w:p>
        </w:tc>
        <w:tc>
          <w:tcPr>
            <w:tcW w:w="2200" w:type="dxa"/>
            <w:tcMar>
              <w:top w:w="20" w:type="dxa"/>
              <w:left w:w="20" w:type="dxa"/>
              <w:bottom w:w="20" w:type="dxa"/>
              <w:right w:w="20" w:type="dxa"/>
            </w:tcMar>
            <w:vAlign w:val="center"/>
            <w:hideMark/>
          </w:tcPr>
          <w:p w14:paraId="6378DF6E" w14:textId="77777777" w:rsidR="000F40DD" w:rsidRPr="00807ABB" w:rsidRDefault="000F40DD" w:rsidP="00E21093">
            <w:pPr>
              <w:pStyle w:val="movimento2"/>
              <w:rPr>
                <w:color w:val="002060"/>
              </w:rPr>
            </w:pPr>
            <w:r w:rsidRPr="00807ABB">
              <w:rPr>
                <w:color w:val="002060"/>
              </w:rPr>
              <w:t xml:space="preserve">(C.U.S. CAMERINO A.S.D.) </w:t>
            </w:r>
          </w:p>
        </w:tc>
      </w:tr>
      <w:tr w:rsidR="000F40DD" w:rsidRPr="00807ABB" w14:paraId="7A096D0A" w14:textId="77777777" w:rsidTr="00E21093">
        <w:tc>
          <w:tcPr>
            <w:tcW w:w="2200" w:type="dxa"/>
            <w:tcMar>
              <w:top w:w="20" w:type="dxa"/>
              <w:left w:w="20" w:type="dxa"/>
              <w:bottom w:w="20" w:type="dxa"/>
              <w:right w:w="20" w:type="dxa"/>
            </w:tcMar>
            <w:vAlign w:val="center"/>
            <w:hideMark/>
          </w:tcPr>
          <w:p w14:paraId="09F26002" w14:textId="77777777" w:rsidR="000F40DD" w:rsidRPr="00807ABB" w:rsidRDefault="000F40DD" w:rsidP="00E21093">
            <w:pPr>
              <w:pStyle w:val="movimento"/>
              <w:rPr>
                <w:color w:val="002060"/>
              </w:rPr>
            </w:pPr>
            <w:r w:rsidRPr="00807ABB">
              <w:rPr>
                <w:color w:val="002060"/>
              </w:rPr>
              <w:t>PUCCI MATTEO</w:t>
            </w:r>
          </w:p>
        </w:tc>
        <w:tc>
          <w:tcPr>
            <w:tcW w:w="2200" w:type="dxa"/>
            <w:tcMar>
              <w:top w:w="20" w:type="dxa"/>
              <w:left w:w="20" w:type="dxa"/>
              <w:bottom w:w="20" w:type="dxa"/>
              <w:right w:w="20" w:type="dxa"/>
            </w:tcMar>
            <w:vAlign w:val="center"/>
            <w:hideMark/>
          </w:tcPr>
          <w:p w14:paraId="3259D1F8" w14:textId="77777777" w:rsidR="000F40DD" w:rsidRPr="00807ABB" w:rsidRDefault="000F40DD" w:rsidP="00E21093">
            <w:pPr>
              <w:pStyle w:val="movimento2"/>
              <w:rPr>
                <w:color w:val="002060"/>
              </w:rPr>
            </w:pPr>
            <w:r w:rsidRPr="00807ABB">
              <w:rPr>
                <w:color w:val="002060"/>
              </w:rPr>
              <w:t xml:space="preserve">(C.U.S. CAMERINO A.S.D.) </w:t>
            </w:r>
          </w:p>
        </w:tc>
        <w:tc>
          <w:tcPr>
            <w:tcW w:w="800" w:type="dxa"/>
            <w:tcMar>
              <w:top w:w="20" w:type="dxa"/>
              <w:left w:w="20" w:type="dxa"/>
              <w:bottom w:w="20" w:type="dxa"/>
              <w:right w:w="20" w:type="dxa"/>
            </w:tcMar>
            <w:vAlign w:val="center"/>
            <w:hideMark/>
          </w:tcPr>
          <w:p w14:paraId="3AD8D523"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B75627A" w14:textId="77777777" w:rsidR="000F40DD" w:rsidRPr="00807ABB" w:rsidRDefault="000F40DD" w:rsidP="00E21093">
            <w:pPr>
              <w:pStyle w:val="movimento"/>
              <w:rPr>
                <w:color w:val="002060"/>
              </w:rPr>
            </w:pPr>
            <w:r w:rsidRPr="00807ABB">
              <w:rPr>
                <w:color w:val="002060"/>
              </w:rPr>
              <w:t>SANTUCCI SIMONE</w:t>
            </w:r>
          </w:p>
        </w:tc>
        <w:tc>
          <w:tcPr>
            <w:tcW w:w="2200" w:type="dxa"/>
            <w:tcMar>
              <w:top w:w="20" w:type="dxa"/>
              <w:left w:w="20" w:type="dxa"/>
              <w:bottom w:w="20" w:type="dxa"/>
              <w:right w:w="20" w:type="dxa"/>
            </w:tcMar>
            <w:vAlign w:val="center"/>
            <w:hideMark/>
          </w:tcPr>
          <w:p w14:paraId="514FB617" w14:textId="77777777" w:rsidR="000F40DD" w:rsidRPr="00807ABB" w:rsidRDefault="000F40DD" w:rsidP="00E21093">
            <w:pPr>
              <w:pStyle w:val="movimento2"/>
              <w:rPr>
                <w:color w:val="002060"/>
              </w:rPr>
            </w:pPr>
            <w:r w:rsidRPr="00807ABB">
              <w:rPr>
                <w:color w:val="002060"/>
              </w:rPr>
              <w:t xml:space="preserve">(C.U.S. CAMERINO A.S.D.) </w:t>
            </w:r>
          </w:p>
        </w:tc>
      </w:tr>
      <w:tr w:rsidR="000F40DD" w:rsidRPr="00807ABB" w14:paraId="06186CDF" w14:textId="77777777" w:rsidTr="00E21093">
        <w:tc>
          <w:tcPr>
            <w:tcW w:w="2200" w:type="dxa"/>
            <w:tcMar>
              <w:top w:w="20" w:type="dxa"/>
              <w:left w:w="20" w:type="dxa"/>
              <w:bottom w:w="20" w:type="dxa"/>
              <w:right w:w="20" w:type="dxa"/>
            </w:tcMar>
            <w:vAlign w:val="center"/>
            <w:hideMark/>
          </w:tcPr>
          <w:p w14:paraId="56A90CEC" w14:textId="77777777" w:rsidR="000F40DD" w:rsidRPr="00807ABB" w:rsidRDefault="000F40DD" w:rsidP="00E21093">
            <w:pPr>
              <w:pStyle w:val="movimento"/>
              <w:rPr>
                <w:color w:val="002060"/>
              </w:rPr>
            </w:pPr>
            <w:r w:rsidRPr="00807ABB">
              <w:rPr>
                <w:color w:val="002060"/>
              </w:rPr>
              <w:t>MIRA FRANCESCO</w:t>
            </w:r>
          </w:p>
        </w:tc>
        <w:tc>
          <w:tcPr>
            <w:tcW w:w="2200" w:type="dxa"/>
            <w:tcMar>
              <w:top w:w="20" w:type="dxa"/>
              <w:left w:w="20" w:type="dxa"/>
              <w:bottom w:w="20" w:type="dxa"/>
              <w:right w:w="20" w:type="dxa"/>
            </w:tcMar>
            <w:vAlign w:val="center"/>
            <w:hideMark/>
          </w:tcPr>
          <w:p w14:paraId="2E618FFA" w14:textId="77777777" w:rsidR="000F40DD" w:rsidRPr="00807ABB" w:rsidRDefault="000F40DD" w:rsidP="00E21093">
            <w:pPr>
              <w:pStyle w:val="movimento2"/>
              <w:rPr>
                <w:color w:val="002060"/>
              </w:rPr>
            </w:pPr>
            <w:r w:rsidRPr="00807ABB">
              <w:rPr>
                <w:color w:val="002060"/>
              </w:rPr>
              <w:t xml:space="preserve">(CASTELRAIMONDO CALCIO A 5) </w:t>
            </w:r>
          </w:p>
        </w:tc>
        <w:tc>
          <w:tcPr>
            <w:tcW w:w="800" w:type="dxa"/>
            <w:tcMar>
              <w:top w:w="20" w:type="dxa"/>
              <w:left w:w="20" w:type="dxa"/>
              <w:bottom w:w="20" w:type="dxa"/>
              <w:right w:w="20" w:type="dxa"/>
            </w:tcMar>
            <w:vAlign w:val="center"/>
            <w:hideMark/>
          </w:tcPr>
          <w:p w14:paraId="6FDD4647"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16DE178B" w14:textId="77777777" w:rsidR="000F40DD" w:rsidRPr="00807ABB" w:rsidRDefault="000F40DD" w:rsidP="00E21093">
            <w:pPr>
              <w:pStyle w:val="movimento"/>
              <w:rPr>
                <w:color w:val="002060"/>
              </w:rPr>
            </w:pPr>
            <w:r w:rsidRPr="00807ABB">
              <w:rPr>
                <w:color w:val="002060"/>
              </w:rPr>
              <w:t>PARTICELLI MIRKO</w:t>
            </w:r>
          </w:p>
        </w:tc>
        <w:tc>
          <w:tcPr>
            <w:tcW w:w="2200" w:type="dxa"/>
            <w:tcMar>
              <w:top w:w="20" w:type="dxa"/>
              <w:left w:w="20" w:type="dxa"/>
              <w:bottom w:w="20" w:type="dxa"/>
              <w:right w:w="20" w:type="dxa"/>
            </w:tcMar>
            <w:vAlign w:val="center"/>
            <w:hideMark/>
          </w:tcPr>
          <w:p w14:paraId="6139EBD0" w14:textId="77777777" w:rsidR="000F40DD" w:rsidRPr="00807ABB" w:rsidRDefault="000F40DD" w:rsidP="00E21093">
            <w:pPr>
              <w:pStyle w:val="movimento2"/>
              <w:rPr>
                <w:color w:val="002060"/>
              </w:rPr>
            </w:pPr>
            <w:r w:rsidRPr="00807ABB">
              <w:rPr>
                <w:color w:val="002060"/>
              </w:rPr>
              <w:t xml:space="preserve">(CASTELRAIMONDO CALCIO A 5) </w:t>
            </w:r>
          </w:p>
        </w:tc>
      </w:tr>
      <w:tr w:rsidR="000F40DD" w:rsidRPr="00807ABB" w14:paraId="2E0CF82A" w14:textId="77777777" w:rsidTr="00E21093">
        <w:tc>
          <w:tcPr>
            <w:tcW w:w="2200" w:type="dxa"/>
            <w:tcMar>
              <w:top w:w="20" w:type="dxa"/>
              <w:left w:w="20" w:type="dxa"/>
              <w:bottom w:w="20" w:type="dxa"/>
              <w:right w:w="20" w:type="dxa"/>
            </w:tcMar>
            <w:vAlign w:val="center"/>
            <w:hideMark/>
          </w:tcPr>
          <w:p w14:paraId="72156679" w14:textId="77777777" w:rsidR="000F40DD" w:rsidRPr="00807ABB" w:rsidRDefault="000F40DD" w:rsidP="00E21093">
            <w:pPr>
              <w:pStyle w:val="movimento"/>
              <w:rPr>
                <w:color w:val="002060"/>
              </w:rPr>
            </w:pPr>
            <w:r w:rsidRPr="00807ABB">
              <w:rPr>
                <w:color w:val="002060"/>
              </w:rPr>
              <w:t>RICCI FRANCESCO</w:t>
            </w:r>
          </w:p>
        </w:tc>
        <w:tc>
          <w:tcPr>
            <w:tcW w:w="2200" w:type="dxa"/>
            <w:tcMar>
              <w:top w:w="20" w:type="dxa"/>
              <w:left w:w="20" w:type="dxa"/>
              <w:bottom w:w="20" w:type="dxa"/>
              <w:right w:w="20" w:type="dxa"/>
            </w:tcMar>
            <w:vAlign w:val="center"/>
            <w:hideMark/>
          </w:tcPr>
          <w:p w14:paraId="3A092A64" w14:textId="77777777" w:rsidR="000F40DD" w:rsidRPr="00807ABB" w:rsidRDefault="000F40DD" w:rsidP="00E21093">
            <w:pPr>
              <w:pStyle w:val="movimento2"/>
              <w:rPr>
                <w:color w:val="002060"/>
              </w:rPr>
            </w:pPr>
            <w:r w:rsidRPr="00807ABB">
              <w:rPr>
                <w:color w:val="002060"/>
              </w:rPr>
              <w:t xml:space="preserve">(CASTELRAIMONDO CALCIO A 5) </w:t>
            </w:r>
          </w:p>
        </w:tc>
        <w:tc>
          <w:tcPr>
            <w:tcW w:w="800" w:type="dxa"/>
            <w:tcMar>
              <w:top w:w="20" w:type="dxa"/>
              <w:left w:w="20" w:type="dxa"/>
              <w:bottom w:w="20" w:type="dxa"/>
              <w:right w:w="20" w:type="dxa"/>
            </w:tcMar>
            <w:vAlign w:val="center"/>
            <w:hideMark/>
          </w:tcPr>
          <w:p w14:paraId="0CAC10AE"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008883A" w14:textId="77777777" w:rsidR="000F40DD" w:rsidRPr="00807ABB" w:rsidRDefault="000F40DD" w:rsidP="00E21093">
            <w:pPr>
              <w:pStyle w:val="movimento"/>
              <w:rPr>
                <w:color w:val="002060"/>
              </w:rPr>
            </w:pPr>
            <w:r w:rsidRPr="00807ABB">
              <w:rPr>
                <w:color w:val="002060"/>
              </w:rPr>
              <w:t>PRIORI GABRIELE</w:t>
            </w:r>
          </w:p>
        </w:tc>
        <w:tc>
          <w:tcPr>
            <w:tcW w:w="2200" w:type="dxa"/>
            <w:tcMar>
              <w:top w:w="20" w:type="dxa"/>
              <w:left w:w="20" w:type="dxa"/>
              <w:bottom w:w="20" w:type="dxa"/>
              <w:right w:w="20" w:type="dxa"/>
            </w:tcMar>
            <w:vAlign w:val="center"/>
            <w:hideMark/>
          </w:tcPr>
          <w:p w14:paraId="225EE892" w14:textId="77777777" w:rsidR="000F40DD" w:rsidRPr="00807ABB" w:rsidRDefault="000F40DD" w:rsidP="00E21093">
            <w:pPr>
              <w:pStyle w:val="movimento2"/>
              <w:rPr>
                <w:color w:val="002060"/>
              </w:rPr>
            </w:pPr>
            <w:r w:rsidRPr="00807ABB">
              <w:rPr>
                <w:color w:val="002060"/>
              </w:rPr>
              <w:t xml:space="preserve">(CDC 2018) </w:t>
            </w:r>
          </w:p>
        </w:tc>
      </w:tr>
      <w:tr w:rsidR="000F40DD" w:rsidRPr="00807ABB" w14:paraId="47BCCA21" w14:textId="77777777" w:rsidTr="00E21093">
        <w:tc>
          <w:tcPr>
            <w:tcW w:w="2200" w:type="dxa"/>
            <w:tcMar>
              <w:top w:w="20" w:type="dxa"/>
              <w:left w:w="20" w:type="dxa"/>
              <w:bottom w:w="20" w:type="dxa"/>
              <w:right w:w="20" w:type="dxa"/>
            </w:tcMar>
            <w:vAlign w:val="center"/>
            <w:hideMark/>
          </w:tcPr>
          <w:p w14:paraId="429935E7" w14:textId="77777777" w:rsidR="000F40DD" w:rsidRPr="00807ABB" w:rsidRDefault="000F40DD" w:rsidP="00E21093">
            <w:pPr>
              <w:pStyle w:val="movimento"/>
              <w:rPr>
                <w:color w:val="002060"/>
              </w:rPr>
            </w:pPr>
            <w:r w:rsidRPr="00807ABB">
              <w:rPr>
                <w:color w:val="002060"/>
              </w:rPr>
              <w:t>VICARI MARCO</w:t>
            </w:r>
          </w:p>
        </w:tc>
        <w:tc>
          <w:tcPr>
            <w:tcW w:w="2200" w:type="dxa"/>
            <w:tcMar>
              <w:top w:w="20" w:type="dxa"/>
              <w:left w:w="20" w:type="dxa"/>
              <w:bottom w:w="20" w:type="dxa"/>
              <w:right w:w="20" w:type="dxa"/>
            </w:tcMar>
            <w:vAlign w:val="center"/>
            <w:hideMark/>
          </w:tcPr>
          <w:p w14:paraId="0AB5C62C" w14:textId="77777777" w:rsidR="000F40DD" w:rsidRPr="00807ABB" w:rsidRDefault="000F40DD" w:rsidP="00E21093">
            <w:pPr>
              <w:pStyle w:val="movimento2"/>
              <w:rPr>
                <w:color w:val="002060"/>
              </w:rPr>
            </w:pPr>
            <w:r w:rsidRPr="00807ABB">
              <w:rPr>
                <w:color w:val="002060"/>
              </w:rPr>
              <w:t xml:space="preserve">(CDC 2018) </w:t>
            </w:r>
          </w:p>
        </w:tc>
        <w:tc>
          <w:tcPr>
            <w:tcW w:w="800" w:type="dxa"/>
            <w:tcMar>
              <w:top w:w="20" w:type="dxa"/>
              <w:left w:w="20" w:type="dxa"/>
              <w:bottom w:w="20" w:type="dxa"/>
              <w:right w:w="20" w:type="dxa"/>
            </w:tcMar>
            <w:vAlign w:val="center"/>
            <w:hideMark/>
          </w:tcPr>
          <w:p w14:paraId="7A8044FF"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5E3E1A0" w14:textId="77777777" w:rsidR="000F40DD" w:rsidRPr="00807ABB" w:rsidRDefault="000F40DD" w:rsidP="00E21093">
            <w:pPr>
              <w:pStyle w:val="movimento"/>
              <w:rPr>
                <w:color w:val="002060"/>
              </w:rPr>
            </w:pPr>
            <w:r w:rsidRPr="00807ABB">
              <w:rPr>
                <w:color w:val="002060"/>
              </w:rPr>
              <w:t>SARRECCHIA TOMMASO</w:t>
            </w:r>
          </w:p>
        </w:tc>
        <w:tc>
          <w:tcPr>
            <w:tcW w:w="2200" w:type="dxa"/>
            <w:tcMar>
              <w:top w:w="20" w:type="dxa"/>
              <w:left w:w="20" w:type="dxa"/>
              <w:bottom w:w="20" w:type="dxa"/>
              <w:right w:w="20" w:type="dxa"/>
            </w:tcMar>
            <w:vAlign w:val="center"/>
            <w:hideMark/>
          </w:tcPr>
          <w:p w14:paraId="32537BB0" w14:textId="77777777" w:rsidR="000F40DD" w:rsidRPr="00807ABB" w:rsidRDefault="000F40DD" w:rsidP="00E21093">
            <w:pPr>
              <w:pStyle w:val="movimento2"/>
              <w:rPr>
                <w:color w:val="002060"/>
              </w:rPr>
            </w:pPr>
            <w:r w:rsidRPr="00807ABB">
              <w:rPr>
                <w:color w:val="002060"/>
              </w:rPr>
              <w:t xml:space="preserve">(FFJ CALCIO A 5) </w:t>
            </w:r>
          </w:p>
        </w:tc>
      </w:tr>
      <w:tr w:rsidR="000F40DD" w:rsidRPr="00807ABB" w14:paraId="0D15ECCE" w14:textId="77777777" w:rsidTr="00E21093">
        <w:tc>
          <w:tcPr>
            <w:tcW w:w="2200" w:type="dxa"/>
            <w:tcMar>
              <w:top w:w="20" w:type="dxa"/>
              <w:left w:w="20" w:type="dxa"/>
              <w:bottom w:w="20" w:type="dxa"/>
              <w:right w:w="20" w:type="dxa"/>
            </w:tcMar>
            <w:vAlign w:val="center"/>
            <w:hideMark/>
          </w:tcPr>
          <w:p w14:paraId="30A340DC" w14:textId="77777777" w:rsidR="000F40DD" w:rsidRPr="00807ABB" w:rsidRDefault="000F40DD" w:rsidP="00E21093">
            <w:pPr>
              <w:pStyle w:val="movimento"/>
              <w:rPr>
                <w:color w:val="002060"/>
              </w:rPr>
            </w:pPr>
            <w:r w:rsidRPr="00807ABB">
              <w:rPr>
                <w:color w:val="002060"/>
              </w:rPr>
              <w:t>ANGELINI ALESSANDRO</w:t>
            </w:r>
          </w:p>
        </w:tc>
        <w:tc>
          <w:tcPr>
            <w:tcW w:w="2200" w:type="dxa"/>
            <w:tcMar>
              <w:top w:w="20" w:type="dxa"/>
              <w:left w:w="20" w:type="dxa"/>
              <w:bottom w:w="20" w:type="dxa"/>
              <w:right w:w="20" w:type="dxa"/>
            </w:tcMar>
            <w:vAlign w:val="center"/>
            <w:hideMark/>
          </w:tcPr>
          <w:p w14:paraId="01FC0ED8" w14:textId="77777777" w:rsidR="000F40DD" w:rsidRPr="00807ABB" w:rsidRDefault="000F40DD" w:rsidP="00E21093">
            <w:pPr>
              <w:pStyle w:val="movimento2"/>
              <w:rPr>
                <w:color w:val="002060"/>
              </w:rPr>
            </w:pPr>
            <w:r w:rsidRPr="00807ABB">
              <w:rPr>
                <w:color w:val="002060"/>
              </w:rPr>
              <w:t xml:space="preserve">(VADO C5) </w:t>
            </w:r>
          </w:p>
        </w:tc>
        <w:tc>
          <w:tcPr>
            <w:tcW w:w="800" w:type="dxa"/>
            <w:tcMar>
              <w:top w:w="20" w:type="dxa"/>
              <w:left w:w="20" w:type="dxa"/>
              <w:bottom w:w="20" w:type="dxa"/>
              <w:right w:w="20" w:type="dxa"/>
            </w:tcMar>
            <w:vAlign w:val="center"/>
            <w:hideMark/>
          </w:tcPr>
          <w:p w14:paraId="3DD21C8E"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09E543F" w14:textId="77777777" w:rsidR="000F40DD" w:rsidRPr="00807ABB" w:rsidRDefault="000F40DD" w:rsidP="00E21093">
            <w:pPr>
              <w:pStyle w:val="movimento"/>
              <w:rPr>
                <w:color w:val="002060"/>
              </w:rPr>
            </w:pPr>
            <w:r w:rsidRPr="00807ABB">
              <w:rPr>
                <w:color w:val="002060"/>
              </w:rPr>
              <w:t>PARRETTA SALVATORE</w:t>
            </w:r>
          </w:p>
        </w:tc>
        <w:tc>
          <w:tcPr>
            <w:tcW w:w="2200" w:type="dxa"/>
            <w:tcMar>
              <w:top w:w="20" w:type="dxa"/>
              <w:left w:w="20" w:type="dxa"/>
              <w:bottom w:w="20" w:type="dxa"/>
              <w:right w:w="20" w:type="dxa"/>
            </w:tcMar>
            <w:vAlign w:val="center"/>
            <w:hideMark/>
          </w:tcPr>
          <w:p w14:paraId="1512CB82" w14:textId="77777777" w:rsidR="000F40DD" w:rsidRPr="00807ABB" w:rsidRDefault="000F40DD" w:rsidP="00E21093">
            <w:pPr>
              <w:pStyle w:val="movimento2"/>
              <w:rPr>
                <w:color w:val="002060"/>
              </w:rPr>
            </w:pPr>
            <w:r w:rsidRPr="00807ABB">
              <w:rPr>
                <w:color w:val="002060"/>
              </w:rPr>
              <w:t xml:space="preserve">(VADO C5) </w:t>
            </w:r>
          </w:p>
        </w:tc>
      </w:tr>
      <w:tr w:rsidR="000F40DD" w:rsidRPr="00807ABB" w14:paraId="6DA75CD7" w14:textId="77777777" w:rsidTr="00E21093">
        <w:tc>
          <w:tcPr>
            <w:tcW w:w="2200" w:type="dxa"/>
            <w:tcMar>
              <w:top w:w="20" w:type="dxa"/>
              <w:left w:w="20" w:type="dxa"/>
              <w:bottom w:w="20" w:type="dxa"/>
              <w:right w:w="20" w:type="dxa"/>
            </w:tcMar>
            <w:vAlign w:val="center"/>
            <w:hideMark/>
          </w:tcPr>
          <w:p w14:paraId="1D2A659E" w14:textId="77777777" w:rsidR="000F40DD" w:rsidRPr="00807ABB" w:rsidRDefault="000F40DD" w:rsidP="00E21093">
            <w:pPr>
              <w:pStyle w:val="movimento"/>
              <w:rPr>
                <w:color w:val="002060"/>
              </w:rPr>
            </w:pPr>
            <w:r w:rsidRPr="00807ABB">
              <w:rPr>
                <w:color w:val="002060"/>
              </w:rPr>
              <w:t>SPADONI SANTINELLI NICOLO</w:t>
            </w:r>
          </w:p>
        </w:tc>
        <w:tc>
          <w:tcPr>
            <w:tcW w:w="2200" w:type="dxa"/>
            <w:tcMar>
              <w:top w:w="20" w:type="dxa"/>
              <w:left w:w="20" w:type="dxa"/>
              <w:bottom w:w="20" w:type="dxa"/>
              <w:right w:w="20" w:type="dxa"/>
            </w:tcMar>
            <w:vAlign w:val="center"/>
            <w:hideMark/>
          </w:tcPr>
          <w:p w14:paraId="7E891C83" w14:textId="77777777" w:rsidR="000F40DD" w:rsidRPr="00807ABB" w:rsidRDefault="000F40DD" w:rsidP="00E21093">
            <w:pPr>
              <w:pStyle w:val="movimento2"/>
              <w:rPr>
                <w:color w:val="002060"/>
              </w:rPr>
            </w:pPr>
            <w:r w:rsidRPr="00807ABB">
              <w:rPr>
                <w:color w:val="002060"/>
              </w:rPr>
              <w:t xml:space="preserve">(VALLESINA) </w:t>
            </w:r>
          </w:p>
        </w:tc>
        <w:tc>
          <w:tcPr>
            <w:tcW w:w="800" w:type="dxa"/>
            <w:tcMar>
              <w:top w:w="20" w:type="dxa"/>
              <w:left w:w="20" w:type="dxa"/>
              <w:bottom w:w="20" w:type="dxa"/>
              <w:right w:w="20" w:type="dxa"/>
            </w:tcMar>
            <w:vAlign w:val="center"/>
            <w:hideMark/>
          </w:tcPr>
          <w:p w14:paraId="6D17BDAE"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2D4B239" w14:textId="77777777" w:rsidR="000F40DD" w:rsidRPr="00807ABB" w:rsidRDefault="000F40DD" w:rsidP="00E21093">
            <w:pPr>
              <w:pStyle w:val="movimento"/>
              <w:rPr>
                <w:color w:val="002060"/>
              </w:rPr>
            </w:pPr>
            <w:r w:rsidRPr="00807ABB">
              <w:rPr>
                <w:color w:val="002060"/>
              </w:rPr>
              <w:t>COLONNA DAVIDE</w:t>
            </w:r>
          </w:p>
        </w:tc>
        <w:tc>
          <w:tcPr>
            <w:tcW w:w="2200" w:type="dxa"/>
            <w:tcMar>
              <w:top w:w="20" w:type="dxa"/>
              <w:left w:w="20" w:type="dxa"/>
              <w:bottom w:w="20" w:type="dxa"/>
              <w:right w:w="20" w:type="dxa"/>
            </w:tcMar>
            <w:vAlign w:val="center"/>
            <w:hideMark/>
          </w:tcPr>
          <w:p w14:paraId="74C611D7" w14:textId="77777777" w:rsidR="000F40DD" w:rsidRPr="00807ABB" w:rsidRDefault="000F40DD" w:rsidP="00E21093">
            <w:pPr>
              <w:pStyle w:val="movimento2"/>
              <w:rPr>
                <w:color w:val="002060"/>
              </w:rPr>
            </w:pPr>
            <w:r w:rsidRPr="00807ABB">
              <w:rPr>
                <w:color w:val="002060"/>
              </w:rPr>
              <w:t xml:space="preserve">(VIRTUS TEAM SOC.COOP.) </w:t>
            </w:r>
          </w:p>
        </w:tc>
      </w:tr>
      <w:tr w:rsidR="000F40DD" w:rsidRPr="00807ABB" w14:paraId="19587C79" w14:textId="77777777" w:rsidTr="00E21093">
        <w:tc>
          <w:tcPr>
            <w:tcW w:w="2200" w:type="dxa"/>
            <w:tcMar>
              <w:top w:w="20" w:type="dxa"/>
              <w:left w:w="20" w:type="dxa"/>
              <w:bottom w:w="20" w:type="dxa"/>
              <w:right w:w="20" w:type="dxa"/>
            </w:tcMar>
            <w:vAlign w:val="center"/>
            <w:hideMark/>
          </w:tcPr>
          <w:p w14:paraId="48A18822" w14:textId="77777777" w:rsidR="000F40DD" w:rsidRPr="00807ABB" w:rsidRDefault="000F40DD" w:rsidP="00E21093">
            <w:pPr>
              <w:pStyle w:val="movimento"/>
              <w:rPr>
                <w:color w:val="002060"/>
              </w:rPr>
            </w:pPr>
            <w:r w:rsidRPr="00807ABB">
              <w:rPr>
                <w:color w:val="002060"/>
              </w:rPr>
              <w:t>MEARELLI LORENZO</w:t>
            </w:r>
          </w:p>
        </w:tc>
        <w:tc>
          <w:tcPr>
            <w:tcW w:w="2200" w:type="dxa"/>
            <w:tcMar>
              <w:top w:w="20" w:type="dxa"/>
              <w:left w:w="20" w:type="dxa"/>
              <w:bottom w:w="20" w:type="dxa"/>
              <w:right w:w="20" w:type="dxa"/>
            </w:tcMar>
            <w:vAlign w:val="center"/>
            <w:hideMark/>
          </w:tcPr>
          <w:p w14:paraId="77F06D12" w14:textId="77777777" w:rsidR="000F40DD" w:rsidRPr="00807ABB" w:rsidRDefault="000F40DD" w:rsidP="00E21093">
            <w:pPr>
              <w:pStyle w:val="movimento2"/>
              <w:rPr>
                <w:color w:val="002060"/>
              </w:rPr>
            </w:pPr>
            <w:r w:rsidRPr="00807ABB">
              <w:rPr>
                <w:color w:val="002060"/>
              </w:rPr>
              <w:t xml:space="preserve">(VIRTUS TEAM SOC.COOP.) </w:t>
            </w:r>
          </w:p>
        </w:tc>
        <w:tc>
          <w:tcPr>
            <w:tcW w:w="800" w:type="dxa"/>
            <w:tcMar>
              <w:top w:w="20" w:type="dxa"/>
              <w:left w:w="20" w:type="dxa"/>
              <w:bottom w:w="20" w:type="dxa"/>
              <w:right w:w="20" w:type="dxa"/>
            </w:tcMar>
            <w:vAlign w:val="center"/>
            <w:hideMark/>
          </w:tcPr>
          <w:p w14:paraId="5D953AE2"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100C6F2"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55DCF965" w14:textId="77777777" w:rsidR="000F40DD" w:rsidRPr="00807ABB" w:rsidRDefault="000F40DD" w:rsidP="00E21093">
            <w:pPr>
              <w:pStyle w:val="movimento2"/>
              <w:rPr>
                <w:color w:val="002060"/>
              </w:rPr>
            </w:pPr>
            <w:r w:rsidRPr="00807ABB">
              <w:rPr>
                <w:color w:val="002060"/>
              </w:rPr>
              <w:t> </w:t>
            </w:r>
          </w:p>
        </w:tc>
      </w:tr>
    </w:tbl>
    <w:p w14:paraId="72ABED32" w14:textId="77777777" w:rsidR="000F40DD" w:rsidRPr="00807ABB" w:rsidRDefault="000F40DD" w:rsidP="000F40DD">
      <w:pPr>
        <w:pStyle w:val="titolo10"/>
        <w:rPr>
          <w:rFonts w:eastAsiaTheme="minorEastAsia"/>
          <w:color w:val="002060"/>
        </w:rPr>
      </w:pPr>
      <w:r w:rsidRPr="00807ABB">
        <w:rPr>
          <w:color w:val="002060"/>
        </w:rPr>
        <w:t xml:space="preserve">GARE DEL 10/10/2022 </w:t>
      </w:r>
    </w:p>
    <w:p w14:paraId="48B77CB1" w14:textId="77777777" w:rsidR="000F40DD" w:rsidRPr="00807ABB" w:rsidRDefault="000F40DD" w:rsidP="000F40DD">
      <w:pPr>
        <w:pStyle w:val="titolo7a"/>
        <w:rPr>
          <w:color w:val="002060"/>
        </w:rPr>
      </w:pPr>
      <w:r w:rsidRPr="00807ABB">
        <w:rPr>
          <w:color w:val="002060"/>
        </w:rPr>
        <w:t xml:space="preserve">PROVVEDIMENTI DISCIPLINARI </w:t>
      </w:r>
    </w:p>
    <w:p w14:paraId="423770EF" w14:textId="77777777" w:rsidR="000F40DD" w:rsidRPr="00807ABB" w:rsidRDefault="000F40DD" w:rsidP="000F40DD">
      <w:pPr>
        <w:pStyle w:val="titolo7b0"/>
        <w:rPr>
          <w:color w:val="002060"/>
        </w:rPr>
      </w:pPr>
      <w:r w:rsidRPr="00807ABB">
        <w:rPr>
          <w:color w:val="002060"/>
        </w:rPr>
        <w:t xml:space="preserve">In base alle risultanze degli atti ufficiali sono state deliberate le seguenti sanzioni disciplinari. </w:t>
      </w:r>
    </w:p>
    <w:p w14:paraId="63F46A79" w14:textId="77777777" w:rsidR="000F40DD" w:rsidRPr="00807ABB" w:rsidRDefault="000F40DD" w:rsidP="000F40DD">
      <w:pPr>
        <w:pStyle w:val="titolo30"/>
        <w:rPr>
          <w:color w:val="002060"/>
        </w:rPr>
      </w:pPr>
      <w:r w:rsidRPr="00807ABB">
        <w:rPr>
          <w:color w:val="002060"/>
        </w:rPr>
        <w:t xml:space="preserve">SOCIETA' </w:t>
      </w:r>
    </w:p>
    <w:p w14:paraId="32A58225" w14:textId="77777777" w:rsidR="000F40DD" w:rsidRPr="00807ABB" w:rsidRDefault="000F40DD" w:rsidP="000F40DD">
      <w:pPr>
        <w:pStyle w:val="titolo20"/>
        <w:rPr>
          <w:color w:val="002060"/>
        </w:rPr>
      </w:pPr>
      <w:r w:rsidRPr="00807ABB">
        <w:rPr>
          <w:color w:val="002060"/>
        </w:rPr>
        <w:t xml:space="preserve">AMMENDA </w:t>
      </w:r>
    </w:p>
    <w:p w14:paraId="127E8549"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Euro 100,00 GIOVANE ANCONA CALCIO </w:t>
      </w:r>
      <w:r w:rsidRPr="00807ABB">
        <w:rPr>
          <w:color w:val="002060"/>
        </w:rPr>
        <w:br/>
        <w:t xml:space="preserve">Presenza in panchina di una persona non autorizzata. </w:t>
      </w:r>
    </w:p>
    <w:p w14:paraId="1ACBEBB5" w14:textId="77777777" w:rsidR="000F40DD" w:rsidRPr="00807ABB" w:rsidRDefault="000F40DD" w:rsidP="000F40DD">
      <w:pPr>
        <w:pStyle w:val="titolo30"/>
        <w:rPr>
          <w:color w:val="002060"/>
        </w:rPr>
      </w:pPr>
      <w:r w:rsidRPr="00807ABB">
        <w:rPr>
          <w:color w:val="002060"/>
        </w:rPr>
        <w:t xml:space="preserve">CALCIATORI NON ESPULSI </w:t>
      </w:r>
    </w:p>
    <w:p w14:paraId="1C1E3C59" w14:textId="77777777" w:rsidR="000F40DD" w:rsidRPr="00807ABB" w:rsidRDefault="000F40DD" w:rsidP="000F40DD">
      <w:pPr>
        <w:pStyle w:val="titolo20"/>
        <w:rPr>
          <w:color w:val="002060"/>
        </w:rPr>
      </w:pPr>
      <w:r w:rsidRPr="00807AB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66749EBF" w14:textId="77777777" w:rsidTr="00E21093">
        <w:tc>
          <w:tcPr>
            <w:tcW w:w="2200" w:type="dxa"/>
            <w:tcMar>
              <w:top w:w="20" w:type="dxa"/>
              <w:left w:w="20" w:type="dxa"/>
              <w:bottom w:w="20" w:type="dxa"/>
              <w:right w:w="20" w:type="dxa"/>
            </w:tcMar>
            <w:vAlign w:val="center"/>
            <w:hideMark/>
          </w:tcPr>
          <w:p w14:paraId="4EFDE1A5" w14:textId="77777777" w:rsidR="000F40DD" w:rsidRPr="00807ABB" w:rsidRDefault="000F40DD" w:rsidP="00E21093">
            <w:pPr>
              <w:pStyle w:val="movimento"/>
              <w:rPr>
                <w:color w:val="002060"/>
              </w:rPr>
            </w:pPr>
            <w:r w:rsidRPr="00807ABB">
              <w:rPr>
                <w:color w:val="002060"/>
              </w:rPr>
              <w:t>PUCCIARELLI LORENZO</w:t>
            </w:r>
          </w:p>
        </w:tc>
        <w:tc>
          <w:tcPr>
            <w:tcW w:w="2200" w:type="dxa"/>
            <w:tcMar>
              <w:top w:w="20" w:type="dxa"/>
              <w:left w:w="20" w:type="dxa"/>
              <w:bottom w:w="20" w:type="dxa"/>
              <w:right w:w="20" w:type="dxa"/>
            </w:tcMar>
            <w:vAlign w:val="center"/>
            <w:hideMark/>
          </w:tcPr>
          <w:p w14:paraId="7CC6636F" w14:textId="77777777" w:rsidR="000F40DD" w:rsidRPr="00807ABB" w:rsidRDefault="000F40DD" w:rsidP="00E21093">
            <w:pPr>
              <w:pStyle w:val="movimento2"/>
              <w:rPr>
                <w:color w:val="002060"/>
              </w:rPr>
            </w:pPr>
            <w:r w:rsidRPr="00807ABB">
              <w:rPr>
                <w:color w:val="002060"/>
              </w:rPr>
              <w:t xml:space="preserve">(GIOVANE ANCONA CALCIO) </w:t>
            </w:r>
          </w:p>
        </w:tc>
        <w:tc>
          <w:tcPr>
            <w:tcW w:w="800" w:type="dxa"/>
            <w:tcMar>
              <w:top w:w="20" w:type="dxa"/>
              <w:left w:w="20" w:type="dxa"/>
              <w:bottom w:w="20" w:type="dxa"/>
              <w:right w:w="20" w:type="dxa"/>
            </w:tcMar>
            <w:vAlign w:val="center"/>
            <w:hideMark/>
          </w:tcPr>
          <w:p w14:paraId="61E19A20"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6E2A0C2" w14:textId="77777777" w:rsidR="000F40DD" w:rsidRPr="00807ABB" w:rsidRDefault="000F40DD" w:rsidP="00E21093">
            <w:pPr>
              <w:pStyle w:val="movimento"/>
              <w:rPr>
                <w:color w:val="002060"/>
              </w:rPr>
            </w:pPr>
            <w:r w:rsidRPr="00807ABB">
              <w:rPr>
                <w:color w:val="002060"/>
              </w:rPr>
              <w:t>BRAVI MATTEO</w:t>
            </w:r>
          </w:p>
        </w:tc>
        <w:tc>
          <w:tcPr>
            <w:tcW w:w="2200" w:type="dxa"/>
            <w:tcMar>
              <w:top w:w="20" w:type="dxa"/>
              <w:left w:w="20" w:type="dxa"/>
              <w:bottom w:w="20" w:type="dxa"/>
              <w:right w:w="20" w:type="dxa"/>
            </w:tcMar>
            <w:vAlign w:val="center"/>
            <w:hideMark/>
          </w:tcPr>
          <w:p w14:paraId="5F3DF1DD" w14:textId="77777777" w:rsidR="000F40DD" w:rsidRPr="00807ABB" w:rsidRDefault="000F40DD" w:rsidP="00E21093">
            <w:pPr>
              <w:pStyle w:val="movimento2"/>
              <w:rPr>
                <w:color w:val="002060"/>
              </w:rPr>
            </w:pPr>
            <w:r w:rsidRPr="00807ABB">
              <w:rPr>
                <w:color w:val="002060"/>
              </w:rPr>
              <w:t xml:space="preserve">(SAN BIAGIO) </w:t>
            </w:r>
          </w:p>
        </w:tc>
      </w:tr>
      <w:tr w:rsidR="000F40DD" w:rsidRPr="00807ABB" w14:paraId="70B99D10" w14:textId="77777777" w:rsidTr="00E21093">
        <w:tc>
          <w:tcPr>
            <w:tcW w:w="2200" w:type="dxa"/>
            <w:tcMar>
              <w:top w:w="20" w:type="dxa"/>
              <w:left w:w="20" w:type="dxa"/>
              <w:bottom w:w="20" w:type="dxa"/>
              <w:right w:w="20" w:type="dxa"/>
            </w:tcMar>
            <w:vAlign w:val="center"/>
            <w:hideMark/>
          </w:tcPr>
          <w:p w14:paraId="22FB0212" w14:textId="77777777" w:rsidR="000F40DD" w:rsidRPr="00807ABB" w:rsidRDefault="000F40DD" w:rsidP="00E21093">
            <w:pPr>
              <w:pStyle w:val="movimento"/>
              <w:rPr>
                <w:color w:val="002060"/>
              </w:rPr>
            </w:pPr>
            <w:r w:rsidRPr="00807ABB">
              <w:rPr>
                <w:color w:val="002060"/>
              </w:rPr>
              <w:t>MORESCHI LEONARDO</w:t>
            </w:r>
          </w:p>
        </w:tc>
        <w:tc>
          <w:tcPr>
            <w:tcW w:w="2200" w:type="dxa"/>
            <w:tcMar>
              <w:top w:w="20" w:type="dxa"/>
              <w:left w:w="20" w:type="dxa"/>
              <w:bottom w:w="20" w:type="dxa"/>
              <w:right w:w="20" w:type="dxa"/>
            </w:tcMar>
            <w:vAlign w:val="center"/>
            <w:hideMark/>
          </w:tcPr>
          <w:p w14:paraId="128B299C" w14:textId="77777777" w:rsidR="000F40DD" w:rsidRPr="00807ABB" w:rsidRDefault="000F40DD" w:rsidP="00E21093">
            <w:pPr>
              <w:pStyle w:val="movimento2"/>
              <w:rPr>
                <w:color w:val="002060"/>
              </w:rPr>
            </w:pPr>
            <w:r w:rsidRPr="00807ABB">
              <w:rPr>
                <w:color w:val="002060"/>
              </w:rPr>
              <w:t xml:space="preserve">(SAN BIAGIO) </w:t>
            </w:r>
          </w:p>
        </w:tc>
        <w:tc>
          <w:tcPr>
            <w:tcW w:w="800" w:type="dxa"/>
            <w:tcMar>
              <w:top w:w="20" w:type="dxa"/>
              <w:left w:w="20" w:type="dxa"/>
              <w:bottom w:w="20" w:type="dxa"/>
              <w:right w:w="20" w:type="dxa"/>
            </w:tcMar>
            <w:vAlign w:val="center"/>
            <w:hideMark/>
          </w:tcPr>
          <w:p w14:paraId="7FC7FA91"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5E49605"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1D5C15B6" w14:textId="77777777" w:rsidR="000F40DD" w:rsidRPr="00807ABB" w:rsidRDefault="000F40DD" w:rsidP="00E21093">
            <w:pPr>
              <w:pStyle w:val="movimento2"/>
              <w:rPr>
                <w:color w:val="002060"/>
              </w:rPr>
            </w:pPr>
            <w:r w:rsidRPr="00807ABB">
              <w:rPr>
                <w:color w:val="002060"/>
              </w:rPr>
              <w:t> </w:t>
            </w:r>
          </w:p>
        </w:tc>
      </w:tr>
    </w:tbl>
    <w:p w14:paraId="1BCB66A0" w14:textId="77777777" w:rsidR="000F40DD" w:rsidRPr="00807ABB" w:rsidRDefault="000F40DD" w:rsidP="000F40DD">
      <w:pPr>
        <w:pStyle w:val="breakline"/>
        <w:rPr>
          <w:color w:val="002060"/>
        </w:rPr>
      </w:pPr>
    </w:p>
    <w:p w14:paraId="652CCCAF" w14:textId="77777777" w:rsidR="000F40DD" w:rsidRPr="00807ABB" w:rsidRDefault="000F40DD" w:rsidP="000F40DD">
      <w:pPr>
        <w:ind w:left="4956"/>
        <w:rPr>
          <w:rFonts w:ascii="Arial" w:hAnsi="Arial" w:cs="Arial"/>
          <w:noProof/>
          <w:color w:val="002060"/>
          <w:sz w:val="22"/>
          <w:szCs w:val="22"/>
        </w:rPr>
      </w:pPr>
      <w:r w:rsidRPr="00807ABB">
        <w:rPr>
          <w:rFonts w:ascii="Arial" w:hAnsi="Arial" w:cs="Arial"/>
          <w:noProof/>
          <w:color w:val="002060"/>
          <w:sz w:val="22"/>
          <w:szCs w:val="22"/>
        </w:rPr>
        <w:t>F.to IL SOSTITUTO GIUDICE SPORTIVO      </w:t>
      </w:r>
    </w:p>
    <w:p w14:paraId="02B53723" w14:textId="77777777" w:rsidR="000F40DD" w:rsidRPr="00807ABB" w:rsidRDefault="000F40DD" w:rsidP="000F40DD">
      <w:pPr>
        <w:pStyle w:val="breakline"/>
        <w:rPr>
          <w:rFonts w:ascii="Arial" w:hAnsi="Arial" w:cs="Arial"/>
          <w:noProof/>
          <w:color w:val="002060"/>
          <w:sz w:val="22"/>
          <w:szCs w:val="22"/>
        </w:rPr>
      </w:pPr>
      <w:r w:rsidRPr="00807ABB">
        <w:rPr>
          <w:rFonts w:ascii="Arial" w:hAnsi="Arial" w:cs="Arial"/>
          <w:noProof/>
          <w:color w:val="002060"/>
          <w:sz w:val="22"/>
          <w:szCs w:val="22"/>
        </w:rPr>
        <w:t xml:space="preserve"> </w:t>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t xml:space="preserve">   </w:t>
      </w:r>
      <w:r w:rsidRPr="00807ABB">
        <w:rPr>
          <w:rFonts w:ascii="Arial" w:hAnsi="Arial" w:cs="Arial"/>
          <w:noProof/>
          <w:color w:val="002060"/>
          <w:sz w:val="22"/>
          <w:szCs w:val="22"/>
        </w:rPr>
        <w:tab/>
        <w:t xml:space="preserve">                Federica Sorrentino</w:t>
      </w:r>
    </w:p>
    <w:p w14:paraId="7D10D9DB" w14:textId="77777777" w:rsidR="000F40DD" w:rsidRPr="00807ABB" w:rsidRDefault="000F40DD" w:rsidP="000F40DD">
      <w:pPr>
        <w:pStyle w:val="breakline"/>
        <w:rPr>
          <w:rFonts w:eastAsiaTheme="minorEastAsia"/>
          <w:color w:val="002060"/>
        </w:rPr>
      </w:pPr>
    </w:p>
    <w:p w14:paraId="0A82A3D8" w14:textId="77777777" w:rsidR="000F40DD" w:rsidRPr="00807ABB" w:rsidRDefault="000F40DD" w:rsidP="000F40DD">
      <w:pPr>
        <w:pStyle w:val="titoloprinc0"/>
        <w:rPr>
          <w:color w:val="002060"/>
        </w:rPr>
      </w:pPr>
      <w:r w:rsidRPr="00807ABB">
        <w:rPr>
          <w:color w:val="002060"/>
        </w:rPr>
        <w:t>CLASSIFICA</w:t>
      </w:r>
    </w:p>
    <w:p w14:paraId="50D454A2" w14:textId="77777777" w:rsidR="000F40DD" w:rsidRPr="00807ABB" w:rsidRDefault="000F40DD" w:rsidP="000F40DD">
      <w:pPr>
        <w:pStyle w:val="breakline"/>
        <w:rPr>
          <w:color w:val="002060"/>
        </w:rPr>
      </w:pPr>
    </w:p>
    <w:p w14:paraId="7CBFA968" w14:textId="77777777" w:rsidR="000F40DD" w:rsidRPr="00807ABB" w:rsidRDefault="000F40DD" w:rsidP="000F40DD">
      <w:pPr>
        <w:pStyle w:val="breakline"/>
        <w:rPr>
          <w:color w:val="002060"/>
        </w:rPr>
      </w:pPr>
    </w:p>
    <w:p w14:paraId="5FD303D3" w14:textId="77777777" w:rsidR="000F40DD" w:rsidRPr="00807ABB" w:rsidRDefault="000F40DD" w:rsidP="000F40DD">
      <w:pPr>
        <w:pStyle w:val="sottotitolocampionato10"/>
        <w:rPr>
          <w:color w:val="002060"/>
        </w:rPr>
      </w:pPr>
      <w:r w:rsidRPr="00807AB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32766DC2"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69809"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357B3"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86457"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E302D"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B0EA1"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D1FFD"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0FD29"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CD5FB"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9A79E"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04366" w14:textId="77777777" w:rsidR="000F40DD" w:rsidRPr="00807ABB" w:rsidRDefault="000F40DD" w:rsidP="00E21093">
            <w:pPr>
              <w:pStyle w:val="headertabella0"/>
              <w:rPr>
                <w:color w:val="002060"/>
              </w:rPr>
            </w:pPr>
            <w:r w:rsidRPr="00807ABB">
              <w:rPr>
                <w:color w:val="002060"/>
              </w:rPr>
              <w:t>PE</w:t>
            </w:r>
          </w:p>
        </w:tc>
      </w:tr>
      <w:tr w:rsidR="000F40DD" w:rsidRPr="00807ABB" w14:paraId="2C872E1D"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5D6CD1" w14:textId="77777777" w:rsidR="000F40DD" w:rsidRPr="00807ABB" w:rsidRDefault="000F40DD" w:rsidP="00E21093">
            <w:pPr>
              <w:pStyle w:val="rowtabella0"/>
              <w:rPr>
                <w:color w:val="002060"/>
              </w:rPr>
            </w:pPr>
            <w:r w:rsidRPr="00807ABB">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45064"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CC43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ABE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EA33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9468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3B46A"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CF44A"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4940D"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0700C" w14:textId="77777777" w:rsidR="000F40DD" w:rsidRPr="00807ABB" w:rsidRDefault="000F40DD" w:rsidP="00E21093">
            <w:pPr>
              <w:pStyle w:val="rowtabella0"/>
              <w:jc w:val="center"/>
              <w:rPr>
                <w:color w:val="002060"/>
              </w:rPr>
            </w:pPr>
            <w:r w:rsidRPr="00807ABB">
              <w:rPr>
                <w:color w:val="002060"/>
              </w:rPr>
              <w:t>0</w:t>
            </w:r>
          </w:p>
        </w:tc>
      </w:tr>
      <w:tr w:rsidR="000F40DD" w:rsidRPr="00807ABB" w14:paraId="337830FC"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0D963" w14:textId="77777777" w:rsidR="000F40DD" w:rsidRPr="00807ABB" w:rsidRDefault="000F40DD" w:rsidP="00E21093">
            <w:pPr>
              <w:pStyle w:val="rowtabella0"/>
              <w:rPr>
                <w:color w:val="002060"/>
              </w:rPr>
            </w:pPr>
            <w:r w:rsidRPr="00807ABB">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0966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7261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E1CE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8634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5509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19ABB"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9C4A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A613D"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10C78" w14:textId="77777777" w:rsidR="000F40DD" w:rsidRPr="00807ABB" w:rsidRDefault="000F40DD" w:rsidP="00E21093">
            <w:pPr>
              <w:pStyle w:val="rowtabella0"/>
              <w:jc w:val="center"/>
              <w:rPr>
                <w:color w:val="002060"/>
              </w:rPr>
            </w:pPr>
            <w:r w:rsidRPr="00807ABB">
              <w:rPr>
                <w:color w:val="002060"/>
              </w:rPr>
              <w:t>0</w:t>
            </w:r>
          </w:p>
        </w:tc>
      </w:tr>
      <w:tr w:rsidR="000F40DD" w:rsidRPr="00807ABB" w14:paraId="48D0A13A"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C01C6" w14:textId="77777777" w:rsidR="000F40DD" w:rsidRPr="00807ABB" w:rsidRDefault="000F40DD" w:rsidP="00E21093">
            <w:pPr>
              <w:pStyle w:val="rowtabella0"/>
              <w:rPr>
                <w:color w:val="002060"/>
              </w:rPr>
            </w:pPr>
            <w:r w:rsidRPr="00807ABB">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CD4A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098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3474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16B1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55EF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80F60"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2CF2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31AE9"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C3882" w14:textId="77777777" w:rsidR="000F40DD" w:rsidRPr="00807ABB" w:rsidRDefault="000F40DD" w:rsidP="00E21093">
            <w:pPr>
              <w:pStyle w:val="rowtabella0"/>
              <w:jc w:val="center"/>
              <w:rPr>
                <w:color w:val="002060"/>
              </w:rPr>
            </w:pPr>
            <w:r w:rsidRPr="00807ABB">
              <w:rPr>
                <w:color w:val="002060"/>
              </w:rPr>
              <w:t>0</w:t>
            </w:r>
          </w:p>
        </w:tc>
      </w:tr>
      <w:tr w:rsidR="000F40DD" w:rsidRPr="00807ABB" w14:paraId="58DCB386"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C60B49" w14:textId="77777777" w:rsidR="000F40DD" w:rsidRPr="00807ABB" w:rsidRDefault="000F40DD" w:rsidP="00E21093">
            <w:pPr>
              <w:pStyle w:val="rowtabella0"/>
              <w:rPr>
                <w:color w:val="002060"/>
              </w:rPr>
            </w:pPr>
            <w:r w:rsidRPr="00807ABB">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BA17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F64E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846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B1E4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4FA4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2855B"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2CECD"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440AD"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1FB25" w14:textId="77777777" w:rsidR="000F40DD" w:rsidRPr="00807ABB" w:rsidRDefault="000F40DD" w:rsidP="00E21093">
            <w:pPr>
              <w:pStyle w:val="rowtabella0"/>
              <w:jc w:val="center"/>
              <w:rPr>
                <w:color w:val="002060"/>
              </w:rPr>
            </w:pPr>
            <w:r w:rsidRPr="00807ABB">
              <w:rPr>
                <w:color w:val="002060"/>
              </w:rPr>
              <w:t>0</w:t>
            </w:r>
          </w:p>
        </w:tc>
      </w:tr>
      <w:tr w:rsidR="000F40DD" w:rsidRPr="00807ABB" w14:paraId="7F5F1F42"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E009E7" w14:textId="77777777" w:rsidR="000F40DD" w:rsidRPr="00807ABB" w:rsidRDefault="000F40DD" w:rsidP="00E21093">
            <w:pPr>
              <w:pStyle w:val="rowtabella0"/>
              <w:rPr>
                <w:color w:val="002060"/>
              </w:rPr>
            </w:pPr>
            <w:r w:rsidRPr="00807ABB">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89DD0"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B058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1265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17A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D03A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33C40"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177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06DF4"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6D9D1" w14:textId="77777777" w:rsidR="000F40DD" w:rsidRPr="00807ABB" w:rsidRDefault="000F40DD" w:rsidP="00E21093">
            <w:pPr>
              <w:pStyle w:val="rowtabella0"/>
              <w:jc w:val="center"/>
              <w:rPr>
                <w:color w:val="002060"/>
              </w:rPr>
            </w:pPr>
            <w:r w:rsidRPr="00807ABB">
              <w:rPr>
                <w:color w:val="002060"/>
              </w:rPr>
              <w:t>0</w:t>
            </w:r>
          </w:p>
        </w:tc>
      </w:tr>
      <w:tr w:rsidR="000F40DD" w:rsidRPr="00807ABB" w14:paraId="57CCD723"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3F1C63" w14:textId="77777777" w:rsidR="000F40DD" w:rsidRPr="00807ABB" w:rsidRDefault="000F40DD" w:rsidP="00E21093">
            <w:pPr>
              <w:pStyle w:val="rowtabella0"/>
              <w:rPr>
                <w:color w:val="002060"/>
              </w:rPr>
            </w:pPr>
            <w:r w:rsidRPr="00807ABB">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0F415"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095A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B1C1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625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A476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113B4"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DB476"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0E510"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07A9D" w14:textId="77777777" w:rsidR="000F40DD" w:rsidRPr="00807ABB" w:rsidRDefault="000F40DD" w:rsidP="00E21093">
            <w:pPr>
              <w:pStyle w:val="rowtabella0"/>
              <w:jc w:val="center"/>
              <w:rPr>
                <w:color w:val="002060"/>
              </w:rPr>
            </w:pPr>
            <w:r w:rsidRPr="00807ABB">
              <w:rPr>
                <w:color w:val="002060"/>
              </w:rPr>
              <w:t>0</w:t>
            </w:r>
          </w:p>
        </w:tc>
      </w:tr>
      <w:tr w:rsidR="000F40DD" w:rsidRPr="00807ABB" w14:paraId="512C149C"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64E87" w14:textId="77777777" w:rsidR="000F40DD" w:rsidRPr="00807ABB" w:rsidRDefault="000F40DD" w:rsidP="00E21093">
            <w:pPr>
              <w:pStyle w:val="rowtabella0"/>
              <w:rPr>
                <w:color w:val="002060"/>
              </w:rPr>
            </w:pPr>
            <w:r w:rsidRPr="00807ABB">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F71B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C60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DF66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647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80DC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5BFB8"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DEAC"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32474"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A6A48" w14:textId="77777777" w:rsidR="000F40DD" w:rsidRPr="00807ABB" w:rsidRDefault="000F40DD" w:rsidP="00E21093">
            <w:pPr>
              <w:pStyle w:val="rowtabella0"/>
              <w:jc w:val="center"/>
              <w:rPr>
                <w:color w:val="002060"/>
              </w:rPr>
            </w:pPr>
            <w:r w:rsidRPr="00807ABB">
              <w:rPr>
                <w:color w:val="002060"/>
              </w:rPr>
              <w:t>0</w:t>
            </w:r>
          </w:p>
        </w:tc>
      </w:tr>
      <w:tr w:rsidR="000F40DD" w:rsidRPr="00807ABB" w14:paraId="0A1706A5"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1F9750" w14:textId="77777777" w:rsidR="000F40DD" w:rsidRPr="00807ABB" w:rsidRDefault="000F40DD" w:rsidP="00E21093">
            <w:pPr>
              <w:pStyle w:val="rowtabella0"/>
              <w:rPr>
                <w:color w:val="002060"/>
              </w:rPr>
            </w:pPr>
            <w:r w:rsidRPr="00807ABB">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AE7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D828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5BF4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C3C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ECA5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4462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490B3"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FFBF7"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223DF" w14:textId="77777777" w:rsidR="000F40DD" w:rsidRPr="00807ABB" w:rsidRDefault="000F40DD" w:rsidP="00E21093">
            <w:pPr>
              <w:pStyle w:val="rowtabella0"/>
              <w:jc w:val="center"/>
              <w:rPr>
                <w:color w:val="002060"/>
              </w:rPr>
            </w:pPr>
            <w:r w:rsidRPr="00807ABB">
              <w:rPr>
                <w:color w:val="002060"/>
              </w:rPr>
              <w:t>0</w:t>
            </w:r>
          </w:p>
        </w:tc>
      </w:tr>
      <w:tr w:rsidR="000F40DD" w:rsidRPr="00807ABB" w14:paraId="6FF6858B"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66993F" w14:textId="77777777" w:rsidR="000F40DD" w:rsidRPr="00807ABB" w:rsidRDefault="000F40DD" w:rsidP="00E21093">
            <w:pPr>
              <w:pStyle w:val="rowtabella0"/>
              <w:rPr>
                <w:color w:val="002060"/>
              </w:rPr>
            </w:pPr>
            <w:r w:rsidRPr="00807ABB">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1CD4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D940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5C6D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D85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0D6C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6137"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5B6A"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C295"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29623" w14:textId="77777777" w:rsidR="000F40DD" w:rsidRPr="00807ABB" w:rsidRDefault="000F40DD" w:rsidP="00E21093">
            <w:pPr>
              <w:pStyle w:val="rowtabella0"/>
              <w:jc w:val="center"/>
              <w:rPr>
                <w:color w:val="002060"/>
              </w:rPr>
            </w:pPr>
            <w:r w:rsidRPr="00807ABB">
              <w:rPr>
                <w:color w:val="002060"/>
              </w:rPr>
              <w:t>0</w:t>
            </w:r>
          </w:p>
        </w:tc>
      </w:tr>
      <w:tr w:rsidR="000F40DD" w:rsidRPr="00807ABB" w14:paraId="1B16F17D"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E149D" w14:textId="77777777" w:rsidR="000F40DD" w:rsidRPr="00807ABB" w:rsidRDefault="000F40DD" w:rsidP="00E21093">
            <w:pPr>
              <w:pStyle w:val="rowtabella0"/>
              <w:rPr>
                <w:color w:val="002060"/>
              </w:rPr>
            </w:pPr>
            <w:r w:rsidRPr="00807ABB">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9B34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EDE3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FCBC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89AF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E704B"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6B04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68FFA"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E5C63"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B1163" w14:textId="77777777" w:rsidR="000F40DD" w:rsidRPr="00807ABB" w:rsidRDefault="000F40DD" w:rsidP="00E21093">
            <w:pPr>
              <w:pStyle w:val="rowtabella0"/>
              <w:jc w:val="center"/>
              <w:rPr>
                <w:color w:val="002060"/>
              </w:rPr>
            </w:pPr>
            <w:r w:rsidRPr="00807ABB">
              <w:rPr>
                <w:color w:val="002060"/>
              </w:rPr>
              <w:t>0</w:t>
            </w:r>
          </w:p>
        </w:tc>
      </w:tr>
      <w:tr w:rsidR="000F40DD" w:rsidRPr="00807ABB" w14:paraId="66DCE30C"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3AF8D0" w14:textId="77777777" w:rsidR="000F40DD" w:rsidRPr="00807ABB" w:rsidRDefault="000F40DD" w:rsidP="00E21093">
            <w:pPr>
              <w:pStyle w:val="rowtabella0"/>
              <w:rPr>
                <w:color w:val="002060"/>
              </w:rPr>
            </w:pPr>
            <w:r w:rsidRPr="00807ABB">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82A7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0F39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DA6B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1C9F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E02D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0B4F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B8275"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89FB8"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407D3" w14:textId="77777777" w:rsidR="000F40DD" w:rsidRPr="00807ABB" w:rsidRDefault="000F40DD" w:rsidP="00E21093">
            <w:pPr>
              <w:pStyle w:val="rowtabella0"/>
              <w:jc w:val="center"/>
              <w:rPr>
                <w:color w:val="002060"/>
              </w:rPr>
            </w:pPr>
            <w:r w:rsidRPr="00807ABB">
              <w:rPr>
                <w:color w:val="002060"/>
              </w:rPr>
              <w:t>0</w:t>
            </w:r>
          </w:p>
        </w:tc>
      </w:tr>
      <w:tr w:rsidR="000F40DD" w:rsidRPr="00807ABB" w14:paraId="03E63A24"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FF2272" w14:textId="77777777" w:rsidR="000F40DD" w:rsidRPr="00807ABB" w:rsidRDefault="000F40DD" w:rsidP="00E21093">
            <w:pPr>
              <w:pStyle w:val="rowtabella0"/>
              <w:rPr>
                <w:color w:val="002060"/>
              </w:rPr>
            </w:pPr>
            <w:r w:rsidRPr="00807AB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94D2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18D9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0903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9BC6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E02F4"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1951"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C079F"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D5EBD"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85BCA" w14:textId="77777777" w:rsidR="000F40DD" w:rsidRPr="00807ABB" w:rsidRDefault="000F40DD" w:rsidP="00E21093">
            <w:pPr>
              <w:pStyle w:val="rowtabella0"/>
              <w:jc w:val="center"/>
              <w:rPr>
                <w:color w:val="002060"/>
              </w:rPr>
            </w:pPr>
            <w:r w:rsidRPr="00807ABB">
              <w:rPr>
                <w:color w:val="002060"/>
              </w:rPr>
              <w:t>0</w:t>
            </w:r>
          </w:p>
        </w:tc>
      </w:tr>
    </w:tbl>
    <w:p w14:paraId="32511DD1" w14:textId="77777777" w:rsidR="000F40DD" w:rsidRPr="00807ABB" w:rsidRDefault="000F40DD" w:rsidP="000F40DD">
      <w:pPr>
        <w:pStyle w:val="breakline"/>
        <w:rPr>
          <w:rFonts w:eastAsiaTheme="minorEastAsia"/>
          <w:color w:val="002060"/>
        </w:rPr>
      </w:pPr>
    </w:p>
    <w:p w14:paraId="6CF1B13E" w14:textId="77777777" w:rsidR="000F40DD" w:rsidRPr="00807ABB" w:rsidRDefault="000F40DD" w:rsidP="000F40DD">
      <w:pPr>
        <w:pStyle w:val="breakline"/>
        <w:rPr>
          <w:color w:val="002060"/>
        </w:rPr>
      </w:pPr>
    </w:p>
    <w:p w14:paraId="0F297AF5" w14:textId="77777777" w:rsidR="000F40DD" w:rsidRPr="00807ABB" w:rsidRDefault="000F40DD" w:rsidP="000F40DD">
      <w:pPr>
        <w:pStyle w:val="sottotitolocampionato10"/>
        <w:rPr>
          <w:color w:val="002060"/>
        </w:rPr>
      </w:pPr>
      <w:r w:rsidRPr="00807AB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23724E69"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EBDFA"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B09C4"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29E42"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E4610"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27F7F"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20102"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D6358"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91AF6"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C09BC"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E5E3D" w14:textId="77777777" w:rsidR="000F40DD" w:rsidRPr="00807ABB" w:rsidRDefault="000F40DD" w:rsidP="00E21093">
            <w:pPr>
              <w:pStyle w:val="headertabella0"/>
              <w:rPr>
                <w:color w:val="002060"/>
              </w:rPr>
            </w:pPr>
            <w:r w:rsidRPr="00807ABB">
              <w:rPr>
                <w:color w:val="002060"/>
              </w:rPr>
              <w:t>PE</w:t>
            </w:r>
          </w:p>
        </w:tc>
      </w:tr>
      <w:tr w:rsidR="000F40DD" w:rsidRPr="00807ABB" w14:paraId="680B6406"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36DC8C" w14:textId="77777777" w:rsidR="000F40DD" w:rsidRPr="00807ABB" w:rsidRDefault="000F40DD" w:rsidP="00E21093">
            <w:pPr>
              <w:pStyle w:val="rowtabella0"/>
              <w:rPr>
                <w:color w:val="002060"/>
              </w:rPr>
            </w:pPr>
            <w:r w:rsidRPr="00807ABB">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7CEDD"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7AC4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82DC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00D6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FA69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63409"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726FF"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FC381"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BEE8C" w14:textId="77777777" w:rsidR="000F40DD" w:rsidRPr="00807ABB" w:rsidRDefault="000F40DD" w:rsidP="00E21093">
            <w:pPr>
              <w:pStyle w:val="rowtabella0"/>
              <w:jc w:val="center"/>
              <w:rPr>
                <w:color w:val="002060"/>
              </w:rPr>
            </w:pPr>
            <w:r w:rsidRPr="00807ABB">
              <w:rPr>
                <w:color w:val="002060"/>
              </w:rPr>
              <w:t>0</w:t>
            </w:r>
          </w:p>
        </w:tc>
      </w:tr>
      <w:tr w:rsidR="000F40DD" w:rsidRPr="00807ABB" w14:paraId="40AD4C3D"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91AFD" w14:textId="77777777" w:rsidR="000F40DD" w:rsidRPr="00807ABB" w:rsidRDefault="000F40DD" w:rsidP="00E21093">
            <w:pPr>
              <w:pStyle w:val="rowtabella0"/>
              <w:rPr>
                <w:color w:val="002060"/>
              </w:rPr>
            </w:pPr>
            <w:r w:rsidRPr="00807ABB">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D2976"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6DA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6AA8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9E71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3836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4A74F"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3780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FDDBD"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A5C8D" w14:textId="77777777" w:rsidR="000F40DD" w:rsidRPr="00807ABB" w:rsidRDefault="000F40DD" w:rsidP="00E21093">
            <w:pPr>
              <w:pStyle w:val="rowtabella0"/>
              <w:jc w:val="center"/>
              <w:rPr>
                <w:color w:val="002060"/>
              </w:rPr>
            </w:pPr>
            <w:r w:rsidRPr="00807ABB">
              <w:rPr>
                <w:color w:val="002060"/>
              </w:rPr>
              <w:t>0</w:t>
            </w:r>
          </w:p>
        </w:tc>
      </w:tr>
      <w:tr w:rsidR="000F40DD" w:rsidRPr="00807ABB" w14:paraId="12A78874"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290C8" w14:textId="77777777" w:rsidR="000F40DD" w:rsidRPr="00807ABB" w:rsidRDefault="000F40DD" w:rsidP="00E21093">
            <w:pPr>
              <w:pStyle w:val="rowtabella0"/>
              <w:rPr>
                <w:color w:val="002060"/>
              </w:rPr>
            </w:pPr>
            <w:r w:rsidRPr="00807ABB">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93395"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C965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B4A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28E4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A618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BBF52"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799BD"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19F2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49867" w14:textId="77777777" w:rsidR="000F40DD" w:rsidRPr="00807ABB" w:rsidRDefault="000F40DD" w:rsidP="00E21093">
            <w:pPr>
              <w:pStyle w:val="rowtabella0"/>
              <w:jc w:val="center"/>
              <w:rPr>
                <w:color w:val="002060"/>
              </w:rPr>
            </w:pPr>
            <w:r w:rsidRPr="00807ABB">
              <w:rPr>
                <w:color w:val="002060"/>
              </w:rPr>
              <w:t>0</w:t>
            </w:r>
          </w:p>
        </w:tc>
      </w:tr>
      <w:tr w:rsidR="000F40DD" w:rsidRPr="00807ABB" w14:paraId="258FD6B5"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A863C" w14:textId="77777777" w:rsidR="000F40DD" w:rsidRPr="00807ABB" w:rsidRDefault="000F40DD" w:rsidP="00E21093">
            <w:pPr>
              <w:pStyle w:val="rowtabella0"/>
              <w:rPr>
                <w:color w:val="002060"/>
              </w:rPr>
            </w:pPr>
            <w:r w:rsidRPr="00807ABB">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7933"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655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270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02E3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366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86854"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73BCE"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E06C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7024B" w14:textId="77777777" w:rsidR="000F40DD" w:rsidRPr="00807ABB" w:rsidRDefault="000F40DD" w:rsidP="00E21093">
            <w:pPr>
              <w:pStyle w:val="rowtabella0"/>
              <w:jc w:val="center"/>
              <w:rPr>
                <w:color w:val="002060"/>
              </w:rPr>
            </w:pPr>
            <w:r w:rsidRPr="00807ABB">
              <w:rPr>
                <w:color w:val="002060"/>
              </w:rPr>
              <w:t>0</w:t>
            </w:r>
          </w:p>
        </w:tc>
      </w:tr>
      <w:tr w:rsidR="000F40DD" w:rsidRPr="00807ABB" w14:paraId="76ECE053"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CA0F8" w14:textId="77777777" w:rsidR="000F40DD" w:rsidRPr="00807ABB" w:rsidRDefault="000F40DD" w:rsidP="00E21093">
            <w:pPr>
              <w:pStyle w:val="rowtabella0"/>
              <w:rPr>
                <w:color w:val="002060"/>
              </w:rPr>
            </w:pPr>
            <w:r w:rsidRPr="00807ABB">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7FAF3"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3003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CF45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6485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9EF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9C771"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52618"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36414"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30253" w14:textId="77777777" w:rsidR="000F40DD" w:rsidRPr="00807ABB" w:rsidRDefault="000F40DD" w:rsidP="00E21093">
            <w:pPr>
              <w:pStyle w:val="rowtabella0"/>
              <w:jc w:val="center"/>
              <w:rPr>
                <w:color w:val="002060"/>
              </w:rPr>
            </w:pPr>
            <w:r w:rsidRPr="00807ABB">
              <w:rPr>
                <w:color w:val="002060"/>
              </w:rPr>
              <w:t>0</w:t>
            </w:r>
          </w:p>
        </w:tc>
      </w:tr>
      <w:tr w:rsidR="000F40DD" w:rsidRPr="00807ABB" w14:paraId="5C2B5996"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66B680" w14:textId="77777777" w:rsidR="000F40DD" w:rsidRPr="00807ABB" w:rsidRDefault="000F40DD" w:rsidP="00E21093">
            <w:pPr>
              <w:pStyle w:val="rowtabella0"/>
              <w:rPr>
                <w:color w:val="002060"/>
              </w:rPr>
            </w:pPr>
            <w:r w:rsidRPr="00807ABB">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45180"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75ED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F031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5D1F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5818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798E5"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17C82"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24FA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7B8DA" w14:textId="77777777" w:rsidR="000F40DD" w:rsidRPr="00807ABB" w:rsidRDefault="000F40DD" w:rsidP="00E21093">
            <w:pPr>
              <w:pStyle w:val="rowtabella0"/>
              <w:jc w:val="center"/>
              <w:rPr>
                <w:color w:val="002060"/>
              </w:rPr>
            </w:pPr>
            <w:r w:rsidRPr="00807ABB">
              <w:rPr>
                <w:color w:val="002060"/>
              </w:rPr>
              <w:t>0</w:t>
            </w:r>
          </w:p>
        </w:tc>
      </w:tr>
      <w:tr w:rsidR="000F40DD" w:rsidRPr="00807ABB" w14:paraId="00679DE8"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8B9E5" w14:textId="77777777" w:rsidR="000F40DD" w:rsidRPr="00807ABB" w:rsidRDefault="000F40DD" w:rsidP="00E21093">
            <w:pPr>
              <w:pStyle w:val="rowtabella0"/>
              <w:rPr>
                <w:color w:val="002060"/>
              </w:rPr>
            </w:pPr>
            <w:r w:rsidRPr="00807ABB">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036F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9AB74"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32F3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76C6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5BAC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C2416"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14320"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8E20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3808D" w14:textId="77777777" w:rsidR="000F40DD" w:rsidRPr="00807ABB" w:rsidRDefault="000F40DD" w:rsidP="00E21093">
            <w:pPr>
              <w:pStyle w:val="rowtabella0"/>
              <w:jc w:val="center"/>
              <w:rPr>
                <w:color w:val="002060"/>
              </w:rPr>
            </w:pPr>
            <w:r w:rsidRPr="00807ABB">
              <w:rPr>
                <w:color w:val="002060"/>
              </w:rPr>
              <w:t>0</w:t>
            </w:r>
          </w:p>
        </w:tc>
      </w:tr>
      <w:tr w:rsidR="000F40DD" w:rsidRPr="00807ABB" w14:paraId="7BCA67B4"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18A5A" w14:textId="77777777" w:rsidR="000F40DD" w:rsidRPr="00807ABB" w:rsidRDefault="000F40DD" w:rsidP="00E21093">
            <w:pPr>
              <w:pStyle w:val="rowtabella0"/>
              <w:rPr>
                <w:color w:val="002060"/>
              </w:rPr>
            </w:pPr>
            <w:r w:rsidRPr="00807ABB">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5539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4DF9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509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A753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EA57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E260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51708"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174D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CE56E" w14:textId="77777777" w:rsidR="000F40DD" w:rsidRPr="00807ABB" w:rsidRDefault="000F40DD" w:rsidP="00E21093">
            <w:pPr>
              <w:pStyle w:val="rowtabella0"/>
              <w:jc w:val="center"/>
              <w:rPr>
                <w:color w:val="002060"/>
              </w:rPr>
            </w:pPr>
            <w:r w:rsidRPr="00807ABB">
              <w:rPr>
                <w:color w:val="002060"/>
              </w:rPr>
              <w:t>0</w:t>
            </w:r>
          </w:p>
        </w:tc>
      </w:tr>
      <w:tr w:rsidR="000F40DD" w:rsidRPr="00807ABB" w14:paraId="448BEFCA"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94DD1" w14:textId="77777777" w:rsidR="000F40DD" w:rsidRPr="00807ABB" w:rsidRDefault="000F40DD" w:rsidP="00E21093">
            <w:pPr>
              <w:pStyle w:val="rowtabella0"/>
              <w:rPr>
                <w:color w:val="002060"/>
              </w:rPr>
            </w:pPr>
            <w:r w:rsidRPr="00807ABB">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144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5E15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21ED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526D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198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36F0A"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7BD68"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126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0C82C" w14:textId="77777777" w:rsidR="000F40DD" w:rsidRPr="00807ABB" w:rsidRDefault="000F40DD" w:rsidP="00E21093">
            <w:pPr>
              <w:pStyle w:val="rowtabella0"/>
              <w:jc w:val="center"/>
              <w:rPr>
                <w:color w:val="002060"/>
              </w:rPr>
            </w:pPr>
            <w:r w:rsidRPr="00807ABB">
              <w:rPr>
                <w:color w:val="002060"/>
              </w:rPr>
              <w:t>0</w:t>
            </w:r>
          </w:p>
        </w:tc>
      </w:tr>
      <w:tr w:rsidR="000F40DD" w:rsidRPr="00807ABB" w14:paraId="7F958956"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7AEDE1" w14:textId="77777777" w:rsidR="000F40DD" w:rsidRPr="00807ABB" w:rsidRDefault="000F40DD" w:rsidP="00E21093">
            <w:pPr>
              <w:pStyle w:val="rowtabella0"/>
              <w:rPr>
                <w:color w:val="002060"/>
              </w:rPr>
            </w:pPr>
            <w:r w:rsidRPr="00807ABB">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4995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B9F2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69C3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421D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39EA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A738A"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F4D2C"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07B3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47627" w14:textId="77777777" w:rsidR="000F40DD" w:rsidRPr="00807ABB" w:rsidRDefault="000F40DD" w:rsidP="00E21093">
            <w:pPr>
              <w:pStyle w:val="rowtabella0"/>
              <w:jc w:val="center"/>
              <w:rPr>
                <w:color w:val="002060"/>
              </w:rPr>
            </w:pPr>
            <w:r w:rsidRPr="00807ABB">
              <w:rPr>
                <w:color w:val="002060"/>
              </w:rPr>
              <w:t>0</w:t>
            </w:r>
          </w:p>
        </w:tc>
      </w:tr>
      <w:tr w:rsidR="000F40DD" w:rsidRPr="00807ABB" w14:paraId="67475AC4"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C299E9" w14:textId="77777777" w:rsidR="000F40DD" w:rsidRPr="00807ABB" w:rsidRDefault="000F40DD" w:rsidP="00E21093">
            <w:pPr>
              <w:pStyle w:val="rowtabella0"/>
              <w:rPr>
                <w:color w:val="002060"/>
                <w:lang w:val="es-ES"/>
              </w:rPr>
            </w:pPr>
            <w:r w:rsidRPr="00807ABB">
              <w:rPr>
                <w:color w:val="002060"/>
                <w:lang w:val="es-E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7484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B997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386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ECC6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3C21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8C051"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6E1D5"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26C57"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315C8" w14:textId="77777777" w:rsidR="000F40DD" w:rsidRPr="00807ABB" w:rsidRDefault="000F40DD" w:rsidP="00E21093">
            <w:pPr>
              <w:pStyle w:val="rowtabella0"/>
              <w:jc w:val="center"/>
              <w:rPr>
                <w:color w:val="002060"/>
              </w:rPr>
            </w:pPr>
            <w:r w:rsidRPr="00807ABB">
              <w:rPr>
                <w:color w:val="002060"/>
              </w:rPr>
              <w:t>0</w:t>
            </w:r>
          </w:p>
        </w:tc>
      </w:tr>
      <w:tr w:rsidR="000F40DD" w:rsidRPr="00807ABB" w14:paraId="75D9AF01"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720B7D" w14:textId="77777777" w:rsidR="000F40DD" w:rsidRPr="00807ABB" w:rsidRDefault="000F40DD" w:rsidP="00E21093">
            <w:pPr>
              <w:pStyle w:val="rowtabella0"/>
              <w:rPr>
                <w:color w:val="002060"/>
              </w:rPr>
            </w:pPr>
            <w:r w:rsidRPr="00807ABB">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F7EA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B522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C129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2E67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FCCA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BEF3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5603"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48CCE"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A7AE6" w14:textId="77777777" w:rsidR="000F40DD" w:rsidRPr="00807ABB" w:rsidRDefault="000F40DD" w:rsidP="00E21093">
            <w:pPr>
              <w:pStyle w:val="rowtabella0"/>
              <w:jc w:val="center"/>
              <w:rPr>
                <w:color w:val="002060"/>
              </w:rPr>
            </w:pPr>
            <w:r w:rsidRPr="00807ABB">
              <w:rPr>
                <w:color w:val="002060"/>
              </w:rPr>
              <w:t>0</w:t>
            </w:r>
          </w:p>
        </w:tc>
      </w:tr>
    </w:tbl>
    <w:p w14:paraId="3B1BB752" w14:textId="77777777" w:rsidR="000F40DD" w:rsidRPr="00807ABB" w:rsidRDefault="000F40DD" w:rsidP="000F40DD">
      <w:pPr>
        <w:pStyle w:val="breakline"/>
        <w:rPr>
          <w:rFonts w:eastAsiaTheme="minorEastAsia"/>
          <w:color w:val="002060"/>
        </w:rPr>
      </w:pPr>
    </w:p>
    <w:p w14:paraId="3154854E" w14:textId="77777777" w:rsidR="000F40DD" w:rsidRPr="00807ABB" w:rsidRDefault="000F40DD" w:rsidP="000F40DD">
      <w:pPr>
        <w:pStyle w:val="breakline"/>
        <w:rPr>
          <w:color w:val="002060"/>
        </w:rPr>
      </w:pPr>
    </w:p>
    <w:p w14:paraId="128AC3E0" w14:textId="77777777" w:rsidR="000F40DD" w:rsidRPr="00807ABB" w:rsidRDefault="000F40DD" w:rsidP="000F40DD">
      <w:pPr>
        <w:pStyle w:val="sottotitolocampionato10"/>
        <w:rPr>
          <w:color w:val="002060"/>
        </w:rPr>
      </w:pPr>
      <w:r w:rsidRPr="00807AB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771FCA3C"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9273D"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33835"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03C91"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0756B"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575B1"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0EFC1"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A7A88"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B8ED1"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2D8D7"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5A60C" w14:textId="77777777" w:rsidR="000F40DD" w:rsidRPr="00807ABB" w:rsidRDefault="000F40DD" w:rsidP="00E21093">
            <w:pPr>
              <w:pStyle w:val="headertabella0"/>
              <w:rPr>
                <w:color w:val="002060"/>
              </w:rPr>
            </w:pPr>
            <w:r w:rsidRPr="00807ABB">
              <w:rPr>
                <w:color w:val="002060"/>
              </w:rPr>
              <w:t>PE</w:t>
            </w:r>
          </w:p>
        </w:tc>
      </w:tr>
      <w:tr w:rsidR="000F40DD" w:rsidRPr="00807ABB" w14:paraId="28AC1418"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9E62A0" w14:textId="77777777" w:rsidR="000F40DD" w:rsidRPr="00807ABB" w:rsidRDefault="000F40DD" w:rsidP="00E21093">
            <w:pPr>
              <w:pStyle w:val="rowtabella0"/>
              <w:rPr>
                <w:color w:val="002060"/>
              </w:rPr>
            </w:pPr>
            <w:r w:rsidRPr="00807ABB">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A4D4B"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426CB"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0E6A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C80C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47D3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DF60"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71CF3"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E5D29"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8C14A" w14:textId="77777777" w:rsidR="000F40DD" w:rsidRPr="00807ABB" w:rsidRDefault="000F40DD" w:rsidP="00E21093">
            <w:pPr>
              <w:pStyle w:val="rowtabella0"/>
              <w:jc w:val="center"/>
              <w:rPr>
                <w:color w:val="002060"/>
              </w:rPr>
            </w:pPr>
            <w:r w:rsidRPr="00807ABB">
              <w:rPr>
                <w:color w:val="002060"/>
              </w:rPr>
              <w:t>0</w:t>
            </w:r>
          </w:p>
        </w:tc>
      </w:tr>
      <w:tr w:rsidR="000F40DD" w:rsidRPr="00807ABB" w14:paraId="2B6F1CA8"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B98E2" w14:textId="77777777" w:rsidR="000F40DD" w:rsidRPr="00807ABB" w:rsidRDefault="000F40DD" w:rsidP="00E21093">
            <w:pPr>
              <w:pStyle w:val="rowtabella0"/>
              <w:rPr>
                <w:color w:val="002060"/>
              </w:rPr>
            </w:pPr>
            <w:r w:rsidRPr="00807AB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10D6"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3A99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33D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7901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01CD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F7DC9"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9506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E44BB"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F6E16" w14:textId="77777777" w:rsidR="000F40DD" w:rsidRPr="00807ABB" w:rsidRDefault="000F40DD" w:rsidP="00E21093">
            <w:pPr>
              <w:pStyle w:val="rowtabella0"/>
              <w:jc w:val="center"/>
              <w:rPr>
                <w:color w:val="002060"/>
              </w:rPr>
            </w:pPr>
            <w:r w:rsidRPr="00807ABB">
              <w:rPr>
                <w:color w:val="002060"/>
              </w:rPr>
              <w:t>0</w:t>
            </w:r>
          </w:p>
        </w:tc>
      </w:tr>
      <w:tr w:rsidR="000F40DD" w:rsidRPr="00807ABB" w14:paraId="002C234C"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B2AA0" w14:textId="77777777" w:rsidR="000F40DD" w:rsidRPr="00807ABB" w:rsidRDefault="000F40DD" w:rsidP="00E21093">
            <w:pPr>
              <w:pStyle w:val="rowtabella0"/>
              <w:rPr>
                <w:color w:val="002060"/>
              </w:rPr>
            </w:pPr>
            <w:r w:rsidRPr="00807AB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F34E9"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DA0F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FBA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4052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11D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37EE7"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8470C"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A7D2F"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16E96" w14:textId="77777777" w:rsidR="000F40DD" w:rsidRPr="00807ABB" w:rsidRDefault="000F40DD" w:rsidP="00E21093">
            <w:pPr>
              <w:pStyle w:val="rowtabella0"/>
              <w:jc w:val="center"/>
              <w:rPr>
                <w:color w:val="002060"/>
              </w:rPr>
            </w:pPr>
            <w:r w:rsidRPr="00807ABB">
              <w:rPr>
                <w:color w:val="002060"/>
              </w:rPr>
              <w:t>0</w:t>
            </w:r>
          </w:p>
        </w:tc>
      </w:tr>
      <w:tr w:rsidR="000F40DD" w:rsidRPr="00807ABB" w14:paraId="1334A845"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52D3EE" w14:textId="77777777" w:rsidR="000F40DD" w:rsidRPr="00807ABB" w:rsidRDefault="000F40DD" w:rsidP="00E21093">
            <w:pPr>
              <w:pStyle w:val="rowtabella0"/>
              <w:rPr>
                <w:color w:val="002060"/>
              </w:rPr>
            </w:pPr>
            <w:r w:rsidRPr="00807ABB">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92994"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CEC0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6C90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A729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B30C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9EF12"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55DA8"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6D7E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501D8" w14:textId="77777777" w:rsidR="000F40DD" w:rsidRPr="00807ABB" w:rsidRDefault="000F40DD" w:rsidP="00E21093">
            <w:pPr>
              <w:pStyle w:val="rowtabella0"/>
              <w:jc w:val="center"/>
              <w:rPr>
                <w:color w:val="002060"/>
              </w:rPr>
            </w:pPr>
            <w:r w:rsidRPr="00807ABB">
              <w:rPr>
                <w:color w:val="002060"/>
              </w:rPr>
              <w:t>0</w:t>
            </w:r>
          </w:p>
        </w:tc>
      </w:tr>
      <w:tr w:rsidR="000F40DD" w:rsidRPr="00807ABB" w14:paraId="7907423D"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808A6" w14:textId="77777777" w:rsidR="000F40DD" w:rsidRPr="00807ABB" w:rsidRDefault="000F40DD" w:rsidP="00E21093">
            <w:pPr>
              <w:pStyle w:val="rowtabella0"/>
              <w:rPr>
                <w:color w:val="002060"/>
              </w:rPr>
            </w:pPr>
            <w:r w:rsidRPr="00807ABB">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0C13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2217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9D58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527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2B40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1B36F"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D6E08"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3186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BE5AE" w14:textId="77777777" w:rsidR="000F40DD" w:rsidRPr="00807ABB" w:rsidRDefault="000F40DD" w:rsidP="00E21093">
            <w:pPr>
              <w:pStyle w:val="rowtabella0"/>
              <w:jc w:val="center"/>
              <w:rPr>
                <w:color w:val="002060"/>
              </w:rPr>
            </w:pPr>
            <w:r w:rsidRPr="00807ABB">
              <w:rPr>
                <w:color w:val="002060"/>
              </w:rPr>
              <w:t>0</w:t>
            </w:r>
          </w:p>
        </w:tc>
      </w:tr>
      <w:tr w:rsidR="000F40DD" w:rsidRPr="00807ABB" w14:paraId="3C7866D9"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50C15" w14:textId="77777777" w:rsidR="000F40DD" w:rsidRPr="00807ABB" w:rsidRDefault="000F40DD" w:rsidP="00E21093">
            <w:pPr>
              <w:pStyle w:val="rowtabella0"/>
              <w:rPr>
                <w:color w:val="002060"/>
              </w:rPr>
            </w:pPr>
            <w:r w:rsidRPr="00807ABB">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D4716"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CFF7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73D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88DC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46F4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EAC8B"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E4CF4"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AFB3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41C1" w14:textId="77777777" w:rsidR="000F40DD" w:rsidRPr="00807ABB" w:rsidRDefault="000F40DD" w:rsidP="00E21093">
            <w:pPr>
              <w:pStyle w:val="rowtabella0"/>
              <w:jc w:val="center"/>
              <w:rPr>
                <w:color w:val="002060"/>
              </w:rPr>
            </w:pPr>
            <w:r w:rsidRPr="00807ABB">
              <w:rPr>
                <w:color w:val="002060"/>
              </w:rPr>
              <w:t>0</w:t>
            </w:r>
          </w:p>
        </w:tc>
      </w:tr>
      <w:tr w:rsidR="000F40DD" w:rsidRPr="00807ABB" w14:paraId="6976A9D1"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0E7596" w14:textId="77777777" w:rsidR="000F40DD" w:rsidRPr="00807ABB" w:rsidRDefault="000F40DD" w:rsidP="00E21093">
            <w:pPr>
              <w:pStyle w:val="rowtabella0"/>
              <w:rPr>
                <w:color w:val="002060"/>
              </w:rPr>
            </w:pPr>
            <w:r w:rsidRPr="00807ABB">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1E4C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214F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BE2F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C1E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24A6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C6EAA"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E3A2A"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A1EE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01586" w14:textId="77777777" w:rsidR="000F40DD" w:rsidRPr="00807ABB" w:rsidRDefault="000F40DD" w:rsidP="00E21093">
            <w:pPr>
              <w:pStyle w:val="rowtabella0"/>
              <w:jc w:val="center"/>
              <w:rPr>
                <w:color w:val="002060"/>
              </w:rPr>
            </w:pPr>
            <w:r w:rsidRPr="00807ABB">
              <w:rPr>
                <w:color w:val="002060"/>
              </w:rPr>
              <w:t>0</w:t>
            </w:r>
          </w:p>
        </w:tc>
      </w:tr>
      <w:tr w:rsidR="000F40DD" w:rsidRPr="00807ABB" w14:paraId="3D905EEF"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5DA599" w14:textId="77777777" w:rsidR="000F40DD" w:rsidRPr="00807ABB" w:rsidRDefault="000F40DD" w:rsidP="00E21093">
            <w:pPr>
              <w:pStyle w:val="rowtabella0"/>
              <w:rPr>
                <w:color w:val="002060"/>
              </w:rPr>
            </w:pPr>
            <w:r w:rsidRPr="00807ABB">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69CE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EE85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547C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03B4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F927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21654"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F521C"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DBB7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E708B" w14:textId="77777777" w:rsidR="000F40DD" w:rsidRPr="00807ABB" w:rsidRDefault="000F40DD" w:rsidP="00E21093">
            <w:pPr>
              <w:pStyle w:val="rowtabella0"/>
              <w:jc w:val="center"/>
              <w:rPr>
                <w:color w:val="002060"/>
              </w:rPr>
            </w:pPr>
            <w:r w:rsidRPr="00807ABB">
              <w:rPr>
                <w:color w:val="002060"/>
              </w:rPr>
              <w:t>0</w:t>
            </w:r>
          </w:p>
        </w:tc>
      </w:tr>
      <w:tr w:rsidR="000F40DD" w:rsidRPr="00807ABB" w14:paraId="5931C20F"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96D9E1" w14:textId="77777777" w:rsidR="000F40DD" w:rsidRPr="00807ABB" w:rsidRDefault="000F40DD" w:rsidP="00E21093">
            <w:pPr>
              <w:pStyle w:val="rowtabella0"/>
              <w:rPr>
                <w:color w:val="002060"/>
              </w:rPr>
            </w:pPr>
            <w:r w:rsidRPr="00807ABB">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16B8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C4E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A7D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089E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61FE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1DBD9"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D6E4"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FD87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0664F" w14:textId="77777777" w:rsidR="000F40DD" w:rsidRPr="00807ABB" w:rsidRDefault="000F40DD" w:rsidP="00E21093">
            <w:pPr>
              <w:pStyle w:val="rowtabella0"/>
              <w:jc w:val="center"/>
              <w:rPr>
                <w:color w:val="002060"/>
              </w:rPr>
            </w:pPr>
            <w:r w:rsidRPr="00807ABB">
              <w:rPr>
                <w:color w:val="002060"/>
              </w:rPr>
              <w:t>0</w:t>
            </w:r>
          </w:p>
        </w:tc>
      </w:tr>
      <w:tr w:rsidR="000F40DD" w:rsidRPr="00807ABB" w14:paraId="7D8B8913"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E9FB9" w14:textId="77777777" w:rsidR="000F40DD" w:rsidRPr="00807ABB" w:rsidRDefault="000F40DD" w:rsidP="00E21093">
            <w:pPr>
              <w:pStyle w:val="rowtabella0"/>
              <w:rPr>
                <w:color w:val="002060"/>
              </w:rPr>
            </w:pPr>
            <w:r w:rsidRPr="00807ABB">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27A1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27DD4"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1EDB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8FB5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00AFB"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2241D"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039B5"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D868"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4C6CE" w14:textId="77777777" w:rsidR="000F40DD" w:rsidRPr="00807ABB" w:rsidRDefault="000F40DD" w:rsidP="00E21093">
            <w:pPr>
              <w:pStyle w:val="rowtabella0"/>
              <w:jc w:val="center"/>
              <w:rPr>
                <w:color w:val="002060"/>
              </w:rPr>
            </w:pPr>
            <w:r w:rsidRPr="00807ABB">
              <w:rPr>
                <w:color w:val="002060"/>
              </w:rPr>
              <w:t>0</w:t>
            </w:r>
          </w:p>
        </w:tc>
      </w:tr>
      <w:tr w:rsidR="000F40DD" w:rsidRPr="00807ABB" w14:paraId="0F8DBB83"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69F9A" w14:textId="77777777" w:rsidR="000F40DD" w:rsidRPr="00807ABB" w:rsidRDefault="000F40DD" w:rsidP="00E21093">
            <w:pPr>
              <w:pStyle w:val="rowtabella0"/>
              <w:rPr>
                <w:color w:val="002060"/>
              </w:rPr>
            </w:pPr>
            <w:r w:rsidRPr="00807ABB">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5C0F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8C4D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3F7F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BCD3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89B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B863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A0038"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73C50"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185FA" w14:textId="77777777" w:rsidR="000F40DD" w:rsidRPr="00807ABB" w:rsidRDefault="000F40DD" w:rsidP="00E21093">
            <w:pPr>
              <w:pStyle w:val="rowtabella0"/>
              <w:jc w:val="center"/>
              <w:rPr>
                <w:color w:val="002060"/>
              </w:rPr>
            </w:pPr>
            <w:r w:rsidRPr="00807ABB">
              <w:rPr>
                <w:color w:val="002060"/>
              </w:rPr>
              <w:t>0</w:t>
            </w:r>
          </w:p>
        </w:tc>
      </w:tr>
      <w:tr w:rsidR="000F40DD" w:rsidRPr="00807ABB" w14:paraId="4BF3023C"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5F5573" w14:textId="77777777" w:rsidR="000F40DD" w:rsidRPr="00807ABB" w:rsidRDefault="000F40DD" w:rsidP="00E21093">
            <w:pPr>
              <w:pStyle w:val="rowtabella0"/>
              <w:rPr>
                <w:color w:val="002060"/>
                <w:lang w:val="es-ES"/>
              </w:rPr>
            </w:pPr>
            <w:r w:rsidRPr="00807ABB">
              <w:rPr>
                <w:color w:val="002060"/>
                <w:lang w:val="es-ES"/>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F3D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081D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286F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0E53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5170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1A1BD"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B7F6"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C2C37"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8F745" w14:textId="77777777" w:rsidR="000F40DD" w:rsidRPr="00807ABB" w:rsidRDefault="000F40DD" w:rsidP="00E21093">
            <w:pPr>
              <w:pStyle w:val="rowtabella0"/>
              <w:jc w:val="center"/>
              <w:rPr>
                <w:color w:val="002060"/>
              </w:rPr>
            </w:pPr>
            <w:r w:rsidRPr="00807ABB">
              <w:rPr>
                <w:color w:val="002060"/>
              </w:rPr>
              <w:t>0</w:t>
            </w:r>
          </w:p>
        </w:tc>
      </w:tr>
    </w:tbl>
    <w:p w14:paraId="44A98E6A" w14:textId="77777777" w:rsidR="000F40DD" w:rsidRPr="00807ABB" w:rsidRDefault="000F40DD" w:rsidP="000F40DD">
      <w:pPr>
        <w:pStyle w:val="breakline"/>
        <w:rPr>
          <w:rFonts w:eastAsiaTheme="minorEastAsia"/>
          <w:color w:val="002060"/>
        </w:rPr>
      </w:pPr>
    </w:p>
    <w:p w14:paraId="37C95173" w14:textId="77777777" w:rsidR="000F40DD" w:rsidRPr="00807ABB" w:rsidRDefault="000F40DD" w:rsidP="000F40DD">
      <w:pPr>
        <w:pStyle w:val="breakline"/>
        <w:rPr>
          <w:color w:val="002060"/>
        </w:rPr>
      </w:pPr>
    </w:p>
    <w:p w14:paraId="4146738E" w14:textId="77777777" w:rsidR="000F40DD" w:rsidRPr="00807ABB" w:rsidRDefault="000F40DD" w:rsidP="000F40DD">
      <w:pPr>
        <w:pStyle w:val="sottotitolocampionato10"/>
        <w:rPr>
          <w:color w:val="002060"/>
        </w:rPr>
      </w:pPr>
      <w:r w:rsidRPr="00807AB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2164C59F"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BF311"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89CE8"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83FEE"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96A87"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86116"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14AA0"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8E0D3"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5CC80"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34024"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05F4C" w14:textId="77777777" w:rsidR="000F40DD" w:rsidRPr="00807ABB" w:rsidRDefault="000F40DD" w:rsidP="00E21093">
            <w:pPr>
              <w:pStyle w:val="headertabella0"/>
              <w:rPr>
                <w:color w:val="002060"/>
              </w:rPr>
            </w:pPr>
            <w:r w:rsidRPr="00807ABB">
              <w:rPr>
                <w:color w:val="002060"/>
              </w:rPr>
              <w:t>PE</w:t>
            </w:r>
          </w:p>
        </w:tc>
      </w:tr>
      <w:tr w:rsidR="000F40DD" w:rsidRPr="00807ABB" w14:paraId="7609D4DC"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FE2487" w14:textId="77777777" w:rsidR="000F40DD" w:rsidRPr="00807ABB" w:rsidRDefault="000F40DD" w:rsidP="00E21093">
            <w:pPr>
              <w:pStyle w:val="rowtabella0"/>
              <w:rPr>
                <w:color w:val="002060"/>
              </w:rPr>
            </w:pPr>
            <w:r w:rsidRPr="00807AB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189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973D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DBE1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37BE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4780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D5FBD" w14:textId="77777777" w:rsidR="000F40DD" w:rsidRPr="00807ABB" w:rsidRDefault="000F40DD" w:rsidP="00E21093">
            <w:pPr>
              <w:pStyle w:val="rowtabella0"/>
              <w:jc w:val="center"/>
              <w:rPr>
                <w:color w:val="002060"/>
              </w:rPr>
            </w:pPr>
            <w:r w:rsidRPr="00807AB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E9C2B"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9F489" w14:textId="77777777" w:rsidR="000F40DD" w:rsidRPr="00807ABB" w:rsidRDefault="000F40DD" w:rsidP="00E21093">
            <w:pPr>
              <w:pStyle w:val="rowtabella0"/>
              <w:jc w:val="center"/>
              <w:rPr>
                <w:color w:val="002060"/>
              </w:rPr>
            </w:pPr>
            <w:r w:rsidRPr="00807AB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72095" w14:textId="77777777" w:rsidR="000F40DD" w:rsidRPr="00807ABB" w:rsidRDefault="000F40DD" w:rsidP="00E21093">
            <w:pPr>
              <w:pStyle w:val="rowtabella0"/>
              <w:jc w:val="center"/>
              <w:rPr>
                <w:color w:val="002060"/>
              </w:rPr>
            </w:pPr>
            <w:r w:rsidRPr="00807ABB">
              <w:rPr>
                <w:color w:val="002060"/>
              </w:rPr>
              <w:t>0</w:t>
            </w:r>
          </w:p>
        </w:tc>
      </w:tr>
      <w:tr w:rsidR="000F40DD" w:rsidRPr="00807ABB" w14:paraId="72743821"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37E8DD" w14:textId="77777777" w:rsidR="000F40DD" w:rsidRPr="00807ABB" w:rsidRDefault="000F40DD" w:rsidP="00E21093">
            <w:pPr>
              <w:pStyle w:val="rowtabella0"/>
              <w:rPr>
                <w:color w:val="002060"/>
              </w:rPr>
            </w:pPr>
            <w:r w:rsidRPr="00807ABB">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D6AA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293E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157C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0D94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CB29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D1CDB"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8E603"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CBC83"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8A2A4" w14:textId="77777777" w:rsidR="000F40DD" w:rsidRPr="00807ABB" w:rsidRDefault="000F40DD" w:rsidP="00E21093">
            <w:pPr>
              <w:pStyle w:val="rowtabella0"/>
              <w:jc w:val="center"/>
              <w:rPr>
                <w:color w:val="002060"/>
              </w:rPr>
            </w:pPr>
            <w:r w:rsidRPr="00807ABB">
              <w:rPr>
                <w:color w:val="002060"/>
              </w:rPr>
              <w:t>0</w:t>
            </w:r>
          </w:p>
        </w:tc>
      </w:tr>
      <w:tr w:rsidR="000F40DD" w:rsidRPr="00807ABB" w14:paraId="110A18D8"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A3FEC" w14:textId="77777777" w:rsidR="000F40DD" w:rsidRPr="00807ABB" w:rsidRDefault="000F40DD" w:rsidP="00E21093">
            <w:pPr>
              <w:pStyle w:val="rowtabella0"/>
              <w:rPr>
                <w:color w:val="002060"/>
              </w:rPr>
            </w:pPr>
            <w:r w:rsidRPr="00807ABB">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3D58"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50F2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2BE6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607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0D12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39F0D"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99B2D"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E4F1"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B1FD" w14:textId="77777777" w:rsidR="000F40DD" w:rsidRPr="00807ABB" w:rsidRDefault="000F40DD" w:rsidP="00E21093">
            <w:pPr>
              <w:pStyle w:val="rowtabella0"/>
              <w:jc w:val="center"/>
              <w:rPr>
                <w:color w:val="002060"/>
              </w:rPr>
            </w:pPr>
            <w:r w:rsidRPr="00807ABB">
              <w:rPr>
                <w:color w:val="002060"/>
              </w:rPr>
              <w:t>0</w:t>
            </w:r>
          </w:p>
        </w:tc>
      </w:tr>
      <w:tr w:rsidR="000F40DD" w:rsidRPr="00807ABB" w14:paraId="67208D1B"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7D974" w14:textId="77777777" w:rsidR="000F40DD" w:rsidRPr="00807ABB" w:rsidRDefault="000F40DD" w:rsidP="00E21093">
            <w:pPr>
              <w:pStyle w:val="rowtabella0"/>
              <w:rPr>
                <w:color w:val="002060"/>
              </w:rPr>
            </w:pPr>
            <w:r w:rsidRPr="00807AB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E1FD0"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7654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4174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EB0A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BBBA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C0D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23F5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4C5C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3F667" w14:textId="77777777" w:rsidR="000F40DD" w:rsidRPr="00807ABB" w:rsidRDefault="000F40DD" w:rsidP="00E21093">
            <w:pPr>
              <w:pStyle w:val="rowtabella0"/>
              <w:jc w:val="center"/>
              <w:rPr>
                <w:color w:val="002060"/>
              </w:rPr>
            </w:pPr>
            <w:r w:rsidRPr="00807ABB">
              <w:rPr>
                <w:color w:val="002060"/>
              </w:rPr>
              <w:t>0</w:t>
            </w:r>
          </w:p>
        </w:tc>
      </w:tr>
      <w:tr w:rsidR="000F40DD" w:rsidRPr="00807ABB" w14:paraId="4A49FA5E"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D22DC8" w14:textId="77777777" w:rsidR="000F40DD" w:rsidRPr="00807ABB" w:rsidRDefault="000F40DD" w:rsidP="00E21093">
            <w:pPr>
              <w:pStyle w:val="rowtabella0"/>
              <w:rPr>
                <w:color w:val="002060"/>
              </w:rPr>
            </w:pPr>
            <w:r w:rsidRPr="00807ABB">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3DDB"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8B91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CDC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E0EC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907C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C85A8"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05D91"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24DD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19DA8" w14:textId="77777777" w:rsidR="000F40DD" w:rsidRPr="00807ABB" w:rsidRDefault="000F40DD" w:rsidP="00E21093">
            <w:pPr>
              <w:pStyle w:val="rowtabella0"/>
              <w:jc w:val="center"/>
              <w:rPr>
                <w:color w:val="002060"/>
              </w:rPr>
            </w:pPr>
            <w:r w:rsidRPr="00807ABB">
              <w:rPr>
                <w:color w:val="002060"/>
              </w:rPr>
              <w:t>0</w:t>
            </w:r>
          </w:p>
        </w:tc>
      </w:tr>
      <w:tr w:rsidR="000F40DD" w:rsidRPr="00807ABB" w14:paraId="296D1482"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16B4CE" w14:textId="77777777" w:rsidR="000F40DD" w:rsidRPr="00807ABB" w:rsidRDefault="000F40DD" w:rsidP="00E21093">
            <w:pPr>
              <w:pStyle w:val="rowtabella0"/>
              <w:rPr>
                <w:color w:val="002060"/>
              </w:rPr>
            </w:pPr>
            <w:r w:rsidRPr="00807ABB">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2EF5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4D8C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C89D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1684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B58C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94EA3"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AB196"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B905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88E9" w14:textId="77777777" w:rsidR="000F40DD" w:rsidRPr="00807ABB" w:rsidRDefault="000F40DD" w:rsidP="00E21093">
            <w:pPr>
              <w:pStyle w:val="rowtabella0"/>
              <w:jc w:val="center"/>
              <w:rPr>
                <w:color w:val="002060"/>
              </w:rPr>
            </w:pPr>
            <w:r w:rsidRPr="00807ABB">
              <w:rPr>
                <w:color w:val="002060"/>
              </w:rPr>
              <w:t>0</w:t>
            </w:r>
          </w:p>
        </w:tc>
      </w:tr>
      <w:tr w:rsidR="000F40DD" w:rsidRPr="00807ABB" w14:paraId="050A0FC0"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B88C1A" w14:textId="77777777" w:rsidR="000F40DD" w:rsidRPr="00807ABB" w:rsidRDefault="000F40DD" w:rsidP="00E21093">
            <w:pPr>
              <w:pStyle w:val="rowtabella0"/>
              <w:rPr>
                <w:color w:val="002060"/>
              </w:rPr>
            </w:pPr>
            <w:r w:rsidRPr="00807ABB">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3A93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FB92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E4DD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D91B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EEE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6F02F"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91F1B"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B151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4FBBC" w14:textId="77777777" w:rsidR="000F40DD" w:rsidRPr="00807ABB" w:rsidRDefault="000F40DD" w:rsidP="00E21093">
            <w:pPr>
              <w:pStyle w:val="rowtabella0"/>
              <w:jc w:val="center"/>
              <w:rPr>
                <w:color w:val="002060"/>
              </w:rPr>
            </w:pPr>
            <w:r w:rsidRPr="00807ABB">
              <w:rPr>
                <w:color w:val="002060"/>
              </w:rPr>
              <w:t>0</w:t>
            </w:r>
          </w:p>
        </w:tc>
      </w:tr>
      <w:tr w:rsidR="000F40DD" w:rsidRPr="00807ABB" w14:paraId="285137E8"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0AF1EB" w14:textId="77777777" w:rsidR="000F40DD" w:rsidRPr="00807ABB" w:rsidRDefault="000F40DD" w:rsidP="00E21093">
            <w:pPr>
              <w:pStyle w:val="rowtabella0"/>
              <w:rPr>
                <w:color w:val="002060"/>
              </w:rPr>
            </w:pPr>
            <w:r w:rsidRPr="00807ABB">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FB4E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C484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CB7E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7440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97BD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FA80A"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5A6D"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FFCC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18827" w14:textId="77777777" w:rsidR="000F40DD" w:rsidRPr="00807ABB" w:rsidRDefault="000F40DD" w:rsidP="00E21093">
            <w:pPr>
              <w:pStyle w:val="rowtabella0"/>
              <w:jc w:val="center"/>
              <w:rPr>
                <w:color w:val="002060"/>
              </w:rPr>
            </w:pPr>
            <w:r w:rsidRPr="00807ABB">
              <w:rPr>
                <w:color w:val="002060"/>
              </w:rPr>
              <w:t>0</w:t>
            </w:r>
          </w:p>
        </w:tc>
      </w:tr>
      <w:tr w:rsidR="000F40DD" w:rsidRPr="00807ABB" w14:paraId="3A7BEA74"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A7CF2" w14:textId="77777777" w:rsidR="000F40DD" w:rsidRPr="00807ABB" w:rsidRDefault="000F40DD" w:rsidP="00E21093">
            <w:pPr>
              <w:pStyle w:val="rowtabella0"/>
              <w:rPr>
                <w:color w:val="002060"/>
              </w:rPr>
            </w:pPr>
            <w:r w:rsidRPr="00807ABB">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83C9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82254"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9A4F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A774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E35F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8D21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FBCC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91C2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7DCD" w14:textId="77777777" w:rsidR="000F40DD" w:rsidRPr="00807ABB" w:rsidRDefault="000F40DD" w:rsidP="00E21093">
            <w:pPr>
              <w:pStyle w:val="rowtabella0"/>
              <w:jc w:val="center"/>
              <w:rPr>
                <w:color w:val="002060"/>
              </w:rPr>
            </w:pPr>
            <w:r w:rsidRPr="00807ABB">
              <w:rPr>
                <w:color w:val="002060"/>
              </w:rPr>
              <w:t>0</w:t>
            </w:r>
          </w:p>
        </w:tc>
      </w:tr>
      <w:tr w:rsidR="000F40DD" w:rsidRPr="00807ABB" w14:paraId="50A54335"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DE3AD5" w14:textId="77777777" w:rsidR="000F40DD" w:rsidRPr="00807ABB" w:rsidRDefault="000F40DD" w:rsidP="00E21093">
            <w:pPr>
              <w:pStyle w:val="rowtabella0"/>
              <w:rPr>
                <w:color w:val="002060"/>
              </w:rPr>
            </w:pPr>
            <w:r w:rsidRPr="00807ABB">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3DD4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D268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C611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46FF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91A3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DDD9"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1BBCB"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E1078"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AAE80" w14:textId="77777777" w:rsidR="000F40DD" w:rsidRPr="00807ABB" w:rsidRDefault="000F40DD" w:rsidP="00E21093">
            <w:pPr>
              <w:pStyle w:val="rowtabella0"/>
              <w:jc w:val="center"/>
              <w:rPr>
                <w:color w:val="002060"/>
              </w:rPr>
            </w:pPr>
            <w:r w:rsidRPr="00807ABB">
              <w:rPr>
                <w:color w:val="002060"/>
              </w:rPr>
              <w:t>0</w:t>
            </w:r>
          </w:p>
        </w:tc>
      </w:tr>
      <w:tr w:rsidR="000F40DD" w:rsidRPr="00807ABB" w14:paraId="5E918C24"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038DE" w14:textId="77777777" w:rsidR="000F40DD" w:rsidRPr="00807ABB" w:rsidRDefault="000F40DD" w:rsidP="00E21093">
            <w:pPr>
              <w:pStyle w:val="rowtabella0"/>
              <w:rPr>
                <w:color w:val="002060"/>
              </w:rPr>
            </w:pPr>
            <w:r w:rsidRPr="00807ABB">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9D1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0C8A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DA37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4604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D393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7BA49"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23FD1"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6D85F"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764C5" w14:textId="77777777" w:rsidR="000F40DD" w:rsidRPr="00807ABB" w:rsidRDefault="000F40DD" w:rsidP="00E21093">
            <w:pPr>
              <w:pStyle w:val="rowtabella0"/>
              <w:jc w:val="center"/>
              <w:rPr>
                <w:color w:val="002060"/>
              </w:rPr>
            </w:pPr>
            <w:r w:rsidRPr="00807ABB">
              <w:rPr>
                <w:color w:val="002060"/>
              </w:rPr>
              <w:t>0</w:t>
            </w:r>
          </w:p>
        </w:tc>
      </w:tr>
      <w:tr w:rsidR="000F40DD" w:rsidRPr="00807ABB" w14:paraId="4E5D139D"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BA3239" w14:textId="77777777" w:rsidR="000F40DD" w:rsidRPr="00807ABB" w:rsidRDefault="000F40DD" w:rsidP="00E21093">
            <w:pPr>
              <w:pStyle w:val="rowtabella0"/>
              <w:rPr>
                <w:color w:val="002060"/>
              </w:rPr>
            </w:pPr>
            <w:r w:rsidRPr="00807ABB">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572D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D26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DC94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795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0D37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D818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EF747" w14:textId="77777777" w:rsidR="000F40DD" w:rsidRPr="00807ABB" w:rsidRDefault="000F40DD" w:rsidP="00E21093">
            <w:pPr>
              <w:pStyle w:val="rowtabella0"/>
              <w:jc w:val="center"/>
              <w:rPr>
                <w:color w:val="002060"/>
              </w:rPr>
            </w:pPr>
            <w:r w:rsidRPr="00807AB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13376" w14:textId="77777777" w:rsidR="000F40DD" w:rsidRPr="00807ABB" w:rsidRDefault="000F40DD" w:rsidP="00E21093">
            <w:pPr>
              <w:pStyle w:val="rowtabella0"/>
              <w:jc w:val="center"/>
              <w:rPr>
                <w:color w:val="002060"/>
              </w:rPr>
            </w:pPr>
            <w:r w:rsidRPr="00807AB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01972" w14:textId="77777777" w:rsidR="000F40DD" w:rsidRPr="00807ABB" w:rsidRDefault="000F40DD" w:rsidP="00E21093">
            <w:pPr>
              <w:pStyle w:val="rowtabella0"/>
              <w:jc w:val="center"/>
              <w:rPr>
                <w:color w:val="002060"/>
              </w:rPr>
            </w:pPr>
            <w:r w:rsidRPr="00807ABB">
              <w:rPr>
                <w:color w:val="002060"/>
              </w:rPr>
              <w:t>0</w:t>
            </w:r>
          </w:p>
        </w:tc>
      </w:tr>
    </w:tbl>
    <w:p w14:paraId="63C648C5" w14:textId="77777777" w:rsidR="000F40DD" w:rsidRPr="00807ABB" w:rsidRDefault="000F40DD" w:rsidP="000F40DD">
      <w:pPr>
        <w:pStyle w:val="breakline"/>
        <w:rPr>
          <w:rFonts w:eastAsiaTheme="minorEastAsia"/>
          <w:color w:val="002060"/>
        </w:rPr>
      </w:pPr>
    </w:p>
    <w:p w14:paraId="48E2AC7F" w14:textId="77777777" w:rsidR="000F40DD" w:rsidRPr="00807ABB" w:rsidRDefault="000F40DD" w:rsidP="000F40DD">
      <w:pPr>
        <w:pStyle w:val="breakline"/>
        <w:rPr>
          <w:color w:val="002060"/>
        </w:rPr>
      </w:pPr>
    </w:p>
    <w:p w14:paraId="3B005270" w14:textId="77777777" w:rsidR="000F40DD" w:rsidRPr="00807ABB" w:rsidRDefault="000F40DD" w:rsidP="000F40DD">
      <w:pPr>
        <w:pStyle w:val="sottotitolocampionato10"/>
        <w:rPr>
          <w:color w:val="002060"/>
        </w:rPr>
      </w:pPr>
      <w:r w:rsidRPr="00807ABB">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1941ABC8"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76569"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A3501"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02241"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F0EFA"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E4DF0"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09DBF"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06CA6"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4E1FD"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E7DE7"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0DC57" w14:textId="77777777" w:rsidR="000F40DD" w:rsidRPr="00807ABB" w:rsidRDefault="000F40DD" w:rsidP="00E21093">
            <w:pPr>
              <w:pStyle w:val="headertabella0"/>
              <w:rPr>
                <w:color w:val="002060"/>
              </w:rPr>
            </w:pPr>
            <w:r w:rsidRPr="00807ABB">
              <w:rPr>
                <w:color w:val="002060"/>
              </w:rPr>
              <w:t>PE</w:t>
            </w:r>
          </w:p>
        </w:tc>
      </w:tr>
      <w:tr w:rsidR="000F40DD" w:rsidRPr="00807ABB" w14:paraId="63CD91D5"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67D7A6" w14:textId="77777777" w:rsidR="000F40DD" w:rsidRPr="00807ABB" w:rsidRDefault="000F40DD" w:rsidP="00E21093">
            <w:pPr>
              <w:pStyle w:val="rowtabella0"/>
              <w:rPr>
                <w:color w:val="002060"/>
              </w:rPr>
            </w:pPr>
            <w:r w:rsidRPr="00807ABB">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8B36D"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384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152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522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480B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B4241"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9738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2F46A"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5AA7" w14:textId="77777777" w:rsidR="000F40DD" w:rsidRPr="00807ABB" w:rsidRDefault="000F40DD" w:rsidP="00E21093">
            <w:pPr>
              <w:pStyle w:val="rowtabella0"/>
              <w:jc w:val="center"/>
              <w:rPr>
                <w:color w:val="002060"/>
              </w:rPr>
            </w:pPr>
            <w:r w:rsidRPr="00807ABB">
              <w:rPr>
                <w:color w:val="002060"/>
              </w:rPr>
              <w:t>0</w:t>
            </w:r>
          </w:p>
        </w:tc>
      </w:tr>
      <w:tr w:rsidR="000F40DD" w:rsidRPr="00807ABB" w14:paraId="74DB60F7"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607810" w14:textId="77777777" w:rsidR="000F40DD" w:rsidRPr="00807ABB" w:rsidRDefault="000F40DD" w:rsidP="00E21093">
            <w:pPr>
              <w:pStyle w:val="rowtabella0"/>
              <w:rPr>
                <w:color w:val="002060"/>
              </w:rPr>
            </w:pPr>
            <w:r w:rsidRPr="00807ABB">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AD5ED"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DD65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3A69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A951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59F7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28BF6"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05B5E"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E20DC"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F4733" w14:textId="77777777" w:rsidR="000F40DD" w:rsidRPr="00807ABB" w:rsidRDefault="000F40DD" w:rsidP="00E21093">
            <w:pPr>
              <w:pStyle w:val="rowtabella0"/>
              <w:jc w:val="center"/>
              <w:rPr>
                <w:color w:val="002060"/>
              </w:rPr>
            </w:pPr>
            <w:r w:rsidRPr="00807ABB">
              <w:rPr>
                <w:color w:val="002060"/>
              </w:rPr>
              <w:t>0</w:t>
            </w:r>
          </w:p>
        </w:tc>
      </w:tr>
      <w:tr w:rsidR="000F40DD" w:rsidRPr="00807ABB" w14:paraId="06768085"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tcPr>
          <w:p w14:paraId="1F23E43C" w14:textId="77777777" w:rsidR="000F40DD" w:rsidRPr="00807ABB" w:rsidRDefault="000F40DD" w:rsidP="00E21093">
            <w:pPr>
              <w:pStyle w:val="rowtabella0"/>
              <w:rPr>
                <w:color w:val="002060"/>
              </w:rPr>
            </w:pPr>
            <w:r w:rsidRPr="00807ABB">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7990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B77DF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811F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63B7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5604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ABE2F"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0EF4B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F73E4"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DB005" w14:textId="77777777" w:rsidR="000F40DD" w:rsidRPr="00807ABB" w:rsidRDefault="000F40DD" w:rsidP="00E21093">
            <w:pPr>
              <w:pStyle w:val="rowtabella0"/>
              <w:jc w:val="center"/>
              <w:rPr>
                <w:color w:val="002060"/>
              </w:rPr>
            </w:pPr>
            <w:r w:rsidRPr="00807ABB">
              <w:rPr>
                <w:color w:val="002060"/>
              </w:rPr>
              <w:t>0</w:t>
            </w:r>
          </w:p>
        </w:tc>
      </w:tr>
      <w:tr w:rsidR="000F40DD" w:rsidRPr="00807ABB" w14:paraId="25B8D9D1"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D137C" w14:textId="77777777" w:rsidR="000F40DD" w:rsidRPr="00807ABB" w:rsidRDefault="000F40DD" w:rsidP="00E21093">
            <w:pPr>
              <w:pStyle w:val="rowtabella0"/>
              <w:rPr>
                <w:color w:val="002060"/>
              </w:rPr>
            </w:pPr>
            <w:r w:rsidRPr="00807ABB">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1331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2F32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6A5D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4E2F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366C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BE791"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F93C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3D9C8"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6ADDE" w14:textId="77777777" w:rsidR="000F40DD" w:rsidRPr="00807ABB" w:rsidRDefault="000F40DD" w:rsidP="00E21093">
            <w:pPr>
              <w:pStyle w:val="rowtabella0"/>
              <w:jc w:val="center"/>
              <w:rPr>
                <w:color w:val="002060"/>
              </w:rPr>
            </w:pPr>
            <w:r w:rsidRPr="00807ABB">
              <w:rPr>
                <w:color w:val="002060"/>
              </w:rPr>
              <w:t>0</w:t>
            </w:r>
          </w:p>
        </w:tc>
      </w:tr>
      <w:tr w:rsidR="000F40DD" w:rsidRPr="00807ABB" w14:paraId="71AF6BFF"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8FB4C" w14:textId="77777777" w:rsidR="000F40DD" w:rsidRPr="00807ABB" w:rsidRDefault="000F40DD" w:rsidP="00E21093">
            <w:pPr>
              <w:pStyle w:val="rowtabella0"/>
              <w:rPr>
                <w:color w:val="002060"/>
                <w:lang w:val="es-ES"/>
              </w:rPr>
            </w:pPr>
            <w:r w:rsidRPr="00807ABB">
              <w:rPr>
                <w:color w:val="002060"/>
                <w:lang w:val="es-E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5A52"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EA8B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C809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F60C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0866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24FDB"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3E08"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E7899"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54831" w14:textId="77777777" w:rsidR="000F40DD" w:rsidRPr="00807ABB" w:rsidRDefault="000F40DD" w:rsidP="00E21093">
            <w:pPr>
              <w:pStyle w:val="rowtabella0"/>
              <w:jc w:val="center"/>
              <w:rPr>
                <w:color w:val="002060"/>
              </w:rPr>
            </w:pPr>
            <w:r w:rsidRPr="00807ABB">
              <w:rPr>
                <w:color w:val="002060"/>
              </w:rPr>
              <w:t>0</w:t>
            </w:r>
          </w:p>
        </w:tc>
      </w:tr>
      <w:tr w:rsidR="000F40DD" w:rsidRPr="00807ABB" w14:paraId="442F5901"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CEFA90" w14:textId="77777777" w:rsidR="000F40DD" w:rsidRPr="00807ABB" w:rsidRDefault="000F40DD" w:rsidP="00E21093">
            <w:pPr>
              <w:pStyle w:val="rowtabella0"/>
              <w:rPr>
                <w:color w:val="002060"/>
              </w:rPr>
            </w:pPr>
            <w:r w:rsidRPr="00807AB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F59E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9BD6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4E0C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F240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16A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3BC4C"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B7417"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1974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7C67" w14:textId="77777777" w:rsidR="000F40DD" w:rsidRPr="00807ABB" w:rsidRDefault="000F40DD" w:rsidP="00E21093">
            <w:pPr>
              <w:pStyle w:val="rowtabella0"/>
              <w:jc w:val="center"/>
              <w:rPr>
                <w:color w:val="002060"/>
              </w:rPr>
            </w:pPr>
            <w:r w:rsidRPr="00807ABB">
              <w:rPr>
                <w:color w:val="002060"/>
              </w:rPr>
              <w:t>0</w:t>
            </w:r>
          </w:p>
        </w:tc>
      </w:tr>
      <w:tr w:rsidR="000F40DD" w:rsidRPr="00807ABB" w14:paraId="1F7C4DC1"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6502E" w14:textId="77777777" w:rsidR="000F40DD" w:rsidRPr="00807ABB" w:rsidRDefault="000F40DD" w:rsidP="00E21093">
            <w:pPr>
              <w:pStyle w:val="rowtabella0"/>
              <w:rPr>
                <w:color w:val="002060"/>
                <w:lang w:val="es-ES"/>
              </w:rPr>
            </w:pPr>
            <w:r w:rsidRPr="00807ABB">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EE63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32008"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0880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6C6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F836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14FF9"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5F4D3"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E15A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24B37" w14:textId="77777777" w:rsidR="000F40DD" w:rsidRPr="00807ABB" w:rsidRDefault="000F40DD" w:rsidP="00E21093">
            <w:pPr>
              <w:pStyle w:val="rowtabella0"/>
              <w:jc w:val="center"/>
              <w:rPr>
                <w:color w:val="002060"/>
              </w:rPr>
            </w:pPr>
            <w:r w:rsidRPr="00807ABB">
              <w:rPr>
                <w:color w:val="002060"/>
              </w:rPr>
              <w:t>0</w:t>
            </w:r>
          </w:p>
        </w:tc>
      </w:tr>
      <w:tr w:rsidR="000F40DD" w:rsidRPr="00807ABB" w14:paraId="2A2D555D"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BFB79B" w14:textId="77777777" w:rsidR="000F40DD" w:rsidRPr="00807ABB" w:rsidRDefault="000F40DD" w:rsidP="00E21093">
            <w:pPr>
              <w:pStyle w:val="rowtabella0"/>
              <w:rPr>
                <w:color w:val="002060"/>
              </w:rPr>
            </w:pPr>
            <w:r w:rsidRPr="00807ABB">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3B4F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3152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E27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0EDE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30FC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232DE"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6511B"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4635"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C5173" w14:textId="77777777" w:rsidR="000F40DD" w:rsidRPr="00807ABB" w:rsidRDefault="000F40DD" w:rsidP="00E21093">
            <w:pPr>
              <w:pStyle w:val="rowtabella0"/>
              <w:jc w:val="center"/>
              <w:rPr>
                <w:color w:val="002060"/>
              </w:rPr>
            </w:pPr>
            <w:r w:rsidRPr="00807ABB">
              <w:rPr>
                <w:color w:val="002060"/>
              </w:rPr>
              <w:t>0</w:t>
            </w:r>
          </w:p>
        </w:tc>
      </w:tr>
      <w:tr w:rsidR="000F40DD" w:rsidRPr="00807ABB" w14:paraId="46C752A8"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0872F" w14:textId="77777777" w:rsidR="000F40DD" w:rsidRPr="00807ABB" w:rsidRDefault="000F40DD" w:rsidP="00E21093">
            <w:pPr>
              <w:pStyle w:val="rowtabella0"/>
              <w:rPr>
                <w:color w:val="002060"/>
                <w:lang w:val="es-ES"/>
              </w:rPr>
            </w:pPr>
            <w:r w:rsidRPr="00807ABB">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EEAF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FE3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D60D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80DD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8AC4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512B4"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B5C1A"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9540B"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A1AEA" w14:textId="77777777" w:rsidR="000F40DD" w:rsidRPr="00807ABB" w:rsidRDefault="000F40DD" w:rsidP="00E21093">
            <w:pPr>
              <w:pStyle w:val="rowtabella0"/>
              <w:jc w:val="center"/>
              <w:rPr>
                <w:color w:val="002060"/>
              </w:rPr>
            </w:pPr>
            <w:r w:rsidRPr="00807ABB">
              <w:rPr>
                <w:color w:val="002060"/>
              </w:rPr>
              <w:t>0</w:t>
            </w:r>
          </w:p>
        </w:tc>
      </w:tr>
      <w:tr w:rsidR="000F40DD" w:rsidRPr="00807ABB" w14:paraId="030999A1"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tcPr>
          <w:p w14:paraId="67BAD417" w14:textId="77777777" w:rsidR="000F40DD" w:rsidRPr="00807ABB" w:rsidRDefault="000F40DD" w:rsidP="00E21093">
            <w:pPr>
              <w:pStyle w:val="rowtabella0"/>
              <w:rPr>
                <w:color w:val="002060"/>
              </w:rPr>
            </w:pPr>
            <w:r w:rsidRPr="00807ABB">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7672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BF84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000A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6BAB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5346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72E6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CE67D"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3098D"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22C47" w14:textId="77777777" w:rsidR="000F40DD" w:rsidRPr="00807ABB" w:rsidRDefault="000F40DD" w:rsidP="00E21093">
            <w:pPr>
              <w:pStyle w:val="rowtabella0"/>
              <w:jc w:val="center"/>
              <w:rPr>
                <w:color w:val="002060"/>
              </w:rPr>
            </w:pPr>
            <w:r w:rsidRPr="00807ABB">
              <w:rPr>
                <w:color w:val="002060"/>
              </w:rPr>
              <w:t>0</w:t>
            </w:r>
          </w:p>
        </w:tc>
      </w:tr>
      <w:tr w:rsidR="000F40DD" w:rsidRPr="00807ABB" w14:paraId="2B10EF53"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7764E" w14:textId="77777777" w:rsidR="000F40DD" w:rsidRPr="00807ABB" w:rsidRDefault="000F40DD" w:rsidP="00E21093">
            <w:pPr>
              <w:pStyle w:val="rowtabella0"/>
              <w:rPr>
                <w:color w:val="002060"/>
              </w:rPr>
            </w:pPr>
            <w:r w:rsidRPr="00807AB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2466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3095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A7CD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1D7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E394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7DA37"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B5B21"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3D13D"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ED93F" w14:textId="77777777" w:rsidR="000F40DD" w:rsidRPr="00807ABB" w:rsidRDefault="000F40DD" w:rsidP="00E21093">
            <w:pPr>
              <w:pStyle w:val="rowtabella0"/>
              <w:jc w:val="center"/>
              <w:rPr>
                <w:color w:val="002060"/>
              </w:rPr>
            </w:pPr>
            <w:r w:rsidRPr="00807ABB">
              <w:rPr>
                <w:color w:val="002060"/>
              </w:rPr>
              <w:t>0</w:t>
            </w:r>
          </w:p>
        </w:tc>
      </w:tr>
      <w:tr w:rsidR="000F40DD" w:rsidRPr="00807ABB" w14:paraId="408AE45A"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BA07C9" w14:textId="77777777" w:rsidR="000F40DD" w:rsidRPr="00807ABB" w:rsidRDefault="000F40DD" w:rsidP="00E21093">
            <w:pPr>
              <w:pStyle w:val="rowtabella0"/>
              <w:rPr>
                <w:color w:val="002060"/>
              </w:rPr>
            </w:pPr>
            <w:r w:rsidRPr="00807ABB">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9928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7C74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3932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216A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B5DA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3D15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2C702"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4761"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44229" w14:textId="77777777" w:rsidR="000F40DD" w:rsidRPr="00807ABB" w:rsidRDefault="000F40DD" w:rsidP="00E21093">
            <w:pPr>
              <w:pStyle w:val="rowtabella0"/>
              <w:jc w:val="center"/>
              <w:rPr>
                <w:color w:val="002060"/>
              </w:rPr>
            </w:pPr>
            <w:r w:rsidRPr="00807ABB">
              <w:rPr>
                <w:color w:val="002060"/>
              </w:rPr>
              <w:t>0</w:t>
            </w:r>
          </w:p>
        </w:tc>
      </w:tr>
    </w:tbl>
    <w:p w14:paraId="2B673926" w14:textId="77777777" w:rsidR="000F40DD" w:rsidRPr="00807ABB" w:rsidRDefault="000F40DD" w:rsidP="000F40DD">
      <w:pPr>
        <w:pStyle w:val="breakline"/>
        <w:rPr>
          <w:color w:val="002060"/>
        </w:rPr>
      </w:pPr>
    </w:p>
    <w:p w14:paraId="32082239" w14:textId="77777777" w:rsidR="000F40DD" w:rsidRPr="00807ABB" w:rsidRDefault="000F40DD" w:rsidP="000F40DD">
      <w:pPr>
        <w:pStyle w:val="titoloprinc0"/>
        <w:rPr>
          <w:color w:val="002060"/>
        </w:rPr>
      </w:pPr>
      <w:r w:rsidRPr="00807ABB">
        <w:rPr>
          <w:color w:val="002060"/>
        </w:rPr>
        <w:t>PROGRAMMA GARE</w:t>
      </w:r>
    </w:p>
    <w:p w14:paraId="7D15C01E" w14:textId="77777777" w:rsidR="000F40DD" w:rsidRPr="00807ABB" w:rsidRDefault="000F40DD" w:rsidP="000F40DD">
      <w:pPr>
        <w:pStyle w:val="breakline"/>
        <w:rPr>
          <w:color w:val="002060"/>
        </w:rPr>
      </w:pPr>
    </w:p>
    <w:p w14:paraId="46782FD1" w14:textId="77777777" w:rsidR="000F40DD" w:rsidRPr="00807ABB" w:rsidRDefault="000F40DD" w:rsidP="000F40DD">
      <w:pPr>
        <w:pStyle w:val="sottotitolocampionato10"/>
        <w:rPr>
          <w:color w:val="002060"/>
        </w:rPr>
      </w:pPr>
      <w:r w:rsidRPr="00807AB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8"/>
        <w:gridCol w:w="385"/>
        <w:gridCol w:w="898"/>
        <w:gridCol w:w="1192"/>
        <w:gridCol w:w="1562"/>
        <w:gridCol w:w="1546"/>
      </w:tblGrid>
      <w:tr w:rsidR="000F40DD" w:rsidRPr="00807ABB" w14:paraId="2BFAF205"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F3494"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0C877"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747A3"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3F9DB"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4FE88"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5752E"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D5462"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740A56B0"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23690E" w14:textId="77777777" w:rsidR="000F40DD" w:rsidRPr="00807ABB" w:rsidRDefault="000F40DD" w:rsidP="00E21093">
            <w:pPr>
              <w:pStyle w:val="rowtabella0"/>
              <w:rPr>
                <w:color w:val="002060"/>
              </w:rPr>
            </w:pPr>
            <w:r w:rsidRPr="00807ABB">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2239D" w14:textId="77777777" w:rsidR="000F40DD" w:rsidRPr="00807ABB" w:rsidRDefault="000F40DD" w:rsidP="00E21093">
            <w:pPr>
              <w:pStyle w:val="rowtabella0"/>
              <w:rPr>
                <w:color w:val="002060"/>
              </w:rPr>
            </w:pPr>
            <w:r w:rsidRPr="00807ABB">
              <w:rPr>
                <w:color w:val="002060"/>
              </w:rPr>
              <w:t>VADO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D1C97"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ED5E7" w14:textId="77777777" w:rsidR="000F40DD" w:rsidRPr="00807ABB" w:rsidRDefault="000F40DD" w:rsidP="00E21093">
            <w:pPr>
              <w:pStyle w:val="rowtabella0"/>
              <w:rPr>
                <w:color w:val="002060"/>
              </w:rPr>
            </w:pPr>
            <w:r w:rsidRPr="00807ABB">
              <w:rPr>
                <w:color w:val="002060"/>
              </w:rPr>
              <w:t>14/10/2022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0BAF0" w14:textId="77777777" w:rsidR="000F40DD" w:rsidRPr="00807ABB" w:rsidRDefault="000F40DD" w:rsidP="00E21093">
            <w:pPr>
              <w:pStyle w:val="rowtabella0"/>
              <w:rPr>
                <w:color w:val="002060"/>
              </w:rPr>
            </w:pPr>
            <w:r w:rsidRPr="00807ABB">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04FA0" w14:textId="77777777" w:rsidR="000F40DD" w:rsidRPr="00807ABB" w:rsidRDefault="000F40DD" w:rsidP="00E21093">
            <w:pPr>
              <w:pStyle w:val="rowtabella0"/>
              <w:rPr>
                <w:color w:val="002060"/>
              </w:rPr>
            </w:pPr>
            <w:r w:rsidRPr="00807ABB">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B56B5" w14:textId="77777777" w:rsidR="000F40DD" w:rsidRPr="00807ABB" w:rsidRDefault="000F40DD" w:rsidP="00E21093">
            <w:pPr>
              <w:pStyle w:val="rowtabella0"/>
              <w:rPr>
                <w:color w:val="002060"/>
              </w:rPr>
            </w:pPr>
            <w:r w:rsidRPr="00807ABB">
              <w:rPr>
                <w:color w:val="002060"/>
              </w:rPr>
              <w:t>VIA ALDO GAMBA SNC</w:t>
            </w:r>
          </w:p>
        </w:tc>
      </w:tr>
      <w:tr w:rsidR="000F40DD" w:rsidRPr="00807ABB" w14:paraId="459FC061"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AC9539" w14:textId="77777777" w:rsidR="000F40DD" w:rsidRPr="00807ABB" w:rsidRDefault="000F40DD" w:rsidP="00E21093">
            <w:pPr>
              <w:pStyle w:val="rowtabella0"/>
              <w:rPr>
                <w:color w:val="002060"/>
              </w:rPr>
            </w:pPr>
            <w:r w:rsidRPr="00807ABB">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E58C24" w14:textId="77777777" w:rsidR="000F40DD" w:rsidRPr="00807ABB" w:rsidRDefault="000F40DD" w:rsidP="00E21093">
            <w:pPr>
              <w:pStyle w:val="rowtabella0"/>
              <w:rPr>
                <w:color w:val="002060"/>
              </w:rPr>
            </w:pPr>
            <w:r w:rsidRPr="00807ABB">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3E1227"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4B2A2D" w14:textId="77777777" w:rsidR="000F40DD" w:rsidRPr="00807ABB" w:rsidRDefault="000F40DD" w:rsidP="00E21093">
            <w:pPr>
              <w:pStyle w:val="rowtabella0"/>
              <w:rPr>
                <w:color w:val="002060"/>
              </w:rPr>
            </w:pPr>
            <w:r w:rsidRPr="00807ABB">
              <w:rPr>
                <w:color w:val="002060"/>
              </w:rPr>
              <w:t>14/10/2022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9DC92D" w14:textId="77777777" w:rsidR="000F40DD" w:rsidRPr="00807ABB" w:rsidRDefault="000F40DD" w:rsidP="00E21093">
            <w:pPr>
              <w:pStyle w:val="rowtabella0"/>
              <w:rPr>
                <w:color w:val="002060"/>
              </w:rPr>
            </w:pPr>
            <w:r w:rsidRPr="00807ABB">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3BB278" w14:textId="77777777" w:rsidR="000F40DD" w:rsidRPr="00807ABB" w:rsidRDefault="000F40DD" w:rsidP="00E21093">
            <w:pPr>
              <w:pStyle w:val="rowtabella0"/>
              <w:rPr>
                <w:color w:val="002060"/>
              </w:rPr>
            </w:pPr>
            <w:r w:rsidRPr="00807ABB">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3A6774" w14:textId="77777777" w:rsidR="000F40DD" w:rsidRPr="00807ABB" w:rsidRDefault="000F40DD" w:rsidP="00E21093">
            <w:pPr>
              <w:pStyle w:val="rowtabella0"/>
              <w:rPr>
                <w:color w:val="002060"/>
              </w:rPr>
            </w:pPr>
            <w:r w:rsidRPr="00807ABB">
              <w:rPr>
                <w:color w:val="002060"/>
              </w:rPr>
              <w:t>VIA GIOVANNI XXIII</w:t>
            </w:r>
          </w:p>
        </w:tc>
      </w:tr>
      <w:tr w:rsidR="000F40DD" w:rsidRPr="00807ABB" w14:paraId="37BD3798"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A4312B" w14:textId="77777777" w:rsidR="000F40DD" w:rsidRPr="00807ABB" w:rsidRDefault="000F40DD" w:rsidP="00E21093">
            <w:pPr>
              <w:pStyle w:val="rowtabella0"/>
              <w:rPr>
                <w:color w:val="002060"/>
              </w:rPr>
            </w:pPr>
            <w:r w:rsidRPr="00807ABB">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FEEF9F" w14:textId="77777777" w:rsidR="000F40DD" w:rsidRPr="00807ABB" w:rsidRDefault="000F40DD" w:rsidP="00E21093">
            <w:pPr>
              <w:pStyle w:val="rowtabella0"/>
              <w:rPr>
                <w:color w:val="002060"/>
              </w:rPr>
            </w:pPr>
            <w:r w:rsidRPr="00807ABB">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3B9F06"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50711C" w14:textId="77777777" w:rsidR="000F40DD" w:rsidRPr="00807ABB" w:rsidRDefault="000F40DD" w:rsidP="00E21093">
            <w:pPr>
              <w:pStyle w:val="rowtabella0"/>
              <w:rPr>
                <w:color w:val="002060"/>
              </w:rPr>
            </w:pPr>
            <w:r w:rsidRPr="00807ABB">
              <w:rPr>
                <w:color w:val="002060"/>
              </w:rPr>
              <w:t>14/10/2022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102766" w14:textId="77777777" w:rsidR="000F40DD" w:rsidRPr="00807ABB" w:rsidRDefault="000F40DD" w:rsidP="00E21093">
            <w:pPr>
              <w:pStyle w:val="rowtabella0"/>
              <w:rPr>
                <w:color w:val="002060"/>
              </w:rPr>
            </w:pPr>
            <w:r w:rsidRPr="00807ABB">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C440EF" w14:textId="77777777" w:rsidR="000F40DD" w:rsidRPr="00807ABB" w:rsidRDefault="000F40DD" w:rsidP="00E21093">
            <w:pPr>
              <w:pStyle w:val="rowtabella0"/>
              <w:rPr>
                <w:color w:val="002060"/>
              </w:rPr>
            </w:pPr>
            <w:r w:rsidRPr="00807ABB">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FBD23C" w14:textId="77777777" w:rsidR="000F40DD" w:rsidRPr="00807ABB" w:rsidRDefault="000F40DD" w:rsidP="00E21093">
            <w:pPr>
              <w:pStyle w:val="rowtabella0"/>
              <w:rPr>
                <w:color w:val="002060"/>
              </w:rPr>
            </w:pPr>
            <w:r w:rsidRPr="00807ABB">
              <w:rPr>
                <w:color w:val="002060"/>
              </w:rPr>
              <w:t>VIA DEI PIOPPI 2</w:t>
            </w:r>
          </w:p>
        </w:tc>
      </w:tr>
      <w:tr w:rsidR="000F40DD" w:rsidRPr="00807ABB" w14:paraId="2D8F1900"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0A8CFF" w14:textId="77777777" w:rsidR="000F40DD" w:rsidRPr="00807ABB" w:rsidRDefault="000F40DD" w:rsidP="00E21093">
            <w:pPr>
              <w:pStyle w:val="rowtabella0"/>
              <w:rPr>
                <w:color w:val="002060"/>
              </w:rPr>
            </w:pPr>
            <w:r w:rsidRPr="00807ABB">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CFF71E" w14:textId="77777777" w:rsidR="000F40DD" w:rsidRPr="00807ABB" w:rsidRDefault="000F40DD" w:rsidP="00E21093">
            <w:pPr>
              <w:pStyle w:val="rowtabella0"/>
              <w:rPr>
                <w:color w:val="002060"/>
              </w:rPr>
            </w:pPr>
            <w:r w:rsidRPr="00807ABB">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4803B5"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C2E703" w14:textId="77777777" w:rsidR="000F40DD" w:rsidRPr="00807ABB" w:rsidRDefault="000F40DD" w:rsidP="00E21093">
            <w:pPr>
              <w:pStyle w:val="rowtabella0"/>
              <w:rPr>
                <w:color w:val="002060"/>
              </w:rPr>
            </w:pPr>
            <w:r w:rsidRPr="00807ABB">
              <w:rPr>
                <w:color w:val="002060"/>
              </w:rPr>
              <w:t>14/10/2022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2510AA" w14:textId="77777777" w:rsidR="000F40DD" w:rsidRPr="00807ABB" w:rsidRDefault="000F40DD" w:rsidP="00E21093">
            <w:pPr>
              <w:pStyle w:val="rowtabella0"/>
              <w:rPr>
                <w:color w:val="002060"/>
              </w:rPr>
            </w:pPr>
            <w:r w:rsidRPr="00807ABB">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FD3AE6" w14:textId="77777777" w:rsidR="000F40DD" w:rsidRPr="00807ABB" w:rsidRDefault="000F40DD" w:rsidP="00E21093">
            <w:pPr>
              <w:pStyle w:val="rowtabella0"/>
              <w:rPr>
                <w:color w:val="002060"/>
              </w:rPr>
            </w:pPr>
            <w:r w:rsidRPr="00807ABB">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C96E09" w14:textId="77777777" w:rsidR="000F40DD" w:rsidRPr="00807ABB" w:rsidRDefault="000F40DD" w:rsidP="00E21093">
            <w:pPr>
              <w:pStyle w:val="rowtabella0"/>
              <w:rPr>
                <w:color w:val="002060"/>
              </w:rPr>
            </w:pPr>
            <w:r w:rsidRPr="00807ABB">
              <w:rPr>
                <w:color w:val="002060"/>
              </w:rPr>
              <w:t>VIA CAMPO SPORTIVO</w:t>
            </w:r>
          </w:p>
        </w:tc>
      </w:tr>
      <w:tr w:rsidR="000F40DD" w:rsidRPr="00807ABB" w14:paraId="1880003F"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BEE4A6" w14:textId="77777777" w:rsidR="000F40DD" w:rsidRPr="00807ABB" w:rsidRDefault="000F40DD" w:rsidP="00E21093">
            <w:pPr>
              <w:pStyle w:val="rowtabella0"/>
              <w:rPr>
                <w:color w:val="002060"/>
              </w:rPr>
            </w:pPr>
            <w:r w:rsidRPr="00807ABB">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56915D" w14:textId="77777777" w:rsidR="000F40DD" w:rsidRPr="00807ABB" w:rsidRDefault="000F40DD" w:rsidP="00E21093">
            <w:pPr>
              <w:pStyle w:val="rowtabella0"/>
              <w:rPr>
                <w:color w:val="002060"/>
              </w:rPr>
            </w:pPr>
            <w:r w:rsidRPr="00807ABB">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138D8C"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2A423A" w14:textId="77777777" w:rsidR="000F40DD" w:rsidRPr="00807ABB" w:rsidRDefault="000F40DD" w:rsidP="00E21093">
            <w:pPr>
              <w:pStyle w:val="rowtabella0"/>
              <w:rPr>
                <w:color w:val="002060"/>
              </w:rPr>
            </w:pPr>
            <w:r w:rsidRPr="00807ABB">
              <w:rPr>
                <w:color w:val="002060"/>
              </w:rPr>
              <w:t>15/10/2022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3B630A" w14:textId="77777777" w:rsidR="000F40DD" w:rsidRPr="00807ABB" w:rsidRDefault="000F40DD" w:rsidP="00E21093">
            <w:pPr>
              <w:pStyle w:val="rowtabella0"/>
              <w:rPr>
                <w:color w:val="002060"/>
              </w:rPr>
            </w:pPr>
            <w:r w:rsidRPr="00807ABB">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536AC6" w14:textId="77777777" w:rsidR="000F40DD" w:rsidRPr="00807ABB" w:rsidRDefault="000F40DD" w:rsidP="00E21093">
            <w:pPr>
              <w:pStyle w:val="rowtabella0"/>
              <w:rPr>
                <w:color w:val="002060"/>
              </w:rPr>
            </w:pPr>
            <w:r w:rsidRPr="00807ABB">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33F663" w14:textId="77777777" w:rsidR="000F40DD" w:rsidRPr="00807ABB" w:rsidRDefault="000F40DD" w:rsidP="00E21093">
            <w:pPr>
              <w:pStyle w:val="rowtabella0"/>
              <w:rPr>
                <w:color w:val="002060"/>
              </w:rPr>
            </w:pPr>
            <w:r w:rsidRPr="00807ABB">
              <w:rPr>
                <w:color w:val="002060"/>
              </w:rPr>
              <w:t>VIA MARCONI GENGA STAZIONE</w:t>
            </w:r>
          </w:p>
        </w:tc>
      </w:tr>
      <w:tr w:rsidR="000F40DD" w:rsidRPr="00807ABB" w14:paraId="6A8B2FC4"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9620EB" w14:textId="77777777" w:rsidR="000F40DD" w:rsidRPr="00807ABB" w:rsidRDefault="000F40DD" w:rsidP="00E21093">
            <w:pPr>
              <w:pStyle w:val="rowtabella0"/>
              <w:rPr>
                <w:color w:val="002060"/>
              </w:rPr>
            </w:pPr>
            <w:r w:rsidRPr="00807ABB">
              <w:rPr>
                <w:color w:val="002060"/>
              </w:rPr>
              <w:t>SMIRRA CITY</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799B67" w14:textId="77777777" w:rsidR="000F40DD" w:rsidRPr="00807ABB" w:rsidRDefault="000F40DD" w:rsidP="00E21093">
            <w:pPr>
              <w:pStyle w:val="rowtabella0"/>
              <w:rPr>
                <w:color w:val="002060"/>
              </w:rPr>
            </w:pPr>
            <w:r w:rsidRPr="00807ABB">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4BBBED"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753BB3" w14:textId="77777777" w:rsidR="000F40DD" w:rsidRPr="00807ABB" w:rsidRDefault="000F40DD" w:rsidP="00E21093">
            <w:pPr>
              <w:pStyle w:val="rowtabella0"/>
              <w:rPr>
                <w:color w:val="002060"/>
              </w:rPr>
            </w:pPr>
            <w:r w:rsidRPr="00807ABB">
              <w:rPr>
                <w:color w:val="002060"/>
              </w:rPr>
              <w:t>15/10/2022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80429B" w14:textId="77777777" w:rsidR="000F40DD" w:rsidRPr="00807ABB" w:rsidRDefault="000F40DD" w:rsidP="00E21093">
            <w:pPr>
              <w:pStyle w:val="rowtabella0"/>
              <w:rPr>
                <w:color w:val="002060"/>
              </w:rPr>
            </w:pPr>
            <w:r w:rsidRPr="00807ABB">
              <w:rPr>
                <w:color w:val="002060"/>
              </w:rPr>
              <w:t>5482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80276" w14:textId="77777777" w:rsidR="000F40DD" w:rsidRPr="00807ABB" w:rsidRDefault="000F40DD" w:rsidP="00E21093">
            <w:pPr>
              <w:pStyle w:val="rowtabella0"/>
              <w:rPr>
                <w:color w:val="002060"/>
              </w:rPr>
            </w:pPr>
            <w:r w:rsidRPr="00807ABB">
              <w:rPr>
                <w:color w:val="002060"/>
              </w:rPr>
              <w:t>ACQUALAGNA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D32DA7" w14:textId="77777777" w:rsidR="000F40DD" w:rsidRPr="00807ABB" w:rsidRDefault="000F40DD" w:rsidP="00E21093">
            <w:pPr>
              <w:pStyle w:val="rowtabella0"/>
              <w:rPr>
                <w:color w:val="002060"/>
              </w:rPr>
            </w:pPr>
            <w:r w:rsidRPr="00807ABB">
              <w:rPr>
                <w:color w:val="002060"/>
              </w:rPr>
              <w:t>VIA ALDO GAMBA SNC</w:t>
            </w:r>
          </w:p>
        </w:tc>
      </w:tr>
    </w:tbl>
    <w:p w14:paraId="78B452B5" w14:textId="77777777" w:rsidR="000F40DD" w:rsidRPr="00807ABB" w:rsidRDefault="000F40DD" w:rsidP="000F40DD">
      <w:pPr>
        <w:pStyle w:val="breakline"/>
        <w:rPr>
          <w:rFonts w:eastAsiaTheme="minorEastAsia"/>
          <w:color w:val="002060"/>
        </w:rPr>
      </w:pPr>
    </w:p>
    <w:p w14:paraId="38D5E829" w14:textId="77777777" w:rsidR="000F40DD" w:rsidRPr="00807ABB" w:rsidRDefault="000F40DD" w:rsidP="000F40DD">
      <w:pPr>
        <w:pStyle w:val="breakline"/>
        <w:rPr>
          <w:color w:val="002060"/>
        </w:rPr>
      </w:pPr>
    </w:p>
    <w:p w14:paraId="013830DC" w14:textId="77777777" w:rsidR="000F40DD" w:rsidRPr="00807ABB" w:rsidRDefault="000F40DD" w:rsidP="000F40DD">
      <w:pPr>
        <w:pStyle w:val="breakline"/>
        <w:rPr>
          <w:color w:val="002060"/>
        </w:rPr>
      </w:pPr>
    </w:p>
    <w:p w14:paraId="63B711BB" w14:textId="77777777" w:rsidR="000F40DD" w:rsidRPr="00807ABB" w:rsidRDefault="000F40DD" w:rsidP="000F40DD">
      <w:pPr>
        <w:pStyle w:val="sottotitolocampionato10"/>
        <w:rPr>
          <w:color w:val="002060"/>
        </w:rPr>
      </w:pPr>
      <w:r w:rsidRPr="00807ABB">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3"/>
        <w:gridCol w:w="385"/>
        <w:gridCol w:w="898"/>
        <w:gridCol w:w="1175"/>
        <w:gridCol w:w="1567"/>
        <w:gridCol w:w="1544"/>
      </w:tblGrid>
      <w:tr w:rsidR="000F40DD" w:rsidRPr="00807ABB" w14:paraId="7CF2735E"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01A6A"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20D88"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DD6A7"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08524"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0AEAD"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9F6FE"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54770"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308ED577"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40DBA0" w14:textId="77777777" w:rsidR="000F40DD" w:rsidRPr="00807ABB" w:rsidRDefault="000F40DD" w:rsidP="00E21093">
            <w:pPr>
              <w:pStyle w:val="rowtabella0"/>
              <w:rPr>
                <w:color w:val="002060"/>
              </w:rPr>
            </w:pPr>
            <w:r w:rsidRPr="00807ABB">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67A57" w14:textId="77777777" w:rsidR="000F40DD" w:rsidRPr="00807ABB" w:rsidRDefault="000F40DD" w:rsidP="00E21093">
            <w:pPr>
              <w:pStyle w:val="rowtabella0"/>
              <w:rPr>
                <w:color w:val="002060"/>
              </w:rPr>
            </w:pPr>
            <w:r w:rsidRPr="00807ABB">
              <w:rPr>
                <w:color w:val="002060"/>
              </w:rPr>
              <w:t>ATLETICO NO BORDERS</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004721"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58991" w14:textId="77777777" w:rsidR="000F40DD" w:rsidRPr="00807ABB" w:rsidRDefault="000F40DD" w:rsidP="00E21093">
            <w:pPr>
              <w:pStyle w:val="rowtabella0"/>
              <w:rPr>
                <w:color w:val="002060"/>
              </w:rPr>
            </w:pPr>
            <w:r w:rsidRPr="00807ABB">
              <w:rPr>
                <w:color w:val="002060"/>
              </w:rPr>
              <w:t>14/10/2022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6B4B94" w14:textId="77777777" w:rsidR="000F40DD" w:rsidRPr="00807ABB" w:rsidRDefault="000F40DD" w:rsidP="00E21093">
            <w:pPr>
              <w:pStyle w:val="rowtabella0"/>
              <w:rPr>
                <w:color w:val="002060"/>
              </w:rPr>
            </w:pPr>
            <w:r w:rsidRPr="00807ABB">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F46AE" w14:textId="77777777" w:rsidR="000F40DD" w:rsidRPr="00807ABB" w:rsidRDefault="000F40DD" w:rsidP="00E21093">
            <w:pPr>
              <w:pStyle w:val="rowtabella0"/>
              <w:rPr>
                <w:color w:val="002060"/>
              </w:rPr>
            </w:pPr>
            <w:r w:rsidRPr="00807ABB">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8759DA" w14:textId="77777777" w:rsidR="000F40DD" w:rsidRPr="00807ABB" w:rsidRDefault="000F40DD" w:rsidP="00E21093">
            <w:pPr>
              <w:pStyle w:val="rowtabella0"/>
              <w:rPr>
                <w:color w:val="002060"/>
              </w:rPr>
            </w:pPr>
            <w:r w:rsidRPr="00807ABB">
              <w:rPr>
                <w:color w:val="002060"/>
              </w:rPr>
              <w:t>LOCALITA' LE CALVIE</w:t>
            </w:r>
          </w:p>
        </w:tc>
      </w:tr>
      <w:tr w:rsidR="000F40DD" w:rsidRPr="00807ABB" w14:paraId="1C7B71A9"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A004D4" w14:textId="77777777" w:rsidR="000F40DD" w:rsidRPr="00807ABB" w:rsidRDefault="000F40DD" w:rsidP="00E21093">
            <w:pPr>
              <w:pStyle w:val="rowtabella0"/>
              <w:rPr>
                <w:color w:val="002060"/>
              </w:rPr>
            </w:pPr>
            <w:r w:rsidRPr="00807ABB">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E6279B" w14:textId="77777777" w:rsidR="000F40DD" w:rsidRPr="00807ABB" w:rsidRDefault="000F40DD" w:rsidP="00E21093">
            <w:pPr>
              <w:pStyle w:val="rowtabella0"/>
              <w:rPr>
                <w:color w:val="002060"/>
              </w:rPr>
            </w:pPr>
            <w:r w:rsidRPr="00807ABB">
              <w:rPr>
                <w:color w:val="002060"/>
              </w:rPr>
              <w:t>URBANITAS APIRO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8A6968"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FA9D9D" w14:textId="77777777" w:rsidR="000F40DD" w:rsidRPr="00807ABB" w:rsidRDefault="000F40DD" w:rsidP="00E21093">
            <w:pPr>
              <w:pStyle w:val="rowtabella0"/>
              <w:rPr>
                <w:color w:val="002060"/>
              </w:rPr>
            </w:pPr>
            <w:r w:rsidRPr="00807ABB">
              <w:rPr>
                <w:color w:val="002060"/>
              </w:rPr>
              <w:t>14/10/2022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7D59E9" w14:textId="77777777" w:rsidR="000F40DD" w:rsidRPr="00807ABB" w:rsidRDefault="000F40DD" w:rsidP="00E21093">
            <w:pPr>
              <w:pStyle w:val="rowtabella0"/>
              <w:rPr>
                <w:color w:val="002060"/>
              </w:rPr>
            </w:pPr>
            <w:r w:rsidRPr="00807ABB">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EF4399" w14:textId="77777777" w:rsidR="000F40DD" w:rsidRPr="00807ABB" w:rsidRDefault="000F40DD" w:rsidP="00E21093">
            <w:pPr>
              <w:pStyle w:val="rowtabella0"/>
              <w:rPr>
                <w:color w:val="002060"/>
              </w:rPr>
            </w:pPr>
            <w:r w:rsidRPr="00807ABB">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00F31E" w14:textId="77777777" w:rsidR="000F40DD" w:rsidRPr="00807ABB" w:rsidRDefault="000F40DD" w:rsidP="00E21093">
            <w:pPr>
              <w:pStyle w:val="rowtabella0"/>
              <w:rPr>
                <w:color w:val="002060"/>
              </w:rPr>
            </w:pPr>
            <w:r w:rsidRPr="00807ABB">
              <w:rPr>
                <w:color w:val="002060"/>
              </w:rPr>
              <w:t>LOC. PIÃˆ DI GUALDO</w:t>
            </w:r>
          </w:p>
        </w:tc>
      </w:tr>
      <w:tr w:rsidR="000F40DD" w:rsidRPr="00807ABB" w14:paraId="33D8BAE1"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C416DE" w14:textId="77777777" w:rsidR="000F40DD" w:rsidRPr="00807ABB" w:rsidRDefault="000F40DD" w:rsidP="00E21093">
            <w:pPr>
              <w:pStyle w:val="rowtabella0"/>
              <w:rPr>
                <w:color w:val="002060"/>
              </w:rPr>
            </w:pPr>
            <w:r w:rsidRPr="00807ABB">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AE2A02" w14:textId="77777777" w:rsidR="000F40DD" w:rsidRPr="00807ABB" w:rsidRDefault="000F40DD" w:rsidP="00E21093">
            <w:pPr>
              <w:pStyle w:val="rowtabella0"/>
              <w:rPr>
                <w:color w:val="002060"/>
              </w:rPr>
            </w:pPr>
            <w:r w:rsidRPr="00807ABB">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8E91B4"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786D59" w14:textId="77777777" w:rsidR="000F40DD" w:rsidRPr="00807ABB" w:rsidRDefault="000F40DD" w:rsidP="00E21093">
            <w:pPr>
              <w:pStyle w:val="rowtabella0"/>
              <w:rPr>
                <w:color w:val="002060"/>
              </w:rPr>
            </w:pPr>
            <w:r w:rsidRPr="00807ABB">
              <w:rPr>
                <w:color w:val="002060"/>
              </w:rPr>
              <w:t>14/10/2022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07C9B2" w14:textId="77777777" w:rsidR="000F40DD" w:rsidRPr="00807ABB" w:rsidRDefault="000F40DD" w:rsidP="00E21093">
            <w:pPr>
              <w:pStyle w:val="rowtabella0"/>
              <w:rPr>
                <w:color w:val="002060"/>
              </w:rPr>
            </w:pPr>
            <w:r w:rsidRPr="00807ABB">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D18DC1" w14:textId="77777777" w:rsidR="000F40DD" w:rsidRPr="00807ABB" w:rsidRDefault="000F40DD" w:rsidP="00E21093">
            <w:pPr>
              <w:pStyle w:val="rowtabella0"/>
              <w:rPr>
                <w:color w:val="002060"/>
              </w:rPr>
            </w:pPr>
            <w:r w:rsidRPr="00807AB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37E1A9" w14:textId="77777777" w:rsidR="000F40DD" w:rsidRPr="00807ABB" w:rsidRDefault="000F40DD" w:rsidP="00E21093">
            <w:pPr>
              <w:pStyle w:val="rowtabella0"/>
              <w:rPr>
                <w:color w:val="002060"/>
              </w:rPr>
            </w:pPr>
            <w:r w:rsidRPr="00807ABB">
              <w:rPr>
                <w:color w:val="002060"/>
              </w:rPr>
              <w:t>VIA ZANNONI</w:t>
            </w:r>
          </w:p>
        </w:tc>
      </w:tr>
      <w:tr w:rsidR="000F40DD" w:rsidRPr="00807ABB" w14:paraId="1C9D63EF"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862335" w14:textId="77777777" w:rsidR="000F40DD" w:rsidRPr="00807ABB" w:rsidRDefault="000F40DD" w:rsidP="00E21093">
            <w:pPr>
              <w:pStyle w:val="rowtabella0"/>
              <w:rPr>
                <w:color w:val="002060"/>
              </w:rPr>
            </w:pPr>
            <w:r w:rsidRPr="00807ABB">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015715" w14:textId="77777777" w:rsidR="000F40DD" w:rsidRPr="00807ABB" w:rsidRDefault="000F40DD" w:rsidP="00E21093">
            <w:pPr>
              <w:pStyle w:val="rowtabella0"/>
              <w:rPr>
                <w:color w:val="002060"/>
              </w:rPr>
            </w:pPr>
            <w:r w:rsidRPr="00807ABB">
              <w:rPr>
                <w:color w:val="002060"/>
              </w:rPr>
              <w:t>VIRTUS TEAM SOC.COOP.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76AEA1"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15FC7A" w14:textId="77777777" w:rsidR="000F40DD" w:rsidRPr="00807ABB" w:rsidRDefault="000F40DD" w:rsidP="00E21093">
            <w:pPr>
              <w:pStyle w:val="rowtabella0"/>
              <w:rPr>
                <w:color w:val="002060"/>
              </w:rPr>
            </w:pPr>
            <w:r w:rsidRPr="00807ABB">
              <w:rPr>
                <w:color w:val="002060"/>
              </w:rPr>
              <w:t>14/10/2022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83B1AE" w14:textId="77777777" w:rsidR="000F40DD" w:rsidRPr="00807ABB" w:rsidRDefault="000F40DD" w:rsidP="00E21093">
            <w:pPr>
              <w:pStyle w:val="rowtabella0"/>
              <w:rPr>
                <w:color w:val="002060"/>
              </w:rPr>
            </w:pPr>
            <w:r w:rsidRPr="00807AB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44467E" w14:textId="77777777" w:rsidR="000F40DD" w:rsidRPr="00807ABB" w:rsidRDefault="000F40DD" w:rsidP="00E21093">
            <w:pPr>
              <w:pStyle w:val="rowtabella0"/>
              <w:rPr>
                <w:color w:val="002060"/>
              </w:rPr>
            </w:pPr>
            <w:r w:rsidRPr="00807AB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5100EC" w14:textId="77777777" w:rsidR="000F40DD" w:rsidRPr="00807ABB" w:rsidRDefault="000F40DD" w:rsidP="00E21093">
            <w:pPr>
              <w:pStyle w:val="rowtabella0"/>
              <w:rPr>
                <w:color w:val="002060"/>
              </w:rPr>
            </w:pPr>
            <w:r w:rsidRPr="00807ABB">
              <w:rPr>
                <w:color w:val="002060"/>
              </w:rPr>
              <w:t>VIA B.BUOZZI</w:t>
            </w:r>
          </w:p>
        </w:tc>
      </w:tr>
      <w:tr w:rsidR="000F40DD" w:rsidRPr="00807ABB" w14:paraId="54CCD51C"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0F8796" w14:textId="77777777" w:rsidR="000F40DD" w:rsidRPr="00807ABB" w:rsidRDefault="000F40DD" w:rsidP="00E21093">
            <w:pPr>
              <w:pStyle w:val="rowtabella0"/>
              <w:rPr>
                <w:color w:val="002060"/>
              </w:rPr>
            </w:pPr>
            <w:r w:rsidRPr="00807ABB">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D17570" w14:textId="77777777" w:rsidR="000F40DD" w:rsidRPr="00807ABB" w:rsidRDefault="000F40DD" w:rsidP="00E21093">
            <w:pPr>
              <w:pStyle w:val="rowtabella0"/>
              <w:rPr>
                <w:color w:val="002060"/>
              </w:rPr>
            </w:pPr>
            <w:r w:rsidRPr="00807ABB">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930B65"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292D5C" w14:textId="77777777" w:rsidR="000F40DD" w:rsidRPr="00807ABB" w:rsidRDefault="000F40DD" w:rsidP="00E21093">
            <w:pPr>
              <w:pStyle w:val="rowtabella0"/>
              <w:rPr>
                <w:color w:val="002060"/>
              </w:rPr>
            </w:pPr>
            <w:r w:rsidRPr="00807ABB">
              <w:rPr>
                <w:color w:val="002060"/>
              </w:rPr>
              <w:t>14/10/2022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BDEC13" w14:textId="77777777" w:rsidR="000F40DD" w:rsidRPr="00807ABB" w:rsidRDefault="000F40DD" w:rsidP="00E21093">
            <w:pPr>
              <w:pStyle w:val="rowtabella0"/>
              <w:rPr>
                <w:color w:val="002060"/>
              </w:rPr>
            </w:pPr>
            <w:r w:rsidRPr="00807ABB">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1683F3" w14:textId="77777777" w:rsidR="000F40DD" w:rsidRPr="00807ABB" w:rsidRDefault="000F40DD" w:rsidP="00E21093">
            <w:pPr>
              <w:pStyle w:val="rowtabella0"/>
              <w:rPr>
                <w:color w:val="002060"/>
              </w:rPr>
            </w:pPr>
            <w:r w:rsidRPr="00807AB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D0BC19" w14:textId="77777777" w:rsidR="000F40DD" w:rsidRPr="00807ABB" w:rsidRDefault="000F40DD" w:rsidP="00E21093">
            <w:pPr>
              <w:pStyle w:val="rowtabella0"/>
              <w:rPr>
                <w:color w:val="002060"/>
              </w:rPr>
            </w:pPr>
            <w:r w:rsidRPr="00807ABB">
              <w:rPr>
                <w:color w:val="002060"/>
              </w:rPr>
              <w:t>VIA DEI TESSITORI</w:t>
            </w:r>
          </w:p>
        </w:tc>
      </w:tr>
      <w:tr w:rsidR="000F40DD" w:rsidRPr="00807ABB" w14:paraId="39887594"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187EB1" w14:textId="77777777" w:rsidR="000F40DD" w:rsidRPr="00807ABB" w:rsidRDefault="000F40DD" w:rsidP="00E21093">
            <w:pPr>
              <w:pStyle w:val="rowtabella0"/>
              <w:rPr>
                <w:color w:val="002060"/>
              </w:rPr>
            </w:pPr>
            <w:r w:rsidRPr="00807ABB">
              <w:rPr>
                <w:color w:val="002060"/>
              </w:rPr>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C13F3E" w14:textId="77777777" w:rsidR="000F40DD" w:rsidRPr="00807ABB" w:rsidRDefault="000F40DD" w:rsidP="00E21093">
            <w:pPr>
              <w:pStyle w:val="rowtabella0"/>
              <w:rPr>
                <w:color w:val="002060"/>
              </w:rPr>
            </w:pPr>
            <w:r w:rsidRPr="00807ABB">
              <w:rPr>
                <w:color w:val="002060"/>
              </w:rPr>
              <w:t>SANTA MARIA NUOVA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3F96E"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4A484" w14:textId="77777777" w:rsidR="000F40DD" w:rsidRPr="00807ABB" w:rsidRDefault="000F40DD" w:rsidP="00E21093">
            <w:pPr>
              <w:pStyle w:val="rowtabella0"/>
              <w:rPr>
                <w:color w:val="002060"/>
              </w:rPr>
            </w:pPr>
            <w:r w:rsidRPr="00807ABB">
              <w:rPr>
                <w:color w:val="002060"/>
              </w:rPr>
              <w:t>15/10/2022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80E3B" w14:textId="77777777" w:rsidR="000F40DD" w:rsidRPr="00807ABB" w:rsidRDefault="000F40DD" w:rsidP="00E21093">
            <w:pPr>
              <w:pStyle w:val="rowtabella0"/>
              <w:rPr>
                <w:color w:val="002060"/>
              </w:rPr>
            </w:pPr>
            <w:r w:rsidRPr="00807ABB">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6C2B3" w14:textId="77777777" w:rsidR="000F40DD" w:rsidRPr="00807ABB" w:rsidRDefault="000F40DD" w:rsidP="00E21093">
            <w:pPr>
              <w:pStyle w:val="rowtabella0"/>
              <w:rPr>
                <w:color w:val="002060"/>
              </w:rPr>
            </w:pPr>
            <w:r w:rsidRPr="00807ABB">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841FD" w14:textId="77777777" w:rsidR="000F40DD" w:rsidRPr="00807ABB" w:rsidRDefault="000F40DD" w:rsidP="00E21093">
            <w:pPr>
              <w:pStyle w:val="rowtabella0"/>
              <w:rPr>
                <w:color w:val="002060"/>
              </w:rPr>
            </w:pPr>
            <w:r w:rsidRPr="00807ABB">
              <w:rPr>
                <w:color w:val="002060"/>
              </w:rPr>
              <w:t>VIA GRAMSCI-VIA FEGGIANI</w:t>
            </w:r>
          </w:p>
        </w:tc>
      </w:tr>
    </w:tbl>
    <w:p w14:paraId="4313938B" w14:textId="77777777" w:rsidR="000F40DD" w:rsidRPr="00807ABB" w:rsidRDefault="000F40DD" w:rsidP="000F40DD">
      <w:pPr>
        <w:pStyle w:val="breakline"/>
        <w:rPr>
          <w:rFonts w:eastAsiaTheme="minorEastAsia"/>
          <w:color w:val="002060"/>
        </w:rPr>
      </w:pPr>
    </w:p>
    <w:p w14:paraId="61102119" w14:textId="77777777" w:rsidR="000F40DD" w:rsidRPr="00807ABB" w:rsidRDefault="000F40DD" w:rsidP="000F40DD">
      <w:pPr>
        <w:pStyle w:val="breakline"/>
        <w:rPr>
          <w:color w:val="002060"/>
        </w:rPr>
      </w:pPr>
    </w:p>
    <w:p w14:paraId="42D2A19C" w14:textId="77777777" w:rsidR="000F40DD" w:rsidRPr="00807ABB" w:rsidRDefault="000F40DD" w:rsidP="000F40DD">
      <w:pPr>
        <w:pStyle w:val="breakline"/>
        <w:rPr>
          <w:color w:val="002060"/>
        </w:rPr>
      </w:pPr>
    </w:p>
    <w:p w14:paraId="258EBC3C" w14:textId="77777777" w:rsidR="000F40DD" w:rsidRPr="00807ABB" w:rsidRDefault="000F40DD" w:rsidP="000F40DD">
      <w:pPr>
        <w:pStyle w:val="sottotitolocampionato10"/>
        <w:rPr>
          <w:color w:val="002060"/>
        </w:rPr>
      </w:pPr>
      <w:r w:rsidRPr="00807ABB">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8"/>
        <w:gridCol w:w="385"/>
        <w:gridCol w:w="898"/>
        <w:gridCol w:w="1191"/>
        <w:gridCol w:w="1557"/>
        <w:gridCol w:w="1543"/>
      </w:tblGrid>
      <w:tr w:rsidR="000F40DD" w:rsidRPr="00807ABB" w14:paraId="200A4314"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8061D"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F68D7"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5E5EF"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2D5E5"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48463"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7ADC5"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2364F"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1E6CED4C"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BC0997" w14:textId="77777777" w:rsidR="000F40DD" w:rsidRPr="00807ABB" w:rsidRDefault="000F40DD" w:rsidP="00E21093">
            <w:pPr>
              <w:pStyle w:val="rowtabella0"/>
              <w:rPr>
                <w:color w:val="002060"/>
              </w:rPr>
            </w:pPr>
            <w:r w:rsidRPr="00807ABB">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8CFF3" w14:textId="77777777" w:rsidR="000F40DD" w:rsidRPr="00807ABB" w:rsidRDefault="000F40DD" w:rsidP="00E21093">
            <w:pPr>
              <w:pStyle w:val="rowtabella0"/>
              <w:rPr>
                <w:color w:val="002060"/>
              </w:rPr>
            </w:pPr>
            <w:r w:rsidRPr="00807ABB">
              <w:rPr>
                <w:color w:val="002060"/>
              </w:rPr>
              <w:t>POLISPORTIVA FUTURA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EA546"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73BFA" w14:textId="77777777" w:rsidR="000F40DD" w:rsidRPr="00807ABB" w:rsidRDefault="000F40DD" w:rsidP="00E21093">
            <w:pPr>
              <w:pStyle w:val="rowtabella0"/>
              <w:rPr>
                <w:color w:val="002060"/>
              </w:rPr>
            </w:pPr>
            <w:r w:rsidRPr="00807ABB">
              <w:rPr>
                <w:color w:val="002060"/>
              </w:rPr>
              <w:t>14/10/2022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44E5F3" w14:textId="77777777" w:rsidR="000F40DD" w:rsidRPr="00807ABB" w:rsidRDefault="000F40DD" w:rsidP="00E21093">
            <w:pPr>
              <w:pStyle w:val="rowtabella0"/>
              <w:rPr>
                <w:color w:val="002060"/>
              </w:rPr>
            </w:pPr>
            <w:r w:rsidRPr="00807ABB">
              <w:rPr>
                <w:color w:val="002060"/>
              </w:rPr>
              <w:t>5022 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66621" w14:textId="77777777" w:rsidR="000F40DD" w:rsidRPr="00807ABB" w:rsidRDefault="000F40DD" w:rsidP="00E21093">
            <w:pPr>
              <w:pStyle w:val="rowtabella0"/>
              <w:rPr>
                <w:color w:val="002060"/>
              </w:rPr>
            </w:pPr>
            <w:r w:rsidRPr="00807AB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8EB70" w14:textId="77777777" w:rsidR="000F40DD" w:rsidRPr="00807ABB" w:rsidRDefault="000F40DD" w:rsidP="00E21093">
            <w:pPr>
              <w:pStyle w:val="rowtabella0"/>
              <w:rPr>
                <w:color w:val="002060"/>
              </w:rPr>
            </w:pPr>
            <w:r w:rsidRPr="00807ABB">
              <w:rPr>
                <w:color w:val="002060"/>
              </w:rPr>
              <w:t>LOCALITA' CANDIA</w:t>
            </w:r>
          </w:p>
        </w:tc>
      </w:tr>
      <w:tr w:rsidR="000F40DD" w:rsidRPr="00807ABB" w14:paraId="38D744EA"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D84CA2" w14:textId="77777777" w:rsidR="000F40DD" w:rsidRPr="00807ABB" w:rsidRDefault="000F40DD" w:rsidP="00E21093">
            <w:pPr>
              <w:pStyle w:val="rowtabella0"/>
              <w:rPr>
                <w:color w:val="002060"/>
              </w:rPr>
            </w:pPr>
            <w:r w:rsidRPr="00807ABB">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00BC64" w14:textId="77777777" w:rsidR="000F40DD" w:rsidRPr="00807ABB" w:rsidRDefault="000F40DD" w:rsidP="00E21093">
            <w:pPr>
              <w:pStyle w:val="rowtabella0"/>
              <w:rPr>
                <w:color w:val="002060"/>
              </w:rPr>
            </w:pPr>
            <w:r w:rsidRPr="00807ABB">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48247E"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ACB948" w14:textId="77777777" w:rsidR="000F40DD" w:rsidRPr="00807ABB" w:rsidRDefault="000F40DD" w:rsidP="00E21093">
            <w:pPr>
              <w:pStyle w:val="rowtabella0"/>
              <w:rPr>
                <w:color w:val="002060"/>
              </w:rPr>
            </w:pPr>
            <w:r w:rsidRPr="00807ABB">
              <w:rPr>
                <w:color w:val="002060"/>
              </w:rPr>
              <w:t>14/10/2022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4CF240" w14:textId="77777777" w:rsidR="000F40DD" w:rsidRPr="00807ABB" w:rsidRDefault="000F40DD" w:rsidP="00E21093">
            <w:pPr>
              <w:pStyle w:val="rowtabella0"/>
              <w:rPr>
                <w:color w:val="002060"/>
              </w:rPr>
            </w:pPr>
            <w:r w:rsidRPr="00807ABB">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F634BA" w14:textId="77777777" w:rsidR="000F40DD" w:rsidRPr="00807ABB" w:rsidRDefault="000F40DD" w:rsidP="00E21093">
            <w:pPr>
              <w:pStyle w:val="rowtabella0"/>
              <w:rPr>
                <w:color w:val="002060"/>
              </w:rPr>
            </w:pPr>
            <w:r w:rsidRPr="00807ABB">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51953E" w14:textId="77777777" w:rsidR="000F40DD" w:rsidRPr="00807ABB" w:rsidRDefault="000F40DD" w:rsidP="00E21093">
            <w:pPr>
              <w:pStyle w:val="rowtabella0"/>
              <w:rPr>
                <w:color w:val="002060"/>
              </w:rPr>
            </w:pPr>
            <w:r w:rsidRPr="00807ABB">
              <w:rPr>
                <w:color w:val="002060"/>
              </w:rPr>
              <w:t>VIA GHANDI - FRAZ. CROCETTE</w:t>
            </w:r>
          </w:p>
        </w:tc>
      </w:tr>
      <w:tr w:rsidR="000F40DD" w:rsidRPr="00807ABB" w14:paraId="1E1B7921"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7B933C" w14:textId="77777777" w:rsidR="000F40DD" w:rsidRPr="00807ABB" w:rsidRDefault="000F40DD" w:rsidP="00E21093">
            <w:pPr>
              <w:pStyle w:val="rowtabella0"/>
              <w:rPr>
                <w:color w:val="002060"/>
              </w:rPr>
            </w:pPr>
            <w:r w:rsidRPr="00807ABB">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CC308C" w14:textId="77777777" w:rsidR="000F40DD" w:rsidRPr="00807ABB" w:rsidRDefault="000F40DD" w:rsidP="00E21093">
            <w:pPr>
              <w:pStyle w:val="rowtabella0"/>
              <w:rPr>
                <w:color w:val="002060"/>
              </w:rPr>
            </w:pPr>
            <w:r w:rsidRPr="00807ABB">
              <w:rPr>
                <w:color w:val="002060"/>
              </w:rPr>
              <w:t>PEGASO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6F5D34"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574E6A" w14:textId="77777777" w:rsidR="000F40DD" w:rsidRPr="00807ABB" w:rsidRDefault="000F40DD" w:rsidP="00E21093">
            <w:pPr>
              <w:pStyle w:val="rowtabella0"/>
              <w:rPr>
                <w:color w:val="002060"/>
              </w:rPr>
            </w:pPr>
            <w:r w:rsidRPr="00807ABB">
              <w:rPr>
                <w:color w:val="002060"/>
              </w:rPr>
              <w:t>14/10/2022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67E6AA" w14:textId="77777777" w:rsidR="000F40DD" w:rsidRPr="00807ABB" w:rsidRDefault="000F40DD" w:rsidP="00E21093">
            <w:pPr>
              <w:pStyle w:val="rowtabella0"/>
              <w:rPr>
                <w:color w:val="002060"/>
              </w:rPr>
            </w:pPr>
            <w:r w:rsidRPr="00807ABB">
              <w:rPr>
                <w:color w:val="002060"/>
              </w:rPr>
              <w:t>5047 PALLONE GEODETICO "L.PAPINI"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08DD66" w14:textId="77777777" w:rsidR="000F40DD" w:rsidRPr="00807ABB" w:rsidRDefault="000F40DD" w:rsidP="00E21093">
            <w:pPr>
              <w:pStyle w:val="rowtabella0"/>
              <w:rPr>
                <w:color w:val="002060"/>
              </w:rPr>
            </w:pPr>
            <w:r w:rsidRPr="00807AB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22837F" w14:textId="77777777" w:rsidR="000F40DD" w:rsidRPr="00807ABB" w:rsidRDefault="000F40DD" w:rsidP="00E21093">
            <w:pPr>
              <w:pStyle w:val="rowtabella0"/>
              <w:rPr>
                <w:color w:val="002060"/>
              </w:rPr>
            </w:pPr>
            <w:r w:rsidRPr="00807ABB">
              <w:rPr>
                <w:color w:val="002060"/>
              </w:rPr>
              <w:t>VIA ESINO 122 TORRETTE</w:t>
            </w:r>
          </w:p>
        </w:tc>
      </w:tr>
      <w:tr w:rsidR="000F40DD" w:rsidRPr="00807ABB" w14:paraId="11089566"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02A03C" w14:textId="77777777" w:rsidR="000F40DD" w:rsidRPr="00807ABB" w:rsidRDefault="000F40DD" w:rsidP="00E21093">
            <w:pPr>
              <w:pStyle w:val="rowtabella0"/>
              <w:rPr>
                <w:color w:val="002060"/>
              </w:rPr>
            </w:pPr>
            <w:r w:rsidRPr="00807ABB">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C9EEF2" w14:textId="77777777" w:rsidR="000F40DD" w:rsidRPr="00807ABB" w:rsidRDefault="000F40DD" w:rsidP="00E21093">
            <w:pPr>
              <w:pStyle w:val="rowtabella0"/>
              <w:rPr>
                <w:color w:val="002060"/>
              </w:rPr>
            </w:pPr>
            <w:r w:rsidRPr="00807ABB">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E088E3"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F05789" w14:textId="77777777" w:rsidR="000F40DD" w:rsidRPr="00807ABB" w:rsidRDefault="000F40DD" w:rsidP="00E21093">
            <w:pPr>
              <w:pStyle w:val="rowtabella0"/>
              <w:rPr>
                <w:color w:val="002060"/>
              </w:rPr>
            </w:pPr>
            <w:r w:rsidRPr="00807ABB">
              <w:rPr>
                <w:color w:val="002060"/>
              </w:rPr>
              <w:t>15/10/2022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5B1244" w14:textId="77777777" w:rsidR="000F40DD" w:rsidRPr="00807ABB" w:rsidRDefault="000F40DD" w:rsidP="00E21093">
            <w:pPr>
              <w:pStyle w:val="rowtabella0"/>
              <w:rPr>
                <w:color w:val="002060"/>
              </w:rPr>
            </w:pPr>
            <w:r w:rsidRPr="00807ABB">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D878F7" w14:textId="77777777" w:rsidR="000F40DD" w:rsidRPr="00807ABB" w:rsidRDefault="000F40DD" w:rsidP="00E21093">
            <w:pPr>
              <w:pStyle w:val="rowtabella0"/>
              <w:rPr>
                <w:color w:val="002060"/>
              </w:rPr>
            </w:pPr>
            <w:r w:rsidRPr="00807ABB">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A599C2" w14:textId="77777777" w:rsidR="000F40DD" w:rsidRPr="00807ABB" w:rsidRDefault="000F40DD" w:rsidP="00E21093">
            <w:pPr>
              <w:pStyle w:val="rowtabella0"/>
              <w:rPr>
                <w:color w:val="002060"/>
              </w:rPr>
            </w:pPr>
            <w:r w:rsidRPr="00807ABB">
              <w:rPr>
                <w:color w:val="002060"/>
              </w:rPr>
              <w:t>VIA FONTE ANTICA 6</w:t>
            </w:r>
          </w:p>
        </w:tc>
      </w:tr>
      <w:tr w:rsidR="000F40DD" w:rsidRPr="00807ABB" w14:paraId="16EA0230"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582F71" w14:textId="77777777" w:rsidR="000F40DD" w:rsidRPr="00807ABB" w:rsidRDefault="000F40DD" w:rsidP="00E21093">
            <w:pPr>
              <w:pStyle w:val="rowtabella0"/>
              <w:rPr>
                <w:color w:val="002060"/>
              </w:rPr>
            </w:pPr>
            <w:r w:rsidRPr="00807ABB">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20BD2A" w14:textId="77777777" w:rsidR="000F40DD" w:rsidRPr="00807ABB" w:rsidRDefault="000F40DD" w:rsidP="00E21093">
            <w:pPr>
              <w:pStyle w:val="rowtabella0"/>
              <w:rPr>
                <w:color w:val="002060"/>
              </w:rPr>
            </w:pPr>
            <w:r w:rsidRPr="00807ABB">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060087"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4EEFB8" w14:textId="77777777" w:rsidR="000F40DD" w:rsidRPr="00807ABB" w:rsidRDefault="000F40DD" w:rsidP="00E21093">
            <w:pPr>
              <w:pStyle w:val="rowtabella0"/>
              <w:rPr>
                <w:color w:val="002060"/>
              </w:rPr>
            </w:pPr>
            <w:r w:rsidRPr="00807ABB">
              <w:rPr>
                <w:color w:val="002060"/>
              </w:rPr>
              <w:t>15/10/2022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4F33EC" w14:textId="77777777" w:rsidR="000F40DD" w:rsidRPr="00807ABB" w:rsidRDefault="000F40DD" w:rsidP="00E21093">
            <w:pPr>
              <w:pStyle w:val="rowtabella0"/>
              <w:rPr>
                <w:color w:val="002060"/>
              </w:rPr>
            </w:pPr>
            <w:r w:rsidRPr="00807ABB">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87A28D" w14:textId="77777777" w:rsidR="000F40DD" w:rsidRPr="00807ABB" w:rsidRDefault="000F40DD" w:rsidP="00E21093">
            <w:pPr>
              <w:pStyle w:val="rowtabella0"/>
              <w:rPr>
                <w:color w:val="002060"/>
              </w:rPr>
            </w:pPr>
            <w:r w:rsidRPr="00807AB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73CF72" w14:textId="77777777" w:rsidR="000F40DD" w:rsidRPr="00807ABB" w:rsidRDefault="000F40DD" w:rsidP="00E21093">
            <w:pPr>
              <w:pStyle w:val="rowtabella0"/>
              <w:rPr>
                <w:color w:val="002060"/>
              </w:rPr>
            </w:pPr>
            <w:r w:rsidRPr="00807ABB">
              <w:rPr>
                <w:color w:val="002060"/>
              </w:rPr>
              <w:t>VIA CARPEGNA-VIA M.TE S.VICINO</w:t>
            </w:r>
          </w:p>
        </w:tc>
      </w:tr>
      <w:tr w:rsidR="000F40DD" w:rsidRPr="00807ABB" w14:paraId="620CB013"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62A0A3" w14:textId="77777777" w:rsidR="000F40DD" w:rsidRPr="00807ABB" w:rsidRDefault="000F40DD" w:rsidP="00E21093">
            <w:pPr>
              <w:pStyle w:val="rowtabella0"/>
              <w:rPr>
                <w:color w:val="002060"/>
              </w:rPr>
            </w:pPr>
            <w:r w:rsidRPr="00807ABB">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B965B5" w14:textId="77777777" w:rsidR="000F40DD" w:rsidRPr="00807ABB" w:rsidRDefault="000F40DD" w:rsidP="00E21093">
            <w:pPr>
              <w:pStyle w:val="rowtabella0"/>
              <w:rPr>
                <w:color w:val="002060"/>
              </w:rPr>
            </w:pPr>
            <w:r w:rsidRPr="00807ABB">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7F9815"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A5AD5" w14:textId="77777777" w:rsidR="000F40DD" w:rsidRPr="00807ABB" w:rsidRDefault="000F40DD" w:rsidP="00E21093">
            <w:pPr>
              <w:pStyle w:val="rowtabella0"/>
              <w:rPr>
                <w:color w:val="002060"/>
              </w:rPr>
            </w:pPr>
            <w:r w:rsidRPr="00807ABB">
              <w:rPr>
                <w:color w:val="002060"/>
              </w:rPr>
              <w:t>15/10/2022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B8B4D" w14:textId="77777777" w:rsidR="000F40DD" w:rsidRPr="00807ABB" w:rsidRDefault="000F40DD" w:rsidP="00E21093">
            <w:pPr>
              <w:pStyle w:val="rowtabella0"/>
              <w:rPr>
                <w:color w:val="002060"/>
              </w:rPr>
            </w:pPr>
            <w:r w:rsidRPr="00807ABB">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BCE6E" w14:textId="77777777" w:rsidR="000F40DD" w:rsidRPr="00807ABB" w:rsidRDefault="000F40DD" w:rsidP="00E21093">
            <w:pPr>
              <w:pStyle w:val="rowtabella0"/>
              <w:rPr>
                <w:color w:val="002060"/>
              </w:rPr>
            </w:pPr>
            <w:r w:rsidRPr="00807ABB">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4B3A68" w14:textId="77777777" w:rsidR="000F40DD" w:rsidRPr="00807ABB" w:rsidRDefault="000F40DD" w:rsidP="00E21093">
            <w:pPr>
              <w:pStyle w:val="rowtabella0"/>
              <w:rPr>
                <w:color w:val="002060"/>
              </w:rPr>
            </w:pPr>
            <w:r w:rsidRPr="00807ABB">
              <w:rPr>
                <w:color w:val="002060"/>
              </w:rPr>
              <w:t>VIA MANZONI FZ. S.BIAGIO</w:t>
            </w:r>
          </w:p>
        </w:tc>
      </w:tr>
    </w:tbl>
    <w:p w14:paraId="1BCBB254" w14:textId="77777777" w:rsidR="000F40DD" w:rsidRPr="00807ABB" w:rsidRDefault="000F40DD" w:rsidP="000F40DD">
      <w:pPr>
        <w:pStyle w:val="breakline"/>
        <w:rPr>
          <w:rFonts w:eastAsiaTheme="minorEastAsia"/>
          <w:color w:val="002060"/>
        </w:rPr>
      </w:pPr>
    </w:p>
    <w:p w14:paraId="708509CB" w14:textId="77777777" w:rsidR="000F40DD" w:rsidRPr="00807ABB" w:rsidRDefault="000F40DD" w:rsidP="000F40DD">
      <w:pPr>
        <w:pStyle w:val="breakline"/>
        <w:rPr>
          <w:color w:val="002060"/>
        </w:rPr>
      </w:pPr>
    </w:p>
    <w:p w14:paraId="3AD5A350" w14:textId="77777777" w:rsidR="000F40DD" w:rsidRPr="00807ABB" w:rsidRDefault="000F40DD" w:rsidP="000F40DD">
      <w:pPr>
        <w:pStyle w:val="breakline"/>
        <w:rPr>
          <w:color w:val="002060"/>
        </w:rPr>
      </w:pPr>
    </w:p>
    <w:p w14:paraId="30E70390" w14:textId="77777777" w:rsidR="000F40DD" w:rsidRPr="00807ABB" w:rsidRDefault="000F40DD" w:rsidP="000F40DD">
      <w:pPr>
        <w:pStyle w:val="sottotitolocampionato10"/>
        <w:rPr>
          <w:color w:val="002060"/>
        </w:rPr>
      </w:pPr>
      <w:r w:rsidRPr="00807ABB">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09"/>
        <w:gridCol w:w="385"/>
        <w:gridCol w:w="898"/>
        <w:gridCol w:w="1190"/>
        <w:gridCol w:w="1560"/>
        <w:gridCol w:w="1555"/>
      </w:tblGrid>
      <w:tr w:rsidR="000F40DD" w:rsidRPr="00807ABB" w14:paraId="4F508A9A"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07A70"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5ED55"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EBD21"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A805E"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B66C5"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27E7E"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B62F8"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310526D6"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E20CDC" w14:textId="77777777" w:rsidR="000F40DD" w:rsidRPr="00807ABB" w:rsidRDefault="000F40DD" w:rsidP="00E21093">
            <w:pPr>
              <w:pStyle w:val="rowtabella0"/>
              <w:rPr>
                <w:color w:val="002060"/>
              </w:rPr>
            </w:pPr>
            <w:r w:rsidRPr="00807ABB">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448BB" w14:textId="77777777" w:rsidR="000F40DD" w:rsidRPr="00807ABB" w:rsidRDefault="000F40DD" w:rsidP="00E21093">
            <w:pPr>
              <w:pStyle w:val="rowtabella0"/>
              <w:rPr>
                <w:color w:val="002060"/>
              </w:rPr>
            </w:pPr>
            <w:r w:rsidRPr="00807ABB">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734F4"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75AC5" w14:textId="77777777" w:rsidR="000F40DD" w:rsidRPr="00807ABB" w:rsidRDefault="000F40DD" w:rsidP="00E21093">
            <w:pPr>
              <w:pStyle w:val="rowtabella0"/>
              <w:rPr>
                <w:color w:val="002060"/>
              </w:rPr>
            </w:pPr>
            <w:r w:rsidRPr="00807ABB">
              <w:rPr>
                <w:color w:val="002060"/>
              </w:rPr>
              <w:t>14/10/2022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20139" w14:textId="77777777" w:rsidR="000F40DD" w:rsidRPr="00807ABB" w:rsidRDefault="000F40DD" w:rsidP="00E21093">
            <w:pPr>
              <w:pStyle w:val="rowtabella0"/>
              <w:rPr>
                <w:color w:val="002060"/>
              </w:rPr>
            </w:pPr>
            <w:r w:rsidRPr="00807ABB">
              <w:rPr>
                <w:color w:val="002060"/>
              </w:rPr>
              <w:t>5626 PALESTRA SCUOLA MEDIA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D5B063" w14:textId="77777777" w:rsidR="000F40DD" w:rsidRPr="00807ABB" w:rsidRDefault="000F40DD" w:rsidP="00E21093">
            <w:pPr>
              <w:pStyle w:val="rowtabella0"/>
              <w:rPr>
                <w:color w:val="002060"/>
              </w:rPr>
            </w:pPr>
            <w:r w:rsidRPr="00807ABB">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CA726" w14:textId="77777777" w:rsidR="000F40DD" w:rsidRPr="00807ABB" w:rsidRDefault="000F40DD" w:rsidP="00E21093">
            <w:pPr>
              <w:pStyle w:val="rowtabella0"/>
              <w:rPr>
                <w:color w:val="002060"/>
              </w:rPr>
            </w:pPr>
            <w:r w:rsidRPr="00807ABB">
              <w:rPr>
                <w:color w:val="002060"/>
              </w:rPr>
              <w:t>CONT.S.LIBORIO VIA VEREGRENSE</w:t>
            </w:r>
          </w:p>
        </w:tc>
      </w:tr>
      <w:tr w:rsidR="000F40DD" w:rsidRPr="00807ABB" w14:paraId="0E3EB299"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AFA4E7" w14:textId="77777777" w:rsidR="000F40DD" w:rsidRPr="00807ABB" w:rsidRDefault="000F40DD" w:rsidP="00E21093">
            <w:pPr>
              <w:pStyle w:val="rowtabella0"/>
              <w:rPr>
                <w:color w:val="002060"/>
              </w:rPr>
            </w:pPr>
            <w:r w:rsidRPr="00807ABB">
              <w:rPr>
                <w:color w:val="002060"/>
              </w:rPr>
              <w:t>CALCIO S.ELPIDIO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55FE7F" w14:textId="77777777" w:rsidR="000F40DD" w:rsidRPr="00807ABB" w:rsidRDefault="000F40DD" w:rsidP="00E21093">
            <w:pPr>
              <w:pStyle w:val="rowtabella0"/>
              <w:rPr>
                <w:color w:val="002060"/>
              </w:rPr>
            </w:pPr>
            <w:r w:rsidRPr="00807ABB">
              <w:rPr>
                <w:color w:val="002060"/>
              </w:rPr>
              <w:t>BOCA CIVITANOVA 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111A09"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20CB8B" w14:textId="77777777" w:rsidR="000F40DD" w:rsidRPr="00807ABB" w:rsidRDefault="000F40DD" w:rsidP="00E21093">
            <w:pPr>
              <w:pStyle w:val="rowtabella0"/>
              <w:rPr>
                <w:color w:val="002060"/>
              </w:rPr>
            </w:pPr>
            <w:r w:rsidRPr="00807ABB">
              <w:rPr>
                <w:color w:val="002060"/>
              </w:rPr>
              <w:t>14/10/2022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2D927F" w14:textId="77777777" w:rsidR="000F40DD" w:rsidRPr="00807ABB" w:rsidRDefault="000F40DD" w:rsidP="00E21093">
            <w:pPr>
              <w:pStyle w:val="rowtabella0"/>
              <w:rPr>
                <w:color w:val="002060"/>
              </w:rPr>
            </w:pPr>
            <w:r w:rsidRPr="00807ABB">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5A0DC5" w14:textId="77777777" w:rsidR="000F40DD" w:rsidRPr="00807ABB" w:rsidRDefault="000F40DD" w:rsidP="00E21093">
            <w:pPr>
              <w:pStyle w:val="rowtabella0"/>
              <w:rPr>
                <w:color w:val="002060"/>
              </w:rPr>
            </w:pPr>
            <w:r w:rsidRPr="00807ABB">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CF0D51" w14:textId="77777777" w:rsidR="000F40DD" w:rsidRPr="00807ABB" w:rsidRDefault="000F40DD" w:rsidP="00E21093">
            <w:pPr>
              <w:pStyle w:val="rowtabella0"/>
              <w:rPr>
                <w:color w:val="002060"/>
              </w:rPr>
            </w:pPr>
            <w:r w:rsidRPr="00807ABB">
              <w:rPr>
                <w:color w:val="002060"/>
              </w:rPr>
              <w:t>VIA CARDUCCI</w:t>
            </w:r>
          </w:p>
        </w:tc>
      </w:tr>
      <w:tr w:rsidR="000F40DD" w:rsidRPr="00807ABB" w14:paraId="40934165"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5646B7" w14:textId="77777777" w:rsidR="000F40DD" w:rsidRPr="00807ABB" w:rsidRDefault="000F40DD" w:rsidP="00E21093">
            <w:pPr>
              <w:pStyle w:val="rowtabella0"/>
              <w:rPr>
                <w:color w:val="002060"/>
              </w:rPr>
            </w:pPr>
            <w:r w:rsidRPr="00807ABB">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E397A0" w14:textId="77777777" w:rsidR="000F40DD" w:rsidRPr="00807ABB" w:rsidRDefault="000F40DD" w:rsidP="00E21093">
            <w:pPr>
              <w:pStyle w:val="rowtabella0"/>
              <w:rPr>
                <w:color w:val="002060"/>
              </w:rPr>
            </w:pPr>
            <w:r w:rsidRPr="00807ABB">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3C90FE"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933F23" w14:textId="77777777" w:rsidR="000F40DD" w:rsidRPr="00807ABB" w:rsidRDefault="000F40DD" w:rsidP="00E21093">
            <w:pPr>
              <w:pStyle w:val="rowtabella0"/>
              <w:rPr>
                <w:color w:val="002060"/>
              </w:rPr>
            </w:pPr>
            <w:r w:rsidRPr="00807ABB">
              <w:rPr>
                <w:color w:val="002060"/>
              </w:rPr>
              <w:t>14/10/2022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E9D38A" w14:textId="77777777" w:rsidR="000F40DD" w:rsidRPr="00807ABB" w:rsidRDefault="000F40DD" w:rsidP="00E21093">
            <w:pPr>
              <w:pStyle w:val="rowtabella0"/>
              <w:rPr>
                <w:color w:val="002060"/>
              </w:rPr>
            </w:pPr>
            <w:r w:rsidRPr="00807ABB">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654D52" w14:textId="77777777" w:rsidR="000F40DD" w:rsidRPr="00807ABB" w:rsidRDefault="000F40DD" w:rsidP="00E21093">
            <w:pPr>
              <w:pStyle w:val="rowtabella0"/>
              <w:rPr>
                <w:color w:val="002060"/>
              </w:rPr>
            </w:pPr>
            <w:r w:rsidRPr="00807AB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541AC2" w14:textId="77777777" w:rsidR="000F40DD" w:rsidRPr="00807ABB" w:rsidRDefault="000F40DD" w:rsidP="00E21093">
            <w:pPr>
              <w:pStyle w:val="rowtabella0"/>
              <w:rPr>
                <w:color w:val="002060"/>
              </w:rPr>
            </w:pPr>
            <w:r w:rsidRPr="00807ABB">
              <w:rPr>
                <w:color w:val="002060"/>
              </w:rPr>
              <w:t>VIA DELLA REPUBBLICA</w:t>
            </w:r>
          </w:p>
        </w:tc>
      </w:tr>
      <w:tr w:rsidR="000F40DD" w:rsidRPr="00807ABB" w14:paraId="07CA3250"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408D04" w14:textId="77777777" w:rsidR="000F40DD" w:rsidRPr="00807ABB" w:rsidRDefault="000F40DD" w:rsidP="00E21093">
            <w:pPr>
              <w:pStyle w:val="rowtabella0"/>
              <w:rPr>
                <w:color w:val="002060"/>
              </w:rPr>
            </w:pPr>
            <w:r w:rsidRPr="00807ABB">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6EBDAE" w14:textId="77777777" w:rsidR="000F40DD" w:rsidRPr="00807ABB" w:rsidRDefault="000F40DD" w:rsidP="00E21093">
            <w:pPr>
              <w:pStyle w:val="rowtabella0"/>
              <w:rPr>
                <w:color w:val="002060"/>
              </w:rPr>
            </w:pPr>
            <w:r w:rsidRPr="00807ABB">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6F6CFD"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B50944" w14:textId="77777777" w:rsidR="000F40DD" w:rsidRPr="00807ABB" w:rsidRDefault="000F40DD" w:rsidP="00E21093">
            <w:pPr>
              <w:pStyle w:val="rowtabella0"/>
              <w:rPr>
                <w:color w:val="002060"/>
              </w:rPr>
            </w:pPr>
            <w:r w:rsidRPr="00807ABB">
              <w:rPr>
                <w:color w:val="002060"/>
              </w:rPr>
              <w:t>14/10/2022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3149FF" w14:textId="77777777" w:rsidR="000F40DD" w:rsidRPr="00807ABB" w:rsidRDefault="000F40DD" w:rsidP="00E21093">
            <w:pPr>
              <w:pStyle w:val="rowtabella0"/>
              <w:rPr>
                <w:color w:val="002060"/>
              </w:rPr>
            </w:pPr>
            <w:r w:rsidRPr="00807ABB">
              <w:rPr>
                <w:color w:val="002060"/>
              </w:rPr>
              <w:t>5734 PALESTRA PROV.FERMO-RAGIONERIA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F0A2BD" w14:textId="77777777" w:rsidR="000F40DD" w:rsidRPr="00807ABB" w:rsidRDefault="000F40DD" w:rsidP="00E21093">
            <w:pPr>
              <w:pStyle w:val="rowtabella0"/>
              <w:rPr>
                <w:color w:val="002060"/>
              </w:rPr>
            </w:pPr>
            <w:r w:rsidRPr="00807AB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A0041B" w14:textId="77777777" w:rsidR="000F40DD" w:rsidRPr="00807ABB" w:rsidRDefault="000F40DD" w:rsidP="00E21093">
            <w:pPr>
              <w:pStyle w:val="rowtabella0"/>
              <w:rPr>
                <w:color w:val="002060"/>
              </w:rPr>
            </w:pPr>
            <w:r w:rsidRPr="00807ABB">
              <w:rPr>
                <w:color w:val="002060"/>
              </w:rPr>
              <w:t>VIALE TRENTO SNC</w:t>
            </w:r>
          </w:p>
        </w:tc>
      </w:tr>
      <w:tr w:rsidR="000F40DD" w:rsidRPr="00807ABB" w14:paraId="64BC925E"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F8EADF" w14:textId="77777777" w:rsidR="000F40DD" w:rsidRPr="00807ABB" w:rsidRDefault="000F40DD" w:rsidP="00E21093">
            <w:pPr>
              <w:pStyle w:val="rowtabella0"/>
              <w:rPr>
                <w:color w:val="002060"/>
              </w:rPr>
            </w:pPr>
            <w:r w:rsidRPr="00807ABB">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57559C" w14:textId="77777777" w:rsidR="000F40DD" w:rsidRPr="00807ABB" w:rsidRDefault="000F40DD" w:rsidP="00E21093">
            <w:pPr>
              <w:pStyle w:val="rowtabella0"/>
              <w:rPr>
                <w:color w:val="002060"/>
              </w:rPr>
            </w:pPr>
            <w:r w:rsidRPr="00807ABB">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7C3163"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7F9C7F" w14:textId="77777777" w:rsidR="000F40DD" w:rsidRPr="00807ABB" w:rsidRDefault="000F40DD" w:rsidP="00E21093">
            <w:pPr>
              <w:pStyle w:val="rowtabella0"/>
              <w:rPr>
                <w:color w:val="002060"/>
              </w:rPr>
            </w:pPr>
            <w:r w:rsidRPr="00807ABB">
              <w:rPr>
                <w:color w:val="002060"/>
              </w:rPr>
              <w:t>14/10/2022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A3A5F4" w14:textId="77777777" w:rsidR="000F40DD" w:rsidRPr="00807ABB" w:rsidRDefault="000F40DD" w:rsidP="00E21093">
            <w:pPr>
              <w:pStyle w:val="rowtabella0"/>
              <w:rPr>
                <w:color w:val="002060"/>
              </w:rPr>
            </w:pPr>
            <w:r w:rsidRPr="00807ABB">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22581C" w14:textId="77777777" w:rsidR="000F40DD" w:rsidRPr="00807ABB" w:rsidRDefault="000F40DD" w:rsidP="00E21093">
            <w:pPr>
              <w:pStyle w:val="rowtabella0"/>
              <w:rPr>
                <w:color w:val="002060"/>
              </w:rPr>
            </w:pPr>
            <w:r w:rsidRPr="00807AB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9AF52D" w14:textId="77777777" w:rsidR="000F40DD" w:rsidRPr="00807ABB" w:rsidRDefault="000F40DD" w:rsidP="00E21093">
            <w:pPr>
              <w:pStyle w:val="rowtabella0"/>
              <w:rPr>
                <w:color w:val="002060"/>
              </w:rPr>
            </w:pPr>
            <w:r w:rsidRPr="00807ABB">
              <w:rPr>
                <w:color w:val="002060"/>
              </w:rPr>
              <w:t>VIA ALDO MORO</w:t>
            </w:r>
          </w:p>
        </w:tc>
      </w:tr>
      <w:tr w:rsidR="000F40DD" w:rsidRPr="00807ABB" w14:paraId="5291EC02"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4803E1" w14:textId="77777777" w:rsidR="000F40DD" w:rsidRPr="00807ABB" w:rsidRDefault="000F40DD" w:rsidP="00E21093">
            <w:pPr>
              <w:pStyle w:val="rowtabella0"/>
              <w:rPr>
                <w:color w:val="002060"/>
              </w:rPr>
            </w:pPr>
            <w:r w:rsidRPr="00807ABB">
              <w:rPr>
                <w:color w:val="002060"/>
              </w:rPr>
              <w:t>SAN GINESIO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C99F83" w14:textId="77777777" w:rsidR="000F40DD" w:rsidRPr="00807ABB" w:rsidRDefault="000F40DD" w:rsidP="00E21093">
            <w:pPr>
              <w:pStyle w:val="rowtabella0"/>
              <w:rPr>
                <w:color w:val="002060"/>
              </w:rPr>
            </w:pPr>
            <w:r w:rsidRPr="00807ABB">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F93715"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C3204F" w14:textId="77777777" w:rsidR="000F40DD" w:rsidRPr="00807ABB" w:rsidRDefault="000F40DD" w:rsidP="00E21093">
            <w:pPr>
              <w:pStyle w:val="rowtabella0"/>
              <w:rPr>
                <w:color w:val="002060"/>
              </w:rPr>
            </w:pPr>
            <w:r w:rsidRPr="00807ABB">
              <w:rPr>
                <w:color w:val="002060"/>
              </w:rPr>
              <w:t>15/10/2022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B3DF5" w14:textId="77777777" w:rsidR="000F40DD" w:rsidRPr="00807ABB" w:rsidRDefault="000F40DD" w:rsidP="00E21093">
            <w:pPr>
              <w:pStyle w:val="rowtabella0"/>
              <w:rPr>
                <w:color w:val="002060"/>
              </w:rPr>
            </w:pPr>
            <w:r w:rsidRPr="00807ABB">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4AFE0" w14:textId="77777777" w:rsidR="000F40DD" w:rsidRPr="00807ABB" w:rsidRDefault="000F40DD" w:rsidP="00E21093">
            <w:pPr>
              <w:pStyle w:val="rowtabella0"/>
              <w:rPr>
                <w:color w:val="002060"/>
              </w:rPr>
            </w:pPr>
            <w:r w:rsidRPr="00807ABB">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C1657" w14:textId="77777777" w:rsidR="000F40DD" w:rsidRPr="00807ABB" w:rsidRDefault="000F40DD" w:rsidP="00E21093">
            <w:pPr>
              <w:pStyle w:val="rowtabella0"/>
              <w:rPr>
                <w:color w:val="002060"/>
              </w:rPr>
            </w:pPr>
            <w:r w:rsidRPr="00807ABB">
              <w:rPr>
                <w:color w:val="002060"/>
              </w:rPr>
              <w:t>VIA FAVETO</w:t>
            </w:r>
          </w:p>
        </w:tc>
      </w:tr>
    </w:tbl>
    <w:p w14:paraId="4317F1DA" w14:textId="77777777" w:rsidR="000F40DD" w:rsidRPr="00807ABB" w:rsidRDefault="000F40DD" w:rsidP="000F40DD">
      <w:pPr>
        <w:pStyle w:val="breakline"/>
        <w:rPr>
          <w:rFonts w:eastAsiaTheme="minorEastAsia"/>
          <w:color w:val="002060"/>
        </w:rPr>
      </w:pPr>
    </w:p>
    <w:p w14:paraId="08A60BF8" w14:textId="77777777" w:rsidR="000F40DD" w:rsidRPr="00807ABB" w:rsidRDefault="000F40DD" w:rsidP="000F40DD">
      <w:pPr>
        <w:pStyle w:val="breakline"/>
        <w:rPr>
          <w:color w:val="002060"/>
        </w:rPr>
      </w:pPr>
    </w:p>
    <w:p w14:paraId="6525DF6A" w14:textId="77777777" w:rsidR="000F40DD" w:rsidRPr="00807ABB" w:rsidRDefault="000F40DD" w:rsidP="000F40DD">
      <w:pPr>
        <w:pStyle w:val="breakline"/>
        <w:rPr>
          <w:color w:val="002060"/>
        </w:rPr>
      </w:pPr>
    </w:p>
    <w:p w14:paraId="78F8D9CB" w14:textId="77777777" w:rsidR="000F40DD" w:rsidRPr="00807ABB" w:rsidRDefault="000F40DD" w:rsidP="000F40DD">
      <w:pPr>
        <w:pStyle w:val="sottotitolocampionato10"/>
        <w:rPr>
          <w:color w:val="002060"/>
        </w:rPr>
      </w:pPr>
      <w:r w:rsidRPr="00807ABB">
        <w:rPr>
          <w:color w:val="002060"/>
        </w:rP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2"/>
        <w:gridCol w:w="385"/>
        <w:gridCol w:w="898"/>
        <w:gridCol w:w="1173"/>
        <w:gridCol w:w="1550"/>
        <w:gridCol w:w="1567"/>
      </w:tblGrid>
      <w:tr w:rsidR="000F40DD" w:rsidRPr="00807ABB" w14:paraId="0154FF43"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83D59"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6823C"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EF7DC"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7985F"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D729D"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2E5DA"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89691"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760641A0"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D164DD" w14:textId="77777777" w:rsidR="000F40DD" w:rsidRPr="00807ABB" w:rsidRDefault="000F40DD" w:rsidP="00E21093">
            <w:pPr>
              <w:pStyle w:val="rowtabella0"/>
              <w:rPr>
                <w:color w:val="002060"/>
              </w:rPr>
            </w:pPr>
            <w:r w:rsidRPr="00807ABB">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73C9D" w14:textId="77777777" w:rsidR="000F40DD" w:rsidRPr="00807ABB" w:rsidRDefault="000F40DD" w:rsidP="00E21093">
            <w:pPr>
              <w:pStyle w:val="rowtabella0"/>
              <w:rPr>
                <w:color w:val="002060"/>
              </w:rPr>
            </w:pPr>
            <w:r w:rsidRPr="00807ABB">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D3F91"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C8ED1" w14:textId="77777777" w:rsidR="000F40DD" w:rsidRPr="00807ABB" w:rsidRDefault="000F40DD" w:rsidP="00E21093">
            <w:pPr>
              <w:pStyle w:val="rowtabella0"/>
              <w:rPr>
                <w:color w:val="002060"/>
              </w:rPr>
            </w:pPr>
            <w:r w:rsidRPr="00807ABB">
              <w:rPr>
                <w:color w:val="002060"/>
              </w:rPr>
              <w:t>14/10/2022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FCC8F" w14:textId="77777777" w:rsidR="000F40DD" w:rsidRPr="00807ABB" w:rsidRDefault="000F40DD" w:rsidP="00E21093">
            <w:pPr>
              <w:pStyle w:val="rowtabella0"/>
              <w:rPr>
                <w:color w:val="002060"/>
              </w:rPr>
            </w:pPr>
            <w:r w:rsidRPr="00807ABB">
              <w:rPr>
                <w:color w:val="002060"/>
              </w:rPr>
              <w:t>5665 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573B41" w14:textId="77777777" w:rsidR="000F40DD" w:rsidRPr="00807ABB" w:rsidRDefault="000F40DD" w:rsidP="00E21093">
            <w:pPr>
              <w:pStyle w:val="rowtabella0"/>
              <w:rPr>
                <w:color w:val="002060"/>
              </w:rPr>
            </w:pPr>
            <w:r w:rsidRPr="00807ABB">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8F405" w14:textId="77777777" w:rsidR="000F40DD" w:rsidRPr="00807ABB" w:rsidRDefault="000F40DD" w:rsidP="00E21093">
            <w:pPr>
              <w:pStyle w:val="rowtabella0"/>
              <w:rPr>
                <w:color w:val="002060"/>
              </w:rPr>
            </w:pPr>
            <w:r w:rsidRPr="00807ABB">
              <w:rPr>
                <w:color w:val="002060"/>
              </w:rPr>
              <w:t>LOC. ROCCHETTA</w:t>
            </w:r>
          </w:p>
        </w:tc>
      </w:tr>
      <w:tr w:rsidR="000F40DD" w:rsidRPr="00807ABB" w14:paraId="39B59E85"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1080D9" w14:textId="77777777" w:rsidR="000F40DD" w:rsidRPr="00807ABB" w:rsidRDefault="000F40DD" w:rsidP="00E21093">
            <w:pPr>
              <w:pStyle w:val="rowtabella0"/>
              <w:rPr>
                <w:color w:val="002060"/>
              </w:rPr>
            </w:pPr>
            <w:r w:rsidRPr="00807ABB">
              <w:rPr>
                <w:color w:val="002060"/>
              </w:rPr>
              <w:t>DAMIANI E GATTI ASCOLI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2BEA10" w14:textId="77777777" w:rsidR="000F40DD" w:rsidRPr="00807ABB" w:rsidRDefault="000F40DD" w:rsidP="00E21093">
            <w:pPr>
              <w:pStyle w:val="rowtabella0"/>
              <w:rPr>
                <w:color w:val="002060"/>
              </w:rPr>
            </w:pPr>
            <w:r w:rsidRPr="00807ABB">
              <w:rPr>
                <w:color w:val="002060"/>
              </w:rPr>
              <w:t>AMICI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BF2A7F"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CE3D4E" w14:textId="77777777" w:rsidR="000F40DD" w:rsidRPr="00807ABB" w:rsidRDefault="000F40DD" w:rsidP="00E21093">
            <w:pPr>
              <w:pStyle w:val="rowtabella0"/>
              <w:rPr>
                <w:color w:val="002060"/>
              </w:rPr>
            </w:pPr>
            <w:r w:rsidRPr="00807ABB">
              <w:rPr>
                <w:color w:val="002060"/>
              </w:rPr>
              <w:t>14/10/2022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1293C8" w14:textId="77777777" w:rsidR="000F40DD" w:rsidRPr="00807ABB" w:rsidRDefault="000F40DD" w:rsidP="00E21093">
            <w:pPr>
              <w:pStyle w:val="rowtabella0"/>
              <w:rPr>
                <w:color w:val="002060"/>
              </w:rPr>
            </w:pPr>
            <w:r w:rsidRPr="00807ABB">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BC2D35" w14:textId="77777777" w:rsidR="000F40DD" w:rsidRPr="00807ABB" w:rsidRDefault="000F40DD" w:rsidP="00E21093">
            <w:pPr>
              <w:pStyle w:val="rowtabella0"/>
              <w:rPr>
                <w:color w:val="002060"/>
              </w:rPr>
            </w:pPr>
            <w:r w:rsidRPr="00807ABB">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1F2406" w14:textId="77777777" w:rsidR="000F40DD" w:rsidRPr="00807ABB" w:rsidRDefault="000F40DD" w:rsidP="00E21093">
            <w:pPr>
              <w:pStyle w:val="rowtabella0"/>
              <w:rPr>
                <w:color w:val="002060"/>
              </w:rPr>
            </w:pPr>
            <w:r w:rsidRPr="00807ABB">
              <w:rPr>
                <w:color w:val="002060"/>
              </w:rPr>
              <w:t>VIA DELL IRIS</w:t>
            </w:r>
          </w:p>
        </w:tc>
      </w:tr>
      <w:tr w:rsidR="000F40DD" w:rsidRPr="00807ABB" w14:paraId="01ED67EC"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8F31D5" w14:textId="77777777" w:rsidR="000F40DD" w:rsidRPr="00807ABB" w:rsidRDefault="000F40DD" w:rsidP="00E21093">
            <w:pPr>
              <w:pStyle w:val="rowtabella0"/>
              <w:rPr>
                <w:color w:val="002060"/>
              </w:rPr>
            </w:pPr>
            <w:r w:rsidRPr="00807ABB">
              <w:rPr>
                <w:color w:val="002060"/>
              </w:rPr>
              <w:t>FUTSAL VIRE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775FDE" w14:textId="77777777" w:rsidR="000F40DD" w:rsidRPr="00807ABB" w:rsidRDefault="000F40DD" w:rsidP="00E21093">
            <w:pPr>
              <w:pStyle w:val="rowtabella0"/>
              <w:rPr>
                <w:color w:val="002060"/>
              </w:rPr>
            </w:pPr>
            <w:r w:rsidRPr="00807ABB">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A596EC"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9BBC51" w14:textId="77777777" w:rsidR="000F40DD" w:rsidRPr="00807ABB" w:rsidRDefault="000F40DD" w:rsidP="00E21093">
            <w:pPr>
              <w:pStyle w:val="rowtabella0"/>
              <w:rPr>
                <w:color w:val="002060"/>
              </w:rPr>
            </w:pPr>
            <w:r w:rsidRPr="00807ABB">
              <w:rPr>
                <w:color w:val="002060"/>
              </w:rPr>
              <w:t>14/10/2022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944E6F" w14:textId="77777777" w:rsidR="000F40DD" w:rsidRPr="00807ABB" w:rsidRDefault="000F40DD" w:rsidP="00E21093">
            <w:pPr>
              <w:pStyle w:val="rowtabella0"/>
              <w:rPr>
                <w:color w:val="002060"/>
              </w:rPr>
            </w:pPr>
            <w:r w:rsidRPr="00807ABB">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91DE73" w14:textId="77777777" w:rsidR="000F40DD" w:rsidRPr="00807ABB" w:rsidRDefault="000F40DD" w:rsidP="00E21093">
            <w:pPr>
              <w:pStyle w:val="rowtabella0"/>
              <w:rPr>
                <w:color w:val="002060"/>
              </w:rPr>
            </w:pPr>
            <w:r w:rsidRPr="00807ABB">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0FD1B9" w14:textId="77777777" w:rsidR="000F40DD" w:rsidRPr="00807ABB" w:rsidRDefault="000F40DD" w:rsidP="00E21093">
            <w:pPr>
              <w:pStyle w:val="rowtabella0"/>
              <w:rPr>
                <w:color w:val="002060"/>
              </w:rPr>
            </w:pPr>
            <w:r w:rsidRPr="00807ABB">
              <w:rPr>
                <w:color w:val="002060"/>
              </w:rPr>
              <w:t>LOC.MONTEROCCO VIA A.MANCINI</w:t>
            </w:r>
          </w:p>
        </w:tc>
      </w:tr>
      <w:tr w:rsidR="000F40DD" w:rsidRPr="00807ABB" w14:paraId="62DE8438"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B887AD" w14:textId="77777777" w:rsidR="000F40DD" w:rsidRPr="00807ABB" w:rsidRDefault="000F40DD" w:rsidP="00E21093">
            <w:pPr>
              <w:pStyle w:val="rowtabella0"/>
              <w:rPr>
                <w:color w:val="002060"/>
              </w:rPr>
            </w:pPr>
            <w:r w:rsidRPr="00807ABB">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39C181" w14:textId="77777777" w:rsidR="000F40DD" w:rsidRPr="00807ABB" w:rsidRDefault="000F40DD" w:rsidP="00E21093">
            <w:pPr>
              <w:pStyle w:val="rowtabella0"/>
              <w:rPr>
                <w:color w:val="002060"/>
              </w:rPr>
            </w:pPr>
            <w:r w:rsidRPr="00807ABB">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C15189"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61E3F7" w14:textId="77777777" w:rsidR="000F40DD" w:rsidRPr="00807ABB" w:rsidRDefault="000F40DD" w:rsidP="00E21093">
            <w:pPr>
              <w:pStyle w:val="rowtabella0"/>
              <w:rPr>
                <w:color w:val="002060"/>
              </w:rPr>
            </w:pPr>
            <w:r w:rsidRPr="00807ABB">
              <w:rPr>
                <w:color w:val="002060"/>
              </w:rPr>
              <w:t>14/10/2022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73437C" w14:textId="77777777" w:rsidR="000F40DD" w:rsidRPr="00807ABB" w:rsidRDefault="000F40DD" w:rsidP="00E21093">
            <w:pPr>
              <w:pStyle w:val="rowtabella0"/>
              <w:rPr>
                <w:color w:val="002060"/>
              </w:rPr>
            </w:pPr>
            <w:r w:rsidRPr="00807ABB">
              <w:rPr>
                <w:color w:val="002060"/>
              </w:rPr>
              <w:t>5688 CAMPO COPERTO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F0D433" w14:textId="77777777" w:rsidR="000F40DD" w:rsidRPr="00807ABB" w:rsidRDefault="000F40DD" w:rsidP="00E21093">
            <w:pPr>
              <w:pStyle w:val="rowtabella0"/>
              <w:rPr>
                <w:color w:val="002060"/>
              </w:rPr>
            </w:pPr>
            <w:r w:rsidRPr="00807AB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096E6F" w14:textId="77777777" w:rsidR="000F40DD" w:rsidRPr="00807ABB" w:rsidRDefault="000F40DD" w:rsidP="00E21093">
            <w:pPr>
              <w:pStyle w:val="rowtabella0"/>
              <w:rPr>
                <w:color w:val="002060"/>
              </w:rPr>
            </w:pPr>
            <w:r w:rsidRPr="00807ABB">
              <w:rPr>
                <w:color w:val="002060"/>
              </w:rPr>
              <w:t>VIA VAL CUVIA LOCALITA'AGRARIA</w:t>
            </w:r>
          </w:p>
        </w:tc>
      </w:tr>
      <w:tr w:rsidR="000F40DD" w:rsidRPr="00807ABB" w14:paraId="7B8E7D0B"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8347C4" w14:textId="77777777" w:rsidR="000F40DD" w:rsidRPr="00807ABB" w:rsidRDefault="000F40DD" w:rsidP="00E21093">
            <w:pPr>
              <w:pStyle w:val="rowtabella0"/>
              <w:rPr>
                <w:color w:val="002060"/>
              </w:rPr>
            </w:pPr>
            <w:r w:rsidRPr="00807ABB">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64E181" w14:textId="77777777" w:rsidR="000F40DD" w:rsidRPr="00807ABB" w:rsidRDefault="000F40DD" w:rsidP="00E21093">
            <w:pPr>
              <w:pStyle w:val="rowtabella0"/>
              <w:rPr>
                <w:color w:val="002060"/>
              </w:rPr>
            </w:pPr>
            <w:r w:rsidRPr="00807ABB">
              <w:rPr>
                <w:color w:val="002060"/>
              </w:rPr>
              <w:t>ATLETICO ASCOLI 2000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2BC74A"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8928EA" w14:textId="77777777" w:rsidR="000F40DD" w:rsidRPr="00807ABB" w:rsidRDefault="000F40DD" w:rsidP="00E21093">
            <w:pPr>
              <w:pStyle w:val="rowtabella0"/>
              <w:rPr>
                <w:color w:val="002060"/>
              </w:rPr>
            </w:pPr>
            <w:r w:rsidRPr="00807ABB">
              <w:rPr>
                <w:color w:val="002060"/>
              </w:rPr>
              <w:t>14/10/2022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F388BA" w14:textId="77777777" w:rsidR="000F40DD" w:rsidRPr="00807ABB" w:rsidRDefault="000F40DD" w:rsidP="00E21093">
            <w:pPr>
              <w:pStyle w:val="rowtabella0"/>
              <w:rPr>
                <w:color w:val="002060"/>
              </w:rPr>
            </w:pPr>
            <w:r w:rsidRPr="00807ABB">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11ABE" w14:textId="77777777" w:rsidR="000F40DD" w:rsidRPr="00807ABB" w:rsidRDefault="000F40DD" w:rsidP="00E21093">
            <w:pPr>
              <w:pStyle w:val="rowtabella0"/>
              <w:rPr>
                <w:color w:val="002060"/>
              </w:rPr>
            </w:pPr>
            <w:r w:rsidRPr="00807ABB">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FBB653" w14:textId="77777777" w:rsidR="000F40DD" w:rsidRPr="00807ABB" w:rsidRDefault="000F40DD" w:rsidP="00E21093">
            <w:pPr>
              <w:pStyle w:val="rowtabella0"/>
              <w:rPr>
                <w:color w:val="002060"/>
              </w:rPr>
            </w:pPr>
            <w:r w:rsidRPr="00807ABB">
              <w:rPr>
                <w:color w:val="002060"/>
              </w:rPr>
              <w:t>VIA SALVO D'ACQUISTO</w:t>
            </w:r>
          </w:p>
        </w:tc>
      </w:tr>
      <w:tr w:rsidR="000F40DD" w:rsidRPr="00807ABB" w14:paraId="6CB65861"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60089B" w14:textId="77777777" w:rsidR="000F40DD" w:rsidRPr="00807ABB" w:rsidRDefault="000F40DD" w:rsidP="00E21093">
            <w:pPr>
              <w:pStyle w:val="rowtabella0"/>
              <w:rPr>
                <w:color w:val="002060"/>
              </w:rPr>
            </w:pPr>
            <w:r w:rsidRPr="00807ABB">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6F4A8" w14:textId="77777777" w:rsidR="000F40DD" w:rsidRPr="00807ABB" w:rsidRDefault="000F40DD" w:rsidP="00E21093">
            <w:pPr>
              <w:pStyle w:val="rowtabella0"/>
              <w:rPr>
                <w:color w:val="002060"/>
              </w:rPr>
            </w:pPr>
            <w:r w:rsidRPr="00807ABB">
              <w:rPr>
                <w:color w:val="002060"/>
              </w:rPr>
              <w:t>FUTSAL L.C.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49C69"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137A5" w14:textId="77777777" w:rsidR="000F40DD" w:rsidRPr="00807ABB" w:rsidRDefault="000F40DD" w:rsidP="00E21093">
            <w:pPr>
              <w:pStyle w:val="rowtabella0"/>
              <w:rPr>
                <w:color w:val="002060"/>
              </w:rPr>
            </w:pPr>
            <w:r w:rsidRPr="00807ABB">
              <w:rPr>
                <w:color w:val="002060"/>
              </w:rPr>
              <w:t>14/10/2022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C08410" w14:textId="77777777" w:rsidR="000F40DD" w:rsidRPr="00807ABB" w:rsidRDefault="000F40DD" w:rsidP="00E21093">
            <w:pPr>
              <w:pStyle w:val="rowtabella0"/>
              <w:rPr>
                <w:color w:val="002060"/>
              </w:rPr>
            </w:pPr>
            <w:r w:rsidRPr="00807ABB">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9752D3" w14:textId="77777777" w:rsidR="000F40DD" w:rsidRPr="00807ABB" w:rsidRDefault="000F40DD" w:rsidP="00E21093">
            <w:pPr>
              <w:pStyle w:val="rowtabella0"/>
              <w:rPr>
                <w:color w:val="002060"/>
              </w:rPr>
            </w:pPr>
            <w:r w:rsidRPr="00807ABB">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1299D" w14:textId="77777777" w:rsidR="000F40DD" w:rsidRPr="00807ABB" w:rsidRDefault="000F40DD" w:rsidP="00E21093">
            <w:pPr>
              <w:pStyle w:val="rowtabella0"/>
              <w:rPr>
                <w:color w:val="002060"/>
              </w:rPr>
            </w:pPr>
            <w:r w:rsidRPr="00807ABB">
              <w:rPr>
                <w:color w:val="002060"/>
              </w:rPr>
              <w:t>VIA ADIGE, 35</w:t>
            </w:r>
          </w:p>
        </w:tc>
      </w:tr>
    </w:tbl>
    <w:p w14:paraId="2A697F92" w14:textId="77777777" w:rsidR="000F40DD" w:rsidRPr="00807ABB" w:rsidRDefault="000F40DD" w:rsidP="000F40DD">
      <w:pPr>
        <w:pStyle w:val="breakline"/>
        <w:rPr>
          <w:rFonts w:eastAsiaTheme="minorEastAsia"/>
          <w:color w:val="002060"/>
        </w:rPr>
      </w:pPr>
    </w:p>
    <w:p w14:paraId="2C4FC11B" w14:textId="77777777" w:rsidR="000F40DD" w:rsidRPr="00807ABB" w:rsidRDefault="000F40DD" w:rsidP="000F40DD">
      <w:pPr>
        <w:pStyle w:val="breakline"/>
        <w:rPr>
          <w:color w:val="002060"/>
        </w:rPr>
      </w:pPr>
    </w:p>
    <w:p w14:paraId="0AB00413" w14:textId="77777777" w:rsidR="000F40DD" w:rsidRPr="00807ABB" w:rsidRDefault="000F40DD" w:rsidP="000F40DD">
      <w:pPr>
        <w:pStyle w:val="titolocampionato0"/>
        <w:shd w:val="clear" w:color="auto" w:fill="CCCCCC"/>
        <w:spacing w:before="80" w:after="40"/>
        <w:rPr>
          <w:color w:val="002060"/>
        </w:rPr>
      </w:pPr>
      <w:r w:rsidRPr="00807ABB">
        <w:rPr>
          <w:color w:val="002060"/>
        </w:rPr>
        <w:t>UNDER 19 CALCIO A 5 REGIONALE</w:t>
      </w:r>
    </w:p>
    <w:p w14:paraId="1D990986" w14:textId="77777777" w:rsidR="000F40DD" w:rsidRPr="00807ABB" w:rsidRDefault="000F40DD" w:rsidP="000F40DD">
      <w:pPr>
        <w:pStyle w:val="titoloprinc0"/>
        <w:rPr>
          <w:color w:val="002060"/>
        </w:rPr>
      </w:pPr>
      <w:r w:rsidRPr="00807ABB">
        <w:rPr>
          <w:color w:val="002060"/>
        </w:rPr>
        <w:t>VARIAZIONI AL PROGRAMMA GARE</w:t>
      </w:r>
    </w:p>
    <w:p w14:paraId="130F0B23" w14:textId="77777777" w:rsidR="000F40DD" w:rsidRPr="00807ABB" w:rsidRDefault="000F40DD" w:rsidP="000F40DD">
      <w:pPr>
        <w:pStyle w:val="breakline"/>
        <w:rPr>
          <w:color w:val="002060"/>
        </w:rPr>
      </w:pPr>
    </w:p>
    <w:p w14:paraId="432AECB2" w14:textId="77777777" w:rsidR="000F40DD" w:rsidRPr="00807ABB" w:rsidRDefault="000F40DD" w:rsidP="000F40DD">
      <w:pPr>
        <w:pStyle w:val="breakline"/>
        <w:rPr>
          <w:color w:val="002060"/>
        </w:rPr>
      </w:pPr>
    </w:p>
    <w:p w14:paraId="60C73E3B" w14:textId="77777777" w:rsidR="000F40DD" w:rsidRPr="00807ABB" w:rsidRDefault="000F40DD" w:rsidP="000F40DD">
      <w:pPr>
        <w:pStyle w:val="sottotitolocampionato10"/>
        <w:rPr>
          <w:color w:val="002060"/>
        </w:rPr>
      </w:pPr>
      <w:r w:rsidRPr="00807AB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F40DD" w:rsidRPr="00807ABB" w14:paraId="3B8D2ED8" w14:textId="77777777" w:rsidTr="00E2109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B47E8" w14:textId="77777777" w:rsidR="000F40DD" w:rsidRPr="00807ABB" w:rsidRDefault="000F40DD" w:rsidP="00E21093">
            <w:pPr>
              <w:pStyle w:val="headertabella0"/>
              <w:rPr>
                <w:color w:val="002060"/>
              </w:rPr>
            </w:pPr>
            <w:r w:rsidRPr="00807AB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26D65" w14:textId="77777777" w:rsidR="000F40DD" w:rsidRPr="00807ABB" w:rsidRDefault="000F40DD" w:rsidP="00E21093">
            <w:pPr>
              <w:pStyle w:val="headertabella0"/>
              <w:rPr>
                <w:color w:val="002060"/>
              </w:rPr>
            </w:pPr>
            <w:r w:rsidRPr="00807ABB">
              <w:rPr>
                <w:color w:val="002060"/>
              </w:rPr>
              <w:t xml:space="preserve">N° </w:t>
            </w:r>
            <w:proofErr w:type="spellStart"/>
            <w:r w:rsidRPr="00807ABB">
              <w:rPr>
                <w:color w:val="002060"/>
              </w:rPr>
              <w:t>Gior</w:t>
            </w:r>
            <w:proofErr w:type="spellEnd"/>
            <w:r w:rsidRPr="00807AB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B7491" w14:textId="77777777" w:rsidR="000F40DD" w:rsidRPr="00807ABB" w:rsidRDefault="000F40DD" w:rsidP="00E21093">
            <w:pPr>
              <w:pStyle w:val="headertabella0"/>
              <w:rPr>
                <w:color w:val="002060"/>
              </w:rPr>
            </w:pPr>
            <w:r w:rsidRPr="00807AB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38CFA" w14:textId="77777777" w:rsidR="000F40DD" w:rsidRPr="00807ABB" w:rsidRDefault="000F40DD" w:rsidP="00E21093">
            <w:pPr>
              <w:pStyle w:val="headertabella0"/>
              <w:rPr>
                <w:color w:val="002060"/>
              </w:rPr>
            </w:pPr>
            <w:r w:rsidRPr="00807AB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45CC4" w14:textId="77777777" w:rsidR="000F40DD" w:rsidRPr="00807ABB" w:rsidRDefault="000F40DD" w:rsidP="00E21093">
            <w:pPr>
              <w:pStyle w:val="headertabella0"/>
              <w:rPr>
                <w:color w:val="002060"/>
              </w:rPr>
            </w:pPr>
            <w:r w:rsidRPr="00807ABB">
              <w:rPr>
                <w:color w:val="002060"/>
              </w:rPr>
              <w:t xml:space="preserve">Data </w:t>
            </w:r>
            <w:proofErr w:type="spellStart"/>
            <w:r w:rsidRPr="00807ABB">
              <w:rPr>
                <w:color w:val="002060"/>
              </w:rPr>
              <w:t>Orig</w:t>
            </w:r>
            <w:proofErr w:type="spellEnd"/>
            <w:r w:rsidRPr="00807AB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78E1C" w14:textId="77777777" w:rsidR="000F40DD" w:rsidRPr="00807ABB" w:rsidRDefault="000F40DD" w:rsidP="00E21093">
            <w:pPr>
              <w:pStyle w:val="headertabella0"/>
              <w:rPr>
                <w:color w:val="002060"/>
              </w:rPr>
            </w:pPr>
            <w:r w:rsidRPr="00807AB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3D03D" w14:textId="77777777" w:rsidR="000F40DD" w:rsidRPr="00807ABB" w:rsidRDefault="000F40DD" w:rsidP="00E21093">
            <w:pPr>
              <w:pStyle w:val="headertabella0"/>
              <w:rPr>
                <w:color w:val="002060"/>
              </w:rPr>
            </w:pPr>
            <w:r w:rsidRPr="00807ABB">
              <w:rPr>
                <w:color w:val="002060"/>
              </w:rPr>
              <w:t xml:space="preserve">Ora </w:t>
            </w:r>
            <w:proofErr w:type="spellStart"/>
            <w:r w:rsidRPr="00807ABB">
              <w:rPr>
                <w:color w:val="002060"/>
              </w:rPr>
              <w:t>Orig</w:t>
            </w:r>
            <w:proofErr w:type="spellEnd"/>
            <w:r w:rsidRPr="00807AB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8AEF8" w14:textId="77777777" w:rsidR="000F40DD" w:rsidRPr="00807ABB" w:rsidRDefault="000F40DD" w:rsidP="00E21093">
            <w:pPr>
              <w:pStyle w:val="headertabella0"/>
              <w:rPr>
                <w:color w:val="002060"/>
              </w:rPr>
            </w:pPr>
            <w:r w:rsidRPr="00807ABB">
              <w:rPr>
                <w:color w:val="002060"/>
              </w:rPr>
              <w:t>Impianto</w:t>
            </w:r>
          </w:p>
        </w:tc>
      </w:tr>
      <w:tr w:rsidR="000F40DD" w:rsidRPr="00807ABB" w14:paraId="08EC5005" w14:textId="77777777" w:rsidTr="00E2109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AEAA3" w14:textId="77777777" w:rsidR="000F40DD" w:rsidRPr="00807ABB" w:rsidRDefault="000F40DD" w:rsidP="00E21093">
            <w:pPr>
              <w:pStyle w:val="rowtabella0"/>
              <w:rPr>
                <w:color w:val="002060"/>
                <w:highlight w:val="yellow"/>
              </w:rPr>
            </w:pPr>
            <w:r w:rsidRPr="00807ABB">
              <w:rPr>
                <w:color w:val="002060"/>
                <w:highlight w:val="yellow"/>
              </w:rPr>
              <w:t>15/10/2022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844B4" w14:textId="77777777" w:rsidR="000F40DD" w:rsidRPr="00807ABB" w:rsidRDefault="000F40DD" w:rsidP="00E21093">
            <w:pPr>
              <w:pStyle w:val="rowtabella0"/>
              <w:jc w:val="center"/>
              <w:rPr>
                <w:color w:val="002060"/>
                <w:highlight w:val="yellow"/>
              </w:rPr>
            </w:pPr>
            <w:r w:rsidRPr="00807AB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B742" w14:textId="77777777" w:rsidR="000F40DD" w:rsidRPr="00807ABB" w:rsidRDefault="000F40DD" w:rsidP="00E21093">
            <w:pPr>
              <w:pStyle w:val="rowtabella0"/>
              <w:rPr>
                <w:color w:val="002060"/>
                <w:highlight w:val="yellow"/>
              </w:rPr>
            </w:pPr>
            <w:r w:rsidRPr="00807ABB">
              <w:rPr>
                <w:color w:val="002060"/>
                <w:highlight w:val="yellow"/>
              </w:rPr>
              <w:t>ACLI VILLA MUSONE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4135" w14:textId="77777777" w:rsidR="000F40DD" w:rsidRPr="00807ABB" w:rsidRDefault="000F40DD" w:rsidP="00E21093">
            <w:pPr>
              <w:pStyle w:val="rowtabella0"/>
              <w:rPr>
                <w:color w:val="002060"/>
                <w:highlight w:val="yellow"/>
              </w:rPr>
            </w:pPr>
            <w:r w:rsidRPr="00807ABB">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96D1C" w14:textId="77777777" w:rsidR="000F40DD" w:rsidRPr="00807ABB" w:rsidRDefault="000F40DD" w:rsidP="00E21093">
            <w:pPr>
              <w:pStyle w:val="rowtabella0"/>
              <w:rPr>
                <w:color w:val="002060"/>
              </w:rPr>
            </w:pPr>
            <w:r w:rsidRPr="00807ABB">
              <w:rPr>
                <w:color w:val="002060"/>
              </w:rPr>
              <w:t>16/10/2022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BC9BA" w14:textId="77777777" w:rsidR="000F40DD" w:rsidRPr="00807ABB" w:rsidRDefault="000F40DD" w:rsidP="00E21093">
            <w:pPr>
              <w:pStyle w:val="rowtabella0"/>
              <w:jc w:val="center"/>
              <w:rPr>
                <w:color w:val="002060"/>
              </w:rPr>
            </w:pPr>
            <w:r w:rsidRPr="00807AB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6B665" w14:textId="77777777" w:rsidR="000F40DD" w:rsidRPr="00807ABB" w:rsidRDefault="000F40DD" w:rsidP="00E21093">
            <w:pPr>
              <w:pStyle w:val="rowtabella0"/>
              <w:jc w:val="center"/>
              <w:rPr>
                <w:color w:val="002060"/>
              </w:rPr>
            </w:pPr>
            <w:r w:rsidRPr="00807AB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001A8" w14:textId="77777777" w:rsidR="000F40DD" w:rsidRPr="00807ABB" w:rsidRDefault="000F40DD" w:rsidP="00E21093">
            <w:pPr>
              <w:rPr>
                <w:color w:val="002060"/>
              </w:rPr>
            </w:pPr>
          </w:p>
        </w:tc>
      </w:tr>
      <w:tr w:rsidR="000F40DD" w:rsidRPr="00807ABB" w14:paraId="227226DC" w14:textId="77777777" w:rsidTr="00E2109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675F4" w14:textId="77777777" w:rsidR="000F40DD" w:rsidRPr="00807ABB" w:rsidRDefault="000F40DD" w:rsidP="00E21093">
            <w:pPr>
              <w:pStyle w:val="rowtabella0"/>
              <w:rPr>
                <w:color w:val="002060"/>
                <w:highlight w:val="yellow"/>
              </w:rPr>
            </w:pPr>
            <w:r w:rsidRPr="00807ABB">
              <w:rPr>
                <w:color w:val="002060"/>
                <w:highlight w:val="yellow"/>
              </w:rPr>
              <w:t>15/10/2022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7FCF1" w14:textId="77777777" w:rsidR="000F40DD" w:rsidRPr="00807ABB" w:rsidRDefault="000F40DD" w:rsidP="00E21093">
            <w:pPr>
              <w:pStyle w:val="rowtabella0"/>
              <w:jc w:val="center"/>
              <w:rPr>
                <w:color w:val="002060"/>
                <w:highlight w:val="yellow"/>
              </w:rPr>
            </w:pPr>
            <w:r w:rsidRPr="00807AB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613A" w14:textId="77777777" w:rsidR="000F40DD" w:rsidRPr="00807ABB" w:rsidRDefault="000F40DD" w:rsidP="00E21093">
            <w:pPr>
              <w:pStyle w:val="rowtabella0"/>
              <w:rPr>
                <w:color w:val="002060"/>
                <w:highlight w:val="yellow"/>
              </w:rPr>
            </w:pPr>
            <w:r w:rsidRPr="00807ABB">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19FF8" w14:textId="77777777" w:rsidR="000F40DD" w:rsidRPr="00807ABB" w:rsidRDefault="000F40DD" w:rsidP="00E21093">
            <w:pPr>
              <w:pStyle w:val="rowtabella0"/>
              <w:rPr>
                <w:color w:val="002060"/>
                <w:highlight w:val="yellow"/>
              </w:rPr>
            </w:pPr>
            <w:r w:rsidRPr="00807ABB">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2EC3F" w14:textId="77777777" w:rsidR="000F40DD" w:rsidRPr="00807ABB" w:rsidRDefault="000F40DD" w:rsidP="00E2109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E102B" w14:textId="77777777" w:rsidR="000F40DD" w:rsidRPr="00807ABB" w:rsidRDefault="000F40DD" w:rsidP="00E21093">
            <w:pPr>
              <w:pStyle w:val="rowtabella0"/>
              <w:jc w:val="center"/>
              <w:rPr>
                <w:color w:val="002060"/>
              </w:rPr>
            </w:pPr>
            <w:r w:rsidRPr="00807ABB">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0EF2" w14:textId="77777777" w:rsidR="000F40DD" w:rsidRPr="00807ABB" w:rsidRDefault="000F40DD" w:rsidP="00E21093">
            <w:pPr>
              <w:pStyle w:val="rowtabella0"/>
              <w:jc w:val="center"/>
              <w:rPr>
                <w:color w:val="002060"/>
              </w:rPr>
            </w:pPr>
            <w:r w:rsidRPr="00807ABB">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D4522" w14:textId="77777777" w:rsidR="000F40DD" w:rsidRPr="00807ABB" w:rsidRDefault="000F40DD" w:rsidP="00E21093">
            <w:pPr>
              <w:pStyle w:val="rowtabella0"/>
              <w:rPr>
                <w:color w:val="002060"/>
              </w:rPr>
            </w:pPr>
            <w:r w:rsidRPr="00807ABB">
              <w:rPr>
                <w:color w:val="002060"/>
                <w:highlight w:val="yellow"/>
              </w:rPr>
              <w:t>PALASPORT CASTELLEONE DI SUASA VIA ROSSINI</w:t>
            </w:r>
          </w:p>
        </w:tc>
      </w:tr>
      <w:tr w:rsidR="000F40DD" w:rsidRPr="00807ABB" w14:paraId="30031658" w14:textId="77777777" w:rsidTr="00E2109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82FE" w14:textId="77777777" w:rsidR="000F40DD" w:rsidRPr="00807ABB" w:rsidRDefault="000F40DD" w:rsidP="00E21093">
            <w:pPr>
              <w:pStyle w:val="rowtabella0"/>
              <w:rPr>
                <w:color w:val="002060"/>
                <w:highlight w:val="yellow"/>
              </w:rPr>
            </w:pPr>
            <w:r w:rsidRPr="00807ABB">
              <w:rPr>
                <w:color w:val="002060"/>
                <w:highlight w:val="yellow"/>
              </w:rPr>
              <w:t>03/12/2022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2FF2C" w14:textId="77777777" w:rsidR="000F40DD" w:rsidRPr="00807ABB" w:rsidRDefault="000F40DD" w:rsidP="00E21093">
            <w:pPr>
              <w:pStyle w:val="rowtabella0"/>
              <w:jc w:val="center"/>
              <w:rPr>
                <w:color w:val="002060"/>
                <w:highlight w:val="yellow"/>
              </w:rPr>
            </w:pPr>
            <w:r w:rsidRPr="00807ABB">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41DF8" w14:textId="77777777" w:rsidR="000F40DD" w:rsidRPr="00807ABB" w:rsidRDefault="000F40DD" w:rsidP="00E21093">
            <w:pPr>
              <w:pStyle w:val="rowtabella0"/>
              <w:rPr>
                <w:color w:val="002060"/>
                <w:highlight w:val="yellow"/>
              </w:rPr>
            </w:pPr>
            <w:r w:rsidRPr="00807ABB">
              <w:rPr>
                <w:color w:val="002060"/>
                <w:highlight w:val="yellow"/>
              </w:rPr>
              <w:t>DINAMIS 1990</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E64A0" w14:textId="77777777" w:rsidR="000F40DD" w:rsidRPr="00807ABB" w:rsidRDefault="000F40DD" w:rsidP="00E21093">
            <w:pPr>
              <w:pStyle w:val="rowtabella0"/>
              <w:rPr>
                <w:color w:val="002060"/>
                <w:highlight w:val="yellow"/>
              </w:rPr>
            </w:pPr>
            <w:r w:rsidRPr="00807ABB">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70413" w14:textId="77777777" w:rsidR="000F40DD" w:rsidRPr="00807ABB" w:rsidRDefault="000F40DD" w:rsidP="00E2109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1E59" w14:textId="77777777" w:rsidR="000F40DD" w:rsidRPr="00807ABB" w:rsidRDefault="000F40DD" w:rsidP="00E21093">
            <w:pPr>
              <w:pStyle w:val="rowtabella0"/>
              <w:jc w:val="center"/>
              <w:rPr>
                <w:color w:val="002060"/>
              </w:rPr>
            </w:pPr>
            <w:r w:rsidRPr="00807ABB">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D272E" w14:textId="77777777" w:rsidR="000F40DD" w:rsidRPr="00807ABB" w:rsidRDefault="000F40DD" w:rsidP="00E21093">
            <w:pPr>
              <w:pStyle w:val="rowtabella0"/>
              <w:jc w:val="center"/>
              <w:rPr>
                <w:color w:val="002060"/>
              </w:rPr>
            </w:pPr>
            <w:r w:rsidRPr="00807AB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4EA72" w14:textId="77777777" w:rsidR="000F40DD" w:rsidRPr="00807ABB" w:rsidRDefault="000F40DD" w:rsidP="00E21093">
            <w:pPr>
              <w:rPr>
                <w:color w:val="002060"/>
              </w:rPr>
            </w:pPr>
          </w:p>
        </w:tc>
      </w:tr>
    </w:tbl>
    <w:p w14:paraId="017CFC6C" w14:textId="77777777" w:rsidR="000F40DD" w:rsidRPr="00807ABB" w:rsidRDefault="000F40DD" w:rsidP="000F40DD">
      <w:pPr>
        <w:pStyle w:val="breakline"/>
        <w:rPr>
          <w:rFonts w:eastAsiaTheme="minorEastAsia"/>
          <w:color w:val="002060"/>
        </w:rPr>
      </w:pPr>
    </w:p>
    <w:p w14:paraId="32EC7588" w14:textId="77777777" w:rsidR="000F40DD" w:rsidRPr="00807ABB" w:rsidRDefault="000F40DD" w:rsidP="000F40DD">
      <w:pPr>
        <w:pStyle w:val="breakline"/>
        <w:rPr>
          <w:color w:val="002060"/>
        </w:rPr>
      </w:pPr>
    </w:p>
    <w:p w14:paraId="3465A206" w14:textId="77777777" w:rsidR="000F40DD" w:rsidRPr="00807ABB" w:rsidRDefault="000F40DD" w:rsidP="000F40DD">
      <w:pPr>
        <w:pStyle w:val="titoloprinc0"/>
        <w:rPr>
          <w:color w:val="002060"/>
        </w:rPr>
      </w:pPr>
      <w:r w:rsidRPr="00807ABB">
        <w:rPr>
          <w:color w:val="002060"/>
        </w:rPr>
        <w:t>RISULTATI</w:t>
      </w:r>
    </w:p>
    <w:p w14:paraId="3A058753" w14:textId="77777777" w:rsidR="000F40DD" w:rsidRPr="00807ABB" w:rsidRDefault="000F40DD" w:rsidP="000F40DD">
      <w:pPr>
        <w:pStyle w:val="breakline"/>
        <w:rPr>
          <w:color w:val="002060"/>
        </w:rPr>
      </w:pPr>
    </w:p>
    <w:p w14:paraId="012553C2" w14:textId="77777777" w:rsidR="000F40DD" w:rsidRPr="00807ABB" w:rsidRDefault="000F40DD" w:rsidP="000F40DD">
      <w:pPr>
        <w:pStyle w:val="sottotitolocampionato10"/>
        <w:rPr>
          <w:color w:val="002060"/>
        </w:rPr>
      </w:pPr>
      <w:r w:rsidRPr="00807ABB">
        <w:rPr>
          <w:color w:val="002060"/>
        </w:rPr>
        <w:t>RISULTATI UFFICIALI GARE DEL 08/10/2022</w:t>
      </w:r>
    </w:p>
    <w:p w14:paraId="03054D11" w14:textId="77777777" w:rsidR="000F40DD" w:rsidRPr="000F40DD" w:rsidRDefault="000F40DD" w:rsidP="000F40DD">
      <w:pPr>
        <w:pStyle w:val="sottotitolocampionato20"/>
        <w:spacing w:before="0" w:beforeAutospacing="0" w:after="0" w:afterAutospacing="0"/>
        <w:rPr>
          <w:rFonts w:ascii="Arial" w:hAnsi="Arial" w:cs="Arial"/>
          <w:color w:val="002060"/>
          <w:sz w:val="20"/>
          <w:szCs w:val="20"/>
        </w:rPr>
      </w:pPr>
      <w:r w:rsidRPr="000F40DD">
        <w:rPr>
          <w:rFonts w:ascii="Arial" w:hAnsi="Arial" w:cs="Arial"/>
          <w:color w:val="002060"/>
          <w:sz w:val="20"/>
          <w:szCs w:val="20"/>
        </w:rPr>
        <w:t>Si trascrivono qui di seguito i risultati ufficiali delle gare disputate</w:t>
      </w:r>
    </w:p>
    <w:p w14:paraId="0FDD6B0C" w14:textId="77777777" w:rsidR="000F40DD" w:rsidRPr="00807ABB" w:rsidRDefault="000F40DD" w:rsidP="000F40D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40DD" w:rsidRPr="00807ABB" w14:paraId="176D73C5" w14:textId="77777777" w:rsidTr="00E210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59C266BA"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069AA" w14:textId="77777777" w:rsidR="000F40DD" w:rsidRPr="00807ABB" w:rsidRDefault="000F40DD" w:rsidP="00E21093">
                  <w:pPr>
                    <w:pStyle w:val="headertabella0"/>
                    <w:rPr>
                      <w:color w:val="002060"/>
                    </w:rPr>
                  </w:pPr>
                  <w:r w:rsidRPr="00807ABB">
                    <w:rPr>
                      <w:color w:val="002060"/>
                    </w:rPr>
                    <w:t>GIRONE A - 1 Giornata - A</w:t>
                  </w:r>
                </w:p>
              </w:tc>
            </w:tr>
            <w:tr w:rsidR="000F40DD" w:rsidRPr="00807ABB" w14:paraId="27FF0D39"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EBC624" w14:textId="77777777" w:rsidR="000F40DD" w:rsidRPr="00807ABB" w:rsidRDefault="000F40DD" w:rsidP="00E21093">
                  <w:pPr>
                    <w:pStyle w:val="rowtabella0"/>
                    <w:rPr>
                      <w:color w:val="002060"/>
                    </w:rPr>
                  </w:pPr>
                  <w:r w:rsidRPr="00807ABB">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CFB04" w14:textId="77777777" w:rsidR="000F40DD" w:rsidRPr="00807ABB" w:rsidRDefault="000F40DD" w:rsidP="00E21093">
                  <w:pPr>
                    <w:pStyle w:val="rowtabella0"/>
                    <w:rPr>
                      <w:color w:val="002060"/>
                    </w:rPr>
                  </w:pPr>
                  <w:r w:rsidRPr="00807ABB">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69B2C" w14:textId="77777777" w:rsidR="000F40DD" w:rsidRPr="00807ABB" w:rsidRDefault="000F40DD" w:rsidP="00E21093">
                  <w:pPr>
                    <w:pStyle w:val="rowtabella0"/>
                    <w:jc w:val="center"/>
                    <w:rPr>
                      <w:color w:val="002060"/>
                    </w:rPr>
                  </w:pPr>
                  <w:r w:rsidRPr="00807ABB">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BD533" w14:textId="77777777" w:rsidR="000F40DD" w:rsidRPr="00807ABB" w:rsidRDefault="000F40DD" w:rsidP="00E21093">
                  <w:pPr>
                    <w:pStyle w:val="rowtabella0"/>
                    <w:jc w:val="center"/>
                    <w:rPr>
                      <w:color w:val="002060"/>
                    </w:rPr>
                  </w:pPr>
                  <w:r w:rsidRPr="00807ABB">
                    <w:rPr>
                      <w:color w:val="002060"/>
                    </w:rPr>
                    <w:t> </w:t>
                  </w:r>
                </w:p>
              </w:tc>
            </w:tr>
            <w:tr w:rsidR="000F40DD" w:rsidRPr="00807ABB" w14:paraId="37E364EC"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AB1BBF" w14:textId="77777777" w:rsidR="000F40DD" w:rsidRPr="00807ABB" w:rsidRDefault="000F40DD" w:rsidP="00E21093">
                  <w:pPr>
                    <w:pStyle w:val="rowtabella0"/>
                    <w:rPr>
                      <w:color w:val="002060"/>
                    </w:rPr>
                  </w:pPr>
                  <w:r w:rsidRPr="00807ABB">
                    <w:rPr>
                      <w:color w:val="002060"/>
                    </w:rPr>
                    <w:t>(1) 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5458A4" w14:textId="77777777" w:rsidR="000F40DD" w:rsidRPr="00807ABB" w:rsidRDefault="000F40DD" w:rsidP="00E21093">
                  <w:pPr>
                    <w:pStyle w:val="rowtabella0"/>
                    <w:rPr>
                      <w:color w:val="002060"/>
                    </w:rPr>
                  </w:pPr>
                  <w:r w:rsidRPr="00807ABB">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D92E93" w14:textId="77777777" w:rsidR="000F40DD" w:rsidRPr="00807ABB" w:rsidRDefault="000F40DD" w:rsidP="00E21093">
                  <w:pPr>
                    <w:pStyle w:val="rowtabella0"/>
                    <w:jc w:val="center"/>
                    <w:rPr>
                      <w:color w:val="002060"/>
                    </w:rPr>
                  </w:pPr>
                  <w:r w:rsidRPr="00807AB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DC6A36" w14:textId="77777777" w:rsidR="000F40DD" w:rsidRPr="00807ABB" w:rsidRDefault="000F40DD" w:rsidP="00E21093">
                  <w:pPr>
                    <w:pStyle w:val="rowtabella0"/>
                    <w:jc w:val="center"/>
                    <w:rPr>
                      <w:color w:val="002060"/>
                    </w:rPr>
                  </w:pPr>
                  <w:r w:rsidRPr="00807ABB">
                    <w:rPr>
                      <w:color w:val="002060"/>
                    </w:rPr>
                    <w:t> </w:t>
                  </w:r>
                </w:p>
              </w:tc>
            </w:tr>
            <w:tr w:rsidR="000F40DD" w:rsidRPr="00807ABB" w14:paraId="74C4D036"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A37A44" w14:textId="77777777" w:rsidR="000F40DD" w:rsidRPr="00807ABB" w:rsidRDefault="000F40DD" w:rsidP="00E21093">
                  <w:pPr>
                    <w:pStyle w:val="rowtabella0"/>
                    <w:rPr>
                      <w:color w:val="002060"/>
                    </w:rPr>
                  </w:pPr>
                  <w:r w:rsidRPr="00807ABB">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9655F2" w14:textId="77777777" w:rsidR="000F40DD" w:rsidRPr="00807ABB" w:rsidRDefault="000F40DD" w:rsidP="00E21093">
                  <w:pPr>
                    <w:pStyle w:val="rowtabella0"/>
                    <w:rPr>
                      <w:color w:val="002060"/>
                    </w:rPr>
                  </w:pPr>
                  <w:r w:rsidRPr="00807ABB">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6C1D8C" w14:textId="77777777" w:rsidR="000F40DD" w:rsidRPr="00807ABB" w:rsidRDefault="000F40DD" w:rsidP="00E21093">
                  <w:pPr>
                    <w:pStyle w:val="rowtabella0"/>
                    <w:jc w:val="center"/>
                    <w:rPr>
                      <w:color w:val="002060"/>
                    </w:rPr>
                  </w:pPr>
                  <w:r w:rsidRPr="00807ABB">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B66EC8" w14:textId="77777777" w:rsidR="000F40DD" w:rsidRPr="00807ABB" w:rsidRDefault="000F40DD" w:rsidP="00E21093">
                  <w:pPr>
                    <w:pStyle w:val="rowtabella0"/>
                    <w:jc w:val="center"/>
                    <w:rPr>
                      <w:color w:val="002060"/>
                    </w:rPr>
                  </w:pPr>
                  <w:r w:rsidRPr="00807ABB">
                    <w:rPr>
                      <w:color w:val="002060"/>
                    </w:rPr>
                    <w:t> </w:t>
                  </w:r>
                </w:p>
              </w:tc>
            </w:tr>
            <w:tr w:rsidR="000F40DD" w:rsidRPr="00807ABB" w14:paraId="248A1226"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74947D" w14:textId="77777777" w:rsidR="000F40DD" w:rsidRPr="00807ABB" w:rsidRDefault="000F40DD" w:rsidP="00E21093">
                  <w:pPr>
                    <w:pStyle w:val="rowtabella0"/>
                    <w:rPr>
                      <w:color w:val="002060"/>
                    </w:rPr>
                  </w:pPr>
                  <w:r w:rsidRPr="00807ABB">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715667" w14:textId="77777777" w:rsidR="000F40DD" w:rsidRPr="00807ABB" w:rsidRDefault="000F40DD" w:rsidP="00E21093">
                  <w:pPr>
                    <w:pStyle w:val="rowtabella0"/>
                    <w:rPr>
                      <w:color w:val="002060"/>
                    </w:rPr>
                  </w:pPr>
                  <w:r w:rsidRPr="00807ABB">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0C82D6" w14:textId="77777777" w:rsidR="000F40DD" w:rsidRPr="00807ABB" w:rsidRDefault="000F40DD" w:rsidP="00E21093">
                  <w:pPr>
                    <w:pStyle w:val="rowtabella0"/>
                    <w:jc w:val="center"/>
                    <w:rPr>
                      <w:color w:val="002060"/>
                    </w:rPr>
                  </w:pPr>
                  <w:r w:rsidRPr="00807ABB">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042847" w14:textId="77777777" w:rsidR="000F40DD" w:rsidRPr="00807ABB" w:rsidRDefault="000F40DD" w:rsidP="00E21093">
                  <w:pPr>
                    <w:pStyle w:val="rowtabella0"/>
                    <w:jc w:val="center"/>
                    <w:rPr>
                      <w:color w:val="002060"/>
                    </w:rPr>
                  </w:pPr>
                  <w:r w:rsidRPr="00807ABB">
                    <w:rPr>
                      <w:color w:val="002060"/>
                    </w:rPr>
                    <w:t> </w:t>
                  </w:r>
                </w:p>
              </w:tc>
            </w:tr>
            <w:tr w:rsidR="000F40DD" w:rsidRPr="00807ABB" w14:paraId="4B597818"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E6F413" w14:textId="77777777" w:rsidR="000F40DD" w:rsidRPr="00807ABB" w:rsidRDefault="000F40DD" w:rsidP="00E21093">
                  <w:pPr>
                    <w:pStyle w:val="rowtabella0"/>
                    <w:rPr>
                      <w:color w:val="002060"/>
                    </w:rPr>
                  </w:pPr>
                  <w:r w:rsidRPr="00807ABB">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E668D" w14:textId="77777777" w:rsidR="000F40DD" w:rsidRPr="00807ABB" w:rsidRDefault="000F40DD" w:rsidP="00E21093">
                  <w:pPr>
                    <w:pStyle w:val="rowtabella0"/>
                    <w:rPr>
                      <w:color w:val="002060"/>
                    </w:rPr>
                  </w:pPr>
                  <w:r w:rsidRPr="00807ABB">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10D69" w14:textId="77777777" w:rsidR="000F40DD" w:rsidRPr="00807ABB" w:rsidRDefault="000F40DD" w:rsidP="00E21093">
                  <w:pPr>
                    <w:pStyle w:val="rowtabella0"/>
                    <w:jc w:val="center"/>
                    <w:rPr>
                      <w:color w:val="002060"/>
                    </w:rPr>
                  </w:pPr>
                  <w:r w:rsidRPr="00807ABB">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C34FD" w14:textId="77777777" w:rsidR="000F40DD" w:rsidRPr="00807ABB" w:rsidRDefault="000F40DD" w:rsidP="00E21093">
                  <w:pPr>
                    <w:pStyle w:val="rowtabella0"/>
                    <w:jc w:val="center"/>
                    <w:rPr>
                      <w:color w:val="002060"/>
                    </w:rPr>
                  </w:pPr>
                  <w:r w:rsidRPr="00807ABB">
                    <w:rPr>
                      <w:color w:val="002060"/>
                    </w:rPr>
                    <w:t> </w:t>
                  </w:r>
                </w:p>
              </w:tc>
            </w:tr>
            <w:tr w:rsidR="000F40DD" w:rsidRPr="00807ABB" w14:paraId="2162F02A" w14:textId="77777777" w:rsidTr="00E21093">
              <w:tc>
                <w:tcPr>
                  <w:tcW w:w="4700" w:type="dxa"/>
                  <w:gridSpan w:val="4"/>
                  <w:tcBorders>
                    <w:top w:val="nil"/>
                    <w:left w:val="nil"/>
                    <w:bottom w:val="nil"/>
                    <w:right w:val="nil"/>
                  </w:tcBorders>
                  <w:tcMar>
                    <w:top w:w="20" w:type="dxa"/>
                    <w:left w:w="20" w:type="dxa"/>
                    <w:bottom w:w="20" w:type="dxa"/>
                    <w:right w:w="20" w:type="dxa"/>
                  </w:tcMar>
                  <w:vAlign w:val="center"/>
                  <w:hideMark/>
                </w:tcPr>
                <w:p w14:paraId="426114AC" w14:textId="77777777" w:rsidR="000F40DD" w:rsidRPr="00807ABB" w:rsidRDefault="000F40DD" w:rsidP="00E21093">
                  <w:pPr>
                    <w:pStyle w:val="rowtabella0"/>
                    <w:rPr>
                      <w:color w:val="002060"/>
                    </w:rPr>
                  </w:pPr>
                  <w:r w:rsidRPr="00807ABB">
                    <w:rPr>
                      <w:color w:val="002060"/>
                    </w:rPr>
                    <w:t>(1) - disputata il 09/10/2022</w:t>
                  </w:r>
                </w:p>
              </w:tc>
            </w:tr>
          </w:tbl>
          <w:p w14:paraId="6BA44163" w14:textId="77777777" w:rsidR="000F40DD" w:rsidRPr="00807ABB" w:rsidRDefault="000F40DD" w:rsidP="00E21093">
            <w:pPr>
              <w:rPr>
                <w:color w:val="002060"/>
              </w:rPr>
            </w:pPr>
          </w:p>
        </w:tc>
      </w:tr>
    </w:tbl>
    <w:p w14:paraId="5CFF0955" w14:textId="77777777" w:rsidR="000F40DD" w:rsidRPr="00807ABB" w:rsidRDefault="000F40DD" w:rsidP="000F40DD">
      <w:pPr>
        <w:pStyle w:val="breakline"/>
        <w:rPr>
          <w:rFonts w:eastAsiaTheme="minorEastAsia"/>
          <w:color w:val="002060"/>
        </w:rPr>
      </w:pPr>
    </w:p>
    <w:p w14:paraId="3F15E7A2" w14:textId="77777777" w:rsidR="000F40DD" w:rsidRPr="00807ABB" w:rsidRDefault="000F40DD" w:rsidP="000F40DD">
      <w:pPr>
        <w:pStyle w:val="breakline"/>
        <w:rPr>
          <w:color w:val="002060"/>
        </w:rPr>
      </w:pPr>
    </w:p>
    <w:p w14:paraId="4663FEF4" w14:textId="77777777" w:rsidR="000F40DD" w:rsidRPr="00807ABB" w:rsidRDefault="000F40DD" w:rsidP="000F40DD">
      <w:pPr>
        <w:pStyle w:val="titoloprinc0"/>
        <w:rPr>
          <w:color w:val="002060"/>
        </w:rPr>
      </w:pPr>
      <w:r w:rsidRPr="00807ABB">
        <w:rPr>
          <w:color w:val="002060"/>
        </w:rPr>
        <w:t>GIUDICE SPORTIVO</w:t>
      </w:r>
    </w:p>
    <w:p w14:paraId="0538ACF6" w14:textId="77777777" w:rsidR="000F40DD" w:rsidRPr="00807ABB" w:rsidRDefault="000F40DD" w:rsidP="000F40DD">
      <w:pPr>
        <w:pStyle w:val="diffida"/>
        <w:rPr>
          <w:color w:val="002060"/>
        </w:rPr>
      </w:pPr>
      <w:r w:rsidRPr="00807ABB">
        <w:rPr>
          <w:color w:val="002060"/>
        </w:rPr>
        <w:t>Il Sostituto Giudice Sportivo Avv. Federica Sorrentino, nella seduta del 12/10/2022, ha adottato le decisioni che di seguito integralmente si riportano:</w:t>
      </w:r>
    </w:p>
    <w:p w14:paraId="6A50166E" w14:textId="77777777" w:rsidR="000F40DD" w:rsidRPr="00807ABB" w:rsidRDefault="000F40DD" w:rsidP="000F40DD">
      <w:pPr>
        <w:pStyle w:val="titolo10"/>
        <w:rPr>
          <w:color w:val="002060"/>
        </w:rPr>
      </w:pPr>
      <w:r w:rsidRPr="00807ABB">
        <w:rPr>
          <w:color w:val="002060"/>
        </w:rPr>
        <w:t xml:space="preserve">GARE DEL 8/10/2022 </w:t>
      </w:r>
    </w:p>
    <w:p w14:paraId="1D797B97" w14:textId="77777777" w:rsidR="000F40DD" w:rsidRPr="00807ABB" w:rsidRDefault="000F40DD" w:rsidP="000F40DD">
      <w:pPr>
        <w:pStyle w:val="titolo7a"/>
        <w:rPr>
          <w:color w:val="002060"/>
        </w:rPr>
      </w:pPr>
      <w:r w:rsidRPr="00807ABB">
        <w:rPr>
          <w:color w:val="002060"/>
        </w:rPr>
        <w:t xml:space="preserve">PROVVEDIMENTI DISCIPLINARI </w:t>
      </w:r>
    </w:p>
    <w:p w14:paraId="58870C79" w14:textId="77777777" w:rsidR="000F40DD" w:rsidRPr="00807ABB" w:rsidRDefault="000F40DD" w:rsidP="000F40DD">
      <w:pPr>
        <w:pStyle w:val="titolo7b0"/>
        <w:rPr>
          <w:color w:val="002060"/>
        </w:rPr>
      </w:pPr>
      <w:r w:rsidRPr="00807ABB">
        <w:rPr>
          <w:color w:val="002060"/>
        </w:rPr>
        <w:t xml:space="preserve">In base alle risultanze degli atti ufficiali sono state deliberate le seguenti sanzioni disciplinari. </w:t>
      </w:r>
    </w:p>
    <w:p w14:paraId="4FF655C6" w14:textId="77777777" w:rsidR="000F40DD" w:rsidRPr="00807ABB" w:rsidRDefault="000F40DD" w:rsidP="000F40DD">
      <w:pPr>
        <w:pStyle w:val="titolo30"/>
        <w:rPr>
          <w:color w:val="002060"/>
        </w:rPr>
      </w:pPr>
      <w:r w:rsidRPr="00807ABB">
        <w:rPr>
          <w:color w:val="002060"/>
        </w:rPr>
        <w:t xml:space="preserve">CALCIATORI NON ESPULSI </w:t>
      </w:r>
    </w:p>
    <w:p w14:paraId="38456246" w14:textId="77777777" w:rsidR="000F40DD" w:rsidRPr="00807ABB" w:rsidRDefault="000F40DD" w:rsidP="000F40DD">
      <w:pPr>
        <w:pStyle w:val="titolo20"/>
        <w:rPr>
          <w:color w:val="002060"/>
        </w:rPr>
      </w:pPr>
      <w:r w:rsidRPr="00807AB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15961838" w14:textId="77777777" w:rsidTr="00E21093">
        <w:tc>
          <w:tcPr>
            <w:tcW w:w="2200" w:type="dxa"/>
            <w:tcMar>
              <w:top w:w="20" w:type="dxa"/>
              <w:left w:w="20" w:type="dxa"/>
              <w:bottom w:w="20" w:type="dxa"/>
              <w:right w:w="20" w:type="dxa"/>
            </w:tcMar>
            <w:vAlign w:val="center"/>
            <w:hideMark/>
          </w:tcPr>
          <w:p w14:paraId="58D7ECFF" w14:textId="77777777" w:rsidR="000F40DD" w:rsidRPr="00807ABB" w:rsidRDefault="000F40DD" w:rsidP="00E21093">
            <w:pPr>
              <w:pStyle w:val="movimento"/>
              <w:rPr>
                <w:color w:val="002060"/>
              </w:rPr>
            </w:pPr>
            <w:r w:rsidRPr="00807ABB">
              <w:rPr>
                <w:color w:val="002060"/>
              </w:rPr>
              <w:t>MONTOZZI GIACOMO</w:t>
            </w:r>
          </w:p>
        </w:tc>
        <w:tc>
          <w:tcPr>
            <w:tcW w:w="2200" w:type="dxa"/>
            <w:tcMar>
              <w:top w:w="20" w:type="dxa"/>
              <w:left w:w="20" w:type="dxa"/>
              <w:bottom w:w="20" w:type="dxa"/>
              <w:right w:w="20" w:type="dxa"/>
            </w:tcMar>
            <w:vAlign w:val="center"/>
            <w:hideMark/>
          </w:tcPr>
          <w:p w14:paraId="6EABDD1B" w14:textId="77777777" w:rsidR="000F40DD" w:rsidRPr="00807ABB" w:rsidRDefault="000F40DD" w:rsidP="00E21093">
            <w:pPr>
              <w:pStyle w:val="movimento2"/>
              <w:rPr>
                <w:color w:val="002060"/>
              </w:rPr>
            </w:pPr>
            <w:r w:rsidRPr="00807ABB">
              <w:rPr>
                <w:color w:val="002060"/>
              </w:rPr>
              <w:t xml:space="preserve">(AUDAX 1970 S.ANGELO) </w:t>
            </w:r>
          </w:p>
        </w:tc>
        <w:tc>
          <w:tcPr>
            <w:tcW w:w="800" w:type="dxa"/>
            <w:tcMar>
              <w:top w:w="20" w:type="dxa"/>
              <w:left w:w="20" w:type="dxa"/>
              <w:bottom w:w="20" w:type="dxa"/>
              <w:right w:w="20" w:type="dxa"/>
            </w:tcMar>
            <w:vAlign w:val="center"/>
            <w:hideMark/>
          </w:tcPr>
          <w:p w14:paraId="524E5948"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2C3FE64" w14:textId="77777777" w:rsidR="000F40DD" w:rsidRPr="00807ABB" w:rsidRDefault="000F40DD" w:rsidP="00E21093">
            <w:pPr>
              <w:pStyle w:val="movimento"/>
              <w:rPr>
                <w:color w:val="002060"/>
              </w:rPr>
            </w:pPr>
            <w:r w:rsidRPr="00807ABB">
              <w:rPr>
                <w:color w:val="002060"/>
              </w:rPr>
              <w:t>PIERANDI TOMMASO</w:t>
            </w:r>
          </w:p>
        </w:tc>
        <w:tc>
          <w:tcPr>
            <w:tcW w:w="2200" w:type="dxa"/>
            <w:tcMar>
              <w:top w:w="20" w:type="dxa"/>
              <w:left w:w="20" w:type="dxa"/>
              <w:bottom w:w="20" w:type="dxa"/>
              <w:right w:w="20" w:type="dxa"/>
            </w:tcMar>
            <w:vAlign w:val="center"/>
            <w:hideMark/>
          </w:tcPr>
          <w:p w14:paraId="540316FF" w14:textId="77777777" w:rsidR="000F40DD" w:rsidRPr="00807ABB" w:rsidRDefault="000F40DD" w:rsidP="00E21093">
            <w:pPr>
              <w:pStyle w:val="movimento2"/>
              <w:rPr>
                <w:color w:val="002060"/>
              </w:rPr>
            </w:pPr>
            <w:r w:rsidRPr="00807ABB">
              <w:rPr>
                <w:color w:val="002060"/>
              </w:rPr>
              <w:t xml:space="preserve">(AUDAX 1970 S.ANGELO) </w:t>
            </w:r>
          </w:p>
        </w:tc>
      </w:tr>
      <w:tr w:rsidR="000F40DD" w:rsidRPr="00807ABB" w14:paraId="7129263D" w14:textId="77777777" w:rsidTr="00E21093">
        <w:tc>
          <w:tcPr>
            <w:tcW w:w="2200" w:type="dxa"/>
            <w:tcMar>
              <w:top w:w="20" w:type="dxa"/>
              <w:left w:w="20" w:type="dxa"/>
              <w:bottom w:w="20" w:type="dxa"/>
              <w:right w:w="20" w:type="dxa"/>
            </w:tcMar>
            <w:vAlign w:val="center"/>
            <w:hideMark/>
          </w:tcPr>
          <w:p w14:paraId="3A2BDF2E" w14:textId="77777777" w:rsidR="000F40DD" w:rsidRPr="00807ABB" w:rsidRDefault="000F40DD" w:rsidP="00E21093">
            <w:pPr>
              <w:pStyle w:val="movimento"/>
              <w:rPr>
                <w:color w:val="002060"/>
              </w:rPr>
            </w:pPr>
            <w:r w:rsidRPr="00807ABB">
              <w:rPr>
                <w:color w:val="002060"/>
              </w:rPr>
              <w:t>RICORDI CARLO</w:t>
            </w:r>
          </w:p>
        </w:tc>
        <w:tc>
          <w:tcPr>
            <w:tcW w:w="2200" w:type="dxa"/>
            <w:tcMar>
              <w:top w:w="20" w:type="dxa"/>
              <w:left w:w="20" w:type="dxa"/>
              <w:bottom w:w="20" w:type="dxa"/>
              <w:right w:w="20" w:type="dxa"/>
            </w:tcMar>
            <w:vAlign w:val="center"/>
            <w:hideMark/>
          </w:tcPr>
          <w:p w14:paraId="401DC273" w14:textId="77777777" w:rsidR="000F40DD" w:rsidRPr="00807ABB" w:rsidRDefault="000F40DD" w:rsidP="00E21093">
            <w:pPr>
              <w:pStyle w:val="movimento2"/>
              <w:rPr>
                <w:color w:val="002060"/>
              </w:rPr>
            </w:pPr>
            <w:r w:rsidRPr="00807ABB">
              <w:rPr>
                <w:color w:val="002060"/>
              </w:rPr>
              <w:t xml:space="preserve">(AUDAX 1970 S.ANGELO) </w:t>
            </w:r>
          </w:p>
        </w:tc>
        <w:tc>
          <w:tcPr>
            <w:tcW w:w="800" w:type="dxa"/>
            <w:tcMar>
              <w:top w:w="20" w:type="dxa"/>
              <w:left w:w="20" w:type="dxa"/>
              <w:bottom w:w="20" w:type="dxa"/>
              <w:right w:w="20" w:type="dxa"/>
            </w:tcMar>
            <w:vAlign w:val="center"/>
            <w:hideMark/>
          </w:tcPr>
          <w:p w14:paraId="50B98E58"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9969444" w14:textId="77777777" w:rsidR="000F40DD" w:rsidRPr="00807ABB" w:rsidRDefault="000F40DD" w:rsidP="00E21093">
            <w:pPr>
              <w:pStyle w:val="movimento"/>
              <w:rPr>
                <w:color w:val="002060"/>
              </w:rPr>
            </w:pPr>
            <w:r w:rsidRPr="00807ABB">
              <w:rPr>
                <w:color w:val="002060"/>
              </w:rPr>
              <w:t>RENZI RICCARDO</w:t>
            </w:r>
          </w:p>
        </w:tc>
        <w:tc>
          <w:tcPr>
            <w:tcW w:w="2200" w:type="dxa"/>
            <w:tcMar>
              <w:top w:w="20" w:type="dxa"/>
              <w:left w:w="20" w:type="dxa"/>
              <w:bottom w:w="20" w:type="dxa"/>
              <w:right w:w="20" w:type="dxa"/>
            </w:tcMar>
            <w:vAlign w:val="center"/>
            <w:hideMark/>
          </w:tcPr>
          <w:p w14:paraId="20C2EDCA" w14:textId="77777777" w:rsidR="000F40DD" w:rsidRPr="00807ABB" w:rsidRDefault="000F40DD" w:rsidP="00E21093">
            <w:pPr>
              <w:pStyle w:val="movimento2"/>
              <w:rPr>
                <w:color w:val="002060"/>
              </w:rPr>
            </w:pPr>
            <w:r w:rsidRPr="00807ABB">
              <w:rPr>
                <w:color w:val="002060"/>
              </w:rPr>
              <w:t xml:space="preserve">(NUOVA JUVENTINA FFC) </w:t>
            </w:r>
          </w:p>
        </w:tc>
      </w:tr>
      <w:tr w:rsidR="000F40DD" w:rsidRPr="00807ABB" w14:paraId="01F25F7C" w14:textId="77777777" w:rsidTr="00E21093">
        <w:tc>
          <w:tcPr>
            <w:tcW w:w="2200" w:type="dxa"/>
            <w:tcMar>
              <w:top w:w="20" w:type="dxa"/>
              <w:left w:w="20" w:type="dxa"/>
              <w:bottom w:w="20" w:type="dxa"/>
              <w:right w:w="20" w:type="dxa"/>
            </w:tcMar>
            <w:vAlign w:val="center"/>
            <w:hideMark/>
          </w:tcPr>
          <w:p w14:paraId="52ACD36B" w14:textId="77777777" w:rsidR="000F40DD" w:rsidRPr="00807ABB" w:rsidRDefault="000F40DD" w:rsidP="00E21093">
            <w:pPr>
              <w:pStyle w:val="movimento"/>
              <w:rPr>
                <w:color w:val="002060"/>
              </w:rPr>
            </w:pPr>
            <w:r w:rsidRPr="00807ABB">
              <w:rPr>
                <w:color w:val="002060"/>
              </w:rPr>
              <w:t>AUSILI GIANLUCA</w:t>
            </w:r>
          </w:p>
        </w:tc>
        <w:tc>
          <w:tcPr>
            <w:tcW w:w="2200" w:type="dxa"/>
            <w:tcMar>
              <w:top w:w="20" w:type="dxa"/>
              <w:left w:w="20" w:type="dxa"/>
              <w:bottom w:w="20" w:type="dxa"/>
              <w:right w:w="20" w:type="dxa"/>
            </w:tcMar>
            <w:vAlign w:val="center"/>
            <w:hideMark/>
          </w:tcPr>
          <w:p w14:paraId="4B378105" w14:textId="77777777" w:rsidR="000F40DD" w:rsidRPr="00807ABB" w:rsidRDefault="000F40DD" w:rsidP="00E21093">
            <w:pPr>
              <w:pStyle w:val="movimento2"/>
              <w:rPr>
                <w:color w:val="002060"/>
              </w:rPr>
            </w:pPr>
            <w:r w:rsidRPr="00807ABB">
              <w:rPr>
                <w:color w:val="002060"/>
              </w:rPr>
              <w:t xml:space="preserve">(OSIMO FIVE) </w:t>
            </w:r>
          </w:p>
        </w:tc>
        <w:tc>
          <w:tcPr>
            <w:tcW w:w="800" w:type="dxa"/>
            <w:tcMar>
              <w:top w:w="20" w:type="dxa"/>
              <w:left w:w="20" w:type="dxa"/>
              <w:bottom w:w="20" w:type="dxa"/>
              <w:right w:w="20" w:type="dxa"/>
            </w:tcMar>
            <w:vAlign w:val="center"/>
            <w:hideMark/>
          </w:tcPr>
          <w:p w14:paraId="2B5D6BCB"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9FD0F75" w14:textId="77777777" w:rsidR="000F40DD" w:rsidRPr="00807ABB" w:rsidRDefault="000F40DD" w:rsidP="00E21093">
            <w:pPr>
              <w:pStyle w:val="movimento"/>
              <w:rPr>
                <w:color w:val="002060"/>
              </w:rPr>
            </w:pPr>
            <w:r w:rsidRPr="00807ABB">
              <w:rPr>
                <w:color w:val="002060"/>
              </w:rPr>
              <w:t>ROSI NICOLO</w:t>
            </w:r>
          </w:p>
        </w:tc>
        <w:tc>
          <w:tcPr>
            <w:tcW w:w="2200" w:type="dxa"/>
            <w:tcMar>
              <w:top w:w="20" w:type="dxa"/>
              <w:left w:w="20" w:type="dxa"/>
              <w:bottom w:w="20" w:type="dxa"/>
              <w:right w:w="20" w:type="dxa"/>
            </w:tcMar>
            <w:vAlign w:val="center"/>
            <w:hideMark/>
          </w:tcPr>
          <w:p w14:paraId="3C46C4A2" w14:textId="77777777" w:rsidR="000F40DD" w:rsidRPr="00807ABB" w:rsidRDefault="000F40DD" w:rsidP="00E21093">
            <w:pPr>
              <w:pStyle w:val="movimento2"/>
              <w:rPr>
                <w:color w:val="002060"/>
              </w:rPr>
            </w:pPr>
            <w:r w:rsidRPr="00807ABB">
              <w:rPr>
                <w:color w:val="002060"/>
              </w:rPr>
              <w:t xml:space="preserve">(REAL FABRIANO) </w:t>
            </w:r>
          </w:p>
        </w:tc>
      </w:tr>
    </w:tbl>
    <w:p w14:paraId="4A45C959" w14:textId="77777777" w:rsidR="000F40DD" w:rsidRPr="00807ABB" w:rsidRDefault="000F40DD" w:rsidP="000F40DD">
      <w:pPr>
        <w:pStyle w:val="titolo10"/>
        <w:rPr>
          <w:rFonts w:eastAsiaTheme="minorEastAsia"/>
          <w:color w:val="002060"/>
        </w:rPr>
      </w:pPr>
      <w:r w:rsidRPr="00807ABB">
        <w:rPr>
          <w:color w:val="002060"/>
        </w:rPr>
        <w:t xml:space="preserve">GARE DEL 9/10/2022 </w:t>
      </w:r>
    </w:p>
    <w:p w14:paraId="724A491A" w14:textId="77777777" w:rsidR="000F40DD" w:rsidRPr="00807ABB" w:rsidRDefault="000F40DD" w:rsidP="000F40DD">
      <w:pPr>
        <w:pStyle w:val="titolo7a"/>
        <w:rPr>
          <w:color w:val="002060"/>
        </w:rPr>
      </w:pPr>
      <w:r w:rsidRPr="00807ABB">
        <w:rPr>
          <w:color w:val="002060"/>
        </w:rPr>
        <w:t xml:space="preserve">PROVVEDIMENTI DISCIPLINARI </w:t>
      </w:r>
    </w:p>
    <w:p w14:paraId="26E35F43" w14:textId="77777777" w:rsidR="000F40DD" w:rsidRPr="00807ABB" w:rsidRDefault="000F40DD" w:rsidP="000F40DD">
      <w:pPr>
        <w:pStyle w:val="titolo7b0"/>
        <w:rPr>
          <w:color w:val="002060"/>
        </w:rPr>
      </w:pPr>
      <w:r w:rsidRPr="00807ABB">
        <w:rPr>
          <w:color w:val="002060"/>
        </w:rPr>
        <w:t xml:space="preserve">In base alle risultanze degli atti ufficiali sono state deliberate le seguenti sanzioni disciplinari. </w:t>
      </w:r>
    </w:p>
    <w:p w14:paraId="7BCA47B5" w14:textId="77777777" w:rsidR="000F40DD" w:rsidRPr="00807ABB" w:rsidRDefault="000F40DD" w:rsidP="000F40DD">
      <w:pPr>
        <w:pStyle w:val="titolo30"/>
        <w:rPr>
          <w:color w:val="002060"/>
        </w:rPr>
      </w:pPr>
      <w:r w:rsidRPr="00807ABB">
        <w:rPr>
          <w:color w:val="002060"/>
        </w:rPr>
        <w:t xml:space="preserve">CALCIATORI NON ESPULSI </w:t>
      </w:r>
    </w:p>
    <w:p w14:paraId="1A2DD7B4" w14:textId="77777777" w:rsidR="000F40DD" w:rsidRPr="00807ABB" w:rsidRDefault="000F40DD" w:rsidP="000F40DD">
      <w:pPr>
        <w:pStyle w:val="titolo20"/>
        <w:rPr>
          <w:color w:val="002060"/>
        </w:rPr>
      </w:pPr>
      <w:r w:rsidRPr="00807AB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5E0F48B1" w14:textId="77777777" w:rsidTr="00E21093">
        <w:tc>
          <w:tcPr>
            <w:tcW w:w="2200" w:type="dxa"/>
            <w:tcMar>
              <w:top w:w="20" w:type="dxa"/>
              <w:left w:w="20" w:type="dxa"/>
              <w:bottom w:w="20" w:type="dxa"/>
              <w:right w:w="20" w:type="dxa"/>
            </w:tcMar>
            <w:vAlign w:val="center"/>
            <w:hideMark/>
          </w:tcPr>
          <w:p w14:paraId="6BB8CC0F" w14:textId="77777777" w:rsidR="000F40DD" w:rsidRPr="00807ABB" w:rsidRDefault="000F40DD" w:rsidP="00E21093">
            <w:pPr>
              <w:pStyle w:val="movimento"/>
              <w:rPr>
                <w:color w:val="002060"/>
              </w:rPr>
            </w:pPr>
            <w:r w:rsidRPr="00807ABB">
              <w:rPr>
                <w:color w:val="002060"/>
              </w:rPr>
              <w:t>CAPORALETTI LEONARDO</w:t>
            </w:r>
          </w:p>
        </w:tc>
        <w:tc>
          <w:tcPr>
            <w:tcW w:w="2200" w:type="dxa"/>
            <w:tcMar>
              <w:top w:w="20" w:type="dxa"/>
              <w:left w:w="20" w:type="dxa"/>
              <w:bottom w:w="20" w:type="dxa"/>
              <w:right w:w="20" w:type="dxa"/>
            </w:tcMar>
            <w:vAlign w:val="center"/>
            <w:hideMark/>
          </w:tcPr>
          <w:p w14:paraId="2B795A14" w14:textId="77777777" w:rsidR="000F40DD" w:rsidRPr="00807ABB" w:rsidRDefault="000F40DD" w:rsidP="00E21093">
            <w:pPr>
              <w:pStyle w:val="movimento2"/>
              <w:rPr>
                <w:color w:val="002060"/>
              </w:rPr>
            </w:pPr>
            <w:r w:rsidRPr="00807ABB">
              <w:rPr>
                <w:color w:val="002060"/>
              </w:rPr>
              <w:t xml:space="preserve">(ACLI VILLA MUSONE) </w:t>
            </w:r>
          </w:p>
        </w:tc>
        <w:tc>
          <w:tcPr>
            <w:tcW w:w="800" w:type="dxa"/>
            <w:tcMar>
              <w:top w:w="20" w:type="dxa"/>
              <w:left w:w="20" w:type="dxa"/>
              <w:bottom w:w="20" w:type="dxa"/>
              <w:right w:w="20" w:type="dxa"/>
            </w:tcMar>
            <w:vAlign w:val="center"/>
            <w:hideMark/>
          </w:tcPr>
          <w:p w14:paraId="69818A34"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99FDE09" w14:textId="77777777" w:rsidR="000F40DD" w:rsidRPr="00807ABB" w:rsidRDefault="000F40DD" w:rsidP="00E21093">
            <w:pPr>
              <w:pStyle w:val="movimento"/>
              <w:rPr>
                <w:color w:val="002060"/>
              </w:rPr>
            </w:pPr>
            <w:r w:rsidRPr="00807ABB">
              <w:rPr>
                <w:color w:val="002060"/>
              </w:rPr>
              <w:t>GOLIA STEFANO</w:t>
            </w:r>
          </w:p>
        </w:tc>
        <w:tc>
          <w:tcPr>
            <w:tcW w:w="2200" w:type="dxa"/>
            <w:tcMar>
              <w:top w:w="20" w:type="dxa"/>
              <w:left w:w="20" w:type="dxa"/>
              <w:bottom w:w="20" w:type="dxa"/>
              <w:right w:w="20" w:type="dxa"/>
            </w:tcMar>
            <w:vAlign w:val="center"/>
            <w:hideMark/>
          </w:tcPr>
          <w:p w14:paraId="7515BD62" w14:textId="77777777" w:rsidR="000F40DD" w:rsidRPr="00807ABB" w:rsidRDefault="000F40DD" w:rsidP="00E21093">
            <w:pPr>
              <w:pStyle w:val="movimento2"/>
              <w:rPr>
                <w:color w:val="002060"/>
              </w:rPr>
            </w:pPr>
            <w:r w:rsidRPr="00807ABB">
              <w:rPr>
                <w:color w:val="002060"/>
              </w:rPr>
              <w:t xml:space="preserve">(ACLI VILLA MUSONE) </w:t>
            </w:r>
          </w:p>
        </w:tc>
      </w:tr>
      <w:tr w:rsidR="000F40DD" w:rsidRPr="00807ABB" w14:paraId="4012B328" w14:textId="77777777" w:rsidTr="00E21093">
        <w:tc>
          <w:tcPr>
            <w:tcW w:w="2200" w:type="dxa"/>
            <w:tcMar>
              <w:top w:w="20" w:type="dxa"/>
              <w:left w:w="20" w:type="dxa"/>
              <w:bottom w:w="20" w:type="dxa"/>
              <w:right w:w="20" w:type="dxa"/>
            </w:tcMar>
            <w:vAlign w:val="center"/>
            <w:hideMark/>
          </w:tcPr>
          <w:p w14:paraId="0B64A451" w14:textId="77777777" w:rsidR="000F40DD" w:rsidRPr="00807ABB" w:rsidRDefault="000F40DD" w:rsidP="00E21093">
            <w:pPr>
              <w:pStyle w:val="movimento"/>
              <w:rPr>
                <w:color w:val="002060"/>
              </w:rPr>
            </w:pPr>
            <w:r w:rsidRPr="00807ABB">
              <w:rPr>
                <w:color w:val="002060"/>
              </w:rPr>
              <w:t>FEDELI DANIELE</w:t>
            </w:r>
          </w:p>
        </w:tc>
        <w:tc>
          <w:tcPr>
            <w:tcW w:w="2200" w:type="dxa"/>
            <w:tcMar>
              <w:top w:w="20" w:type="dxa"/>
              <w:left w:w="20" w:type="dxa"/>
              <w:bottom w:w="20" w:type="dxa"/>
              <w:right w:w="20" w:type="dxa"/>
            </w:tcMar>
            <w:vAlign w:val="center"/>
            <w:hideMark/>
          </w:tcPr>
          <w:p w14:paraId="2F006E20" w14:textId="77777777" w:rsidR="000F40DD" w:rsidRPr="00807ABB" w:rsidRDefault="000F40DD" w:rsidP="00E21093">
            <w:pPr>
              <w:pStyle w:val="movimento2"/>
              <w:rPr>
                <w:color w:val="002060"/>
              </w:rPr>
            </w:pPr>
            <w:r w:rsidRPr="00807ABB">
              <w:rPr>
                <w:color w:val="002060"/>
              </w:rPr>
              <w:t xml:space="preserve">(CALCETTO NUMANA) </w:t>
            </w:r>
          </w:p>
        </w:tc>
        <w:tc>
          <w:tcPr>
            <w:tcW w:w="800" w:type="dxa"/>
            <w:tcMar>
              <w:top w:w="20" w:type="dxa"/>
              <w:left w:w="20" w:type="dxa"/>
              <w:bottom w:w="20" w:type="dxa"/>
              <w:right w:w="20" w:type="dxa"/>
            </w:tcMar>
            <w:vAlign w:val="center"/>
            <w:hideMark/>
          </w:tcPr>
          <w:p w14:paraId="3E8D8C07"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5741D08B"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12EA42D5" w14:textId="77777777" w:rsidR="000F40DD" w:rsidRPr="00807ABB" w:rsidRDefault="000F40DD" w:rsidP="00E21093">
            <w:pPr>
              <w:pStyle w:val="movimento2"/>
              <w:rPr>
                <w:color w:val="002060"/>
              </w:rPr>
            </w:pPr>
            <w:r w:rsidRPr="00807ABB">
              <w:rPr>
                <w:color w:val="002060"/>
              </w:rPr>
              <w:t> </w:t>
            </w:r>
          </w:p>
        </w:tc>
      </w:tr>
    </w:tbl>
    <w:p w14:paraId="286FCDD7" w14:textId="77777777" w:rsidR="000F40DD" w:rsidRPr="00807ABB" w:rsidRDefault="000F40DD" w:rsidP="000F40DD">
      <w:pPr>
        <w:pStyle w:val="breakline"/>
        <w:rPr>
          <w:color w:val="002060"/>
        </w:rPr>
      </w:pPr>
    </w:p>
    <w:p w14:paraId="64386F72" w14:textId="77777777" w:rsidR="000F40DD" w:rsidRPr="00807ABB" w:rsidRDefault="000F40DD" w:rsidP="000F40DD">
      <w:pPr>
        <w:ind w:left="4956"/>
        <w:rPr>
          <w:rFonts w:ascii="Arial" w:hAnsi="Arial" w:cs="Arial"/>
          <w:noProof/>
          <w:color w:val="002060"/>
          <w:sz w:val="22"/>
          <w:szCs w:val="22"/>
        </w:rPr>
      </w:pPr>
      <w:r w:rsidRPr="00807ABB">
        <w:rPr>
          <w:rFonts w:ascii="Arial" w:hAnsi="Arial" w:cs="Arial"/>
          <w:noProof/>
          <w:color w:val="002060"/>
          <w:sz w:val="22"/>
          <w:szCs w:val="22"/>
        </w:rPr>
        <w:t>F.to IL SOSTITUTO GIUDICE SPORTIVO      </w:t>
      </w:r>
    </w:p>
    <w:p w14:paraId="6418470C" w14:textId="77777777" w:rsidR="000F40DD" w:rsidRPr="00807ABB" w:rsidRDefault="000F40DD" w:rsidP="000F40DD">
      <w:pPr>
        <w:pStyle w:val="breakline"/>
        <w:rPr>
          <w:rFonts w:ascii="Arial" w:hAnsi="Arial" w:cs="Arial"/>
          <w:noProof/>
          <w:color w:val="002060"/>
          <w:sz w:val="22"/>
          <w:szCs w:val="22"/>
        </w:rPr>
      </w:pPr>
      <w:r w:rsidRPr="00807ABB">
        <w:rPr>
          <w:rFonts w:ascii="Arial" w:hAnsi="Arial" w:cs="Arial"/>
          <w:noProof/>
          <w:color w:val="002060"/>
          <w:sz w:val="22"/>
          <w:szCs w:val="22"/>
        </w:rPr>
        <w:t xml:space="preserve"> </w:t>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t xml:space="preserve">   </w:t>
      </w:r>
      <w:r w:rsidRPr="00807ABB">
        <w:rPr>
          <w:rFonts w:ascii="Arial" w:hAnsi="Arial" w:cs="Arial"/>
          <w:noProof/>
          <w:color w:val="002060"/>
          <w:sz w:val="22"/>
          <w:szCs w:val="22"/>
        </w:rPr>
        <w:tab/>
        <w:t xml:space="preserve">                Federica Sorrentino</w:t>
      </w:r>
    </w:p>
    <w:p w14:paraId="126A8103" w14:textId="77777777" w:rsidR="000F40DD" w:rsidRPr="00807ABB" w:rsidRDefault="000F40DD" w:rsidP="000F40DD">
      <w:pPr>
        <w:pStyle w:val="breakline"/>
        <w:rPr>
          <w:rFonts w:eastAsiaTheme="minorEastAsia"/>
          <w:color w:val="002060"/>
        </w:rPr>
      </w:pPr>
    </w:p>
    <w:p w14:paraId="1AE407EA" w14:textId="77777777" w:rsidR="000F40DD" w:rsidRPr="00807ABB" w:rsidRDefault="000F40DD" w:rsidP="000F40DD">
      <w:pPr>
        <w:pStyle w:val="titoloprinc0"/>
        <w:rPr>
          <w:color w:val="002060"/>
        </w:rPr>
      </w:pPr>
      <w:r w:rsidRPr="00807ABB">
        <w:rPr>
          <w:color w:val="002060"/>
        </w:rPr>
        <w:t>CLASSIFICA</w:t>
      </w:r>
    </w:p>
    <w:p w14:paraId="39105BD9" w14:textId="77777777" w:rsidR="000F40DD" w:rsidRPr="00807ABB" w:rsidRDefault="000F40DD" w:rsidP="000F40DD">
      <w:pPr>
        <w:pStyle w:val="breakline"/>
        <w:rPr>
          <w:color w:val="002060"/>
        </w:rPr>
      </w:pPr>
    </w:p>
    <w:p w14:paraId="43A06461" w14:textId="77777777" w:rsidR="000F40DD" w:rsidRPr="00807ABB" w:rsidRDefault="000F40DD" w:rsidP="000F40DD">
      <w:pPr>
        <w:pStyle w:val="breakline"/>
        <w:rPr>
          <w:color w:val="002060"/>
        </w:rPr>
      </w:pPr>
    </w:p>
    <w:p w14:paraId="7B37C130" w14:textId="77777777" w:rsidR="000F40DD" w:rsidRPr="00807ABB" w:rsidRDefault="000F40DD" w:rsidP="000F40DD">
      <w:pPr>
        <w:pStyle w:val="sottotitolocampionato10"/>
        <w:rPr>
          <w:color w:val="002060"/>
        </w:rPr>
      </w:pPr>
      <w:r w:rsidRPr="00807AB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5648F38C"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B5A7B"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AE6E4"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89A3C"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1CEBB"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4BB19"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A556B"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BD192"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3B6DD"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B1A8C"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633AC" w14:textId="77777777" w:rsidR="000F40DD" w:rsidRPr="00807ABB" w:rsidRDefault="000F40DD" w:rsidP="00E21093">
            <w:pPr>
              <w:pStyle w:val="headertabella0"/>
              <w:rPr>
                <w:color w:val="002060"/>
              </w:rPr>
            </w:pPr>
            <w:r w:rsidRPr="00807ABB">
              <w:rPr>
                <w:color w:val="002060"/>
              </w:rPr>
              <w:t>PE</w:t>
            </w:r>
          </w:p>
        </w:tc>
      </w:tr>
      <w:tr w:rsidR="000F40DD" w:rsidRPr="00807ABB" w14:paraId="5B908005"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B42630" w14:textId="77777777" w:rsidR="000F40DD" w:rsidRPr="00807ABB" w:rsidRDefault="000F40DD" w:rsidP="00E21093">
            <w:pPr>
              <w:pStyle w:val="rowtabella0"/>
              <w:rPr>
                <w:color w:val="002060"/>
                <w:lang w:val="es-ES"/>
              </w:rPr>
            </w:pPr>
            <w:r w:rsidRPr="00807AB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9E197"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05C1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A7A7B"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9B87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7A4B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2238"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BAB3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433E6"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7CD02" w14:textId="77777777" w:rsidR="000F40DD" w:rsidRPr="00807ABB" w:rsidRDefault="000F40DD" w:rsidP="00E21093">
            <w:pPr>
              <w:pStyle w:val="rowtabella0"/>
              <w:jc w:val="center"/>
              <w:rPr>
                <w:color w:val="002060"/>
              </w:rPr>
            </w:pPr>
            <w:r w:rsidRPr="00807ABB">
              <w:rPr>
                <w:color w:val="002060"/>
              </w:rPr>
              <w:t>0</w:t>
            </w:r>
          </w:p>
        </w:tc>
      </w:tr>
      <w:tr w:rsidR="000F40DD" w:rsidRPr="00807ABB" w14:paraId="439D1E3C"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8C25CB" w14:textId="77777777" w:rsidR="000F40DD" w:rsidRPr="00807ABB" w:rsidRDefault="000F40DD" w:rsidP="00E21093">
            <w:pPr>
              <w:pStyle w:val="rowtabella0"/>
              <w:rPr>
                <w:color w:val="002060"/>
                <w:lang w:val="es-ES"/>
              </w:rPr>
            </w:pPr>
            <w:r w:rsidRPr="00807AB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2BEC2"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BC1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7BCB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22A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77F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12EA2"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6AAC8"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2A1C3"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466EC" w14:textId="77777777" w:rsidR="000F40DD" w:rsidRPr="00807ABB" w:rsidRDefault="000F40DD" w:rsidP="00E21093">
            <w:pPr>
              <w:pStyle w:val="rowtabella0"/>
              <w:jc w:val="center"/>
              <w:rPr>
                <w:color w:val="002060"/>
              </w:rPr>
            </w:pPr>
            <w:r w:rsidRPr="00807ABB">
              <w:rPr>
                <w:color w:val="002060"/>
              </w:rPr>
              <w:t>0</w:t>
            </w:r>
          </w:p>
        </w:tc>
      </w:tr>
      <w:tr w:rsidR="000F40DD" w:rsidRPr="00807ABB" w14:paraId="164F679F"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9DCDF8" w14:textId="77777777" w:rsidR="000F40DD" w:rsidRPr="00807ABB" w:rsidRDefault="000F40DD" w:rsidP="00E21093">
            <w:pPr>
              <w:pStyle w:val="rowtabella0"/>
              <w:rPr>
                <w:color w:val="002060"/>
              </w:rPr>
            </w:pPr>
            <w:r w:rsidRPr="00807ABB">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38BB2"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F504"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E93F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01C5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CF24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729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7EA7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BCE78"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CC49B" w14:textId="77777777" w:rsidR="000F40DD" w:rsidRPr="00807ABB" w:rsidRDefault="000F40DD" w:rsidP="00E21093">
            <w:pPr>
              <w:pStyle w:val="rowtabella0"/>
              <w:jc w:val="center"/>
              <w:rPr>
                <w:color w:val="002060"/>
              </w:rPr>
            </w:pPr>
            <w:r w:rsidRPr="00807ABB">
              <w:rPr>
                <w:color w:val="002060"/>
              </w:rPr>
              <w:t>0</w:t>
            </w:r>
          </w:p>
        </w:tc>
      </w:tr>
      <w:tr w:rsidR="000F40DD" w:rsidRPr="00807ABB" w14:paraId="5AA6BBFC"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6F528" w14:textId="77777777" w:rsidR="000F40DD" w:rsidRPr="00807ABB" w:rsidRDefault="000F40DD" w:rsidP="00E21093">
            <w:pPr>
              <w:pStyle w:val="rowtabella0"/>
              <w:rPr>
                <w:color w:val="002060"/>
              </w:rPr>
            </w:pPr>
            <w:r w:rsidRPr="00807ABB">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7FAC9"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CE994"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9B69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DD6C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5850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D5D98"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7A64"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03701"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AF1B0" w14:textId="77777777" w:rsidR="000F40DD" w:rsidRPr="00807ABB" w:rsidRDefault="000F40DD" w:rsidP="00E21093">
            <w:pPr>
              <w:pStyle w:val="rowtabella0"/>
              <w:jc w:val="center"/>
              <w:rPr>
                <w:color w:val="002060"/>
              </w:rPr>
            </w:pPr>
            <w:r w:rsidRPr="00807ABB">
              <w:rPr>
                <w:color w:val="002060"/>
              </w:rPr>
              <w:t>0</w:t>
            </w:r>
          </w:p>
        </w:tc>
      </w:tr>
      <w:tr w:rsidR="000F40DD" w:rsidRPr="00807ABB" w14:paraId="51A6256D"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6A496" w14:textId="77777777" w:rsidR="000F40DD" w:rsidRPr="00807ABB" w:rsidRDefault="000F40DD" w:rsidP="00E21093">
            <w:pPr>
              <w:pStyle w:val="rowtabella0"/>
              <w:rPr>
                <w:color w:val="002060"/>
              </w:rPr>
            </w:pPr>
            <w:r w:rsidRPr="00807AB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4F9D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2784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D830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87CB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50B7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49FCE"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36CB1"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876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FA694" w14:textId="77777777" w:rsidR="000F40DD" w:rsidRPr="00807ABB" w:rsidRDefault="000F40DD" w:rsidP="00E21093">
            <w:pPr>
              <w:pStyle w:val="rowtabella0"/>
              <w:jc w:val="center"/>
              <w:rPr>
                <w:color w:val="002060"/>
              </w:rPr>
            </w:pPr>
            <w:r w:rsidRPr="00807ABB">
              <w:rPr>
                <w:color w:val="002060"/>
              </w:rPr>
              <w:t>0</w:t>
            </w:r>
          </w:p>
        </w:tc>
      </w:tr>
      <w:tr w:rsidR="000F40DD" w:rsidRPr="00807ABB" w14:paraId="6DAB50A7"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6A022" w14:textId="77777777" w:rsidR="000F40DD" w:rsidRPr="00807ABB" w:rsidRDefault="000F40DD" w:rsidP="00E21093">
            <w:pPr>
              <w:pStyle w:val="rowtabella0"/>
              <w:rPr>
                <w:color w:val="002060"/>
              </w:rPr>
            </w:pPr>
            <w:r w:rsidRPr="00807ABB">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A3AE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18D6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A5CB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3D098"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6113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F3515"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4591F"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BC2B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9D920" w14:textId="77777777" w:rsidR="000F40DD" w:rsidRPr="00807ABB" w:rsidRDefault="000F40DD" w:rsidP="00E21093">
            <w:pPr>
              <w:pStyle w:val="rowtabella0"/>
              <w:jc w:val="center"/>
              <w:rPr>
                <w:color w:val="002060"/>
              </w:rPr>
            </w:pPr>
            <w:r w:rsidRPr="00807ABB">
              <w:rPr>
                <w:color w:val="002060"/>
              </w:rPr>
              <w:t>0</w:t>
            </w:r>
          </w:p>
        </w:tc>
      </w:tr>
      <w:tr w:rsidR="000F40DD" w:rsidRPr="00807ABB" w14:paraId="64AEB79C"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20111" w14:textId="77777777" w:rsidR="000F40DD" w:rsidRPr="00807ABB" w:rsidRDefault="000F40DD" w:rsidP="00E21093">
            <w:pPr>
              <w:pStyle w:val="rowtabella0"/>
              <w:rPr>
                <w:color w:val="002060"/>
              </w:rPr>
            </w:pPr>
            <w:r w:rsidRPr="00807AB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FC05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1C6C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BAF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E36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AD7A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1072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C2DF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B818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5893C" w14:textId="77777777" w:rsidR="000F40DD" w:rsidRPr="00807ABB" w:rsidRDefault="000F40DD" w:rsidP="00E21093">
            <w:pPr>
              <w:pStyle w:val="rowtabella0"/>
              <w:jc w:val="center"/>
              <w:rPr>
                <w:color w:val="002060"/>
              </w:rPr>
            </w:pPr>
            <w:r w:rsidRPr="00807ABB">
              <w:rPr>
                <w:color w:val="002060"/>
              </w:rPr>
              <w:t>0</w:t>
            </w:r>
          </w:p>
        </w:tc>
      </w:tr>
      <w:tr w:rsidR="000F40DD" w:rsidRPr="00807ABB" w14:paraId="75EE5184"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C6BC68" w14:textId="77777777" w:rsidR="000F40DD" w:rsidRPr="00807ABB" w:rsidRDefault="000F40DD" w:rsidP="00E21093">
            <w:pPr>
              <w:pStyle w:val="rowtabella0"/>
              <w:rPr>
                <w:color w:val="002060"/>
              </w:rPr>
            </w:pPr>
            <w:r w:rsidRPr="00807AB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6A85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D5A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2F1E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6797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EA89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9086"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5A64"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695F4"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39380" w14:textId="77777777" w:rsidR="000F40DD" w:rsidRPr="00807ABB" w:rsidRDefault="000F40DD" w:rsidP="00E21093">
            <w:pPr>
              <w:pStyle w:val="rowtabella0"/>
              <w:jc w:val="center"/>
              <w:rPr>
                <w:color w:val="002060"/>
              </w:rPr>
            </w:pPr>
            <w:r w:rsidRPr="00807ABB">
              <w:rPr>
                <w:color w:val="002060"/>
              </w:rPr>
              <w:t>0</w:t>
            </w:r>
          </w:p>
        </w:tc>
      </w:tr>
      <w:tr w:rsidR="000F40DD" w:rsidRPr="00807ABB" w14:paraId="0DB77BF4"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A21C0" w14:textId="77777777" w:rsidR="000F40DD" w:rsidRPr="00807ABB" w:rsidRDefault="000F40DD" w:rsidP="00E21093">
            <w:pPr>
              <w:pStyle w:val="rowtabella0"/>
              <w:rPr>
                <w:color w:val="002060"/>
              </w:rPr>
            </w:pPr>
            <w:r w:rsidRPr="00807ABB">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92B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1AF9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A60D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2E7C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2DA4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C512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EE9B"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B74F2"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24114" w14:textId="77777777" w:rsidR="000F40DD" w:rsidRPr="00807ABB" w:rsidRDefault="000F40DD" w:rsidP="00E21093">
            <w:pPr>
              <w:pStyle w:val="rowtabella0"/>
              <w:jc w:val="center"/>
              <w:rPr>
                <w:color w:val="002060"/>
              </w:rPr>
            </w:pPr>
            <w:r w:rsidRPr="00807ABB">
              <w:rPr>
                <w:color w:val="002060"/>
              </w:rPr>
              <w:t>0</w:t>
            </w:r>
          </w:p>
        </w:tc>
      </w:tr>
      <w:tr w:rsidR="000F40DD" w:rsidRPr="00807ABB" w14:paraId="54583365"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1AF164" w14:textId="77777777" w:rsidR="000F40DD" w:rsidRPr="00807ABB" w:rsidRDefault="000F40DD" w:rsidP="00E21093">
            <w:pPr>
              <w:pStyle w:val="rowtabella0"/>
              <w:rPr>
                <w:color w:val="002060"/>
              </w:rPr>
            </w:pPr>
            <w:r w:rsidRPr="00807AB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B7A8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11F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2368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282B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D0CE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5EE3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163AB"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951DE"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674B5" w14:textId="77777777" w:rsidR="000F40DD" w:rsidRPr="00807ABB" w:rsidRDefault="000F40DD" w:rsidP="00E21093">
            <w:pPr>
              <w:pStyle w:val="rowtabella0"/>
              <w:jc w:val="center"/>
              <w:rPr>
                <w:color w:val="002060"/>
              </w:rPr>
            </w:pPr>
            <w:r w:rsidRPr="00807ABB">
              <w:rPr>
                <w:color w:val="002060"/>
              </w:rPr>
              <w:t>0</w:t>
            </w:r>
          </w:p>
        </w:tc>
      </w:tr>
      <w:tr w:rsidR="000F40DD" w:rsidRPr="00807ABB" w14:paraId="52C64382"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B89C68" w14:textId="77777777" w:rsidR="000F40DD" w:rsidRPr="00807ABB" w:rsidRDefault="000F40DD" w:rsidP="00E21093">
            <w:pPr>
              <w:pStyle w:val="rowtabella0"/>
              <w:rPr>
                <w:color w:val="002060"/>
              </w:rPr>
            </w:pPr>
            <w:r w:rsidRPr="00807AB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51F2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88E5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A109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CE5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9B70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EFA22"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EB08F"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3F5B"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64FE" w14:textId="77777777" w:rsidR="000F40DD" w:rsidRPr="00807ABB" w:rsidRDefault="000F40DD" w:rsidP="00E21093">
            <w:pPr>
              <w:pStyle w:val="rowtabella0"/>
              <w:jc w:val="center"/>
              <w:rPr>
                <w:color w:val="002060"/>
              </w:rPr>
            </w:pPr>
            <w:r w:rsidRPr="00807ABB">
              <w:rPr>
                <w:color w:val="002060"/>
              </w:rPr>
              <w:t>0</w:t>
            </w:r>
          </w:p>
        </w:tc>
      </w:tr>
    </w:tbl>
    <w:p w14:paraId="1B18A6E6" w14:textId="77777777" w:rsidR="000F40DD" w:rsidRPr="00807ABB" w:rsidRDefault="000F40DD" w:rsidP="000F40DD">
      <w:pPr>
        <w:pStyle w:val="breakline"/>
        <w:rPr>
          <w:color w:val="002060"/>
        </w:rPr>
      </w:pPr>
    </w:p>
    <w:p w14:paraId="1BC782C6" w14:textId="77777777" w:rsidR="000F40DD" w:rsidRPr="00807ABB" w:rsidRDefault="000F40DD" w:rsidP="000F40DD">
      <w:pPr>
        <w:pStyle w:val="titoloprinc0"/>
        <w:rPr>
          <w:color w:val="002060"/>
        </w:rPr>
      </w:pPr>
      <w:r w:rsidRPr="00807ABB">
        <w:rPr>
          <w:color w:val="002060"/>
        </w:rPr>
        <w:t>PROGRAMMA GARE</w:t>
      </w:r>
    </w:p>
    <w:p w14:paraId="4FF0A8C4" w14:textId="77777777" w:rsidR="000F40DD" w:rsidRPr="00807ABB" w:rsidRDefault="000F40DD" w:rsidP="000F40DD">
      <w:pPr>
        <w:pStyle w:val="breakline"/>
        <w:rPr>
          <w:color w:val="002060"/>
        </w:rPr>
      </w:pPr>
    </w:p>
    <w:p w14:paraId="5E8741F1" w14:textId="77777777" w:rsidR="000F40DD" w:rsidRPr="00807ABB" w:rsidRDefault="000F40DD" w:rsidP="000F40DD">
      <w:pPr>
        <w:pStyle w:val="sottotitolocampionato10"/>
        <w:rPr>
          <w:color w:val="002060"/>
        </w:rPr>
      </w:pPr>
      <w:r w:rsidRPr="00807AB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4"/>
        <w:gridCol w:w="385"/>
        <w:gridCol w:w="898"/>
        <w:gridCol w:w="1176"/>
        <w:gridCol w:w="1562"/>
        <w:gridCol w:w="1547"/>
      </w:tblGrid>
      <w:tr w:rsidR="000F40DD" w:rsidRPr="00807ABB" w14:paraId="1629B9EB"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9931F"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DB433"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6DB40"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5EE1B"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C6311"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1542D"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70363"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4F4236C0"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CE34C0" w14:textId="77777777" w:rsidR="000F40DD" w:rsidRPr="00807ABB" w:rsidRDefault="000F40DD" w:rsidP="00E21093">
            <w:pPr>
              <w:pStyle w:val="rowtabella0"/>
              <w:rPr>
                <w:color w:val="002060"/>
              </w:rPr>
            </w:pPr>
            <w:r w:rsidRPr="00807ABB">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A956C" w14:textId="77777777" w:rsidR="000F40DD" w:rsidRPr="00807ABB" w:rsidRDefault="000F40DD" w:rsidP="00E21093">
            <w:pPr>
              <w:pStyle w:val="rowtabella0"/>
              <w:rPr>
                <w:color w:val="002060"/>
              </w:rPr>
            </w:pPr>
            <w:r w:rsidRPr="00807ABB">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32AC0"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1BCB6A" w14:textId="77777777" w:rsidR="000F40DD" w:rsidRPr="00807ABB" w:rsidRDefault="000F40DD" w:rsidP="00E21093">
            <w:pPr>
              <w:pStyle w:val="rowtabella0"/>
              <w:rPr>
                <w:color w:val="002060"/>
              </w:rPr>
            </w:pPr>
            <w:r w:rsidRPr="00807ABB">
              <w:rPr>
                <w:color w:val="002060"/>
              </w:rPr>
              <w:t>15/10/2022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755CE" w14:textId="77777777" w:rsidR="000F40DD" w:rsidRPr="00807ABB" w:rsidRDefault="000F40DD" w:rsidP="00E21093">
            <w:pPr>
              <w:pStyle w:val="rowtabella0"/>
              <w:rPr>
                <w:color w:val="002060"/>
              </w:rPr>
            </w:pPr>
            <w:r w:rsidRPr="00807ABB">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83B7CD" w14:textId="77777777" w:rsidR="000F40DD" w:rsidRPr="00807ABB" w:rsidRDefault="000F40DD" w:rsidP="00E21093">
            <w:pPr>
              <w:pStyle w:val="rowtabella0"/>
              <w:rPr>
                <w:color w:val="002060"/>
              </w:rPr>
            </w:pPr>
            <w:r w:rsidRPr="00807ABB">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EDF89" w14:textId="77777777" w:rsidR="000F40DD" w:rsidRPr="00807ABB" w:rsidRDefault="000F40DD" w:rsidP="00E21093">
            <w:pPr>
              <w:pStyle w:val="rowtabella0"/>
              <w:rPr>
                <w:color w:val="002060"/>
              </w:rPr>
            </w:pPr>
            <w:r w:rsidRPr="00807ABB">
              <w:rPr>
                <w:color w:val="002060"/>
              </w:rPr>
              <w:t>VIA ROSARIO VILLA MUSONE</w:t>
            </w:r>
          </w:p>
        </w:tc>
      </w:tr>
      <w:tr w:rsidR="000F40DD" w:rsidRPr="00807ABB" w14:paraId="6BD64E43"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3B557E" w14:textId="77777777" w:rsidR="000F40DD" w:rsidRPr="00807ABB" w:rsidRDefault="000F40DD" w:rsidP="00E21093">
            <w:pPr>
              <w:pStyle w:val="rowtabella0"/>
              <w:rPr>
                <w:color w:val="002060"/>
              </w:rPr>
            </w:pPr>
            <w:r w:rsidRPr="00807ABB">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4B9247" w14:textId="77777777" w:rsidR="000F40DD" w:rsidRPr="00807ABB" w:rsidRDefault="000F40DD" w:rsidP="00E21093">
            <w:pPr>
              <w:pStyle w:val="rowtabella0"/>
              <w:rPr>
                <w:color w:val="002060"/>
              </w:rPr>
            </w:pPr>
            <w:r w:rsidRPr="00807ABB">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37568E"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00583C" w14:textId="77777777" w:rsidR="000F40DD" w:rsidRPr="00807ABB" w:rsidRDefault="000F40DD" w:rsidP="00E21093">
            <w:pPr>
              <w:pStyle w:val="rowtabella0"/>
              <w:rPr>
                <w:color w:val="002060"/>
              </w:rPr>
            </w:pPr>
            <w:r w:rsidRPr="00807ABB">
              <w:rPr>
                <w:color w:val="002060"/>
              </w:rPr>
              <w:t>15/10/2022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45B6AF" w14:textId="77777777" w:rsidR="000F40DD" w:rsidRPr="00807ABB" w:rsidRDefault="000F40DD" w:rsidP="00E21093">
            <w:pPr>
              <w:pStyle w:val="rowtabella0"/>
              <w:rPr>
                <w:color w:val="002060"/>
              </w:rPr>
            </w:pPr>
            <w:r w:rsidRPr="00807ABB">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7E3CF4" w14:textId="77777777" w:rsidR="000F40DD" w:rsidRPr="00807ABB" w:rsidRDefault="000F40DD" w:rsidP="00E21093">
            <w:pPr>
              <w:pStyle w:val="rowtabella0"/>
              <w:rPr>
                <w:color w:val="002060"/>
              </w:rPr>
            </w:pPr>
            <w:r w:rsidRPr="00807ABB">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F52D44" w14:textId="77777777" w:rsidR="000F40DD" w:rsidRPr="00807ABB" w:rsidRDefault="000F40DD" w:rsidP="00E21093">
            <w:pPr>
              <w:pStyle w:val="rowtabella0"/>
              <w:rPr>
                <w:color w:val="002060"/>
              </w:rPr>
            </w:pPr>
            <w:r w:rsidRPr="00807ABB">
              <w:rPr>
                <w:color w:val="002060"/>
              </w:rPr>
              <w:t>VIA ROSSINI</w:t>
            </w:r>
          </w:p>
        </w:tc>
      </w:tr>
      <w:tr w:rsidR="000F40DD" w:rsidRPr="00807ABB" w14:paraId="108BE74F"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8541E6" w14:textId="77777777" w:rsidR="000F40DD" w:rsidRPr="00807ABB" w:rsidRDefault="000F40DD" w:rsidP="00E21093">
            <w:pPr>
              <w:pStyle w:val="rowtabella0"/>
              <w:rPr>
                <w:color w:val="002060"/>
              </w:rPr>
            </w:pPr>
            <w:r w:rsidRPr="00807ABB">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3DDB36" w14:textId="77777777" w:rsidR="000F40DD" w:rsidRPr="00807ABB" w:rsidRDefault="000F40DD" w:rsidP="00E21093">
            <w:pPr>
              <w:pStyle w:val="rowtabella0"/>
              <w:rPr>
                <w:color w:val="002060"/>
              </w:rPr>
            </w:pPr>
            <w:r w:rsidRPr="00807ABB">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0F8B78"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666751" w14:textId="77777777" w:rsidR="000F40DD" w:rsidRPr="00807ABB" w:rsidRDefault="000F40DD" w:rsidP="00E21093">
            <w:pPr>
              <w:pStyle w:val="rowtabella0"/>
              <w:rPr>
                <w:color w:val="002060"/>
              </w:rPr>
            </w:pPr>
            <w:r w:rsidRPr="00807ABB">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965768" w14:textId="77777777" w:rsidR="000F40DD" w:rsidRPr="00807ABB" w:rsidRDefault="000F40DD" w:rsidP="00E21093">
            <w:pPr>
              <w:pStyle w:val="rowtabella0"/>
              <w:rPr>
                <w:color w:val="002060"/>
              </w:rPr>
            </w:pPr>
            <w:r w:rsidRPr="00807ABB">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A40779" w14:textId="77777777" w:rsidR="000F40DD" w:rsidRPr="00807ABB" w:rsidRDefault="000F40DD" w:rsidP="00E21093">
            <w:pPr>
              <w:pStyle w:val="rowtabella0"/>
              <w:rPr>
                <w:color w:val="002060"/>
              </w:rPr>
            </w:pPr>
            <w:r w:rsidRPr="00807AB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BF8CDE" w14:textId="77777777" w:rsidR="000F40DD" w:rsidRPr="00807ABB" w:rsidRDefault="000F40DD" w:rsidP="00E21093">
            <w:pPr>
              <w:pStyle w:val="rowtabella0"/>
              <w:rPr>
                <w:color w:val="002060"/>
              </w:rPr>
            </w:pPr>
            <w:r w:rsidRPr="00807ABB">
              <w:rPr>
                <w:color w:val="002060"/>
              </w:rPr>
              <w:t>VIA DELLA REPUBBLICA</w:t>
            </w:r>
          </w:p>
        </w:tc>
      </w:tr>
      <w:tr w:rsidR="000F40DD" w:rsidRPr="00807ABB" w14:paraId="4CFBF8CB"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358030" w14:textId="77777777" w:rsidR="000F40DD" w:rsidRPr="00807ABB" w:rsidRDefault="000F40DD" w:rsidP="00E21093">
            <w:pPr>
              <w:pStyle w:val="rowtabella0"/>
              <w:rPr>
                <w:color w:val="002060"/>
              </w:rPr>
            </w:pPr>
            <w:r w:rsidRPr="00807ABB">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839E02" w14:textId="77777777" w:rsidR="000F40DD" w:rsidRPr="00807ABB" w:rsidRDefault="000F40DD" w:rsidP="00E21093">
            <w:pPr>
              <w:pStyle w:val="rowtabella0"/>
              <w:rPr>
                <w:color w:val="002060"/>
              </w:rPr>
            </w:pPr>
            <w:r w:rsidRPr="00807ABB">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519423"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ACBB4A" w14:textId="77777777" w:rsidR="000F40DD" w:rsidRPr="00807ABB" w:rsidRDefault="000F40DD" w:rsidP="00E21093">
            <w:pPr>
              <w:pStyle w:val="rowtabella0"/>
              <w:rPr>
                <w:color w:val="002060"/>
              </w:rPr>
            </w:pPr>
            <w:r w:rsidRPr="00807ABB">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99BEAE" w14:textId="77777777" w:rsidR="000F40DD" w:rsidRPr="00807ABB" w:rsidRDefault="000F40DD" w:rsidP="00E21093">
            <w:pPr>
              <w:pStyle w:val="rowtabella0"/>
              <w:rPr>
                <w:color w:val="002060"/>
              </w:rPr>
            </w:pPr>
            <w:r w:rsidRPr="00807ABB">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34E6EA" w14:textId="77777777" w:rsidR="000F40DD" w:rsidRPr="00807ABB" w:rsidRDefault="000F40DD" w:rsidP="00E21093">
            <w:pPr>
              <w:pStyle w:val="rowtabella0"/>
              <w:rPr>
                <w:color w:val="002060"/>
              </w:rPr>
            </w:pPr>
            <w:r w:rsidRPr="00807AB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8B6059" w14:textId="77777777" w:rsidR="000F40DD" w:rsidRPr="00807ABB" w:rsidRDefault="000F40DD" w:rsidP="00E21093">
            <w:pPr>
              <w:pStyle w:val="rowtabella0"/>
              <w:rPr>
                <w:color w:val="002060"/>
              </w:rPr>
            </w:pPr>
            <w:r w:rsidRPr="00807ABB">
              <w:rPr>
                <w:color w:val="002060"/>
              </w:rPr>
              <w:t>VIA DELLO STADIO</w:t>
            </w:r>
          </w:p>
        </w:tc>
      </w:tr>
      <w:tr w:rsidR="000F40DD" w:rsidRPr="00807ABB" w14:paraId="10B04228"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846201" w14:textId="77777777" w:rsidR="000F40DD" w:rsidRPr="00807ABB" w:rsidRDefault="000F40DD" w:rsidP="00E21093">
            <w:pPr>
              <w:pStyle w:val="rowtabella0"/>
              <w:rPr>
                <w:color w:val="002060"/>
              </w:rPr>
            </w:pPr>
            <w:r w:rsidRPr="00807ABB">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0AD88" w14:textId="77777777" w:rsidR="000F40DD" w:rsidRPr="00807ABB" w:rsidRDefault="000F40DD" w:rsidP="00E21093">
            <w:pPr>
              <w:pStyle w:val="rowtabella0"/>
              <w:rPr>
                <w:color w:val="002060"/>
              </w:rPr>
            </w:pPr>
            <w:r w:rsidRPr="00807ABB">
              <w:rPr>
                <w:color w:val="002060"/>
              </w:rPr>
              <w:t>FERMANA FUTSAL 2022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E2D46"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B9B5E" w14:textId="77777777" w:rsidR="000F40DD" w:rsidRPr="00807ABB" w:rsidRDefault="000F40DD" w:rsidP="00E21093">
            <w:pPr>
              <w:pStyle w:val="rowtabella0"/>
              <w:rPr>
                <w:color w:val="002060"/>
              </w:rPr>
            </w:pPr>
            <w:r w:rsidRPr="00807ABB">
              <w:rPr>
                <w:color w:val="002060"/>
              </w:rPr>
              <w:t>15/10/2022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41CD3" w14:textId="77777777" w:rsidR="000F40DD" w:rsidRPr="00807ABB" w:rsidRDefault="000F40DD" w:rsidP="00E21093">
            <w:pPr>
              <w:pStyle w:val="rowtabella0"/>
              <w:rPr>
                <w:color w:val="002060"/>
              </w:rPr>
            </w:pPr>
            <w:r w:rsidRPr="00807ABB">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27C8D" w14:textId="77777777" w:rsidR="000F40DD" w:rsidRPr="00807ABB" w:rsidRDefault="000F40DD" w:rsidP="00E21093">
            <w:pPr>
              <w:pStyle w:val="rowtabella0"/>
              <w:rPr>
                <w:color w:val="002060"/>
              </w:rPr>
            </w:pPr>
            <w:r w:rsidRPr="00807ABB">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12C61" w14:textId="77777777" w:rsidR="000F40DD" w:rsidRPr="00807ABB" w:rsidRDefault="000F40DD" w:rsidP="00E21093">
            <w:pPr>
              <w:pStyle w:val="rowtabella0"/>
              <w:rPr>
                <w:color w:val="002060"/>
              </w:rPr>
            </w:pPr>
            <w:r w:rsidRPr="00807ABB">
              <w:rPr>
                <w:color w:val="002060"/>
              </w:rPr>
              <w:t>VIA B.ROSSI SNC</w:t>
            </w:r>
          </w:p>
        </w:tc>
      </w:tr>
    </w:tbl>
    <w:p w14:paraId="54E6C5DB" w14:textId="77777777" w:rsidR="000F40DD" w:rsidRPr="00807ABB" w:rsidRDefault="000F40DD" w:rsidP="000F40DD">
      <w:pPr>
        <w:pStyle w:val="breakline"/>
        <w:rPr>
          <w:rFonts w:eastAsiaTheme="minorEastAsia"/>
          <w:color w:val="002060"/>
        </w:rPr>
      </w:pPr>
    </w:p>
    <w:p w14:paraId="34414DC8" w14:textId="77777777" w:rsidR="000F40DD" w:rsidRPr="00807ABB" w:rsidRDefault="000F40DD" w:rsidP="000F40DD">
      <w:pPr>
        <w:pStyle w:val="breakline"/>
        <w:rPr>
          <w:color w:val="002060"/>
        </w:rPr>
      </w:pPr>
    </w:p>
    <w:p w14:paraId="4851C8B9" w14:textId="77777777" w:rsidR="000F40DD" w:rsidRPr="00807ABB" w:rsidRDefault="000F40DD" w:rsidP="000F40DD">
      <w:pPr>
        <w:pStyle w:val="titolocampionato0"/>
        <w:shd w:val="clear" w:color="auto" w:fill="CCCCCC"/>
        <w:spacing w:before="80" w:after="40"/>
        <w:rPr>
          <w:color w:val="002060"/>
        </w:rPr>
      </w:pPr>
      <w:r w:rsidRPr="00807ABB">
        <w:rPr>
          <w:color w:val="002060"/>
        </w:rPr>
        <w:t>UNDER 17 C5 REGIONALI MASCHILI</w:t>
      </w:r>
    </w:p>
    <w:p w14:paraId="048E3D99" w14:textId="77777777" w:rsidR="000F40DD" w:rsidRPr="00807ABB" w:rsidRDefault="000F40DD" w:rsidP="000F40DD">
      <w:pPr>
        <w:pStyle w:val="TITOLOPRINC"/>
        <w:spacing w:before="0" w:beforeAutospacing="0"/>
        <w:rPr>
          <w:color w:val="002060"/>
        </w:rPr>
      </w:pPr>
      <w:r w:rsidRPr="00807ABB">
        <w:rPr>
          <w:color w:val="002060"/>
        </w:rPr>
        <w:t>ANAGRAFICA/INDIRIZZARIO/VARIAZIONI CALENDARIO</w:t>
      </w:r>
    </w:p>
    <w:p w14:paraId="5FDDC8A2" w14:textId="77777777" w:rsidR="000F40DD" w:rsidRPr="00807ABB" w:rsidRDefault="000F40DD" w:rsidP="000F40DD">
      <w:pPr>
        <w:pStyle w:val="Corpodeltesto21"/>
        <w:rPr>
          <w:rFonts w:ascii="Arial" w:hAnsi="Arial" w:cs="Arial"/>
          <w:b/>
          <w:color w:val="002060"/>
          <w:sz w:val="22"/>
          <w:szCs w:val="22"/>
        </w:rPr>
      </w:pPr>
      <w:r w:rsidRPr="00807ABB">
        <w:rPr>
          <w:rFonts w:ascii="Arial" w:hAnsi="Arial" w:cs="Arial"/>
          <w:b/>
          <w:color w:val="002060"/>
          <w:sz w:val="22"/>
          <w:szCs w:val="22"/>
        </w:rPr>
        <w:t>GIRONE “C”</w:t>
      </w:r>
    </w:p>
    <w:p w14:paraId="5A66D594" w14:textId="77777777" w:rsidR="000F40DD" w:rsidRPr="00807ABB" w:rsidRDefault="000F40DD" w:rsidP="000F40DD">
      <w:pPr>
        <w:pStyle w:val="Corpodeltesto21"/>
        <w:rPr>
          <w:rFonts w:ascii="Arial" w:hAnsi="Arial" w:cs="Arial"/>
          <w:color w:val="002060"/>
          <w:sz w:val="22"/>
          <w:szCs w:val="22"/>
        </w:rPr>
      </w:pPr>
    </w:p>
    <w:p w14:paraId="361C69BB" w14:textId="77777777" w:rsidR="000F40DD" w:rsidRPr="00807ABB" w:rsidRDefault="000F40DD" w:rsidP="000F40DD">
      <w:pPr>
        <w:pStyle w:val="Corpodeltesto21"/>
        <w:rPr>
          <w:rFonts w:ascii="Arial" w:hAnsi="Arial" w:cs="Arial"/>
          <w:color w:val="002060"/>
          <w:sz w:val="22"/>
          <w:szCs w:val="22"/>
        </w:rPr>
      </w:pPr>
      <w:r w:rsidRPr="00807ABB">
        <w:rPr>
          <w:rFonts w:ascii="Arial" w:hAnsi="Arial" w:cs="Arial"/>
          <w:color w:val="002060"/>
          <w:sz w:val="22"/>
          <w:szCs w:val="22"/>
        </w:rPr>
        <w:t xml:space="preserve">La Società </w:t>
      </w:r>
      <w:r w:rsidRPr="00807ABB">
        <w:rPr>
          <w:rFonts w:ascii="Arial" w:hAnsi="Arial" w:cs="Arial"/>
          <w:b/>
          <w:color w:val="002060"/>
          <w:sz w:val="22"/>
          <w:szCs w:val="22"/>
        </w:rPr>
        <w:t>VILLA CECCOLINI CALCIO</w:t>
      </w:r>
      <w:r w:rsidRPr="00807ABB">
        <w:rPr>
          <w:rFonts w:ascii="Arial" w:hAnsi="Arial" w:cs="Arial"/>
          <w:color w:val="002060"/>
          <w:sz w:val="22"/>
          <w:szCs w:val="22"/>
        </w:rPr>
        <w:t xml:space="preserve"> comunica che disputerà tutte le gare interne il </w:t>
      </w:r>
      <w:r w:rsidRPr="00807ABB">
        <w:rPr>
          <w:rFonts w:ascii="Arial" w:hAnsi="Arial" w:cs="Arial"/>
          <w:b/>
          <w:color w:val="002060"/>
          <w:sz w:val="22"/>
          <w:szCs w:val="22"/>
        </w:rPr>
        <w:t xml:space="preserve">SABATO </w:t>
      </w:r>
      <w:r w:rsidRPr="00807ABB">
        <w:rPr>
          <w:rFonts w:ascii="Arial" w:hAnsi="Arial" w:cs="Arial"/>
          <w:color w:val="002060"/>
          <w:sz w:val="22"/>
          <w:szCs w:val="22"/>
        </w:rPr>
        <w:t xml:space="preserve">alle </w:t>
      </w:r>
      <w:r w:rsidRPr="00807ABB">
        <w:rPr>
          <w:rFonts w:ascii="Arial" w:hAnsi="Arial" w:cs="Arial"/>
          <w:b/>
          <w:color w:val="002060"/>
          <w:sz w:val="22"/>
          <w:szCs w:val="22"/>
        </w:rPr>
        <w:t>ore 18:00</w:t>
      </w:r>
      <w:r w:rsidRPr="00807ABB">
        <w:rPr>
          <w:rFonts w:ascii="Arial" w:hAnsi="Arial" w:cs="Arial"/>
          <w:color w:val="002060"/>
          <w:sz w:val="22"/>
          <w:szCs w:val="22"/>
        </w:rPr>
        <w:t>, stesso campo.</w:t>
      </w:r>
    </w:p>
    <w:p w14:paraId="7B10F20A" w14:textId="77777777" w:rsidR="000F40DD" w:rsidRPr="00807ABB" w:rsidRDefault="000F40DD" w:rsidP="000F40DD">
      <w:pPr>
        <w:pStyle w:val="Corpodeltesto21"/>
        <w:rPr>
          <w:rFonts w:ascii="Arial" w:hAnsi="Arial" w:cs="Arial"/>
          <w:color w:val="002060"/>
          <w:sz w:val="22"/>
          <w:szCs w:val="22"/>
        </w:rPr>
      </w:pPr>
    </w:p>
    <w:p w14:paraId="542251EF" w14:textId="77777777" w:rsidR="000F40DD" w:rsidRPr="00807ABB" w:rsidRDefault="000F40DD" w:rsidP="000F40DD">
      <w:pPr>
        <w:pStyle w:val="titoloprinc0"/>
        <w:rPr>
          <w:color w:val="002060"/>
        </w:rPr>
      </w:pPr>
      <w:r w:rsidRPr="00807ABB">
        <w:rPr>
          <w:color w:val="002060"/>
        </w:rPr>
        <w:t>VARIAZIONI AL PROGRAMMA GARE</w:t>
      </w:r>
    </w:p>
    <w:p w14:paraId="43AE11AB" w14:textId="77777777" w:rsidR="000F40DD" w:rsidRPr="00807ABB" w:rsidRDefault="000F40DD" w:rsidP="000F40DD">
      <w:pPr>
        <w:pStyle w:val="breakline"/>
        <w:rPr>
          <w:color w:val="002060"/>
        </w:rPr>
      </w:pPr>
    </w:p>
    <w:p w14:paraId="07E8B0C8" w14:textId="77777777" w:rsidR="000F40DD" w:rsidRPr="00807ABB" w:rsidRDefault="000F40DD" w:rsidP="000F40DD">
      <w:pPr>
        <w:pStyle w:val="breakline"/>
        <w:rPr>
          <w:color w:val="002060"/>
        </w:rPr>
      </w:pPr>
    </w:p>
    <w:p w14:paraId="04D28C1A" w14:textId="77777777" w:rsidR="000F40DD" w:rsidRPr="00807ABB" w:rsidRDefault="000F40DD" w:rsidP="000F40DD">
      <w:pPr>
        <w:pStyle w:val="sottotitolocampionato10"/>
        <w:rPr>
          <w:color w:val="002060"/>
        </w:rPr>
      </w:pPr>
      <w:r w:rsidRPr="00807AB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F40DD" w:rsidRPr="00807ABB" w14:paraId="0382AB10" w14:textId="77777777" w:rsidTr="00E2109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571B4" w14:textId="77777777" w:rsidR="000F40DD" w:rsidRPr="00807ABB" w:rsidRDefault="000F40DD" w:rsidP="00E21093">
            <w:pPr>
              <w:pStyle w:val="headertabella0"/>
              <w:rPr>
                <w:color w:val="002060"/>
              </w:rPr>
            </w:pPr>
            <w:r w:rsidRPr="00807AB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7B8F8" w14:textId="77777777" w:rsidR="000F40DD" w:rsidRPr="00807ABB" w:rsidRDefault="000F40DD" w:rsidP="00E21093">
            <w:pPr>
              <w:pStyle w:val="headertabella0"/>
              <w:rPr>
                <w:color w:val="002060"/>
              </w:rPr>
            </w:pPr>
            <w:r w:rsidRPr="00807ABB">
              <w:rPr>
                <w:color w:val="002060"/>
              </w:rPr>
              <w:t xml:space="preserve">N° </w:t>
            </w:r>
            <w:proofErr w:type="spellStart"/>
            <w:r w:rsidRPr="00807ABB">
              <w:rPr>
                <w:color w:val="002060"/>
              </w:rPr>
              <w:t>Gior</w:t>
            </w:r>
            <w:proofErr w:type="spellEnd"/>
            <w:r w:rsidRPr="00807AB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FCCDE" w14:textId="77777777" w:rsidR="000F40DD" w:rsidRPr="00807ABB" w:rsidRDefault="000F40DD" w:rsidP="00E21093">
            <w:pPr>
              <w:pStyle w:val="headertabella0"/>
              <w:rPr>
                <w:color w:val="002060"/>
              </w:rPr>
            </w:pPr>
            <w:r w:rsidRPr="00807AB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36B7F" w14:textId="77777777" w:rsidR="000F40DD" w:rsidRPr="00807ABB" w:rsidRDefault="000F40DD" w:rsidP="00E21093">
            <w:pPr>
              <w:pStyle w:val="headertabella0"/>
              <w:rPr>
                <w:color w:val="002060"/>
              </w:rPr>
            </w:pPr>
            <w:r w:rsidRPr="00807AB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F8A94" w14:textId="77777777" w:rsidR="000F40DD" w:rsidRPr="00807ABB" w:rsidRDefault="000F40DD" w:rsidP="00E21093">
            <w:pPr>
              <w:pStyle w:val="headertabella0"/>
              <w:rPr>
                <w:color w:val="002060"/>
              </w:rPr>
            </w:pPr>
            <w:r w:rsidRPr="00807ABB">
              <w:rPr>
                <w:color w:val="002060"/>
              </w:rPr>
              <w:t xml:space="preserve">Data </w:t>
            </w:r>
            <w:proofErr w:type="spellStart"/>
            <w:r w:rsidRPr="00807ABB">
              <w:rPr>
                <w:color w:val="002060"/>
              </w:rPr>
              <w:t>Orig</w:t>
            </w:r>
            <w:proofErr w:type="spellEnd"/>
            <w:r w:rsidRPr="00807AB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42663" w14:textId="77777777" w:rsidR="000F40DD" w:rsidRPr="00807ABB" w:rsidRDefault="000F40DD" w:rsidP="00E21093">
            <w:pPr>
              <w:pStyle w:val="headertabella0"/>
              <w:rPr>
                <w:color w:val="002060"/>
              </w:rPr>
            </w:pPr>
            <w:r w:rsidRPr="00807AB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1568A" w14:textId="77777777" w:rsidR="000F40DD" w:rsidRPr="00807ABB" w:rsidRDefault="000F40DD" w:rsidP="00E21093">
            <w:pPr>
              <w:pStyle w:val="headertabella0"/>
              <w:rPr>
                <w:color w:val="002060"/>
              </w:rPr>
            </w:pPr>
            <w:r w:rsidRPr="00807ABB">
              <w:rPr>
                <w:color w:val="002060"/>
              </w:rPr>
              <w:t xml:space="preserve">Ora </w:t>
            </w:r>
            <w:proofErr w:type="spellStart"/>
            <w:r w:rsidRPr="00807ABB">
              <w:rPr>
                <w:color w:val="002060"/>
              </w:rPr>
              <w:t>Orig</w:t>
            </w:r>
            <w:proofErr w:type="spellEnd"/>
            <w:r w:rsidRPr="00807AB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1DD47" w14:textId="77777777" w:rsidR="000F40DD" w:rsidRPr="00807ABB" w:rsidRDefault="000F40DD" w:rsidP="00E21093">
            <w:pPr>
              <w:pStyle w:val="headertabella0"/>
              <w:rPr>
                <w:color w:val="002060"/>
              </w:rPr>
            </w:pPr>
            <w:r w:rsidRPr="00807ABB">
              <w:rPr>
                <w:color w:val="002060"/>
              </w:rPr>
              <w:t>Impianto</w:t>
            </w:r>
          </w:p>
        </w:tc>
      </w:tr>
      <w:tr w:rsidR="000F40DD" w:rsidRPr="00807ABB" w14:paraId="136992D4" w14:textId="77777777" w:rsidTr="00E2109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9361D" w14:textId="77777777" w:rsidR="000F40DD" w:rsidRPr="00807ABB" w:rsidRDefault="000F40DD" w:rsidP="00E21093">
            <w:pPr>
              <w:pStyle w:val="rowtabella0"/>
              <w:rPr>
                <w:color w:val="002060"/>
                <w:highlight w:val="yellow"/>
              </w:rPr>
            </w:pPr>
            <w:r w:rsidRPr="00807ABB">
              <w:rPr>
                <w:color w:val="002060"/>
                <w:highlight w:val="yellow"/>
              </w:rPr>
              <w:t>14/10/2022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DE44D" w14:textId="77777777" w:rsidR="000F40DD" w:rsidRPr="00807ABB" w:rsidRDefault="000F40DD" w:rsidP="00E21093">
            <w:pPr>
              <w:pStyle w:val="rowtabella0"/>
              <w:jc w:val="center"/>
              <w:rPr>
                <w:color w:val="002060"/>
                <w:highlight w:val="yellow"/>
              </w:rPr>
            </w:pPr>
            <w:r w:rsidRPr="00807AB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C6226" w14:textId="77777777" w:rsidR="000F40DD" w:rsidRPr="00807ABB" w:rsidRDefault="000F40DD" w:rsidP="00E21093">
            <w:pPr>
              <w:pStyle w:val="rowtabella0"/>
              <w:rPr>
                <w:color w:val="002060"/>
                <w:highlight w:val="yellow"/>
              </w:rPr>
            </w:pPr>
            <w:r w:rsidRPr="00807ABB">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E0F2A" w14:textId="77777777" w:rsidR="000F40DD" w:rsidRPr="00807ABB" w:rsidRDefault="000F40DD" w:rsidP="00E21093">
            <w:pPr>
              <w:pStyle w:val="rowtabella0"/>
              <w:rPr>
                <w:color w:val="002060"/>
                <w:highlight w:val="yellow"/>
              </w:rPr>
            </w:pPr>
            <w:r w:rsidRPr="00807ABB">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8A369" w14:textId="77777777" w:rsidR="000F40DD" w:rsidRPr="00807ABB" w:rsidRDefault="000F40DD" w:rsidP="00E21093">
            <w:pPr>
              <w:rPr>
                <w:rFonts w:ascii="Arial" w:hAnsi="Arial" w:cs="Arial"/>
                <w:color w:val="002060"/>
                <w:sz w:val="12"/>
                <w:szCs w:val="12"/>
              </w:rPr>
            </w:pPr>
            <w:r w:rsidRPr="00807ABB">
              <w:rPr>
                <w:rFonts w:ascii="Arial" w:hAnsi="Arial" w:cs="Arial"/>
                <w:color w:val="002060"/>
                <w:sz w:val="12"/>
                <w:szCs w:val="12"/>
              </w:rPr>
              <w:t>15/10/2022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1D53A" w14:textId="77777777" w:rsidR="000F40DD" w:rsidRPr="00807ABB" w:rsidRDefault="000F40DD" w:rsidP="00E21093">
            <w:pPr>
              <w:pStyle w:val="rowtabella0"/>
              <w:jc w:val="center"/>
              <w:rPr>
                <w:color w:val="002060"/>
                <w:highlight w:val="yellow"/>
              </w:rPr>
            </w:pPr>
            <w:r w:rsidRPr="00807ABB">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DE2FE" w14:textId="77777777" w:rsidR="000F40DD" w:rsidRPr="00807ABB" w:rsidRDefault="000F40DD" w:rsidP="00E21093">
            <w:pPr>
              <w:pStyle w:val="rowtabella0"/>
              <w:jc w:val="center"/>
              <w:rPr>
                <w:color w:val="002060"/>
              </w:rPr>
            </w:pPr>
            <w:r w:rsidRPr="00807AB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A0AB5" w14:textId="77777777" w:rsidR="000F40DD" w:rsidRPr="00807ABB" w:rsidRDefault="000F40DD" w:rsidP="00E21093">
            <w:pPr>
              <w:rPr>
                <w:color w:val="002060"/>
              </w:rPr>
            </w:pPr>
          </w:p>
        </w:tc>
      </w:tr>
      <w:tr w:rsidR="000F40DD" w:rsidRPr="00807ABB" w14:paraId="36716A7A" w14:textId="77777777" w:rsidTr="00E2109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29705" w14:textId="77777777" w:rsidR="000F40DD" w:rsidRPr="00807ABB" w:rsidRDefault="000F40DD" w:rsidP="00E21093">
            <w:pPr>
              <w:pStyle w:val="rowtabella0"/>
              <w:rPr>
                <w:color w:val="002060"/>
                <w:highlight w:val="yellow"/>
              </w:rPr>
            </w:pPr>
            <w:r w:rsidRPr="00807ABB">
              <w:rPr>
                <w:color w:val="002060"/>
                <w:highlight w:val="yellow"/>
              </w:rPr>
              <w:t>16/10/2022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88A03" w14:textId="77777777" w:rsidR="000F40DD" w:rsidRPr="00807ABB" w:rsidRDefault="000F40DD" w:rsidP="00E21093">
            <w:pPr>
              <w:pStyle w:val="rowtabella0"/>
              <w:jc w:val="center"/>
              <w:rPr>
                <w:color w:val="002060"/>
                <w:highlight w:val="yellow"/>
              </w:rPr>
            </w:pPr>
            <w:r w:rsidRPr="00807AB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35DD9" w14:textId="77777777" w:rsidR="000F40DD" w:rsidRPr="00807ABB" w:rsidRDefault="000F40DD" w:rsidP="00E21093">
            <w:pPr>
              <w:pStyle w:val="rowtabella0"/>
              <w:rPr>
                <w:color w:val="002060"/>
                <w:highlight w:val="yellow"/>
              </w:rPr>
            </w:pPr>
            <w:r w:rsidRPr="00807ABB">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40F9E" w14:textId="77777777" w:rsidR="000F40DD" w:rsidRPr="00807ABB" w:rsidRDefault="000F40DD" w:rsidP="00E21093">
            <w:pPr>
              <w:pStyle w:val="rowtabella0"/>
              <w:rPr>
                <w:color w:val="002060"/>
                <w:highlight w:val="yellow"/>
              </w:rPr>
            </w:pPr>
            <w:r w:rsidRPr="00807ABB">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80CAC" w14:textId="77777777" w:rsidR="000F40DD" w:rsidRPr="00807ABB" w:rsidRDefault="000F40DD" w:rsidP="00E21093">
            <w:pPr>
              <w:pStyle w:val="rowtabella0"/>
              <w:rPr>
                <w:color w:val="002060"/>
              </w:rPr>
            </w:pPr>
            <w:r w:rsidRPr="00807ABB">
              <w:rPr>
                <w:color w:val="002060"/>
              </w:rPr>
              <w:t>15/10/2022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E819" w14:textId="77777777" w:rsidR="000F40DD" w:rsidRPr="00807ABB" w:rsidRDefault="000F40DD" w:rsidP="00E21093">
            <w:pPr>
              <w:pStyle w:val="rowtabella0"/>
              <w:jc w:val="center"/>
              <w:rPr>
                <w:color w:val="002060"/>
                <w:highlight w:val="yellow"/>
              </w:rPr>
            </w:pPr>
            <w:r w:rsidRPr="00807AB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6B0BE" w14:textId="77777777" w:rsidR="000F40DD" w:rsidRPr="00807ABB" w:rsidRDefault="000F40DD" w:rsidP="00E21093">
            <w:pPr>
              <w:pStyle w:val="rowtabella0"/>
              <w:jc w:val="center"/>
              <w:rPr>
                <w:color w:val="002060"/>
              </w:rPr>
            </w:pPr>
            <w:r w:rsidRPr="00807AB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74291" w14:textId="77777777" w:rsidR="000F40DD" w:rsidRPr="00807ABB" w:rsidRDefault="000F40DD" w:rsidP="00E21093">
            <w:pPr>
              <w:pStyle w:val="rowtabella0"/>
              <w:rPr>
                <w:color w:val="002060"/>
              </w:rPr>
            </w:pPr>
            <w:r w:rsidRPr="00807ABB">
              <w:rPr>
                <w:color w:val="002060"/>
                <w:highlight w:val="yellow"/>
              </w:rPr>
              <w:t>PALASPORT CASTELLEONE DI SUASA VIA ROSSINI</w:t>
            </w:r>
          </w:p>
        </w:tc>
      </w:tr>
    </w:tbl>
    <w:p w14:paraId="380E8DD5" w14:textId="77777777" w:rsidR="000F40DD" w:rsidRPr="00807ABB" w:rsidRDefault="000F40DD" w:rsidP="000F40DD">
      <w:pPr>
        <w:pStyle w:val="breakline"/>
        <w:rPr>
          <w:rFonts w:eastAsiaTheme="minorEastAsia"/>
          <w:color w:val="002060"/>
        </w:rPr>
      </w:pPr>
    </w:p>
    <w:p w14:paraId="2163F11C" w14:textId="77777777" w:rsidR="000F40DD" w:rsidRPr="00807ABB" w:rsidRDefault="000F40DD" w:rsidP="000F40DD">
      <w:pPr>
        <w:pStyle w:val="breakline"/>
        <w:rPr>
          <w:color w:val="002060"/>
        </w:rPr>
      </w:pPr>
    </w:p>
    <w:p w14:paraId="122572A7" w14:textId="77777777" w:rsidR="000F40DD" w:rsidRPr="00807ABB" w:rsidRDefault="000F40DD" w:rsidP="000F40DD">
      <w:pPr>
        <w:pStyle w:val="sottotitolocampionato10"/>
        <w:rPr>
          <w:color w:val="002060"/>
        </w:rPr>
      </w:pPr>
      <w:r w:rsidRPr="00807AB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F40DD" w:rsidRPr="00807ABB" w14:paraId="18FE2604" w14:textId="77777777" w:rsidTr="00E2109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C1BFA" w14:textId="77777777" w:rsidR="000F40DD" w:rsidRPr="00807ABB" w:rsidRDefault="000F40DD" w:rsidP="00E21093">
            <w:pPr>
              <w:pStyle w:val="headertabella0"/>
              <w:rPr>
                <w:color w:val="002060"/>
              </w:rPr>
            </w:pPr>
            <w:r w:rsidRPr="00807AB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A1F37" w14:textId="77777777" w:rsidR="000F40DD" w:rsidRPr="00807ABB" w:rsidRDefault="000F40DD" w:rsidP="00E21093">
            <w:pPr>
              <w:pStyle w:val="headertabella0"/>
              <w:rPr>
                <w:color w:val="002060"/>
              </w:rPr>
            </w:pPr>
            <w:r w:rsidRPr="00807ABB">
              <w:rPr>
                <w:color w:val="002060"/>
              </w:rPr>
              <w:t xml:space="preserve">N° </w:t>
            </w:r>
            <w:proofErr w:type="spellStart"/>
            <w:r w:rsidRPr="00807ABB">
              <w:rPr>
                <w:color w:val="002060"/>
              </w:rPr>
              <w:t>Gior</w:t>
            </w:r>
            <w:proofErr w:type="spellEnd"/>
            <w:r w:rsidRPr="00807AB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C28D8" w14:textId="77777777" w:rsidR="000F40DD" w:rsidRPr="00807ABB" w:rsidRDefault="000F40DD" w:rsidP="00E21093">
            <w:pPr>
              <w:pStyle w:val="headertabella0"/>
              <w:rPr>
                <w:color w:val="002060"/>
              </w:rPr>
            </w:pPr>
            <w:r w:rsidRPr="00807AB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7B239" w14:textId="77777777" w:rsidR="000F40DD" w:rsidRPr="00807ABB" w:rsidRDefault="000F40DD" w:rsidP="00E21093">
            <w:pPr>
              <w:pStyle w:val="headertabella0"/>
              <w:rPr>
                <w:color w:val="002060"/>
              </w:rPr>
            </w:pPr>
            <w:r w:rsidRPr="00807AB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D17B0" w14:textId="77777777" w:rsidR="000F40DD" w:rsidRPr="00807ABB" w:rsidRDefault="000F40DD" w:rsidP="00E21093">
            <w:pPr>
              <w:pStyle w:val="headertabella0"/>
              <w:rPr>
                <w:color w:val="002060"/>
              </w:rPr>
            </w:pPr>
            <w:r w:rsidRPr="00807ABB">
              <w:rPr>
                <w:color w:val="002060"/>
              </w:rPr>
              <w:t xml:space="preserve">Data </w:t>
            </w:r>
            <w:proofErr w:type="spellStart"/>
            <w:r w:rsidRPr="00807ABB">
              <w:rPr>
                <w:color w:val="002060"/>
              </w:rPr>
              <w:t>Orig</w:t>
            </w:r>
            <w:proofErr w:type="spellEnd"/>
            <w:r w:rsidRPr="00807AB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292C1" w14:textId="77777777" w:rsidR="000F40DD" w:rsidRPr="00807ABB" w:rsidRDefault="000F40DD" w:rsidP="00E21093">
            <w:pPr>
              <w:pStyle w:val="headertabella0"/>
              <w:rPr>
                <w:color w:val="002060"/>
              </w:rPr>
            </w:pPr>
            <w:r w:rsidRPr="00807AB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4CB76" w14:textId="77777777" w:rsidR="000F40DD" w:rsidRPr="00807ABB" w:rsidRDefault="000F40DD" w:rsidP="00E21093">
            <w:pPr>
              <w:pStyle w:val="headertabella0"/>
              <w:rPr>
                <w:color w:val="002060"/>
              </w:rPr>
            </w:pPr>
            <w:r w:rsidRPr="00807ABB">
              <w:rPr>
                <w:color w:val="002060"/>
              </w:rPr>
              <w:t xml:space="preserve">Ora </w:t>
            </w:r>
            <w:proofErr w:type="spellStart"/>
            <w:r w:rsidRPr="00807ABB">
              <w:rPr>
                <w:color w:val="002060"/>
              </w:rPr>
              <w:t>Orig</w:t>
            </w:r>
            <w:proofErr w:type="spellEnd"/>
            <w:r w:rsidRPr="00807AB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E1D12" w14:textId="77777777" w:rsidR="000F40DD" w:rsidRPr="00807ABB" w:rsidRDefault="000F40DD" w:rsidP="00E21093">
            <w:pPr>
              <w:pStyle w:val="headertabella0"/>
              <w:rPr>
                <w:color w:val="002060"/>
              </w:rPr>
            </w:pPr>
            <w:r w:rsidRPr="00807ABB">
              <w:rPr>
                <w:color w:val="002060"/>
              </w:rPr>
              <w:t>Impianto</w:t>
            </w:r>
          </w:p>
        </w:tc>
      </w:tr>
      <w:tr w:rsidR="000F40DD" w:rsidRPr="00807ABB" w14:paraId="6466AE94" w14:textId="77777777" w:rsidTr="00E2109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51F33" w14:textId="77777777" w:rsidR="000F40DD" w:rsidRPr="00807ABB" w:rsidRDefault="000F40DD" w:rsidP="00E21093">
            <w:pPr>
              <w:pStyle w:val="rowtabella0"/>
              <w:rPr>
                <w:color w:val="002060"/>
                <w:highlight w:val="yellow"/>
              </w:rPr>
            </w:pPr>
            <w:r w:rsidRPr="00807ABB">
              <w:rPr>
                <w:color w:val="002060"/>
                <w:highlight w:val="yellow"/>
              </w:rPr>
              <w:t>16/10/2022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AC6C4" w14:textId="77777777" w:rsidR="000F40DD" w:rsidRPr="00807ABB" w:rsidRDefault="000F40DD" w:rsidP="00E21093">
            <w:pPr>
              <w:pStyle w:val="rowtabella0"/>
              <w:jc w:val="center"/>
              <w:rPr>
                <w:color w:val="002060"/>
                <w:highlight w:val="yellow"/>
              </w:rPr>
            </w:pPr>
            <w:r w:rsidRPr="00807AB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FB82" w14:textId="77777777" w:rsidR="000F40DD" w:rsidRPr="00807ABB" w:rsidRDefault="000F40DD" w:rsidP="00E21093">
            <w:pPr>
              <w:pStyle w:val="rowtabella0"/>
              <w:rPr>
                <w:color w:val="002060"/>
                <w:highlight w:val="yellow"/>
              </w:rPr>
            </w:pPr>
            <w:r w:rsidRPr="00807ABB">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88DCE" w14:textId="77777777" w:rsidR="000F40DD" w:rsidRPr="00807ABB" w:rsidRDefault="000F40DD" w:rsidP="00E21093">
            <w:pPr>
              <w:pStyle w:val="rowtabella0"/>
              <w:rPr>
                <w:color w:val="002060"/>
                <w:highlight w:val="yellow"/>
              </w:rPr>
            </w:pPr>
            <w:r w:rsidRPr="00807ABB">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5010A" w14:textId="77777777" w:rsidR="000F40DD" w:rsidRPr="00807ABB" w:rsidRDefault="000F40DD" w:rsidP="00E21093">
            <w:pPr>
              <w:pStyle w:val="rowtabella0"/>
              <w:rPr>
                <w:color w:val="002060"/>
              </w:rPr>
            </w:pPr>
            <w:r w:rsidRPr="00807ABB">
              <w:rPr>
                <w:color w:val="002060"/>
              </w:rPr>
              <w:t>15/10/2022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59102" w14:textId="77777777" w:rsidR="000F40DD" w:rsidRPr="00807ABB" w:rsidRDefault="000F40DD" w:rsidP="00E21093">
            <w:pPr>
              <w:pStyle w:val="rowtabella0"/>
              <w:jc w:val="center"/>
              <w:rPr>
                <w:color w:val="002060"/>
              </w:rPr>
            </w:pPr>
            <w:r w:rsidRPr="00807ABB">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8D24B" w14:textId="77777777" w:rsidR="000F40DD" w:rsidRPr="00807ABB" w:rsidRDefault="000F40DD" w:rsidP="00E21093">
            <w:pPr>
              <w:pStyle w:val="rowtabella0"/>
              <w:jc w:val="center"/>
              <w:rPr>
                <w:color w:val="002060"/>
              </w:rPr>
            </w:pPr>
            <w:r w:rsidRPr="00807AB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8558C" w14:textId="77777777" w:rsidR="000F40DD" w:rsidRPr="00807ABB" w:rsidRDefault="000F40DD" w:rsidP="00E21093">
            <w:pPr>
              <w:rPr>
                <w:color w:val="002060"/>
              </w:rPr>
            </w:pPr>
          </w:p>
        </w:tc>
      </w:tr>
    </w:tbl>
    <w:p w14:paraId="524451FC" w14:textId="77777777" w:rsidR="000F40DD" w:rsidRPr="00807ABB" w:rsidRDefault="000F40DD" w:rsidP="000F40DD">
      <w:pPr>
        <w:pStyle w:val="breakline"/>
        <w:rPr>
          <w:rFonts w:eastAsiaTheme="minorEastAsia"/>
          <w:color w:val="002060"/>
        </w:rPr>
      </w:pPr>
    </w:p>
    <w:p w14:paraId="220A11CE" w14:textId="77777777" w:rsidR="000F40DD" w:rsidRPr="00807ABB" w:rsidRDefault="000F40DD" w:rsidP="000F40DD">
      <w:pPr>
        <w:pStyle w:val="breakline"/>
        <w:rPr>
          <w:color w:val="002060"/>
        </w:rPr>
      </w:pPr>
    </w:p>
    <w:p w14:paraId="7759DCD5" w14:textId="77777777" w:rsidR="000F40DD" w:rsidRPr="00807ABB" w:rsidRDefault="000F40DD" w:rsidP="000F40DD">
      <w:pPr>
        <w:pStyle w:val="titoloprinc0"/>
        <w:rPr>
          <w:color w:val="002060"/>
        </w:rPr>
      </w:pPr>
      <w:r w:rsidRPr="00807ABB">
        <w:rPr>
          <w:color w:val="002060"/>
        </w:rPr>
        <w:t>RISULTATI</w:t>
      </w:r>
    </w:p>
    <w:p w14:paraId="4D79BEC8" w14:textId="77777777" w:rsidR="000F40DD" w:rsidRPr="00807ABB" w:rsidRDefault="000F40DD" w:rsidP="000F40DD">
      <w:pPr>
        <w:pStyle w:val="breakline"/>
        <w:rPr>
          <w:color w:val="002060"/>
        </w:rPr>
      </w:pPr>
    </w:p>
    <w:p w14:paraId="5298CB9B" w14:textId="77777777" w:rsidR="000F40DD" w:rsidRPr="00807ABB" w:rsidRDefault="000F40DD" w:rsidP="000F40DD">
      <w:pPr>
        <w:pStyle w:val="sottotitolocampionato10"/>
        <w:rPr>
          <w:color w:val="002060"/>
        </w:rPr>
      </w:pPr>
      <w:r w:rsidRPr="00807ABB">
        <w:rPr>
          <w:color w:val="002060"/>
        </w:rPr>
        <w:t>RISULTATI UFFICIALI GARE DEL 08/10/2022</w:t>
      </w:r>
    </w:p>
    <w:p w14:paraId="7D6A29AA" w14:textId="77777777" w:rsidR="000F40DD" w:rsidRPr="000F40DD" w:rsidRDefault="000F40DD" w:rsidP="000F40DD">
      <w:pPr>
        <w:pStyle w:val="sottotitolocampionato20"/>
        <w:spacing w:before="0" w:beforeAutospacing="0" w:after="0" w:afterAutospacing="0"/>
        <w:rPr>
          <w:rFonts w:ascii="Arial" w:hAnsi="Arial" w:cs="Arial"/>
          <w:color w:val="002060"/>
          <w:sz w:val="20"/>
          <w:szCs w:val="20"/>
        </w:rPr>
      </w:pPr>
      <w:r w:rsidRPr="000F40DD">
        <w:rPr>
          <w:rFonts w:ascii="Arial" w:hAnsi="Arial" w:cs="Arial"/>
          <w:color w:val="002060"/>
          <w:sz w:val="20"/>
          <w:szCs w:val="20"/>
        </w:rPr>
        <w:t>Si trascrivono qui di seguito i risultati ufficiali delle gare disputate</w:t>
      </w:r>
    </w:p>
    <w:p w14:paraId="721E2664" w14:textId="77777777" w:rsidR="000F40DD" w:rsidRPr="00807ABB" w:rsidRDefault="000F40DD" w:rsidP="000F40D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F40DD" w:rsidRPr="00807ABB" w14:paraId="2D6FE743" w14:textId="77777777" w:rsidTr="00E210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518773EA"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3CB35" w14:textId="77777777" w:rsidR="000F40DD" w:rsidRPr="00807ABB" w:rsidRDefault="000F40DD" w:rsidP="00E21093">
                  <w:pPr>
                    <w:pStyle w:val="headertabella0"/>
                    <w:rPr>
                      <w:color w:val="002060"/>
                    </w:rPr>
                  </w:pPr>
                  <w:r w:rsidRPr="00807ABB">
                    <w:rPr>
                      <w:color w:val="002060"/>
                    </w:rPr>
                    <w:t>GIRONE A - 1 Giornata - A</w:t>
                  </w:r>
                </w:p>
              </w:tc>
            </w:tr>
            <w:tr w:rsidR="000F40DD" w:rsidRPr="00807ABB" w14:paraId="1F5310FF"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76B2AC" w14:textId="77777777" w:rsidR="000F40DD" w:rsidRPr="00807ABB" w:rsidRDefault="000F40DD" w:rsidP="00E21093">
                  <w:pPr>
                    <w:pStyle w:val="rowtabella0"/>
                    <w:rPr>
                      <w:color w:val="002060"/>
                    </w:rPr>
                  </w:pPr>
                  <w:r w:rsidRPr="00807ABB">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14214" w14:textId="77777777" w:rsidR="000F40DD" w:rsidRPr="00807ABB" w:rsidRDefault="000F40DD" w:rsidP="00E21093">
                  <w:pPr>
                    <w:pStyle w:val="rowtabella0"/>
                    <w:rPr>
                      <w:color w:val="002060"/>
                    </w:rPr>
                  </w:pPr>
                  <w:r w:rsidRPr="00807ABB">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0F20C" w14:textId="77777777" w:rsidR="000F40DD" w:rsidRPr="00807ABB" w:rsidRDefault="000F40DD" w:rsidP="00E21093">
                  <w:pPr>
                    <w:pStyle w:val="rowtabella0"/>
                    <w:jc w:val="center"/>
                    <w:rPr>
                      <w:color w:val="002060"/>
                    </w:rPr>
                  </w:pPr>
                  <w:r w:rsidRPr="00807ABB">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2AF12" w14:textId="77777777" w:rsidR="000F40DD" w:rsidRPr="00807ABB" w:rsidRDefault="000F40DD" w:rsidP="00E21093">
                  <w:pPr>
                    <w:pStyle w:val="rowtabella0"/>
                    <w:jc w:val="center"/>
                    <w:rPr>
                      <w:color w:val="002060"/>
                    </w:rPr>
                  </w:pPr>
                  <w:r w:rsidRPr="00807ABB">
                    <w:rPr>
                      <w:color w:val="002060"/>
                    </w:rPr>
                    <w:t> </w:t>
                  </w:r>
                </w:p>
              </w:tc>
            </w:tr>
            <w:tr w:rsidR="000F40DD" w:rsidRPr="00807ABB" w14:paraId="10970FC6"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BFB6BD" w14:textId="77777777" w:rsidR="000F40DD" w:rsidRPr="00807ABB" w:rsidRDefault="000F40DD" w:rsidP="00E21093">
                  <w:pPr>
                    <w:pStyle w:val="rowtabella0"/>
                    <w:rPr>
                      <w:color w:val="002060"/>
                    </w:rPr>
                  </w:pPr>
                  <w:r w:rsidRPr="00807ABB">
                    <w:rPr>
                      <w:color w:val="002060"/>
                    </w:rPr>
                    <w:t>(1) ETA BETA FOOTBALL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D26206" w14:textId="77777777" w:rsidR="000F40DD" w:rsidRPr="00807ABB" w:rsidRDefault="000F40DD" w:rsidP="00E21093">
                  <w:pPr>
                    <w:pStyle w:val="rowtabella0"/>
                    <w:rPr>
                      <w:color w:val="002060"/>
                    </w:rPr>
                  </w:pPr>
                  <w:r w:rsidRPr="00807ABB">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077990" w14:textId="77777777" w:rsidR="000F40DD" w:rsidRPr="00807ABB" w:rsidRDefault="000F40DD" w:rsidP="00E21093">
                  <w:pPr>
                    <w:pStyle w:val="rowtabella0"/>
                    <w:jc w:val="center"/>
                    <w:rPr>
                      <w:color w:val="002060"/>
                    </w:rPr>
                  </w:pPr>
                  <w:r w:rsidRPr="00807ABB">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CF6D0A" w14:textId="77777777" w:rsidR="000F40DD" w:rsidRPr="00807ABB" w:rsidRDefault="000F40DD" w:rsidP="00E21093">
                  <w:pPr>
                    <w:pStyle w:val="rowtabella0"/>
                    <w:jc w:val="center"/>
                    <w:rPr>
                      <w:color w:val="002060"/>
                    </w:rPr>
                  </w:pPr>
                  <w:r w:rsidRPr="00807ABB">
                    <w:rPr>
                      <w:color w:val="002060"/>
                    </w:rPr>
                    <w:t> </w:t>
                  </w:r>
                </w:p>
              </w:tc>
            </w:tr>
            <w:tr w:rsidR="000F40DD" w:rsidRPr="00807ABB" w14:paraId="2E9989D5"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44CB11" w14:textId="77777777" w:rsidR="000F40DD" w:rsidRPr="00807ABB" w:rsidRDefault="000F40DD" w:rsidP="00E21093">
                  <w:pPr>
                    <w:pStyle w:val="rowtabella0"/>
                    <w:rPr>
                      <w:color w:val="002060"/>
                    </w:rPr>
                  </w:pPr>
                  <w:r w:rsidRPr="00807ABB">
                    <w:rPr>
                      <w:color w:val="002060"/>
                    </w:rPr>
                    <w:t>(1) 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EFE22" w14:textId="77777777" w:rsidR="000F40DD" w:rsidRPr="00807ABB" w:rsidRDefault="000F40DD" w:rsidP="00E21093">
                  <w:pPr>
                    <w:pStyle w:val="rowtabella0"/>
                    <w:rPr>
                      <w:color w:val="002060"/>
                    </w:rPr>
                  </w:pPr>
                  <w:r w:rsidRPr="00807ABB">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7FF3F" w14:textId="77777777" w:rsidR="000F40DD" w:rsidRPr="00807ABB" w:rsidRDefault="000F40DD" w:rsidP="00E21093">
                  <w:pPr>
                    <w:pStyle w:val="rowtabella0"/>
                    <w:jc w:val="center"/>
                    <w:rPr>
                      <w:color w:val="002060"/>
                    </w:rPr>
                  </w:pPr>
                  <w:r w:rsidRPr="00807ABB">
                    <w:rPr>
                      <w:color w:val="002060"/>
                    </w:rPr>
                    <w:t>2 - 12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7E3C2" w14:textId="77777777" w:rsidR="000F40DD" w:rsidRPr="00807ABB" w:rsidRDefault="000F40DD" w:rsidP="00E21093">
                  <w:pPr>
                    <w:pStyle w:val="rowtabella0"/>
                    <w:jc w:val="center"/>
                    <w:rPr>
                      <w:color w:val="002060"/>
                    </w:rPr>
                  </w:pPr>
                  <w:r w:rsidRPr="00807ABB">
                    <w:rPr>
                      <w:color w:val="002060"/>
                    </w:rPr>
                    <w:t> </w:t>
                  </w:r>
                </w:p>
              </w:tc>
            </w:tr>
            <w:tr w:rsidR="000F40DD" w:rsidRPr="00807ABB" w14:paraId="4265F046" w14:textId="77777777" w:rsidTr="00E21093">
              <w:tc>
                <w:tcPr>
                  <w:tcW w:w="4700" w:type="dxa"/>
                  <w:gridSpan w:val="4"/>
                  <w:tcBorders>
                    <w:top w:val="nil"/>
                    <w:left w:val="nil"/>
                    <w:bottom w:val="nil"/>
                    <w:right w:val="nil"/>
                  </w:tcBorders>
                  <w:tcMar>
                    <w:top w:w="20" w:type="dxa"/>
                    <w:left w:w="20" w:type="dxa"/>
                    <w:bottom w:w="20" w:type="dxa"/>
                    <w:right w:w="20" w:type="dxa"/>
                  </w:tcMar>
                  <w:vAlign w:val="center"/>
                  <w:hideMark/>
                </w:tcPr>
                <w:p w14:paraId="534969A0" w14:textId="77777777" w:rsidR="000F40DD" w:rsidRPr="00807ABB" w:rsidRDefault="000F40DD" w:rsidP="00E21093">
                  <w:pPr>
                    <w:pStyle w:val="rowtabella0"/>
                    <w:rPr>
                      <w:color w:val="002060"/>
                    </w:rPr>
                  </w:pPr>
                  <w:r w:rsidRPr="00807ABB">
                    <w:rPr>
                      <w:color w:val="002060"/>
                    </w:rPr>
                    <w:t>(1) - disputata il 09/10/2022</w:t>
                  </w:r>
                </w:p>
              </w:tc>
            </w:tr>
          </w:tbl>
          <w:p w14:paraId="5BBF7C67" w14:textId="77777777" w:rsidR="000F40DD" w:rsidRPr="00807ABB" w:rsidRDefault="000F40DD" w:rsidP="00E2109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15ACB8E8"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4667D" w14:textId="77777777" w:rsidR="000F40DD" w:rsidRPr="00807ABB" w:rsidRDefault="000F40DD" w:rsidP="00E21093">
                  <w:pPr>
                    <w:pStyle w:val="headertabella0"/>
                    <w:rPr>
                      <w:color w:val="002060"/>
                    </w:rPr>
                  </w:pPr>
                  <w:r w:rsidRPr="00807ABB">
                    <w:rPr>
                      <w:color w:val="002060"/>
                    </w:rPr>
                    <w:t>GIRONE B - 1 Giornata - A</w:t>
                  </w:r>
                </w:p>
              </w:tc>
            </w:tr>
            <w:tr w:rsidR="000F40DD" w:rsidRPr="00807ABB" w14:paraId="27039F38"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3E5A8D" w14:textId="77777777" w:rsidR="000F40DD" w:rsidRPr="00807ABB" w:rsidRDefault="000F40DD" w:rsidP="00E21093">
                  <w:pPr>
                    <w:pStyle w:val="rowtabella0"/>
                    <w:rPr>
                      <w:color w:val="002060"/>
                    </w:rPr>
                  </w:pPr>
                  <w:r w:rsidRPr="00807ABB">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48486" w14:textId="77777777" w:rsidR="000F40DD" w:rsidRPr="00807ABB" w:rsidRDefault="000F40DD" w:rsidP="00E21093">
                  <w:pPr>
                    <w:pStyle w:val="rowtabella0"/>
                    <w:rPr>
                      <w:color w:val="002060"/>
                    </w:rPr>
                  </w:pPr>
                  <w:r w:rsidRPr="00807ABB">
                    <w:rPr>
                      <w:color w:val="002060"/>
                    </w:rPr>
                    <w:t>- VIRTUS FORTITUDO 1950 SSD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FCF673" w14:textId="77777777" w:rsidR="000F40DD" w:rsidRPr="00807ABB" w:rsidRDefault="000F40DD" w:rsidP="00E21093">
                  <w:pPr>
                    <w:pStyle w:val="rowtabella0"/>
                    <w:jc w:val="center"/>
                    <w:rPr>
                      <w:color w:val="002060"/>
                    </w:rPr>
                  </w:pPr>
                  <w:r w:rsidRPr="00807ABB">
                    <w:rPr>
                      <w:color w:val="002060"/>
                    </w:rPr>
                    <w:t>11 - 4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77796" w14:textId="77777777" w:rsidR="000F40DD" w:rsidRPr="00807ABB" w:rsidRDefault="000F40DD" w:rsidP="00E21093">
                  <w:pPr>
                    <w:pStyle w:val="rowtabella0"/>
                    <w:jc w:val="center"/>
                    <w:rPr>
                      <w:color w:val="002060"/>
                    </w:rPr>
                  </w:pPr>
                  <w:r w:rsidRPr="00807ABB">
                    <w:rPr>
                      <w:color w:val="002060"/>
                    </w:rPr>
                    <w:t> </w:t>
                  </w:r>
                </w:p>
              </w:tc>
            </w:tr>
            <w:tr w:rsidR="000F40DD" w:rsidRPr="00807ABB" w14:paraId="0E5F7ADD"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FFE622" w14:textId="77777777" w:rsidR="000F40DD" w:rsidRPr="00807ABB" w:rsidRDefault="000F40DD" w:rsidP="00E21093">
                  <w:pPr>
                    <w:pStyle w:val="rowtabella0"/>
                    <w:rPr>
                      <w:color w:val="002060"/>
                    </w:rPr>
                  </w:pPr>
                  <w:r w:rsidRPr="00807ABB">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2C8870" w14:textId="77777777" w:rsidR="000F40DD" w:rsidRPr="00807ABB" w:rsidRDefault="000F40DD" w:rsidP="00E21093">
                  <w:pPr>
                    <w:pStyle w:val="rowtabella0"/>
                    <w:rPr>
                      <w:color w:val="002060"/>
                    </w:rPr>
                  </w:pPr>
                  <w:r w:rsidRPr="00807ABB">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7ADB3F" w14:textId="77777777" w:rsidR="000F40DD" w:rsidRPr="00807ABB" w:rsidRDefault="000F40DD" w:rsidP="00E21093">
                  <w:pPr>
                    <w:pStyle w:val="rowtabella0"/>
                    <w:jc w:val="center"/>
                    <w:rPr>
                      <w:color w:val="002060"/>
                    </w:rPr>
                  </w:pPr>
                  <w:r w:rsidRPr="00807ABB">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39E051" w14:textId="77777777" w:rsidR="000F40DD" w:rsidRPr="00807ABB" w:rsidRDefault="000F40DD" w:rsidP="00E21093">
                  <w:pPr>
                    <w:pStyle w:val="rowtabella0"/>
                    <w:jc w:val="center"/>
                    <w:rPr>
                      <w:color w:val="002060"/>
                    </w:rPr>
                  </w:pPr>
                  <w:r w:rsidRPr="00807ABB">
                    <w:rPr>
                      <w:color w:val="002060"/>
                    </w:rPr>
                    <w:t> </w:t>
                  </w:r>
                </w:p>
              </w:tc>
            </w:tr>
            <w:tr w:rsidR="000F40DD" w:rsidRPr="00807ABB" w14:paraId="7BF2FB85"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F93870" w14:textId="77777777" w:rsidR="000F40DD" w:rsidRPr="00807ABB" w:rsidRDefault="000F40DD" w:rsidP="00E21093">
                  <w:pPr>
                    <w:pStyle w:val="rowtabella0"/>
                    <w:rPr>
                      <w:color w:val="002060"/>
                    </w:rPr>
                  </w:pPr>
                  <w:r w:rsidRPr="00807ABB">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F71DD2" w14:textId="77777777" w:rsidR="000F40DD" w:rsidRPr="00807ABB" w:rsidRDefault="000F40DD" w:rsidP="00E21093">
                  <w:pPr>
                    <w:pStyle w:val="rowtabella0"/>
                    <w:rPr>
                      <w:color w:val="002060"/>
                    </w:rPr>
                  </w:pPr>
                  <w:r w:rsidRPr="00807ABB">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3FC1F4" w14:textId="77777777" w:rsidR="000F40DD" w:rsidRPr="00807ABB" w:rsidRDefault="000F40DD" w:rsidP="00E21093">
                  <w:pPr>
                    <w:pStyle w:val="rowtabella0"/>
                    <w:jc w:val="center"/>
                    <w:rPr>
                      <w:color w:val="002060"/>
                    </w:rPr>
                  </w:pPr>
                  <w:r w:rsidRPr="00807ABB">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007E1E" w14:textId="77777777" w:rsidR="000F40DD" w:rsidRPr="00807ABB" w:rsidRDefault="000F40DD" w:rsidP="00E21093">
                  <w:pPr>
                    <w:pStyle w:val="rowtabella0"/>
                    <w:jc w:val="center"/>
                    <w:rPr>
                      <w:color w:val="002060"/>
                    </w:rPr>
                  </w:pPr>
                  <w:r w:rsidRPr="00807ABB">
                    <w:rPr>
                      <w:color w:val="002060"/>
                    </w:rPr>
                    <w:t> </w:t>
                  </w:r>
                </w:p>
              </w:tc>
            </w:tr>
            <w:tr w:rsidR="000F40DD" w:rsidRPr="00807ABB" w14:paraId="1DB95FF4"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A8071E" w14:textId="77777777" w:rsidR="000F40DD" w:rsidRPr="00807ABB" w:rsidRDefault="000F40DD" w:rsidP="00E21093">
                  <w:pPr>
                    <w:pStyle w:val="rowtabella0"/>
                    <w:rPr>
                      <w:color w:val="002060"/>
                    </w:rPr>
                  </w:pPr>
                  <w:r w:rsidRPr="00807ABB">
                    <w:rPr>
                      <w:color w:val="002060"/>
                    </w:rPr>
                    <w:t>JESI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5CFA8" w14:textId="77777777" w:rsidR="000F40DD" w:rsidRPr="00807ABB" w:rsidRDefault="000F40DD" w:rsidP="00E21093">
                  <w:pPr>
                    <w:pStyle w:val="rowtabella0"/>
                    <w:rPr>
                      <w:color w:val="002060"/>
                    </w:rPr>
                  </w:pPr>
                  <w:r w:rsidRPr="00807ABB">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C3DFE" w14:textId="77777777" w:rsidR="000F40DD" w:rsidRPr="00807ABB" w:rsidRDefault="000F40DD" w:rsidP="00E21093">
                  <w:pPr>
                    <w:pStyle w:val="rowtabella0"/>
                    <w:jc w:val="center"/>
                    <w:rPr>
                      <w:color w:val="002060"/>
                    </w:rPr>
                  </w:pPr>
                  <w:r w:rsidRPr="00807ABB">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30A92" w14:textId="77777777" w:rsidR="000F40DD" w:rsidRPr="00807ABB" w:rsidRDefault="000F40DD" w:rsidP="00E21093">
                  <w:pPr>
                    <w:pStyle w:val="rowtabella0"/>
                    <w:jc w:val="center"/>
                    <w:rPr>
                      <w:color w:val="002060"/>
                    </w:rPr>
                  </w:pPr>
                  <w:r w:rsidRPr="00807ABB">
                    <w:rPr>
                      <w:color w:val="002060"/>
                    </w:rPr>
                    <w:t> </w:t>
                  </w:r>
                </w:p>
              </w:tc>
            </w:tr>
            <w:tr w:rsidR="000F40DD" w:rsidRPr="00807ABB" w14:paraId="60168C0D" w14:textId="77777777" w:rsidTr="00E21093">
              <w:tc>
                <w:tcPr>
                  <w:tcW w:w="4700" w:type="dxa"/>
                  <w:gridSpan w:val="4"/>
                  <w:tcBorders>
                    <w:top w:val="nil"/>
                    <w:left w:val="nil"/>
                    <w:bottom w:val="nil"/>
                    <w:right w:val="nil"/>
                  </w:tcBorders>
                  <w:tcMar>
                    <w:top w:w="20" w:type="dxa"/>
                    <w:left w:w="20" w:type="dxa"/>
                    <w:bottom w:w="20" w:type="dxa"/>
                    <w:right w:w="20" w:type="dxa"/>
                  </w:tcMar>
                  <w:vAlign w:val="center"/>
                  <w:hideMark/>
                </w:tcPr>
                <w:p w14:paraId="6BA2D01B" w14:textId="77777777" w:rsidR="000F40DD" w:rsidRPr="00807ABB" w:rsidRDefault="000F40DD" w:rsidP="00E21093">
                  <w:pPr>
                    <w:pStyle w:val="rowtabella0"/>
                    <w:rPr>
                      <w:color w:val="002060"/>
                    </w:rPr>
                  </w:pPr>
                  <w:r w:rsidRPr="00807ABB">
                    <w:rPr>
                      <w:color w:val="002060"/>
                    </w:rPr>
                    <w:t>(1) - disputata il 09/10/2022</w:t>
                  </w:r>
                </w:p>
              </w:tc>
            </w:tr>
          </w:tbl>
          <w:p w14:paraId="5C07AC75" w14:textId="77777777" w:rsidR="000F40DD" w:rsidRPr="00807ABB" w:rsidRDefault="000F40DD" w:rsidP="00E21093">
            <w:pPr>
              <w:rPr>
                <w:color w:val="002060"/>
              </w:rPr>
            </w:pPr>
          </w:p>
        </w:tc>
      </w:tr>
    </w:tbl>
    <w:p w14:paraId="3907B840" w14:textId="77777777" w:rsidR="000F40DD" w:rsidRPr="00807ABB" w:rsidRDefault="000F40DD" w:rsidP="000F40D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40DD" w:rsidRPr="00807ABB" w14:paraId="27E4925F" w14:textId="77777777" w:rsidTr="00E210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0A129B74"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450F4" w14:textId="77777777" w:rsidR="000F40DD" w:rsidRPr="00807ABB" w:rsidRDefault="000F40DD" w:rsidP="00E21093">
                  <w:pPr>
                    <w:pStyle w:val="headertabella0"/>
                    <w:rPr>
                      <w:color w:val="002060"/>
                    </w:rPr>
                  </w:pPr>
                  <w:r w:rsidRPr="00807ABB">
                    <w:rPr>
                      <w:color w:val="002060"/>
                    </w:rPr>
                    <w:t>GIRONE C - 1 Giornata - A</w:t>
                  </w:r>
                </w:p>
              </w:tc>
            </w:tr>
            <w:tr w:rsidR="000F40DD" w:rsidRPr="00807ABB" w14:paraId="33678314"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E25988" w14:textId="77777777" w:rsidR="000F40DD" w:rsidRPr="00807ABB" w:rsidRDefault="000F40DD" w:rsidP="00E21093">
                  <w:pPr>
                    <w:pStyle w:val="rowtabella0"/>
                    <w:rPr>
                      <w:color w:val="002060"/>
                    </w:rPr>
                  </w:pPr>
                  <w:r w:rsidRPr="00807ABB">
                    <w:rPr>
                      <w:color w:val="002060"/>
                    </w:rPr>
                    <w:t>(1) 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16636" w14:textId="77777777" w:rsidR="000F40DD" w:rsidRPr="00807ABB" w:rsidRDefault="000F40DD" w:rsidP="00E21093">
                  <w:pPr>
                    <w:pStyle w:val="rowtabella0"/>
                    <w:rPr>
                      <w:color w:val="002060"/>
                    </w:rPr>
                  </w:pPr>
                  <w:r w:rsidRPr="00807ABB">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0AFB1C" w14:textId="77777777" w:rsidR="000F40DD" w:rsidRPr="00807ABB" w:rsidRDefault="000F40DD" w:rsidP="00E21093">
                  <w:pPr>
                    <w:pStyle w:val="rowtabella0"/>
                    <w:jc w:val="center"/>
                    <w:rPr>
                      <w:color w:val="002060"/>
                    </w:rPr>
                  </w:pPr>
                  <w:r w:rsidRPr="00807ABB">
                    <w:rPr>
                      <w:color w:val="002060"/>
                    </w:rPr>
                    <w:t>5 - 14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044AD" w14:textId="77777777" w:rsidR="000F40DD" w:rsidRPr="00807ABB" w:rsidRDefault="000F40DD" w:rsidP="00E21093">
                  <w:pPr>
                    <w:pStyle w:val="rowtabella0"/>
                    <w:jc w:val="center"/>
                    <w:rPr>
                      <w:color w:val="002060"/>
                    </w:rPr>
                  </w:pPr>
                  <w:r w:rsidRPr="00807ABB">
                    <w:rPr>
                      <w:color w:val="002060"/>
                    </w:rPr>
                    <w:t> </w:t>
                  </w:r>
                </w:p>
              </w:tc>
            </w:tr>
            <w:tr w:rsidR="000F40DD" w:rsidRPr="00807ABB" w14:paraId="329F0F8A"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1C7520" w14:textId="77777777" w:rsidR="000F40DD" w:rsidRPr="00807ABB" w:rsidRDefault="000F40DD" w:rsidP="00E21093">
                  <w:pPr>
                    <w:pStyle w:val="rowtabella0"/>
                    <w:rPr>
                      <w:color w:val="002060"/>
                    </w:rPr>
                  </w:pPr>
                  <w:r w:rsidRPr="00807ABB">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C624D1" w14:textId="77777777" w:rsidR="000F40DD" w:rsidRPr="00807ABB" w:rsidRDefault="000F40DD" w:rsidP="00E21093">
                  <w:pPr>
                    <w:pStyle w:val="rowtabella0"/>
                    <w:rPr>
                      <w:color w:val="002060"/>
                    </w:rPr>
                  </w:pPr>
                  <w:r w:rsidRPr="00807ABB">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7F37BE" w14:textId="77777777" w:rsidR="000F40DD" w:rsidRPr="00807ABB" w:rsidRDefault="000F40DD" w:rsidP="00E21093">
                  <w:pPr>
                    <w:pStyle w:val="rowtabella0"/>
                    <w:jc w:val="center"/>
                    <w:rPr>
                      <w:color w:val="002060"/>
                    </w:rPr>
                  </w:pPr>
                  <w:r w:rsidRPr="00807ABB">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8A81B6" w14:textId="77777777" w:rsidR="000F40DD" w:rsidRPr="00807ABB" w:rsidRDefault="000F40DD" w:rsidP="00E21093">
                  <w:pPr>
                    <w:pStyle w:val="rowtabella0"/>
                    <w:jc w:val="center"/>
                    <w:rPr>
                      <w:color w:val="002060"/>
                    </w:rPr>
                  </w:pPr>
                  <w:r w:rsidRPr="00807ABB">
                    <w:rPr>
                      <w:color w:val="002060"/>
                    </w:rPr>
                    <w:t> </w:t>
                  </w:r>
                </w:p>
              </w:tc>
            </w:tr>
            <w:tr w:rsidR="000F40DD" w:rsidRPr="00807ABB" w14:paraId="42E6E09E"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23F49B" w14:textId="77777777" w:rsidR="000F40DD" w:rsidRPr="00807ABB" w:rsidRDefault="000F40DD" w:rsidP="00E21093">
                  <w:pPr>
                    <w:pStyle w:val="rowtabella0"/>
                    <w:rPr>
                      <w:color w:val="002060"/>
                    </w:rPr>
                  </w:pPr>
                  <w:r w:rsidRPr="00807ABB">
                    <w:rPr>
                      <w:color w:val="002060"/>
                    </w:rPr>
                    <w:t>LABELSYSTEM POTENZAPICENA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6B9F1F" w14:textId="77777777" w:rsidR="000F40DD" w:rsidRPr="00807ABB" w:rsidRDefault="000F40DD" w:rsidP="00E21093">
                  <w:pPr>
                    <w:pStyle w:val="rowtabella0"/>
                    <w:rPr>
                      <w:color w:val="002060"/>
                    </w:rPr>
                  </w:pPr>
                  <w:r w:rsidRPr="00807ABB">
                    <w:rPr>
                      <w:color w:val="002060"/>
                    </w:rPr>
                    <w:t>- DAMIANI E GATTI ASCOLI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C446AC" w14:textId="77777777" w:rsidR="000F40DD" w:rsidRPr="00807ABB" w:rsidRDefault="000F40DD" w:rsidP="00E21093">
                  <w:pPr>
                    <w:pStyle w:val="rowtabella0"/>
                    <w:jc w:val="center"/>
                    <w:rPr>
                      <w:color w:val="002060"/>
                    </w:rPr>
                  </w:pPr>
                  <w:r w:rsidRPr="00807ABB">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D8093A" w14:textId="77777777" w:rsidR="000F40DD" w:rsidRPr="00807ABB" w:rsidRDefault="000F40DD" w:rsidP="00E21093">
                  <w:pPr>
                    <w:pStyle w:val="rowtabella0"/>
                    <w:jc w:val="center"/>
                    <w:rPr>
                      <w:color w:val="002060"/>
                    </w:rPr>
                  </w:pPr>
                  <w:r w:rsidRPr="00807ABB">
                    <w:rPr>
                      <w:color w:val="002060"/>
                    </w:rPr>
                    <w:t> </w:t>
                  </w:r>
                </w:p>
              </w:tc>
            </w:tr>
            <w:tr w:rsidR="000F40DD" w:rsidRPr="00807ABB" w14:paraId="582EB3B8"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43F27A" w14:textId="77777777" w:rsidR="000F40DD" w:rsidRPr="00807ABB" w:rsidRDefault="000F40DD" w:rsidP="00E21093">
                  <w:pPr>
                    <w:pStyle w:val="rowtabella0"/>
                    <w:rPr>
                      <w:color w:val="002060"/>
                    </w:rPr>
                  </w:pPr>
                  <w:r w:rsidRPr="00807ABB">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BA0D6E" w14:textId="77777777" w:rsidR="000F40DD" w:rsidRPr="00807ABB" w:rsidRDefault="000F40DD" w:rsidP="00E21093">
                  <w:pPr>
                    <w:pStyle w:val="rowtabella0"/>
                    <w:rPr>
                      <w:color w:val="002060"/>
                    </w:rPr>
                  </w:pPr>
                  <w:r w:rsidRPr="00807ABB">
                    <w:rPr>
                      <w:color w:val="002060"/>
                    </w:rP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2305F" w14:textId="77777777" w:rsidR="000F40DD" w:rsidRPr="00807ABB" w:rsidRDefault="000F40DD" w:rsidP="00E21093">
                  <w:pPr>
                    <w:pStyle w:val="rowtabella0"/>
                    <w:jc w:val="center"/>
                    <w:rPr>
                      <w:color w:val="002060"/>
                    </w:rPr>
                  </w:pPr>
                  <w:r w:rsidRPr="00807ABB">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66648" w14:textId="77777777" w:rsidR="000F40DD" w:rsidRPr="00807ABB" w:rsidRDefault="000F40DD" w:rsidP="00E21093">
                  <w:pPr>
                    <w:pStyle w:val="rowtabella0"/>
                    <w:jc w:val="center"/>
                    <w:rPr>
                      <w:color w:val="002060"/>
                    </w:rPr>
                  </w:pPr>
                  <w:r w:rsidRPr="00807ABB">
                    <w:rPr>
                      <w:color w:val="002060"/>
                    </w:rPr>
                    <w:t> </w:t>
                  </w:r>
                </w:p>
              </w:tc>
            </w:tr>
            <w:tr w:rsidR="000F40DD" w:rsidRPr="00807ABB" w14:paraId="3C7C1493" w14:textId="77777777" w:rsidTr="00E21093">
              <w:tc>
                <w:tcPr>
                  <w:tcW w:w="4700" w:type="dxa"/>
                  <w:gridSpan w:val="4"/>
                  <w:tcBorders>
                    <w:top w:val="nil"/>
                    <w:left w:val="nil"/>
                    <w:bottom w:val="nil"/>
                    <w:right w:val="nil"/>
                  </w:tcBorders>
                  <w:tcMar>
                    <w:top w:w="20" w:type="dxa"/>
                    <w:left w:w="20" w:type="dxa"/>
                    <w:bottom w:w="20" w:type="dxa"/>
                    <w:right w:w="20" w:type="dxa"/>
                  </w:tcMar>
                  <w:vAlign w:val="center"/>
                  <w:hideMark/>
                </w:tcPr>
                <w:p w14:paraId="12B17256" w14:textId="77777777" w:rsidR="000F40DD" w:rsidRPr="00807ABB" w:rsidRDefault="000F40DD" w:rsidP="00E21093">
                  <w:pPr>
                    <w:pStyle w:val="rowtabella0"/>
                    <w:rPr>
                      <w:color w:val="002060"/>
                    </w:rPr>
                  </w:pPr>
                  <w:r w:rsidRPr="00807ABB">
                    <w:rPr>
                      <w:color w:val="002060"/>
                    </w:rPr>
                    <w:t>(1) - disputata il 09/10/2022</w:t>
                  </w:r>
                </w:p>
              </w:tc>
            </w:tr>
          </w:tbl>
          <w:p w14:paraId="7F2E223E" w14:textId="77777777" w:rsidR="000F40DD" w:rsidRPr="00807ABB" w:rsidRDefault="000F40DD" w:rsidP="00E21093">
            <w:pPr>
              <w:rPr>
                <w:color w:val="002060"/>
              </w:rPr>
            </w:pPr>
          </w:p>
        </w:tc>
      </w:tr>
    </w:tbl>
    <w:p w14:paraId="06D00515" w14:textId="77777777" w:rsidR="000F40DD" w:rsidRPr="00807ABB" w:rsidRDefault="000F40DD" w:rsidP="000F40DD">
      <w:pPr>
        <w:pStyle w:val="breakline"/>
        <w:rPr>
          <w:rFonts w:eastAsiaTheme="minorEastAsia"/>
          <w:color w:val="002060"/>
        </w:rPr>
      </w:pPr>
    </w:p>
    <w:p w14:paraId="755F9D70" w14:textId="77777777" w:rsidR="000F40DD" w:rsidRPr="00807ABB" w:rsidRDefault="000F40DD" w:rsidP="000F40DD">
      <w:pPr>
        <w:pStyle w:val="breakline"/>
        <w:rPr>
          <w:color w:val="002060"/>
        </w:rPr>
      </w:pPr>
    </w:p>
    <w:p w14:paraId="7027D555" w14:textId="77777777" w:rsidR="000F40DD" w:rsidRPr="00807ABB" w:rsidRDefault="000F40DD" w:rsidP="000F40DD">
      <w:pPr>
        <w:pStyle w:val="titoloprinc0"/>
        <w:rPr>
          <w:color w:val="002060"/>
        </w:rPr>
      </w:pPr>
      <w:r w:rsidRPr="00807ABB">
        <w:rPr>
          <w:color w:val="002060"/>
        </w:rPr>
        <w:t>GIUDICE SPORTIVO</w:t>
      </w:r>
    </w:p>
    <w:p w14:paraId="433023A0" w14:textId="77777777" w:rsidR="000F40DD" w:rsidRPr="00807ABB" w:rsidRDefault="000F40DD" w:rsidP="000F40DD">
      <w:pPr>
        <w:pStyle w:val="diffida"/>
        <w:rPr>
          <w:color w:val="002060"/>
        </w:rPr>
      </w:pPr>
      <w:r w:rsidRPr="00807ABB">
        <w:rPr>
          <w:color w:val="002060"/>
        </w:rPr>
        <w:t>Il Sostituto Giudice Sportivo Avv. Federica Sorrentino, nella seduta del 12/10/2022, ha adottato le decisioni che di seguito integralmente si riportano:</w:t>
      </w:r>
    </w:p>
    <w:p w14:paraId="28D393CF" w14:textId="77777777" w:rsidR="000F40DD" w:rsidRPr="00807ABB" w:rsidRDefault="000F40DD" w:rsidP="000F40DD">
      <w:pPr>
        <w:pStyle w:val="titolo10"/>
        <w:rPr>
          <w:color w:val="002060"/>
        </w:rPr>
      </w:pPr>
      <w:r w:rsidRPr="00807ABB">
        <w:rPr>
          <w:color w:val="002060"/>
        </w:rPr>
        <w:t xml:space="preserve">GARE DEL 8/10/2022 </w:t>
      </w:r>
    </w:p>
    <w:p w14:paraId="57DA2824" w14:textId="77777777" w:rsidR="000F40DD" w:rsidRPr="00807ABB" w:rsidRDefault="000F40DD" w:rsidP="000F40DD">
      <w:pPr>
        <w:pStyle w:val="titolo60"/>
        <w:rPr>
          <w:color w:val="002060"/>
        </w:rPr>
      </w:pPr>
      <w:r w:rsidRPr="00807ABB">
        <w:rPr>
          <w:color w:val="002060"/>
        </w:rPr>
        <w:t xml:space="preserve">DECISIONI DEL GIUDICE SPORTIVO </w:t>
      </w:r>
    </w:p>
    <w:p w14:paraId="6742D2E7"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gara del 8/10/2022 MONTELUPONE CALCIO A 5 - SPES VALDASO 1993 </w:t>
      </w:r>
      <w:r w:rsidRPr="00807ABB">
        <w:rPr>
          <w:color w:val="002060"/>
        </w:rPr>
        <w:br/>
        <w:t xml:space="preserve">Il Giudice Sportivo dopo aver esaminato gli atti relativi alla gara </w:t>
      </w:r>
      <w:proofErr w:type="spellStart"/>
      <w:r w:rsidRPr="00807ABB">
        <w:rPr>
          <w:color w:val="002060"/>
        </w:rPr>
        <w:t>Asd</w:t>
      </w:r>
      <w:proofErr w:type="spellEnd"/>
      <w:r w:rsidRPr="00807ABB">
        <w:rPr>
          <w:color w:val="002060"/>
        </w:rPr>
        <w:t xml:space="preserve"> Montelupone- Pol. </w:t>
      </w:r>
      <w:proofErr w:type="spellStart"/>
      <w:r w:rsidRPr="00807ABB">
        <w:rPr>
          <w:color w:val="002060"/>
        </w:rPr>
        <w:t>Spes</w:t>
      </w:r>
      <w:proofErr w:type="spellEnd"/>
      <w:r w:rsidRPr="00807ABB">
        <w:rPr>
          <w:color w:val="002060"/>
        </w:rPr>
        <w:t xml:space="preserve"> </w:t>
      </w:r>
      <w:proofErr w:type="spellStart"/>
      <w:r w:rsidRPr="00807ABB">
        <w:rPr>
          <w:color w:val="002060"/>
        </w:rPr>
        <w:t>Valdaso</w:t>
      </w:r>
      <w:proofErr w:type="spellEnd"/>
      <w:r w:rsidRPr="00807ABB">
        <w:rPr>
          <w:color w:val="002060"/>
        </w:rPr>
        <w:t xml:space="preserve"> 1993 del 08/10/2022, nei quali era presente un provvedimento disciplinare di espulsione nei confronti del giocatore n. 2 </w:t>
      </w:r>
      <w:proofErr w:type="spellStart"/>
      <w:r w:rsidRPr="00807ABB">
        <w:rPr>
          <w:color w:val="002060"/>
        </w:rPr>
        <w:t>Sig.Marmore</w:t>
      </w:r>
      <w:proofErr w:type="spellEnd"/>
      <w:r w:rsidRPr="00807ABB">
        <w:rPr>
          <w:color w:val="002060"/>
        </w:rPr>
        <w:t xml:space="preserve"> Ascanio (06.03.06), due provvedimenti disciplinari di ammonizione rispettivamente nei confronti del sig.ri Paolino Marco (22.03.02) e Marconi Cristian (23.10.07) tutti della società </w:t>
      </w:r>
      <w:proofErr w:type="spellStart"/>
      <w:r w:rsidRPr="00807ABB">
        <w:rPr>
          <w:color w:val="002060"/>
        </w:rPr>
        <w:t>Spes</w:t>
      </w:r>
      <w:proofErr w:type="spellEnd"/>
      <w:r w:rsidRPr="00807ABB">
        <w:rPr>
          <w:color w:val="002060"/>
        </w:rPr>
        <w:t xml:space="preserve"> </w:t>
      </w:r>
      <w:proofErr w:type="spellStart"/>
      <w:r w:rsidRPr="00807ABB">
        <w:rPr>
          <w:color w:val="002060"/>
        </w:rPr>
        <w:t>Valdaso</w:t>
      </w:r>
      <w:proofErr w:type="spellEnd"/>
      <w:r w:rsidRPr="00807ABB">
        <w:rPr>
          <w:color w:val="002060"/>
        </w:rPr>
        <w:t xml:space="preserve">, essendo emerso da un controllo del sistema informatico che : a) Il Marmore e il Paolini venivano impiegati dalla predetta </w:t>
      </w:r>
      <w:proofErr w:type="spellStart"/>
      <w:r w:rsidRPr="00807ABB">
        <w:rPr>
          <w:color w:val="002060"/>
        </w:rPr>
        <w:t>societàin</w:t>
      </w:r>
      <w:proofErr w:type="spellEnd"/>
      <w:r w:rsidRPr="00807ABB">
        <w:rPr>
          <w:color w:val="002060"/>
        </w:rPr>
        <w:t xml:space="preserve"> posizione irregolare, in quanto unicamente tesserati per l'</w:t>
      </w:r>
      <w:proofErr w:type="spellStart"/>
      <w:r w:rsidRPr="00807ABB">
        <w:rPr>
          <w:color w:val="002060"/>
        </w:rPr>
        <w:t>attivitàdi</w:t>
      </w:r>
      <w:proofErr w:type="spellEnd"/>
      <w:r w:rsidRPr="00807ABB">
        <w:rPr>
          <w:color w:val="002060"/>
        </w:rPr>
        <w:t xml:space="preserve"> calcio a 11 e non anche per quella del calcio a 5 come attualmente imposto ( comunicato Ufficiale Figc n. 212 /A del 22 marzo 2022) , b) Il Marconi, invece, risulta svincolato e quindi non tesserato </w:t>
      </w:r>
    </w:p>
    <w:p w14:paraId="09A1E25B" w14:textId="77777777" w:rsidR="000F40DD" w:rsidRPr="00807ABB" w:rsidRDefault="000F40DD" w:rsidP="000F40DD">
      <w:pPr>
        <w:pStyle w:val="diffida"/>
        <w:spacing w:before="80" w:beforeAutospacing="0" w:after="40" w:afterAutospacing="0"/>
        <w:jc w:val="center"/>
        <w:rPr>
          <w:color w:val="002060"/>
        </w:rPr>
      </w:pPr>
      <w:r w:rsidRPr="00807ABB">
        <w:rPr>
          <w:color w:val="002060"/>
        </w:rPr>
        <w:t>DELIBERA</w:t>
      </w:r>
    </w:p>
    <w:p w14:paraId="227568E5"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assegnare gara persa alla Società </w:t>
      </w:r>
      <w:proofErr w:type="spellStart"/>
      <w:r w:rsidRPr="00807ABB">
        <w:rPr>
          <w:color w:val="002060"/>
        </w:rPr>
        <w:t>Valdaso</w:t>
      </w:r>
      <w:proofErr w:type="spellEnd"/>
      <w:r w:rsidRPr="00807ABB">
        <w:rPr>
          <w:color w:val="002060"/>
        </w:rPr>
        <w:t xml:space="preserve"> omologando il seguente risultato: </w:t>
      </w:r>
      <w:proofErr w:type="spellStart"/>
      <w:r w:rsidRPr="00807ABB">
        <w:rPr>
          <w:color w:val="002060"/>
        </w:rPr>
        <w:t>Asd</w:t>
      </w:r>
      <w:proofErr w:type="spellEnd"/>
      <w:r w:rsidRPr="00807ABB">
        <w:rPr>
          <w:color w:val="002060"/>
        </w:rPr>
        <w:t xml:space="preserve"> Montelupone 6- </w:t>
      </w:r>
      <w:proofErr w:type="spellStart"/>
      <w:r w:rsidRPr="00807ABB">
        <w:rPr>
          <w:color w:val="002060"/>
        </w:rPr>
        <w:t>Spes</w:t>
      </w:r>
      <w:proofErr w:type="spellEnd"/>
      <w:r w:rsidRPr="00807ABB">
        <w:rPr>
          <w:color w:val="002060"/>
        </w:rPr>
        <w:t xml:space="preserve"> </w:t>
      </w:r>
      <w:proofErr w:type="spellStart"/>
      <w:r w:rsidRPr="00807ABB">
        <w:rPr>
          <w:color w:val="002060"/>
        </w:rPr>
        <w:t>Valdaso</w:t>
      </w:r>
      <w:proofErr w:type="spellEnd"/>
      <w:r w:rsidRPr="00807ABB">
        <w:rPr>
          <w:color w:val="002060"/>
        </w:rPr>
        <w:t xml:space="preserve"> 0 </w:t>
      </w:r>
    </w:p>
    <w:p w14:paraId="0D45D6A3"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inibire fino al 19/10/2022 il dirigente accompagnatore Sig. Romanelli Cristian </w:t>
      </w:r>
    </w:p>
    <w:p w14:paraId="4B47DC98"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squalificare il giocatore Sig. Marmore per una ulteriore gara da aggiungersi a quella che questo giudice infligge per il provvedimento di espulsone comminato dall'arbitro </w:t>
      </w:r>
    </w:p>
    <w:p w14:paraId="1EE68199"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squalificare i sig.ri Marconi e Paolini per una giornata da scontare dopo l'eventuale formale tesseramento. </w:t>
      </w:r>
    </w:p>
    <w:p w14:paraId="0C067DE9" w14:textId="77777777" w:rsidR="000F40DD" w:rsidRPr="00807ABB" w:rsidRDefault="000F40DD" w:rsidP="000F40DD">
      <w:pPr>
        <w:pStyle w:val="titolo10"/>
        <w:rPr>
          <w:color w:val="002060"/>
        </w:rPr>
      </w:pPr>
      <w:r w:rsidRPr="00807ABB">
        <w:rPr>
          <w:color w:val="002060"/>
        </w:rPr>
        <w:t xml:space="preserve">GARE DEL 9/10/2022 </w:t>
      </w:r>
    </w:p>
    <w:p w14:paraId="70191761" w14:textId="77777777" w:rsidR="000F40DD" w:rsidRPr="00807ABB" w:rsidRDefault="000F40DD" w:rsidP="000F40DD">
      <w:pPr>
        <w:pStyle w:val="titolo60"/>
        <w:rPr>
          <w:color w:val="002060"/>
        </w:rPr>
      </w:pPr>
      <w:r w:rsidRPr="00807ABB">
        <w:rPr>
          <w:color w:val="002060"/>
        </w:rPr>
        <w:t xml:space="preserve">DECISIONI DEL GIUDICE SPORTIVO </w:t>
      </w:r>
    </w:p>
    <w:p w14:paraId="0DA2C5E0"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gara del 9/10/2022 ETA BETA FOOTBALL - AUDAX 1970 S.ANGELO </w:t>
      </w:r>
      <w:r w:rsidRPr="00807ABB">
        <w:rPr>
          <w:color w:val="002060"/>
        </w:rPr>
        <w:br/>
        <w:t xml:space="preserve">Il Giudice Sportivo, dopo aver esaminato il referto arbitrale relativo alla gara ASD </w:t>
      </w:r>
      <w:proofErr w:type="spellStart"/>
      <w:r w:rsidRPr="00807ABB">
        <w:rPr>
          <w:color w:val="002060"/>
        </w:rPr>
        <w:t>Eta</w:t>
      </w:r>
      <w:proofErr w:type="spellEnd"/>
      <w:r w:rsidRPr="00807ABB">
        <w:rPr>
          <w:color w:val="002060"/>
        </w:rPr>
        <w:t xml:space="preserve"> Beta Football - Audax 1970 S. Angelo, del 09/10/2022, valevole per </w:t>
      </w:r>
      <w:proofErr w:type="spellStart"/>
      <w:r w:rsidRPr="00807ABB">
        <w:rPr>
          <w:color w:val="002060"/>
        </w:rPr>
        <w:t>ilCampionato</w:t>
      </w:r>
      <w:proofErr w:type="spellEnd"/>
      <w:r w:rsidRPr="00807ABB">
        <w:rPr>
          <w:color w:val="002060"/>
        </w:rPr>
        <w:t xml:space="preserve"> Regionale Under 17 CALCIO A 5, nel quale era presente un provvedimento disciplinare di ammonizione nei confronti del giocatore n. 10 Sig. Addate Nicola Gabriele (18.07.2006) della Società Audax S. Angelo e, avendo riscontrato, da un controllo del sistema informatico nonché dalle successive verifiche presso l'Ufficio tesseramenti, che il suddetto giocatore risulta svincolato </w:t>
      </w:r>
      <w:proofErr w:type="spellStart"/>
      <w:r w:rsidRPr="00807ABB">
        <w:rPr>
          <w:color w:val="002060"/>
        </w:rPr>
        <w:t>equindi</w:t>
      </w:r>
      <w:proofErr w:type="spellEnd"/>
      <w:r w:rsidRPr="00807ABB">
        <w:rPr>
          <w:color w:val="002060"/>
        </w:rPr>
        <w:t xml:space="preserve"> non tesserato per la predetta Società sportiva, </w:t>
      </w:r>
    </w:p>
    <w:p w14:paraId="388DC990"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DELIBERA </w:t>
      </w:r>
    </w:p>
    <w:p w14:paraId="327A7314"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assegnare gara persa alla Audax S. Angelo omologando il </w:t>
      </w:r>
      <w:proofErr w:type="spellStart"/>
      <w:r w:rsidRPr="00807ABB">
        <w:rPr>
          <w:color w:val="002060"/>
        </w:rPr>
        <w:t>seguenterisultato</w:t>
      </w:r>
      <w:proofErr w:type="spellEnd"/>
      <w:r w:rsidRPr="00807ABB">
        <w:rPr>
          <w:color w:val="002060"/>
        </w:rPr>
        <w:t xml:space="preserve"> ASD </w:t>
      </w:r>
      <w:proofErr w:type="spellStart"/>
      <w:r w:rsidRPr="00807ABB">
        <w:rPr>
          <w:color w:val="002060"/>
        </w:rPr>
        <w:t>Eta</w:t>
      </w:r>
      <w:proofErr w:type="spellEnd"/>
      <w:r w:rsidRPr="00807ABB">
        <w:rPr>
          <w:color w:val="002060"/>
        </w:rPr>
        <w:t xml:space="preserve"> Beta </w:t>
      </w:r>
      <w:proofErr w:type="spellStart"/>
      <w:r w:rsidRPr="00807ABB">
        <w:rPr>
          <w:color w:val="002060"/>
        </w:rPr>
        <w:t>Footbal</w:t>
      </w:r>
      <w:proofErr w:type="spellEnd"/>
      <w:r w:rsidRPr="00807ABB">
        <w:rPr>
          <w:color w:val="002060"/>
        </w:rPr>
        <w:t xml:space="preserve"> 6 - Audax 1970 S. Angelo 0; </w:t>
      </w:r>
    </w:p>
    <w:p w14:paraId="1E9D90F9"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comminare l'ammenda di Euro 100,00 alla Audax S. Angelo; </w:t>
      </w:r>
    </w:p>
    <w:p w14:paraId="1DCF579B"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inibire fino al 19/10/2022 il dirigente accompagnatore Sig. Tarsi Tiziano; </w:t>
      </w:r>
    </w:p>
    <w:p w14:paraId="3660A329"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squalificare il giocatore Sig. Addate per una gara da scontare dopo l'eventuale formale tesseramento. </w:t>
      </w:r>
    </w:p>
    <w:p w14:paraId="34602B2B" w14:textId="77777777" w:rsidR="000F40DD" w:rsidRPr="00807ABB" w:rsidRDefault="000F40DD" w:rsidP="000F40DD">
      <w:pPr>
        <w:pStyle w:val="titolo10"/>
        <w:rPr>
          <w:color w:val="002060"/>
        </w:rPr>
      </w:pPr>
      <w:r w:rsidRPr="00807ABB">
        <w:rPr>
          <w:color w:val="002060"/>
        </w:rPr>
        <w:t xml:space="preserve">GARE DEL 8/10/2022 </w:t>
      </w:r>
    </w:p>
    <w:p w14:paraId="6864F134" w14:textId="77777777" w:rsidR="000F40DD" w:rsidRPr="00807ABB" w:rsidRDefault="000F40DD" w:rsidP="000F40DD">
      <w:pPr>
        <w:pStyle w:val="titolo7a"/>
        <w:rPr>
          <w:color w:val="002060"/>
        </w:rPr>
      </w:pPr>
      <w:r w:rsidRPr="00807ABB">
        <w:rPr>
          <w:color w:val="002060"/>
        </w:rPr>
        <w:t xml:space="preserve">PROVVEDIMENTI DISCIPLINARI </w:t>
      </w:r>
    </w:p>
    <w:p w14:paraId="038636E7" w14:textId="77777777" w:rsidR="000F40DD" w:rsidRPr="00807ABB" w:rsidRDefault="000F40DD" w:rsidP="000F40DD">
      <w:pPr>
        <w:pStyle w:val="titolo7b0"/>
        <w:rPr>
          <w:color w:val="002060"/>
        </w:rPr>
      </w:pPr>
      <w:r w:rsidRPr="00807ABB">
        <w:rPr>
          <w:color w:val="002060"/>
        </w:rPr>
        <w:t xml:space="preserve">In base alle risultanze degli atti ufficiali sono state deliberate le seguenti sanzioni disciplinari. </w:t>
      </w:r>
    </w:p>
    <w:p w14:paraId="4EF4FBAE" w14:textId="77777777" w:rsidR="000F40DD" w:rsidRPr="00807ABB" w:rsidRDefault="000F40DD" w:rsidP="000F40DD">
      <w:pPr>
        <w:pStyle w:val="titolo30"/>
        <w:rPr>
          <w:color w:val="002060"/>
        </w:rPr>
      </w:pPr>
      <w:r w:rsidRPr="00807ABB">
        <w:rPr>
          <w:color w:val="002060"/>
        </w:rPr>
        <w:t xml:space="preserve">SOCIETA' </w:t>
      </w:r>
    </w:p>
    <w:p w14:paraId="27683228" w14:textId="77777777" w:rsidR="000F40DD" w:rsidRPr="00807ABB" w:rsidRDefault="000F40DD" w:rsidP="000F40DD">
      <w:pPr>
        <w:pStyle w:val="titolo20"/>
        <w:rPr>
          <w:color w:val="002060"/>
        </w:rPr>
      </w:pPr>
      <w:r w:rsidRPr="00807ABB">
        <w:rPr>
          <w:color w:val="002060"/>
        </w:rPr>
        <w:t xml:space="preserve">PERDITA DELLA GARA: </w:t>
      </w:r>
    </w:p>
    <w:p w14:paraId="6358EA3E"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SPES VALDASO 1993 </w:t>
      </w:r>
      <w:r w:rsidRPr="00807ABB">
        <w:rPr>
          <w:color w:val="002060"/>
        </w:rPr>
        <w:br/>
        <w:t xml:space="preserve">V. delibera </w:t>
      </w:r>
    </w:p>
    <w:p w14:paraId="651F31D3" w14:textId="77777777" w:rsidR="000F40DD" w:rsidRPr="00807ABB" w:rsidRDefault="000F40DD" w:rsidP="000F40DD">
      <w:pPr>
        <w:pStyle w:val="titolo20"/>
        <w:rPr>
          <w:color w:val="002060"/>
        </w:rPr>
      </w:pPr>
      <w:r w:rsidRPr="00807ABB">
        <w:rPr>
          <w:color w:val="002060"/>
        </w:rPr>
        <w:t xml:space="preserve">AMMENDA </w:t>
      </w:r>
    </w:p>
    <w:p w14:paraId="78C75BAB"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Euro 100,00 SPES VALDASO 1993 </w:t>
      </w:r>
      <w:r w:rsidRPr="00807ABB">
        <w:rPr>
          <w:color w:val="002060"/>
        </w:rPr>
        <w:br/>
        <w:t xml:space="preserve">V. Delibera </w:t>
      </w:r>
    </w:p>
    <w:p w14:paraId="13149E2B" w14:textId="77777777" w:rsidR="000F40DD" w:rsidRPr="00807ABB" w:rsidRDefault="000F40DD" w:rsidP="000F40DD">
      <w:pPr>
        <w:pStyle w:val="titolo30"/>
        <w:rPr>
          <w:color w:val="002060"/>
        </w:rPr>
      </w:pPr>
      <w:r w:rsidRPr="00807ABB">
        <w:rPr>
          <w:color w:val="002060"/>
        </w:rPr>
        <w:t xml:space="preserve">DIRIGENTI </w:t>
      </w:r>
    </w:p>
    <w:p w14:paraId="19049298" w14:textId="77777777" w:rsidR="000F40DD" w:rsidRPr="00807ABB" w:rsidRDefault="000F40DD" w:rsidP="000F40DD">
      <w:pPr>
        <w:pStyle w:val="titolo20"/>
        <w:rPr>
          <w:color w:val="002060"/>
        </w:rPr>
      </w:pPr>
      <w:r w:rsidRPr="00807ABB">
        <w:rPr>
          <w:color w:val="002060"/>
        </w:rPr>
        <w:t xml:space="preserve">INIBIZIONE A SVOLGERE OGNI ATTIVITA' FINO AL 19/10/2022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1263DD02" w14:textId="77777777" w:rsidTr="00E21093">
        <w:tc>
          <w:tcPr>
            <w:tcW w:w="2200" w:type="dxa"/>
            <w:tcMar>
              <w:top w:w="20" w:type="dxa"/>
              <w:left w:w="20" w:type="dxa"/>
              <w:bottom w:w="20" w:type="dxa"/>
              <w:right w:w="20" w:type="dxa"/>
            </w:tcMar>
            <w:vAlign w:val="center"/>
            <w:hideMark/>
          </w:tcPr>
          <w:p w14:paraId="5F7882D2" w14:textId="77777777" w:rsidR="000F40DD" w:rsidRPr="00807ABB" w:rsidRDefault="000F40DD" w:rsidP="00E21093">
            <w:pPr>
              <w:pStyle w:val="movimento"/>
              <w:rPr>
                <w:color w:val="002060"/>
              </w:rPr>
            </w:pPr>
            <w:r w:rsidRPr="00807ABB">
              <w:rPr>
                <w:color w:val="002060"/>
              </w:rPr>
              <w:t>ROMANELLI CRISTIAN</w:t>
            </w:r>
          </w:p>
        </w:tc>
        <w:tc>
          <w:tcPr>
            <w:tcW w:w="2200" w:type="dxa"/>
            <w:tcMar>
              <w:top w:w="20" w:type="dxa"/>
              <w:left w:w="20" w:type="dxa"/>
              <w:bottom w:w="20" w:type="dxa"/>
              <w:right w:w="20" w:type="dxa"/>
            </w:tcMar>
            <w:vAlign w:val="center"/>
            <w:hideMark/>
          </w:tcPr>
          <w:p w14:paraId="2D3F9592" w14:textId="77777777" w:rsidR="000F40DD" w:rsidRPr="00807ABB" w:rsidRDefault="000F40DD" w:rsidP="00E21093">
            <w:pPr>
              <w:pStyle w:val="movimento2"/>
              <w:rPr>
                <w:color w:val="002060"/>
              </w:rPr>
            </w:pPr>
            <w:r w:rsidRPr="00807ABB">
              <w:rPr>
                <w:color w:val="002060"/>
              </w:rPr>
              <w:t xml:space="preserve">(SPES VALDASO 1993) </w:t>
            </w:r>
          </w:p>
        </w:tc>
        <w:tc>
          <w:tcPr>
            <w:tcW w:w="800" w:type="dxa"/>
            <w:tcMar>
              <w:top w:w="20" w:type="dxa"/>
              <w:left w:w="20" w:type="dxa"/>
              <w:bottom w:w="20" w:type="dxa"/>
              <w:right w:w="20" w:type="dxa"/>
            </w:tcMar>
            <w:vAlign w:val="center"/>
            <w:hideMark/>
          </w:tcPr>
          <w:p w14:paraId="7B59CF5D"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F750E02"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8A739DF" w14:textId="77777777" w:rsidR="000F40DD" w:rsidRPr="00807ABB" w:rsidRDefault="000F40DD" w:rsidP="00E21093">
            <w:pPr>
              <w:pStyle w:val="movimento2"/>
              <w:rPr>
                <w:color w:val="002060"/>
              </w:rPr>
            </w:pPr>
            <w:r w:rsidRPr="00807ABB">
              <w:rPr>
                <w:color w:val="002060"/>
              </w:rPr>
              <w:t> </w:t>
            </w:r>
          </w:p>
        </w:tc>
      </w:tr>
    </w:tbl>
    <w:p w14:paraId="1C2243A9" w14:textId="77777777" w:rsidR="000F40DD" w:rsidRPr="00807ABB" w:rsidRDefault="000F40DD" w:rsidP="000F40DD">
      <w:pPr>
        <w:pStyle w:val="diffida"/>
        <w:spacing w:before="80" w:beforeAutospacing="0" w:after="40" w:afterAutospacing="0"/>
        <w:jc w:val="left"/>
        <w:rPr>
          <w:rFonts w:eastAsiaTheme="minorEastAsia"/>
          <w:color w:val="002060"/>
        </w:rPr>
      </w:pPr>
      <w:r w:rsidRPr="00807ABB">
        <w:rPr>
          <w:color w:val="002060"/>
        </w:rPr>
        <w:t xml:space="preserve">V. Delibera </w:t>
      </w:r>
    </w:p>
    <w:p w14:paraId="698A6B21" w14:textId="77777777" w:rsidR="000F40DD" w:rsidRPr="00807ABB" w:rsidRDefault="000F40DD" w:rsidP="000F40DD">
      <w:pPr>
        <w:pStyle w:val="titolo30"/>
        <w:rPr>
          <w:color w:val="002060"/>
        </w:rPr>
      </w:pPr>
      <w:r w:rsidRPr="00807ABB">
        <w:rPr>
          <w:color w:val="002060"/>
        </w:rPr>
        <w:t xml:space="preserve">CALCIATORI ESPULSI </w:t>
      </w:r>
    </w:p>
    <w:p w14:paraId="7E3CCECA" w14:textId="77777777" w:rsidR="000F40DD" w:rsidRPr="00807ABB" w:rsidRDefault="000F40DD" w:rsidP="000F40DD">
      <w:pPr>
        <w:pStyle w:val="titolo20"/>
        <w:rPr>
          <w:color w:val="002060"/>
        </w:rPr>
      </w:pPr>
      <w:r w:rsidRPr="00807AB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52264007" w14:textId="77777777" w:rsidTr="00E21093">
        <w:tc>
          <w:tcPr>
            <w:tcW w:w="2200" w:type="dxa"/>
            <w:tcMar>
              <w:top w:w="20" w:type="dxa"/>
              <w:left w:w="20" w:type="dxa"/>
              <w:bottom w:w="20" w:type="dxa"/>
              <w:right w:w="20" w:type="dxa"/>
            </w:tcMar>
            <w:vAlign w:val="center"/>
            <w:hideMark/>
          </w:tcPr>
          <w:p w14:paraId="7DD61A9C" w14:textId="77777777" w:rsidR="000F40DD" w:rsidRPr="00807ABB" w:rsidRDefault="000F40DD" w:rsidP="00E21093">
            <w:pPr>
              <w:pStyle w:val="movimento"/>
              <w:rPr>
                <w:color w:val="002060"/>
              </w:rPr>
            </w:pPr>
            <w:r w:rsidRPr="00807ABB">
              <w:rPr>
                <w:color w:val="002060"/>
              </w:rPr>
              <w:t>MARMORE ASCANIO</w:t>
            </w:r>
          </w:p>
        </w:tc>
        <w:tc>
          <w:tcPr>
            <w:tcW w:w="2200" w:type="dxa"/>
            <w:tcMar>
              <w:top w:w="20" w:type="dxa"/>
              <w:left w:w="20" w:type="dxa"/>
              <w:bottom w:w="20" w:type="dxa"/>
              <w:right w:w="20" w:type="dxa"/>
            </w:tcMar>
            <w:vAlign w:val="center"/>
            <w:hideMark/>
          </w:tcPr>
          <w:p w14:paraId="19C7BCFF" w14:textId="77777777" w:rsidR="000F40DD" w:rsidRPr="00807ABB" w:rsidRDefault="000F40DD" w:rsidP="00E21093">
            <w:pPr>
              <w:pStyle w:val="movimento2"/>
              <w:rPr>
                <w:color w:val="002060"/>
              </w:rPr>
            </w:pPr>
            <w:r w:rsidRPr="00807ABB">
              <w:rPr>
                <w:color w:val="002060"/>
              </w:rPr>
              <w:t xml:space="preserve">(SPES VALDASO 1993) </w:t>
            </w:r>
          </w:p>
        </w:tc>
        <w:tc>
          <w:tcPr>
            <w:tcW w:w="800" w:type="dxa"/>
            <w:tcMar>
              <w:top w:w="20" w:type="dxa"/>
              <w:left w:w="20" w:type="dxa"/>
              <w:bottom w:w="20" w:type="dxa"/>
              <w:right w:w="20" w:type="dxa"/>
            </w:tcMar>
            <w:vAlign w:val="center"/>
            <w:hideMark/>
          </w:tcPr>
          <w:p w14:paraId="1EAA52E3"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73A968D"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DAE48A8" w14:textId="77777777" w:rsidR="000F40DD" w:rsidRPr="00807ABB" w:rsidRDefault="000F40DD" w:rsidP="00E21093">
            <w:pPr>
              <w:pStyle w:val="movimento2"/>
              <w:rPr>
                <w:color w:val="002060"/>
              </w:rPr>
            </w:pPr>
            <w:r w:rsidRPr="00807ABB">
              <w:rPr>
                <w:color w:val="002060"/>
              </w:rPr>
              <w:t> </w:t>
            </w:r>
          </w:p>
        </w:tc>
      </w:tr>
    </w:tbl>
    <w:p w14:paraId="20733512" w14:textId="77777777" w:rsidR="000F40DD" w:rsidRPr="00807ABB" w:rsidRDefault="000F40DD" w:rsidP="000F40DD">
      <w:pPr>
        <w:pStyle w:val="titolo30"/>
        <w:rPr>
          <w:rFonts w:eastAsiaTheme="minorEastAsia"/>
          <w:color w:val="002060"/>
        </w:rPr>
      </w:pPr>
      <w:r w:rsidRPr="00807ABB">
        <w:rPr>
          <w:color w:val="002060"/>
        </w:rPr>
        <w:t xml:space="preserve">CALCIATORI NON ESPULSI </w:t>
      </w:r>
    </w:p>
    <w:p w14:paraId="7EC7B5EC" w14:textId="77777777" w:rsidR="000F40DD" w:rsidRPr="00807ABB" w:rsidRDefault="000F40DD" w:rsidP="000F40DD">
      <w:pPr>
        <w:pStyle w:val="titolo20"/>
        <w:rPr>
          <w:color w:val="002060"/>
        </w:rPr>
      </w:pPr>
      <w:r w:rsidRPr="00807AB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6DDBCDBD" w14:textId="77777777" w:rsidTr="00E21093">
        <w:tc>
          <w:tcPr>
            <w:tcW w:w="2200" w:type="dxa"/>
            <w:tcMar>
              <w:top w:w="20" w:type="dxa"/>
              <w:left w:w="20" w:type="dxa"/>
              <w:bottom w:w="20" w:type="dxa"/>
              <w:right w:w="20" w:type="dxa"/>
            </w:tcMar>
            <w:vAlign w:val="center"/>
            <w:hideMark/>
          </w:tcPr>
          <w:p w14:paraId="4E9B1C63" w14:textId="77777777" w:rsidR="000F40DD" w:rsidRPr="00807ABB" w:rsidRDefault="000F40DD" w:rsidP="00E21093">
            <w:pPr>
              <w:pStyle w:val="movimento"/>
              <w:rPr>
                <w:color w:val="002060"/>
              </w:rPr>
            </w:pPr>
            <w:r w:rsidRPr="00807ABB">
              <w:rPr>
                <w:color w:val="002060"/>
              </w:rPr>
              <w:t>MARMORE ASCANIO</w:t>
            </w:r>
          </w:p>
        </w:tc>
        <w:tc>
          <w:tcPr>
            <w:tcW w:w="2200" w:type="dxa"/>
            <w:tcMar>
              <w:top w:w="20" w:type="dxa"/>
              <w:left w:w="20" w:type="dxa"/>
              <w:bottom w:w="20" w:type="dxa"/>
              <w:right w:w="20" w:type="dxa"/>
            </w:tcMar>
            <w:vAlign w:val="center"/>
            <w:hideMark/>
          </w:tcPr>
          <w:p w14:paraId="2F9CF355" w14:textId="77777777" w:rsidR="000F40DD" w:rsidRPr="00807ABB" w:rsidRDefault="000F40DD" w:rsidP="00E21093">
            <w:pPr>
              <w:pStyle w:val="movimento2"/>
              <w:rPr>
                <w:color w:val="002060"/>
              </w:rPr>
            </w:pPr>
            <w:r w:rsidRPr="00807ABB">
              <w:rPr>
                <w:color w:val="002060"/>
              </w:rPr>
              <w:t xml:space="preserve">(SPES VALDASO 1993) </w:t>
            </w:r>
          </w:p>
        </w:tc>
        <w:tc>
          <w:tcPr>
            <w:tcW w:w="800" w:type="dxa"/>
            <w:tcMar>
              <w:top w:w="20" w:type="dxa"/>
              <w:left w:w="20" w:type="dxa"/>
              <w:bottom w:w="20" w:type="dxa"/>
              <w:right w:w="20" w:type="dxa"/>
            </w:tcMar>
            <w:vAlign w:val="center"/>
            <w:hideMark/>
          </w:tcPr>
          <w:p w14:paraId="332FD6E7"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D541949"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E5AD64B" w14:textId="77777777" w:rsidR="000F40DD" w:rsidRPr="00807ABB" w:rsidRDefault="000F40DD" w:rsidP="00E21093">
            <w:pPr>
              <w:pStyle w:val="movimento2"/>
              <w:rPr>
                <w:color w:val="002060"/>
              </w:rPr>
            </w:pPr>
            <w:r w:rsidRPr="00807ABB">
              <w:rPr>
                <w:color w:val="002060"/>
              </w:rPr>
              <w:t> </w:t>
            </w:r>
          </w:p>
        </w:tc>
      </w:tr>
    </w:tbl>
    <w:p w14:paraId="2470CB57" w14:textId="77777777" w:rsidR="000F40DD" w:rsidRPr="00807ABB" w:rsidRDefault="000F40DD" w:rsidP="000F40DD">
      <w:pPr>
        <w:pStyle w:val="diffida"/>
        <w:spacing w:before="80" w:beforeAutospacing="0" w:after="40" w:afterAutospacing="0"/>
        <w:jc w:val="left"/>
        <w:rPr>
          <w:rFonts w:eastAsiaTheme="minorEastAsia"/>
          <w:color w:val="002060"/>
        </w:rPr>
      </w:pPr>
      <w:proofErr w:type="spellStart"/>
      <w:r w:rsidRPr="00807ABB">
        <w:rPr>
          <w:color w:val="002060"/>
        </w:rPr>
        <w:t>vd</w:t>
      </w:r>
      <w:proofErr w:type="spellEnd"/>
      <w:r w:rsidRPr="00807ABB">
        <w:rPr>
          <w:color w:val="002060"/>
        </w:rPr>
        <w:t xml:space="preserve">. delibera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08BA3FC0" w14:textId="77777777" w:rsidTr="00E21093">
        <w:tc>
          <w:tcPr>
            <w:tcW w:w="2200" w:type="dxa"/>
            <w:tcMar>
              <w:top w:w="20" w:type="dxa"/>
              <w:left w:w="20" w:type="dxa"/>
              <w:bottom w:w="20" w:type="dxa"/>
              <w:right w:w="20" w:type="dxa"/>
            </w:tcMar>
            <w:vAlign w:val="center"/>
            <w:hideMark/>
          </w:tcPr>
          <w:p w14:paraId="16358FDD" w14:textId="77777777" w:rsidR="000F40DD" w:rsidRPr="00807ABB" w:rsidRDefault="000F40DD" w:rsidP="00E21093">
            <w:pPr>
              <w:pStyle w:val="movimento"/>
              <w:rPr>
                <w:color w:val="002060"/>
              </w:rPr>
            </w:pPr>
            <w:r w:rsidRPr="00807ABB">
              <w:rPr>
                <w:color w:val="002060"/>
              </w:rPr>
              <w:t>POLINI MARCO</w:t>
            </w:r>
          </w:p>
        </w:tc>
        <w:tc>
          <w:tcPr>
            <w:tcW w:w="2200" w:type="dxa"/>
            <w:tcMar>
              <w:top w:w="20" w:type="dxa"/>
              <w:left w:w="20" w:type="dxa"/>
              <w:bottom w:w="20" w:type="dxa"/>
              <w:right w:w="20" w:type="dxa"/>
            </w:tcMar>
            <w:vAlign w:val="center"/>
            <w:hideMark/>
          </w:tcPr>
          <w:p w14:paraId="1FDCE129" w14:textId="77777777" w:rsidR="000F40DD" w:rsidRPr="00807ABB" w:rsidRDefault="000F40DD" w:rsidP="00E21093">
            <w:pPr>
              <w:pStyle w:val="movimento2"/>
              <w:rPr>
                <w:color w:val="002060"/>
              </w:rPr>
            </w:pPr>
            <w:r w:rsidRPr="00807ABB">
              <w:rPr>
                <w:color w:val="002060"/>
              </w:rPr>
              <w:t xml:space="preserve">(SPES VALDASO 1993) </w:t>
            </w:r>
          </w:p>
        </w:tc>
        <w:tc>
          <w:tcPr>
            <w:tcW w:w="800" w:type="dxa"/>
            <w:tcMar>
              <w:top w:w="20" w:type="dxa"/>
              <w:left w:w="20" w:type="dxa"/>
              <w:bottom w:w="20" w:type="dxa"/>
              <w:right w:w="20" w:type="dxa"/>
            </w:tcMar>
            <w:vAlign w:val="center"/>
            <w:hideMark/>
          </w:tcPr>
          <w:p w14:paraId="77B6AD7E"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62AC58B"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1E92842" w14:textId="77777777" w:rsidR="000F40DD" w:rsidRPr="00807ABB" w:rsidRDefault="000F40DD" w:rsidP="00E21093">
            <w:pPr>
              <w:pStyle w:val="movimento2"/>
              <w:rPr>
                <w:color w:val="002060"/>
              </w:rPr>
            </w:pPr>
            <w:r w:rsidRPr="00807ABB">
              <w:rPr>
                <w:color w:val="002060"/>
              </w:rPr>
              <w:t> </w:t>
            </w:r>
          </w:p>
        </w:tc>
      </w:tr>
    </w:tbl>
    <w:p w14:paraId="6C2C5F12" w14:textId="77777777" w:rsidR="000F40DD" w:rsidRPr="00807ABB" w:rsidRDefault="000F40DD" w:rsidP="000F40DD">
      <w:pPr>
        <w:pStyle w:val="diffida"/>
        <w:spacing w:before="80" w:beforeAutospacing="0" w:after="40" w:afterAutospacing="0"/>
        <w:jc w:val="left"/>
        <w:rPr>
          <w:rFonts w:eastAsiaTheme="minorEastAsia"/>
          <w:color w:val="002060"/>
        </w:rPr>
      </w:pPr>
      <w:proofErr w:type="spellStart"/>
      <w:r w:rsidRPr="00807ABB">
        <w:rPr>
          <w:color w:val="002060"/>
        </w:rPr>
        <w:t>vd</w:t>
      </w:r>
      <w:proofErr w:type="spellEnd"/>
      <w:r w:rsidRPr="00807ABB">
        <w:rPr>
          <w:color w:val="002060"/>
        </w:rPr>
        <w:t xml:space="preserve">. delibera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3199FFFC" w14:textId="77777777" w:rsidTr="00E21093">
        <w:tc>
          <w:tcPr>
            <w:tcW w:w="2200" w:type="dxa"/>
            <w:tcMar>
              <w:top w:w="20" w:type="dxa"/>
              <w:left w:w="20" w:type="dxa"/>
              <w:bottom w:w="20" w:type="dxa"/>
              <w:right w:w="20" w:type="dxa"/>
            </w:tcMar>
            <w:vAlign w:val="center"/>
            <w:hideMark/>
          </w:tcPr>
          <w:p w14:paraId="7D4829D3" w14:textId="77777777" w:rsidR="000F40DD" w:rsidRPr="00807ABB" w:rsidRDefault="000F40DD" w:rsidP="00E21093">
            <w:pPr>
              <w:pStyle w:val="movimento"/>
              <w:rPr>
                <w:color w:val="002060"/>
              </w:rPr>
            </w:pPr>
            <w:r w:rsidRPr="00807ABB">
              <w:rPr>
                <w:color w:val="002060"/>
              </w:rPr>
              <w:t>POLINI MARCO</w:t>
            </w:r>
          </w:p>
        </w:tc>
        <w:tc>
          <w:tcPr>
            <w:tcW w:w="2200" w:type="dxa"/>
            <w:tcMar>
              <w:top w:w="20" w:type="dxa"/>
              <w:left w:w="20" w:type="dxa"/>
              <w:bottom w:w="20" w:type="dxa"/>
              <w:right w:w="20" w:type="dxa"/>
            </w:tcMar>
            <w:vAlign w:val="center"/>
            <w:hideMark/>
          </w:tcPr>
          <w:p w14:paraId="54798042" w14:textId="77777777" w:rsidR="000F40DD" w:rsidRPr="00807ABB" w:rsidRDefault="000F40DD" w:rsidP="00E21093">
            <w:pPr>
              <w:pStyle w:val="movimento2"/>
              <w:rPr>
                <w:color w:val="002060"/>
              </w:rPr>
            </w:pPr>
            <w:r w:rsidRPr="00807ABB">
              <w:rPr>
                <w:color w:val="002060"/>
              </w:rPr>
              <w:t xml:space="preserve">(SPES VALDASO 1993) </w:t>
            </w:r>
          </w:p>
        </w:tc>
        <w:tc>
          <w:tcPr>
            <w:tcW w:w="800" w:type="dxa"/>
            <w:tcMar>
              <w:top w:w="20" w:type="dxa"/>
              <w:left w:w="20" w:type="dxa"/>
              <w:bottom w:w="20" w:type="dxa"/>
              <w:right w:w="20" w:type="dxa"/>
            </w:tcMar>
            <w:vAlign w:val="center"/>
            <w:hideMark/>
          </w:tcPr>
          <w:p w14:paraId="543A4083"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59C9C7F1"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D084709" w14:textId="77777777" w:rsidR="000F40DD" w:rsidRPr="00807ABB" w:rsidRDefault="000F40DD" w:rsidP="00E21093">
            <w:pPr>
              <w:pStyle w:val="movimento2"/>
              <w:rPr>
                <w:color w:val="002060"/>
              </w:rPr>
            </w:pPr>
            <w:r w:rsidRPr="00807ABB">
              <w:rPr>
                <w:color w:val="002060"/>
              </w:rPr>
              <w:t> </w:t>
            </w:r>
          </w:p>
        </w:tc>
      </w:tr>
    </w:tbl>
    <w:p w14:paraId="7BFE269B" w14:textId="77777777" w:rsidR="000F40DD" w:rsidRPr="00807ABB" w:rsidRDefault="000F40DD" w:rsidP="000F40DD">
      <w:pPr>
        <w:pStyle w:val="diffida"/>
        <w:spacing w:before="80" w:beforeAutospacing="0" w:after="40" w:afterAutospacing="0"/>
        <w:jc w:val="left"/>
        <w:rPr>
          <w:rFonts w:eastAsiaTheme="minorEastAsia"/>
          <w:color w:val="002060"/>
        </w:rPr>
      </w:pPr>
      <w:proofErr w:type="spellStart"/>
      <w:r w:rsidRPr="00807ABB">
        <w:rPr>
          <w:color w:val="002060"/>
        </w:rPr>
        <w:t>vd</w:t>
      </w:r>
      <w:proofErr w:type="spellEnd"/>
      <w:r w:rsidRPr="00807ABB">
        <w:rPr>
          <w:color w:val="002060"/>
        </w:rPr>
        <w:t xml:space="preserve">. delibera. </w:t>
      </w:r>
    </w:p>
    <w:p w14:paraId="601C1420" w14:textId="77777777" w:rsidR="000F40DD" w:rsidRPr="00807ABB" w:rsidRDefault="000F40DD" w:rsidP="000F40DD">
      <w:pPr>
        <w:pStyle w:val="titolo20"/>
        <w:rPr>
          <w:color w:val="002060"/>
        </w:rPr>
      </w:pPr>
      <w:r w:rsidRPr="00807AB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3BE62ACC" w14:textId="77777777" w:rsidTr="00E21093">
        <w:tc>
          <w:tcPr>
            <w:tcW w:w="2200" w:type="dxa"/>
            <w:tcMar>
              <w:top w:w="20" w:type="dxa"/>
              <w:left w:w="20" w:type="dxa"/>
              <w:bottom w:w="20" w:type="dxa"/>
              <w:right w:w="20" w:type="dxa"/>
            </w:tcMar>
            <w:vAlign w:val="center"/>
            <w:hideMark/>
          </w:tcPr>
          <w:p w14:paraId="303CE75E" w14:textId="77777777" w:rsidR="000F40DD" w:rsidRPr="00807ABB" w:rsidRDefault="000F40DD" w:rsidP="00E21093">
            <w:pPr>
              <w:pStyle w:val="movimento"/>
              <w:rPr>
                <w:color w:val="002060"/>
              </w:rPr>
            </w:pPr>
            <w:r w:rsidRPr="00807ABB">
              <w:rPr>
                <w:color w:val="002060"/>
              </w:rPr>
              <w:t>CUSIMANO THOMAS</w:t>
            </w:r>
          </w:p>
        </w:tc>
        <w:tc>
          <w:tcPr>
            <w:tcW w:w="2200" w:type="dxa"/>
            <w:tcMar>
              <w:top w:w="20" w:type="dxa"/>
              <w:left w:w="20" w:type="dxa"/>
              <w:bottom w:w="20" w:type="dxa"/>
              <w:right w:w="20" w:type="dxa"/>
            </w:tcMar>
            <w:vAlign w:val="center"/>
            <w:hideMark/>
          </w:tcPr>
          <w:p w14:paraId="2B84CF86" w14:textId="77777777" w:rsidR="000F40DD" w:rsidRPr="00807ABB" w:rsidRDefault="000F40DD" w:rsidP="00E21093">
            <w:pPr>
              <w:pStyle w:val="movimento2"/>
              <w:rPr>
                <w:color w:val="002060"/>
              </w:rPr>
            </w:pPr>
            <w:r w:rsidRPr="00807ABB">
              <w:rPr>
                <w:color w:val="002060"/>
              </w:rPr>
              <w:t xml:space="preserve">(C.U.S. ANCONA) </w:t>
            </w:r>
          </w:p>
        </w:tc>
        <w:tc>
          <w:tcPr>
            <w:tcW w:w="800" w:type="dxa"/>
            <w:tcMar>
              <w:top w:w="20" w:type="dxa"/>
              <w:left w:w="20" w:type="dxa"/>
              <w:bottom w:w="20" w:type="dxa"/>
              <w:right w:w="20" w:type="dxa"/>
            </w:tcMar>
            <w:vAlign w:val="center"/>
            <w:hideMark/>
          </w:tcPr>
          <w:p w14:paraId="211A215F"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27EFD40" w14:textId="77777777" w:rsidR="000F40DD" w:rsidRPr="00807ABB" w:rsidRDefault="000F40DD" w:rsidP="00E21093">
            <w:pPr>
              <w:pStyle w:val="movimento"/>
              <w:rPr>
                <w:color w:val="002060"/>
              </w:rPr>
            </w:pPr>
            <w:r w:rsidRPr="00807ABB">
              <w:rPr>
                <w:color w:val="002060"/>
              </w:rPr>
              <w:t>ARSLANI ARIJON</w:t>
            </w:r>
          </w:p>
        </w:tc>
        <w:tc>
          <w:tcPr>
            <w:tcW w:w="2200" w:type="dxa"/>
            <w:tcMar>
              <w:top w:w="20" w:type="dxa"/>
              <w:left w:w="20" w:type="dxa"/>
              <w:bottom w:w="20" w:type="dxa"/>
              <w:right w:w="20" w:type="dxa"/>
            </w:tcMar>
            <w:vAlign w:val="center"/>
            <w:hideMark/>
          </w:tcPr>
          <w:p w14:paraId="5CC63B84" w14:textId="77777777" w:rsidR="000F40DD" w:rsidRPr="00807ABB" w:rsidRDefault="000F40DD" w:rsidP="00E21093">
            <w:pPr>
              <w:pStyle w:val="movimento2"/>
              <w:rPr>
                <w:color w:val="002060"/>
              </w:rPr>
            </w:pPr>
            <w:r w:rsidRPr="00807ABB">
              <w:rPr>
                <w:color w:val="002060"/>
              </w:rPr>
              <w:t xml:space="preserve">(CERRETO D ESI C5 A.S.D.) </w:t>
            </w:r>
          </w:p>
        </w:tc>
      </w:tr>
      <w:tr w:rsidR="000F40DD" w:rsidRPr="00807ABB" w14:paraId="18294DF2" w14:textId="77777777" w:rsidTr="00E21093">
        <w:tc>
          <w:tcPr>
            <w:tcW w:w="2200" w:type="dxa"/>
            <w:tcMar>
              <w:top w:w="20" w:type="dxa"/>
              <w:left w:w="20" w:type="dxa"/>
              <w:bottom w:w="20" w:type="dxa"/>
              <w:right w:w="20" w:type="dxa"/>
            </w:tcMar>
            <w:vAlign w:val="center"/>
            <w:hideMark/>
          </w:tcPr>
          <w:p w14:paraId="0804978C" w14:textId="77777777" w:rsidR="000F40DD" w:rsidRPr="00807ABB" w:rsidRDefault="000F40DD" w:rsidP="00E21093">
            <w:pPr>
              <w:pStyle w:val="movimento"/>
              <w:rPr>
                <w:color w:val="002060"/>
              </w:rPr>
            </w:pPr>
            <w:r w:rsidRPr="00807ABB">
              <w:rPr>
                <w:color w:val="002060"/>
              </w:rPr>
              <w:t>MONTALI MICHELE</w:t>
            </w:r>
          </w:p>
        </w:tc>
        <w:tc>
          <w:tcPr>
            <w:tcW w:w="2200" w:type="dxa"/>
            <w:tcMar>
              <w:top w:w="20" w:type="dxa"/>
              <w:left w:w="20" w:type="dxa"/>
              <w:bottom w:w="20" w:type="dxa"/>
              <w:right w:w="20" w:type="dxa"/>
            </w:tcMar>
            <w:vAlign w:val="center"/>
            <w:hideMark/>
          </w:tcPr>
          <w:p w14:paraId="33369B9E" w14:textId="77777777" w:rsidR="000F40DD" w:rsidRPr="00807ABB" w:rsidRDefault="000F40DD" w:rsidP="00E21093">
            <w:pPr>
              <w:pStyle w:val="movimento2"/>
              <w:rPr>
                <w:color w:val="002060"/>
              </w:rPr>
            </w:pPr>
            <w:r w:rsidRPr="00807ABB">
              <w:rPr>
                <w:color w:val="002060"/>
              </w:rPr>
              <w:t xml:space="preserve">(JESI CALCIO A 5) </w:t>
            </w:r>
          </w:p>
        </w:tc>
        <w:tc>
          <w:tcPr>
            <w:tcW w:w="800" w:type="dxa"/>
            <w:tcMar>
              <w:top w:w="20" w:type="dxa"/>
              <w:left w:w="20" w:type="dxa"/>
              <w:bottom w:w="20" w:type="dxa"/>
              <w:right w:w="20" w:type="dxa"/>
            </w:tcMar>
            <w:vAlign w:val="center"/>
            <w:hideMark/>
          </w:tcPr>
          <w:p w14:paraId="50FCDA5C"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F51CCB9" w14:textId="77777777" w:rsidR="000F40DD" w:rsidRPr="00807ABB" w:rsidRDefault="000F40DD" w:rsidP="00E21093">
            <w:pPr>
              <w:pStyle w:val="movimento"/>
              <w:rPr>
                <w:color w:val="002060"/>
              </w:rPr>
            </w:pPr>
            <w:r w:rsidRPr="00807ABB">
              <w:rPr>
                <w:color w:val="002060"/>
              </w:rPr>
              <w:t>SANTONI RICCARDO</w:t>
            </w:r>
          </w:p>
        </w:tc>
        <w:tc>
          <w:tcPr>
            <w:tcW w:w="2200" w:type="dxa"/>
            <w:tcMar>
              <w:top w:w="20" w:type="dxa"/>
              <w:left w:w="20" w:type="dxa"/>
              <w:bottom w:w="20" w:type="dxa"/>
              <w:right w:w="20" w:type="dxa"/>
            </w:tcMar>
            <w:vAlign w:val="center"/>
            <w:hideMark/>
          </w:tcPr>
          <w:p w14:paraId="50278BC1" w14:textId="77777777" w:rsidR="000F40DD" w:rsidRPr="00807ABB" w:rsidRDefault="000F40DD" w:rsidP="00E21093">
            <w:pPr>
              <w:pStyle w:val="movimento2"/>
              <w:rPr>
                <w:color w:val="002060"/>
              </w:rPr>
            </w:pPr>
            <w:r w:rsidRPr="00807ABB">
              <w:rPr>
                <w:color w:val="002060"/>
              </w:rPr>
              <w:t xml:space="preserve">(JESI CALCIO A 5) </w:t>
            </w:r>
          </w:p>
        </w:tc>
      </w:tr>
      <w:tr w:rsidR="000F40DD" w:rsidRPr="00807ABB" w14:paraId="045F169D" w14:textId="77777777" w:rsidTr="00E21093">
        <w:tc>
          <w:tcPr>
            <w:tcW w:w="2200" w:type="dxa"/>
            <w:tcMar>
              <w:top w:w="20" w:type="dxa"/>
              <w:left w:w="20" w:type="dxa"/>
              <w:bottom w:w="20" w:type="dxa"/>
              <w:right w:w="20" w:type="dxa"/>
            </w:tcMar>
            <w:vAlign w:val="center"/>
            <w:hideMark/>
          </w:tcPr>
          <w:p w14:paraId="03A006CC" w14:textId="77777777" w:rsidR="000F40DD" w:rsidRPr="00807ABB" w:rsidRDefault="000F40DD" w:rsidP="00E21093">
            <w:pPr>
              <w:pStyle w:val="movimento"/>
              <w:rPr>
                <w:color w:val="002060"/>
              </w:rPr>
            </w:pPr>
            <w:r w:rsidRPr="00807ABB">
              <w:rPr>
                <w:color w:val="002060"/>
              </w:rPr>
              <w:t>CHIACCHIERA ALESSANDRO</w:t>
            </w:r>
          </w:p>
        </w:tc>
        <w:tc>
          <w:tcPr>
            <w:tcW w:w="2200" w:type="dxa"/>
            <w:tcMar>
              <w:top w:w="20" w:type="dxa"/>
              <w:left w:w="20" w:type="dxa"/>
              <w:bottom w:w="20" w:type="dxa"/>
              <w:right w:w="20" w:type="dxa"/>
            </w:tcMar>
            <w:vAlign w:val="center"/>
            <w:hideMark/>
          </w:tcPr>
          <w:p w14:paraId="2D317755" w14:textId="77777777" w:rsidR="000F40DD" w:rsidRPr="00807ABB" w:rsidRDefault="000F40DD" w:rsidP="00E21093">
            <w:pPr>
              <w:pStyle w:val="movimento2"/>
              <w:rPr>
                <w:color w:val="002060"/>
              </w:rPr>
            </w:pPr>
            <w:r w:rsidRPr="00807ABB">
              <w:rPr>
                <w:color w:val="002060"/>
              </w:rPr>
              <w:t xml:space="preserve">(MONTELUPONE CALCIO A 5) </w:t>
            </w:r>
          </w:p>
        </w:tc>
        <w:tc>
          <w:tcPr>
            <w:tcW w:w="800" w:type="dxa"/>
            <w:tcMar>
              <w:top w:w="20" w:type="dxa"/>
              <w:left w:w="20" w:type="dxa"/>
              <w:bottom w:w="20" w:type="dxa"/>
              <w:right w:w="20" w:type="dxa"/>
            </w:tcMar>
            <w:vAlign w:val="center"/>
            <w:hideMark/>
          </w:tcPr>
          <w:p w14:paraId="5DBBCCB2"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8A8BA2F" w14:textId="77777777" w:rsidR="000F40DD" w:rsidRPr="00807ABB" w:rsidRDefault="000F40DD" w:rsidP="00E21093">
            <w:pPr>
              <w:pStyle w:val="movimento"/>
              <w:rPr>
                <w:color w:val="002060"/>
              </w:rPr>
            </w:pPr>
            <w:r w:rsidRPr="00807ABB">
              <w:rPr>
                <w:color w:val="002060"/>
              </w:rPr>
              <w:t>MARCONI CRISTIAN</w:t>
            </w:r>
          </w:p>
        </w:tc>
        <w:tc>
          <w:tcPr>
            <w:tcW w:w="2200" w:type="dxa"/>
            <w:tcMar>
              <w:top w:w="20" w:type="dxa"/>
              <w:left w:w="20" w:type="dxa"/>
              <w:bottom w:w="20" w:type="dxa"/>
              <w:right w:w="20" w:type="dxa"/>
            </w:tcMar>
            <w:vAlign w:val="center"/>
            <w:hideMark/>
          </w:tcPr>
          <w:p w14:paraId="4BFB57AB" w14:textId="77777777" w:rsidR="000F40DD" w:rsidRPr="00807ABB" w:rsidRDefault="000F40DD" w:rsidP="00E21093">
            <w:pPr>
              <w:pStyle w:val="movimento2"/>
              <w:rPr>
                <w:color w:val="002060"/>
              </w:rPr>
            </w:pPr>
            <w:r w:rsidRPr="00807ABB">
              <w:rPr>
                <w:color w:val="002060"/>
              </w:rPr>
              <w:t xml:space="preserve">(SPES VALDASO 1993) </w:t>
            </w:r>
          </w:p>
        </w:tc>
      </w:tr>
      <w:tr w:rsidR="000F40DD" w:rsidRPr="00807ABB" w14:paraId="59BA77AA" w14:textId="77777777" w:rsidTr="00E21093">
        <w:tc>
          <w:tcPr>
            <w:tcW w:w="2200" w:type="dxa"/>
            <w:tcMar>
              <w:top w:w="20" w:type="dxa"/>
              <w:left w:w="20" w:type="dxa"/>
              <w:bottom w:w="20" w:type="dxa"/>
              <w:right w:w="20" w:type="dxa"/>
            </w:tcMar>
            <w:vAlign w:val="center"/>
            <w:hideMark/>
          </w:tcPr>
          <w:p w14:paraId="4EF33031" w14:textId="77777777" w:rsidR="000F40DD" w:rsidRPr="00807ABB" w:rsidRDefault="000F40DD" w:rsidP="00E21093">
            <w:pPr>
              <w:pStyle w:val="movimento"/>
              <w:rPr>
                <w:color w:val="002060"/>
              </w:rPr>
            </w:pPr>
            <w:r w:rsidRPr="00807ABB">
              <w:rPr>
                <w:color w:val="002060"/>
              </w:rPr>
              <w:t>POLINI MARCO</w:t>
            </w:r>
          </w:p>
        </w:tc>
        <w:tc>
          <w:tcPr>
            <w:tcW w:w="2200" w:type="dxa"/>
            <w:tcMar>
              <w:top w:w="20" w:type="dxa"/>
              <w:left w:w="20" w:type="dxa"/>
              <w:bottom w:w="20" w:type="dxa"/>
              <w:right w:w="20" w:type="dxa"/>
            </w:tcMar>
            <w:vAlign w:val="center"/>
            <w:hideMark/>
          </w:tcPr>
          <w:p w14:paraId="628CB99D" w14:textId="77777777" w:rsidR="000F40DD" w:rsidRPr="00807ABB" w:rsidRDefault="000F40DD" w:rsidP="00E21093">
            <w:pPr>
              <w:pStyle w:val="movimento2"/>
              <w:rPr>
                <w:color w:val="002060"/>
              </w:rPr>
            </w:pPr>
            <w:r w:rsidRPr="00807ABB">
              <w:rPr>
                <w:color w:val="002060"/>
              </w:rPr>
              <w:t xml:space="preserve">(SPES VALDASO 1993) </w:t>
            </w:r>
          </w:p>
        </w:tc>
        <w:tc>
          <w:tcPr>
            <w:tcW w:w="800" w:type="dxa"/>
            <w:tcMar>
              <w:top w:w="20" w:type="dxa"/>
              <w:left w:w="20" w:type="dxa"/>
              <w:bottom w:w="20" w:type="dxa"/>
              <w:right w:w="20" w:type="dxa"/>
            </w:tcMar>
            <w:vAlign w:val="center"/>
            <w:hideMark/>
          </w:tcPr>
          <w:p w14:paraId="4BB9B8DE"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EF5E7A7" w14:textId="77777777" w:rsidR="000F40DD" w:rsidRPr="00807ABB" w:rsidRDefault="000F40DD" w:rsidP="00E21093">
            <w:pPr>
              <w:pStyle w:val="movimento"/>
              <w:rPr>
                <w:color w:val="002060"/>
              </w:rPr>
            </w:pPr>
            <w:r w:rsidRPr="00807ABB">
              <w:rPr>
                <w:color w:val="002060"/>
              </w:rPr>
              <w:t>GHOUILA OMAR</w:t>
            </w:r>
          </w:p>
        </w:tc>
        <w:tc>
          <w:tcPr>
            <w:tcW w:w="2200" w:type="dxa"/>
            <w:tcMar>
              <w:top w:w="20" w:type="dxa"/>
              <w:left w:w="20" w:type="dxa"/>
              <w:bottom w:w="20" w:type="dxa"/>
              <w:right w:w="20" w:type="dxa"/>
            </w:tcMar>
            <w:vAlign w:val="center"/>
            <w:hideMark/>
          </w:tcPr>
          <w:p w14:paraId="2AC4C4B1" w14:textId="77777777" w:rsidR="000F40DD" w:rsidRPr="00807ABB" w:rsidRDefault="000F40DD" w:rsidP="00E21093">
            <w:pPr>
              <w:pStyle w:val="movimento2"/>
              <w:rPr>
                <w:color w:val="002060"/>
              </w:rPr>
            </w:pPr>
            <w:r w:rsidRPr="00807ABB">
              <w:rPr>
                <w:color w:val="002060"/>
              </w:rPr>
              <w:t xml:space="preserve">(VIRTUS FORTITUDO 1950 SSD) </w:t>
            </w:r>
          </w:p>
        </w:tc>
      </w:tr>
    </w:tbl>
    <w:p w14:paraId="618DABE4" w14:textId="77777777" w:rsidR="000F40DD" w:rsidRPr="00807ABB" w:rsidRDefault="000F40DD" w:rsidP="000F40DD">
      <w:pPr>
        <w:pStyle w:val="titolo10"/>
        <w:rPr>
          <w:rFonts w:eastAsiaTheme="minorEastAsia"/>
          <w:color w:val="002060"/>
        </w:rPr>
      </w:pPr>
      <w:r w:rsidRPr="00807ABB">
        <w:rPr>
          <w:color w:val="002060"/>
        </w:rPr>
        <w:t xml:space="preserve">GARE DEL 9/10/2022 </w:t>
      </w:r>
    </w:p>
    <w:p w14:paraId="130842B1" w14:textId="77777777" w:rsidR="000F40DD" w:rsidRPr="00807ABB" w:rsidRDefault="000F40DD" w:rsidP="000F40DD">
      <w:pPr>
        <w:pStyle w:val="titolo7a"/>
        <w:rPr>
          <w:color w:val="002060"/>
        </w:rPr>
      </w:pPr>
      <w:r w:rsidRPr="00807ABB">
        <w:rPr>
          <w:color w:val="002060"/>
        </w:rPr>
        <w:t xml:space="preserve">PROVVEDIMENTI DISCIPLINARI </w:t>
      </w:r>
    </w:p>
    <w:p w14:paraId="3EF33341" w14:textId="77777777" w:rsidR="000F40DD" w:rsidRPr="00807ABB" w:rsidRDefault="000F40DD" w:rsidP="000F40DD">
      <w:pPr>
        <w:pStyle w:val="titolo7b0"/>
        <w:rPr>
          <w:color w:val="002060"/>
        </w:rPr>
      </w:pPr>
      <w:r w:rsidRPr="00807ABB">
        <w:rPr>
          <w:color w:val="002060"/>
        </w:rPr>
        <w:t xml:space="preserve">In base alle risultanze degli atti ufficiali sono state deliberate le seguenti sanzioni disciplinari. </w:t>
      </w:r>
    </w:p>
    <w:p w14:paraId="13020BE0" w14:textId="77777777" w:rsidR="000F40DD" w:rsidRPr="00807ABB" w:rsidRDefault="000F40DD" w:rsidP="000F40DD">
      <w:pPr>
        <w:pStyle w:val="titolo30"/>
        <w:rPr>
          <w:color w:val="002060"/>
        </w:rPr>
      </w:pPr>
      <w:r w:rsidRPr="00807ABB">
        <w:rPr>
          <w:color w:val="002060"/>
        </w:rPr>
        <w:t xml:space="preserve">SOCIETA' </w:t>
      </w:r>
    </w:p>
    <w:p w14:paraId="508E39E2" w14:textId="77777777" w:rsidR="000F40DD" w:rsidRPr="00807ABB" w:rsidRDefault="000F40DD" w:rsidP="000F40DD">
      <w:pPr>
        <w:pStyle w:val="titolo20"/>
        <w:rPr>
          <w:color w:val="002060"/>
        </w:rPr>
      </w:pPr>
      <w:r w:rsidRPr="00807ABB">
        <w:rPr>
          <w:color w:val="002060"/>
        </w:rPr>
        <w:t xml:space="preserve">PERDITA DELLA GARA: </w:t>
      </w:r>
    </w:p>
    <w:p w14:paraId="7B4F8510"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AUDAX 1970 S.ANGELO </w:t>
      </w:r>
      <w:r w:rsidRPr="00807ABB">
        <w:rPr>
          <w:color w:val="002060"/>
        </w:rPr>
        <w:br/>
        <w:t xml:space="preserve">V. Delibera </w:t>
      </w:r>
    </w:p>
    <w:p w14:paraId="34B0C195" w14:textId="77777777" w:rsidR="000F40DD" w:rsidRPr="00807ABB" w:rsidRDefault="000F40DD" w:rsidP="000F40DD">
      <w:pPr>
        <w:pStyle w:val="titolo20"/>
        <w:rPr>
          <w:color w:val="002060"/>
        </w:rPr>
      </w:pPr>
      <w:r w:rsidRPr="00807ABB">
        <w:rPr>
          <w:color w:val="002060"/>
        </w:rPr>
        <w:t xml:space="preserve">AMMENDA </w:t>
      </w:r>
    </w:p>
    <w:p w14:paraId="7BFF33E3"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Euro 100,00 AUDAX 1970 S.ANGELO </w:t>
      </w:r>
      <w:r w:rsidRPr="00807ABB">
        <w:rPr>
          <w:color w:val="002060"/>
        </w:rPr>
        <w:br/>
        <w:t xml:space="preserve">V. Delibera </w:t>
      </w:r>
    </w:p>
    <w:p w14:paraId="0876859A" w14:textId="77777777" w:rsidR="000F40DD" w:rsidRPr="00807ABB" w:rsidRDefault="000F40DD" w:rsidP="000F40DD">
      <w:pPr>
        <w:pStyle w:val="titolo30"/>
        <w:rPr>
          <w:color w:val="002060"/>
        </w:rPr>
      </w:pPr>
      <w:r w:rsidRPr="00807ABB">
        <w:rPr>
          <w:color w:val="002060"/>
        </w:rPr>
        <w:t xml:space="preserve">DIRIGENTI </w:t>
      </w:r>
    </w:p>
    <w:p w14:paraId="45F01B6B" w14:textId="77777777" w:rsidR="000F40DD" w:rsidRPr="00807ABB" w:rsidRDefault="000F40DD" w:rsidP="000F40DD">
      <w:pPr>
        <w:pStyle w:val="titolo20"/>
        <w:rPr>
          <w:color w:val="002060"/>
        </w:rPr>
      </w:pPr>
      <w:r w:rsidRPr="00807ABB">
        <w:rPr>
          <w:color w:val="002060"/>
        </w:rPr>
        <w:t xml:space="preserve">INIBIZIONE A SVOLGERE OGNI ATTIVITA' FINO AL 19/10/2022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0F7A10D8" w14:textId="77777777" w:rsidTr="00E21093">
        <w:tc>
          <w:tcPr>
            <w:tcW w:w="2200" w:type="dxa"/>
            <w:tcMar>
              <w:top w:w="20" w:type="dxa"/>
              <w:left w:w="20" w:type="dxa"/>
              <w:bottom w:w="20" w:type="dxa"/>
              <w:right w:w="20" w:type="dxa"/>
            </w:tcMar>
            <w:vAlign w:val="center"/>
            <w:hideMark/>
          </w:tcPr>
          <w:p w14:paraId="2758B3BC" w14:textId="77777777" w:rsidR="000F40DD" w:rsidRPr="00807ABB" w:rsidRDefault="000F40DD" w:rsidP="00E21093">
            <w:pPr>
              <w:pStyle w:val="movimento"/>
              <w:rPr>
                <w:color w:val="002060"/>
              </w:rPr>
            </w:pPr>
            <w:r w:rsidRPr="00807ABB">
              <w:rPr>
                <w:color w:val="002060"/>
              </w:rPr>
              <w:t>TARSI TIZIANO</w:t>
            </w:r>
          </w:p>
        </w:tc>
        <w:tc>
          <w:tcPr>
            <w:tcW w:w="2200" w:type="dxa"/>
            <w:tcMar>
              <w:top w:w="20" w:type="dxa"/>
              <w:left w:w="20" w:type="dxa"/>
              <w:bottom w:w="20" w:type="dxa"/>
              <w:right w:w="20" w:type="dxa"/>
            </w:tcMar>
            <w:vAlign w:val="center"/>
            <w:hideMark/>
          </w:tcPr>
          <w:p w14:paraId="10F4014D" w14:textId="77777777" w:rsidR="000F40DD" w:rsidRPr="00807ABB" w:rsidRDefault="000F40DD" w:rsidP="00E21093">
            <w:pPr>
              <w:pStyle w:val="movimento2"/>
              <w:rPr>
                <w:color w:val="002060"/>
              </w:rPr>
            </w:pPr>
            <w:r w:rsidRPr="00807ABB">
              <w:rPr>
                <w:color w:val="002060"/>
              </w:rPr>
              <w:t xml:space="preserve">(AUDAX 1970 S.ANGELO) </w:t>
            </w:r>
          </w:p>
        </w:tc>
        <w:tc>
          <w:tcPr>
            <w:tcW w:w="800" w:type="dxa"/>
            <w:tcMar>
              <w:top w:w="20" w:type="dxa"/>
              <w:left w:w="20" w:type="dxa"/>
              <w:bottom w:w="20" w:type="dxa"/>
              <w:right w:w="20" w:type="dxa"/>
            </w:tcMar>
            <w:vAlign w:val="center"/>
            <w:hideMark/>
          </w:tcPr>
          <w:p w14:paraId="7BE29DD1"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FCD59A1"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3F45552" w14:textId="77777777" w:rsidR="000F40DD" w:rsidRPr="00807ABB" w:rsidRDefault="000F40DD" w:rsidP="00E21093">
            <w:pPr>
              <w:pStyle w:val="movimento2"/>
              <w:rPr>
                <w:color w:val="002060"/>
              </w:rPr>
            </w:pPr>
            <w:r w:rsidRPr="00807ABB">
              <w:rPr>
                <w:color w:val="002060"/>
              </w:rPr>
              <w:t> </w:t>
            </w:r>
          </w:p>
        </w:tc>
      </w:tr>
    </w:tbl>
    <w:p w14:paraId="58E4F114" w14:textId="77777777" w:rsidR="000F40DD" w:rsidRPr="00807ABB" w:rsidRDefault="000F40DD" w:rsidP="000F40DD">
      <w:pPr>
        <w:pStyle w:val="diffida"/>
        <w:spacing w:before="80" w:beforeAutospacing="0" w:after="40" w:afterAutospacing="0"/>
        <w:jc w:val="left"/>
        <w:rPr>
          <w:rFonts w:eastAsiaTheme="minorEastAsia"/>
          <w:color w:val="002060"/>
        </w:rPr>
      </w:pPr>
      <w:r w:rsidRPr="00807ABB">
        <w:rPr>
          <w:color w:val="002060"/>
        </w:rPr>
        <w:t xml:space="preserve">V. Delibera </w:t>
      </w:r>
    </w:p>
    <w:p w14:paraId="62017876" w14:textId="77777777" w:rsidR="000F40DD" w:rsidRPr="00807ABB" w:rsidRDefault="000F40DD" w:rsidP="000F40DD">
      <w:pPr>
        <w:pStyle w:val="titolo30"/>
        <w:rPr>
          <w:color w:val="002060"/>
        </w:rPr>
      </w:pPr>
      <w:r w:rsidRPr="00807ABB">
        <w:rPr>
          <w:color w:val="002060"/>
        </w:rPr>
        <w:t xml:space="preserve">CALCIATORI NON ESPULSI </w:t>
      </w:r>
    </w:p>
    <w:p w14:paraId="6D772BCB" w14:textId="77777777" w:rsidR="000F40DD" w:rsidRPr="00807ABB" w:rsidRDefault="000F40DD" w:rsidP="000F40DD">
      <w:pPr>
        <w:pStyle w:val="titolo20"/>
        <w:rPr>
          <w:color w:val="002060"/>
        </w:rPr>
      </w:pPr>
      <w:r w:rsidRPr="00807AB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72DEE34C" w14:textId="77777777" w:rsidTr="00E21093">
        <w:tc>
          <w:tcPr>
            <w:tcW w:w="2200" w:type="dxa"/>
            <w:tcMar>
              <w:top w:w="20" w:type="dxa"/>
              <w:left w:w="20" w:type="dxa"/>
              <w:bottom w:w="20" w:type="dxa"/>
              <w:right w:w="20" w:type="dxa"/>
            </w:tcMar>
            <w:vAlign w:val="center"/>
            <w:hideMark/>
          </w:tcPr>
          <w:p w14:paraId="0FD7FE4A" w14:textId="77777777" w:rsidR="000F40DD" w:rsidRPr="00807ABB" w:rsidRDefault="000F40DD" w:rsidP="00E21093">
            <w:pPr>
              <w:pStyle w:val="movimento"/>
              <w:rPr>
                <w:color w:val="002060"/>
              </w:rPr>
            </w:pPr>
            <w:r w:rsidRPr="00807ABB">
              <w:rPr>
                <w:color w:val="002060"/>
              </w:rPr>
              <w:t>ADDATE NICOLA GABRIELE</w:t>
            </w:r>
          </w:p>
        </w:tc>
        <w:tc>
          <w:tcPr>
            <w:tcW w:w="2200" w:type="dxa"/>
            <w:tcMar>
              <w:top w:w="20" w:type="dxa"/>
              <w:left w:w="20" w:type="dxa"/>
              <w:bottom w:w="20" w:type="dxa"/>
              <w:right w:w="20" w:type="dxa"/>
            </w:tcMar>
            <w:vAlign w:val="center"/>
            <w:hideMark/>
          </w:tcPr>
          <w:p w14:paraId="6C4313F4" w14:textId="77777777" w:rsidR="000F40DD" w:rsidRPr="00807ABB" w:rsidRDefault="000F40DD" w:rsidP="00E21093">
            <w:pPr>
              <w:pStyle w:val="movimento2"/>
              <w:rPr>
                <w:color w:val="002060"/>
              </w:rPr>
            </w:pPr>
            <w:r w:rsidRPr="00807ABB">
              <w:rPr>
                <w:color w:val="002060"/>
              </w:rPr>
              <w:t xml:space="preserve">(AUDAX 1970 S.ANGELO) </w:t>
            </w:r>
          </w:p>
        </w:tc>
        <w:tc>
          <w:tcPr>
            <w:tcW w:w="800" w:type="dxa"/>
            <w:tcMar>
              <w:top w:w="20" w:type="dxa"/>
              <w:left w:w="20" w:type="dxa"/>
              <w:bottom w:w="20" w:type="dxa"/>
              <w:right w:w="20" w:type="dxa"/>
            </w:tcMar>
            <w:vAlign w:val="center"/>
            <w:hideMark/>
          </w:tcPr>
          <w:p w14:paraId="646164E2"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7682C03"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26D36DF" w14:textId="77777777" w:rsidR="000F40DD" w:rsidRPr="00807ABB" w:rsidRDefault="000F40DD" w:rsidP="00E21093">
            <w:pPr>
              <w:pStyle w:val="movimento2"/>
              <w:rPr>
                <w:color w:val="002060"/>
              </w:rPr>
            </w:pPr>
            <w:r w:rsidRPr="00807ABB">
              <w:rPr>
                <w:color w:val="002060"/>
              </w:rPr>
              <w:t> </w:t>
            </w:r>
          </w:p>
        </w:tc>
      </w:tr>
    </w:tbl>
    <w:p w14:paraId="6BC2D617" w14:textId="77777777" w:rsidR="000F40DD" w:rsidRPr="00807ABB" w:rsidRDefault="000F40DD" w:rsidP="000F40DD">
      <w:pPr>
        <w:pStyle w:val="diffida"/>
        <w:spacing w:before="80" w:beforeAutospacing="0" w:after="40" w:afterAutospacing="0"/>
        <w:jc w:val="left"/>
        <w:rPr>
          <w:rFonts w:eastAsiaTheme="minorEastAsia"/>
          <w:color w:val="002060"/>
        </w:rPr>
      </w:pPr>
      <w:proofErr w:type="spellStart"/>
      <w:r w:rsidRPr="00807ABB">
        <w:rPr>
          <w:color w:val="002060"/>
        </w:rPr>
        <w:t>vd</w:t>
      </w:r>
      <w:proofErr w:type="spellEnd"/>
      <w:r w:rsidRPr="00807ABB">
        <w:rPr>
          <w:color w:val="002060"/>
        </w:rPr>
        <w:t xml:space="preserve">. delibera </w:t>
      </w:r>
    </w:p>
    <w:p w14:paraId="2C9C1762" w14:textId="77777777" w:rsidR="000F40DD" w:rsidRPr="00807ABB" w:rsidRDefault="000F40DD" w:rsidP="000F40DD">
      <w:pPr>
        <w:pStyle w:val="titolo20"/>
        <w:rPr>
          <w:color w:val="002060"/>
        </w:rPr>
      </w:pPr>
      <w:r w:rsidRPr="00807AB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4EDC0FAA" w14:textId="77777777" w:rsidTr="00E21093">
        <w:tc>
          <w:tcPr>
            <w:tcW w:w="2200" w:type="dxa"/>
            <w:tcMar>
              <w:top w:w="20" w:type="dxa"/>
              <w:left w:w="20" w:type="dxa"/>
              <w:bottom w:w="20" w:type="dxa"/>
              <w:right w:w="20" w:type="dxa"/>
            </w:tcMar>
            <w:vAlign w:val="center"/>
            <w:hideMark/>
          </w:tcPr>
          <w:p w14:paraId="7B39DB25" w14:textId="77777777" w:rsidR="000F40DD" w:rsidRPr="00807ABB" w:rsidRDefault="000F40DD" w:rsidP="00E21093">
            <w:pPr>
              <w:pStyle w:val="movimento"/>
              <w:rPr>
                <w:color w:val="002060"/>
              </w:rPr>
            </w:pPr>
            <w:r w:rsidRPr="00807ABB">
              <w:rPr>
                <w:color w:val="002060"/>
              </w:rPr>
              <w:t>ADDATE NICOLA GABRIELE</w:t>
            </w:r>
          </w:p>
        </w:tc>
        <w:tc>
          <w:tcPr>
            <w:tcW w:w="2200" w:type="dxa"/>
            <w:tcMar>
              <w:top w:w="20" w:type="dxa"/>
              <w:left w:w="20" w:type="dxa"/>
              <w:bottom w:w="20" w:type="dxa"/>
              <w:right w:w="20" w:type="dxa"/>
            </w:tcMar>
            <w:vAlign w:val="center"/>
            <w:hideMark/>
          </w:tcPr>
          <w:p w14:paraId="759924C2" w14:textId="77777777" w:rsidR="000F40DD" w:rsidRPr="00807ABB" w:rsidRDefault="000F40DD" w:rsidP="00E21093">
            <w:pPr>
              <w:pStyle w:val="movimento2"/>
              <w:rPr>
                <w:color w:val="002060"/>
              </w:rPr>
            </w:pPr>
            <w:r w:rsidRPr="00807ABB">
              <w:rPr>
                <w:color w:val="002060"/>
              </w:rPr>
              <w:t xml:space="preserve">(AUDAX 1970 S.ANGELO) </w:t>
            </w:r>
          </w:p>
        </w:tc>
        <w:tc>
          <w:tcPr>
            <w:tcW w:w="800" w:type="dxa"/>
            <w:tcMar>
              <w:top w:w="20" w:type="dxa"/>
              <w:left w:w="20" w:type="dxa"/>
              <w:bottom w:w="20" w:type="dxa"/>
              <w:right w:w="20" w:type="dxa"/>
            </w:tcMar>
            <w:vAlign w:val="center"/>
            <w:hideMark/>
          </w:tcPr>
          <w:p w14:paraId="0F240C4F"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74F8E07A" w14:textId="77777777" w:rsidR="000F40DD" w:rsidRPr="00807ABB" w:rsidRDefault="000F40DD" w:rsidP="00E21093">
            <w:pPr>
              <w:pStyle w:val="movimento"/>
              <w:rPr>
                <w:color w:val="002060"/>
              </w:rPr>
            </w:pPr>
            <w:r w:rsidRPr="00807ABB">
              <w:rPr>
                <w:color w:val="002060"/>
              </w:rPr>
              <w:t>BERNABEI DIEGO</w:t>
            </w:r>
          </w:p>
        </w:tc>
        <w:tc>
          <w:tcPr>
            <w:tcW w:w="2200" w:type="dxa"/>
            <w:tcMar>
              <w:top w:w="20" w:type="dxa"/>
              <w:left w:w="20" w:type="dxa"/>
              <w:bottom w:w="20" w:type="dxa"/>
              <w:right w:w="20" w:type="dxa"/>
            </w:tcMar>
            <w:vAlign w:val="center"/>
            <w:hideMark/>
          </w:tcPr>
          <w:p w14:paraId="0AC8A7DA" w14:textId="77777777" w:rsidR="000F40DD" w:rsidRPr="00807ABB" w:rsidRDefault="000F40DD" w:rsidP="00E21093">
            <w:pPr>
              <w:pStyle w:val="movimento2"/>
              <w:rPr>
                <w:color w:val="002060"/>
              </w:rPr>
            </w:pPr>
            <w:r w:rsidRPr="00807ABB">
              <w:rPr>
                <w:color w:val="002060"/>
              </w:rPr>
              <w:t xml:space="preserve">(FIGHT BULLS CORRIDONIA) </w:t>
            </w:r>
          </w:p>
        </w:tc>
      </w:tr>
    </w:tbl>
    <w:p w14:paraId="6B51D2CF" w14:textId="77777777" w:rsidR="000F40DD" w:rsidRPr="00807ABB" w:rsidRDefault="000F40DD" w:rsidP="000F40DD">
      <w:pPr>
        <w:pStyle w:val="breakline"/>
        <w:rPr>
          <w:color w:val="002060"/>
        </w:rPr>
      </w:pPr>
    </w:p>
    <w:p w14:paraId="3D11382D" w14:textId="77777777" w:rsidR="000F40DD" w:rsidRPr="00807ABB" w:rsidRDefault="000F40DD" w:rsidP="000F40DD">
      <w:pPr>
        <w:ind w:left="4956"/>
        <w:rPr>
          <w:rFonts w:ascii="Arial" w:hAnsi="Arial" w:cs="Arial"/>
          <w:noProof/>
          <w:color w:val="002060"/>
          <w:sz w:val="22"/>
          <w:szCs w:val="22"/>
        </w:rPr>
      </w:pPr>
      <w:r w:rsidRPr="00807ABB">
        <w:rPr>
          <w:rFonts w:ascii="Arial" w:hAnsi="Arial" w:cs="Arial"/>
          <w:noProof/>
          <w:color w:val="002060"/>
          <w:sz w:val="22"/>
          <w:szCs w:val="22"/>
        </w:rPr>
        <w:t>F.to IL SOSTITUTO GIUDICE SPORTIVO      </w:t>
      </w:r>
    </w:p>
    <w:p w14:paraId="58A4DC41" w14:textId="77777777" w:rsidR="000F40DD" w:rsidRPr="00807ABB" w:rsidRDefault="000F40DD" w:rsidP="000F40DD">
      <w:pPr>
        <w:pStyle w:val="breakline"/>
        <w:rPr>
          <w:rFonts w:ascii="Arial" w:hAnsi="Arial" w:cs="Arial"/>
          <w:noProof/>
          <w:color w:val="002060"/>
          <w:sz w:val="22"/>
          <w:szCs w:val="22"/>
        </w:rPr>
      </w:pPr>
      <w:r w:rsidRPr="00807ABB">
        <w:rPr>
          <w:rFonts w:ascii="Arial" w:hAnsi="Arial" w:cs="Arial"/>
          <w:noProof/>
          <w:color w:val="002060"/>
          <w:sz w:val="22"/>
          <w:szCs w:val="22"/>
        </w:rPr>
        <w:t xml:space="preserve"> </w:t>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t xml:space="preserve">   </w:t>
      </w:r>
      <w:r w:rsidRPr="00807ABB">
        <w:rPr>
          <w:rFonts w:ascii="Arial" w:hAnsi="Arial" w:cs="Arial"/>
          <w:noProof/>
          <w:color w:val="002060"/>
          <w:sz w:val="22"/>
          <w:szCs w:val="22"/>
        </w:rPr>
        <w:tab/>
        <w:t xml:space="preserve">                Federica Sorrentino</w:t>
      </w:r>
    </w:p>
    <w:p w14:paraId="47A29583" w14:textId="77777777" w:rsidR="000F40DD" w:rsidRPr="00807ABB" w:rsidRDefault="000F40DD" w:rsidP="000F40DD">
      <w:pPr>
        <w:pStyle w:val="breakline"/>
        <w:rPr>
          <w:rFonts w:eastAsiaTheme="minorEastAsia"/>
          <w:color w:val="002060"/>
        </w:rPr>
      </w:pPr>
    </w:p>
    <w:p w14:paraId="434E8BA5" w14:textId="77777777" w:rsidR="000F40DD" w:rsidRPr="00807ABB" w:rsidRDefault="000F40DD" w:rsidP="000F40DD">
      <w:pPr>
        <w:pStyle w:val="titoloprinc0"/>
        <w:rPr>
          <w:color w:val="002060"/>
        </w:rPr>
      </w:pPr>
      <w:r w:rsidRPr="00807ABB">
        <w:rPr>
          <w:color w:val="002060"/>
        </w:rPr>
        <w:t>CLASSIFICA</w:t>
      </w:r>
    </w:p>
    <w:p w14:paraId="3750169A" w14:textId="77777777" w:rsidR="000F40DD" w:rsidRPr="00807ABB" w:rsidRDefault="000F40DD" w:rsidP="000F40DD">
      <w:pPr>
        <w:pStyle w:val="breakline"/>
        <w:rPr>
          <w:color w:val="002060"/>
        </w:rPr>
      </w:pPr>
    </w:p>
    <w:p w14:paraId="167FEDBC" w14:textId="77777777" w:rsidR="000F40DD" w:rsidRPr="00807ABB" w:rsidRDefault="000F40DD" w:rsidP="000F40DD">
      <w:pPr>
        <w:pStyle w:val="breakline"/>
        <w:rPr>
          <w:color w:val="002060"/>
        </w:rPr>
      </w:pPr>
    </w:p>
    <w:p w14:paraId="44D00C54" w14:textId="77777777" w:rsidR="000F40DD" w:rsidRPr="00807ABB" w:rsidRDefault="000F40DD" w:rsidP="000F40DD">
      <w:pPr>
        <w:pStyle w:val="sottotitolocampionato10"/>
        <w:rPr>
          <w:color w:val="002060"/>
        </w:rPr>
      </w:pPr>
      <w:r w:rsidRPr="00807AB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1DBF0D5F"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5D3D8"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D03CC"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78C8A"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76565"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9B6AC"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1BC4C"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1AB51"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617FF"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355C0"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D5E7F" w14:textId="77777777" w:rsidR="000F40DD" w:rsidRPr="00807ABB" w:rsidRDefault="000F40DD" w:rsidP="00E21093">
            <w:pPr>
              <w:pStyle w:val="headertabella0"/>
              <w:rPr>
                <w:color w:val="002060"/>
              </w:rPr>
            </w:pPr>
            <w:r w:rsidRPr="00807ABB">
              <w:rPr>
                <w:color w:val="002060"/>
              </w:rPr>
              <w:t>PE</w:t>
            </w:r>
          </w:p>
        </w:tc>
      </w:tr>
      <w:tr w:rsidR="000F40DD" w:rsidRPr="00807ABB" w14:paraId="55F49EB2"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70CA2E" w14:textId="77777777" w:rsidR="000F40DD" w:rsidRPr="00807ABB" w:rsidRDefault="000F40DD" w:rsidP="00E21093">
            <w:pPr>
              <w:pStyle w:val="rowtabella0"/>
              <w:rPr>
                <w:color w:val="002060"/>
              </w:rPr>
            </w:pPr>
            <w:r w:rsidRPr="00807AB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92A4B"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8421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BFA5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0C0B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DFAC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A9D73"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739F7"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795DE"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D3705" w14:textId="77777777" w:rsidR="000F40DD" w:rsidRPr="00807ABB" w:rsidRDefault="000F40DD" w:rsidP="00E21093">
            <w:pPr>
              <w:pStyle w:val="rowtabella0"/>
              <w:jc w:val="center"/>
              <w:rPr>
                <w:color w:val="002060"/>
              </w:rPr>
            </w:pPr>
            <w:r w:rsidRPr="00807ABB">
              <w:rPr>
                <w:color w:val="002060"/>
              </w:rPr>
              <w:t>0</w:t>
            </w:r>
          </w:p>
        </w:tc>
      </w:tr>
      <w:tr w:rsidR="000F40DD" w:rsidRPr="00807ABB" w14:paraId="325C5839"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78F160" w14:textId="77777777" w:rsidR="000F40DD" w:rsidRPr="00807ABB" w:rsidRDefault="000F40DD" w:rsidP="00E21093">
            <w:pPr>
              <w:pStyle w:val="rowtabella0"/>
              <w:rPr>
                <w:color w:val="002060"/>
                <w:lang w:val="es-ES"/>
              </w:rPr>
            </w:pPr>
            <w:r w:rsidRPr="00807ABB">
              <w:rPr>
                <w:color w:val="002060"/>
                <w:lang w:val="es-E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0BA21"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5E0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1FF4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BFA0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2A15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4BAE2"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24AF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3B269"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05291" w14:textId="77777777" w:rsidR="000F40DD" w:rsidRPr="00807ABB" w:rsidRDefault="000F40DD" w:rsidP="00E21093">
            <w:pPr>
              <w:pStyle w:val="rowtabella0"/>
              <w:jc w:val="center"/>
              <w:rPr>
                <w:color w:val="002060"/>
              </w:rPr>
            </w:pPr>
            <w:r w:rsidRPr="00807ABB">
              <w:rPr>
                <w:color w:val="002060"/>
              </w:rPr>
              <w:t>0</w:t>
            </w:r>
          </w:p>
        </w:tc>
      </w:tr>
      <w:tr w:rsidR="000F40DD" w:rsidRPr="00807ABB" w14:paraId="2E1919EF"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B14A7E" w14:textId="77777777" w:rsidR="000F40DD" w:rsidRPr="00807ABB" w:rsidRDefault="000F40DD" w:rsidP="00E21093">
            <w:pPr>
              <w:pStyle w:val="rowtabella0"/>
              <w:rPr>
                <w:color w:val="002060"/>
              </w:rPr>
            </w:pPr>
            <w:r w:rsidRPr="00807AB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377B2"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3E324"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E978"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2712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B560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0569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67E9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49A9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A695F" w14:textId="77777777" w:rsidR="000F40DD" w:rsidRPr="00807ABB" w:rsidRDefault="000F40DD" w:rsidP="00E21093">
            <w:pPr>
              <w:pStyle w:val="rowtabella0"/>
              <w:jc w:val="center"/>
              <w:rPr>
                <w:color w:val="002060"/>
              </w:rPr>
            </w:pPr>
            <w:r w:rsidRPr="00807ABB">
              <w:rPr>
                <w:color w:val="002060"/>
              </w:rPr>
              <w:t>0</w:t>
            </w:r>
          </w:p>
        </w:tc>
      </w:tr>
      <w:tr w:rsidR="000F40DD" w:rsidRPr="00807ABB" w14:paraId="4B6349DB"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04B70D" w14:textId="77777777" w:rsidR="000F40DD" w:rsidRPr="00807ABB" w:rsidRDefault="000F40DD" w:rsidP="00E21093">
            <w:pPr>
              <w:pStyle w:val="rowtabella0"/>
              <w:rPr>
                <w:color w:val="002060"/>
              </w:rPr>
            </w:pPr>
            <w:r w:rsidRPr="00807AB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F1D4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3F9E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C29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16F0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E2F2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38E1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EAE3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D839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E0004" w14:textId="77777777" w:rsidR="000F40DD" w:rsidRPr="00807ABB" w:rsidRDefault="000F40DD" w:rsidP="00E21093">
            <w:pPr>
              <w:pStyle w:val="rowtabella0"/>
              <w:jc w:val="center"/>
              <w:rPr>
                <w:color w:val="002060"/>
              </w:rPr>
            </w:pPr>
            <w:r w:rsidRPr="00807ABB">
              <w:rPr>
                <w:color w:val="002060"/>
              </w:rPr>
              <w:t>0</w:t>
            </w:r>
          </w:p>
        </w:tc>
      </w:tr>
      <w:tr w:rsidR="000F40DD" w:rsidRPr="00807ABB" w14:paraId="5BBE5154"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53D70" w14:textId="77777777" w:rsidR="000F40DD" w:rsidRPr="00807ABB" w:rsidRDefault="000F40DD" w:rsidP="00E21093">
            <w:pPr>
              <w:pStyle w:val="rowtabella0"/>
              <w:rPr>
                <w:color w:val="002060"/>
              </w:rPr>
            </w:pPr>
            <w:r w:rsidRPr="00807AB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2C29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0BB1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6CBE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8654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16BB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F3EE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CE67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1D55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36032" w14:textId="77777777" w:rsidR="000F40DD" w:rsidRPr="00807ABB" w:rsidRDefault="000F40DD" w:rsidP="00E21093">
            <w:pPr>
              <w:pStyle w:val="rowtabella0"/>
              <w:jc w:val="center"/>
              <w:rPr>
                <w:color w:val="002060"/>
              </w:rPr>
            </w:pPr>
            <w:r w:rsidRPr="00807ABB">
              <w:rPr>
                <w:color w:val="002060"/>
              </w:rPr>
              <w:t>0</w:t>
            </w:r>
          </w:p>
        </w:tc>
      </w:tr>
      <w:tr w:rsidR="000F40DD" w:rsidRPr="00807ABB" w14:paraId="6FDCCBBB"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42E453" w14:textId="77777777" w:rsidR="000F40DD" w:rsidRPr="00807ABB" w:rsidRDefault="000F40DD" w:rsidP="00E21093">
            <w:pPr>
              <w:pStyle w:val="rowtabella0"/>
              <w:rPr>
                <w:color w:val="002060"/>
                <w:lang w:val="es-ES"/>
              </w:rPr>
            </w:pPr>
            <w:r w:rsidRPr="00807AB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11B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A0028"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4C93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8E04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2048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647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D3CB8"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F3DDA"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4BA53" w14:textId="77777777" w:rsidR="000F40DD" w:rsidRPr="00807ABB" w:rsidRDefault="000F40DD" w:rsidP="00E21093">
            <w:pPr>
              <w:pStyle w:val="rowtabella0"/>
              <w:jc w:val="center"/>
              <w:rPr>
                <w:color w:val="002060"/>
              </w:rPr>
            </w:pPr>
            <w:r w:rsidRPr="00807ABB">
              <w:rPr>
                <w:color w:val="002060"/>
              </w:rPr>
              <w:t>0</w:t>
            </w:r>
          </w:p>
        </w:tc>
      </w:tr>
      <w:tr w:rsidR="000F40DD" w:rsidRPr="00807ABB" w14:paraId="61280E37"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80AD03" w14:textId="77777777" w:rsidR="000F40DD" w:rsidRPr="00807ABB" w:rsidRDefault="000F40DD" w:rsidP="00E21093">
            <w:pPr>
              <w:pStyle w:val="rowtabella0"/>
              <w:rPr>
                <w:color w:val="002060"/>
              </w:rPr>
            </w:pPr>
            <w:r w:rsidRPr="00807AB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0B1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8DB7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6F5E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3C0A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2E7B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F320B"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F8112"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78EC5"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CDF87" w14:textId="77777777" w:rsidR="000F40DD" w:rsidRPr="00807ABB" w:rsidRDefault="000F40DD" w:rsidP="00E21093">
            <w:pPr>
              <w:pStyle w:val="rowtabella0"/>
              <w:jc w:val="center"/>
              <w:rPr>
                <w:color w:val="002060"/>
              </w:rPr>
            </w:pPr>
            <w:r w:rsidRPr="00807ABB">
              <w:rPr>
                <w:color w:val="002060"/>
              </w:rPr>
              <w:t>0</w:t>
            </w:r>
          </w:p>
        </w:tc>
      </w:tr>
    </w:tbl>
    <w:p w14:paraId="58B63B75" w14:textId="77777777" w:rsidR="000F40DD" w:rsidRPr="00807ABB" w:rsidRDefault="000F40DD" w:rsidP="000F40DD">
      <w:pPr>
        <w:pStyle w:val="breakline"/>
        <w:rPr>
          <w:rFonts w:eastAsiaTheme="minorEastAsia"/>
          <w:color w:val="002060"/>
        </w:rPr>
      </w:pPr>
    </w:p>
    <w:p w14:paraId="6213CB6C" w14:textId="77777777" w:rsidR="000F40DD" w:rsidRPr="00807ABB" w:rsidRDefault="000F40DD" w:rsidP="000F40DD">
      <w:pPr>
        <w:pStyle w:val="breakline"/>
        <w:rPr>
          <w:color w:val="002060"/>
        </w:rPr>
      </w:pPr>
    </w:p>
    <w:p w14:paraId="2C6FD8DC" w14:textId="77777777" w:rsidR="000F40DD" w:rsidRPr="00807ABB" w:rsidRDefault="000F40DD" w:rsidP="000F40DD">
      <w:pPr>
        <w:pStyle w:val="sottotitolocampionato10"/>
        <w:rPr>
          <w:color w:val="002060"/>
        </w:rPr>
      </w:pPr>
      <w:r w:rsidRPr="00807AB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1EF26473"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F359B"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8524C"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A2964"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2BDDE"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AADA3"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424B4"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0D9BE"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E2B62"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334E1"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07341" w14:textId="77777777" w:rsidR="000F40DD" w:rsidRPr="00807ABB" w:rsidRDefault="000F40DD" w:rsidP="00E21093">
            <w:pPr>
              <w:pStyle w:val="headertabella0"/>
              <w:rPr>
                <w:color w:val="002060"/>
              </w:rPr>
            </w:pPr>
            <w:r w:rsidRPr="00807ABB">
              <w:rPr>
                <w:color w:val="002060"/>
              </w:rPr>
              <w:t>PE</w:t>
            </w:r>
          </w:p>
        </w:tc>
      </w:tr>
      <w:tr w:rsidR="000F40DD" w:rsidRPr="00807ABB" w14:paraId="27C9A964"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044F77" w14:textId="77777777" w:rsidR="000F40DD" w:rsidRPr="00807ABB" w:rsidRDefault="000F40DD" w:rsidP="00E21093">
            <w:pPr>
              <w:pStyle w:val="rowtabella0"/>
              <w:rPr>
                <w:color w:val="002060"/>
              </w:rPr>
            </w:pPr>
            <w:r w:rsidRPr="00807AB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97134"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8C41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764EB"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77EE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8DE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DC2C4"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5DB34"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7396D"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2D4C6" w14:textId="77777777" w:rsidR="000F40DD" w:rsidRPr="00807ABB" w:rsidRDefault="000F40DD" w:rsidP="00E21093">
            <w:pPr>
              <w:pStyle w:val="rowtabella0"/>
              <w:jc w:val="center"/>
              <w:rPr>
                <w:color w:val="002060"/>
              </w:rPr>
            </w:pPr>
            <w:r w:rsidRPr="00807ABB">
              <w:rPr>
                <w:color w:val="002060"/>
              </w:rPr>
              <w:t>0</w:t>
            </w:r>
          </w:p>
        </w:tc>
      </w:tr>
      <w:tr w:rsidR="000F40DD" w:rsidRPr="00807ABB" w14:paraId="1486B9B3"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7425A9" w14:textId="77777777" w:rsidR="000F40DD" w:rsidRPr="00807ABB" w:rsidRDefault="000F40DD" w:rsidP="00E21093">
            <w:pPr>
              <w:pStyle w:val="rowtabella0"/>
              <w:rPr>
                <w:color w:val="002060"/>
              </w:rPr>
            </w:pPr>
            <w:r w:rsidRPr="00807AB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B769"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A0A1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1F11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BE0C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B9DD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42A7D"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B2E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262A5"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F3CA8" w14:textId="77777777" w:rsidR="000F40DD" w:rsidRPr="00807ABB" w:rsidRDefault="000F40DD" w:rsidP="00E21093">
            <w:pPr>
              <w:pStyle w:val="rowtabella0"/>
              <w:jc w:val="center"/>
              <w:rPr>
                <w:color w:val="002060"/>
              </w:rPr>
            </w:pPr>
            <w:r w:rsidRPr="00807ABB">
              <w:rPr>
                <w:color w:val="002060"/>
              </w:rPr>
              <w:t>0</w:t>
            </w:r>
          </w:p>
        </w:tc>
      </w:tr>
      <w:tr w:rsidR="000F40DD" w:rsidRPr="00807ABB" w14:paraId="20104057"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EB224" w14:textId="77777777" w:rsidR="000F40DD" w:rsidRPr="00807ABB" w:rsidRDefault="000F40DD" w:rsidP="00E21093">
            <w:pPr>
              <w:pStyle w:val="rowtabella0"/>
              <w:rPr>
                <w:color w:val="002060"/>
              </w:rPr>
            </w:pPr>
            <w:r w:rsidRPr="00807AB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4C5B3"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14DD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383C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320F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47BF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5BE6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73EE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40B11"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95009" w14:textId="77777777" w:rsidR="000F40DD" w:rsidRPr="00807ABB" w:rsidRDefault="000F40DD" w:rsidP="00E21093">
            <w:pPr>
              <w:pStyle w:val="rowtabella0"/>
              <w:jc w:val="center"/>
              <w:rPr>
                <w:color w:val="002060"/>
              </w:rPr>
            </w:pPr>
            <w:r w:rsidRPr="00807ABB">
              <w:rPr>
                <w:color w:val="002060"/>
              </w:rPr>
              <w:t>0</w:t>
            </w:r>
          </w:p>
        </w:tc>
      </w:tr>
      <w:tr w:rsidR="000F40DD" w:rsidRPr="00807ABB" w14:paraId="007BDC50"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80FFA1" w14:textId="77777777" w:rsidR="000F40DD" w:rsidRPr="00807ABB" w:rsidRDefault="000F40DD" w:rsidP="00E21093">
            <w:pPr>
              <w:pStyle w:val="rowtabella0"/>
              <w:rPr>
                <w:color w:val="002060"/>
                <w:lang w:val="es-ES"/>
              </w:rPr>
            </w:pPr>
            <w:r w:rsidRPr="00807AB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B9BE8"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8D3A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C3BE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2FA6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C905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A346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9CC6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37BF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5F9D" w14:textId="77777777" w:rsidR="000F40DD" w:rsidRPr="00807ABB" w:rsidRDefault="000F40DD" w:rsidP="00E21093">
            <w:pPr>
              <w:pStyle w:val="rowtabella0"/>
              <w:jc w:val="center"/>
              <w:rPr>
                <w:color w:val="002060"/>
              </w:rPr>
            </w:pPr>
            <w:r w:rsidRPr="00807ABB">
              <w:rPr>
                <w:color w:val="002060"/>
              </w:rPr>
              <w:t>0</w:t>
            </w:r>
          </w:p>
        </w:tc>
      </w:tr>
      <w:tr w:rsidR="000F40DD" w:rsidRPr="00807ABB" w14:paraId="740A4FF3"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BF871C" w14:textId="77777777" w:rsidR="000F40DD" w:rsidRPr="00807ABB" w:rsidRDefault="000F40DD" w:rsidP="00E21093">
            <w:pPr>
              <w:pStyle w:val="rowtabella0"/>
              <w:rPr>
                <w:color w:val="002060"/>
              </w:rPr>
            </w:pPr>
            <w:r w:rsidRPr="00807ABB">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F10C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4160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CBC7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6840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490A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E8B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488F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748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F12A1" w14:textId="77777777" w:rsidR="000F40DD" w:rsidRPr="00807ABB" w:rsidRDefault="000F40DD" w:rsidP="00E21093">
            <w:pPr>
              <w:pStyle w:val="rowtabella0"/>
              <w:jc w:val="center"/>
              <w:rPr>
                <w:color w:val="002060"/>
              </w:rPr>
            </w:pPr>
            <w:r w:rsidRPr="00807ABB">
              <w:rPr>
                <w:color w:val="002060"/>
              </w:rPr>
              <w:t>0</w:t>
            </w:r>
          </w:p>
        </w:tc>
      </w:tr>
      <w:tr w:rsidR="000F40DD" w:rsidRPr="00807ABB" w14:paraId="7AD97331"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AA1696" w14:textId="77777777" w:rsidR="000F40DD" w:rsidRPr="00807ABB" w:rsidRDefault="000F40DD" w:rsidP="00E21093">
            <w:pPr>
              <w:pStyle w:val="rowtabella0"/>
              <w:rPr>
                <w:color w:val="002060"/>
              </w:rPr>
            </w:pPr>
            <w:r w:rsidRPr="00807AB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1555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3536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27E6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871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733A4"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4C55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44FC2"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B08C"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5DA6E" w14:textId="77777777" w:rsidR="000F40DD" w:rsidRPr="00807ABB" w:rsidRDefault="000F40DD" w:rsidP="00E21093">
            <w:pPr>
              <w:pStyle w:val="rowtabella0"/>
              <w:jc w:val="center"/>
              <w:rPr>
                <w:color w:val="002060"/>
              </w:rPr>
            </w:pPr>
            <w:r w:rsidRPr="00807ABB">
              <w:rPr>
                <w:color w:val="002060"/>
              </w:rPr>
              <w:t>0</w:t>
            </w:r>
          </w:p>
        </w:tc>
      </w:tr>
      <w:tr w:rsidR="000F40DD" w:rsidRPr="00807ABB" w14:paraId="5AF39B56"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2518B7" w14:textId="77777777" w:rsidR="000F40DD" w:rsidRPr="00807ABB" w:rsidRDefault="000F40DD" w:rsidP="00E21093">
            <w:pPr>
              <w:pStyle w:val="rowtabella0"/>
              <w:rPr>
                <w:color w:val="002060"/>
              </w:rPr>
            </w:pPr>
            <w:r w:rsidRPr="00807AB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1C5F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4C2B8"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ECE7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4230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0449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443A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51021"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87205"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EDDB" w14:textId="77777777" w:rsidR="000F40DD" w:rsidRPr="00807ABB" w:rsidRDefault="000F40DD" w:rsidP="00E21093">
            <w:pPr>
              <w:pStyle w:val="rowtabella0"/>
              <w:jc w:val="center"/>
              <w:rPr>
                <w:color w:val="002060"/>
              </w:rPr>
            </w:pPr>
            <w:r w:rsidRPr="00807ABB">
              <w:rPr>
                <w:color w:val="002060"/>
              </w:rPr>
              <w:t>0</w:t>
            </w:r>
          </w:p>
        </w:tc>
      </w:tr>
      <w:tr w:rsidR="000F40DD" w:rsidRPr="00807ABB" w14:paraId="72917DE0"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9B1599" w14:textId="77777777" w:rsidR="000F40DD" w:rsidRPr="00807ABB" w:rsidRDefault="000F40DD" w:rsidP="00E21093">
            <w:pPr>
              <w:pStyle w:val="rowtabella0"/>
              <w:rPr>
                <w:color w:val="002060"/>
                <w:lang w:val="es-ES"/>
              </w:rPr>
            </w:pPr>
            <w:r w:rsidRPr="00807ABB">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862E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6127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FA9C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076B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C19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C99FC"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C4F4F"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B5FB7"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3DD67" w14:textId="77777777" w:rsidR="000F40DD" w:rsidRPr="00807ABB" w:rsidRDefault="000F40DD" w:rsidP="00E21093">
            <w:pPr>
              <w:pStyle w:val="rowtabella0"/>
              <w:jc w:val="center"/>
              <w:rPr>
                <w:color w:val="002060"/>
              </w:rPr>
            </w:pPr>
            <w:r w:rsidRPr="00807ABB">
              <w:rPr>
                <w:color w:val="002060"/>
              </w:rPr>
              <w:t>0</w:t>
            </w:r>
          </w:p>
        </w:tc>
      </w:tr>
    </w:tbl>
    <w:p w14:paraId="5296E2D3" w14:textId="77777777" w:rsidR="000F40DD" w:rsidRPr="00807ABB" w:rsidRDefault="000F40DD" w:rsidP="000F40DD">
      <w:pPr>
        <w:pStyle w:val="breakline"/>
        <w:rPr>
          <w:rFonts w:eastAsiaTheme="minorEastAsia"/>
          <w:color w:val="002060"/>
        </w:rPr>
      </w:pPr>
    </w:p>
    <w:p w14:paraId="01889A96" w14:textId="77777777" w:rsidR="000F40DD" w:rsidRPr="00807ABB" w:rsidRDefault="000F40DD" w:rsidP="000F40DD">
      <w:pPr>
        <w:pStyle w:val="breakline"/>
        <w:rPr>
          <w:color w:val="002060"/>
        </w:rPr>
      </w:pPr>
    </w:p>
    <w:p w14:paraId="709F2F7A" w14:textId="77777777" w:rsidR="000F40DD" w:rsidRPr="00807ABB" w:rsidRDefault="000F40DD" w:rsidP="000F40DD">
      <w:pPr>
        <w:pStyle w:val="sottotitolocampionato10"/>
        <w:rPr>
          <w:color w:val="002060"/>
        </w:rPr>
      </w:pPr>
      <w:r w:rsidRPr="00807AB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3680407C"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D4400"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66994"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D0160"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A7299"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B56AA"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87C05"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A917F"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CB27F"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86145"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85135" w14:textId="77777777" w:rsidR="000F40DD" w:rsidRPr="00807ABB" w:rsidRDefault="000F40DD" w:rsidP="00E21093">
            <w:pPr>
              <w:pStyle w:val="headertabella0"/>
              <w:rPr>
                <w:color w:val="002060"/>
              </w:rPr>
            </w:pPr>
            <w:r w:rsidRPr="00807ABB">
              <w:rPr>
                <w:color w:val="002060"/>
              </w:rPr>
              <w:t>PE</w:t>
            </w:r>
          </w:p>
        </w:tc>
      </w:tr>
      <w:tr w:rsidR="000F40DD" w:rsidRPr="00807ABB" w14:paraId="730DF321"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36B3E7" w14:textId="77777777" w:rsidR="000F40DD" w:rsidRPr="00807ABB" w:rsidRDefault="000F40DD" w:rsidP="00E21093">
            <w:pPr>
              <w:pStyle w:val="rowtabella0"/>
              <w:rPr>
                <w:color w:val="002060"/>
                <w:lang w:val="es-ES"/>
              </w:rPr>
            </w:pPr>
            <w:r w:rsidRPr="00807ABB">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0A378"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C2AD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4DB7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532A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642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38E01" w14:textId="77777777" w:rsidR="000F40DD" w:rsidRPr="00807ABB" w:rsidRDefault="000F40DD" w:rsidP="00E21093">
            <w:pPr>
              <w:pStyle w:val="rowtabella0"/>
              <w:jc w:val="center"/>
              <w:rPr>
                <w:color w:val="002060"/>
              </w:rPr>
            </w:pPr>
            <w:r w:rsidRPr="00807AB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B81AC"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A7DFF"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089A9" w14:textId="77777777" w:rsidR="000F40DD" w:rsidRPr="00807ABB" w:rsidRDefault="000F40DD" w:rsidP="00E21093">
            <w:pPr>
              <w:pStyle w:val="rowtabella0"/>
              <w:jc w:val="center"/>
              <w:rPr>
                <w:color w:val="002060"/>
              </w:rPr>
            </w:pPr>
            <w:r w:rsidRPr="00807ABB">
              <w:rPr>
                <w:color w:val="002060"/>
              </w:rPr>
              <w:t>0</w:t>
            </w:r>
          </w:p>
        </w:tc>
      </w:tr>
      <w:tr w:rsidR="000F40DD" w:rsidRPr="00807ABB" w14:paraId="37148C3B"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537EA" w14:textId="77777777" w:rsidR="000F40DD" w:rsidRPr="00807ABB" w:rsidRDefault="000F40DD" w:rsidP="00E21093">
            <w:pPr>
              <w:pStyle w:val="rowtabella0"/>
              <w:rPr>
                <w:color w:val="002060"/>
              </w:rPr>
            </w:pPr>
            <w:r w:rsidRPr="00807AB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F00D3"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F590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701C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B73B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370E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F0896"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944F2"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6EBD4"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1FDDB" w14:textId="77777777" w:rsidR="000F40DD" w:rsidRPr="00807ABB" w:rsidRDefault="000F40DD" w:rsidP="00E21093">
            <w:pPr>
              <w:pStyle w:val="rowtabella0"/>
              <w:jc w:val="center"/>
              <w:rPr>
                <w:color w:val="002060"/>
              </w:rPr>
            </w:pPr>
            <w:r w:rsidRPr="00807ABB">
              <w:rPr>
                <w:color w:val="002060"/>
              </w:rPr>
              <w:t>0</w:t>
            </w:r>
          </w:p>
        </w:tc>
      </w:tr>
      <w:tr w:rsidR="000F40DD" w:rsidRPr="00807ABB" w14:paraId="7BC6A3F9"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548CD3" w14:textId="77777777" w:rsidR="000F40DD" w:rsidRPr="00807ABB" w:rsidRDefault="000F40DD" w:rsidP="00E21093">
            <w:pPr>
              <w:pStyle w:val="rowtabella0"/>
              <w:rPr>
                <w:color w:val="002060"/>
              </w:rPr>
            </w:pPr>
            <w:r w:rsidRPr="00807AB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B48E2"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7AB7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ACCC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C2A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0955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F3328"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A509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34AA9"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41501" w14:textId="77777777" w:rsidR="000F40DD" w:rsidRPr="00807ABB" w:rsidRDefault="000F40DD" w:rsidP="00E21093">
            <w:pPr>
              <w:pStyle w:val="rowtabella0"/>
              <w:jc w:val="center"/>
              <w:rPr>
                <w:color w:val="002060"/>
              </w:rPr>
            </w:pPr>
            <w:r w:rsidRPr="00807ABB">
              <w:rPr>
                <w:color w:val="002060"/>
              </w:rPr>
              <w:t>0</w:t>
            </w:r>
          </w:p>
        </w:tc>
      </w:tr>
      <w:tr w:rsidR="000F40DD" w:rsidRPr="00807ABB" w14:paraId="151D8929"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D74C8" w14:textId="77777777" w:rsidR="000F40DD" w:rsidRPr="00807ABB" w:rsidRDefault="000F40DD" w:rsidP="00E21093">
            <w:pPr>
              <w:pStyle w:val="rowtabella0"/>
              <w:rPr>
                <w:color w:val="002060"/>
              </w:rPr>
            </w:pPr>
            <w:r w:rsidRPr="00807ABB">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5D0BB"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578F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F60B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5DE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7A36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4B3BB"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FFCC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22594"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88830" w14:textId="77777777" w:rsidR="000F40DD" w:rsidRPr="00807ABB" w:rsidRDefault="000F40DD" w:rsidP="00E21093">
            <w:pPr>
              <w:pStyle w:val="rowtabella0"/>
              <w:jc w:val="center"/>
              <w:rPr>
                <w:color w:val="002060"/>
              </w:rPr>
            </w:pPr>
            <w:r w:rsidRPr="00807ABB">
              <w:rPr>
                <w:color w:val="002060"/>
              </w:rPr>
              <w:t>0</w:t>
            </w:r>
          </w:p>
        </w:tc>
      </w:tr>
      <w:tr w:rsidR="000F40DD" w:rsidRPr="00807ABB" w14:paraId="44D73E4A"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396B4" w14:textId="77777777" w:rsidR="000F40DD" w:rsidRPr="00807ABB" w:rsidRDefault="000F40DD" w:rsidP="00E21093">
            <w:pPr>
              <w:pStyle w:val="rowtabella0"/>
              <w:rPr>
                <w:color w:val="002060"/>
              </w:rPr>
            </w:pPr>
            <w:r w:rsidRPr="00807ABB">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42B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06F3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A46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E226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B276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4888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62B32"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3FECC"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2A597" w14:textId="77777777" w:rsidR="000F40DD" w:rsidRPr="00807ABB" w:rsidRDefault="000F40DD" w:rsidP="00E21093">
            <w:pPr>
              <w:pStyle w:val="rowtabella0"/>
              <w:jc w:val="center"/>
              <w:rPr>
                <w:color w:val="002060"/>
              </w:rPr>
            </w:pPr>
            <w:r w:rsidRPr="00807ABB">
              <w:rPr>
                <w:color w:val="002060"/>
              </w:rPr>
              <w:t>0</w:t>
            </w:r>
          </w:p>
        </w:tc>
      </w:tr>
      <w:tr w:rsidR="000F40DD" w:rsidRPr="00807ABB" w14:paraId="72267BCF"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D6BB6" w14:textId="77777777" w:rsidR="000F40DD" w:rsidRPr="00807ABB" w:rsidRDefault="000F40DD" w:rsidP="00E21093">
            <w:pPr>
              <w:pStyle w:val="rowtabella0"/>
              <w:rPr>
                <w:color w:val="002060"/>
              </w:rPr>
            </w:pPr>
            <w:r w:rsidRPr="00807ABB">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9DBE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8B3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A076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AFF7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84F0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C999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DB5E3"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7927D"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BBB1F" w14:textId="77777777" w:rsidR="000F40DD" w:rsidRPr="00807ABB" w:rsidRDefault="000F40DD" w:rsidP="00E21093">
            <w:pPr>
              <w:pStyle w:val="rowtabella0"/>
              <w:jc w:val="center"/>
              <w:rPr>
                <w:color w:val="002060"/>
              </w:rPr>
            </w:pPr>
            <w:r w:rsidRPr="00807ABB">
              <w:rPr>
                <w:color w:val="002060"/>
              </w:rPr>
              <w:t>0</w:t>
            </w:r>
          </w:p>
        </w:tc>
      </w:tr>
      <w:tr w:rsidR="000F40DD" w:rsidRPr="00807ABB" w14:paraId="310C6ABC"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68B59A" w14:textId="77777777" w:rsidR="000F40DD" w:rsidRPr="00807ABB" w:rsidRDefault="000F40DD" w:rsidP="00E21093">
            <w:pPr>
              <w:pStyle w:val="rowtabella0"/>
              <w:rPr>
                <w:color w:val="002060"/>
              </w:rPr>
            </w:pPr>
            <w:r w:rsidRPr="00807ABB">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BA31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BAD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9A6B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ECDE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DA23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59BAF"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251C8"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82AE3"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24061" w14:textId="77777777" w:rsidR="000F40DD" w:rsidRPr="00807ABB" w:rsidRDefault="000F40DD" w:rsidP="00E21093">
            <w:pPr>
              <w:pStyle w:val="rowtabella0"/>
              <w:jc w:val="center"/>
              <w:rPr>
                <w:color w:val="002060"/>
              </w:rPr>
            </w:pPr>
            <w:r w:rsidRPr="00807ABB">
              <w:rPr>
                <w:color w:val="002060"/>
              </w:rPr>
              <w:t>0</w:t>
            </w:r>
          </w:p>
        </w:tc>
      </w:tr>
      <w:tr w:rsidR="000F40DD" w:rsidRPr="00807ABB" w14:paraId="4D4A8265"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676931" w14:textId="77777777" w:rsidR="000F40DD" w:rsidRPr="00807ABB" w:rsidRDefault="000F40DD" w:rsidP="00E21093">
            <w:pPr>
              <w:pStyle w:val="rowtabella0"/>
              <w:rPr>
                <w:color w:val="002060"/>
              </w:rPr>
            </w:pPr>
            <w:r w:rsidRPr="00807AB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B4DC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4728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9D88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514E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EC10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0C3E0"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2C08" w14:textId="77777777" w:rsidR="000F40DD" w:rsidRPr="00807ABB" w:rsidRDefault="000F40DD" w:rsidP="00E21093">
            <w:pPr>
              <w:pStyle w:val="rowtabella0"/>
              <w:jc w:val="center"/>
              <w:rPr>
                <w:color w:val="002060"/>
              </w:rPr>
            </w:pPr>
            <w:r w:rsidRPr="00807AB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12FF0"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8B591" w14:textId="77777777" w:rsidR="000F40DD" w:rsidRPr="00807ABB" w:rsidRDefault="000F40DD" w:rsidP="00E21093">
            <w:pPr>
              <w:pStyle w:val="rowtabella0"/>
              <w:jc w:val="center"/>
              <w:rPr>
                <w:color w:val="002060"/>
              </w:rPr>
            </w:pPr>
            <w:r w:rsidRPr="00807ABB">
              <w:rPr>
                <w:color w:val="002060"/>
              </w:rPr>
              <w:t>0</w:t>
            </w:r>
          </w:p>
        </w:tc>
      </w:tr>
    </w:tbl>
    <w:p w14:paraId="3E794D4F" w14:textId="77777777" w:rsidR="000F40DD" w:rsidRPr="00807ABB" w:rsidRDefault="000F40DD" w:rsidP="000F40DD">
      <w:pPr>
        <w:pStyle w:val="breakline"/>
        <w:rPr>
          <w:color w:val="002060"/>
        </w:rPr>
      </w:pPr>
    </w:p>
    <w:p w14:paraId="4E97A9C3" w14:textId="77777777" w:rsidR="000F40DD" w:rsidRPr="00807ABB" w:rsidRDefault="000F40DD" w:rsidP="000F40DD">
      <w:pPr>
        <w:pStyle w:val="titoloprinc0"/>
        <w:rPr>
          <w:color w:val="002060"/>
        </w:rPr>
      </w:pPr>
      <w:r w:rsidRPr="00807ABB">
        <w:rPr>
          <w:color w:val="002060"/>
        </w:rPr>
        <w:t>PROGRAMMA GARE</w:t>
      </w:r>
    </w:p>
    <w:p w14:paraId="2B58846B" w14:textId="77777777" w:rsidR="000F40DD" w:rsidRPr="00807ABB" w:rsidRDefault="000F40DD" w:rsidP="000F40DD">
      <w:pPr>
        <w:pStyle w:val="breakline"/>
        <w:rPr>
          <w:color w:val="002060"/>
        </w:rPr>
      </w:pPr>
    </w:p>
    <w:p w14:paraId="7DDCC9E5" w14:textId="77777777" w:rsidR="000F40DD" w:rsidRPr="00807ABB" w:rsidRDefault="000F40DD" w:rsidP="000F40DD">
      <w:pPr>
        <w:pStyle w:val="sottotitolocampionato10"/>
        <w:rPr>
          <w:color w:val="002060"/>
        </w:rPr>
      </w:pPr>
      <w:r w:rsidRPr="00807AB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6"/>
        <w:gridCol w:w="1977"/>
        <w:gridCol w:w="385"/>
        <w:gridCol w:w="897"/>
        <w:gridCol w:w="1281"/>
        <w:gridCol w:w="1535"/>
        <w:gridCol w:w="1539"/>
      </w:tblGrid>
      <w:tr w:rsidR="000F40DD" w:rsidRPr="00807ABB" w14:paraId="4F649D9C"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A4BE8"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EC48B"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6EA5B"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96113"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E02B2"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A5CFA"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DB563"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7911FE00"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FF533E" w14:textId="77777777" w:rsidR="000F40DD" w:rsidRPr="00807ABB" w:rsidRDefault="000F40DD" w:rsidP="00E21093">
            <w:pPr>
              <w:pStyle w:val="rowtabella0"/>
              <w:rPr>
                <w:color w:val="002060"/>
              </w:rPr>
            </w:pPr>
            <w:r w:rsidRPr="00807ABB">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96F1B" w14:textId="77777777" w:rsidR="000F40DD" w:rsidRPr="00807ABB" w:rsidRDefault="000F40DD" w:rsidP="00E21093">
            <w:pPr>
              <w:pStyle w:val="rowtabella0"/>
              <w:rPr>
                <w:color w:val="002060"/>
              </w:rPr>
            </w:pPr>
            <w:r w:rsidRPr="00807ABB">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822C5"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AAFBE" w14:textId="77777777" w:rsidR="000F40DD" w:rsidRPr="00807ABB" w:rsidRDefault="000F40DD" w:rsidP="00E21093">
            <w:pPr>
              <w:pStyle w:val="rowtabella0"/>
              <w:rPr>
                <w:color w:val="002060"/>
              </w:rPr>
            </w:pPr>
            <w:r w:rsidRPr="00807ABB">
              <w:rPr>
                <w:color w:val="002060"/>
              </w:rPr>
              <w:t>14/10/2022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4CD23" w14:textId="77777777" w:rsidR="000F40DD" w:rsidRPr="00807ABB" w:rsidRDefault="000F40DD" w:rsidP="00E21093">
            <w:pPr>
              <w:pStyle w:val="rowtabella0"/>
              <w:rPr>
                <w:color w:val="002060"/>
              </w:rPr>
            </w:pPr>
            <w:r w:rsidRPr="00807ABB">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E8BA3" w14:textId="77777777" w:rsidR="000F40DD" w:rsidRPr="00807ABB" w:rsidRDefault="000F40DD" w:rsidP="00E21093">
            <w:pPr>
              <w:pStyle w:val="rowtabella0"/>
              <w:rPr>
                <w:color w:val="002060"/>
              </w:rPr>
            </w:pPr>
            <w:r w:rsidRPr="00807ABB">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FB07A" w14:textId="77777777" w:rsidR="000F40DD" w:rsidRPr="00807ABB" w:rsidRDefault="000F40DD" w:rsidP="00E21093">
            <w:pPr>
              <w:pStyle w:val="rowtabella0"/>
              <w:rPr>
                <w:color w:val="002060"/>
              </w:rPr>
            </w:pPr>
            <w:r w:rsidRPr="00807ABB">
              <w:rPr>
                <w:color w:val="002060"/>
              </w:rPr>
              <w:t>VIA MAZZINI</w:t>
            </w:r>
          </w:p>
        </w:tc>
      </w:tr>
      <w:tr w:rsidR="000F40DD" w:rsidRPr="00807ABB" w14:paraId="7A7310BF"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4A435B" w14:textId="77777777" w:rsidR="000F40DD" w:rsidRPr="00807ABB" w:rsidRDefault="000F40DD" w:rsidP="00E21093">
            <w:pPr>
              <w:pStyle w:val="rowtabella0"/>
              <w:rPr>
                <w:color w:val="002060"/>
              </w:rPr>
            </w:pPr>
            <w:r w:rsidRPr="00807ABB">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06CF8D" w14:textId="77777777" w:rsidR="000F40DD" w:rsidRPr="00807ABB" w:rsidRDefault="000F40DD" w:rsidP="00E21093">
            <w:pPr>
              <w:pStyle w:val="rowtabella0"/>
              <w:rPr>
                <w:color w:val="002060"/>
              </w:rPr>
            </w:pPr>
            <w:r w:rsidRPr="00807ABB">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5537BA"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47BCCD" w14:textId="77777777" w:rsidR="000F40DD" w:rsidRPr="00807ABB" w:rsidRDefault="000F40DD" w:rsidP="00E21093">
            <w:pPr>
              <w:pStyle w:val="rowtabella0"/>
              <w:rPr>
                <w:color w:val="002060"/>
              </w:rPr>
            </w:pPr>
            <w:r w:rsidRPr="00807ABB">
              <w:rPr>
                <w:color w:val="002060"/>
              </w:rPr>
              <w:t>15/10/2022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22E354" w14:textId="77777777" w:rsidR="000F40DD" w:rsidRPr="00807ABB" w:rsidRDefault="000F40DD" w:rsidP="00E21093">
            <w:pPr>
              <w:pStyle w:val="rowtabella0"/>
              <w:rPr>
                <w:color w:val="002060"/>
              </w:rPr>
            </w:pPr>
            <w:r w:rsidRPr="00807ABB">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780C11" w14:textId="77777777" w:rsidR="000F40DD" w:rsidRPr="00807ABB" w:rsidRDefault="000F40DD" w:rsidP="00E21093">
            <w:pPr>
              <w:pStyle w:val="rowtabella0"/>
              <w:rPr>
                <w:color w:val="002060"/>
              </w:rPr>
            </w:pPr>
            <w:r w:rsidRPr="00807ABB">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73E05C" w14:textId="77777777" w:rsidR="000F40DD" w:rsidRPr="00807ABB" w:rsidRDefault="000F40DD" w:rsidP="00E21093">
            <w:pPr>
              <w:pStyle w:val="rowtabella0"/>
              <w:rPr>
                <w:color w:val="002060"/>
              </w:rPr>
            </w:pPr>
            <w:r w:rsidRPr="00807ABB">
              <w:rPr>
                <w:color w:val="002060"/>
              </w:rPr>
              <w:t>VIA RISORGIMENTO 16</w:t>
            </w:r>
          </w:p>
        </w:tc>
      </w:tr>
      <w:tr w:rsidR="000F40DD" w:rsidRPr="00807ABB" w14:paraId="51E66D7A"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565BBC" w14:textId="77777777" w:rsidR="000F40DD" w:rsidRPr="00807ABB" w:rsidRDefault="000F40DD" w:rsidP="00E21093">
            <w:pPr>
              <w:pStyle w:val="rowtabella0"/>
              <w:rPr>
                <w:color w:val="002060"/>
              </w:rPr>
            </w:pPr>
            <w:r w:rsidRPr="00807ABB">
              <w:rPr>
                <w:color w:val="002060"/>
              </w:rPr>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A07F3" w14:textId="77777777" w:rsidR="000F40DD" w:rsidRPr="00807ABB" w:rsidRDefault="000F40DD" w:rsidP="00E21093">
            <w:pPr>
              <w:pStyle w:val="rowtabella0"/>
              <w:rPr>
                <w:color w:val="002060"/>
              </w:rPr>
            </w:pPr>
            <w:r w:rsidRPr="00807ABB">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FC826"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E2F99" w14:textId="77777777" w:rsidR="000F40DD" w:rsidRPr="00807ABB" w:rsidRDefault="000F40DD" w:rsidP="00E21093">
            <w:pPr>
              <w:pStyle w:val="rowtabella0"/>
              <w:rPr>
                <w:color w:val="002060"/>
              </w:rPr>
            </w:pPr>
            <w:r w:rsidRPr="00807ABB">
              <w:rPr>
                <w:color w:val="002060"/>
              </w:rPr>
              <w:t>16/10/2022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4D998" w14:textId="77777777" w:rsidR="000F40DD" w:rsidRPr="00807ABB" w:rsidRDefault="000F40DD" w:rsidP="00E21093">
            <w:pPr>
              <w:pStyle w:val="rowtabella0"/>
              <w:rPr>
                <w:color w:val="002060"/>
              </w:rPr>
            </w:pPr>
            <w:r w:rsidRPr="00807ABB">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5C9454" w14:textId="77777777" w:rsidR="000F40DD" w:rsidRPr="00807ABB" w:rsidRDefault="000F40DD" w:rsidP="00E21093">
            <w:pPr>
              <w:pStyle w:val="rowtabella0"/>
              <w:rPr>
                <w:color w:val="002060"/>
              </w:rPr>
            </w:pPr>
            <w:r w:rsidRPr="00807ABB">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33AE0" w14:textId="77777777" w:rsidR="000F40DD" w:rsidRPr="00807ABB" w:rsidRDefault="000F40DD" w:rsidP="00E21093">
            <w:pPr>
              <w:pStyle w:val="rowtabella0"/>
              <w:rPr>
                <w:color w:val="002060"/>
              </w:rPr>
            </w:pPr>
            <w:r w:rsidRPr="00807ABB">
              <w:rPr>
                <w:color w:val="002060"/>
              </w:rPr>
              <w:t>VIA ROSSINI</w:t>
            </w:r>
          </w:p>
        </w:tc>
      </w:tr>
    </w:tbl>
    <w:p w14:paraId="1002D3D0" w14:textId="77777777" w:rsidR="000F40DD" w:rsidRPr="00807ABB" w:rsidRDefault="000F40DD" w:rsidP="000F40DD">
      <w:pPr>
        <w:pStyle w:val="breakline"/>
        <w:rPr>
          <w:rFonts w:eastAsiaTheme="minorEastAsia"/>
          <w:color w:val="002060"/>
        </w:rPr>
      </w:pPr>
    </w:p>
    <w:p w14:paraId="57849B04" w14:textId="77777777" w:rsidR="000F40DD" w:rsidRPr="00807ABB" w:rsidRDefault="000F40DD" w:rsidP="000F40DD">
      <w:pPr>
        <w:pStyle w:val="breakline"/>
        <w:rPr>
          <w:color w:val="002060"/>
        </w:rPr>
      </w:pPr>
    </w:p>
    <w:p w14:paraId="153BDB19" w14:textId="77777777" w:rsidR="000F40DD" w:rsidRPr="00807ABB" w:rsidRDefault="000F40DD" w:rsidP="000F40DD">
      <w:pPr>
        <w:pStyle w:val="breakline"/>
        <w:rPr>
          <w:color w:val="002060"/>
        </w:rPr>
      </w:pPr>
    </w:p>
    <w:p w14:paraId="3450FE1D" w14:textId="77777777" w:rsidR="000F40DD" w:rsidRPr="00807ABB" w:rsidRDefault="000F40DD" w:rsidP="000F40DD">
      <w:pPr>
        <w:pStyle w:val="sottotitolocampionato10"/>
        <w:rPr>
          <w:color w:val="002060"/>
        </w:rPr>
      </w:pPr>
      <w:r w:rsidRPr="00807ABB">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F40DD" w:rsidRPr="00807ABB" w14:paraId="29531CA9"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16292"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F522E"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09212"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06A79"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164B2"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0D81B"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F5CAC"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5B087F75"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7F41A1" w14:textId="77777777" w:rsidR="000F40DD" w:rsidRPr="00807ABB" w:rsidRDefault="000F40DD" w:rsidP="00E21093">
            <w:pPr>
              <w:pStyle w:val="rowtabella0"/>
              <w:rPr>
                <w:color w:val="002060"/>
              </w:rPr>
            </w:pPr>
            <w:r w:rsidRPr="00807ABB">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5AD35" w14:textId="77777777" w:rsidR="000F40DD" w:rsidRPr="00807ABB" w:rsidRDefault="000F40DD" w:rsidP="00E21093">
            <w:pPr>
              <w:pStyle w:val="rowtabella0"/>
              <w:rPr>
                <w:color w:val="002060"/>
              </w:rPr>
            </w:pPr>
            <w:r w:rsidRPr="00807ABB">
              <w:rPr>
                <w:color w:val="002060"/>
              </w:rPr>
              <w:t>JESI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29D7F"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109C5" w14:textId="77777777" w:rsidR="000F40DD" w:rsidRPr="00807ABB" w:rsidRDefault="000F40DD" w:rsidP="00E21093">
            <w:pPr>
              <w:pStyle w:val="rowtabella0"/>
              <w:rPr>
                <w:color w:val="002060"/>
              </w:rPr>
            </w:pPr>
            <w:r w:rsidRPr="00807ABB">
              <w:rPr>
                <w:color w:val="002060"/>
              </w:rPr>
              <w:t>15/10/2022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10B557" w14:textId="77777777" w:rsidR="000F40DD" w:rsidRPr="00807ABB" w:rsidRDefault="000F40DD" w:rsidP="00E21093">
            <w:pPr>
              <w:pStyle w:val="rowtabella0"/>
              <w:rPr>
                <w:color w:val="002060"/>
              </w:rPr>
            </w:pPr>
            <w:r w:rsidRPr="00807ABB">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99E3B" w14:textId="77777777" w:rsidR="000F40DD" w:rsidRPr="00807ABB" w:rsidRDefault="000F40DD" w:rsidP="00E21093">
            <w:pPr>
              <w:pStyle w:val="rowtabella0"/>
              <w:rPr>
                <w:color w:val="002060"/>
              </w:rPr>
            </w:pPr>
            <w:r w:rsidRPr="00807ABB">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7E5D2" w14:textId="77777777" w:rsidR="000F40DD" w:rsidRPr="00807ABB" w:rsidRDefault="000F40DD" w:rsidP="00E21093">
            <w:pPr>
              <w:pStyle w:val="rowtabella0"/>
              <w:rPr>
                <w:color w:val="002060"/>
              </w:rPr>
            </w:pPr>
            <w:r w:rsidRPr="00807ABB">
              <w:rPr>
                <w:color w:val="002060"/>
              </w:rPr>
              <w:t>VIA VERDI</w:t>
            </w:r>
          </w:p>
        </w:tc>
      </w:tr>
      <w:tr w:rsidR="000F40DD" w:rsidRPr="00807ABB" w14:paraId="4F5AEF74"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0E80FF" w14:textId="77777777" w:rsidR="000F40DD" w:rsidRPr="00807ABB" w:rsidRDefault="000F40DD" w:rsidP="00E21093">
            <w:pPr>
              <w:pStyle w:val="rowtabella0"/>
              <w:rPr>
                <w:color w:val="002060"/>
              </w:rPr>
            </w:pPr>
            <w:r w:rsidRPr="00807ABB">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779A23" w14:textId="77777777" w:rsidR="000F40DD" w:rsidRPr="00807ABB" w:rsidRDefault="000F40DD" w:rsidP="00E21093">
            <w:pPr>
              <w:pStyle w:val="rowtabella0"/>
              <w:rPr>
                <w:color w:val="002060"/>
              </w:rPr>
            </w:pPr>
            <w:r w:rsidRPr="00807ABB">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61394F"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E06AA3" w14:textId="77777777" w:rsidR="000F40DD" w:rsidRPr="00807ABB" w:rsidRDefault="000F40DD" w:rsidP="00E21093">
            <w:pPr>
              <w:pStyle w:val="rowtabella0"/>
              <w:rPr>
                <w:color w:val="002060"/>
              </w:rPr>
            </w:pPr>
            <w:r w:rsidRPr="00807ABB">
              <w:rPr>
                <w:color w:val="002060"/>
              </w:rPr>
              <w:t>15/10/2022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67A804" w14:textId="77777777" w:rsidR="000F40DD" w:rsidRPr="00807ABB" w:rsidRDefault="000F40DD" w:rsidP="00E21093">
            <w:pPr>
              <w:pStyle w:val="rowtabella0"/>
              <w:rPr>
                <w:color w:val="002060"/>
              </w:rPr>
            </w:pPr>
            <w:r w:rsidRPr="00807ABB">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A548CA" w14:textId="77777777" w:rsidR="000F40DD" w:rsidRPr="00807ABB" w:rsidRDefault="000F40DD" w:rsidP="00E21093">
            <w:pPr>
              <w:pStyle w:val="rowtabella0"/>
              <w:rPr>
                <w:color w:val="002060"/>
              </w:rPr>
            </w:pPr>
            <w:r w:rsidRPr="00807AB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E65515" w14:textId="77777777" w:rsidR="000F40DD" w:rsidRPr="00807ABB" w:rsidRDefault="000F40DD" w:rsidP="00E21093">
            <w:pPr>
              <w:pStyle w:val="rowtabella0"/>
              <w:rPr>
                <w:color w:val="002060"/>
              </w:rPr>
            </w:pPr>
            <w:r w:rsidRPr="00807ABB">
              <w:rPr>
                <w:color w:val="002060"/>
              </w:rPr>
              <w:t>VIA VESCOVARA, 7</w:t>
            </w:r>
          </w:p>
        </w:tc>
      </w:tr>
      <w:tr w:rsidR="000F40DD" w:rsidRPr="00807ABB" w14:paraId="79BEEA44"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A11379" w14:textId="77777777" w:rsidR="000F40DD" w:rsidRPr="00807ABB" w:rsidRDefault="000F40DD" w:rsidP="00E21093">
            <w:pPr>
              <w:pStyle w:val="rowtabella0"/>
              <w:rPr>
                <w:color w:val="002060"/>
              </w:rPr>
            </w:pPr>
            <w:r w:rsidRPr="00807ABB">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74FD19" w14:textId="77777777" w:rsidR="000F40DD" w:rsidRPr="00807ABB" w:rsidRDefault="000F40DD" w:rsidP="00E21093">
            <w:pPr>
              <w:pStyle w:val="rowtabella0"/>
              <w:rPr>
                <w:color w:val="002060"/>
              </w:rPr>
            </w:pPr>
            <w:r w:rsidRPr="00807ABB">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1E708B"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D02A69" w14:textId="77777777" w:rsidR="000F40DD" w:rsidRPr="00807ABB" w:rsidRDefault="000F40DD" w:rsidP="00E21093">
            <w:pPr>
              <w:pStyle w:val="rowtabella0"/>
              <w:rPr>
                <w:color w:val="002060"/>
              </w:rPr>
            </w:pPr>
            <w:r w:rsidRPr="00807ABB">
              <w:rPr>
                <w:color w:val="002060"/>
              </w:rPr>
              <w:t>15/10/2022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F7D48A" w14:textId="77777777" w:rsidR="000F40DD" w:rsidRPr="00807ABB" w:rsidRDefault="000F40DD" w:rsidP="00E21093">
            <w:pPr>
              <w:pStyle w:val="rowtabella0"/>
              <w:rPr>
                <w:color w:val="002060"/>
              </w:rPr>
            </w:pPr>
            <w:r w:rsidRPr="00807ABB">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1762A" w14:textId="77777777" w:rsidR="000F40DD" w:rsidRPr="00807ABB" w:rsidRDefault="000F40DD" w:rsidP="00E21093">
            <w:pPr>
              <w:pStyle w:val="rowtabella0"/>
              <w:rPr>
                <w:color w:val="002060"/>
              </w:rPr>
            </w:pPr>
            <w:r w:rsidRPr="00807ABB">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3F26C4" w14:textId="77777777" w:rsidR="000F40DD" w:rsidRPr="00807ABB" w:rsidRDefault="000F40DD" w:rsidP="00E21093">
            <w:pPr>
              <w:pStyle w:val="rowtabella0"/>
              <w:rPr>
                <w:color w:val="002060"/>
              </w:rPr>
            </w:pPr>
            <w:r w:rsidRPr="00807ABB">
              <w:rPr>
                <w:color w:val="002060"/>
              </w:rPr>
              <w:t>VIA B.BUOZZI</w:t>
            </w:r>
          </w:p>
        </w:tc>
      </w:tr>
      <w:tr w:rsidR="000F40DD" w:rsidRPr="00807ABB" w14:paraId="5FC34849"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2E3455" w14:textId="77777777" w:rsidR="000F40DD" w:rsidRPr="00807ABB" w:rsidRDefault="000F40DD" w:rsidP="00E21093">
            <w:pPr>
              <w:pStyle w:val="rowtabella0"/>
              <w:rPr>
                <w:color w:val="002060"/>
              </w:rPr>
            </w:pPr>
            <w:r w:rsidRPr="00807ABB">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A5DA6" w14:textId="77777777" w:rsidR="000F40DD" w:rsidRPr="00807ABB" w:rsidRDefault="000F40DD" w:rsidP="00E21093">
            <w:pPr>
              <w:pStyle w:val="rowtabella0"/>
              <w:rPr>
                <w:color w:val="002060"/>
              </w:rPr>
            </w:pPr>
            <w:r w:rsidRPr="00807ABB">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768B1"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841C4" w14:textId="77777777" w:rsidR="000F40DD" w:rsidRPr="00807ABB" w:rsidRDefault="000F40DD" w:rsidP="00E21093">
            <w:pPr>
              <w:pStyle w:val="rowtabella0"/>
              <w:rPr>
                <w:color w:val="002060"/>
              </w:rPr>
            </w:pPr>
            <w:r w:rsidRPr="00807ABB">
              <w:rPr>
                <w:color w:val="002060"/>
              </w:rPr>
              <w:t>15/10/2022 00:00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FD285" w14:textId="77777777" w:rsidR="000F40DD" w:rsidRPr="00807ABB" w:rsidRDefault="000F40DD" w:rsidP="00E21093">
            <w:pPr>
              <w:pStyle w:val="rowtabella0"/>
              <w:rPr>
                <w:color w:val="002060"/>
              </w:rPr>
            </w:pPr>
            <w:r w:rsidRPr="00807ABB">
              <w:rPr>
                <w:color w:val="002060"/>
              </w:rPr>
              <w:t>5093 CAMPO SCOPERTO NUOVO ANTISTADI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C1BC0" w14:textId="77777777" w:rsidR="000F40DD" w:rsidRPr="00807ABB" w:rsidRDefault="000F40DD" w:rsidP="00E21093">
            <w:pPr>
              <w:pStyle w:val="rowtabella0"/>
              <w:rPr>
                <w:color w:val="002060"/>
              </w:rPr>
            </w:pPr>
            <w:r w:rsidRPr="00807ABB">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149A7" w14:textId="77777777" w:rsidR="000F40DD" w:rsidRPr="00807ABB" w:rsidRDefault="000F40DD" w:rsidP="00E21093">
            <w:pPr>
              <w:pStyle w:val="rowtabella0"/>
              <w:rPr>
                <w:color w:val="002060"/>
              </w:rPr>
            </w:pPr>
            <w:r w:rsidRPr="00807ABB">
              <w:rPr>
                <w:color w:val="002060"/>
              </w:rPr>
              <w:t>VIA BRUNO BUOZZI</w:t>
            </w:r>
          </w:p>
        </w:tc>
      </w:tr>
    </w:tbl>
    <w:p w14:paraId="61B8F055" w14:textId="77777777" w:rsidR="000F40DD" w:rsidRPr="00807ABB" w:rsidRDefault="000F40DD" w:rsidP="000F40DD">
      <w:pPr>
        <w:pStyle w:val="breakline"/>
        <w:rPr>
          <w:rFonts w:eastAsiaTheme="minorEastAsia"/>
          <w:color w:val="002060"/>
        </w:rPr>
      </w:pPr>
    </w:p>
    <w:p w14:paraId="0EE8E897" w14:textId="77777777" w:rsidR="000F40DD" w:rsidRPr="00807ABB" w:rsidRDefault="000F40DD" w:rsidP="000F40DD">
      <w:pPr>
        <w:pStyle w:val="breakline"/>
        <w:rPr>
          <w:color w:val="002060"/>
        </w:rPr>
      </w:pPr>
    </w:p>
    <w:p w14:paraId="182F9810" w14:textId="77777777" w:rsidR="000F40DD" w:rsidRPr="00807ABB" w:rsidRDefault="000F40DD" w:rsidP="000F40DD">
      <w:pPr>
        <w:pStyle w:val="breakline"/>
        <w:rPr>
          <w:color w:val="002060"/>
        </w:rPr>
      </w:pPr>
    </w:p>
    <w:p w14:paraId="74E961EB" w14:textId="77777777" w:rsidR="000F40DD" w:rsidRPr="00807ABB" w:rsidRDefault="000F40DD" w:rsidP="000F40DD">
      <w:pPr>
        <w:pStyle w:val="sottotitolocampionato10"/>
        <w:rPr>
          <w:color w:val="002060"/>
        </w:rPr>
      </w:pPr>
      <w:r w:rsidRPr="00807ABB">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8"/>
        <w:gridCol w:w="2014"/>
        <w:gridCol w:w="385"/>
        <w:gridCol w:w="898"/>
        <w:gridCol w:w="1198"/>
        <w:gridCol w:w="1540"/>
        <w:gridCol w:w="1567"/>
      </w:tblGrid>
      <w:tr w:rsidR="000F40DD" w:rsidRPr="00807ABB" w14:paraId="2AA69B15"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E78D8"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ED5B5"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92F0F"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F3607"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893BE"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8BAC4"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1A369"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7116284A"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984759" w14:textId="77777777" w:rsidR="000F40DD" w:rsidRPr="00807ABB" w:rsidRDefault="000F40DD" w:rsidP="00E21093">
            <w:pPr>
              <w:pStyle w:val="rowtabella0"/>
              <w:rPr>
                <w:color w:val="002060"/>
              </w:rPr>
            </w:pPr>
            <w:r w:rsidRPr="00807ABB">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F60F8D" w14:textId="77777777" w:rsidR="000F40DD" w:rsidRPr="00807ABB" w:rsidRDefault="000F40DD" w:rsidP="00E21093">
            <w:pPr>
              <w:pStyle w:val="rowtabella0"/>
              <w:rPr>
                <w:color w:val="002060"/>
              </w:rPr>
            </w:pPr>
            <w:r w:rsidRPr="00807ABB">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F757B"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AC0D6" w14:textId="77777777" w:rsidR="000F40DD" w:rsidRPr="00807ABB" w:rsidRDefault="000F40DD" w:rsidP="00E21093">
            <w:pPr>
              <w:pStyle w:val="rowtabella0"/>
              <w:rPr>
                <w:color w:val="002060"/>
              </w:rPr>
            </w:pPr>
            <w:r w:rsidRPr="00807ABB">
              <w:rPr>
                <w:color w:val="002060"/>
              </w:rPr>
              <w:t>15/10/2022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47A5A" w14:textId="77777777" w:rsidR="000F40DD" w:rsidRPr="00807ABB" w:rsidRDefault="000F40DD" w:rsidP="00E21093">
            <w:pPr>
              <w:pStyle w:val="rowtabella0"/>
              <w:rPr>
                <w:color w:val="002060"/>
              </w:rPr>
            </w:pPr>
            <w:r w:rsidRPr="00807ABB">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6B9C4" w14:textId="77777777" w:rsidR="000F40DD" w:rsidRPr="00807ABB" w:rsidRDefault="000F40DD" w:rsidP="00E21093">
            <w:pPr>
              <w:pStyle w:val="rowtabella0"/>
              <w:rPr>
                <w:color w:val="002060"/>
              </w:rPr>
            </w:pPr>
            <w:r w:rsidRPr="00807ABB">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183B2" w14:textId="77777777" w:rsidR="000F40DD" w:rsidRPr="00807ABB" w:rsidRDefault="000F40DD" w:rsidP="00E21093">
            <w:pPr>
              <w:pStyle w:val="rowtabella0"/>
              <w:rPr>
                <w:color w:val="002060"/>
              </w:rPr>
            </w:pPr>
            <w:r w:rsidRPr="00807ABB">
              <w:rPr>
                <w:color w:val="002060"/>
              </w:rPr>
              <w:t>LOC.MONTEROCCO VIA A.MANCINI</w:t>
            </w:r>
          </w:p>
        </w:tc>
      </w:tr>
      <w:tr w:rsidR="000F40DD" w:rsidRPr="00807ABB" w14:paraId="6015BDD4"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149CFC" w14:textId="77777777" w:rsidR="000F40DD" w:rsidRPr="00807ABB" w:rsidRDefault="000F40DD" w:rsidP="00E21093">
            <w:pPr>
              <w:pStyle w:val="rowtabella0"/>
              <w:rPr>
                <w:color w:val="002060"/>
              </w:rPr>
            </w:pPr>
            <w:r w:rsidRPr="00807ABB">
              <w:rPr>
                <w:color w:val="002060"/>
              </w:rPr>
              <w:t>SPES VALDASO 1993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D7645D" w14:textId="77777777" w:rsidR="000F40DD" w:rsidRPr="00807ABB" w:rsidRDefault="000F40DD" w:rsidP="00E21093">
            <w:pPr>
              <w:pStyle w:val="rowtabella0"/>
              <w:rPr>
                <w:color w:val="002060"/>
              </w:rPr>
            </w:pPr>
            <w:r w:rsidRPr="00807ABB">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31FE27"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F00B1E" w14:textId="77777777" w:rsidR="000F40DD" w:rsidRPr="00807ABB" w:rsidRDefault="000F40DD" w:rsidP="00E21093">
            <w:pPr>
              <w:pStyle w:val="rowtabella0"/>
              <w:rPr>
                <w:color w:val="002060"/>
              </w:rPr>
            </w:pPr>
            <w:r w:rsidRPr="00807ABB">
              <w:rPr>
                <w:color w:val="002060"/>
              </w:rPr>
              <w:t>15/10/2022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E73592" w14:textId="77777777" w:rsidR="000F40DD" w:rsidRPr="00807ABB" w:rsidRDefault="000F40DD" w:rsidP="00E21093">
            <w:pPr>
              <w:pStyle w:val="rowtabella0"/>
              <w:rPr>
                <w:color w:val="002060"/>
              </w:rPr>
            </w:pPr>
            <w:r w:rsidRPr="00807ABB">
              <w:rPr>
                <w:color w:val="002060"/>
              </w:rPr>
              <w:t>5659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FEFA4E" w14:textId="77777777" w:rsidR="000F40DD" w:rsidRPr="00807ABB" w:rsidRDefault="000F40DD" w:rsidP="00E21093">
            <w:pPr>
              <w:pStyle w:val="rowtabella0"/>
              <w:rPr>
                <w:color w:val="002060"/>
              </w:rPr>
            </w:pPr>
            <w:r w:rsidRPr="00807ABB">
              <w:rPr>
                <w:color w:val="002060"/>
              </w:rPr>
              <w:t>PETRITOLI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D55B20" w14:textId="77777777" w:rsidR="000F40DD" w:rsidRPr="00807ABB" w:rsidRDefault="000F40DD" w:rsidP="00E21093">
            <w:pPr>
              <w:pStyle w:val="rowtabella0"/>
              <w:rPr>
                <w:color w:val="002060"/>
              </w:rPr>
            </w:pPr>
            <w:r w:rsidRPr="00807ABB">
              <w:rPr>
                <w:color w:val="002060"/>
              </w:rPr>
              <w:t>LOCALITA' CALCINARI</w:t>
            </w:r>
          </w:p>
        </w:tc>
      </w:tr>
      <w:tr w:rsidR="000F40DD" w:rsidRPr="00807ABB" w14:paraId="25FA29C2"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205ABD" w14:textId="77777777" w:rsidR="000F40DD" w:rsidRPr="00807ABB" w:rsidRDefault="000F40DD" w:rsidP="00E21093">
            <w:pPr>
              <w:pStyle w:val="rowtabella0"/>
              <w:rPr>
                <w:color w:val="002060"/>
              </w:rPr>
            </w:pPr>
            <w:r w:rsidRPr="00807ABB">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45CDA5" w14:textId="77777777" w:rsidR="000F40DD" w:rsidRPr="00807ABB" w:rsidRDefault="000F40DD" w:rsidP="00E21093">
            <w:pPr>
              <w:pStyle w:val="rowtabella0"/>
              <w:rPr>
                <w:color w:val="002060"/>
              </w:rPr>
            </w:pPr>
            <w:r w:rsidRPr="00807ABB">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EEE346"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91ADF9" w14:textId="77777777" w:rsidR="000F40DD" w:rsidRPr="00807ABB" w:rsidRDefault="000F40DD" w:rsidP="00E21093">
            <w:pPr>
              <w:pStyle w:val="rowtabella0"/>
              <w:rPr>
                <w:color w:val="002060"/>
              </w:rPr>
            </w:pPr>
            <w:r w:rsidRPr="00807ABB">
              <w:rPr>
                <w:color w:val="002060"/>
              </w:rPr>
              <w:t>16/10/2022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CC1679" w14:textId="77777777" w:rsidR="000F40DD" w:rsidRPr="00807ABB" w:rsidRDefault="000F40DD" w:rsidP="00E21093">
            <w:pPr>
              <w:pStyle w:val="rowtabella0"/>
              <w:rPr>
                <w:color w:val="002060"/>
              </w:rPr>
            </w:pPr>
            <w:r w:rsidRPr="00807ABB">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872B3F" w14:textId="77777777" w:rsidR="000F40DD" w:rsidRPr="00807ABB" w:rsidRDefault="000F40DD" w:rsidP="00E21093">
            <w:pPr>
              <w:pStyle w:val="rowtabella0"/>
              <w:rPr>
                <w:color w:val="002060"/>
              </w:rPr>
            </w:pPr>
            <w:r w:rsidRPr="00807ABB">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930380" w14:textId="77777777" w:rsidR="000F40DD" w:rsidRPr="00807ABB" w:rsidRDefault="000F40DD" w:rsidP="00E21093">
            <w:pPr>
              <w:pStyle w:val="rowtabella0"/>
              <w:rPr>
                <w:color w:val="002060"/>
              </w:rPr>
            </w:pPr>
            <w:r w:rsidRPr="00807ABB">
              <w:rPr>
                <w:color w:val="002060"/>
              </w:rPr>
              <w:t>VIA E.MATTEI</w:t>
            </w:r>
          </w:p>
        </w:tc>
      </w:tr>
      <w:tr w:rsidR="000F40DD" w:rsidRPr="00807ABB" w14:paraId="0379A80B"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20AC4E" w14:textId="77777777" w:rsidR="000F40DD" w:rsidRPr="00807ABB" w:rsidRDefault="000F40DD" w:rsidP="00E21093">
            <w:pPr>
              <w:pStyle w:val="rowtabella0"/>
              <w:rPr>
                <w:color w:val="002060"/>
              </w:rPr>
            </w:pPr>
            <w:r w:rsidRPr="00807ABB">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EE1FC" w14:textId="77777777" w:rsidR="000F40DD" w:rsidRPr="00807ABB" w:rsidRDefault="000F40DD" w:rsidP="00E21093">
            <w:pPr>
              <w:pStyle w:val="rowtabella0"/>
              <w:rPr>
                <w:color w:val="002060"/>
              </w:rPr>
            </w:pPr>
            <w:r w:rsidRPr="00807ABB">
              <w:rPr>
                <w:color w:val="002060"/>
              </w:rPr>
              <w:t>LABELSYSTEM POTENZAPICENA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B05C7C"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8D605" w14:textId="77777777" w:rsidR="000F40DD" w:rsidRPr="00807ABB" w:rsidRDefault="000F40DD" w:rsidP="00E21093">
            <w:pPr>
              <w:pStyle w:val="rowtabella0"/>
              <w:rPr>
                <w:color w:val="002060"/>
              </w:rPr>
            </w:pPr>
            <w:r w:rsidRPr="00807ABB">
              <w:rPr>
                <w:color w:val="002060"/>
              </w:rPr>
              <w:t>16/10/2022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7308A" w14:textId="77777777" w:rsidR="000F40DD" w:rsidRPr="00807ABB" w:rsidRDefault="000F40DD" w:rsidP="00E21093">
            <w:pPr>
              <w:pStyle w:val="rowtabella0"/>
              <w:rPr>
                <w:color w:val="002060"/>
              </w:rPr>
            </w:pPr>
            <w:r w:rsidRPr="00807ABB">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E1D37" w14:textId="77777777" w:rsidR="000F40DD" w:rsidRPr="00807ABB" w:rsidRDefault="000F40DD" w:rsidP="00E21093">
            <w:pPr>
              <w:pStyle w:val="rowtabella0"/>
              <w:rPr>
                <w:color w:val="002060"/>
              </w:rPr>
            </w:pPr>
            <w:r w:rsidRPr="00807ABB">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37CDC" w14:textId="77777777" w:rsidR="000F40DD" w:rsidRPr="00807ABB" w:rsidRDefault="000F40DD" w:rsidP="00E21093">
            <w:pPr>
              <w:pStyle w:val="rowtabella0"/>
              <w:rPr>
                <w:color w:val="002060"/>
              </w:rPr>
            </w:pPr>
            <w:r w:rsidRPr="00807ABB">
              <w:rPr>
                <w:color w:val="002060"/>
              </w:rPr>
              <w:t>FRAZ.PAGLIARE VIA VECCHI</w:t>
            </w:r>
          </w:p>
        </w:tc>
      </w:tr>
    </w:tbl>
    <w:p w14:paraId="6D30503D" w14:textId="77777777" w:rsidR="000F40DD" w:rsidRPr="00807ABB" w:rsidRDefault="000F40DD" w:rsidP="000F40DD">
      <w:pPr>
        <w:pStyle w:val="breakline"/>
        <w:rPr>
          <w:rFonts w:eastAsiaTheme="minorEastAsia"/>
          <w:color w:val="002060"/>
        </w:rPr>
      </w:pPr>
    </w:p>
    <w:p w14:paraId="7183255D" w14:textId="77777777" w:rsidR="000F40DD" w:rsidRPr="00807ABB" w:rsidRDefault="000F40DD" w:rsidP="000F40DD">
      <w:pPr>
        <w:pStyle w:val="breakline"/>
        <w:rPr>
          <w:color w:val="002060"/>
        </w:rPr>
      </w:pPr>
    </w:p>
    <w:p w14:paraId="4F3D6362" w14:textId="77777777" w:rsidR="000F40DD" w:rsidRPr="00807ABB" w:rsidRDefault="000F40DD" w:rsidP="000F40DD">
      <w:pPr>
        <w:pStyle w:val="titolocampionato0"/>
        <w:shd w:val="clear" w:color="auto" w:fill="CCCCCC"/>
        <w:spacing w:before="80" w:after="40"/>
        <w:rPr>
          <w:color w:val="002060"/>
        </w:rPr>
      </w:pPr>
      <w:r w:rsidRPr="00807ABB">
        <w:rPr>
          <w:color w:val="002060"/>
        </w:rPr>
        <w:t>UNDER 15 C5 REGIONALI MASCHILI</w:t>
      </w:r>
    </w:p>
    <w:p w14:paraId="011A9786" w14:textId="77777777" w:rsidR="000F40DD" w:rsidRPr="00807ABB" w:rsidRDefault="000F40DD" w:rsidP="000F40DD">
      <w:pPr>
        <w:pStyle w:val="TITOLOPRINC"/>
        <w:spacing w:before="0" w:beforeAutospacing="0" w:after="0" w:afterAutospacing="0"/>
        <w:rPr>
          <w:color w:val="002060"/>
        </w:rPr>
      </w:pPr>
      <w:r w:rsidRPr="00807ABB">
        <w:rPr>
          <w:color w:val="002060"/>
        </w:rPr>
        <w:t>VARIAZIONE FORMAT PRIMA FASE</w:t>
      </w:r>
    </w:p>
    <w:p w14:paraId="743398E3" w14:textId="77777777" w:rsidR="000F40DD" w:rsidRPr="00807ABB" w:rsidRDefault="000F40DD" w:rsidP="000F40DD">
      <w:pPr>
        <w:pStyle w:val="LndNormale1"/>
        <w:jc w:val="left"/>
        <w:rPr>
          <w:b/>
          <w:color w:val="002060"/>
          <w:sz w:val="24"/>
          <w:szCs w:val="24"/>
          <w:u w:val="single"/>
        </w:rPr>
      </w:pPr>
    </w:p>
    <w:p w14:paraId="7A7D38EB" w14:textId="77777777" w:rsidR="000F40DD" w:rsidRPr="00807ABB" w:rsidRDefault="000F40DD" w:rsidP="000F40DD">
      <w:pPr>
        <w:pStyle w:val="LndNormale1"/>
        <w:jc w:val="left"/>
        <w:rPr>
          <w:bCs/>
          <w:color w:val="002060"/>
          <w:szCs w:val="22"/>
        </w:rPr>
      </w:pPr>
      <w:r w:rsidRPr="00807ABB">
        <w:rPr>
          <w:bCs/>
          <w:color w:val="002060"/>
          <w:szCs w:val="22"/>
        </w:rPr>
        <w:t>Preso atto dei ritiri dell’Appignano 2020 e del Fermo SSD dal Campionato Regionale Calcio a Cinque Under 15 girone “C”;</w:t>
      </w:r>
    </w:p>
    <w:p w14:paraId="30FD8FE0" w14:textId="77777777" w:rsidR="000F40DD" w:rsidRPr="00807ABB" w:rsidRDefault="000F40DD" w:rsidP="000F40DD">
      <w:pPr>
        <w:pStyle w:val="LndNormale1"/>
        <w:jc w:val="left"/>
        <w:rPr>
          <w:bCs/>
          <w:color w:val="002060"/>
          <w:szCs w:val="22"/>
        </w:rPr>
      </w:pPr>
      <w:r w:rsidRPr="00807ABB">
        <w:rPr>
          <w:bCs/>
          <w:color w:val="002060"/>
          <w:szCs w:val="22"/>
        </w:rPr>
        <w:t>- rilevato che il girone “C”, a fronte delle defezioni di cui sopra, risulta composto da 5 squadre, mentre i gironi “A” e “B” da 8 squadre di cui una fuori classifica;</w:t>
      </w:r>
    </w:p>
    <w:p w14:paraId="0A854BA3" w14:textId="77777777" w:rsidR="000F40DD" w:rsidRPr="00807ABB" w:rsidRDefault="000F40DD" w:rsidP="000F40DD">
      <w:pPr>
        <w:pStyle w:val="LndNormale1"/>
        <w:jc w:val="left"/>
        <w:rPr>
          <w:bCs/>
          <w:color w:val="002060"/>
          <w:szCs w:val="22"/>
        </w:rPr>
      </w:pPr>
    </w:p>
    <w:p w14:paraId="36B355BA" w14:textId="77777777" w:rsidR="000F40DD" w:rsidRPr="00807ABB" w:rsidRDefault="000F40DD" w:rsidP="000F40DD">
      <w:pPr>
        <w:pStyle w:val="LndNormale1"/>
        <w:jc w:val="center"/>
        <w:rPr>
          <w:bCs/>
          <w:color w:val="002060"/>
          <w:szCs w:val="22"/>
        </w:rPr>
      </w:pPr>
      <w:r w:rsidRPr="00807ABB">
        <w:rPr>
          <w:bCs/>
          <w:color w:val="002060"/>
          <w:szCs w:val="22"/>
        </w:rPr>
        <w:t>si dispone</w:t>
      </w:r>
    </w:p>
    <w:p w14:paraId="18EC8C2D" w14:textId="77777777" w:rsidR="000F40DD" w:rsidRPr="00807ABB" w:rsidRDefault="000F40DD" w:rsidP="000F40DD">
      <w:pPr>
        <w:pStyle w:val="LndNormale1"/>
        <w:rPr>
          <w:bCs/>
          <w:color w:val="002060"/>
          <w:szCs w:val="22"/>
        </w:rPr>
      </w:pPr>
    </w:p>
    <w:p w14:paraId="45CA5863" w14:textId="341034FC" w:rsidR="000F40DD" w:rsidRPr="00807ABB" w:rsidRDefault="000F40DD" w:rsidP="000F40DD">
      <w:pPr>
        <w:pStyle w:val="LndNormale1"/>
        <w:rPr>
          <w:bCs/>
          <w:color w:val="002060"/>
          <w:szCs w:val="22"/>
        </w:rPr>
      </w:pPr>
      <w:r w:rsidRPr="00807ABB">
        <w:rPr>
          <w:bCs/>
          <w:color w:val="002060"/>
          <w:szCs w:val="22"/>
        </w:rPr>
        <w:t>la seguente modifica che annulla e sostituisce quanto pubblicato nel C.U. n° 23 del 30/09/2022:</w:t>
      </w:r>
    </w:p>
    <w:p w14:paraId="7EADB716" w14:textId="77777777" w:rsidR="000F40DD" w:rsidRPr="00807ABB" w:rsidRDefault="000F40DD" w:rsidP="000F40DD">
      <w:pPr>
        <w:pStyle w:val="LndNormale1"/>
        <w:rPr>
          <w:bCs/>
          <w:color w:val="002060"/>
          <w:szCs w:val="22"/>
        </w:rPr>
      </w:pPr>
    </w:p>
    <w:p w14:paraId="6955C120" w14:textId="77777777" w:rsidR="000F40DD" w:rsidRPr="00807ABB" w:rsidRDefault="000F40DD" w:rsidP="000F40DD">
      <w:pPr>
        <w:pStyle w:val="LndNormale1"/>
        <w:rPr>
          <w:b/>
          <w:bCs/>
          <w:color w:val="002060"/>
        </w:rPr>
      </w:pPr>
      <w:r w:rsidRPr="00807ABB">
        <w:rPr>
          <w:b/>
          <w:bCs/>
          <w:color w:val="002060"/>
        </w:rPr>
        <w:t>Al termine dei gironi della prima fase le prime due squadre classificate dei gironi “A” e “B” e “C” e la miglior terza classificata dei gironi “A” e “B” prenderanno parte al girone "Gold" che sarà composto da n° 7 squadre.</w:t>
      </w:r>
    </w:p>
    <w:p w14:paraId="19DEC577" w14:textId="77777777" w:rsidR="000F40DD" w:rsidRPr="00807ABB" w:rsidRDefault="000F40DD" w:rsidP="000F40DD">
      <w:pPr>
        <w:pStyle w:val="LndNormale1"/>
        <w:rPr>
          <w:bCs/>
          <w:color w:val="002060"/>
          <w:szCs w:val="22"/>
        </w:rPr>
      </w:pPr>
    </w:p>
    <w:p w14:paraId="124A1BBB" w14:textId="77777777" w:rsidR="000F40DD" w:rsidRPr="00807ABB" w:rsidRDefault="000F40DD" w:rsidP="000F40DD">
      <w:pPr>
        <w:pStyle w:val="LndNormale1"/>
        <w:rPr>
          <w:color w:val="002060"/>
        </w:rPr>
      </w:pPr>
      <w:r w:rsidRPr="00807ABB">
        <w:rPr>
          <w:color w:val="002060"/>
        </w:rPr>
        <w:t xml:space="preserve">Le restanti 14 squadre saranno inserite in n° 2 gironi "Silver". </w:t>
      </w:r>
    </w:p>
    <w:p w14:paraId="4016A2EF" w14:textId="77777777" w:rsidR="000F40DD" w:rsidRPr="00807ABB" w:rsidRDefault="000F40DD" w:rsidP="000F40DD">
      <w:pPr>
        <w:pStyle w:val="LndNormale1"/>
        <w:rPr>
          <w:color w:val="002060"/>
        </w:rPr>
      </w:pPr>
    </w:p>
    <w:p w14:paraId="3F758809" w14:textId="77777777" w:rsidR="000F40DD" w:rsidRPr="00807ABB" w:rsidRDefault="000F40DD" w:rsidP="000F40DD">
      <w:pPr>
        <w:pStyle w:val="LndNormale1"/>
        <w:rPr>
          <w:color w:val="002060"/>
        </w:rPr>
      </w:pPr>
      <w:r w:rsidRPr="00807ABB">
        <w:rPr>
          <w:color w:val="002060"/>
        </w:rPr>
        <w:t>Per la classifica dei gironi si terrà conto:</w:t>
      </w:r>
    </w:p>
    <w:p w14:paraId="1AF0999D" w14:textId="77777777" w:rsidR="000F40DD" w:rsidRPr="00807ABB" w:rsidRDefault="000F40DD" w:rsidP="000F40DD">
      <w:pPr>
        <w:pStyle w:val="LndNormale1"/>
        <w:rPr>
          <w:color w:val="002060"/>
        </w:rPr>
      </w:pPr>
      <w:r w:rsidRPr="00807ABB">
        <w:rPr>
          <w:color w:val="002060"/>
        </w:rPr>
        <w:t>a) dei punti ottenuti negli incontri disputati;</w:t>
      </w:r>
    </w:p>
    <w:p w14:paraId="1B41D56F" w14:textId="77777777" w:rsidR="000F40DD" w:rsidRPr="00807ABB" w:rsidRDefault="000F40DD" w:rsidP="000F40DD">
      <w:pPr>
        <w:pStyle w:val="LndNormale1"/>
        <w:rPr>
          <w:color w:val="002060"/>
        </w:rPr>
      </w:pPr>
      <w:r w:rsidRPr="00807ABB">
        <w:rPr>
          <w:color w:val="002060"/>
        </w:rPr>
        <w:t>b) dei punti ottenuti negli incontri diretti;</w:t>
      </w:r>
    </w:p>
    <w:p w14:paraId="47A5BC0B" w14:textId="77777777" w:rsidR="000F40DD" w:rsidRPr="00807ABB" w:rsidRDefault="000F40DD" w:rsidP="000F40DD">
      <w:pPr>
        <w:pStyle w:val="LndNormale1"/>
        <w:rPr>
          <w:color w:val="002060"/>
        </w:rPr>
      </w:pPr>
      <w:r w:rsidRPr="00807ABB">
        <w:rPr>
          <w:color w:val="002060"/>
        </w:rPr>
        <w:t>c) della differenza reti negli incontri diretti;</w:t>
      </w:r>
    </w:p>
    <w:p w14:paraId="3C2BDF18" w14:textId="77777777" w:rsidR="000F40DD" w:rsidRPr="00807ABB" w:rsidRDefault="000F40DD" w:rsidP="000F40DD">
      <w:pPr>
        <w:pStyle w:val="LndNormale1"/>
        <w:rPr>
          <w:color w:val="002060"/>
        </w:rPr>
      </w:pPr>
      <w:r w:rsidRPr="00807ABB">
        <w:rPr>
          <w:color w:val="002060"/>
        </w:rPr>
        <w:t>d) della migliore differenza reti del girone;</w:t>
      </w:r>
    </w:p>
    <w:p w14:paraId="7A1A612D" w14:textId="77777777" w:rsidR="000F40DD" w:rsidRPr="00807ABB" w:rsidRDefault="000F40DD" w:rsidP="000F40DD">
      <w:pPr>
        <w:pStyle w:val="LndNormale1"/>
        <w:rPr>
          <w:color w:val="002060"/>
        </w:rPr>
      </w:pPr>
      <w:r w:rsidRPr="00807ABB">
        <w:rPr>
          <w:color w:val="002060"/>
        </w:rPr>
        <w:t>e) del maggior numero di reti segnate;</w:t>
      </w:r>
    </w:p>
    <w:p w14:paraId="610EE3CC" w14:textId="77777777" w:rsidR="000F40DD" w:rsidRPr="00807ABB" w:rsidRDefault="000F40DD" w:rsidP="000F40DD">
      <w:pPr>
        <w:pStyle w:val="LndNormale1"/>
        <w:rPr>
          <w:color w:val="002060"/>
        </w:rPr>
      </w:pPr>
      <w:r w:rsidRPr="00807ABB">
        <w:rPr>
          <w:color w:val="002060"/>
        </w:rPr>
        <w:t>Persistendo ulteriore parità la miglior classificata sarà determinata per sorteggio che sarà effettuato dal Comitato Regionale Marche.</w:t>
      </w:r>
    </w:p>
    <w:p w14:paraId="1345EB0B" w14:textId="77777777" w:rsidR="000F40DD" w:rsidRPr="00807ABB" w:rsidRDefault="000F40DD" w:rsidP="000F40DD">
      <w:pPr>
        <w:pStyle w:val="LndNormale1"/>
        <w:rPr>
          <w:color w:val="002060"/>
        </w:rPr>
      </w:pPr>
    </w:p>
    <w:p w14:paraId="7C56C7FB" w14:textId="77777777" w:rsidR="000F40DD" w:rsidRPr="00807ABB" w:rsidRDefault="000F40DD" w:rsidP="000F40DD">
      <w:pPr>
        <w:pStyle w:val="LndNormale1"/>
        <w:rPr>
          <w:b/>
          <w:i/>
          <w:color w:val="002060"/>
        </w:rPr>
      </w:pPr>
      <w:r w:rsidRPr="00807ABB">
        <w:rPr>
          <w:b/>
          <w:i/>
          <w:color w:val="002060"/>
        </w:rPr>
        <w:t>Girone "Gold"</w:t>
      </w:r>
    </w:p>
    <w:p w14:paraId="2842D0DC" w14:textId="77777777" w:rsidR="000F40DD" w:rsidRPr="00807ABB" w:rsidRDefault="000F40DD" w:rsidP="000F40DD">
      <w:pPr>
        <w:pStyle w:val="LndNormale1"/>
        <w:rPr>
          <w:color w:val="002060"/>
        </w:rPr>
      </w:pPr>
      <w:r w:rsidRPr="00807ABB">
        <w:rPr>
          <w:color w:val="002060"/>
        </w:rPr>
        <w:t>- Girone andata e ritorno dal 04/02/2023 al 15/04/2023.</w:t>
      </w:r>
    </w:p>
    <w:p w14:paraId="26535852" w14:textId="77777777" w:rsidR="000F40DD" w:rsidRPr="00807ABB" w:rsidRDefault="000F40DD" w:rsidP="000F40DD">
      <w:pPr>
        <w:pStyle w:val="LndNormale1"/>
        <w:rPr>
          <w:color w:val="002060"/>
        </w:rPr>
      </w:pPr>
    </w:p>
    <w:p w14:paraId="667017CE" w14:textId="77777777" w:rsidR="000F40DD" w:rsidRPr="00807ABB" w:rsidRDefault="000F40DD" w:rsidP="000F40DD">
      <w:pPr>
        <w:pStyle w:val="LndNormale1"/>
        <w:rPr>
          <w:color w:val="002060"/>
        </w:rPr>
      </w:pPr>
      <w:r w:rsidRPr="00807ABB">
        <w:rPr>
          <w:color w:val="002060"/>
        </w:rPr>
        <w:t>Al termine del girone "Gold" le prime sei squadre accederanno ai Quarti di Finale.</w:t>
      </w:r>
    </w:p>
    <w:p w14:paraId="754E27C1" w14:textId="77777777" w:rsidR="000F40DD" w:rsidRPr="00807ABB" w:rsidRDefault="000F40DD" w:rsidP="000F40DD">
      <w:pPr>
        <w:pStyle w:val="LndNormale1"/>
        <w:rPr>
          <w:color w:val="002060"/>
        </w:rPr>
      </w:pPr>
    </w:p>
    <w:p w14:paraId="525802DC" w14:textId="77777777" w:rsidR="000F40DD" w:rsidRPr="00807ABB" w:rsidRDefault="000F40DD" w:rsidP="000F40DD">
      <w:pPr>
        <w:pStyle w:val="LndNormale1"/>
        <w:rPr>
          <w:color w:val="002060"/>
        </w:rPr>
      </w:pPr>
      <w:r w:rsidRPr="00807ABB">
        <w:rPr>
          <w:color w:val="002060"/>
        </w:rPr>
        <w:t>Per la classifica del girone “Gold” si terrà conto:</w:t>
      </w:r>
    </w:p>
    <w:p w14:paraId="1572938E" w14:textId="77777777" w:rsidR="000F40DD" w:rsidRPr="00807ABB" w:rsidRDefault="000F40DD" w:rsidP="000F40DD">
      <w:pPr>
        <w:pStyle w:val="LndNormale1"/>
        <w:rPr>
          <w:color w:val="002060"/>
        </w:rPr>
      </w:pPr>
      <w:r w:rsidRPr="00807ABB">
        <w:rPr>
          <w:color w:val="002060"/>
        </w:rPr>
        <w:t>a) dei punti ottenuti negli incontri disputati;</w:t>
      </w:r>
    </w:p>
    <w:p w14:paraId="67937C0F" w14:textId="77777777" w:rsidR="000F40DD" w:rsidRPr="00807ABB" w:rsidRDefault="000F40DD" w:rsidP="000F40DD">
      <w:pPr>
        <w:pStyle w:val="LndNormale1"/>
        <w:rPr>
          <w:color w:val="002060"/>
        </w:rPr>
      </w:pPr>
      <w:r w:rsidRPr="00807ABB">
        <w:rPr>
          <w:color w:val="002060"/>
        </w:rPr>
        <w:t>b) della migliore differenza reti;</w:t>
      </w:r>
    </w:p>
    <w:p w14:paraId="200B449C" w14:textId="77777777" w:rsidR="000F40DD" w:rsidRPr="00807ABB" w:rsidRDefault="000F40DD" w:rsidP="000F40DD">
      <w:pPr>
        <w:pStyle w:val="LndNormale1"/>
        <w:rPr>
          <w:color w:val="002060"/>
        </w:rPr>
      </w:pPr>
      <w:r w:rsidRPr="00807ABB">
        <w:rPr>
          <w:color w:val="002060"/>
        </w:rPr>
        <w:t>c) del maggior numero di reti segnate;</w:t>
      </w:r>
    </w:p>
    <w:p w14:paraId="6B53E37E" w14:textId="77777777" w:rsidR="000F40DD" w:rsidRPr="00807ABB" w:rsidRDefault="000F40DD" w:rsidP="000F40DD">
      <w:pPr>
        <w:pStyle w:val="LndNormale1"/>
        <w:rPr>
          <w:color w:val="002060"/>
        </w:rPr>
      </w:pPr>
      <w:r w:rsidRPr="00807ABB">
        <w:rPr>
          <w:color w:val="002060"/>
        </w:rPr>
        <w:t>Persistendo ulteriore parità la vincitrice sarà determinata per sorteggio che sarà effettuato dal Comitato Regionale Marche.</w:t>
      </w:r>
    </w:p>
    <w:p w14:paraId="0C4B5C47" w14:textId="77777777" w:rsidR="000F40DD" w:rsidRPr="00807ABB" w:rsidRDefault="000F40DD" w:rsidP="000F40DD">
      <w:pPr>
        <w:pStyle w:val="LndNormale1"/>
        <w:rPr>
          <w:color w:val="002060"/>
        </w:rPr>
      </w:pPr>
    </w:p>
    <w:p w14:paraId="421FBAE0" w14:textId="77777777" w:rsidR="000F40DD" w:rsidRPr="00807ABB" w:rsidRDefault="000F40DD" w:rsidP="000F40DD">
      <w:pPr>
        <w:pStyle w:val="LndNormale1"/>
        <w:rPr>
          <w:b/>
          <w:i/>
          <w:color w:val="002060"/>
        </w:rPr>
      </w:pPr>
      <w:r w:rsidRPr="00807ABB">
        <w:rPr>
          <w:b/>
          <w:i/>
          <w:color w:val="002060"/>
        </w:rPr>
        <w:t xml:space="preserve">Girone "Silver" </w:t>
      </w:r>
    </w:p>
    <w:p w14:paraId="56510E39" w14:textId="77777777" w:rsidR="000F40DD" w:rsidRPr="00807ABB" w:rsidRDefault="000F40DD" w:rsidP="000F40DD">
      <w:pPr>
        <w:pStyle w:val="LndNormale1"/>
        <w:rPr>
          <w:color w:val="002060"/>
        </w:rPr>
      </w:pPr>
      <w:r w:rsidRPr="00807ABB">
        <w:rPr>
          <w:color w:val="002060"/>
        </w:rPr>
        <w:t>- Girone andata e ritorno dal 04/02/2023 al 15/04/2023.</w:t>
      </w:r>
    </w:p>
    <w:p w14:paraId="7E9B7B4B" w14:textId="77777777" w:rsidR="000F40DD" w:rsidRPr="00807ABB" w:rsidRDefault="000F40DD" w:rsidP="000F40DD">
      <w:pPr>
        <w:pStyle w:val="LndNormale1"/>
        <w:rPr>
          <w:color w:val="002060"/>
        </w:rPr>
      </w:pPr>
    </w:p>
    <w:p w14:paraId="2DD5DD3D" w14:textId="77777777" w:rsidR="000F40DD" w:rsidRPr="00807ABB" w:rsidRDefault="000F40DD" w:rsidP="000F40DD">
      <w:pPr>
        <w:pStyle w:val="LndNormale1"/>
        <w:rPr>
          <w:color w:val="002060"/>
        </w:rPr>
      </w:pPr>
      <w:r w:rsidRPr="00807ABB">
        <w:rPr>
          <w:color w:val="002060"/>
        </w:rPr>
        <w:t>Al termine dei due gironi "Silver" le prime squadre classificate accederanno ai Quarti di Finale.</w:t>
      </w:r>
    </w:p>
    <w:p w14:paraId="009543B5" w14:textId="77777777" w:rsidR="000F40DD" w:rsidRPr="00807ABB" w:rsidRDefault="000F40DD" w:rsidP="000F40DD">
      <w:pPr>
        <w:pStyle w:val="LndNormale1"/>
        <w:rPr>
          <w:color w:val="002060"/>
        </w:rPr>
      </w:pPr>
    </w:p>
    <w:p w14:paraId="7953225C" w14:textId="77777777" w:rsidR="000F40DD" w:rsidRPr="00807ABB" w:rsidRDefault="000F40DD" w:rsidP="000F40DD">
      <w:pPr>
        <w:pStyle w:val="LndNormale1"/>
        <w:rPr>
          <w:color w:val="002060"/>
        </w:rPr>
      </w:pPr>
      <w:r w:rsidRPr="00807ABB">
        <w:rPr>
          <w:color w:val="002060"/>
        </w:rPr>
        <w:t>Per la classifica del girone “Silver” si terrà conto:</w:t>
      </w:r>
    </w:p>
    <w:p w14:paraId="055A18B1" w14:textId="77777777" w:rsidR="000F40DD" w:rsidRPr="00807ABB" w:rsidRDefault="000F40DD" w:rsidP="000F40DD">
      <w:pPr>
        <w:pStyle w:val="LndNormale1"/>
        <w:rPr>
          <w:color w:val="002060"/>
        </w:rPr>
      </w:pPr>
      <w:r w:rsidRPr="00807ABB">
        <w:rPr>
          <w:color w:val="002060"/>
        </w:rPr>
        <w:t>a) dei punti ottenuti negli incontri disputati;</w:t>
      </w:r>
    </w:p>
    <w:p w14:paraId="6C71E14A" w14:textId="77777777" w:rsidR="000F40DD" w:rsidRPr="00807ABB" w:rsidRDefault="000F40DD" w:rsidP="000F40DD">
      <w:pPr>
        <w:pStyle w:val="LndNormale1"/>
        <w:rPr>
          <w:color w:val="002060"/>
        </w:rPr>
      </w:pPr>
      <w:r w:rsidRPr="00807ABB">
        <w:rPr>
          <w:color w:val="002060"/>
        </w:rPr>
        <w:t>b) della migliore differenza reti;</w:t>
      </w:r>
    </w:p>
    <w:p w14:paraId="67DCCD6A" w14:textId="77777777" w:rsidR="000F40DD" w:rsidRPr="00807ABB" w:rsidRDefault="000F40DD" w:rsidP="000F40DD">
      <w:pPr>
        <w:pStyle w:val="LndNormale1"/>
        <w:rPr>
          <w:color w:val="002060"/>
        </w:rPr>
      </w:pPr>
      <w:r w:rsidRPr="00807ABB">
        <w:rPr>
          <w:color w:val="002060"/>
        </w:rPr>
        <w:t>c) del maggior numero di reti segnate;</w:t>
      </w:r>
    </w:p>
    <w:p w14:paraId="1CC14D54" w14:textId="77777777" w:rsidR="000F40DD" w:rsidRPr="00807ABB" w:rsidRDefault="000F40DD" w:rsidP="000F40DD">
      <w:pPr>
        <w:pStyle w:val="LndNormale1"/>
        <w:rPr>
          <w:color w:val="002060"/>
        </w:rPr>
      </w:pPr>
      <w:r w:rsidRPr="00807ABB">
        <w:rPr>
          <w:color w:val="002060"/>
        </w:rPr>
        <w:t>Persistendo ulteriore parità la vincitrice sarà determinata per sorteggio che sarà effettuato dal Comitato Regionale Marche.</w:t>
      </w:r>
    </w:p>
    <w:p w14:paraId="3EC03F9F" w14:textId="77777777" w:rsidR="000F40DD" w:rsidRPr="00807ABB" w:rsidRDefault="000F40DD" w:rsidP="000F40DD">
      <w:pPr>
        <w:pStyle w:val="LndNormale1"/>
        <w:rPr>
          <w:bCs/>
          <w:color w:val="002060"/>
          <w:szCs w:val="22"/>
        </w:rPr>
      </w:pPr>
    </w:p>
    <w:p w14:paraId="705581C3" w14:textId="77777777" w:rsidR="000F40DD" w:rsidRPr="00807ABB" w:rsidRDefault="000F40DD" w:rsidP="000F40DD">
      <w:pPr>
        <w:pStyle w:val="LndNormale1"/>
        <w:rPr>
          <w:bCs/>
          <w:color w:val="002060"/>
          <w:szCs w:val="22"/>
        </w:rPr>
      </w:pPr>
      <w:r w:rsidRPr="00807ABB">
        <w:rPr>
          <w:bCs/>
          <w:color w:val="002060"/>
          <w:szCs w:val="22"/>
        </w:rPr>
        <w:t>Rimane invariato tutto il resto.</w:t>
      </w:r>
    </w:p>
    <w:p w14:paraId="1B600F3A" w14:textId="77777777" w:rsidR="000F40DD" w:rsidRPr="00807ABB" w:rsidRDefault="000F40DD" w:rsidP="000F40DD">
      <w:pPr>
        <w:pStyle w:val="LndNormale1"/>
        <w:rPr>
          <w:bCs/>
          <w:color w:val="002060"/>
          <w:szCs w:val="22"/>
        </w:rPr>
      </w:pPr>
    </w:p>
    <w:p w14:paraId="4F34E170" w14:textId="77777777" w:rsidR="000F40DD" w:rsidRPr="00807ABB" w:rsidRDefault="000F40DD" w:rsidP="000F40DD">
      <w:pPr>
        <w:pStyle w:val="titoloprinc0"/>
        <w:rPr>
          <w:color w:val="002060"/>
        </w:rPr>
      </w:pPr>
      <w:r w:rsidRPr="00807ABB">
        <w:rPr>
          <w:color w:val="002060"/>
        </w:rPr>
        <w:t>VARIAZIONI AL PROGRAMMA GARE</w:t>
      </w:r>
    </w:p>
    <w:p w14:paraId="3AB95676" w14:textId="77777777" w:rsidR="000F40DD" w:rsidRPr="00807ABB" w:rsidRDefault="000F40DD" w:rsidP="000F40DD">
      <w:pPr>
        <w:pStyle w:val="breakline"/>
        <w:rPr>
          <w:color w:val="002060"/>
        </w:rPr>
      </w:pPr>
    </w:p>
    <w:p w14:paraId="7336BF5C" w14:textId="77777777" w:rsidR="000F40DD" w:rsidRPr="00807ABB" w:rsidRDefault="000F40DD" w:rsidP="000F40DD">
      <w:pPr>
        <w:pStyle w:val="breakline"/>
        <w:rPr>
          <w:color w:val="002060"/>
        </w:rPr>
      </w:pPr>
    </w:p>
    <w:p w14:paraId="16582C1A" w14:textId="77777777" w:rsidR="000F40DD" w:rsidRPr="00807ABB" w:rsidRDefault="000F40DD" w:rsidP="000F40DD">
      <w:pPr>
        <w:pStyle w:val="sottotitolocampionato10"/>
        <w:rPr>
          <w:color w:val="002060"/>
        </w:rPr>
      </w:pPr>
      <w:r w:rsidRPr="00807AB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F40DD" w:rsidRPr="00807ABB" w14:paraId="79888778" w14:textId="77777777" w:rsidTr="00E2109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0A8B4" w14:textId="77777777" w:rsidR="000F40DD" w:rsidRPr="00807ABB" w:rsidRDefault="000F40DD" w:rsidP="00E21093">
            <w:pPr>
              <w:pStyle w:val="headertabella0"/>
              <w:rPr>
                <w:color w:val="002060"/>
              </w:rPr>
            </w:pPr>
            <w:r w:rsidRPr="00807AB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4D143" w14:textId="77777777" w:rsidR="000F40DD" w:rsidRPr="00807ABB" w:rsidRDefault="000F40DD" w:rsidP="00E21093">
            <w:pPr>
              <w:pStyle w:val="headertabella0"/>
              <w:rPr>
                <w:color w:val="002060"/>
              </w:rPr>
            </w:pPr>
            <w:r w:rsidRPr="00807ABB">
              <w:rPr>
                <w:color w:val="002060"/>
              </w:rPr>
              <w:t xml:space="preserve">N° </w:t>
            </w:r>
            <w:proofErr w:type="spellStart"/>
            <w:r w:rsidRPr="00807ABB">
              <w:rPr>
                <w:color w:val="002060"/>
              </w:rPr>
              <w:t>Gior</w:t>
            </w:r>
            <w:proofErr w:type="spellEnd"/>
            <w:r w:rsidRPr="00807AB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CE94E" w14:textId="77777777" w:rsidR="000F40DD" w:rsidRPr="00807ABB" w:rsidRDefault="000F40DD" w:rsidP="00E21093">
            <w:pPr>
              <w:pStyle w:val="headertabella0"/>
              <w:rPr>
                <w:color w:val="002060"/>
              </w:rPr>
            </w:pPr>
            <w:r w:rsidRPr="00807AB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F39BE" w14:textId="77777777" w:rsidR="000F40DD" w:rsidRPr="00807ABB" w:rsidRDefault="000F40DD" w:rsidP="00E21093">
            <w:pPr>
              <w:pStyle w:val="headertabella0"/>
              <w:rPr>
                <w:color w:val="002060"/>
              </w:rPr>
            </w:pPr>
            <w:r w:rsidRPr="00807AB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6F0C9" w14:textId="77777777" w:rsidR="000F40DD" w:rsidRPr="00807ABB" w:rsidRDefault="000F40DD" w:rsidP="00E21093">
            <w:pPr>
              <w:pStyle w:val="headertabella0"/>
              <w:rPr>
                <w:color w:val="002060"/>
              </w:rPr>
            </w:pPr>
            <w:r w:rsidRPr="00807ABB">
              <w:rPr>
                <w:color w:val="002060"/>
              </w:rPr>
              <w:t xml:space="preserve">Data </w:t>
            </w:r>
            <w:proofErr w:type="spellStart"/>
            <w:r w:rsidRPr="00807ABB">
              <w:rPr>
                <w:color w:val="002060"/>
              </w:rPr>
              <w:t>Orig</w:t>
            </w:r>
            <w:proofErr w:type="spellEnd"/>
            <w:r w:rsidRPr="00807AB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022CA" w14:textId="77777777" w:rsidR="000F40DD" w:rsidRPr="00807ABB" w:rsidRDefault="000F40DD" w:rsidP="00E21093">
            <w:pPr>
              <w:pStyle w:val="headertabella0"/>
              <w:rPr>
                <w:color w:val="002060"/>
              </w:rPr>
            </w:pPr>
            <w:r w:rsidRPr="00807AB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37C12" w14:textId="77777777" w:rsidR="000F40DD" w:rsidRPr="00807ABB" w:rsidRDefault="000F40DD" w:rsidP="00E21093">
            <w:pPr>
              <w:pStyle w:val="headertabella0"/>
              <w:rPr>
                <w:color w:val="002060"/>
              </w:rPr>
            </w:pPr>
            <w:r w:rsidRPr="00807ABB">
              <w:rPr>
                <w:color w:val="002060"/>
              </w:rPr>
              <w:t xml:space="preserve">Ora </w:t>
            </w:r>
            <w:proofErr w:type="spellStart"/>
            <w:r w:rsidRPr="00807ABB">
              <w:rPr>
                <w:color w:val="002060"/>
              </w:rPr>
              <w:t>Orig</w:t>
            </w:r>
            <w:proofErr w:type="spellEnd"/>
            <w:r w:rsidRPr="00807AB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B8C78" w14:textId="77777777" w:rsidR="000F40DD" w:rsidRPr="00807ABB" w:rsidRDefault="000F40DD" w:rsidP="00E21093">
            <w:pPr>
              <w:pStyle w:val="headertabella0"/>
              <w:rPr>
                <w:color w:val="002060"/>
              </w:rPr>
            </w:pPr>
            <w:r w:rsidRPr="00807ABB">
              <w:rPr>
                <w:color w:val="002060"/>
              </w:rPr>
              <w:t>Impianto</w:t>
            </w:r>
          </w:p>
        </w:tc>
      </w:tr>
      <w:tr w:rsidR="000F40DD" w:rsidRPr="00807ABB" w14:paraId="0DC971BE" w14:textId="77777777" w:rsidTr="00E2109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2096C" w14:textId="77777777" w:rsidR="000F40DD" w:rsidRPr="00807ABB" w:rsidRDefault="000F40DD" w:rsidP="00E21093">
            <w:pPr>
              <w:pStyle w:val="rowtabella0"/>
              <w:rPr>
                <w:color w:val="002060"/>
                <w:highlight w:val="yellow"/>
              </w:rPr>
            </w:pPr>
            <w:r w:rsidRPr="00807ABB">
              <w:rPr>
                <w:color w:val="002060"/>
                <w:highlight w:val="yellow"/>
              </w:rPr>
              <w:t>17/10/2022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2D67" w14:textId="77777777" w:rsidR="000F40DD" w:rsidRPr="00807ABB" w:rsidRDefault="000F40DD" w:rsidP="00E21093">
            <w:pPr>
              <w:pStyle w:val="rowtabella0"/>
              <w:jc w:val="center"/>
              <w:rPr>
                <w:color w:val="002060"/>
                <w:highlight w:val="yellow"/>
              </w:rPr>
            </w:pPr>
            <w:r w:rsidRPr="00807AB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AB8F6" w14:textId="77777777" w:rsidR="000F40DD" w:rsidRPr="00807ABB" w:rsidRDefault="000F40DD" w:rsidP="00E21093">
            <w:pPr>
              <w:pStyle w:val="rowtabella0"/>
              <w:rPr>
                <w:color w:val="002060"/>
                <w:highlight w:val="yellow"/>
              </w:rPr>
            </w:pPr>
            <w:r w:rsidRPr="00807ABB">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6889E" w14:textId="77777777" w:rsidR="000F40DD" w:rsidRPr="00807ABB" w:rsidRDefault="000F40DD" w:rsidP="00E21093">
            <w:pPr>
              <w:pStyle w:val="rowtabella0"/>
              <w:rPr>
                <w:color w:val="002060"/>
                <w:highlight w:val="yellow"/>
              </w:rPr>
            </w:pPr>
            <w:r w:rsidRPr="00807ABB">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C14F" w14:textId="77777777" w:rsidR="000F40DD" w:rsidRPr="00807ABB" w:rsidRDefault="000F40DD" w:rsidP="00E21093">
            <w:pPr>
              <w:pStyle w:val="rowtabella0"/>
              <w:rPr>
                <w:color w:val="002060"/>
              </w:rPr>
            </w:pPr>
            <w:r w:rsidRPr="00807ABB">
              <w:rPr>
                <w:color w:val="002060"/>
              </w:rPr>
              <w:t>15/10/2022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BB81C" w14:textId="77777777" w:rsidR="000F40DD" w:rsidRPr="00807ABB" w:rsidRDefault="000F40DD" w:rsidP="00E21093">
            <w:pPr>
              <w:pStyle w:val="rowtabella0"/>
              <w:jc w:val="center"/>
              <w:rPr>
                <w:color w:val="002060"/>
              </w:rPr>
            </w:pPr>
            <w:r w:rsidRPr="00807ABB">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2F4CB" w14:textId="77777777" w:rsidR="000F40DD" w:rsidRPr="00807ABB" w:rsidRDefault="000F40DD" w:rsidP="00E2109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5FBCC" w14:textId="77777777" w:rsidR="000F40DD" w:rsidRPr="00807ABB" w:rsidRDefault="000F40DD" w:rsidP="00E21093">
            <w:pPr>
              <w:rPr>
                <w:color w:val="002060"/>
              </w:rPr>
            </w:pPr>
          </w:p>
        </w:tc>
      </w:tr>
    </w:tbl>
    <w:p w14:paraId="041D3515" w14:textId="77777777" w:rsidR="000F40DD" w:rsidRPr="00807ABB" w:rsidRDefault="000F40DD" w:rsidP="000F40DD">
      <w:pPr>
        <w:pStyle w:val="breakline"/>
        <w:rPr>
          <w:rFonts w:eastAsiaTheme="minorEastAsia"/>
          <w:color w:val="002060"/>
        </w:rPr>
      </w:pPr>
    </w:p>
    <w:p w14:paraId="6F8A1CCD" w14:textId="77777777" w:rsidR="000F40DD" w:rsidRPr="00807ABB" w:rsidRDefault="000F40DD" w:rsidP="000F40DD">
      <w:pPr>
        <w:pStyle w:val="breakline"/>
        <w:rPr>
          <w:color w:val="002060"/>
        </w:rPr>
      </w:pPr>
    </w:p>
    <w:p w14:paraId="207FCAD4" w14:textId="77777777" w:rsidR="000F40DD" w:rsidRPr="00807ABB" w:rsidRDefault="000F40DD" w:rsidP="000F40DD">
      <w:pPr>
        <w:pStyle w:val="breakline"/>
        <w:rPr>
          <w:color w:val="002060"/>
        </w:rPr>
      </w:pPr>
    </w:p>
    <w:p w14:paraId="6194DF49" w14:textId="77777777" w:rsidR="000F40DD" w:rsidRPr="00807ABB" w:rsidRDefault="000F40DD" w:rsidP="000F40DD">
      <w:pPr>
        <w:pStyle w:val="titoloprinc0"/>
        <w:rPr>
          <w:color w:val="002060"/>
        </w:rPr>
      </w:pPr>
      <w:r w:rsidRPr="00807ABB">
        <w:rPr>
          <w:color w:val="002060"/>
        </w:rPr>
        <w:t>RISULTATI</w:t>
      </w:r>
    </w:p>
    <w:p w14:paraId="2746DD2C" w14:textId="77777777" w:rsidR="000F40DD" w:rsidRPr="00807ABB" w:rsidRDefault="000F40DD" w:rsidP="000F40DD">
      <w:pPr>
        <w:pStyle w:val="breakline"/>
        <w:rPr>
          <w:color w:val="002060"/>
        </w:rPr>
      </w:pPr>
    </w:p>
    <w:p w14:paraId="649F98CE" w14:textId="77777777" w:rsidR="000F40DD" w:rsidRPr="00807ABB" w:rsidRDefault="000F40DD" w:rsidP="000F40DD">
      <w:pPr>
        <w:pStyle w:val="sottotitolocampionato10"/>
        <w:rPr>
          <w:color w:val="002060"/>
        </w:rPr>
      </w:pPr>
      <w:r w:rsidRPr="00807ABB">
        <w:rPr>
          <w:color w:val="002060"/>
        </w:rPr>
        <w:t>RISULTATI UFFICIALI GARE DEL 08/10/2022</w:t>
      </w:r>
    </w:p>
    <w:p w14:paraId="159985E6" w14:textId="77777777" w:rsidR="000F40DD" w:rsidRPr="000F40DD" w:rsidRDefault="000F40DD" w:rsidP="000F40DD">
      <w:pPr>
        <w:pStyle w:val="sottotitolocampionato20"/>
        <w:spacing w:before="0" w:beforeAutospacing="0" w:after="0" w:afterAutospacing="0"/>
        <w:rPr>
          <w:rFonts w:ascii="Arial" w:hAnsi="Arial" w:cs="Arial"/>
          <w:color w:val="002060"/>
          <w:sz w:val="20"/>
          <w:szCs w:val="20"/>
        </w:rPr>
      </w:pPr>
      <w:r w:rsidRPr="000F40DD">
        <w:rPr>
          <w:rFonts w:ascii="Arial" w:hAnsi="Arial" w:cs="Arial"/>
          <w:color w:val="002060"/>
          <w:sz w:val="20"/>
          <w:szCs w:val="20"/>
        </w:rPr>
        <w:t>Si trascrivono qui di seguito i risultati ufficiali delle gare disputate</w:t>
      </w:r>
    </w:p>
    <w:p w14:paraId="35B9392F" w14:textId="77777777" w:rsidR="000F40DD" w:rsidRPr="00807ABB" w:rsidRDefault="000F40DD" w:rsidP="000F40D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F40DD" w:rsidRPr="00807ABB" w14:paraId="7A855485" w14:textId="77777777" w:rsidTr="00E210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5588C86F"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37DAB" w14:textId="77777777" w:rsidR="000F40DD" w:rsidRPr="00807ABB" w:rsidRDefault="000F40DD" w:rsidP="00E21093">
                  <w:pPr>
                    <w:pStyle w:val="headertabella0"/>
                    <w:rPr>
                      <w:color w:val="002060"/>
                    </w:rPr>
                  </w:pPr>
                  <w:r w:rsidRPr="00807ABB">
                    <w:rPr>
                      <w:color w:val="002060"/>
                    </w:rPr>
                    <w:t>GIRONE A - 1 Giornata - A</w:t>
                  </w:r>
                </w:p>
              </w:tc>
            </w:tr>
            <w:tr w:rsidR="000F40DD" w:rsidRPr="00807ABB" w14:paraId="1DD49FE9"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7E36D1" w14:textId="77777777" w:rsidR="000F40DD" w:rsidRPr="00807ABB" w:rsidRDefault="000F40DD" w:rsidP="00E21093">
                  <w:pPr>
                    <w:pStyle w:val="rowtabella0"/>
                    <w:rPr>
                      <w:color w:val="002060"/>
                    </w:rPr>
                  </w:pPr>
                  <w:r w:rsidRPr="00807ABB">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9F0BB" w14:textId="77777777" w:rsidR="000F40DD" w:rsidRPr="00807ABB" w:rsidRDefault="000F40DD" w:rsidP="00E21093">
                  <w:pPr>
                    <w:pStyle w:val="rowtabella0"/>
                    <w:rPr>
                      <w:color w:val="002060"/>
                    </w:rPr>
                  </w:pPr>
                  <w:r w:rsidRPr="00807ABB">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4F2B2" w14:textId="77777777" w:rsidR="000F40DD" w:rsidRPr="00807ABB" w:rsidRDefault="000F40DD" w:rsidP="00E21093">
                  <w:pPr>
                    <w:pStyle w:val="rowtabella0"/>
                    <w:jc w:val="center"/>
                    <w:rPr>
                      <w:color w:val="002060"/>
                    </w:rPr>
                  </w:pPr>
                  <w:r w:rsidRPr="00807ABB">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FA2C8" w14:textId="77777777" w:rsidR="000F40DD" w:rsidRPr="00807ABB" w:rsidRDefault="000F40DD" w:rsidP="00E21093">
                  <w:pPr>
                    <w:pStyle w:val="rowtabella0"/>
                    <w:jc w:val="center"/>
                    <w:rPr>
                      <w:color w:val="002060"/>
                    </w:rPr>
                  </w:pPr>
                  <w:r w:rsidRPr="00807ABB">
                    <w:rPr>
                      <w:color w:val="002060"/>
                    </w:rPr>
                    <w:t> </w:t>
                  </w:r>
                </w:p>
              </w:tc>
            </w:tr>
            <w:tr w:rsidR="000F40DD" w:rsidRPr="00807ABB" w14:paraId="25DC3E72"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076B8A" w14:textId="77777777" w:rsidR="000F40DD" w:rsidRPr="00807ABB" w:rsidRDefault="000F40DD" w:rsidP="00E21093">
                  <w:pPr>
                    <w:pStyle w:val="rowtabella0"/>
                    <w:rPr>
                      <w:color w:val="002060"/>
                    </w:rPr>
                  </w:pPr>
                  <w:r w:rsidRPr="00807ABB">
                    <w:rPr>
                      <w:color w:val="002060"/>
                    </w:rPr>
                    <w:t xml:space="preserve">ITALSERVICE C5 </w:t>
                  </w:r>
                  <w:proofErr w:type="spellStart"/>
                  <w:r w:rsidRPr="00807ABB">
                    <w:rPr>
                      <w:color w:val="002060"/>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B541F6" w14:textId="77777777" w:rsidR="000F40DD" w:rsidRPr="00807ABB" w:rsidRDefault="000F40DD" w:rsidP="00E21093">
                  <w:pPr>
                    <w:pStyle w:val="rowtabella0"/>
                    <w:rPr>
                      <w:color w:val="002060"/>
                    </w:rPr>
                  </w:pPr>
                  <w:r w:rsidRPr="00807ABB">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B03005" w14:textId="77777777" w:rsidR="000F40DD" w:rsidRPr="00807ABB" w:rsidRDefault="000F40DD" w:rsidP="00E21093">
                  <w:pPr>
                    <w:pStyle w:val="rowtabella0"/>
                    <w:jc w:val="center"/>
                    <w:rPr>
                      <w:color w:val="002060"/>
                    </w:rPr>
                  </w:pPr>
                  <w:r w:rsidRPr="00807AB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2EF0E4" w14:textId="77777777" w:rsidR="000F40DD" w:rsidRPr="00807ABB" w:rsidRDefault="000F40DD" w:rsidP="00E21093">
                  <w:pPr>
                    <w:pStyle w:val="rowtabella0"/>
                    <w:jc w:val="center"/>
                    <w:rPr>
                      <w:color w:val="002060"/>
                    </w:rPr>
                  </w:pPr>
                  <w:r w:rsidRPr="00807ABB">
                    <w:rPr>
                      <w:color w:val="002060"/>
                    </w:rPr>
                    <w:t> </w:t>
                  </w:r>
                </w:p>
              </w:tc>
            </w:tr>
            <w:tr w:rsidR="000F40DD" w:rsidRPr="00807ABB" w14:paraId="3CF0FAEB"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5474E2" w14:textId="77777777" w:rsidR="000F40DD" w:rsidRPr="00807ABB" w:rsidRDefault="000F40DD" w:rsidP="00E21093">
                  <w:pPr>
                    <w:pStyle w:val="rowtabella0"/>
                    <w:rPr>
                      <w:color w:val="002060"/>
                    </w:rPr>
                  </w:pPr>
                  <w:r w:rsidRPr="00807ABB">
                    <w:rPr>
                      <w:color w:val="002060"/>
                    </w:rPr>
                    <w:t>(1) 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4B0EE" w14:textId="77777777" w:rsidR="000F40DD" w:rsidRPr="00807ABB" w:rsidRDefault="000F40DD" w:rsidP="00E21093">
                  <w:pPr>
                    <w:pStyle w:val="rowtabella0"/>
                    <w:rPr>
                      <w:color w:val="002060"/>
                    </w:rPr>
                  </w:pPr>
                  <w:r w:rsidRPr="00807ABB">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48875" w14:textId="77777777" w:rsidR="000F40DD" w:rsidRPr="00807ABB" w:rsidRDefault="000F40DD" w:rsidP="00E21093">
                  <w:pPr>
                    <w:pStyle w:val="rowtabella0"/>
                    <w:jc w:val="center"/>
                    <w:rPr>
                      <w:color w:val="002060"/>
                    </w:rPr>
                  </w:pPr>
                  <w:r w:rsidRPr="00807ABB">
                    <w:rPr>
                      <w:color w:val="002060"/>
                    </w:rPr>
                    <w:t>1 - 11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83BCDB" w14:textId="77777777" w:rsidR="000F40DD" w:rsidRPr="00807ABB" w:rsidRDefault="000F40DD" w:rsidP="00E21093">
                  <w:pPr>
                    <w:pStyle w:val="rowtabella0"/>
                    <w:jc w:val="center"/>
                    <w:rPr>
                      <w:color w:val="002060"/>
                    </w:rPr>
                  </w:pPr>
                  <w:r w:rsidRPr="00807ABB">
                    <w:rPr>
                      <w:color w:val="002060"/>
                    </w:rPr>
                    <w:t> </w:t>
                  </w:r>
                </w:p>
              </w:tc>
            </w:tr>
            <w:tr w:rsidR="000F40DD" w:rsidRPr="00807ABB" w14:paraId="67B48AD2" w14:textId="77777777" w:rsidTr="00E21093">
              <w:tc>
                <w:tcPr>
                  <w:tcW w:w="4700" w:type="dxa"/>
                  <w:gridSpan w:val="4"/>
                  <w:tcBorders>
                    <w:top w:val="nil"/>
                    <w:left w:val="nil"/>
                    <w:bottom w:val="nil"/>
                    <w:right w:val="nil"/>
                  </w:tcBorders>
                  <w:tcMar>
                    <w:top w:w="20" w:type="dxa"/>
                    <w:left w:w="20" w:type="dxa"/>
                    <w:bottom w:w="20" w:type="dxa"/>
                    <w:right w:w="20" w:type="dxa"/>
                  </w:tcMar>
                  <w:vAlign w:val="center"/>
                  <w:hideMark/>
                </w:tcPr>
                <w:p w14:paraId="03D6EFA7" w14:textId="77777777" w:rsidR="000F40DD" w:rsidRPr="00807ABB" w:rsidRDefault="000F40DD" w:rsidP="00E21093">
                  <w:pPr>
                    <w:pStyle w:val="rowtabella0"/>
                    <w:rPr>
                      <w:color w:val="002060"/>
                    </w:rPr>
                  </w:pPr>
                  <w:r w:rsidRPr="00807ABB">
                    <w:rPr>
                      <w:color w:val="002060"/>
                    </w:rPr>
                    <w:t>(1) - disputata il 09/10/2022</w:t>
                  </w:r>
                </w:p>
              </w:tc>
            </w:tr>
          </w:tbl>
          <w:p w14:paraId="143E7A20" w14:textId="77777777" w:rsidR="000F40DD" w:rsidRPr="00807ABB" w:rsidRDefault="000F40DD" w:rsidP="00E2109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163A2F0A"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FDD51" w14:textId="77777777" w:rsidR="000F40DD" w:rsidRPr="00807ABB" w:rsidRDefault="000F40DD" w:rsidP="00E21093">
                  <w:pPr>
                    <w:pStyle w:val="headertabella0"/>
                    <w:rPr>
                      <w:color w:val="002060"/>
                    </w:rPr>
                  </w:pPr>
                  <w:r w:rsidRPr="00807ABB">
                    <w:rPr>
                      <w:color w:val="002060"/>
                    </w:rPr>
                    <w:t>GIRONE B - 1 Giornata - A</w:t>
                  </w:r>
                </w:p>
              </w:tc>
            </w:tr>
            <w:tr w:rsidR="000F40DD" w:rsidRPr="00807ABB" w14:paraId="174BECF7"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2B5877" w14:textId="77777777" w:rsidR="000F40DD" w:rsidRPr="00807ABB" w:rsidRDefault="000F40DD" w:rsidP="00E21093">
                  <w:pPr>
                    <w:pStyle w:val="rowtabella0"/>
                    <w:rPr>
                      <w:color w:val="002060"/>
                    </w:rPr>
                  </w:pPr>
                  <w:r w:rsidRPr="00807ABB">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DB22A" w14:textId="77777777" w:rsidR="000F40DD" w:rsidRPr="00807ABB" w:rsidRDefault="000F40DD" w:rsidP="00E21093">
                  <w:pPr>
                    <w:pStyle w:val="rowtabella0"/>
                    <w:rPr>
                      <w:color w:val="002060"/>
                    </w:rPr>
                  </w:pPr>
                  <w:r w:rsidRPr="00807ABB">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89C12" w14:textId="77777777" w:rsidR="000F40DD" w:rsidRPr="00807ABB" w:rsidRDefault="000F40DD" w:rsidP="00E21093">
                  <w:pPr>
                    <w:pStyle w:val="rowtabella0"/>
                    <w:jc w:val="center"/>
                    <w:rPr>
                      <w:color w:val="002060"/>
                    </w:rPr>
                  </w:pPr>
                  <w:r w:rsidRPr="00807ABB">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83BD2" w14:textId="77777777" w:rsidR="000F40DD" w:rsidRPr="00807ABB" w:rsidRDefault="000F40DD" w:rsidP="00E21093">
                  <w:pPr>
                    <w:pStyle w:val="rowtabella0"/>
                    <w:jc w:val="center"/>
                    <w:rPr>
                      <w:color w:val="002060"/>
                    </w:rPr>
                  </w:pPr>
                  <w:r w:rsidRPr="00807ABB">
                    <w:rPr>
                      <w:color w:val="002060"/>
                    </w:rPr>
                    <w:t> </w:t>
                  </w:r>
                </w:p>
              </w:tc>
            </w:tr>
            <w:tr w:rsidR="000F40DD" w:rsidRPr="00807ABB" w14:paraId="276EE0D3"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CE7501" w14:textId="77777777" w:rsidR="000F40DD" w:rsidRPr="00807ABB" w:rsidRDefault="000F40DD" w:rsidP="00E21093">
                  <w:pPr>
                    <w:pStyle w:val="rowtabella0"/>
                    <w:rPr>
                      <w:color w:val="002060"/>
                    </w:rPr>
                  </w:pPr>
                  <w:r w:rsidRPr="00807ABB">
                    <w:rPr>
                      <w:color w:val="002060"/>
                    </w:rPr>
                    <w:t xml:space="preserve">(1) AMICI DEL </w:t>
                  </w:r>
                  <w:proofErr w:type="spellStart"/>
                  <w:r w:rsidRPr="00807ABB">
                    <w:rPr>
                      <w:color w:val="002060"/>
                    </w:rPr>
                    <w:t>CENTROSOCIOsq.B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6B86D2" w14:textId="77777777" w:rsidR="000F40DD" w:rsidRPr="00807ABB" w:rsidRDefault="000F40DD" w:rsidP="00E21093">
                  <w:pPr>
                    <w:pStyle w:val="rowtabella0"/>
                    <w:rPr>
                      <w:color w:val="002060"/>
                    </w:rPr>
                  </w:pPr>
                  <w:r w:rsidRPr="00807ABB">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200FDD" w14:textId="77777777" w:rsidR="000F40DD" w:rsidRPr="00807ABB" w:rsidRDefault="000F40DD" w:rsidP="00E21093">
                  <w:pPr>
                    <w:pStyle w:val="rowtabella0"/>
                    <w:jc w:val="center"/>
                    <w:rPr>
                      <w:color w:val="002060"/>
                    </w:rPr>
                  </w:pPr>
                  <w:r w:rsidRPr="00807ABB">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0D6881" w14:textId="77777777" w:rsidR="000F40DD" w:rsidRPr="00807ABB" w:rsidRDefault="000F40DD" w:rsidP="00E21093">
                  <w:pPr>
                    <w:pStyle w:val="rowtabella0"/>
                    <w:jc w:val="center"/>
                    <w:rPr>
                      <w:color w:val="002060"/>
                    </w:rPr>
                  </w:pPr>
                  <w:r w:rsidRPr="00807ABB">
                    <w:rPr>
                      <w:color w:val="002060"/>
                    </w:rPr>
                    <w:t> </w:t>
                  </w:r>
                </w:p>
              </w:tc>
            </w:tr>
            <w:tr w:rsidR="000F40DD" w:rsidRPr="00807ABB" w14:paraId="29F638F7"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B3CED3" w14:textId="77777777" w:rsidR="000F40DD" w:rsidRPr="00807ABB" w:rsidRDefault="000F40DD" w:rsidP="00E21093">
                  <w:pPr>
                    <w:pStyle w:val="rowtabella0"/>
                    <w:rPr>
                      <w:color w:val="002060"/>
                    </w:rPr>
                  </w:pPr>
                  <w:r w:rsidRPr="00807ABB">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125C22" w14:textId="77777777" w:rsidR="000F40DD" w:rsidRPr="00807ABB" w:rsidRDefault="000F40DD" w:rsidP="00E21093">
                  <w:pPr>
                    <w:pStyle w:val="rowtabella0"/>
                    <w:rPr>
                      <w:color w:val="002060"/>
                    </w:rPr>
                  </w:pPr>
                  <w:r w:rsidRPr="00807ABB">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6531E8" w14:textId="77777777" w:rsidR="000F40DD" w:rsidRPr="00807ABB" w:rsidRDefault="000F40DD" w:rsidP="00E21093">
                  <w:pPr>
                    <w:pStyle w:val="rowtabella0"/>
                    <w:jc w:val="center"/>
                    <w:rPr>
                      <w:color w:val="002060"/>
                    </w:rPr>
                  </w:pPr>
                  <w:r w:rsidRPr="00807ABB">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387BE7" w14:textId="77777777" w:rsidR="000F40DD" w:rsidRPr="00807ABB" w:rsidRDefault="000F40DD" w:rsidP="00E21093">
                  <w:pPr>
                    <w:pStyle w:val="rowtabella0"/>
                    <w:jc w:val="center"/>
                    <w:rPr>
                      <w:color w:val="002060"/>
                    </w:rPr>
                  </w:pPr>
                  <w:r w:rsidRPr="00807ABB">
                    <w:rPr>
                      <w:color w:val="002060"/>
                    </w:rPr>
                    <w:t> </w:t>
                  </w:r>
                </w:p>
              </w:tc>
            </w:tr>
            <w:tr w:rsidR="000F40DD" w:rsidRPr="00807ABB" w14:paraId="5AE37F9C"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F432DF" w14:textId="77777777" w:rsidR="000F40DD" w:rsidRPr="00807ABB" w:rsidRDefault="000F40DD" w:rsidP="00E21093">
                  <w:pPr>
                    <w:pStyle w:val="rowtabella0"/>
                    <w:rPr>
                      <w:color w:val="002060"/>
                    </w:rPr>
                  </w:pPr>
                  <w:r w:rsidRPr="00807ABB">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0785D" w14:textId="77777777" w:rsidR="000F40DD" w:rsidRPr="00807ABB" w:rsidRDefault="000F40DD" w:rsidP="00E21093">
                  <w:pPr>
                    <w:pStyle w:val="rowtabella0"/>
                    <w:rPr>
                      <w:color w:val="002060"/>
                    </w:rPr>
                  </w:pPr>
                  <w:r w:rsidRPr="00807ABB">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68270" w14:textId="77777777" w:rsidR="000F40DD" w:rsidRPr="00807ABB" w:rsidRDefault="000F40DD" w:rsidP="00E21093">
                  <w:pPr>
                    <w:pStyle w:val="rowtabella0"/>
                    <w:jc w:val="center"/>
                    <w:rPr>
                      <w:color w:val="002060"/>
                    </w:rPr>
                  </w:pPr>
                  <w:r w:rsidRPr="00807ABB">
                    <w:rPr>
                      <w:color w:val="002060"/>
                    </w:rPr>
                    <w:t>4 - 11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71027" w14:textId="77777777" w:rsidR="000F40DD" w:rsidRPr="00807ABB" w:rsidRDefault="000F40DD" w:rsidP="00E21093">
                  <w:pPr>
                    <w:pStyle w:val="rowtabella0"/>
                    <w:jc w:val="center"/>
                    <w:rPr>
                      <w:color w:val="002060"/>
                    </w:rPr>
                  </w:pPr>
                  <w:r w:rsidRPr="00807ABB">
                    <w:rPr>
                      <w:color w:val="002060"/>
                    </w:rPr>
                    <w:t> </w:t>
                  </w:r>
                </w:p>
              </w:tc>
            </w:tr>
            <w:tr w:rsidR="000F40DD" w:rsidRPr="00807ABB" w14:paraId="6A21DDF1" w14:textId="77777777" w:rsidTr="00E21093">
              <w:tc>
                <w:tcPr>
                  <w:tcW w:w="4700" w:type="dxa"/>
                  <w:gridSpan w:val="4"/>
                  <w:tcBorders>
                    <w:top w:val="nil"/>
                    <w:left w:val="nil"/>
                    <w:bottom w:val="nil"/>
                    <w:right w:val="nil"/>
                  </w:tcBorders>
                  <w:tcMar>
                    <w:top w:w="20" w:type="dxa"/>
                    <w:left w:w="20" w:type="dxa"/>
                    <w:bottom w:w="20" w:type="dxa"/>
                    <w:right w:w="20" w:type="dxa"/>
                  </w:tcMar>
                  <w:vAlign w:val="center"/>
                  <w:hideMark/>
                </w:tcPr>
                <w:p w14:paraId="64A35C89" w14:textId="77777777" w:rsidR="000F40DD" w:rsidRPr="00807ABB" w:rsidRDefault="000F40DD" w:rsidP="00E21093">
                  <w:pPr>
                    <w:pStyle w:val="rowtabella0"/>
                    <w:rPr>
                      <w:color w:val="002060"/>
                    </w:rPr>
                  </w:pPr>
                  <w:r w:rsidRPr="00807ABB">
                    <w:rPr>
                      <w:color w:val="002060"/>
                    </w:rPr>
                    <w:t>(1) - disputata il 09/10/2022</w:t>
                  </w:r>
                </w:p>
              </w:tc>
            </w:tr>
          </w:tbl>
          <w:p w14:paraId="304C4F27" w14:textId="77777777" w:rsidR="000F40DD" w:rsidRPr="00807ABB" w:rsidRDefault="000F40DD" w:rsidP="00E21093">
            <w:pPr>
              <w:rPr>
                <w:color w:val="002060"/>
              </w:rPr>
            </w:pPr>
          </w:p>
        </w:tc>
      </w:tr>
    </w:tbl>
    <w:p w14:paraId="68086BD9" w14:textId="77777777" w:rsidR="000F40DD" w:rsidRPr="00807ABB" w:rsidRDefault="000F40DD" w:rsidP="000F40D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40DD" w:rsidRPr="00807ABB" w14:paraId="7F3A3329" w14:textId="77777777" w:rsidTr="00E210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74C897C5"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E55A6" w14:textId="77777777" w:rsidR="000F40DD" w:rsidRPr="00807ABB" w:rsidRDefault="000F40DD" w:rsidP="00E21093">
                  <w:pPr>
                    <w:pStyle w:val="headertabella0"/>
                    <w:rPr>
                      <w:color w:val="002060"/>
                    </w:rPr>
                  </w:pPr>
                  <w:r w:rsidRPr="00807ABB">
                    <w:rPr>
                      <w:color w:val="002060"/>
                    </w:rPr>
                    <w:t>GIRONE C - 1 Giornata - A</w:t>
                  </w:r>
                </w:p>
              </w:tc>
            </w:tr>
            <w:tr w:rsidR="000F40DD" w:rsidRPr="00807ABB" w14:paraId="6E7B4FAB" w14:textId="77777777" w:rsidTr="00E210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7351EF" w14:textId="77777777" w:rsidR="000F40DD" w:rsidRPr="00807ABB" w:rsidRDefault="000F40DD" w:rsidP="00E21093">
                  <w:pPr>
                    <w:pStyle w:val="rowtabella0"/>
                    <w:rPr>
                      <w:color w:val="002060"/>
                    </w:rPr>
                  </w:pPr>
                  <w:r w:rsidRPr="00807ABB">
                    <w:rPr>
                      <w:color w:val="002060"/>
                    </w:rPr>
                    <w:t>(1) DAMIANI E GATTI ASCOLI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1B10EC" w14:textId="77777777" w:rsidR="000F40DD" w:rsidRPr="00807ABB" w:rsidRDefault="000F40DD" w:rsidP="00E21093">
                  <w:pPr>
                    <w:pStyle w:val="rowtabella0"/>
                    <w:rPr>
                      <w:color w:val="002060"/>
                    </w:rPr>
                  </w:pPr>
                  <w:r w:rsidRPr="00807ABB">
                    <w:rPr>
                      <w:color w:val="002060"/>
                    </w:rPr>
                    <w:t>- A.V.I.S. RIPATRANSONE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64F211" w14:textId="77777777" w:rsidR="000F40DD" w:rsidRPr="00807ABB" w:rsidRDefault="000F40DD" w:rsidP="00E21093">
                  <w:pPr>
                    <w:pStyle w:val="rowtabella0"/>
                    <w:jc w:val="center"/>
                    <w:rPr>
                      <w:color w:val="002060"/>
                    </w:rPr>
                  </w:pPr>
                  <w:r w:rsidRPr="00807ABB">
                    <w:rPr>
                      <w:color w:val="002060"/>
                    </w:rPr>
                    <w:t>12 - 1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A76930" w14:textId="77777777" w:rsidR="000F40DD" w:rsidRPr="00807ABB" w:rsidRDefault="000F40DD" w:rsidP="00E21093">
                  <w:pPr>
                    <w:pStyle w:val="rowtabella0"/>
                    <w:jc w:val="center"/>
                    <w:rPr>
                      <w:color w:val="002060"/>
                    </w:rPr>
                  </w:pPr>
                  <w:r w:rsidRPr="00807ABB">
                    <w:rPr>
                      <w:color w:val="002060"/>
                    </w:rPr>
                    <w:t> </w:t>
                  </w:r>
                </w:p>
              </w:tc>
            </w:tr>
            <w:tr w:rsidR="000F40DD" w:rsidRPr="00807ABB" w14:paraId="6C6A2FE1" w14:textId="77777777" w:rsidTr="00E21093">
              <w:tc>
                <w:tcPr>
                  <w:tcW w:w="4700" w:type="dxa"/>
                  <w:gridSpan w:val="4"/>
                  <w:tcBorders>
                    <w:top w:val="nil"/>
                    <w:left w:val="nil"/>
                    <w:bottom w:val="nil"/>
                    <w:right w:val="nil"/>
                  </w:tcBorders>
                  <w:tcMar>
                    <w:top w:w="20" w:type="dxa"/>
                    <w:left w:w="20" w:type="dxa"/>
                    <w:bottom w:w="20" w:type="dxa"/>
                    <w:right w:w="20" w:type="dxa"/>
                  </w:tcMar>
                  <w:vAlign w:val="center"/>
                  <w:hideMark/>
                </w:tcPr>
                <w:p w14:paraId="0BAC4F48" w14:textId="77777777" w:rsidR="000F40DD" w:rsidRPr="00807ABB" w:rsidRDefault="000F40DD" w:rsidP="00E21093">
                  <w:pPr>
                    <w:pStyle w:val="rowtabella0"/>
                    <w:rPr>
                      <w:color w:val="002060"/>
                    </w:rPr>
                  </w:pPr>
                  <w:r w:rsidRPr="00807ABB">
                    <w:rPr>
                      <w:color w:val="002060"/>
                    </w:rPr>
                    <w:t>(1) - disputata il 09/10/2022</w:t>
                  </w:r>
                </w:p>
              </w:tc>
            </w:tr>
          </w:tbl>
          <w:p w14:paraId="40BBC9D1" w14:textId="77777777" w:rsidR="000F40DD" w:rsidRPr="00807ABB" w:rsidRDefault="000F40DD" w:rsidP="00E21093">
            <w:pPr>
              <w:rPr>
                <w:color w:val="002060"/>
              </w:rPr>
            </w:pPr>
          </w:p>
        </w:tc>
      </w:tr>
    </w:tbl>
    <w:p w14:paraId="76C99CBC" w14:textId="77777777" w:rsidR="000F40DD" w:rsidRPr="00807ABB" w:rsidRDefault="000F40DD" w:rsidP="000F40DD">
      <w:pPr>
        <w:pStyle w:val="breakline"/>
        <w:rPr>
          <w:rFonts w:eastAsiaTheme="minorEastAsia"/>
          <w:color w:val="002060"/>
        </w:rPr>
      </w:pPr>
    </w:p>
    <w:p w14:paraId="2F8EC76B" w14:textId="77777777" w:rsidR="000F40DD" w:rsidRPr="00807ABB" w:rsidRDefault="000F40DD" w:rsidP="000F40DD">
      <w:pPr>
        <w:pStyle w:val="breakline"/>
        <w:rPr>
          <w:color w:val="002060"/>
        </w:rPr>
      </w:pPr>
    </w:p>
    <w:p w14:paraId="138515BC" w14:textId="77777777" w:rsidR="000F40DD" w:rsidRPr="00807ABB" w:rsidRDefault="000F40DD" w:rsidP="000F40DD">
      <w:pPr>
        <w:pStyle w:val="titoloprinc0"/>
        <w:rPr>
          <w:color w:val="002060"/>
        </w:rPr>
      </w:pPr>
      <w:r w:rsidRPr="00807ABB">
        <w:rPr>
          <w:color w:val="002060"/>
        </w:rPr>
        <w:t>GIUDICE SPORTIVO</w:t>
      </w:r>
    </w:p>
    <w:p w14:paraId="739F9A2C" w14:textId="77777777" w:rsidR="000F40DD" w:rsidRPr="00807ABB" w:rsidRDefault="000F40DD" w:rsidP="000F40DD">
      <w:pPr>
        <w:pStyle w:val="diffida"/>
        <w:rPr>
          <w:color w:val="002060"/>
        </w:rPr>
      </w:pPr>
      <w:r w:rsidRPr="00807ABB">
        <w:rPr>
          <w:color w:val="002060"/>
        </w:rPr>
        <w:t>Il Sostituto Giudice Sportivo Avv. Federica Sorrentino, nella seduta del 12/10/2022, ha adottato le decisioni che di seguito integralmente si riportano:</w:t>
      </w:r>
    </w:p>
    <w:p w14:paraId="4CEA71C2" w14:textId="77777777" w:rsidR="000F40DD" w:rsidRPr="00807ABB" w:rsidRDefault="000F40DD" w:rsidP="000F40DD">
      <w:pPr>
        <w:pStyle w:val="titolo10"/>
        <w:rPr>
          <w:color w:val="002060"/>
        </w:rPr>
      </w:pPr>
      <w:r w:rsidRPr="00807ABB">
        <w:rPr>
          <w:color w:val="002060"/>
        </w:rPr>
        <w:t xml:space="preserve">GARE DEL 8/10/2022 </w:t>
      </w:r>
    </w:p>
    <w:p w14:paraId="591B0F58" w14:textId="77777777" w:rsidR="000F40DD" w:rsidRPr="00807ABB" w:rsidRDefault="000F40DD" w:rsidP="000F40DD">
      <w:pPr>
        <w:pStyle w:val="titolo7a"/>
        <w:rPr>
          <w:color w:val="002060"/>
        </w:rPr>
      </w:pPr>
      <w:r w:rsidRPr="00807ABB">
        <w:rPr>
          <w:color w:val="002060"/>
        </w:rPr>
        <w:t xml:space="preserve">PROVVEDIMENTI DISCIPLINARI </w:t>
      </w:r>
    </w:p>
    <w:p w14:paraId="7E288413" w14:textId="77777777" w:rsidR="000F40DD" w:rsidRPr="00807ABB" w:rsidRDefault="000F40DD" w:rsidP="000F40DD">
      <w:pPr>
        <w:pStyle w:val="titolo7b0"/>
        <w:rPr>
          <w:color w:val="002060"/>
        </w:rPr>
      </w:pPr>
      <w:r w:rsidRPr="00807ABB">
        <w:rPr>
          <w:color w:val="002060"/>
        </w:rPr>
        <w:t xml:space="preserve">In base alle risultanze degli atti ufficiali sono state deliberate le seguenti sanzioni disciplinari. </w:t>
      </w:r>
    </w:p>
    <w:p w14:paraId="735FB653" w14:textId="77777777" w:rsidR="000F40DD" w:rsidRPr="00807ABB" w:rsidRDefault="000F40DD" w:rsidP="000F40DD">
      <w:pPr>
        <w:pStyle w:val="titolo30"/>
        <w:rPr>
          <w:color w:val="002060"/>
        </w:rPr>
      </w:pPr>
      <w:r w:rsidRPr="00807ABB">
        <w:rPr>
          <w:color w:val="002060"/>
        </w:rPr>
        <w:t xml:space="preserve">CALCIATORI NON ESPULSI </w:t>
      </w:r>
    </w:p>
    <w:p w14:paraId="39E27DDF" w14:textId="77777777" w:rsidR="000F40DD" w:rsidRPr="00807ABB" w:rsidRDefault="000F40DD" w:rsidP="000F40DD">
      <w:pPr>
        <w:pStyle w:val="titolo20"/>
        <w:rPr>
          <w:color w:val="002060"/>
        </w:rPr>
      </w:pPr>
      <w:r w:rsidRPr="00807AB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6275000E" w14:textId="77777777" w:rsidTr="00E21093">
        <w:tc>
          <w:tcPr>
            <w:tcW w:w="2200" w:type="dxa"/>
            <w:tcMar>
              <w:top w:w="20" w:type="dxa"/>
              <w:left w:w="20" w:type="dxa"/>
              <w:bottom w:w="20" w:type="dxa"/>
              <w:right w:w="20" w:type="dxa"/>
            </w:tcMar>
            <w:vAlign w:val="center"/>
            <w:hideMark/>
          </w:tcPr>
          <w:p w14:paraId="4103A742" w14:textId="77777777" w:rsidR="000F40DD" w:rsidRPr="00807ABB" w:rsidRDefault="000F40DD" w:rsidP="00E21093">
            <w:pPr>
              <w:pStyle w:val="movimento"/>
              <w:rPr>
                <w:color w:val="002060"/>
              </w:rPr>
            </w:pPr>
            <w:r w:rsidRPr="00807ABB">
              <w:rPr>
                <w:color w:val="002060"/>
              </w:rPr>
              <w:t>CORREANI ROSSANO</w:t>
            </w:r>
          </w:p>
        </w:tc>
        <w:tc>
          <w:tcPr>
            <w:tcW w:w="2200" w:type="dxa"/>
            <w:tcMar>
              <w:top w:w="20" w:type="dxa"/>
              <w:left w:w="20" w:type="dxa"/>
              <w:bottom w:w="20" w:type="dxa"/>
              <w:right w:w="20" w:type="dxa"/>
            </w:tcMar>
            <w:vAlign w:val="center"/>
            <w:hideMark/>
          </w:tcPr>
          <w:p w14:paraId="4434613F" w14:textId="77777777" w:rsidR="000F40DD" w:rsidRPr="00807ABB" w:rsidRDefault="000F40DD" w:rsidP="00E21093">
            <w:pPr>
              <w:pStyle w:val="movimento2"/>
              <w:rPr>
                <w:color w:val="002060"/>
              </w:rPr>
            </w:pPr>
            <w:r w:rsidRPr="00807ABB">
              <w:rPr>
                <w:color w:val="002060"/>
              </w:rPr>
              <w:t xml:space="preserve">(ACLI MANTOVANI CALCIO A 5) </w:t>
            </w:r>
          </w:p>
        </w:tc>
        <w:tc>
          <w:tcPr>
            <w:tcW w:w="800" w:type="dxa"/>
            <w:tcMar>
              <w:top w:w="20" w:type="dxa"/>
              <w:left w:w="20" w:type="dxa"/>
              <w:bottom w:w="20" w:type="dxa"/>
              <w:right w:w="20" w:type="dxa"/>
            </w:tcMar>
            <w:vAlign w:val="center"/>
            <w:hideMark/>
          </w:tcPr>
          <w:p w14:paraId="288398A9"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5B845F03" w14:textId="77777777" w:rsidR="000F40DD" w:rsidRPr="00807ABB" w:rsidRDefault="000F40DD" w:rsidP="00E21093">
            <w:pPr>
              <w:pStyle w:val="movimento"/>
              <w:rPr>
                <w:color w:val="002060"/>
              </w:rPr>
            </w:pPr>
            <w:r w:rsidRPr="00807ABB">
              <w:rPr>
                <w:color w:val="002060"/>
              </w:rPr>
              <w:t>MARTINI MATTEO</w:t>
            </w:r>
          </w:p>
        </w:tc>
        <w:tc>
          <w:tcPr>
            <w:tcW w:w="2200" w:type="dxa"/>
            <w:tcMar>
              <w:top w:w="20" w:type="dxa"/>
              <w:left w:w="20" w:type="dxa"/>
              <w:bottom w:w="20" w:type="dxa"/>
              <w:right w:w="20" w:type="dxa"/>
            </w:tcMar>
            <w:vAlign w:val="center"/>
            <w:hideMark/>
          </w:tcPr>
          <w:p w14:paraId="003DEB35" w14:textId="77777777" w:rsidR="000F40DD" w:rsidRPr="00807ABB" w:rsidRDefault="000F40DD" w:rsidP="00E21093">
            <w:pPr>
              <w:pStyle w:val="movimento2"/>
              <w:rPr>
                <w:color w:val="002060"/>
              </w:rPr>
            </w:pPr>
            <w:r w:rsidRPr="00807ABB">
              <w:rPr>
                <w:color w:val="002060"/>
              </w:rPr>
              <w:t xml:space="preserve">(ACLI MANTOVANI CALCIO A 5) </w:t>
            </w:r>
          </w:p>
        </w:tc>
      </w:tr>
      <w:tr w:rsidR="000F40DD" w:rsidRPr="00807ABB" w14:paraId="3A1814C9" w14:textId="77777777" w:rsidTr="00E21093">
        <w:tc>
          <w:tcPr>
            <w:tcW w:w="2200" w:type="dxa"/>
            <w:tcMar>
              <w:top w:w="20" w:type="dxa"/>
              <w:left w:w="20" w:type="dxa"/>
              <w:bottom w:w="20" w:type="dxa"/>
              <w:right w:w="20" w:type="dxa"/>
            </w:tcMar>
            <w:vAlign w:val="center"/>
            <w:hideMark/>
          </w:tcPr>
          <w:p w14:paraId="3D9014F2" w14:textId="77777777" w:rsidR="000F40DD" w:rsidRPr="00807ABB" w:rsidRDefault="000F40DD" w:rsidP="00E21093">
            <w:pPr>
              <w:pStyle w:val="movimento"/>
              <w:rPr>
                <w:color w:val="002060"/>
              </w:rPr>
            </w:pPr>
            <w:r w:rsidRPr="00807ABB">
              <w:rPr>
                <w:color w:val="002060"/>
              </w:rPr>
              <w:t>TORSITANO PIETRO</w:t>
            </w:r>
          </w:p>
        </w:tc>
        <w:tc>
          <w:tcPr>
            <w:tcW w:w="2200" w:type="dxa"/>
            <w:tcMar>
              <w:top w:w="20" w:type="dxa"/>
              <w:left w:w="20" w:type="dxa"/>
              <w:bottom w:w="20" w:type="dxa"/>
              <w:right w:w="20" w:type="dxa"/>
            </w:tcMar>
            <w:vAlign w:val="center"/>
            <w:hideMark/>
          </w:tcPr>
          <w:p w14:paraId="5B805371" w14:textId="77777777" w:rsidR="000F40DD" w:rsidRPr="00807ABB" w:rsidRDefault="000F40DD" w:rsidP="00E21093">
            <w:pPr>
              <w:pStyle w:val="movimento2"/>
              <w:rPr>
                <w:color w:val="002060"/>
              </w:rPr>
            </w:pPr>
            <w:r w:rsidRPr="00807ABB">
              <w:rPr>
                <w:color w:val="002060"/>
              </w:rPr>
              <w:t xml:space="preserve">(BULDOG T.N.T. LUCREZIA) </w:t>
            </w:r>
          </w:p>
        </w:tc>
        <w:tc>
          <w:tcPr>
            <w:tcW w:w="800" w:type="dxa"/>
            <w:tcMar>
              <w:top w:w="20" w:type="dxa"/>
              <w:left w:w="20" w:type="dxa"/>
              <w:bottom w:w="20" w:type="dxa"/>
              <w:right w:w="20" w:type="dxa"/>
            </w:tcMar>
            <w:vAlign w:val="center"/>
            <w:hideMark/>
          </w:tcPr>
          <w:p w14:paraId="650DF37C"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342C94A"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143115A5" w14:textId="77777777" w:rsidR="000F40DD" w:rsidRPr="00807ABB" w:rsidRDefault="000F40DD" w:rsidP="00E21093">
            <w:pPr>
              <w:pStyle w:val="movimento2"/>
              <w:rPr>
                <w:color w:val="002060"/>
              </w:rPr>
            </w:pPr>
            <w:r w:rsidRPr="00807ABB">
              <w:rPr>
                <w:color w:val="002060"/>
              </w:rPr>
              <w:t> </w:t>
            </w:r>
          </w:p>
        </w:tc>
      </w:tr>
    </w:tbl>
    <w:p w14:paraId="48E2458D" w14:textId="77777777" w:rsidR="000F40DD" w:rsidRPr="00807ABB" w:rsidRDefault="000F40DD" w:rsidP="000F40DD">
      <w:pPr>
        <w:pStyle w:val="breakline"/>
        <w:rPr>
          <w:color w:val="002060"/>
        </w:rPr>
      </w:pPr>
    </w:p>
    <w:p w14:paraId="2B930698" w14:textId="77777777" w:rsidR="000F40DD" w:rsidRPr="00807ABB" w:rsidRDefault="000F40DD" w:rsidP="000F40DD">
      <w:pPr>
        <w:ind w:left="4956"/>
        <w:rPr>
          <w:rFonts w:ascii="Arial" w:hAnsi="Arial" w:cs="Arial"/>
          <w:noProof/>
          <w:color w:val="002060"/>
          <w:sz w:val="22"/>
          <w:szCs w:val="22"/>
        </w:rPr>
      </w:pPr>
      <w:r w:rsidRPr="00807ABB">
        <w:rPr>
          <w:rFonts w:ascii="Arial" w:hAnsi="Arial" w:cs="Arial"/>
          <w:noProof/>
          <w:color w:val="002060"/>
          <w:sz w:val="22"/>
          <w:szCs w:val="22"/>
        </w:rPr>
        <w:t>F.to IL SOSTITUTO GIUDICE SPORTIVO      </w:t>
      </w:r>
    </w:p>
    <w:p w14:paraId="4270BCED" w14:textId="77777777" w:rsidR="000F40DD" w:rsidRPr="00807ABB" w:rsidRDefault="000F40DD" w:rsidP="000F40DD">
      <w:pPr>
        <w:pStyle w:val="breakline"/>
        <w:rPr>
          <w:rFonts w:ascii="Arial" w:hAnsi="Arial" w:cs="Arial"/>
          <w:noProof/>
          <w:color w:val="002060"/>
          <w:sz w:val="22"/>
          <w:szCs w:val="22"/>
        </w:rPr>
      </w:pPr>
      <w:r w:rsidRPr="00807ABB">
        <w:rPr>
          <w:rFonts w:ascii="Arial" w:hAnsi="Arial" w:cs="Arial"/>
          <w:noProof/>
          <w:color w:val="002060"/>
          <w:sz w:val="22"/>
          <w:szCs w:val="22"/>
        </w:rPr>
        <w:t xml:space="preserve"> </w:t>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t xml:space="preserve">   </w:t>
      </w:r>
      <w:r w:rsidRPr="00807ABB">
        <w:rPr>
          <w:rFonts w:ascii="Arial" w:hAnsi="Arial" w:cs="Arial"/>
          <w:noProof/>
          <w:color w:val="002060"/>
          <w:sz w:val="22"/>
          <w:szCs w:val="22"/>
        </w:rPr>
        <w:tab/>
        <w:t xml:space="preserve">                Federica Sorrentino</w:t>
      </w:r>
    </w:p>
    <w:p w14:paraId="7A0CA36A" w14:textId="77777777" w:rsidR="000F40DD" w:rsidRPr="00807ABB" w:rsidRDefault="000F40DD" w:rsidP="000F40DD">
      <w:pPr>
        <w:pStyle w:val="breakline"/>
        <w:rPr>
          <w:rFonts w:eastAsiaTheme="minorEastAsia"/>
          <w:color w:val="002060"/>
        </w:rPr>
      </w:pPr>
    </w:p>
    <w:p w14:paraId="51E6191C" w14:textId="77777777" w:rsidR="000F40DD" w:rsidRPr="00807ABB" w:rsidRDefault="000F40DD" w:rsidP="000F40DD">
      <w:pPr>
        <w:pStyle w:val="titoloprinc0"/>
        <w:rPr>
          <w:color w:val="002060"/>
        </w:rPr>
      </w:pPr>
      <w:r w:rsidRPr="00807ABB">
        <w:rPr>
          <w:color w:val="002060"/>
        </w:rPr>
        <w:t>CLASSIFICA</w:t>
      </w:r>
    </w:p>
    <w:p w14:paraId="035E2DE7" w14:textId="77777777" w:rsidR="000F40DD" w:rsidRPr="00807ABB" w:rsidRDefault="000F40DD" w:rsidP="000F40DD">
      <w:pPr>
        <w:pStyle w:val="breakline"/>
        <w:rPr>
          <w:color w:val="002060"/>
        </w:rPr>
      </w:pPr>
    </w:p>
    <w:p w14:paraId="4F13AB84" w14:textId="77777777" w:rsidR="000F40DD" w:rsidRPr="00807ABB" w:rsidRDefault="000F40DD" w:rsidP="000F40DD">
      <w:pPr>
        <w:pStyle w:val="breakline"/>
        <w:rPr>
          <w:color w:val="002060"/>
        </w:rPr>
      </w:pPr>
    </w:p>
    <w:p w14:paraId="40A7D46C" w14:textId="77777777" w:rsidR="000F40DD" w:rsidRPr="00807ABB" w:rsidRDefault="000F40DD" w:rsidP="000F40DD">
      <w:pPr>
        <w:pStyle w:val="sottotitolocampionato10"/>
        <w:rPr>
          <w:color w:val="002060"/>
        </w:rPr>
      </w:pPr>
      <w:r w:rsidRPr="00807AB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436CFA9D"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D1B8A"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62A9E"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DACB0"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6D79C"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A3AB0"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A428F"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852E0"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01691"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EA58D"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1C2DB" w14:textId="77777777" w:rsidR="000F40DD" w:rsidRPr="00807ABB" w:rsidRDefault="000F40DD" w:rsidP="00E21093">
            <w:pPr>
              <w:pStyle w:val="headertabella0"/>
              <w:rPr>
                <w:color w:val="002060"/>
              </w:rPr>
            </w:pPr>
            <w:r w:rsidRPr="00807ABB">
              <w:rPr>
                <w:color w:val="002060"/>
              </w:rPr>
              <w:t>PE</w:t>
            </w:r>
          </w:p>
        </w:tc>
      </w:tr>
      <w:tr w:rsidR="000F40DD" w:rsidRPr="00807ABB" w14:paraId="086D2CCF"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D73592" w14:textId="77777777" w:rsidR="000F40DD" w:rsidRPr="00807ABB" w:rsidRDefault="000F40DD" w:rsidP="00E21093">
            <w:pPr>
              <w:pStyle w:val="rowtabella0"/>
              <w:rPr>
                <w:color w:val="002060"/>
              </w:rPr>
            </w:pPr>
            <w:r w:rsidRPr="00807AB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0864"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C2D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B814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B40D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F70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805AF"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ECB0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F1405"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FED3D" w14:textId="77777777" w:rsidR="000F40DD" w:rsidRPr="00807ABB" w:rsidRDefault="000F40DD" w:rsidP="00E21093">
            <w:pPr>
              <w:pStyle w:val="rowtabella0"/>
              <w:jc w:val="center"/>
              <w:rPr>
                <w:color w:val="002060"/>
              </w:rPr>
            </w:pPr>
            <w:r w:rsidRPr="00807ABB">
              <w:rPr>
                <w:color w:val="002060"/>
              </w:rPr>
              <w:t>0</w:t>
            </w:r>
          </w:p>
        </w:tc>
      </w:tr>
      <w:tr w:rsidR="000F40DD" w:rsidRPr="00807ABB" w14:paraId="1A283DAB"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CA709" w14:textId="77777777" w:rsidR="000F40DD" w:rsidRPr="00807ABB" w:rsidRDefault="000F40DD" w:rsidP="00E21093">
            <w:pPr>
              <w:pStyle w:val="rowtabella0"/>
              <w:rPr>
                <w:color w:val="002060"/>
                <w:lang w:val="es-ES"/>
              </w:rPr>
            </w:pPr>
            <w:r w:rsidRPr="00807ABB">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0FA10"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5D99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9E614"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C595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604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95431"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FB1E4"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86CB8"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F901C" w14:textId="77777777" w:rsidR="000F40DD" w:rsidRPr="00807ABB" w:rsidRDefault="000F40DD" w:rsidP="00E21093">
            <w:pPr>
              <w:pStyle w:val="rowtabella0"/>
              <w:jc w:val="center"/>
              <w:rPr>
                <w:color w:val="002060"/>
              </w:rPr>
            </w:pPr>
            <w:r w:rsidRPr="00807ABB">
              <w:rPr>
                <w:color w:val="002060"/>
              </w:rPr>
              <w:t>0</w:t>
            </w:r>
          </w:p>
        </w:tc>
      </w:tr>
      <w:tr w:rsidR="000F40DD" w:rsidRPr="00807ABB" w14:paraId="56F017C9"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28524" w14:textId="77777777" w:rsidR="000F40DD" w:rsidRPr="00807ABB" w:rsidRDefault="000F40DD" w:rsidP="00E21093">
            <w:pPr>
              <w:pStyle w:val="rowtabella0"/>
              <w:rPr>
                <w:color w:val="002060"/>
              </w:rPr>
            </w:pPr>
            <w:r w:rsidRPr="00807AB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7C8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77D8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7E9C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05E8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7DFD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4651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6558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B1A4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B8BD5" w14:textId="77777777" w:rsidR="000F40DD" w:rsidRPr="00807ABB" w:rsidRDefault="000F40DD" w:rsidP="00E21093">
            <w:pPr>
              <w:pStyle w:val="rowtabella0"/>
              <w:jc w:val="center"/>
              <w:rPr>
                <w:color w:val="002060"/>
              </w:rPr>
            </w:pPr>
            <w:r w:rsidRPr="00807ABB">
              <w:rPr>
                <w:color w:val="002060"/>
              </w:rPr>
              <w:t>0</w:t>
            </w:r>
          </w:p>
        </w:tc>
      </w:tr>
      <w:tr w:rsidR="000F40DD" w:rsidRPr="00807ABB" w14:paraId="78E01A7B"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CD56B4" w14:textId="77777777" w:rsidR="000F40DD" w:rsidRPr="00807ABB" w:rsidRDefault="000F40DD" w:rsidP="00E21093">
            <w:pPr>
              <w:pStyle w:val="rowtabella0"/>
              <w:rPr>
                <w:color w:val="002060"/>
              </w:rPr>
            </w:pPr>
            <w:r w:rsidRPr="00807AB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42BA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C887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A69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3417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3D5D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0526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53DE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5ECD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BC70D" w14:textId="77777777" w:rsidR="000F40DD" w:rsidRPr="00807ABB" w:rsidRDefault="000F40DD" w:rsidP="00E21093">
            <w:pPr>
              <w:pStyle w:val="rowtabella0"/>
              <w:jc w:val="center"/>
              <w:rPr>
                <w:color w:val="002060"/>
              </w:rPr>
            </w:pPr>
            <w:r w:rsidRPr="00807ABB">
              <w:rPr>
                <w:color w:val="002060"/>
              </w:rPr>
              <w:t>0</w:t>
            </w:r>
          </w:p>
        </w:tc>
      </w:tr>
      <w:tr w:rsidR="000F40DD" w:rsidRPr="00807ABB" w14:paraId="2C3849E8"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4DBF1" w14:textId="77777777" w:rsidR="000F40DD" w:rsidRPr="00807ABB" w:rsidRDefault="000F40DD" w:rsidP="00E21093">
            <w:pPr>
              <w:pStyle w:val="rowtabella0"/>
              <w:rPr>
                <w:color w:val="002060"/>
                <w:lang w:val="es-ES"/>
              </w:rPr>
            </w:pPr>
            <w:r w:rsidRPr="00807AB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67EB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493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B48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006F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7529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912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E83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0D49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8FD3F" w14:textId="77777777" w:rsidR="000F40DD" w:rsidRPr="00807ABB" w:rsidRDefault="000F40DD" w:rsidP="00E21093">
            <w:pPr>
              <w:pStyle w:val="rowtabella0"/>
              <w:jc w:val="center"/>
              <w:rPr>
                <w:color w:val="002060"/>
              </w:rPr>
            </w:pPr>
            <w:r w:rsidRPr="00807ABB">
              <w:rPr>
                <w:color w:val="002060"/>
              </w:rPr>
              <w:t>0</w:t>
            </w:r>
          </w:p>
        </w:tc>
      </w:tr>
      <w:tr w:rsidR="000F40DD" w:rsidRPr="00807ABB" w14:paraId="26ECDA27"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78120A" w14:textId="77777777" w:rsidR="000F40DD" w:rsidRPr="00807ABB" w:rsidRDefault="000F40DD" w:rsidP="00E21093">
            <w:pPr>
              <w:pStyle w:val="rowtabella0"/>
              <w:rPr>
                <w:color w:val="002060"/>
              </w:rPr>
            </w:pPr>
            <w:r w:rsidRPr="00807AB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8CB6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B42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BB4F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AA3E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A60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7830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B9D7C"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55905"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4C66A" w14:textId="77777777" w:rsidR="000F40DD" w:rsidRPr="00807ABB" w:rsidRDefault="000F40DD" w:rsidP="00E21093">
            <w:pPr>
              <w:pStyle w:val="rowtabella0"/>
              <w:jc w:val="center"/>
              <w:rPr>
                <w:color w:val="002060"/>
              </w:rPr>
            </w:pPr>
            <w:r w:rsidRPr="00807ABB">
              <w:rPr>
                <w:color w:val="002060"/>
              </w:rPr>
              <w:t>0</w:t>
            </w:r>
          </w:p>
        </w:tc>
      </w:tr>
      <w:tr w:rsidR="000F40DD" w:rsidRPr="00807ABB" w14:paraId="2D5A418C"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9D791" w14:textId="77777777" w:rsidR="000F40DD" w:rsidRPr="00807ABB" w:rsidRDefault="000F40DD" w:rsidP="00E21093">
            <w:pPr>
              <w:pStyle w:val="rowtabella0"/>
              <w:rPr>
                <w:color w:val="002060"/>
              </w:rPr>
            </w:pPr>
            <w:r w:rsidRPr="00807ABB">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C7D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36298"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A3DF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9B1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2207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432A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8C83B"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62773"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41A1B" w14:textId="77777777" w:rsidR="000F40DD" w:rsidRPr="00807ABB" w:rsidRDefault="000F40DD" w:rsidP="00E21093">
            <w:pPr>
              <w:pStyle w:val="rowtabella0"/>
              <w:jc w:val="center"/>
              <w:rPr>
                <w:color w:val="002060"/>
              </w:rPr>
            </w:pPr>
            <w:r w:rsidRPr="00807ABB">
              <w:rPr>
                <w:color w:val="002060"/>
              </w:rPr>
              <w:t>0</w:t>
            </w:r>
          </w:p>
        </w:tc>
      </w:tr>
      <w:tr w:rsidR="000F40DD" w:rsidRPr="00807ABB" w14:paraId="5F63C758"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915320" w14:textId="77777777" w:rsidR="000F40DD" w:rsidRPr="00807ABB" w:rsidRDefault="000F40DD" w:rsidP="00E21093">
            <w:pPr>
              <w:pStyle w:val="rowtabella0"/>
              <w:rPr>
                <w:color w:val="002060"/>
              </w:rPr>
            </w:pPr>
            <w:proofErr w:type="spellStart"/>
            <w:r w:rsidRPr="00807ABB">
              <w:rPr>
                <w:color w:val="002060"/>
              </w:rPr>
              <w:t>sq.B</w:t>
            </w:r>
            <w:proofErr w:type="spellEnd"/>
            <w:r w:rsidRPr="00807ABB">
              <w:rPr>
                <w:color w:val="002060"/>
              </w:rPr>
              <w:t xml:space="preserve"> ITALSERVICE C5 </w:t>
            </w:r>
            <w:proofErr w:type="spellStart"/>
            <w:r w:rsidRPr="00807AB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EE67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C362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7391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6BC1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9AA4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7027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5AB4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890C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798F5" w14:textId="77777777" w:rsidR="000F40DD" w:rsidRPr="00807ABB" w:rsidRDefault="000F40DD" w:rsidP="00E21093">
            <w:pPr>
              <w:pStyle w:val="rowtabella0"/>
              <w:jc w:val="center"/>
              <w:rPr>
                <w:color w:val="002060"/>
              </w:rPr>
            </w:pPr>
            <w:r w:rsidRPr="00807ABB">
              <w:rPr>
                <w:color w:val="002060"/>
              </w:rPr>
              <w:t>0</w:t>
            </w:r>
          </w:p>
        </w:tc>
      </w:tr>
    </w:tbl>
    <w:p w14:paraId="11E35ABB" w14:textId="77777777" w:rsidR="000F40DD" w:rsidRPr="00807ABB" w:rsidRDefault="000F40DD" w:rsidP="000F40DD">
      <w:pPr>
        <w:pStyle w:val="breakline"/>
        <w:rPr>
          <w:rFonts w:eastAsiaTheme="minorEastAsia"/>
          <w:color w:val="002060"/>
        </w:rPr>
      </w:pPr>
    </w:p>
    <w:p w14:paraId="5A1C70A7" w14:textId="77777777" w:rsidR="000F40DD" w:rsidRPr="00807ABB" w:rsidRDefault="000F40DD" w:rsidP="000F40DD">
      <w:pPr>
        <w:pStyle w:val="breakline"/>
        <w:rPr>
          <w:color w:val="002060"/>
        </w:rPr>
      </w:pPr>
    </w:p>
    <w:p w14:paraId="101AA3C4" w14:textId="77777777" w:rsidR="000F40DD" w:rsidRPr="00807ABB" w:rsidRDefault="000F40DD" w:rsidP="000F40DD">
      <w:pPr>
        <w:pStyle w:val="sottotitolocampionato10"/>
        <w:rPr>
          <w:color w:val="002060"/>
        </w:rPr>
      </w:pPr>
      <w:r w:rsidRPr="00807AB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23D61EAE"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95BA9"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E4AD9"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A223F"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0CCAA"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86050"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3ACA4"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2BF4F"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20839"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25A55"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050BC" w14:textId="77777777" w:rsidR="000F40DD" w:rsidRPr="00807ABB" w:rsidRDefault="000F40DD" w:rsidP="00E21093">
            <w:pPr>
              <w:pStyle w:val="headertabella0"/>
              <w:rPr>
                <w:color w:val="002060"/>
              </w:rPr>
            </w:pPr>
            <w:r w:rsidRPr="00807ABB">
              <w:rPr>
                <w:color w:val="002060"/>
              </w:rPr>
              <w:t>PE</w:t>
            </w:r>
          </w:p>
        </w:tc>
      </w:tr>
      <w:tr w:rsidR="000F40DD" w:rsidRPr="00807ABB" w14:paraId="43DCD0BA"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63BFA4" w14:textId="77777777" w:rsidR="000F40DD" w:rsidRPr="00807ABB" w:rsidRDefault="000F40DD" w:rsidP="00E21093">
            <w:pPr>
              <w:pStyle w:val="rowtabella0"/>
              <w:rPr>
                <w:color w:val="002060"/>
              </w:rPr>
            </w:pPr>
            <w:r w:rsidRPr="00807AB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BECE4"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BB96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45E5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3F2B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4334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FCC95"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86D42"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46402"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D4AD6" w14:textId="77777777" w:rsidR="000F40DD" w:rsidRPr="00807ABB" w:rsidRDefault="000F40DD" w:rsidP="00E21093">
            <w:pPr>
              <w:pStyle w:val="rowtabella0"/>
              <w:jc w:val="center"/>
              <w:rPr>
                <w:color w:val="002060"/>
              </w:rPr>
            </w:pPr>
            <w:r w:rsidRPr="00807ABB">
              <w:rPr>
                <w:color w:val="002060"/>
              </w:rPr>
              <w:t>0</w:t>
            </w:r>
          </w:p>
        </w:tc>
      </w:tr>
      <w:tr w:rsidR="000F40DD" w:rsidRPr="00807ABB" w14:paraId="775F806E"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0595F" w14:textId="77777777" w:rsidR="000F40DD" w:rsidRPr="00807ABB" w:rsidRDefault="000F40DD" w:rsidP="00E21093">
            <w:pPr>
              <w:pStyle w:val="rowtabella0"/>
              <w:rPr>
                <w:color w:val="002060"/>
              </w:rPr>
            </w:pPr>
            <w:r w:rsidRPr="00807AB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15746"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D00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6DD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AE0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CB24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06467"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87AC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B7A23"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97A24" w14:textId="77777777" w:rsidR="000F40DD" w:rsidRPr="00807ABB" w:rsidRDefault="000F40DD" w:rsidP="00E21093">
            <w:pPr>
              <w:pStyle w:val="rowtabella0"/>
              <w:jc w:val="center"/>
              <w:rPr>
                <w:color w:val="002060"/>
              </w:rPr>
            </w:pPr>
            <w:r w:rsidRPr="00807ABB">
              <w:rPr>
                <w:color w:val="002060"/>
              </w:rPr>
              <w:t>0</w:t>
            </w:r>
          </w:p>
        </w:tc>
      </w:tr>
      <w:tr w:rsidR="000F40DD" w:rsidRPr="00807ABB" w14:paraId="38C6FD9F"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CEF57F" w14:textId="77777777" w:rsidR="000F40DD" w:rsidRPr="00807ABB" w:rsidRDefault="000F40DD" w:rsidP="00E21093">
            <w:pPr>
              <w:pStyle w:val="rowtabella0"/>
              <w:rPr>
                <w:color w:val="002060"/>
              </w:rPr>
            </w:pPr>
            <w:r w:rsidRPr="00807AB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CD498"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7B52"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BEA28"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2D3A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D8BD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EA4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E8536"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9180C"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C5D5F" w14:textId="77777777" w:rsidR="000F40DD" w:rsidRPr="00807ABB" w:rsidRDefault="000F40DD" w:rsidP="00E21093">
            <w:pPr>
              <w:pStyle w:val="rowtabella0"/>
              <w:jc w:val="center"/>
              <w:rPr>
                <w:color w:val="002060"/>
              </w:rPr>
            </w:pPr>
            <w:r w:rsidRPr="00807ABB">
              <w:rPr>
                <w:color w:val="002060"/>
              </w:rPr>
              <w:t>0</w:t>
            </w:r>
          </w:p>
        </w:tc>
      </w:tr>
      <w:tr w:rsidR="000F40DD" w:rsidRPr="00807ABB" w14:paraId="3E276D3D"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C9D1F" w14:textId="77777777" w:rsidR="000F40DD" w:rsidRPr="00807ABB" w:rsidRDefault="000F40DD" w:rsidP="00E21093">
            <w:pPr>
              <w:pStyle w:val="rowtabella0"/>
              <w:rPr>
                <w:color w:val="002060"/>
              </w:rPr>
            </w:pPr>
            <w:r w:rsidRPr="00807AB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785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A7A4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1BE3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C698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9369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FEA7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A62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C242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459D7" w14:textId="77777777" w:rsidR="000F40DD" w:rsidRPr="00807ABB" w:rsidRDefault="000F40DD" w:rsidP="00E21093">
            <w:pPr>
              <w:pStyle w:val="rowtabella0"/>
              <w:jc w:val="center"/>
              <w:rPr>
                <w:color w:val="002060"/>
              </w:rPr>
            </w:pPr>
            <w:r w:rsidRPr="00807ABB">
              <w:rPr>
                <w:color w:val="002060"/>
              </w:rPr>
              <w:t>0</w:t>
            </w:r>
          </w:p>
        </w:tc>
      </w:tr>
      <w:tr w:rsidR="000F40DD" w:rsidRPr="00807ABB" w14:paraId="7004C916"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9698BA" w14:textId="77777777" w:rsidR="000F40DD" w:rsidRPr="00807ABB" w:rsidRDefault="000F40DD" w:rsidP="00E21093">
            <w:pPr>
              <w:pStyle w:val="rowtabella0"/>
              <w:rPr>
                <w:color w:val="002060"/>
              </w:rPr>
            </w:pPr>
            <w:r w:rsidRPr="00807AB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DC9B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F9F5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1634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9EF3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9C30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ACA89"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8ED92"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EC0F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D101" w14:textId="77777777" w:rsidR="000F40DD" w:rsidRPr="00807ABB" w:rsidRDefault="000F40DD" w:rsidP="00E21093">
            <w:pPr>
              <w:pStyle w:val="rowtabella0"/>
              <w:jc w:val="center"/>
              <w:rPr>
                <w:color w:val="002060"/>
              </w:rPr>
            </w:pPr>
            <w:r w:rsidRPr="00807ABB">
              <w:rPr>
                <w:color w:val="002060"/>
              </w:rPr>
              <w:t>0</w:t>
            </w:r>
          </w:p>
        </w:tc>
      </w:tr>
      <w:tr w:rsidR="000F40DD" w:rsidRPr="00807ABB" w14:paraId="0FC17C57"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333E7" w14:textId="77777777" w:rsidR="000F40DD" w:rsidRPr="00807ABB" w:rsidRDefault="000F40DD" w:rsidP="00E21093">
            <w:pPr>
              <w:pStyle w:val="rowtabella0"/>
              <w:rPr>
                <w:color w:val="002060"/>
              </w:rPr>
            </w:pPr>
            <w:r w:rsidRPr="00807AB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ACF6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37BE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794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3D8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BA44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B47FD"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56DDB"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44632"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5CB9F" w14:textId="77777777" w:rsidR="000F40DD" w:rsidRPr="00807ABB" w:rsidRDefault="000F40DD" w:rsidP="00E21093">
            <w:pPr>
              <w:pStyle w:val="rowtabella0"/>
              <w:jc w:val="center"/>
              <w:rPr>
                <w:color w:val="002060"/>
              </w:rPr>
            </w:pPr>
            <w:r w:rsidRPr="00807ABB">
              <w:rPr>
                <w:color w:val="002060"/>
              </w:rPr>
              <w:t>0</w:t>
            </w:r>
          </w:p>
        </w:tc>
      </w:tr>
      <w:tr w:rsidR="000F40DD" w:rsidRPr="00807ABB" w14:paraId="56129585"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CBC676" w14:textId="77777777" w:rsidR="000F40DD" w:rsidRPr="00807ABB" w:rsidRDefault="000F40DD" w:rsidP="00E21093">
            <w:pPr>
              <w:pStyle w:val="rowtabella0"/>
              <w:rPr>
                <w:color w:val="002060"/>
                <w:lang w:val="es-ES"/>
              </w:rPr>
            </w:pPr>
            <w:r w:rsidRPr="00807ABB">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960D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4753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099E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D856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49FD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5F424"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409E2"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BDFDE"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82D66" w14:textId="77777777" w:rsidR="000F40DD" w:rsidRPr="00807ABB" w:rsidRDefault="000F40DD" w:rsidP="00E21093">
            <w:pPr>
              <w:pStyle w:val="rowtabella0"/>
              <w:jc w:val="center"/>
              <w:rPr>
                <w:color w:val="002060"/>
              </w:rPr>
            </w:pPr>
            <w:r w:rsidRPr="00807ABB">
              <w:rPr>
                <w:color w:val="002060"/>
              </w:rPr>
              <w:t>0</w:t>
            </w:r>
          </w:p>
        </w:tc>
      </w:tr>
      <w:tr w:rsidR="000F40DD" w:rsidRPr="00807ABB" w14:paraId="1AD4A3F6"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FEE5A3" w14:textId="77777777" w:rsidR="000F40DD" w:rsidRPr="00807ABB" w:rsidRDefault="000F40DD" w:rsidP="00E21093">
            <w:pPr>
              <w:pStyle w:val="rowtabella0"/>
              <w:rPr>
                <w:color w:val="002060"/>
              </w:rPr>
            </w:pPr>
            <w:proofErr w:type="spellStart"/>
            <w:r w:rsidRPr="00807ABB">
              <w:rPr>
                <w:color w:val="002060"/>
              </w:rPr>
              <w:t>sq.B</w:t>
            </w:r>
            <w:proofErr w:type="spellEnd"/>
            <w:r w:rsidRPr="00807ABB">
              <w:rPr>
                <w:color w:val="002060"/>
              </w:rPr>
              <w:t xml:space="preserve"> AMICI DEL </w:t>
            </w:r>
            <w:proofErr w:type="spellStart"/>
            <w:r w:rsidRPr="00807ABB">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C5B4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6B46B"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44FD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8360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CE66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105E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BE64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EF61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362DD" w14:textId="77777777" w:rsidR="000F40DD" w:rsidRPr="00807ABB" w:rsidRDefault="000F40DD" w:rsidP="00E21093">
            <w:pPr>
              <w:pStyle w:val="rowtabella0"/>
              <w:jc w:val="center"/>
              <w:rPr>
                <w:color w:val="002060"/>
              </w:rPr>
            </w:pPr>
            <w:r w:rsidRPr="00807ABB">
              <w:rPr>
                <w:color w:val="002060"/>
              </w:rPr>
              <w:t>0</w:t>
            </w:r>
          </w:p>
        </w:tc>
      </w:tr>
    </w:tbl>
    <w:p w14:paraId="6AA2C884" w14:textId="77777777" w:rsidR="000F40DD" w:rsidRPr="00807ABB" w:rsidRDefault="000F40DD" w:rsidP="000F40DD">
      <w:pPr>
        <w:pStyle w:val="breakline"/>
        <w:rPr>
          <w:rFonts w:eastAsiaTheme="minorEastAsia"/>
          <w:color w:val="002060"/>
        </w:rPr>
      </w:pPr>
    </w:p>
    <w:p w14:paraId="01F359FB" w14:textId="77777777" w:rsidR="000F40DD" w:rsidRPr="00807ABB" w:rsidRDefault="000F40DD" w:rsidP="000F40DD">
      <w:pPr>
        <w:pStyle w:val="breakline"/>
        <w:rPr>
          <w:color w:val="002060"/>
        </w:rPr>
      </w:pPr>
    </w:p>
    <w:p w14:paraId="6FCFA67B" w14:textId="77777777" w:rsidR="000F40DD" w:rsidRPr="00807ABB" w:rsidRDefault="000F40DD" w:rsidP="000F40DD">
      <w:pPr>
        <w:pStyle w:val="sottotitolocampionato10"/>
        <w:rPr>
          <w:color w:val="002060"/>
        </w:rPr>
      </w:pPr>
      <w:r w:rsidRPr="00807AB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21AD0B97"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2B4A6"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9075E"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C6A6D"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BCA29"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77CAE"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70DBB"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695C7"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CBAC7"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622B6"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E5F5B" w14:textId="77777777" w:rsidR="000F40DD" w:rsidRPr="00807ABB" w:rsidRDefault="000F40DD" w:rsidP="00E21093">
            <w:pPr>
              <w:pStyle w:val="headertabella0"/>
              <w:rPr>
                <w:color w:val="002060"/>
              </w:rPr>
            </w:pPr>
            <w:r w:rsidRPr="00807ABB">
              <w:rPr>
                <w:color w:val="002060"/>
              </w:rPr>
              <w:t>PE</w:t>
            </w:r>
          </w:p>
        </w:tc>
      </w:tr>
      <w:tr w:rsidR="000F40DD" w:rsidRPr="00807ABB" w14:paraId="0D6C0F17"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A2580E" w14:textId="77777777" w:rsidR="000F40DD" w:rsidRPr="00807ABB" w:rsidRDefault="000F40DD" w:rsidP="00E21093">
            <w:pPr>
              <w:pStyle w:val="rowtabella0"/>
              <w:rPr>
                <w:color w:val="002060"/>
              </w:rPr>
            </w:pPr>
            <w:r w:rsidRPr="00807ABB">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8CD68"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CCAB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A010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8A5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5FDC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68548"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3CC8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A7225"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9CF22" w14:textId="77777777" w:rsidR="000F40DD" w:rsidRPr="00807ABB" w:rsidRDefault="000F40DD" w:rsidP="00E21093">
            <w:pPr>
              <w:pStyle w:val="rowtabella0"/>
              <w:jc w:val="center"/>
              <w:rPr>
                <w:color w:val="002060"/>
              </w:rPr>
            </w:pPr>
            <w:r w:rsidRPr="00807ABB">
              <w:rPr>
                <w:color w:val="002060"/>
              </w:rPr>
              <w:t>0</w:t>
            </w:r>
          </w:p>
        </w:tc>
      </w:tr>
      <w:tr w:rsidR="000F40DD" w:rsidRPr="00807ABB" w14:paraId="0C8778C6"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BA0A1" w14:textId="77777777" w:rsidR="000F40DD" w:rsidRPr="00807ABB" w:rsidRDefault="000F40DD" w:rsidP="00E21093">
            <w:pPr>
              <w:pStyle w:val="rowtabella0"/>
              <w:rPr>
                <w:color w:val="002060"/>
                <w:lang w:val="es-ES"/>
              </w:rPr>
            </w:pPr>
            <w:r w:rsidRPr="00807ABB">
              <w:rPr>
                <w:color w:val="002060"/>
                <w:lang w:val="es-E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DE79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AD1B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D34D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45F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60C7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9151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BC044"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DC8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7E922" w14:textId="77777777" w:rsidR="000F40DD" w:rsidRPr="00807ABB" w:rsidRDefault="000F40DD" w:rsidP="00E21093">
            <w:pPr>
              <w:pStyle w:val="rowtabella0"/>
              <w:jc w:val="center"/>
              <w:rPr>
                <w:color w:val="002060"/>
              </w:rPr>
            </w:pPr>
            <w:r w:rsidRPr="00807ABB">
              <w:rPr>
                <w:color w:val="002060"/>
              </w:rPr>
              <w:t>0</w:t>
            </w:r>
          </w:p>
        </w:tc>
      </w:tr>
      <w:tr w:rsidR="000F40DD" w:rsidRPr="00807ABB" w14:paraId="4E73F131"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0F8FB" w14:textId="77777777" w:rsidR="000F40DD" w:rsidRPr="00807ABB" w:rsidRDefault="000F40DD" w:rsidP="00E21093">
            <w:pPr>
              <w:pStyle w:val="rowtabella0"/>
              <w:rPr>
                <w:color w:val="002060"/>
              </w:rPr>
            </w:pPr>
            <w:r w:rsidRPr="00807ABB">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C7FB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D453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5E4E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ACD5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4DD5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B74B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A04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6405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6289" w14:textId="77777777" w:rsidR="000F40DD" w:rsidRPr="00807ABB" w:rsidRDefault="000F40DD" w:rsidP="00E21093">
            <w:pPr>
              <w:pStyle w:val="rowtabella0"/>
              <w:jc w:val="center"/>
              <w:rPr>
                <w:color w:val="002060"/>
              </w:rPr>
            </w:pPr>
            <w:r w:rsidRPr="00807ABB">
              <w:rPr>
                <w:color w:val="002060"/>
              </w:rPr>
              <w:t>0</w:t>
            </w:r>
          </w:p>
        </w:tc>
      </w:tr>
      <w:tr w:rsidR="000F40DD" w:rsidRPr="00807ABB" w14:paraId="320BA217"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F8D352" w14:textId="77777777" w:rsidR="000F40DD" w:rsidRPr="00807ABB" w:rsidRDefault="000F40DD" w:rsidP="00E21093">
            <w:pPr>
              <w:pStyle w:val="rowtabella0"/>
              <w:rPr>
                <w:color w:val="002060"/>
              </w:rPr>
            </w:pPr>
            <w:r w:rsidRPr="00807AB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FC78E"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7797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B8CD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7004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36EE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2612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692E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D769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A4E53" w14:textId="77777777" w:rsidR="000F40DD" w:rsidRPr="00807ABB" w:rsidRDefault="000F40DD" w:rsidP="00E21093">
            <w:pPr>
              <w:pStyle w:val="rowtabella0"/>
              <w:jc w:val="center"/>
              <w:rPr>
                <w:color w:val="002060"/>
              </w:rPr>
            </w:pPr>
            <w:r w:rsidRPr="00807ABB">
              <w:rPr>
                <w:color w:val="002060"/>
              </w:rPr>
              <w:t>0</w:t>
            </w:r>
          </w:p>
        </w:tc>
      </w:tr>
      <w:tr w:rsidR="000F40DD" w:rsidRPr="00807ABB" w14:paraId="67273BD5"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562154" w14:textId="77777777" w:rsidR="000F40DD" w:rsidRPr="00807ABB" w:rsidRDefault="000F40DD" w:rsidP="00E21093">
            <w:pPr>
              <w:pStyle w:val="rowtabella0"/>
              <w:rPr>
                <w:color w:val="002060"/>
              </w:rPr>
            </w:pPr>
            <w:r w:rsidRPr="00807ABB">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463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8913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8AD6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0EC8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F0C5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A9916"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FD582"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EA116"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6A00F" w14:textId="77777777" w:rsidR="000F40DD" w:rsidRPr="00807ABB" w:rsidRDefault="000F40DD" w:rsidP="00E21093">
            <w:pPr>
              <w:pStyle w:val="rowtabella0"/>
              <w:jc w:val="center"/>
              <w:rPr>
                <w:color w:val="002060"/>
              </w:rPr>
            </w:pPr>
            <w:r w:rsidRPr="00807ABB">
              <w:rPr>
                <w:color w:val="002060"/>
              </w:rPr>
              <w:t>0</w:t>
            </w:r>
          </w:p>
        </w:tc>
      </w:tr>
    </w:tbl>
    <w:p w14:paraId="672F5928" w14:textId="77777777" w:rsidR="000F40DD" w:rsidRPr="00807ABB" w:rsidRDefault="000F40DD" w:rsidP="000F40DD">
      <w:pPr>
        <w:pStyle w:val="breakline"/>
        <w:rPr>
          <w:rFonts w:eastAsiaTheme="minorEastAsia"/>
          <w:color w:val="002060"/>
        </w:rPr>
      </w:pPr>
    </w:p>
    <w:p w14:paraId="1E7C3A43" w14:textId="77777777" w:rsidR="000F40DD" w:rsidRPr="00807ABB" w:rsidRDefault="000F40DD" w:rsidP="000F40DD">
      <w:pPr>
        <w:pStyle w:val="titoloprinc0"/>
        <w:rPr>
          <w:color w:val="002060"/>
        </w:rPr>
      </w:pPr>
      <w:r w:rsidRPr="00807ABB">
        <w:rPr>
          <w:color w:val="002060"/>
        </w:rPr>
        <w:t>PROGRAMMA GARE</w:t>
      </w:r>
    </w:p>
    <w:p w14:paraId="1ED3D0F1" w14:textId="77777777" w:rsidR="000F40DD" w:rsidRPr="00807ABB" w:rsidRDefault="000F40DD" w:rsidP="000F40DD">
      <w:pPr>
        <w:pStyle w:val="breakline"/>
        <w:rPr>
          <w:color w:val="002060"/>
        </w:rPr>
      </w:pPr>
    </w:p>
    <w:p w14:paraId="3F0374A8" w14:textId="77777777" w:rsidR="000F40DD" w:rsidRPr="00807ABB" w:rsidRDefault="000F40DD" w:rsidP="000F40DD">
      <w:pPr>
        <w:pStyle w:val="sottotitolocampionato10"/>
        <w:rPr>
          <w:color w:val="002060"/>
        </w:rPr>
      </w:pPr>
      <w:r w:rsidRPr="00807AB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0F40DD" w:rsidRPr="00807ABB" w14:paraId="62DF436C"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F3956"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745BA"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AADDD"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CD819"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ADE46"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DD6D5"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78B13"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7C22E220"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2A7940" w14:textId="77777777" w:rsidR="000F40DD" w:rsidRPr="00807ABB" w:rsidRDefault="000F40DD" w:rsidP="00E21093">
            <w:pPr>
              <w:pStyle w:val="rowtabella0"/>
              <w:rPr>
                <w:color w:val="002060"/>
              </w:rPr>
            </w:pPr>
            <w:r w:rsidRPr="00807AB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A5F1F" w14:textId="77777777" w:rsidR="000F40DD" w:rsidRPr="00807ABB" w:rsidRDefault="000F40DD" w:rsidP="00E21093">
            <w:pPr>
              <w:pStyle w:val="rowtabella0"/>
              <w:rPr>
                <w:color w:val="002060"/>
              </w:rPr>
            </w:pPr>
            <w:r w:rsidRPr="00807ABB">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9FFE0F"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E2381A" w14:textId="77777777" w:rsidR="000F40DD" w:rsidRPr="00807ABB" w:rsidRDefault="000F40DD" w:rsidP="00E21093">
            <w:pPr>
              <w:pStyle w:val="rowtabella0"/>
              <w:rPr>
                <w:color w:val="002060"/>
              </w:rPr>
            </w:pPr>
            <w:r w:rsidRPr="00807ABB">
              <w:rPr>
                <w:color w:val="002060"/>
              </w:rPr>
              <w:t>16/10/2022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F0F32" w14:textId="77777777" w:rsidR="000F40DD" w:rsidRPr="00807ABB" w:rsidRDefault="000F40DD" w:rsidP="00E21093">
            <w:pPr>
              <w:pStyle w:val="rowtabella0"/>
              <w:rPr>
                <w:color w:val="002060"/>
              </w:rPr>
            </w:pPr>
            <w:r w:rsidRPr="00807ABB">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6AB29" w14:textId="77777777" w:rsidR="000F40DD" w:rsidRPr="00807ABB" w:rsidRDefault="000F40DD" w:rsidP="00E21093">
            <w:pPr>
              <w:pStyle w:val="rowtabella0"/>
              <w:rPr>
                <w:color w:val="002060"/>
              </w:rPr>
            </w:pPr>
            <w:r w:rsidRPr="00807ABB">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210DFF" w14:textId="77777777" w:rsidR="000F40DD" w:rsidRPr="00807ABB" w:rsidRDefault="000F40DD" w:rsidP="00E21093">
            <w:pPr>
              <w:pStyle w:val="rowtabella0"/>
              <w:rPr>
                <w:color w:val="002060"/>
              </w:rPr>
            </w:pPr>
            <w:r w:rsidRPr="00807ABB">
              <w:rPr>
                <w:color w:val="002060"/>
              </w:rPr>
              <w:t>VIA RISORGIMENTO 16</w:t>
            </w:r>
          </w:p>
        </w:tc>
      </w:tr>
      <w:tr w:rsidR="000F40DD" w:rsidRPr="00807ABB" w14:paraId="7918CDFE"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49D471" w14:textId="77777777" w:rsidR="000F40DD" w:rsidRPr="00807ABB" w:rsidRDefault="000F40DD" w:rsidP="00E21093">
            <w:pPr>
              <w:pStyle w:val="rowtabella0"/>
              <w:rPr>
                <w:color w:val="002060"/>
              </w:rPr>
            </w:pPr>
            <w:r w:rsidRPr="00807ABB">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67E5C4" w14:textId="77777777" w:rsidR="000F40DD" w:rsidRPr="00807ABB" w:rsidRDefault="000F40DD" w:rsidP="00E21093">
            <w:pPr>
              <w:pStyle w:val="rowtabella0"/>
              <w:rPr>
                <w:color w:val="002060"/>
              </w:rPr>
            </w:pPr>
            <w:r w:rsidRPr="00807ABB">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E66D90"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061397" w14:textId="77777777" w:rsidR="000F40DD" w:rsidRPr="00807ABB" w:rsidRDefault="000F40DD" w:rsidP="00E21093">
            <w:pPr>
              <w:pStyle w:val="rowtabella0"/>
              <w:rPr>
                <w:color w:val="002060"/>
              </w:rPr>
            </w:pPr>
            <w:r w:rsidRPr="00807ABB">
              <w:rPr>
                <w:color w:val="002060"/>
              </w:rPr>
              <w:t>16/10/2022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2A5F72" w14:textId="77777777" w:rsidR="000F40DD" w:rsidRPr="00807ABB" w:rsidRDefault="000F40DD" w:rsidP="00E21093">
            <w:pPr>
              <w:pStyle w:val="rowtabella0"/>
              <w:rPr>
                <w:color w:val="002060"/>
              </w:rPr>
            </w:pPr>
            <w:r w:rsidRPr="00807ABB">
              <w:rPr>
                <w:color w:val="002060"/>
              </w:rPr>
              <w:t>5472 CAMPO SCOPERTO C5 LUCREZIA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9C7F38" w14:textId="77777777" w:rsidR="000F40DD" w:rsidRPr="00807ABB" w:rsidRDefault="000F40DD" w:rsidP="00E21093">
            <w:pPr>
              <w:pStyle w:val="rowtabella0"/>
              <w:rPr>
                <w:color w:val="002060"/>
              </w:rPr>
            </w:pPr>
            <w:r w:rsidRPr="00807ABB">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C942EA" w14:textId="77777777" w:rsidR="000F40DD" w:rsidRPr="00807ABB" w:rsidRDefault="000F40DD" w:rsidP="00E21093">
            <w:pPr>
              <w:pStyle w:val="rowtabella0"/>
              <w:rPr>
                <w:color w:val="002060"/>
              </w:rPr>
            </w:pPr>
            <w:r w:rsidRPr="00807ABB">
              <w:rPr>
                <w:color w:val="002060"/>
              </w:rPr>
              <w:t>VIA MIA MARTINI</w:t>
            </w:r>
          </w:p>
        </w:tc>
      </w:tr>
      <w:tr w:rsidR="000F40DD" w:rsidRPr="00807ABB" w14:paraId="62A1C0B6"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A371F3" w14:textId="77777777" w:rsidR="000F40DD" w:rsidRPr="00807ABB" w:rsidRDefault="000F40DD" w:rsidP="00E21093">
            <w:pPr>
              <w:pStyle w:val="rowtabella0"/>
              <w:rPr>
                <w:color w:val="002060"/>
              </w:rPr>
            </w:pPr>
            <w:r w:rsidRPr="00807ABB">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5747AC" w14:textId="77777777" w:rsidR="000F40DD" w:rsidRPr="00807ABB" w:rsidRDefault="000F40DD" w:rsidP="00E21093">
            <w:pPr>
              <w:pStyle w:val="rowtabella0"/>
              <w:rPr>
                <w:color w:val="002060"/>
              </w:rPr>
            </w:pPr>
            <w:r w:rsidRPr="00807ABB">
              <w:rPr>
                <w:color w:val="002060"/>
              </w:rPr>
              <w:t xml:space="preserve">ITALSERVICE C5 </w:t>
            </w:r>
            <w:proofErr w:type="spellStart"/>
            <w:r w:rsidRPr="00807ABB">
              <w:rPr>
                <w:color w:val="002060"/>
              </w:rPr>
              <w:t>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658DDF"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004534" w14:textId="77777777" w:rsidR="000F40DD" w:rsidRPr="00807ABB" w:rsidRDefault="000F40DD" w:rsidP="00E21093">
            <w:pPr>
              <w:pStyle w:val="rowtabella0"/>
              <w:rPr>
                <w:color w:val="002060"/>
              </w:rPr>
            </w:pPr>
            <w:r w:rsidRPr="00807ABB">
              <w:rPr>
                <w:color w:val="002060"/>
              </w:rPr>
              <w:t>16/10/2022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6BC7A4" w14:textId="77777777" w:rsidR="000F40DD" w:rsidRPr="00807ABB" w:rsidRDefault="000F40DD" w:rsidP="00E21093">
            <w:pPr>
              <w:pStyle w:val="rowtabella0"/>
              <w:rPr>
                <w:color w:val="002060"/>
              </w:rPr>
            </w:pPr>
            <w:r w:rsidRPr="00807ABB">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D699B2" w14:textId="77777777" w:rsidR="000F40DD" w:rsidRPr="00807ABB" w:rsidRDefault="000F40DD" w:rsidP="00E21093">
            <w:pPr>
              <w:pStyle w:val="rowtabella0"/>
              <w:rPr>
                <w:color w:val="002060"/>
              </w:rPr>
            </w:pPr>
            <w:r w:rsidRPr="00807ABB">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D32790" w14:textId="77777777" w:rsidR="000F40DD" w:rsidRPr="00807ABB" w:rsidRDefault="000F40DD" w:rsidP="00E21093">
            <w:pPr>
              <w:pStyle w:val="rowtabella0"/>
              <w:rPr>
                <w:color w:val="002060"/>
              </w:rPr>
            </w:pPr>
            <w:r w:rsidRPr="00807ABB">
              <w:rPr>
                <w:color w:val="002060"/>
              </w:rPr>
              <w:t>STR.DEL BURELLO LOC.VAL NEVOLA</w:t>
            </w:r>
          </w:p>
        </w:tc>
      </w:tr>
      <w:tr w:rsidR="000F40DD" w:rsidRPr="00807ABB" w14:paraId="61EA25F0"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6AFAA1" w14:textId="77777777" w:rsidR="000F40DD" w:rsidRPr="00807ABB" w:rsidRDefault="000F40DD" w:rsidP="00E21093">
            <w:pPr>
              <w:pStyle w:val="rowtabella0"/>
              <w:rPr>
                <w:color w:val="002060"/>
              </w:rPr>
            </w:pPr>
            <w:r w:rsidRPr="00807ABB">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DDDA4" w14:textId="77777777" w:rsidR="000F40DD" w:rsidRPr="00807ABB" w:rsidRDefault="000F40DD" w:rsidP="00E21093">
            <w:pPr>
              <w:pStyle w:val="rowtabella0"/>
              <w:rPr>
                <w:color w:val="002060"/>
              </w:rPr>
            </w:pPr>
            <w:r w:rsidRPr="00807ABB">
              <w:rPr>
                <w:color w:val="002060"/>
              </w:rPr>
              <w:t>TAVERNELLE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C8676"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F4B50" w14:textId="77777777" w:rsidR="000F40DD" w:rsidRPr="00807ABB" w:rsidRDefault="000F40DD" w:rsidP="00E21093">
            <w:pPr>
              <w:pStyle w:val="rowtabella0"/>
              <w:rPr>
                <w:color w:val="002060"/>
              </w:rPr>
            </w:pPr>
            <w:r w:rsidRPr="00807ABB">
              <w:rPr>
                <w:color w:val="002060"/>
              </w:rPr>
              <w:t>16/10/2022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90BDD" w14:textId="77777777" w:rsidR="000F40DD" w:rsidRPr="00807ABB" w:rsidRDefault="000F40DD" w:rsidP="00E21093">
            <w:pPr>
              <w:pStyle w:val="rowtabella0"/>
              <w:rPr>
                <w:color w:val="002060"/>
              </w:rPr>
            </w:pPr>
            <w:r w:rsidRPr="00807ABB">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8E1EB" w14:textId="77777777" w:rsidR="000F40DD" w:rsidRPr="00807ABB" w:rsidRDefault="000F40DD" w:rsidP="00E21093">
            <w:pPr>
              <w:pStyle w:val="rowtabella0"/>
              <w:rPr>
                <w:color w:val="002060"/>
              </w:rPr>
            </w:pPr>
            <w:r w:rsidRPr="00807ABB">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FDCE5" w14:textId="77777777" w:rsidR="000F40DD" w:rsidRPr="00807ABB" w:rsidRDefault="000F40DD" w:rsidP="00E21093">
            <w:pPr>
              <w:pStyle w:val="rowtabella0"/>
              <w:rPr>
                <w:color w:val="002060"/>
              </w:rPr>
            </w:pPr>
            <w:r w:rsidRPr="00807ABB">
              <w:rPr>
                <w:color w:val="002060"/>
              </w:rPr>
              <w:t>VIA DELLE ESPOSIZIONI, 33</w:t>
            </w:r>
          </w:p>
        </w:tc>
      </w:tr>
    </w:tbl>
    <w:p w14:paraId="6EBE65FD" w14:textId="77777777" w:rsidR="000F40DD" w:rsidRPr="00807ABB" w:rsidRDefault="000F40DD" w:rsidP="000F40DD">
      <w:pPr>
        <w:pStyle w:val="breakline"/>
        <w:rPr>
          <w:rFonts w:eastAsiaTheme="minorEastAsia"/>
          <w:color w:val="002060"/>
        </w:rPr>
      </w:pPr>
    </w:p>
    <w:p w14:paraId="195B9A24" w14:textId="77777777" w:rsidR="000F40DD" w:rsidRPr="00807ABB" w:rsidRDefault="000F40DD" w:rsidP="000F40DD">
      <w:pPr>
        <w:pStyle w:val="breakline"/>
        <w:rPr>
          <w:color w:val="002060"/>
        </w:rPr>
      </w:pPr>
    </w:p>
    <w:p w14:paraId="6A351B09" w14:textId="77777777" w:rsidR="000F40DD" w:rsidRPr="00807ABB" w:rsidRDefault="000F40DD" w:rsidP="000F40DD">
      <w:pPr>
        <w:pStyle w:val="breakline"/>
        <w:rPr>
          <w:color w:val="002060"/>
        </w:rPr>
      </w:pPr>
    </w:p>
    <w:p w14:paraId="125B1ECF" w14:textId="77777777" w:rsidR="000F40DD" w:rsidRPr="00807ABB" w:rsidRDefault="000F40DD" w:rsidP="000F40DD">
      <w:pPr>
        <w:pStyle w:val="sottotitolocampionato10"/>
        <w:rPr>
          <w:color w:val="002060"/>
        </w:rPr>
      </w:pPr>
      <w:r w:rsidRPr="00807ABB">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4"/>
        <w:gridCol w:w="385"/>
        <w:gridCol w:w="898"/>
        <w:gridCol w:w="1198"/>
        <w:gridCol w:w="1548"/>
        <w:gridCol w:w="1540"/>
      </w:tblGrid>
      <w:tr w:rsidR="000F40DD" w:rsidRPr="00807ABB" w14:paraId="55C684AD"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9AC50"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44CFC"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A23CE"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C81E3"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F9219"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47822"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1B340"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5B258E8F"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DCC64D" w14:textId="77777777" w:rsidR="000F40DD" w:rsidRPr="00807ABB" w:rsidRDefault="000F40DD" w:rsidP="00E21093">
            <w:pPr>
              <w:pStyle w:val="rowtabella0"/>
              <w:rPr>
                <w:color w:val="002060"/>
              </w:rPr>
            </w:pPr>
            <w:r w:rsidRPr="00807ABB">
              <w:rPr>
                <w:color w:val="002060"/>
              </w:rPr>
              <w:t>CSI GAUDIO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B04F91" w14:textId="77777777" w:rsidR="000F40DD" w:rsidRPr="00807ABB" w:rsidRDefault="000F40DD" w:rsidP="00E21093">
            <w:pPr>
              <w:pStyle w:val="rowtabella0"/>
              <w:rPr>
                <w:color w:val="002060"/>
              </w:rPr>
            </w:pPr>
            <w:r w:rsidRPr="00807ABB">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92E1D"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AF078" w14:textId="77777777" w:rsidR="000F40DD" w:rsidRPr="00807ABB" w:rsidRDefault="000F40DD" w:rsidP="00E21093">
            <w:pPr>
              <w:pStyle w:val="rowtabella0"/>
              <w:rPr>
                <w:color w:val="002060"/>
              </w:rPr>
            </w:pPr>
            <w:r w:rsidRPr="00807ABB">
              <w:rPr>
                <w:color w:val="002060"/>
              </w:rPr>
              <w:t>15/10/2022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7EE95" w14:textId="77777777" w:rsidR="000F40DD" w:rsidRPr="00807ABB" w:rsidRDefault="000F40DD" w:rsidP="00E21093">
            <w:pPr>
              <w:pStyle w:val="rowtabella0"/>
              <w:rPr>
                <w:color w:val="002060"/>
              </w:rPr>
            </w:pPr>
            <w:r w:rsidRPr="00807ABB">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88C71" w14:textId="77777777" w:rsidR="000F40DD" w:rsidRPr="00807ABB" w:rsidRDefault="000F40DD" w:rsidP="00E21093">
            <w:pPr>
              <w:pStyle w:val="rowtabella0"/>
              <w:rPr>
                <w:color w:val="002060"/>
              </w:rPr>
            </w:pPr>
            <w:r w:rsidRPr="00807ABB">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09B61" w14:textId="77777777" w:rsidR="000F40DD" w:rsidRPr="00807ABB" w:rsidRDefault="000F40DD" w:rsidP="00E21093">
            <w:pPr>
              <w:pStyle w:val="rowtabella0"/>
              <w:rPr>
                <w:color w:val="002060"/>
              </w:rPr>
            </w:pPr>
            <w:r w:rsidRPr="00807ABB">
              <w:rPr>
                <w:color w:val="002060"/>
              </w:rPr>
              <w:t>VIA DEI TESSITORI</w:t>
            </w:r>
          </w:p>
        </w:tc>
      </w:tr>
      <w:tr w:rsidR="000F40DD" w:rsidRPr="00807ABB" w14:paraId="47F606B4"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DAF83D" w14:textId="77777777" w:rsidR="000F40DD" w:rsidRPr="00807ABB" w:rsidRDefault="000F40DD" w:rsidP="00E21093">
            <w:pPr>
              <w:pStyle w:val="rowtabella0"/>
              <w:rPr>
                <w:color w:val="002060"/>
              </w:rPr>
            </w:pPr>
            <w:r w:rsidRPr="00807ABB">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721267" w14:textId="77777777" w:rsidR="000F40DD" w:rsidRPr="00807ABB" w:rsidRDefault="000F40DD" w:rsidP="00E21093">
            <w:pPr>
              <w:pStyle w:val="rowtabella0"/>
              <w:rPr>
                <w:color w:val="002060"/>
              </w:rPr>
            </w:pPr>
            <w:r w:rsidRPr="00807ABB">
              <w:rPr>
                <w:color w:val="002060"/>
              </w:rPr>
              <w:t xml:space="preserve">AMICI DEL </w:t>
            </w:r>
            <w:proofErr w:type="spellStart"/>
            <w:r w:rsidRPr="00807ABB">
              <w:rPr>
                <w:color w:val="002060"/>
              </w:rPr>
              <w:t>CENTROSOCIOsq.B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38D5E2"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71F820" w14:textId="77777777" w:rsidR="000F40DD" w:rsidRPr="00807ABB" w:rsidRDefault="000F40DD" w:rsidP="00E21093">
            <w:pPr>
              <w:pStyle w:val="rowtabella0"/>
              <w:rPr>
                <w:color w:val="002060"/>
              </w:rPr>
            </w:pPr>
            <w:r w:rsidRPr="00807ABB">
              <w:rPr>
                <w:color w:val="002060"/>
              </w:rPr>
              <w:t>16/10/2022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489FDD" w14:textId="77777777" w:rsidR="000F40DD" w:rsidRPr="00807ABB" w:rsidRDefault="000F40DD" w:rsidP="00E21093">
            <w:pPr>
              <w:pStyle w:val="rowtabella0"/>
              <w:rPr>
                <w:color w:val="002060"/>
              </w:rPr>
            </w:pPr>
            <w:r w:rsidRPr="00807ABB">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29E2FC" w14:textId="77777777" w:rsidR="000F40DD" w:rsidRPr="00807ABB" w:rsidRDefault="000F40DD" w:rsidP="00E21093">
            <w:pPr>
              <w:pStyle w:val="rowtabella0"/>
              <w:rPr>
                <w:color w:val="002060"/>
              </w:rPr>
            </w:pPr>
            <w:r w:rsidRPr="00807AB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F5C792" w14:textId="77777777" w:rsidR="000F40DD" w:rsidRPr="00807ABB" w:rsidRDefault="000F40DD" w:rsidP="00E21093">
            <w:pPr>
              <w:pStyle w:val="rowtabella0"/>
              <w:rPr>
                <w:color w:val="002060"/>
              </w:rPr>
            </w:pPr>
            <w:r w:rsidRPr="00807ABB">
              <w:rPr>
                <w:color w:val="002060"/>
              </w:rPr>
              <w:t>VIA FRATELLI CERVI</w:t>
            </w:r>
          </w:p>
        </w:tc>
      </w:tr>
      <w:tr w:rsidR="000F40DD" w:rsidRPr="00807ABB" w14:paraId="24DE5647"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6BF8FD" w14:textId="77777777" w:rsidR="000F40DD" w:rsidRPr="00807ABB" w:rsidRDefault="000F40DD" w:rsidP="00E21093">
            <w:pPr>
              <w:pStyle w:val="rowtabella0"/>
              <w:rPr>
                <w:color w:val="002060"/>
              </w:rPr>
            </w:pPr>
            <w:r w:rsidRPr="00807ABB">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3BD454" w14:textId="77777777" w:rsidR="000F40DD" w:rsidRPr="00807ABB" w:rsidRDefault="000F40DD" w:rsidP="00E21093">
            <w:pPr>
              <w:pStyle w:val="rowtabella0"/>
              <w:rPr>
                <w:color w:val="002060"/>
              </w:rPr>
            </w:pPr>
            <w:r w:rsidRPr="00807ABB">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4D9339"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15E385" w14:textId="77777777" w:rsidR="000F40DD" w:rsidRPr="00807ABB" w:rsidRDefault="000F40DD" w:rsidP="00E21093">
            <w:pPr>
              <w:pStyle w:val="rowtabella0"/>
              <w:rPr>
                <w:color w:val="002060"/>
              </w:rPr>
            </w:pPr>
            <w:r w:rsidRPr="00807ABB">
              <w:rPr>
                <w:color w:val="002060"/>
              </w:rPr>
              <w:t>16/10/2022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C66238" w14:textId="77777777" w:rsidR="000F40DD" w:rsidRPr="00807ABB" w:rsidRDefault="000F40DD" w:rsidP="00E21093">
            <w:pPr>
              <w:pStyle w:val="rowtabella0"/>
              <w:rPr>
                <w:color w:val="002060"/>
              </w:rPr>
            </w:pPr>
            <w:r w:rsidRPr="00807ABB">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B2F6AE" w14:textId="77777777" w:rsidR="000F40DD" w:rsidRPr="00807ABB" w:rsidRDefault="000F40DD" w:rsidP="00E21093">
            <w:pPr>
              <w:pStyle w:val="rowtabella0"/>
              <w:rPr>
                <w:color w:val="002060"/>
              </w:rPr>
            </w:pPr>
            <w:r w:rsidRPr="00807AB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AE401C" w14:textId="77777777" w:rsidR="000F40DD" w:rsidRPr="00807ABB" w:rsidRDefault="000F40DD" w:rsidP="00E21093">
            <w:pPr>
              <w:pStyle w:val="rowtabella0"/>
              <w:rPr>
                <w:color w:val="002060"/>
              </w:rPr>
            </w:pPr>
            <w:r w:rsidRPr="00807ABB">
              <w:rPr>
                <w:color w:val="002060"/>
              </w:rPr>
              <w:t>VIA DELLA REPUBBLICA</w:t>
            </w:r>
          </w:p>
        </w:tc>
      </w:tr>
      <w:tr w:rsidR="000F40DD" w:rsidRPr="00807ABB" w14:paraId="3BB2D6B2"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A0AF0C" w14:textId="77777777" w:rsidR="000F40DD" w:rsidRPr="00807ABB" w:rsidRDefault="000F40DD" w:rsidP="00E21093">
            <w:pPr>
              <w:pStyle w:val="rowtabella0"/>
              <w:rPr>
                <w:color w:val="002060"/>
              </w:rPr>
            </w:pPr>
            <w:r w:rsidRPr="00807ABB">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81D40" w14:textId="77777777" w:rsidR="000F40DD" w:rsidRPr="00807ABB" w:rsidRDefault="000F40DD" w:rsidP="00E21093">
            <w:pPr>
              <w:pStyle w:val="rowtabella0"/>
              <w:rPr>
                <w:color w:val="002060"/>
              </w:rPr>
            </w:pPr>
            <w:r w:rsidRPr="00807ABB">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6FB70"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58DF35" w14:textId="77777777" w:rsidR="000F40DD" w:rsidRPr="00807ABB" w:rsidRDefault="000F40DD" w:rsidP="00E21093">
            <w:pPr>
              <w:pStyle w:val="rowtabella0"/>
              <w:rPr>
                <w:color w:val="002060"/>
              </w:rPr>
            </w:pPr>
            <w:r w:rsidRPr="00807ABB">
              <w:rPr>
                <w:color w:val="002060"/>
              </w:rPr>
              <w:t>17/10/2022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79213" w14:textId="77777777" w:rsidR="000F40DD" w:rsidRPr="00807ABB" w:rsidRDefault="000F40DD" w:rsidP="00E21093">
            <w:pPr>
              <w:pStyle w:val="rowtabella0"/>
              <w:rPr>
                <w:color w:val="002060"/>
              </w:rPr>
            </w:pPr>
            <w:r w:rsidRPr="00807ABB">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BC7FB" w14:textId="77777777" w:rsidR="000F40DD" w:rsidRPr="00807ABB" w:rsidRDefault="000F40DD" w:rsidP="00E21093">
            <w:pPr>
              <w:pStyle w:val="rowtabella0"/>
              <w:rPr>
                <w:color w:val="002060"/>
              </w:rPr>
            </w:pPr>
            <w:r w:rsidRPr="00807ABB">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3D1C2" w14:textId="77777777" w:rsidR="000F40DD" w:rsidRPr="00807ABB" w:rsidRDefault="000F40DD" w:rsidP="00E21093">
            <w:pPr>
              <w:pStyle w:val="rowtabella0"/>
              <w:rPr>
                <w:color w:val="002060"/>
              </w:rPr>
            </w:pPr>
            <w:r w:rsidRPr="00807ABB">
              <w:rPr>
                <w:color w:val="002060"/>
              </w:rPr>
              <w:t>VIA ALESSANDRO MANZONI</w:t>
            </w:r>
          </w:p>
        </w:tc>
      </w:tr>
    </w:tbl>
    <w:p w14:paraId="56E32E9F" w14:textId="77777777" w:rsidR="000F40DD" w:rsidRPr="00807ABB" w:rsidRDefault="000F40DD" w:rsidP="000F40DD">
      <w:pPr>
        <w:pStyle w:val="breakline"/>
        <w:rPr>
          <w:rFonts w:eastAsiaTheme="minorEastAsia"/>
          <w:color w:val="002060"/>
        </w:rPr>
      </w:pPr>
    </w:p>
    <w:p w14:paraId="6480804C" w14:textId="77777777" w:rsidR="000F40DD" w:rsidRPr="00807ABB" w:rsidRDefault="000F40DD" w:rsidP="000F40DD">
      <w:pPr>
        <w:pStyle w:val="breakline"/>
        <w:rPr>
          <w:color w:val="002060"/>
        </w:rPr>
      </w:pPr>
    </w:p>
    <w:p w14:paraId="30C6CB16" w14:textId="77777777" w:rsidR="000F40DD" w:rsidRPr="00807ABB" w:rsidRDefault="000F40DD" w:rsidP="000F40DD">
      <w:pPr>
        <w:pStyle w:val="breakline"/>
        <w:rPr>
          <w:color w:val="002060"/>
        </w:rPr>
      </w:pPr>
    </w:p>
    <w:p w14:paraId="5569DEE9" w14:textId="77777777" w:rsidR="000F40DD" w:rsidRPr="00807ABB" w:rsidRDefault="000F40DD" w:rsidP="000F40DD">
      <w:pPr>
        <w:pStyle w:val="sottotitolocampionato10"/>
        <w:rPr>
          <w:color w:val="002060"/>
        </w:rPr>
      </w:pPr>
      <w:r w:rsidRPr="00807ABB">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8"/>
        <w:gridCol w:w="1553"/>
        <w:gridCol w:w="1545"/>
      </w:tblGrid>
      <w:tr w:rsidR="000F40DD" w:rsidRPr="00807ABB" w14:paraId="59BD3397"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97B44"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ACBBF"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75BBE"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75D84"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B7474"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F8EBD"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3A13B"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55CA8176"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711BEB" w14:textId="77777777" w:rsidR="000F40DD" w:rsidRPr="00807ABB" w:rsidRDefault="000F40DD" w:rsidP="00E21093">
            <w:pPr>
              <w:pStyle w:val="rowtabella0"/>
              <w:rPr>
                <w:color w:val="002060"/>
              </w:rPr>
            </w:pPr>
            <w:r w:rsidRPr="00807ABB">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8EE12" w14:textId="77777777" w:rsidR="000F40DD" w:rsidRPr="00807ABB" w:rsidRDefault="000F40DD" w:rsidP="00E21093">
            <w:pPr>
              <w:pStyle w:val="rowtabella0"/>
              <w:rPr>
                <w:color w:val="002060"/>
              </w:rPr>
            </w:pPr>
            <w:r w:rsidRPr="00807ABB">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2115D"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C0FB1E" w14:textId="77777777" w:rsidR="000F40DD" w:rsidRPr="00807ABB" w:rsidRDefault="000F40DD" w:rsidP="00E21093">
            <w:pPr>
              <w:pStyle w:val="rowtabella0"/>
              <w:rPr>
                <w:color w:val="002060"/>
              </w:rPr>
            </w:pPr>
            <w:r w:rsidRPr="00807ABB">
              <w:rPr>
                <w:color w:val="002060"/>
              </w:rPr>
              <w:t>16/10/2022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EA20A" w14:textId="77777777" w:rsidR="000F40DD" w:rsidRPr="00807ABB" w:rsidRDefault="000F40DD" w:rsidP="00E21093">
            <w:pPr>
              <w:pStyle w:val="rowtabella0"/>
              <w:rPr>
                <w:color w:val="002060"/>
              </w:rPr>
            </w:pPr>
            <w:r w:rsidRPr="00807ABB">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B21F1" w14:textId="77777777" w:rsidR="000F40DD" w:rsidRPr="00807ABB" w:rsidRDefault="000F40DD" w:rsidP="00E21093">
            <w:pPr>
              <w:pStyle w:val="rowtabella0"/>
              <w:rPr>
                <w:color w:val="002060"/>
              </w:rPr>
            </w:pPr>
            <w:r w:rsidRPr="00807ABB">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1D8E4" w14:textId="77777777" w:rsidR="000F40DD" w:rsidRPr="00807ABB" w:rsidRDefault="000F40DD" w:rsidP="00E21093">
            <w:pPr>
              <w:pStyle w:val="rowtabella0"/>
              <w:rPr>
                <w:color w:val="002060"/>
              </w:rPr>
            </w:pPr>
            <w:r w:rsidRPr="00807ABB">
              <w:rPr>
                <w:color w:val="002060"/>
              </w:rPr>
              <w:t>VIA FONTE ABECETO, 4</w:t>
            </w:r>
          </w:p>
        </w:tc>
      </w:tr>
      <w:tr w:rsidR="000F40DD" w:rsidRPr="00807ABB" w14:paraId="5F3FE707"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D57584" w14:textId="77777777" w:rsidR="000F40DD" w:rsidRPr="00807ABB" w:rsidRDefault="000F40DD" w:rsidP="00E21093">
            <w:pPr>
              <w:pStyle w:val="rowtabella0"/>
              <w:rPr>
                <w:color w:val="002060"/>
              </w:rPr>
            </w:pPr>
            <w:r w:rsidRPr="00807ABB">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A2724" w14:textId="77777777" w:rsidR="000F40DD" w:rsidRPr="00807ABB" w:rsidRDefault="000F40DD" w:rsidP="00E21093">
            <w:pPr>
              <w:pStyle w:val="rowtabella0"/>
              <w:rPr>
                <w:color w:val="002060"/>
              </w:rPr>
            </w:pPr>
            <w:r w:rsidRPr="00807ABB">
              <w:rPr>
                <w:color w:val="002060"/>
              </w:rPr>
              <w:t>DAMIANI E GATTI ASCOLI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8C4FEB"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2BAEB" w14:textId="77777777" w:rsidR="000F40DD" w:rsidRPr="00807ABB" w:rsidRDefault="000F40DD" w:rsidP="00E21093">
            <w:pPr>
              <w:pStyle w:val="rowtabella0"/>
              <w:rPr>
                <w:color w:val="002060"/>
              </w:rPr>
            </w:pPr>
            <w:r w:rsidRPr="00807ABB">
              <w:rPr>
                <w:color w:val="002060"/>
              </w:rPr>
              <w:t>16/10/2022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9AD53" w14:textId="77777777" w:rsidR="000F40DD" w:rsidRPr="00807ABB" w:rsidRDefault="000F40DD" w:rsidP="00E21093">
            <w:pPr>
              <w:pStyle w:val="rowtabella0"/>
              <w:rPr>
                <w:color w:val="002060"/>
              </w:rPr>
            </w:pPr>
            <w:r w:rsidRPr="00807ABB">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B2ED4" w14:textId="77777777" w:rsidR="000F40DD" w:rsidRPr="00807ABB" w:rsidRDefault="000F40DD" w:rsidP="00E21093">
            <w:pPr>
              <w:pStyle w:val="rowtabella0"/>
              <w:rPr>
                <w:color w:val="002060"/>
              </w:rPr>
            </w:pPr>
            <w:r w:rsidRPr="00807ABB">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706783" w14:textId="77777777" w:rsidR="000F40DD" w:rsidRPr="00807ABB" w:rsidRDefault="000F40DD" w:rsidP="00E21093">
            <w:pPr>
              <w:pStyle w:val="rowtabella0"/>
              <w:rPr>
                <w:color w:val="002060"/>
              </w:rPr>
            </w:pPr>
            <w:r w:rsidRPr="00807ABB">
              <w:rPr>
                <w:color w:val="002060"/>
              </w:rPr>
              <w:t>VIA E.MATTEI</w:t>
            </w:r>
          </w:p>
        </w:tc>
      </w:tr>
    </w:tbl>
    <w:p w14:paraId="318EDA99" w14:textId="77777777" w:rsidR="000F40DD" w:rsidRPr="00807ABB" w:rsidRDefault="000F40DD" w:rsidP="000F40DD">
      <w:pPr>
        <w:pStyle w:val="breakline"/>
        <w:rPr>
          <w:color w:val="002060"/>
        </w:rPr>
      </w:pPr>
    </w:p>
    <w:p w14:paraId="5064FE5E" w14:textId="77777777" w:rsidR="000F40DD" w:rsidRPr="00807ABB" w:rsidRDefault="000F40DD" w:rsidP="000F40DD">
      <w:pPr>
        <w:pStyle w:val="breakline"/>
        <w:rPr>
          <w:rFonts w:eastAsiaTheme="minorEastAsia"/>
          <w:color w:val="002060"/>
        </w:rPr>
      </w:pPr>
    </w:p>
    <w:p w14:paraId="4D7F2D5F" w14:textId="77777777" w:rsidR="000F40DD" w:rsidRPr="00807ABB" w:rsidRDefault="000F40DD" w:rsidP="000F40DD">
      <w:pPr>
        <w:pStyle w:val="breakline"/>
        <w:rPr>
          <w:color w:val="002060"/>
        </w:rPr>
      </w:pPr>
    </w:p>
    <w:p w14:paraId="22FC6B75" w14:textId="77777777" w:rsidR="000F40DD" w:rsidRPr="00807ABB" w:rsidRDefault="000F40DD" w:rsidP="000F40DD">
      <w:pPr>
        <w:pStyle w:val="titolocampionato0"/>
        <w:shd w:val="clear" w:color="auto" w:fill="CCCCCC"/>
        <w:spacing w:before="80" w:after="40"/>
        <w:rPr>
          <w:color w:val="002060"/>
        </w:rPr>
      </w:pPr>
      <w:r w:rsidRPr="00807ABB">
        <w:rPr>
          <w:color w:val="002060"/>
        </w:rPr>
        <w:t>COPPA ITALIA CALCIO A 5</w:t>
      </w:r>
    </w:p>
    <w:p w14:paraId="48B32818" w14:textId="77777777" w:rsidR="000F40DD" w:rsidRPr="00807ABB" w:rsidRDefault="000F40DD" w:rsidP="000F40DD">
      <w:pPr>
        <w:pStyle w:val="titoloprinc0"/>
        <w:rPr>
          <w:color w:val="002060"/>
        </w:rPr>
      </w:pPr>
      <w:r w:rsidRPr="00807ABB">
        <w:rPr>
          <w:color w:val="002060"/>
        </w:rPr>
        <w:t>VARIAZIONI AL PROGRAMMA GARE</w:t>
      </w:r>
    </w:p>
    <w:p w14:paraId="1C15EA3A" w14:textId="77777777" w:rsidR="000F40DD" w:rsidRPr="00807ABB" w:rsidRDefault="000F40DD" w:rsidP="000F40DD">
      <w:pPr>
        <w:pStyle w:val="breakline"/>
        <w:rPr>
          <w:color w:val="002060"/>
        </w:rPr>
      </w:pPr>
    </w:p>
    <w:p w14:paraId="0FC76DD1" w14:textId="77777777" w:rsidR="000F40DD" w:rsidRPr="00807ABB" w:rsidRDefault="000F40DD" w:rsidP="000F40DD">
      <w:pPr>
        <w:pStyle w:val="breakline"/>
        <w:rPr>
          <w:color w:val="002060"/>
        </w:rPr>
      </w:pPr>
    </w:p>
    <w:p w14:paraId="70CCADFC" w14:textId="77777777" w:rsidR="000F40DD" w:rsidRPr="00807ABB" w:rsidRDefault="000F40DD" w:rsidP="000F40DD">
      <w:pPr>
        <w:pStyle w:val="sottotitolocampionato10"/>
        <w:rPr>
          <w:color w:val="002060"/>
        </w:rPr>
      </w:pPr>
      <w:r w:rsidRPr="00807ABB">
        <w:rPr>
          <w:color w:val="002060"/>
        </w:rPr>
        <w:t>GIRONE SE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F40DD" w:rsidRPr="00807ABB" w14:paraId="0F1A10CD" w14:textId="77777777" w:rsidTr="00E2109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B8C30" w14:textId="77777777" w:rsidR="000F40DD" w:rsidRPr="00807ABB" w:rsidRDefault="000F40DD" w:rsidP="00E21093">
            <w:pPr>
              <w:pStyle w:val="headertabella0"/>
              <w:rPr>
                <w:color w:val="002060"/>
              </w:rPr>
            </w:pPr>
            <w:r w:rsidRPr="00807AB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E0027" w14:textId="77777777" w:rsidR="000F40DD" w:rsidRPr="00807ABB" w:rsidRDefault="000F40DD" w:rsidP="00E21093">
            <w:pPr>
              <w:pStyle w:val="headertabella0"/>
              <w:rPr>
                <w:color w:val="002060"/>
              </w:rPr>
            </w:pPr>
            <w:r w:rsidRPr="00807ABB">
              <w:rPr>
                <w:color w:val="002060"/>
              </w:rPr>
              <w:t xml:space="preserve">N° </w:t>
            </w:r>
            <w:proofErr w:type="spellStart"/>
            <w:r w:rsidRPr="00807ABB">
              <w:rPr>
                <w:color w:val="002060"/>
              </w:rPr>
              <w:t>Gior</w:t>
            </w:r>
            <w:proofErr w:type="spellEnd"/>
            <w:r w:rsidRPr="00807AB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8B59A" w14:textId="77777777" w:rsidR="000F40DD" w:rsidRPr="00807ABB" w:rsidRDefault="000F40DD" w:rsidP="00E21093">
            <w:pPr>
              <w:pStyle w:val="headertabella0"/>
              <w:rPr>
                <w:color w:val="002060"/>
              </w:rPr>
            </w:pPr>
            <w:r w:rsidRPr="00807AB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BC230" w14:textId="77777777" w:rsidR="000F40DD" w:rsidRPr="00807ABB" w:rsidRDefault="000F40DD" w:rsidP="00E21093">
            <w:pPr>
              <w:pStyle w:val="headertabella0"/>
              <w:rPr>
                <w:color w:val="002060"/>
              </w:rPr>
            </w:pPr>
            <w:r w:rsidRPr="00807AB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5A559" w14:textId="77777777" w:rsidR="000F40DD" w:rsidRPr="00807ABB" w:rsidRDefault="000F40DD" w:rsidP="00E21093">
            <w:pPr>
              <w:pStyle w:val="headertabella0"/>
              <w:rPr>
                <w:color w:val="002060"/>
              </w:rPr>
            </w:pPr>
            <w:r w:rsidRPr="00807ABB">
              <w:rPr>
                <w:color w:val="002060"/>
              </w:rPr>
              <w:t xml:space="preserve">Data </w:t>
            </w:r>
            <w:proofErr w:type="spellStart"/>
            <w:r w:rsidRPr="00807ABB">
              <w:rPr>
                <w:color w:val="002060"/>
              </w:rPr>
              <w:t>Orig</w:t>
            </w:r>
            <w:proofErr w:type="spellEnd"/>
            <w:r w:rsidRPr="00807AB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50F30" w14:textId="77777777" w:rsidR="000F40DD" w:rsidRPr="00807ABB" w:rsidRDefault="000F40DD" w:rsidP="00E21093">
            <w:pPr>
              <w:pStyle w:val="headertabella0"/>
              <w:rPr>
                <w:color w:val="002060"/>
              </w:rPr>
            </w:pPr>
            <w:r w:rsidRPr="00807AB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485B1" w14:textId="77777777" w:rsidR="000F40DD" w:rsidRPr="00807ABB" w:rsidRDefault="000F40DD" w:rsidP="00E21093">
            <w:pPr>
              <w:pStyle w:val="headertabella0"/>
              <w:rPr>
                <w:color w:val="002060"/>
              </w:rPr>
            </w:pPr>
            <w:r w:rsidRPr="00807ABB">
              <w:rPr>
                <w:color w:val="002060"/>
              </w:rPr>
              <w:t xml:space="preserve">Ora </w:t>
            </w:r>
            <w:proofErr w:type="spellStart"/>
            <w:r w:rsidRPr="00807ABB">
              <w:rPr>
                <w:color w:val="002060"/>
              </w:rPr>
              <w:t>Orig</w:t>
            </w:r>
            <w:proofErr w:type="spellEnd"/>
            <w:r w:rsidRPr="00807AB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9CEAA" w14:textId="77777777" w:rsidR="000F40DD" w:rsidRPr="00807ABB" w:rsidRDefault="000F40DD" w:rsidP="00E21093">
            <w:pPr>
              <w:pStyle w:val="headertabella0"/>
              <w:rPr>
                <w:color w:val="002060"/>
              </w:rPr>
            </w:pPr>
            <w:r w:rsidRPr="00807ABB">
              <w:rPr>
                <w:color w:val="002060"/>
              </w:rPr>
              <w:t>Impianto</w:t>
            </w:r>
          </w:p>
        </w:tc>
      </w:tr>
      <w:tr w:rsidR="000F40DD" w:rsidRPr="00807ABB" w14:paraId="738F4820" w14:textId="77777777" w:rsidTr="00E2109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32F0F" w14:textId="77777777" w:rsidR="000F40DD" w:rsidRPr="00807ABB" w:rsidRDefault="000F40DD" w:rsidP="00E21093">
            <w:pPr>
              <w:pStyle w:val="rowtabella0"/>
              <w:rPr>
                <w:color w:val="002060"/>
                <w:highlight w:val="yellow"/>
              </w:rPr>
            </w:pPr>
            <w:r w:rsidRPr="00807ABB">
              <w:rPr>
                <w:color w:val="002060"/>
                <w:highlight w:val="yellow"/>
              </w:rPr>
              <w:t>18/10/2022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14131" w14:textId="77777777" w:rsidR="000F40DD" w:rsidRPr="00807ABB" w:rsidRDefault="000F40DD" w:rsidP="00E21093">
            <w:pPr>
              <w:pStyle w:val="rowtabella0"/>
              <w:jc w:val="center"/>
              <w:rPr>
                <w:color w:val="002060"/>
                <w:highlight w:val="yellow"/>
              </w:rPr>
            </w:pPr>
            <w:r w:rsidRPr="00807ABB">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EE09F" w14:textId="77777777" w:rsidR="000F40DD" w:rsidRPr="00807ABB" w:rsidRDefault="000F40DD" w:rsidP="00E21093">
            <w:pPr>
              <w:pStyle w:val="rowtabella0"/>
              <w:rPr>
                <w:color w:val="002060"/>
                <w:highlight w:val="yellow"/>
              </w:rPr>
            </w:pPr>
            <w:r w:rsidRPr="00807ABB">
              <w:rPr>
                <w:color w:val="002060"/>
                <w:highlight w:val="yellow"/>
              </w:rPr>
              <w:t>OLIMPIA JUVENTU FALCONARA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C1C49" w14:textId="77777777" w:rsidR="000F40DD" w:rsidRPr="00807ABB" w:rsidRDefault="000F40DD" w:rsidP="00E21093">
            <w:pPr>
              <w:pStyle w:val="rowtabella0"/>
              <w:rPr>
                <w:color w:val="002060"/>
                <w:highlight w:val="yellow"/>
              </w:rPr>
            </w:pPr>
            <w:r w:rsidRPr="00807ABB">
              <w:rPr>
                <w:color w:val="002060"/>
                <w:highlight w:val="yellow"/>
              </w:rPr>
              <w:t>OLYMPIA FANO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60544" w14:textId="77777777" w:rsidR="000F40DD" w:rsidRPr="00807ABB" w:rsidRDefault="000F40DD" w:rsidP="00E21093">
            <w:pPr>
              <w:rPr>
                <w:rFonts w:ascii="Arial" w:hAnsi="Arial" w:cs="Arial"/>
                <w:color w:val="002060"/>
                <w:sz w:val="12"/>
                <w:szCs w:val="12"/>
              </w:rPr>
            </w:pPr>
            <w:r w:rsidRPr="00807ABB">
              <w:rPr>
                <w:rFonts w:ascii="Arial" w:hAnsi="Arial" w:cs="Arial"/>
                <w:color w:val="002060"/>
                <w:sz w:val="12"/>
                <w:szCs w:val="12"/>
              </w:rPr>
              <w:t>19/10/2022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FF5C" w14:textId="77777777" w:rsidR="000F40DD" w:rsidRPr="00807ABB" w:rsidRDefault="000F40DD" w:rsidP="00E21093">
            <w:pPr>
              <w:pStyle w:val="rowtabella0"/>
              <w:jc w:val="center"/>
              <w:rPr>
                <w:color w:val="002060"/>
              </w:rPr>
            </w:pPr>
            <w:r w:rsidRPr="00807ABB">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376C" w14:textId="77777777" w:rsidR="000F40DD" w:rsidRPr="00807ABB" w:rsidRDefault="000F40DD" w:rsidP="00E2109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C239F" w14:textId="77777777" w:rsidR="000F40DD" w:rsidRPr="00807ABB" w:rsidRDefault="000F40DD" w:rsidP="00E21093">
            <w:pPr>
              <w:rPr>
                <w:color w:val="002060"/>
              </w:rPr>
            </w:pPr>
          </w:p>
        </w:tc>
      </w:tr>
    </w:tbl>
    <w:p w14:paraId="5ACEEAC2" w14:textId="77777777" w:rsidR="000F40DD" w:rsidRPr="00807ABB" w:rsidRDefault="000F40DD" w:rsidP="000F40DD">
      <w:pPr>
        <w:pStyle w:val="breakline"/>
        <w:rPr>
          <w:color w:val="002060"/>
        </w:rPr>
      </w:pPr>
    </w:p>
    <w:p w14:paraId="4F110D7C" w14:textId="77777777" w:rsidR="000F40DD" w:rsidRPr="00807ABB" w:rsidRDefault="000F40DD" w:rsidP="000F40DD">
      <w:pPr>
        <w:pStyle w:val="titoloprinc0"/>
        <w:rPr>
          <w:color w:val="002060"/>
        </w:rPr>
      </w:pPr>
      <w:r w:rsidRPr="00807ABB">
        <w:rPr>
          <w:color w:val="002060"/>
        </w:rPr>
        <w:t>PROGRAMMA GARE</w:t>
      </w:r>
    </w:p>
    <w:p w14:paraId="5C3F354C" w14:textId="77777777" w:rsidR="000F40DD" w:rsidRPr="00807ABB" w:rsidRDefault="000F40DD" w:rsidP="000F40DD">
      <w:pPr>
        <w:pStyle w:val="breakline"/>
        <w:rPr>
          <w:color w:val="002060"/>
        </w:rPr>
      </w:pPr>
    </w:p>
    <w:p w14:paraId="7FEC89FC" w14:textId="77777777" w:rsidR="000F40DD" w:rsidRPr="00807ABB" w:rsidRDefault="000F40DD" w:rsidP="000F40DD">
      <w:pPr>
        <w:pStyle w:val="sottotitolocampionato10"/>
        <w:rPr>
          <w:color w:val="002060"/>
        </w:rPr>
      </w:pPr>
      <w:r w:rsidRPr="00807ABB">
        <w:rPr>
          <w:color w:val="002060"/>
        </w:rPr>
        <w:t>GIRONE SE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7"/>
        <w:gridCol w:w="385"/>
        <w:gridCol w:w="898"/>
        <w:gridCol w:w="1179"/>
        <w:gridCol w:w="1562"/>
        <w:gridCol w:w="1548"/>
      </w:tblGrid>
      <w:tr w:rsidR="000F40DD" w:rsidRPr="00807ABB" w14:paraId="77548F9C"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67F89"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76F54"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6CB13"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95E6A"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7B910"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36943"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A1000"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223615AF"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165C0C" w14:textId="77777777" w:rsidR="000F40DD" w:rsidRPr="00807ABB" w:rsidRDefault="000F40DD" w:rsidP="00E21093">
            <w:pPr>
              <w:pStyle w:val="rowtabella0"/>
              <w:rPr>
                <w:color w:val="002060"/>
              </w:rPr>
            </w:pPr>
            <w:r w:rsidRPr="00807AB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D5DBF4" w14:textId="77777777" w:rsidR="000F40DD" w:rsidRPr="00807ABB" w:rsidRDefault="000F40DD" w:rsidP="00E21093">
            <w:pPr>
              <w:pStyle w:val="rowtabella0"/>
              <w:rPr>
                <w:color w:val="002060"/>
              </w:rPr>
            </w:pPr>
            <w:r w:rsidRPr="00807ABB">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3DDD5"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21C14" w14:textId="77777777" w:rsidR="000F40DD" w:rsidRPr="00807ABB" w:rsidRDefault="000F40DD" w:rsidP="00E21093">
            <w:pPr>
              <w:pStyle w:val="rowtabella0"/>
              <w:rPr>
                <w:color w:val="002060"/>
              </w:rPr>
            </w:pPr>
            <w:r w:rsidRPr="00807ABB">
              <w:rPr>
                <w:color w:val="002060"/>
              </w:rPr>
              <w:t>17/10/2022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C1418" w14:textId="77777777" w:rsidR="000F40DD" w:rsidRPr="00807ABB" w:rsidRDefault="000F40DD" w:rsidP="00E21093">
            <w:pPr>
              <w:pStyle w:val="rowtabella0"/>
              <w:rPr>
                <w:color w:val="002060"/>
              </w:rPr>
            </w:pPr>
            <w:r w:rsidRPr="00807ABB">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B949E" w14:textId="77777777" w:rsidR="000F40DD" w:rsidRPr="00807ABB" w:rsidRDefault="000F40DD" w:rsidP="00E21093">
            <w:pPr>
              <w:pStyle w:val="rowtabella0"/>
              <w:rPr>
                <w:color w:val="002060"/>
              </w:rPr>
            </w:pPr>
            <w:r w:rsidRPr="00807ABB">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13834" w14:textId="77777777" w:rsidR="000F40DD" w:rsidRPr="00807ABB" w:rsidRDefault="000F40DD" w:rsidP="00E21093">
            <w:pPr>
              <w:pStyle w:val="rowtabella0"/>
              <w:rPr>
                <w:color w:val="002060"/>
              </w:rPr>
            </w:pPr>
            <w:r w:rsidRPr="00807ABB">
              <w:rPr>
                <w:color w:val="002060"/>
              </w:rPr>
              <w:t>VIA RISORGIMENTO 16</w:t>
            </w:r>
          </w:p>
        </w:tc>
      </w:tr>
      <w:tr w:rsidR="000F40DD" w:rsidRPr="00807ABB" w14:paraId="321668B5"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EA988B" w14:textId="77777777" w:rsidR="000F40DD" w:rsidRPr="00807ABB" w:rsidRDefault="000F40DD" w:rsidP="00E21093">
            <w:pPr>
              <w:pStyle w:val="rowtabella0"/>
              <w:rPr>
                <w:color w:val="002060"/>
              </w:rPr>
            </w:pPr>
            <w:r w:rsidRPr="00807ABB">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EAC84A" w14:textId="77777777" w:rsidR="000F40DD" w:rsidRPr="00807ABB" w:rsidRDefault="000F40DD" w:rsidP="00E21093">
            <w:pPr>
              <w:pStyle w:val="rowtabella0"/>
              <w:rPr>
                <w:color w:val="002060"/>
              </w:rPr>
            </w:pPr>
            <w:r w:rsidRPr="00807ABB">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1296C7"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2F063D" w14:textId="77777777" w:rsidR="000F40DD" w:rsidRPr="00807ABB" w:rsidRDefault="000F40DD" w:rsidP="00E21093">
            <w:pPr>
              <w:pStyle w:val="rowtabella0"/>
              <w:rPr>
                <w:color w:val="002060"/>
              </w:rPr>
            </w:pPr>
            <w:r w:rsidRPr="00807ABB">
              <w:rPr>
                <w:color w:val="002060"/>
              </w:rPr>
              <w:t>17/10/2022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0F49F9" w14:textId="77777777" w:rsidR="000F40DD" w:rsidRPr="00807ABB" w:rsidRDefault="000F40DD" w:rsidP="00E21093">
            <w:pPr>
              <w:pStyle w:val="rowtabella0"/>
              <w:rPr>
                <w:color w:val="002060"/>
              </w:rPr>
            </w:pPr>
            <w:r w:rsidRPr="00807ABB">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599F1" w14:textId="77777777" w:rsidR="000F40DD" w:rsidRPr="00807ABB" w:rsidRDefault="000F40DD" w:rsidP="00E21093">
            <w:pPr>
              <w:pStyle w:val="rowtabella0"/>
              <w:rPr>
                <w:color w:val="002060"/>
              </w:rPr>
            </w:pPr>
            <w:r w:rsidRPr="00807ABB">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F8D24" w14:textId="77777777" w:rsidR="000F40DD" w:rsidRPr="00807ABB" w:rsidRDefault="000F40DD" w:rsidP="00E21093">
            <w:pPr>
              <w:pStyle w:val="rowtabella0"/>
              <w:rPr>
                <w:color w:val="002060"/>
              </w:rPr>
            </w:pPr>
            <w:r w:rsidRPr="00807ABB">
              <w:rPr>
                <w:color w:val="002060"/>
              </w:rPr>
              <w:t>VIA CORRADI</w:t>
            </w:r>
          </w:p>
        </w:tc>
      </w:tr>
      <w:tr w:rsidR="000F40DD" w:rsidRPr="00807ABB" w14:paraId="3768FE00"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BBBE4C" w14:textId="77777777" w:rsidR="000F40DD" w:rsidRPr="00807ABB" w:rsidRDefault="000F40DD" w:rsidP="00E21093">
            <w:pPr>
              <w:pStyle w:val="rowtabella0"/>
              <w:rPr>
                <w:color w:val="002060"/>
              </w:rPr>
            </w:pPr>
            <w:r w:rsidRPr="00807ABB">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803B94" w14:textId="77777777" w:rsidR="000F40DD" w:rsidRPr="00807ABB" w:rsidRDefault="000F40DD" w:rsidP="00E21093">
            <w:pPr>
              <w:pStyle w:val="rowtabella0"/>
              <w:rPr>
                <w:color w:val="002060"/>
              </w:rPr>
            </w:pPr>
            <w:r w:rsidRPr="00807ABB">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7A9208"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40FAA6" w14:textId="77777777" w:rsidR="000F40DD" w:rsidRPr="00807ABB" w:rsidRDefault="000F40DD" w:rsidP="00E21093">
            <w:pPr>
              <w:pStyle w:val="rowtabella0"/>
              <w:rPr>
                <w:color w:val="002060"/>
              </w:rPr>
            </w:pPr>
            <w:r w:rsidRPr="00807ABB">
              <w:rPr>
                <w:color w:val="002060"/>
              </w:rPr>
              <w:t>17/10/2022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DC7F8D" w14:textId="77777777" w:rsidR="000F40DD" w:rsidRPr="00807ABB" w:rsidRDefault="000F40DD" w:rsidP="00E21093">
            <w:pPr>
              <w:pStyle w:val="rowtabella0"/>
              <w:rPr>
                <w:color w:val="002060"/>
              </w:rPr>
            </w:pPr>
            <w:r w:rsidRPr="00807ABB">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164ED7" w14:textId="77777777" w:rsidR="000F40DD" w:rsidRPr="00807ABB" w:rsidRDefault="000F40DD" w:rsidP="00E21093">
            <w:pPr>
              <w:pStyle w:val="rowtabella0"/>
              <w:rPr>
                <w:color w:val="002060"/>
              </w:rPr>
            </w:pPr>
            <w:r w:rsidRPr="00807ABB">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DB6971" w14:textId="77777777" w:rsidR="000F40DD" w:rsidRPr="00807ABB" w:rsidRDefault="000F40DD" w:rsidP="00E21093">
            <w:pPr>
              <w:pStyle w:val="rowtabella0"/>
              <w:rPr>
                <w:color w:val="002060"/>
              </w:rPr>
            </w:pPr>
            <w:r w:rsidRPr="00807ABB">
              <w:rPr>
                <w:color w:val="002060"/>
              </w:rPr>
              <w:t>PIAZZA S. D'ACQUISTO</w:t>
            </w:r>
          </w:p>
        </w:tc>
      </w:tr>
      <w:tr w:rsidR="000F40DD" w:rsidRPr="00807ABB" w14:paraId="2C291932"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E519D8" w14:textId="77777777" w:rsidR="000F40DD" w:rsidRPr="00807ABB" w:rsidRDefault="000F40DD" w:rsidP="00E21093">
            <w:pPr>
              <w:pStyle w:val="rowtabella0"/>
              <w:rPr>
                <w:color w:val="002060"/>
              </w:rPr>
            </w:pPr>
            <w:r w:rsidRPr="00807ABB">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1D571F" w14:textId="77777777" w:rsidR="000F40DD" w:rsidRPr="00807ABB" w:rsidRDefault="000F40DD" w:rsidP="00E21093">
            <w:pPr>
              <w:pStyle w:val="rowtabella0"/>
              <w:rPr>
                <w:color w:val="002060"/>
              </w:rPr>
            </w:pPr>
            <w:r w:rsidRPr="00807ABB">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A4306E"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E2C294" w14:textId="77777777" w:rsidR="000F40DD" w:rsidRPr="00807ABB" w:rsidRDefault="000F40DD" w:rsidP="00E21093">
            <w:pPr>
              <w:pStyle w:val="rowtabella0"/>
              <w:rPr>
                <w:color w:val="002060"/>
              </w:rPr>
            </w:pPr>
            <w:r w:rsidRPr="00807ABB">
              <w:rPr>
                <w:color w:val="002060"/>
              </w:rPr>
              <w:t>17/10/2022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4F80B5" w14:textId="77777777" w:rsidR="000F40DD" w:rsidRPr="00807ABB" w:rsidRDefault="000F40DD" w:rsidP="00E21093">
            <w:pPr>
              <w:pStyle w:val="rowtabella0"/>
              <w:rPr>
                <w:color w:val="002060"/>
              </w:rPr>
            </w:pPr>
            <w:r w:rsidRPr="00807ABB">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096A89" w14:textId="77777777" w:rsidR="000F40DD" w:rsidRPr="00807ABB" w:rsidRDefault="000F40DD" w:rsidP="00E21093">
            <w:pPr>
              <w:pStyle w:val="rowtabella0"/>
              <w:rPr>
                <w:color w:val="002060"/>
              </w:rPr>
            </w:pPr>
            <w:r w:rsidRPr="00807AB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48C7E3" w14:textId="77777777" w:rsidR="000F40DD" w:rsidRPr="00807ABB" w:rsidRDefault="000F40DD" w:rsidP="00E21093">
            <w:pPr>
              <w:pStyle w:val="rowtabella0"/>
              <w:rPr>
                <w:color w:val="002060"/>
              </w:rPr>
            </w:pPr>
            <w:r w:rsidRPr="00807ABB">
              <w:rPr>
                <w:color w:val="002060"/>
              </w:rPr>
              <w:t>VIA MONTEPELAGO</w:t>
            </w:r>
          </w:p>
        </w:tc>
      </w:tr>
      <w:tr w:rsidR="000F40DD" w:rsidRPr="00807ABB" w14:paraId="46E08FF2"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B862D0" w14:textId="77777777" w:rsidR="000F40DD" w:rsidRPr="00807ABB" w:rsidRDefault="000F40DD" w:rsidP="00E21093">
            <w:pPr>
              <w:pStyle w:val="rowtabella0"/>
              <w:rPr>
                <w:color w:val="002060"/>
              </w:rPr>
            </w:pPr>
            <w:r w:rsidRPr="00807ABB">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B3A2A0" w14:textId="77777777" w:rsidR="000F40DD" w:rsidRPr="00807ABB" w:rsidRDefault="000F40DD" w:rsidP="00E21093">
            <w:pPr>
              <w:pStyle w:val="rowtabella0"/>
              <w:rPr>
                <w:color w:val="002060"/>
              </w:rPr>
            </w:pPr>
            <w:r w:rsidRPr="00807ABB">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729E87"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38890B" w14:textId="77777777" w:rsidR="000F40DD" w:rsidRPr="00807ABB" w:rsidRDefault="000F40DD" w:rsidP="00E21093">
            <w:pPr>
              <w:pStyle w:val="rowtabella0"/>
              <w:rPr>
                <w:color w:val="002060"/>
              </w:rPr>
            </w:pPr>
            <w:r w:rsidRPr="00807ABB">
              <w:rPr>
                <w:color w:val="002060"/>
              </w:rPr>
              <w:t>17/10/2022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EE4956" w14:textId="77777777" w:rsidR="000F40DD" w:rsidRPr="00807ABB" w:rsidRDefault="000F40DD" w:rsidP="00E21093">
            <w:pPr>
              <w:pStyle w:val="rowtabella0"/>
              <w:rPr>
                <w:color w:val="002060"/>
              </w:rPr>
            </w:pPr>
            <w:r w:rsidRPr="00807ABB">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800FA8" w14:textId="77777777" w:rsidR="000F40DD" w:rsidRPr="00807ABB" w:rsidRDefault="000F40DD" w:rsidP="00E21093">
            <w:pPr>
              <w:pStyle w:val="rowtabella0"/>
              <w:rPr>
                <w:color w:val="002060"/>
              </w:rPr>
            </w:pPr>
            <w:r w:rsidRPr="00807ABB">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E56856" w14:textId="77777777" w:rsidR="000F40DD" w:rsidRPr="00807ABB" w:rsidRDefault="000F40DD" w:rsidP="00E21093">
            <w:pPr>
              <w:pStyle w:val="rowtabella0"/>
              <w:rPr>
                <w:color w:val="002060"/>
              </w:rPr>
            </w:pPr>
            <w:r w:rsidRPr="00807ABB">
              <w:rPr>
                <w:color w:val="002060"/>
              </w:rPr>
              <w:t>VIA PIRANDELLO</w:t>
            </w:r>
          </w:p>
        </w:tc>
      </w:tr>
      <w:tr w:rsidR="000F40DD" w:rsidRPr="00807ABB" w14:paraId="0D735752"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FF158D" w14:textId="77777777" w:rsidR="000F40DD" w:rsidRPr="00807ABB" w:rsidRDefault="000F40DD" w:rsidP="00E21093">
            <w:pPr>
              <w:pStyle w:val="rowtabella0"/>
              <w:rPr>
                <w:color w:val="002060"/>
              </w:rPr>
            </w:pPr>
            <w:r w:rsidRPr="00807ABB">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EA8582" w14:textId="77777777" w:rsidR="000F40DD" w:rsidRPr="00807ABB" w:rsidRDefault="000F40DD" w:rsidP="00E21093">
            <w:pPr>
              <w:pStyle w:val="rowtabella0"/>
              <w:rPr>
                <w:color w:val="002060"/>
              </w:rPr>
            </w:pPr>
            <w:r w:rsidRPr="00807ABB">
              <w:rPr>
                <w:color w:val="002060"/>
              </w:rPr>
              <w:t>NEW ACADEMY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10AA6A"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666459" w14:textId="77777777" w:rsidR="000F40DD" w:rsidRPr="00807ABB" w:rsidRDefault="000F40DD" w:rsidP="00E21093">
            <w:pPr>
              <w:pStyle w:val="rowtabella0"/>
              <w:rPr>
                <w:color w:val="002060"/>
              </w:rPr>
            </w:pPr>
            <w:r w:rsidRPr="00807ABB">
              <w:rPr>
                <w:color w:val="002060"/>
              </w:rPr>
              <w:t>17/10/2022 21:40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247AE2" w14:textId="77777777" w:rsidR="000F40DD" w:rsidRPr="00807ABB" w:rsidRDefault="000F40DD" w:rsidP="00E21093">
            <w:pPr>
              <w:pStyle w:val="rowtabella0"/>
              <w:rPr>
                <w:color w:val="002060"/>
              </w:rPr>
            </w:pPr>
            <w:r w:rsidRPr="00807ABB">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8AEDB2" w14:textId="77777777" w:rsidR="000F40DD" w:rsidRPr="00807ABB" w:rsidRDefault="000F40DD" w:rsidP="00E21093">
            <w:pPr>
              <w:pStyle w:val="rowtabella0"/>
              <w:rPr>
                <w:color w:val="002060"/>
              </w:rPr>
            </w:pPr>
            <w:r w:rsidRPr="00807AB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CD84FA" w14:textId="77777777" w:rsidR="000F40DD" w:rsidRPr="00807ABB" w:rsidRDefault="000F40DD" w:rsidP="00E21093">
            <w:pPr>
              <w:pStyle w:val="rowtabella0"/>
              <w:rPr>
                <w:color w:val="002060"/>
              </w:rPr>
            </w:pPr>
            <w:r w:rsidRPr="00807ABB">
              <w:rPr>
                <w:color w:val="002060"/>
              </w:rPr>
              <w:t>VIA PETRARCA</w:t>
            </w:r>
          </w:p>
        </w:tc>
      </w:tr>
      <w:tr w:rsidR="000F40DD" w:rsidRPr="00807ABB" w14:paraId="2D99CE1D"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E998DE" w14:textId="77777777" w:rsidR="000F40DD" w:rsidRPr="00807ABB" w:rsidRDefault="000F40DD" w:rsidP="00E21093">
            <w:pPr>
              <w:pStyle w:val="rowtabella0"/>
              <w:rPr>
                <w:color w:val="002060"/>
              </w:rPr>
            </w:pPr>
            <w:r w:rsidRPr="00807ABB">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9A3957" w14:textId="77777777" w:rsidR="000F40DD" w:rsidRPr="00807ABB" w:rsidRDefault="000F40DD" w:rsidP="00E21093">
            <w:pPr>
              <w:pStyle w:val="rowtabella0"/>
              <w:rPr>
                <w:color w:val="002060"/>
              </w:rPr>
            </w:pPr>
            <w:r w:rsidRPr="00807ABB">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969D63"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20D68D" w14:textId="77777777" w:rsidR="000F40DD" w:rsidRPr="00807ABB" w:rsidRDefault="000F40DD" w:rsidP="00E21093">
            <w:pPr>
              <w:pStyle w:val="rowtabella0"/>
              <w:rPr>
                <w:color w:val="002060"/>
              </w:rPr>
            </w:pPr>
            <w:r w:rsidRPr="00807ABB">
              <w:rPr>
                <w:color w:val="002060"/>
              </w:rPr>
              <w:t>18/10/2022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D3B52A" w14:textId="77777777" w:rsidR="000F40DD" w:rsidRPr="00807ABB" w:rsidRDefault="000F40DD" w:rsidP="00E21093">
            <w:pPr>
              <w:pStyle w:val="rowtabella0"/>
              <w:rPr>
                <w:color w:val="002060"/>
              </w:rPr>
            </w:pPr>
            <w:r w:rsidRPr="00807ABB">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D9F336" w14:textId="77777777" w:rsidR="000F40DD" w:rsidRPr="00807ABB" w:rsidRDefault="000F40DD" w:rsidP="00E21093">
            <w:pPr>
              <w:pStyle w:val="rowtabella0"/>
              <w:rPr>
                <w:color w:val="002060"/>
              </w:rPr>
            </w:pPr>
            <w:r w:rsidRPr="00807AB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542845" w14:textId="77777777" w:rsidR="000F40DD" w:rsidRPr="00807ABB" w:rsidRDefault="000F40DD" w:rsidP="00E21093">
            <w:pPr>
              <w:pStyle w:val="rowtabella0"/>
              <w:rPr>
                <w:color w:val="002060"/>
              </w:rPr>
            </w:pPr>
            <w:r w:rsidRPr="00807ABB">
              <w:rPr>
                <w:color w:val="002060"/>
              </w:rPr>
              <w:t>VIA DELLO STADIO</w:t>
            </w:r>
          </w:p>
        </w:tc>
      </w:tr>
      <w:tr w:rsidR="000F40DD" w:rsidRPr="00807ABB" w14:paraId="7CC12C8C"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84E982" w14:textId="77777777" w:rsidR="000F40DD" w:rsidRPr="00807ABB" w:rsidRDefault="000F40DD" w:rsidP="00E21093">
            <w:pPr>
              <w:pStyle w:val="rowtabella0"/>
              <w:rPr>
                <w:color w:val="002060"/>
              </w:rPr>
            </w:pPr>
            <w:r w:rsidRPr="00807ABB">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FED1D5" w14:textId="77777777" w:rsidR="000F40DD" w:rsidRPr="00807ABB" w:rsidRDefault="000F40DD" w:rsidP="00E21093">
            <w:pPr>
              <w:pStyle w:val="rowtabella0"/>
              <w:rPr>
                <w:color w:val="002060"/>
              </w:rPr>
            </w:pPr>
            <w:r w:rsidRPr="00807ABB">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C4954D"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A05D6E" w14:textId="77777777" w:rsidR="000F40DD" w:rsidRPr="00807ABB" w:rsidRDefault="000F40DD" w:rsidP="00E21093">
            <w:pPr>
              <w:pStyle w:val="rowtabella0"/>
              <w:rPr>
                <w:color w:val="002060"/>
              </w:rPr>
            </w:pPr>
            <w:r w:rsidRPr="00807ABB">
              <w:rPr>
                <w:color w:val="002060"/>
              </w:rPr>
              <w:t>19/10/2022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2D3731" w14:textId="77777777" w:rsidR="000F40DD" w:rsidRPr="00807ABB" w:rsidRDefault="000F40DD" w:rsidP="00E21093">
            <w:pPr>
              <w:pStyle w:val="rowtabella0"/>
              <w:rPr>
                <w:color w:val="002060"/>
              </w:rPr>
            </w:pPr>
            <w:r w:rsidRPr="00807ABB">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AB1616" w14:textId="77777777" w:rsidR="000F40DD" w:rsidRPr="00807ABB" w:rsidRDefault="000F40DD" w:rsidP="00E21093">
            <w:pPr>
              <w:pStyle w:val="rowtabella0"/>
              <w:rPr>
                <w:color w:val="002060"/>
              </w:rPr>
            </w:pPr>
            <w:r w:rsidRPr="00807ABB">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7B282D" w14:textId="77777777" w:rsidR="000F40DD" w:rsidRPr="00807ABB" w:rsidRDefault="000F40DD" w:rsidP="00E21093">
            <w:pPr>
              <w:pStyle w:val="rowtabella0"/>
              <w:rPr>
                <w:color w:val="002060"/>
              </w:rPr>
            </w:pPr>
            <w:r w:rsidRPr="00807ABB">
              <w:rPr>
                <w:color w:val="002060"/>
              </w:rPr>
              <w:t>VIA COLLE GIOIOSO</w:t>
            </w:r>
          </w:p>
        </w:tc>
      </w:tr>
      <w:tr w:rsidR="000F40DD" w:rsidRPr="00807ABB" w14:paraId="06503F48"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D6EDC6" w14:textId="77777777" w:rsidR="000F40DD" w:rsidRPr="00807ABB" w:rsidRDefault="000F40DD" w:rsidP="00E21093">
            <w:pPr>
              <w:pStyle w:val="rowtabella0"/>
              <w:rPr>
                <w:color w:val="002060"/>
              </w:rPr>
            </w:pPr>
            <w:r w:rsidRPr="00807ABB">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6C8298" w14:textId="77777777" w:rsidR="000F40DD" w:rsidRPr="00807ABB" w:rsidRDefault="000F40DD" w:rsidP="00E21093">
            <w:pPr>
              <w:pStyle w:val="rowtabella0"/>
              <w:rPr>
                <w:color w:val="002060"/>
              </w:rPr>
            </w:pPr>
            <w:r w:rsidRPr="00807ABB">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DAEDDE"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E41FA8" w14:textId="77777777" w:rsidR="000F40DD" w:rsidRPr="00807ABB" w:rsidRDefault="000F40DD" w:rsidP="00E21093">
            <w:pPr>
              <w:pStyle w:val="rowtabella0"/>
              <w:rPr>
                <w:color w:val="002060"/>
              </w:rPr>
            </w:pPr>
            <w:r w:rsidRPr="00807ABB">
              <w:rPr>
                <w:color w:val="002060"/>
              </w:rPr>
              <w:t>19/10/2022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9F7135" w14:textId="77777777" w:rsidR="000F40DD" w:rsidRPr="00807ABB" w:rsidRDefault="000F40DD" w:rsidP="00E21093">
            <w:pPr>
              <w:pStyle w:val="rowtabella0"/>
              <w:rPr>
                <w:color w:val="002060"/>
              </w:rPr>
            </w:pPr>
            <w:r w:rsidRPr="00807ABB">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C6DDCA" w14:textId="77777777" w:rsidR="000F40DD" w:rsidRPr="00807ABB" w:rsidRDefault="000F40DD" w:rsidP="00E21093">
            <w:pPr>
              <w:pStyle w:val="rowtabella0"/>
              <w:rPr>
                <w:color w:val="002060"/>
              </w:rPr>
            </w:pPr>
            <w:r w:rsidRPr="00807ABB">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3758A4" w14:textId="77777777" w:rsidR="000F40DD" w:rsidRPr="00807ABB" w:rsidRDefault="000F40DD" w:rsidP="00E21093">
            <w:pPr>
              <w:pStyle w:val="rowtabella0"/>
              <w:rPr>
                <w:color w:val="002060"/>
              </w:rPr>
            </w:pPr>
            <w:r w:rsidRPr="00807ABB">
              <w:rPr>
                <w:color w:val="002060"/>
              </w:rPr>
              <w:t>VIA CERQUATTI</w:t>
            </w:r>
          </w:p>
        </w:tc>
      </w:tr>
      <w:tr w:rsidR="000F40DD" w:rsidRPr="00807ABB" w14:paraId="02AAEDA0"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986D5F" w14:textId="77777777" w:rsidR="000F40DD" w:rsidRPr="00807ABB" w:rsidRDefault="000F40DD" w:rsidP="00E21093">
            <w:pPr>
              <w:pStyle w:val="rowtabella0"/>
              <w:rPr>
                <w:color w:val="002060"/>
              </w:rPr>
            </w:pPr>
            <w:r w:rsidRPr="00807ABB">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A8A28A" w14:textId="77777777" w:rsidR="000F40DD" w:rsidRPr="00807ABB" w:rsidRDefault="000F40DD" w:rsidP="00E21093">
            <w:pPr>
              <w:pStyle w:val="rowtabella0"/>
              <w:rPr>
                <w:color w:val="002060"/>
              </w:rPr>
            </w:pPr>
            <w:r w:rsidRPr="00807ABB">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70577B"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D8F13C" w14:textId="77777777" w:rsidR="000F40DD" w:rsidRPr="00807ABB" w:rsidRDefault="000F40DD" w:rsidP="00E21093">
            <w:pPr>
              <w:pStyle w:val="rowtabella0"/>
              <w:rPr>
                <w:color w:val="002060"/>
              </w:rPr>
            </w:pPr>
            <w:r w:rsidRPr="00807ABB">
              <w:rPr>
                <w:color w:val="002060"/>
              </w:rPr>
              <w:t>19/10/2022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AB65AF" w14:textId="77777777" w:rsidR="000F40DD" w:rsidRPr="00807ABB" w:rsidRDefault="000F40DD" w:rsidP="00E21093">
            <w:pPr>
              <w:pStyle w:val="rowtabella0"/>
              <w:rPr>
                <w:color w:val="002060"/>
              </w:rPr>
            </w:pPr>
            <w:r w:rsidRPr="00807ABB">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8D113" w14:textId="77777777" w:rsidR="000F40DD" w:rsidRPr="00807ABB" w:rsidRDefault="000F40DD" w:rsidP="00E21093">
            <w:pPr>
              <w:pStyle w:val="rowtabella0"/>
              <w:rPr>
                <w:color w:val="002060"/>
              </w:rPr>
            </w:pPr>
            <w:r w:rsidRPr="00807ABB">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29B253" w14:textId="77777777" w:rsidR="000F40DD" w:rsidRPr="00807ABB" w:rsidRDefault="000F40DD" w:rsidP="00E21093">
            <w:pPr>
              <w:pStyle w:val="rowtabella0"/>
              <w:rPr>
                <w:color w:val="002060"/>
              </w:rPr>
            </w:pPr>
            <w:r w:rsidRPr="00807ABB">
              <w:rPr>
                <w:color w:val="002060"/>
              </w:rPr>
              <w:t>VIA BRAMANTE</w:t>
            </w:r>
          </w:p>
        </w:tc>
      </w:tr>
      <w:tr w:rsidR="000F40DD" w:rsidRPr="00807ABB" w14:paraId="72EAB988"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6AD3EF" w14:textId="77777777" w:rsidR="000F40DD" w:rsidRPr="00807ABB" w:rsidRDefault="000F40DD" w:rsidP="00E21093">
            <w:pPr>
              <w:pStyle w:val="rowtabella0"/>
              <w:rPr>
                <w:color w:val="002060"/>
              </w:rPr>
            </w:pPr>
            <w:r w:rsidRPr="00807ABB">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17C9A" w14:textId="77777777" w:rsidR="000F40DD" w:rsidRPr="00807ABB" w:rsidRDefault="000F40DD" w:rsidP="00E21093">
            <w:pPr>
              <w:pStyle w:val="rowtabella0"/>
              <w:rPr>
                <w:color w:val="002060"/>
              </w:rPr>
            </w:pPr>
            <w:r w:rsidRPr="00807ABB">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5E567"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E88DE" w14:textId="77777777" w:rsidR="000F40DD" w:rsidRPr="00807ABB" w:rsidRDefault="000F40DD" w:rsidP="00E21093">
            <w:pPr>
              <w:pStyle w:val="rowtabella0"/>
              <w:rPr>
                <w:color w:val="002060"/>
              </w:rPr>
            </w:pPr>
            <w:r w:rsidRPr="00807ABB">
              <w:rPr>
                <w:color w:val="002060"/>
              </w:rPr>
              <w:t>19/10/2022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58E6E" w14:textId="77777777" w:rsidR="000F40DD" w:rsidRPr="00807ABB" w:rsidRDefault="000F40DD" w:rsidP="00E21093">
            <w:pPr>
              <w:pStyle w:val="rowtabella0"/>
              <w:rPr>
                <w:color w:val="002060"/>
              </w:rPr>
            </w:pPr>
            <w:r w:rsidRPr="00807ABB">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5ED60" w14:textId="77777777" w:rsidR="000F40DD" w:rsidRPr="00807ABB" w:rsidRDefault="000F40DD" w:rsidP="00E21093">
            <w:pPr>
              <w:pStyle w:val="rowtabella0"/>
              <w:rPr>
                <w:color w:val="002060"/>
              </w:rPr>
            </w:pPr>
            <w:r w:rsidRPr="00807AB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0466F" w14:textId="77777777" w:rsidR="000F40DD" w:rsidRPr="00807ABB" w:rsidRDefault="000F40DD" w:rsidP="00E21093">
            <w:pPr>
              <w:pStyle w:val="rowtabella0"/>
              <w:rPr>
                <w:color w:val="002060"/>
              </w:rPr>
            </w:pPr>
            <w:r w:rsidRPr="00807ABB">
              <w:rPr>
                <w:color w:val="002060"/>
              </w:rPr>
              <w:t>VIA S.VITTORIA, 5</w:t>
            </w:r>
          </w:p>
        </w:tc>
      </w:tr>
    </w:tbl>
    <w:p w14:paraId="31DC92DD" w14:textId="77777777" w:rsidR="000F40DD" w:rsidRPr="00807ABB" w:rsidRDefault="000F40DD" w:rsidP="000F40DD">
      <w:pPr>
        <w:pStyle w:val="breakline"/>
        <w:rPr>
          <w:rFonts w:eastAsiaTheme="minorEastAsia"/>
          <w:color w:val="002060"/>
        </w:rPr>
      </w:pPr>
    </w:p>
    <w:p w14:paraId="75FAF6E2" w14:textId="77777777" w:rsidR="000F40DD" w:rsidRPr="00807ABB" w:rsidRDefault="000F40DD" w:rsidP="000F40DD">
      <w:pPr>
        <w:pStyle w:val="breakline"/>
        <w:rPr>
          <w:color w:val="002060"/>
        </w:rPr>
      </w:pPr>
    </w:p>
    <w:p w14:paraId="37DE2AB2" w14:textId="77777777" w:rsidR="000F40DD" w:rsidRPr="00807ABB" w:rsidRDefault="000F40DD" w:rsidP="000F40DD">
      <w:pPr>
        <w:pStyle w:val="titolocampionato0"/>
        <w:shd w:val="clear" w:color="auto" w:fill="CCCCCC"/>
        <w:spacing w:before="80" w:after="40"/>
        <w:rPr>
          <w:color w:val="002060"/>
        </w:rPr>
      </w:pPr>
      <w:r w:rsidRPr="00807ABB">
        <w:rPr>
          <w:color w:val="002060"/>
        </w:rPr>
        <w:t>COPPA MARCHE CALCIO 5 serie D</w:t>
      </w:r>
    </w:p>
    <w:p w14:paraId="6118CC66" w14:textId="77777777" w:rsidR="000F40DD" w:rsidRPr="00807ABB" w:rsidRDefault="000F40DD" w:rsidP="000F40DD">
      <w:pPr>
        <w:pStyle w:val="titoloprinc0"/>
        <w:rPr>
          <w:color w:val="002060"/>
        </w:rPr>
      </w:pPr>
      <w:r w:rsidRPr="00807ABB">
        <w:rPr>
          <w:color w:val="002060"/>
        </w:rPr>
        <w:t>VARIAZIONI AL PROGRAMMA GARE</w:t>
      </w:r>
    </w:p>
    <w:p w14:paraId="0F6647D0" w14:textId="77777777" w:rsidR="000F40DD" w:rsidRPr="00807ABB" w:rsidRDefault="000F40DD" w:rsidP="000F40DD">
      <w:pPr>
        <w:pStyle w:val="breakline"/>
        <w:rPr>
          <w:color w:val="002060"/>
        </w:rPr>
      </w:pPr>
    </w:p>
    <w:p w14:paraId="61DDB979" w14:textId="77777777" w:rsidR="000F40DD" w:rsidRPr="00807ABB" w:rsidRDefault="000F40DD" w:rsidP="000F40DD">
      <w:pPr>
        <w:pStyle w:val="breakline"/>
        <w:rPr>
          <w:color w:val="002060"/>
        </w:rPr>
      </w:pPr>
    </w:p>
    <w:p w14:paraId="122138AB" w14:textId="77777777" w:rsidR="000F40DD" w:rsidRPr="00807ABB" w:rsidRDefault="000F40DD" w:rsidP="000F40DD">
      <w:pPr>
        <w:pStyle w:val="sottotitolocampionato10"/>
        <w:rPr>
          <w:color w:val="002060"/>
        </w:rPr>
      </w:pPr>
      <w:r w:rsidRPr="00807ABB">
        <w:rPr>
          <w:color w:val="002060"/>
        </w:rPr>
        <w:t>GIRONE 13</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F40DD" w:rsidRPr="00807ABB" w14:paraId="10372635" w14:textId="77777777" w:rsidTr="00E2109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7A634" w14:textId="77777777" w:rsidR="000F40DD" w:rsidRPr="00807ABB" w:rsidRDefault="000F40DD" w:rsidP="00E21093">
            <w:pPr>
              <w:pStyle w:val="headertabella0"/>
              <w:rPr>
                <w:color w:val="002060"/>
              </w:rPr>
            </w:pPr>
            <w:r w:rsidRPr="00807AB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FE791" w14:textId="77777777" w:rsidR="000F40DD" w:rsidRPr="00807ABB" w:rsidRDefault="000F40DD" w:rsidP="00E21093">
            <w:pPr>
              <w:pStyle w:val="headertabella0"/>
              <w:rPr>
                <w:color w:val="002060"/>
              </w:rPr>
            </w:pPr>
            <w:r w:rsidRPr="00807ABB">
              <w:rPr>
                <w:color w:val="002060"/>
              </w:rPr>
              <w:t xml:space="preserve">N° </w:t>
            </w:r>
            <w:proofErr w:type="spellStart"/>
            <w:r w:rsidRPr="00807ABB">
              <w:rPr>
                <w:color w:val="002060"/>
              </w:rPr>
              <w:t>Gior</w:t>
            </w:r>
            <w:proofErr w:type="spellEnd"/>
            <w:r w:rsidRPr="00807AB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374E0" w14:textId="77777777" w:rsidR="000F40DD" w:rsidRPr="00807ABB" w:rsidRDefault="000F40DD" w:rsidP="00E21093">
            <w:pPr>
              <w:pStyle w:val="headertabella0"/>
              <w:rPr>
                <w:color w:val="002060"/>
              </w:rPr>
            </w:pPr>
            <w:r w:rsidRPr="00807AB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78EFE" w14:textId="77777777" w:rsidR="000F40DD" w:rsidRPr="00807ABB" w:rsidRDefault="000F40DD" w:rsidP="00E21093">
            <w:pPr>
              <w:pStyle w:val="headertabella0"/>
              <w:rPr>
                <w:color w:val="002060"/>
              </w:rPr>
            </w:pPr>
            <w:r w:rsidRPr="00807AB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5630B" w14:textId="77777777" w:rsidR="000F40DD" w:rsidRPr="00807ABB" w:rsidRDefault="000F40DD" w:rsidP="00E21093">
            <w:pPr>
              <w:pStyle w:val="headertabella0"/>
              <w:rPr>
                <w:color w:val="002060"/>
              </w:rPr>
            </w:pPr>
            <w:r w:rsidRPr="00807ABB">
              <w:rPr>
                <w:color w:val="002060"/>
              </w:rPr>
              <w:t xml:space="preserve">Data </w:t>
            </w:r>
            <w:proofErr w:type="spellStart"/>
            <w:r w:rsidRPr="00807ABB">
              <w:rPr>
                <w:color w:val="002060"/>
              </w:rPr>
              <w:t>Orig</w:t>
            </w:r>
            <w:proofErr w:type="spellEnd"/>
            <w:r w:rsidRPr="00807AB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55C63" w14:textId="77777777" w:rsidR="000F40DD" w:rsidRPr="00807ABB" w:rsidRDefault="000F40DD" w:rsidP="00E21093">
            <w:pPr>
              <w:pStyle w:val="headertabella0"/>
              <w:rPr>
                <w:color w:val="002060"/>
              </w:rPr>
            </w:pPr>
            <w:r w:rsidRPr="00807AB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60F10" w14:textId="77777777" w:rsidR="000F40DD" w:rsidRPr="00807ABB" w:rsidRDefault="000F40DD" w:rsidP="00E21093">
            <w:pPr>
              <w:pStyle w:val="headertabella0"/>
              <w:rPr>
                <w:color w:val="002060"/>
              </w:rPr>
            </w:pPr>
            <w:r w:rsidRPr="00807ABB">
              <w:rPr>
                <w:color w:val="002060"/>
              </w:rPr>
              <w:t xml:space="preserve">Ora </w:t>
            </w:r>
            <w:proofErr w:type="spellStart"/>
            <w:r w:rsidRPr="00807ABB">
              <w:rPr>
                <w:color w:val="002060"/>
              </w:rPr>
              <w:t>Orig</w:t>
            </w:r>
            <w:proofErr w:type="spellEnd"/>
            <w:r w:rsidRPr="00807AB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CD57D" w14:textId="77777777" w:rsidR="000F40DD" w:rsidRPr="00807ABB" w:rsidRDefault="000F40DD" w:rsidP="00E21093">
            <w:pPr>
              <w:pStyle w:val="headertabella0"/>
              <w:rPr>
                <w:color w:val="002060"/>
              </w:rPr>
            </w:pPr>
            <w:r w:rsidRPr="00807ABB">
              <w:rPr>
                <w:color w:val="002060"/>
              </w:rPr>
              <w:t>Impianto</w:t>
            </w:r>
          </w:p>
        </w:tc>
      </w:tr>
      <w:tr w:rsidR="000F40DD" w:rsidRPr="00807ABB" w14:paraId="0112F831" w14:textId="77777777" w:rsidTr="00E2109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1743B" w14:textId="77777777" w:rsidR="000F40DD" w:rsidRPr="00807ABB" w:rsidRDefault="000F40DD" w:rsidP="00E21093">
            <w:pPr>
              <w:pStyle w:val="rowtabella0"/>
              <w:rPr>
                <w:color w:val="002060"/>
                <w:highlight w:val="yellow"/>
              </w:rPr>
            </w:pPr>
            <w:r w:rsidRPr="00807ABB">
              <w:rPr>
                <w:color w:val="002060"/>
                <w:highlight w:val="yellow"/>
              </w:rPr>
              <w:t>12/10/2022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4BF05" w14:textId="77777777" w:rsidR="000F40DD" w:rsidRPr="00807ABB" w:rsidRDefault="000F40DD" w:rsidP="00E21093">
            <w:pPr>
              <w:pStyle w:val="rowtabella0"/>
              <w:jc w:val="center"/>
              <w:rPr>
                <w:color w:val="002060"/>
                <w:highlight w:val="yellow"/>
              </w:rPr>
            </w:pPr>
            <w:r w:rsidRPr="00807ABB">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0F683" w14:textId="77777777" w:rsidR="000F40DD" w:rsidRPr="00807ABB" w:rsidRDefault="000F40DD" w:rsidP="00E21093">
            <w:pPr>
              <w:pStyle w:val="rowtabella0"/>
              <w:rPr>
                <w:color w:val="002060"/>
                <w:highlight w:val="yellow"/>
              </w:rPr>
            </w:pPr>
            <w:r w:rsidRPr="00807ABB">
              <w:rPr>
                <w:color w:val="002060"/>
                <w:highlight w:val="yellow"/>
              </w:rPr>
              <w:t>CAPODARCO CASABIANCA CV5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DD54E" w14:textId="77777777" w:rsidR="000F40DD" w:rsidRPr="00807ABB" w:rsidRDefault="000F40DD" w:rsidP="00E21093">
            <w:pPr>
              <w:pStyle w:val="rowtabella0"/>
              <w:rPr>
                <w:color w:val="002060"/>
                <w:highlight w:val="yellow"/>
              </w:rPr>
            </w:pPr>
            <w:r w:rsidRPr="00807ABB">
              <w:rPr>
                <w:color w:val="002060"/>
                <w:highlight w:val="yellow"/>
              </w:rPr>
              <w:t>DAMIANI E GATTI ASCOLI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09BE" w14:textId="77777777" w:rsidR="000F40DD" w:rsidRPr="00807ABB" w:rsidRDefault="000F40DD" w:rsidP="00E2109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BBA54" w14:textId="77777777" w:rsidR="000F40DD" w:rsidRPr="00807ABB" w:rsidRDefault="000F40DD" w:rsidP="00E21093">
            <w:pPr>
              <w:pStyle w:val="rowtabella0"/>
              <w:jc w:val="center"/>
              <w:rPr>
                <w:color w:val="002060"/>
              </w:rPr>
            </w:pPr>
            <w:r w:rsidRPr="00807ABB">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80F78" w14:textId="77777777" w:rsidR="000F40DD" w:rsidRPr="00807ABB" w:rsidRDefault="000F40DD" w:rsidP="00E21093">
            <w:pPr>
              <w:jc w:val="center"/>
              <w:rPr>
                <w:rFonts w:ascii="Arial" w:hAnsi="Arial" w:cs="Arial"/>
                <w:color w:val="002060"/>
                <w:sz w:val="12"/>
                <w:szCs w:val="12"/>
              </w:rPr>
            </w:pPr>
            <w:r w:rsidRPr="00807ABB">
              <w:rPr>
                <w:rFonts w:ascii="Arial" w:hAnsi="Arial" w:cs="Arial"/>
                <w:color w:val="002060"/>
                <w:sz w:val="12"/>
                <w:szCs w:val="12"/>
              </w:rPr>
              <w:t>20:30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3818" w14:textId="77777777" w:rsidR="000F40DD" w:rsidRPr="00807ABB" w:rsidRDefault="000F40DD" w:rsidP="00E21093">
            <w:pPr>
              <w:pStyle w:val="rowtabella0"/>
              <w:rPr>
                <w:color w:val="002060"/>
              </w:rPr>
            </w:pPr>
          </w:p>
        </w:tc>
      </w:tr>
    </w:tbl>
    <w:p w14:paraId="4FC832DC" w14:textId="77777777" w:rsidR="000F40DD" w:rsidRPr="00807ABB" w:rsidRDefault="000F40DD" w:rsidP="000F40DD">
      <w:pPr>
        <w:pStyle w:val="breakline"/>
        <w:rPr>
          <w:color w:val="002060"/>
        </w:rPr>
      </w:pPr>
    </w:p>
    <w:p w14:paraId="4E541191" w14:textId="77777777" w:rsidR="000F40DD" w:rsidRPr="00807ABB" w:rsidRDefault="000F40DD" w:rsidP="000F40DD">
      <w:pPr>
        <w:pStyle w:val="titolocampionato0"/>
        <w:shd w:val="clear" w:color="auto" w:fill="CCCCCC"/>
        <w:spacing w:before="80" w:after="40"/>
        <w:rPr>
          <w:color w:val="002060"/>
        </w:rPr>
      </w:pPr>
      <w:r w:rsidRPr="00807ABB">
        <w:rPr>
          <w:color w:val="002060"/>
        </w:rPr>
        <w:t>COPPA ITALIA FEMM.LE CALCIO A5</w:t>
      </w:r>
    </w:p>
    <w:p w14:paraId="0A32BF58" w14:textId="77777777" w:rsidR="000F40DD" w:rsidRPr="00807ABB" w:rsidRDefault="000F40DD" w:rsidP="000F40DD">
      <w:pPr>
        <w:pStyle w:val="titoloprinc0"/>
        <w:rPr>
          <w:color w:val="002060"/>
        </w:rPr>
      </w:pPr>
      <w:r w:rsidRPr="00807ABB">
        <w:rPr>
          <w:color w:val="002060"/>
        </w:rPr>
        <w:t>RISULTATI</w:t>
      </w:r>
    </w:p>
    <w:p w14:paraId="57E35A60" w14:textId="77777777" w:rsidR="000F40DD" w:rsidRPr="00807ABB" w:rsidRDefault="000F40DD" w:rsidP="000F40DD">
      <w:pPr>
        <w:pStyle w:val="breakline"/>
        <w:rPr>
          <w:color w:val="002060"/>
        </w:rPr>
      </w:pPr>
    </w:p>
    <w:p w14:paraId="480EF2AF" w14:textId="77777777" w:rsidR="000F40DD" w:rsidRPr="00807ABB" w:rsidRDefault="000F40DD" w:rsidP="000F40DD">
      <w:pPr>
        <w:pStyle w:val="sottotitolocampionato10"/>
        <w:rPr>
          <w:color w:val="002060"/>
        </w:rPr>
      </w:pPr>
      <w:r w:rsidRPr="00807ABB">
        <w:rPr>
          <w:color w:val="002060"/>
        </w:rPr>
        <w:t>RISULTATI UFFICIALI GARE DEL 07/10/2022</w:t>
      </w:r>
    </w:p>
    <w:p w14:paraId="3DB274FD" w14:textId="77777777" w:rsidR="000F40DD" w:rsidRPr="000F40DD" w:rsidRDefault="000F40DD" w:rsidP="000F40DD">
      <w:pPr>
        <w:pStyle w:val="sottotitolocampionato20"/>
        <w:spacing w:before="0" w:beforeAutospacing="0" w:after="0" w:afterAutospacing="0"/>
        <w:rPr>
          <w:rFonts w:ascii="Arial" w:hAnsi="Arial" w:cs="Arial"/>
          <w:color w:val="002060"/>
          <w:sz w:val="20"/>
          <w:szCs w:val="20"/>
        </w:rPr>
      </w:pPr>
      <w:r w:rsidRPr="000F40DD">
        <w:rPr>
          <w:rFonts w:ascii="Arial" w:hAnsi="Arial" w:cs="Arial"/>
          <w:color w:val="002060"/>
          <w:sz w:val="20"/>
          <w:szCs w:val="20"/>
        </w:rPr>
        <w:t>Si trascrivono qui di seguito i risultati ufficiali delle gare disputate</w:t>
      </w:r>
    </w:p>
    <w:p w14:paraId="71E801C3" w14:textId="77777777" w:rsidR="000F40DD" w:rsidRPr="00807ABB" w:rsidRDefault="000F40DD" w:rsidP="000F40D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40DD" w:rsidRPr="00807ABB" w14:paraId="32B0A9B4" w14:textId="77777777" w:rsidTr="00E210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303D7546"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877EB" w14:textId="77777777" w:rsidR="000F40DD" w:rsidRPr="00807ABB" w:rsidRDefault="000F40DD" w:rsidP="00E21093">
                  <w:pPr>
                    <w:pStyle w:val="headertabella0"/>
                    <w:rPr>
                      <w:color w:val="002060"/>
                    </w:rPr>
                  </w:pPr>
                  <w:r w:rsidRPr="00807ABB">
                    <w:rPr>
                      <w:color w:val="002060"/>
                    </w:rPr>
                    <w:t>GIRONE A - 3 Giornata - A</w:t>
                  </w:r>
                </w:p>
              </w:tc>
            </w:tr>
            <w:tr w:rsidR="000F40DD" w:rsidRPr="00807ABB" w14:paraId="0E521AF8"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C8BE7E" w14:textId="77777777" w:rsidR="000F40DD" w:rsidRPr="00807ABB" w:rsidRDefault="000F40DD" w:rsidP="00E21093">
                  <w:pPr>
                    <w:pStyle w:val="rowtabella0"/>
                    <w:rPr>
                      <w:color w:val="002060"/>
                    </w:rPr>
                  </w:pPr>
                  <w:r w:rsidRPr="00807ABB">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0CD39" w14:textId="77777777" w:rsidR="000F40DD" w:rsidRPr="00807ABB" w:rsidRDefault="000F40DD" w:rsidP="00E21093">
                  <w:pPr>
                    <w:pStyle w:val="rowtabella0"/>
                    <w:rPr>
                      <w:color w:val="002060"/>
                    </w:rPr>
                  </w:pPr>
                  <w:r w:rsidRPr="00807ABB">
                    <w:rPr>
                      <w:color w:val="002060"/>
                    </w:rPr>
                    <w:t>- ALMAJUVENTUS FANO1906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E01AA" w14:textId="77777777" w:rsidR="000F40DD" w:rsidRPr="00807ABB" w:rsidRDefault="000F40DD" w:rsidP="00E21093">
                  <w:pPr>
                    <w:pStyle w:val="rowtabella0"/>
                    <w:jc w:val="center"/>
                    <w:rPr>
                      <w:color w:val="002060"/>
                    </w:rPr>
                  </w:pPr>
                  <w:r w:rsidRPr="00807ABB">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29746" w14:textId="77777777" w:rsidR="000F40DD" w:rsidRPr="00807ABB" w:rsidRDefault="000F40DD" w:rsidP="00E21093">
                  <w:pPr>
                    <w:pStyle w:val="rowtabella0"/>
                    <w:jc w:val="center"/>
                    <w:rPr>
                      <w:color w:val="002060"/>
                    </w:rPr>
                  </w:pPr>
                  <w:r w:rsidRPr="00807ABB">
                    <w:rPr>
                      <w:color w:val="002060"/>
                    </w:rPr>
                    <w:t> </w:t>
                  </w:r>
                </w:p>
              </w:tc>
            </w:tr>
            <w:tr w:rsidR="000F40DD" w:rsidRPr="00807ABB" w14:paraId="689E3B11"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E16675" w14:textId="77777777" w:rsidR="000F40DD" w:rsidRPr="00807ABB" w:rsidRDefault="000F40DD" w:rsidP="00E21093">
                  <w:pPr>
                    <w:pStyle w:val="rowtabella0"/>
                    <w:rPr>
                      <w:color w:val="002060"/>
                    </w:rPr>
                  </w:pPr>
                  <w:r w:rsidRPr="00807ABB">
                    <w:rPr>
                      <w:color w:val="002060"/>
                    </w:rPr>
                    <w:t>(1) 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248E34" w14:textId="77777777" w:rsidR="000F40DD" w:rsidRPr="00807ABB" w:rsidRDefault="000F40DD" w:rsidP="00E21093">
                  <w:pPr>
                    <w:pStyle w:val="rowtabella0"/>
                    <w:rPr>
                      <w:color w:val="002060"/>
                    </w:rPr>
                  </w:pPr>
                  <w:r w:rsidRPr="00807ABB">
                    <w:rPr>
                      <w:color w:val="002060"/>
                    </w:rPr>
                    <w:t>- LABELSYSTEM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702E25" w14:textId="77777777" w:rsidR="000F40DD" w:rsidRPr="00807ABB" w:rsidRDefault="000F40DD" w:rsidP="00E21093">
                  <w:pPr>
                    <w:pStyle w:val="rowtabella0"/>
                    <w:jc w:val="center"/>
                    <w:rPr>
                      <w:color w:val="002060"/>
                    </w:rPr>
                  </w:pPr>
                  <w:r w:rsidRPr="00807AB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A6FF54" w14:textId="77777777" w:rsidR="000F40DD" w:rsidRPr="00807ABB" w:rsidRDefault="000F40DD" w:rsidP="00E21093">
                  <w:pPr>
                    <w:pStyle w:val="rowtabella0"/>
                    <w:jc w:val="center"/>
                    <w:rPr>
                      <w:color w:val="002060"/>
                    </w:rPr>
                  </w:pPr>
                  <w:r w:rsidRPr="00807ABB">
                    <w:rPr>
                      <w:color w:val="002060"/>
                    </w:rPr>
                    <w:t> </w:t>
                  </w:r>
                </w:p>
              </w:tc>
            </w:tr>
            <w:tr w:rsidR="000F40DD" w:rsidRPr="00807ABB" w14:paraId="7B1C1008" w14:textId="77777777" w:rsidTr="00E210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4CD744" w14:textId="77777777" w:rsidR="000F40DD" w:rsidRPr="00807ABB" w:rsidRDefault="000F40DD" w:rsidP="00E21093">
                  <w:pPr>
                    <w:pStyle w:val="rowtabella0"/>
                    <w:rPr>
                      <w:color w:val="002060"/>
                    </w:rPr>
                  </w:pPr>
                  <w:r w:rsidRPr="00807ABB">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EB083F" w14:textId="77777777" w:rsidR="000F40DD" w:rsidRPr="00807ABB" w:rsidRDefault="000F40DD" w:rsidP="00E21093">
                  <w:pPr>
                    <w:pStyle w:val="rowtabella0"/>
                    <w:rPr>
                      <w:color w:val="002060"/>
                    </w:rPr>
                  </w:pPr>
                  <w:r w:rsidRPr="00807ABB">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A829BC" w14:textId="77777777" w:rsidR="000F40DD" w:rsidRPr="00807ABB" w:rsidRDefault="000F40DD" w:rsidP="00E21093">
                  <w:pPr>
                    <w:pStyle w:val="rowtabella0"/>
                    <w:jc w:val="center"/>
                    <w:rPr>
                      <w:color w:val="002060"/>
                    </w:rPr>
                  </w:pPr>
                  <w:r w:rsidRPr="00807ABB">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55EAC4" w14:textId="77777777" w:rsidR="000F40DD" w:rsidRPr="00807ABB" w:rsidRDefault="000F40DD" w:rsidP="00E21093">
                  <w:pPr>
                    <w:pStyle w:val="rowtabella0"/>
                    <w:jc w:val="center"/>
                    <w:rPr>
                      <w:color w:val="002060"/>
                    </w:rPr>
                  </w:pPr>
                  <w:r w:rsidRPr="00807ABB">
                    <w:rPr>
                      <w:color w:val="002060"/>
                    </w:rPr>
                    <w:t> </w:t>
                  </w:r>
                </w:p>
              </w:tc>
            </w:tr>
            <w:tr w:rsidR="000F40DD" w:rsidRPr="00807ABB" w14:paraId="108D3EB7"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9FF0E6" w14:textId="77777777" w:rsidR="000F40DD" w:rsidRPr="00807ABB" w:rsidRDefault="000F40DD" w:rsidP="00E21093">
                  <w:pPr>
                    <w:pStyle w:val="rowtabella0"/>
                    <w:rPr>
                      <w:color w:val="002060"/>
                    </w:rPr>
                  </w:pPr>
                  <w:r w:rsidRPr="00807ABB">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9A8A8" w14:textId="77777777" w:rsidR="000F40DD" w:rsidRPr="00807ABB" w:rsidRDefault="000F40DD" w:rsidP="00E21093">
                  <w:pPr>
                    <w:pStyle w:val="rowtabella0"/>
                    <w:rPr>
                      <w:color w:val="002060"/>
                    </w:rPr>
                  </w:pPr>
                  <w:r w:rsidRPr="00807ABB">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80DAD" w14:textId="77777777" w:rsidR="000F40DD" w:rsidRPr="00807ABB" w:rsidRDefault="000F40DD" w:rsidP="00E21093">
                  <w:pPr>
                    <w:pStyle w:val="rowtabella0"/>
                    <w:jc w:val="center"/>
                    <w:rPr>
                      <w:color w:val="002060"/>
                    </w:rPr>
                  </w:pPr>
                  <w:r w:rsidRPr="00807ABB">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154C1" w14:textId="77777777" w:rsidR="000F40DD" w:rsidRPr="00807ABB" w:rsidRDefault="000F40DD" w:rsidP="00E21093">
                  <w:pPr>
                    <w:pStyle w:val="rowtabella0"/>
                    <w:jc w:val="center"/>
                    <w:rPr>
                      <w:color w:val="002060"/>
                    </w:rPr>
                  </w:pPr>
                  <w:r w:rsidRPr="00807ABB">
                    <w:rPr>
                      <w:color w:val="002060"/>
                    </w:rPr>
                    <w:t> </w:t>
                  </w:r>
                </w:p>
              </w:tc>
            </w:tr>
            <w:tr w:rsidR="000F40DD" w:rsidRPr="00807ABB" w14:paraId="7826B5D9" w14:textId="77777777" w:rsidTr="00E21093">
              <w:tc>
                <w:tcPr>
                  <w:tcW w:w="4700" w:type="dxa"/>
                  <w:gridSpan w:val="4"/>
                  <w:tcBorders>
                    <w:top w:val="nil"/>
                    <w:left w:val="nil"/>
                    <w:bottom w:val="nil"/>
                    <w:right w:val="nil"/>
                  </w:tcBorders>
                  <w:tcMar>
                    <w:top w:w="20" w:type="dxa"/>
                    <w:left w:w="20" w:type="dxa"/>
                    <w:bottom w:w="20" w:type="dxa"/>
                    <w:right w:w="20" w:type="dxa"/>
                  </w:tcMar>
                  <w:vAlign w:val="center"/>
                  <w:hideMark/>
                </w:tcPr>
                <w:p w14:paraId="15ABBAB7" w14:textId="77777777" w:rsidR="000F40DD" w:rsidRPr="00807ABB" w:rsidRDefault="000F40DD" w:rsidP="00E21093">
                  <w:pPr>
                    <w:pStyle w:val="rowtabella0"/>
                    <w:rPr>
                      <w:color w:val="002060"/>
                    </w:rPr>
                  </w:pPr>
                  <w:r w:rsidRPr="00807ABB">
                    <w:rPr>
                      <w:color w:val="002060"/>
                    </w:rPr>
                    <w:t>(1) - disputata il 09/10/2022</w:t>
                  </w:r>
                </w:p>
              </w:tc>
            </w:tr>
          </w:tbl>
          <w:p w14:paraId="001B4EF4" w14:textId="77777777" w:rsidR="000F40DD" w:rsidRPr="00807ABB" w:rsidRDefault="000F40DD" w:rsidP="00E21093">
            <w:pPr>
              <w:rPr>
                <w:color w:val="002060"/>
              </w:rPr>
            </w:pPr>
          </w:p>
        </w:tc>
      </w:tr>
    </w:tbl>
    <w:p w14:paraId="3E6B27AC" w14:textId="77777777" w:rsidR="000F40DD" w:rsidRPr="00807ABB" w:rsidRDefault="000F40DD" w:rsidP="000F40DD">
      <w:pPr>
        <w:pStyle w:val="breakline"/>
        <w:rPr>
          <w:rFonts w:eastAsiaTheme="minorEastAsia"/>
          <w:color w:val="002060"/>
        </w:rPr>
      </w:pPr>
    </w:p>
    <w:p w14:paraId="2FDDCC13" w14:textId="77777777" w:rsidR="000F40DD" w:rsidRPr="00807ABB" w:rsidRDefault="000F40DD" w:rsidP="000F40DD">
      <w:pPr>
        <w:pStyle w:val="breakline"/>
        <w:rPr>
          <w:color w:val="002060"/>
        </w:rPr>
      </w:pPr>
    </w:p>
    <w:p w14:paraId="6AEABF87" w14:textId="77777777" w:rsidR="000F40DD" w:rsidRPr="00807ABB" w:rsidRDefault="000F40DD" w:rsidP="000F40DD">
      <w:pPr>
        <w:pStyle w:val="titoloprinc0"/>
        <w:rPr>
          <w:color w:val="002060"/>
        </w:rPr>
      </w:pPr>
      <w:bookmarkStart w:id="11" w:name="_Hlk116473124"/>
      <w:r w:rsidRPr="00807ABB">
        <w:rPr>
          <w:color w:val="002060"/>
        </w:rPr>
        <w:t>GIUDICE SPORTIVO</w:t>
      </w:r>
    </w:p>
    <w:bookmarkEnd w:id="11"/>
    <w:p w14:paraId="4AC29AF3" w14:textId="77777777" w:rsidR="000F40DD" w:rsidRPr="00807ABB" w:rsidRDefault="000F40DD" w:rsidP="000F40DD">
      <w:pPr>
        <w:pStyle w:val="diffida"/>
        <w:rPr>
          <w:color w:val="002060"/>
        </w:rPr>
      </w:pPr>
      <w:r w:rsidRPr="00807ABB">
        <w:rPr>
          <w:color w:val="002060"/>
        </w:rPr>
        <w:t>Il Sostituto Giudice Sportivo Avv. Federica Sorrentino, nella seduta del 12/10/2022, ha adottato le decisioni che di seguito integralmente si riportano:</w:t>
      </w:r>
    </w:p>
    <w:p w14:paraId="26BF2E53" w14:textId="77777777" w:rsidR="000F40DD" w:rsidRPr="00807ABB" w:rsidRDefault="000F40DD" w:rsidP="000F40DD">
      <w:pPr>
        <w:pStyle w:val="titolo10"/>
        <w:rPr>
          <w:color w:val="002060"/>
        </w:rPr>
      </w:pPr>
      <w:r w:rsidRPr="00807ABB">
        <w:rPr>
          <w:color w:val="002060"/>
        </w:rPr>
        <w:t xml:space="preserve">GARE DEL 7/10/2022 </w:t>
      </w:r>
    </w:p>
    <w:p w14:paraId="0F60FC06" w14:textId="77777777" w:rsidR="000F40DD" w:rsidRPr="00807ABB" w:rsidRDefault="000F40DD" w:rsidP="000F40DD">
      <w:pPr>
        <w:pStyle w:val="titolo60"/>
        <w:rPr>
          <w:color w:val="002060"/>
        </w:rPr>
      </w:pPr>
      <w:r w:rsidRPr="00807ABB">
        <w:rPr>
          <w:color w:val="002060"/>
        </w:rPr>
        <w:t xml:space="preserve">DECISIONI DEL GIUDICE SPORTIVO </w:t>
      </w:r>
    </w:p>
    <w:p w14:paraId="16B12BCD"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gara del 7/10/2022 U.MANDOLESI CALCIO - RIPABERARDA </w:t>
      </w:r>
      <w:r w:rsidRPr="00807ABB">
        <w:rPr>
          <w:color w:val="002060"/>
        </w:rPr>
        <w:br/>
        <w:t xml:space="preserve">Il Giudice Sportivo dopo aver esaminato gli atti relativi alla gara Pol U. Mandolesi Calcio - </w:t>
      </w:r>
      <w:proofErr w:type="spellStart"/>
      <w:r w:rsidRPr="00807ABB">
        <w:rPr>
          <w:color w:val="002060"/>
        </w:rPr>
        <w:t>Asd</w:t>
      </w:r>
      <w:proofErr w:type="spellEnd"/>
      <w:r w:rsidRPr="00807ABB">
        <w:rPr>
          <w:color w:val="002060"/>
        </w:rPr>
        <w:t xml:space="preserve"> </w:t>
      </w:r>
      <w:proofErr w:type="spellStart"/>
      <w:r w:rsidRPr="00807ABB">
        <w:rPr>
          <w:color w:val="002060"/>
        </w:rPr>
        <w:t>Ripabearda</w:t>
      </w:r>
      <w:proofErr w:type="spellEnd"/>
      <w:r w:rsidRPr="00807ABB">
        <w:rPr>
          <w:color w:val="002060"/>
        </w:rPr>
        <w:t xml:space="preserve">, Coppa Italia Femminile calcio A5 del 07/10/2022, nei quali era presente un provvedimento disciplinare di ammonizione nei confronti del giocatore n. 17 Sig.ra Mazzacane </w:t>
      </w:r>
      <w:proofErr w:type="spellStart"/>
      <w:r w:rsidRPr="00807ABB">
        <w:rPr>
          <w:color w:val="002060"/>
        </w:rPr>
        <w:t>Luisana</w:t>
      </w:r>
      <w:proofErr w:type="spellEnd"/>
      <w:r w:rsidRPr="00807ABB">
        <w:rPr>
          <w:color w:val="002060"/>
        </w:rPr>
        <w:t xml:space="preserve"> della Società Mandolesi e, avendo riscontrato, da un controllo del sistema informatico nonché dalle successive verifiche presso l'Ufficio tesseramenti del Comitato Regionale, che la suddetta giocatrice veniva impiegata dalla predetta Società sportiva in posizione irregolare, in quanto unicamente tesserato per l'attività di calcio a 11 e non anche per quella del calcio a 5 come attualmente imposto ( comunicato Ufficiale Figc n. 212 del 22 marzo 2022) , in forza dell'art. 10 comma 1 del CGS, </w:t>
      </w:r>
    </w:p>
    <w:p w14:paraId="25EA251A" w14:textId="77777777" w:rsidR="000F40DD" w:rsidRPr="00807ABB" w:rsidRDefault="000F40DD" w:rsidP="000F40DD">
      <w:pPr>
        <w:pStyle w:val="diffida"/>
        <w:spacing w:before="80" w:beforeAutospacing="0" w:after="40" w:afterAutospacing="0"/>
        <w:jc w:val="center"/>
        <w:rPr>
          <w:color w:val="002060"/>
        </w:rPr>
      </w:pPr>
      <w:r w:rsidRPr="00807ABB">
        <w:rPr>
          <w:color w:val="002060"/>
        </w:rPr>
        <w:t>DELIBERA</w:t>
      </w:r>
    </w:p>
    <w:p w14:paraId="229E10D1"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assegnare gara persa alla Società Mandolesi omologando il seguente risultato Pol U. Mandolesi 0 - </w:t>
      </w:r>
      <w:proofErr w:type="spellStart"/>
      <w:r w:rsidRPr="00807ABB">
        <w:rPr>
          <w:color w:val="002060"/>
        </w:rPr>
        <w:t>Asd</w:t>
      </w:r>
      <w:proofErr w:type="spellEnd"/>
      <w:r w:rsidRPr="00807ABB">
        <w:rPr>
          <w:color w:val="002060"/>
        </w:rPr>
        <w:t xml:space="preserve"> </w:t>
      </w:r>
      <w:proofErr w:type="spellStart"/>
      <w:r w:rsidRPr="00807ABB">
        <w:rPr>
          <w:color w:val="002060"/>
        </w:rPr>
        <w:t>Ripabearda</w:t>
      </w:r>
      <w:proofErr w:type="spellEnd"/>
      <w:r w:rsidRPr="00807ABB">
        <w:rPr>
          <w:color w:val="002060"/>
        </w:rPr>
        <w:t xml:space="preserve"> 6 </w:t>
      </w:r>
    </w:p>
    <w:p w14:paraId="24F7E883"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comminare l'ammenda alla Società Mandolesi di Euro 100,00; - di inibire fino al 19/10/2022 il dirigente accompagnatore Sig. </w:t>
      </w:r>
    </w:p>
    <w:p w14:paraId="559FA11C"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Grossi Simone; </w:t>
      </w:r>
    </w:p>
    <w:p w14:paraId="67F49FDD"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 di squalificare il giocatore Sig.ra Mazzacane </w:t>
      </w:r>
      <w:proofErr w:type="spellStart"/>
      <w:r w:rsidRPr="00807ABB">
        <w:rPr>
          <w:color w:val="002060"/>
        </w:rPr>
        <w:t>Luisana</w:t>
      </w:r>
      <w:proofErr w:type="spellEnd"/>
      <w:r w:rsidRPr="00807ABB">
        <w:rPr>
          <w:color w:val="002060"/>
        </w:rPr>
        <w:t xml:space="preserve"> per una gara da scontare dopo l'eventuale formale tesseramento per la disciplina calcio a cinque.</w:t>
      </w:r>
    </w:p>
    <w:p w14:paraId="2EA5C252" w14:textId="77777777" w:rsidR="000F40DD" w:rsidRPr="00807ABB" w:rsidRDefault="000F40DD" w:rsidP="000F40DD">
      <w:pPr>
        <w:pStyle w:val="titolo7a"/>
        <w:rPr>
          <w:color w:val="002060"/>
        </w:rPr>
      </w:pPr>
      <w:r w:rsidRPr="00807ABB">
        <w:rPr>
          <w:color w:val="002060"/>
        </w:rPr>
        <w:t xml:space="preserve">PROVVEDIMENTI DISCIPLINARI </w:t>
      </w:r>
    </w:p>
    <w:p w14:paraId="281C7FE2" w14:textId="77777777" w:rsidR="000F40DD" w:rsidRPr="00807ABB" w:rsidRDefault="000F40DD" w:rsidP="000F40DD">
      <w:pPr>
        <w:pStyle w:val="titolo7b0"/>
        <w:rPr>
          <w:color w:val="002060"/>
        </w:rPr>
      </w:pPr>
      <w:r w:rsidRPr="00807ABB">
        <w:rPr>
          <w:color w:val="002060"/>
        </w:rPr>
        <w:t xml:space="preserve">In base alle risultanze degli atti ufficiali sono state deliberate le seguenti sanzioni disciplinari. </w:t>
      </w:r>
    </w:p>
    <w:p w14:paraId="6862CE80" w14:textId="77777777" w:rsidR="000F40DD" w:rsidRPr="00807ABB" w:rsidRDefault="000F40DD" w:rsidP="000F40DD">
      <w:pPr>
        <w:pStyle w:val="titolo30"/>
        <w:rPr>
          <w:color w:val="002060"/>
        </w:rPr>
      </w:pPr>
      <w:r w:rsidRPr="00807ABB">
        <w:rPr>
          <w:color w:val="002060"/>
        </w:rPr>
        <w:t xml:space="preserve">SOCIETA' </w:t>
      </w:r>
    </w:p>
    <w:p w14:paraId="3198F6B1" w14:textId="77777777" w:rsidR="000F40DD" w:rsidRPr="00807ABB" w:rsidRDefault="000F40DD" w:rsidP="000F40DD">
      <w:pPr>
        <w:pStyle w:val="titolo20"/>
        <w:rPr>
          <w:color w:val="002060"/>
        </w:rPr>
      </w:pPr>
      <w:r w:rsidRPr="00807ABB">
        <w:rPr>
          <w:color w:val="002060"/>
        </w:rPr>
        <w:t xml:space="preserve">PERDITA DELLA GARA: </w:t>
      </w:r>
    </w:p>
    <w:p w14:paraId="543CB73F"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U.MANDOLESI CALCIO </w:t>
      </w:r>
      <w:r w:rsidRPr="00807ABB">
        <w:rPr>
          <w:color w:val="002060"/>
        </w:rPr>
        <w:br/>
        <w:t xml:space="preserve">V. Delibera </w:t>
      </w:r>
    </w:p>
    <w:p w14:paraId="384EC8A6" w14:textId="77777777" w:rsidR="000F40DD" w:rsidRPr="00807ABB" w:rsidRDefault="000F40DD" w:rsidP="000F40DD">
      <w:pPr>
        <w:pStyle w:val="titolo20"/>
        <w:rPr>
          <w:color w:val="002060"/>
        </w:rPr>
      </w:pPr>
      <w:r w:rsidRPr="00807ABB">
        <w:rPr>
          <w:color w:val="002060"/>
        </w:rPr>
        <w:t xml:space="preserve">AMMENDA </w:t>
      </w:r>
    </w:p>
    <w:p w14:paraId="41745D33" w14:textId="77777777" w:rsidR="000F40DD" w:rsidRPr="00807ABB" w:rsidRDefault="000F40DD" w:rsidP="000F40DD">
      <w:pPr>
        <w:pStyle w:val="diffida"/>
        <w:spacing w:before="80" w:beforeAutospacing="0" w:after="40" w:afterAutospacing="0"/>
        <w:jc w:val="left"/>
        <w:rPr>
          <w:color w:val="002060"/>
        </w:rPr>
      </w:pPr>
      <w:r w:rsidRPr="00807ABB">
        <w:rPr>
          <w:color w:val="002060"/>
        </w:rPr>
        <w:t xml:space="preserve">Euro 100,00 U.MANDOLESI CALCIO </w:t>
      </w:r>
      <w:r w:rsidRPr="00807ABB">
        <w:rPr>
          <w:color w:val="002060"/>
        </w:rPr>
        <w:br/>
        <w:t xml:space="preserve">VF. Delibera </w:t>
      </w:r>
    </w:p>
    <w:p w14:paraId="28283FA7" w14:textId="77777777" w:rsidR="000F40DD" w:rsidRPr="00807ABB" w:rsidRDefault="000F40DD" w:rsidP="000F40DD">
      <w:pPr>
        <w:pStyle w:val="titolo30"/>
        <w:rPr>
          <w:color w:val="002060"/>
        </w:rPr>
      </w:pPr>
      <w:r w:rsidRPr="00807ABB">
        <w:rPr>
          <w:color w:val="002060"/>
        </w:rPr>
        <w:t xml:space="preserve">DIRIGENTI </w:t>
      </w:r>
    </w:p>
    <w:p w14:paraId="2B1EA024" w14:textId="77777777" w:rsidR="000F40DD" w:rsidRPr="00807ABB" w:rsidRDefault="000F40DD" w:rsidP="000F40DD">
      <w:pPr>
        <w:pStyle w:val="titolo20"/>
        <w:rPr>
          <w:color w:val="002060"/>
        </w:rPr>
      </w:pPr>
      <w:r w:rsidRPr="00807ABB">
        <w:rPr>
          <w:color w:val="002060"/>
        </w:rPr>
        <w:t xml:space="preserve">INIBIZIONE A SVOLGERE OGNI ATTIVITA' FINO AL 19/10/2022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1CF5770A" w14:textId="77777777" w:rsidTr="00E21093">
        <w:tc>
          <w:tcPr>
            <w:tcW w:w="2200" w:type="dxa"/>
            <w:tcMar>
              <w:top w:w="20" w:type="dxa"/>
              <w:left w:w="20" w:type="dxa"/>
              <w:bottom w:w="20" w:type="dxa"/>
              <w:right w:w="20" w:type="dxa"/>
            </w:tcMar>
            <w:vAlign w:val="center"/>
            <w:hideMark/>
          </w:tcPr>
          <w:p w14:paraId="50F260F1" w14:textId="77777777" w:rsidR="000F40DD" w:rsidRPr="00807ABB" w:rsidRDefault="000F40DD" w:rsidP="00E21093">
            <w:pPr>
              <w:pStyle w:val="movimento"/>
              <w:rPr>
                <w:color w:val="002060"/>
              </w:rPr>
            </w:pPr>
            <w:r w:rsidRPr="00807ABB">
              <w:rPr>
                <w:color w:val="002060"/>
              </w:rPr>
              <w:t>GROSSI SIMONE</w:t>
            </w:r>
          </w:p>
        </w:tc>
        <w:tc>
          <w:tcPr>
            <w:tcW w:w="2200" w:type="dxa"/>
            <w:tcMar>
              <w:top w:w="20" w:type="dxa"/>
              <w:left w:w="20" w:type="dxa"/>
              <w:bottom w:w="20" w:type="dxa"/>
              <w:right w:w="20" w:type="dxa"/>
            </w:tcMar>
            <w:vAlign w:val="center"/>
            <w:hideMark/>
          </w:tcPr>
          <w:p w14:paraId="7D7DCB8C" w14:textId="77777777" w:rsidR="000F40DD" w:rsidRPr="00807ABB" w:rsidRDefault="000F40DD" w:rsidP="00E21093">
            <w:pPr>
              <w:pStyle w:val="movimento2"/>
              <w:rPr>
                <w:color w:val="002060"/>
              </w:rPr>
            </w:pPr>
            <w:r w:rsidRPr="00807ABB">
              <w:rPr>
                <w:color w:val="002060"/>
              </w:rPr>
              <w:t xml:space="preserve">(U.MANDOLESI CALCIO) </w:t>
            </w:r>
          </w:p>
        </w:tc>
        <w:tc>
          <w:tcPr>
            <w:tcW w:w="800" w:type="dxa"/>
            <w:tcMar>
              <w:top w:w="20" w:type="dxa"/>
              <w:left w:w="20" w:type="dxa"/>
              <w:bottom w:w="20" w:type="dxa"/>
              <w:right w:w="20" w:type="dxa"/>
            </w:tcMar>
            <w:vAlign w:val="center"/>
            <w:hideMark/>
          </w:tcPr>
          <w:p w14:paraId="5DF6BD6F"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5DCE23AA"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483B1084" w14:textId="77777777" w:rsidR="000F40DD" w:rsidRPr="00807ABB" w:rsidRDefault="000F40DD" w:rsidP="00E21093">
            <w:pPr>
              <w:pStyle w:val="movimento2"/>
              <w:rPr>
                <w:color w:val="002060"/>
              </w:rPr>
            </w:pPr>
            <w:r w:rsidRPr="00807ABB">
              <w:rPr>
                <w:color w:val="002060"/>
              </w:rPr>
              <w:t> </w:t>
            </w:r>
          </w:p>
        </w:tc>
      </w:tr>
    </w:tbl>
    <w:p w14:paraId="0FE4815E" w14:textId="77777777" w:rsidR="000F40DD" w:rsidRPr="00807ABB" w:rsidRDefault="000F40DD" w:rsidP="000F40DD">
      <w:pPr>
        <w:pStyle w:val="diffida"/>
        <w:spacing w:before="80" w:beforeAutospacing="0" w:after="40" w:afterAutospacing="0"/>
        <w:jc w:val="left"/>
        <w:rPr>
          <w:rFonts w:eastAsiaTheme="minorEastAsia"/>
          <w:color w:val="002060"/>
        </w:rPr>
      </w:pPr>
      <w:r w:rsidRPr="00807ABB">
        <w:rPr>
          <w:color w:val="002060"/>
        </w:rPr>
        <w:t xml:space="preserve">V. Delibera. </w:t>
      </w:r>
    </w:p>
    <w:p w14:paraId="4C43B89B" w14:textId="77777777" w:rsidR="000F40DD" w:rsidRPr="00807ABB" w:rsidRDefault="000F40DD" w:rsidP="000F40DD">
      <w:pPr>
        <w:pStyle w:val="titolo30"/>
        <w:rPr>
          <w:color w:val="002060"/>
        </w:rPr>
      </w:pPr>
      <w:r w:rsidRPr="00807ABB">
        <w:rPr>
          <w:color w:val="002060"/>
        </w:rPr>
        <w:t xml:space="preserve">ALLENATORI </w:t>
      </w:r>
    </w:p>
    <w:p w14:paraId="5D0DFAC2" w14:textId="77777777" w:rsidR="000F40DD" w:rsidRPr="00807ABB" w:rsidRDefault="000F40DD" w:rsidP="000F40DD">
      <w:pPr>
        <w:pStyle w:val="titolo20"/>
        <w:rPr>
          <w:color w:val="002060"/>
        </w:rPr>
      </w:pPr>
      <w:r w:rsidRPr="00807AB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4AA015D1" w14:textId="77777777" w:rsidTr="00E21093">
        <w:tc>
          <w:tcPr>
            <w:tcW w:w="2200" w:type="dxa"/>
            <w:tcMar>
              <w:top w:w="20" w:type="dxa"/>
              <w:left w:w="20" w:type="dxa"/>
              <w:bottom w:w="20" w:type="dxa"/>
              <w:right w:w="20" w:type="dxa"/>
            </w:tcMar>
            <w:vAlign w:val="center"/>
            <w:hideMark/>
          </w:tcPr>
          <w:p w14:paraId="7C59C641" w14:textId="77777777" w:rsidR="000F40DD" w:rsidRPr="00807ABB" w:rsidRDefault="000F40DD" w:rsidP="00E21093">
            <w:pPr>
              <w:pStyle w:val="movimento"/>
              <w:rPr>
                <w:color w:val="002060"/>
              </w:rPr>
            </w:pPr>
            <w:r w:rsidRPr="00807ABB">
              <w:rPr>
                <w:color w:val="002060"/>
              </w:rPr>
              <w:t>PACIONI PAOLO</w:t>
            </w:r>
          </w:p>
        </w:tc>
        <w:tc>
          <w:tcPr>
            <w:tcW w:w="2200" w:type="dxa"/>
            <w:tcMar>
              <w:top w:w="20" w:type="dxa"/>
              <w:left w:w="20" w:type="dxa"/>
              <w:bottom w:w="20" w:type="dxa"/>
              <w:right w:w="20" w:type="dxa"/>
            </w:tcMar>
            <w:vAlign w:val="center"/>
            <w:hideMark/>
          </w:tcPr>
          <w:p w14:paraId="1B17AD64" w14:textId="77777777" w:rsidR="000F40DD" w:rsidRPr="00807ABB" w:rsidRDefault="000F40DD" w:rsidP="00E21093">
            <w:pPr>
              <w:pStyle w:val="movimento2"/>
              <w:rPr>
                <w:color w:val="002060"/>
              </w:rPr>
            </w:pPr>
            <w:r w:rsidRPr="00807ABB">
              <w:rPr>
                <w:color w:val="002060"/>
              </w:rPr>
              <w:t xml:space="preserve">(RIPABERARDA) </w:t>
            </w:r>
          </w:p>
        </w:tc>
        <w:tc>
          <w:tcPr>
            <w:tcW w:w="800" w:type="dxa"/>
            <w:tcMar>
              <w:top w:w="20" w:type="dxa"/>
              <w:left w:w="20" w:type="dxa"/>
              <w:bottom w:w="20" w:type="dxa"/>
              <w:right w:w="20" w:type="dxa"/>
            </w:tcMar>
            <w:vAlign w:val="center"/>
            <w:hideMark/>
          </w:tcPr>
          <w:p w14:paraId="76639FE1"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66F970AC"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0A647318" w14:textId="77777777" w:rsidR="000F40DD" w:rsidRPr="00807ABB" w:rsidRDefault="000F40DD" w:rsidP="00E21093">
            <w:pPr>
              <w:pStyle w:val="movimento2"/>
              <w:rPr>
                <w:color w:val="002060"/>
              </w:rPr>
            </w:pPr>
            <w:r w:rsidRPr="00807ABB">
              <w:rPr>
                <w:color w:val="002060"/>
              </w:rPr>
              <w:t> </w:t>
            </w:r>
          </w:p>
        </w:tc>
      </w:tr>
    </w:tbl>
    <w:p w14:paraId="7A71D24E" w14:textId="77777777" w:rsidR="000F40DD" w:rsidRPr="00807ABB" w:rsidRDefault="000F40DD" w:rsidP="000F40DD">
      <w:pPr>
        <w:pStyle w:val="titolo30"/>
        <w:rPr>
          <w:rFonts w:eastAsiaTheme="minorEastAsia"/>
          <w:color w:val="002060"/>
        </w:rPr>
      </w:pPr>
      <w:r w:rsidRPr="00807ABB">
        <w:rPr>
          <w:color w:val="002060"/>
        </w:rPr>
        <w:t xml:space="preserve">CALCIATORI NON ESPULSI </w:t>
      </w:r>
    </w:p>
    <w:p w14:paraId="7B9E034D" w14:textId="77777777" w:rsidR="000F40DD" w:rsidRPr="00807ABB" w:rsidRDefault="000F40DD" w:rsidP="000F40DD">
      <w:pPr>
        <w:pStyle w:val="titolo20"/>
        <w:rPr>
          <w:color w:val="002060"/>
        </w:rPr>
      </w:pPr>
      <w:r w:rsidRPr="00807AB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05EB995F" w14:textId="77777777" w:rsidTr="00E21093">
        <w:tc>
          <w:tcPr>
            <w:tcW w:w="2200" w:type="dxa"/>
            <w:tcMar>
              <w:top w:w="20" w:type="dxa"/>
              <w:left w:w="20" w:type="dxa"/>
              <w:bottom w:w="20" w:type="dxa"/>
              <w:right w:w="20" w:type="dxa"/>
            </w:tcMar>
            <w:vAlign w:val="center"/>
            <w:hideMark/>
          </w:tcPr>
          <w:p w14:paraId="77F1A2AC" w14:textId="77777777" w:rsidR="000F40DD" w:rsidRPr="00807ABB" w:rsidRDefault="000F40DD" w:rsidP="00E21093">
            <w:pPr>
              <w:pStyle w:val="movimento"/>
              <w:rPr>
                <w:color w:val="002060"/>
              </w:rPr>
            </w:pPr>
            <w:r w:rsidRPr="00807ABB">
              <w:rPr>
                <w:color w:val="002060"/>
              </w:rPr>
              <w:t>MAZZACANE LUISANA</w:t>
            </w:r>
          </w:p>
        </w:tc>
        <w:tc>
          <w:tcPr>
            <w:tcW w:w="2200" w:type="dxa"/>
            <w:tcMar>
              <w:top w:w="20" w:type="dxa"/>
              <w:left w:w="20" w:type="dxa"/>
              <w:bottom w:w="20" w:type="dxa"/>
              <w:right w:w="20" w:type="dxa"/>
            </w:tcMar>
            <w:vAlign w:val="center"/>
            <w:hideMark/>
          </w:tcPr>
          <w:p w14:paraId="0BFA8A83" w14:textId="77777777" w:rsidR="000F40DD" w:rsidRPr="00807ABB" w:rsidRDefault="000F40DD" w:rsidP="00E21093">
            <w:pPr>
              <w:pStyle w:val="movimento2"/>
              <w:rPr>
                <w:color w:val="002060"/>
              </w:rPr>
            </w:pPr>
            <w:r w:rsidRPr="00807ABB">
              <w:rPr>
                <w:color w:val="002060"/>
              </w:rPr>
              <w:t xml:space="preserve">(U.MANDOLESI CALCIO) </w:t>
            </w:r>
          </w:p>
        </w:tc>
        <w:tc>
          <w:tcPr>
            <w:tcW w:w="800" w:type="dxa"/>
            <w:tcMar>
              <w:top w:w="20" w:type="dxa"/>
              <w:left w:w="20" w:type="dxa"/>
              <w:bottom w:w="20" w:type="dxa"/>
              <w:right w:w="20" w:type="dxa"/>
            </w:tcMar>
            <w:vAlign w:val="center"/>
            <w:hideMark/>
          </w:tcPr>
          <w:p w14:paraId="25A077F7"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1827174C"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EB58CE9" w14:textId="77777777" w:rsidR="000F40DD" w:rsidRPr="00807ABB" w:rsidRDefault="000F40DD" w:rsidP="00E21093">
            <w:pPr>
              <w:pStyle w:val="movimento2"/>
              <w:rPr>
                <w:color w:val="002060"/>
              </w:rPr>
            </w:pPr>
            <w:r w:rsidRPr="00807ABB">
              <w:rPr>
                <w:color w:val="002060"/>
              </w:rPr>
              <w:t> </w:t>
            </w:r>
          </w:p>
        </w:tc>
      </w:tr>
    </w:tbl>
    <w:p w14:paraId="3A677301" w14:textId="77777777" w:rsidR="000F40DD" w:rsidRPr="00807ABB" w:rsidRDefault="000F40DD" w:rsidP="000F40DD">
      <w:pPr>
        <w:pStyle w:val="diffida"/>
        <w:spacing w:before="80" w:beforeAutospacing="0" w:after="40" w:afterAutospacing="0"/>
        <w:jc w:val="left"/>
        <w:rPr>
          <w:rFonts w:eastAsiaTheme="minorEastAsia"/>
          <w:color w:val="002060"/>
        </w:rPr>
      </w:pPr>
      <w:proofErr w:type="spellStart"/>
      <w:r w:rsidRPr="00807ABB">
        <w:rPr>
          <w:color w:val="002060"/>
        </w:rPr>
        <w:t>vd</w:t>
      </w:r>
      <w:proofErr w:type="spellEnd"/>
      <w:r w:rsidRPr="00807ABB">
        <w:rPr>
          <w:color w:val="002060"/>
        </w:rPr>
        <w:t xml:space="preserve">. delibera. </w:t>
      </w:r>
    </w:p>
    <w:p w14:paraId="2DB3CE9F" w14:textId="77777777" w:rsidR="000F40DD" w:rsidRPr="00807ABB" w:rsidRDefault="000F40DD" w:rsidP="000F40DD">
      <w:pPr>
        <w:pStyle w:val="titolo20"/>
        <w:rPr>
          <w:color w:val="002060"/>
        </w:rPr>
      </w:pPr>
      <w:r w:rsidRPr="00807AB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3B460B9E" w14:textId="77777777" w:rsidTr="00E21093">
        <w:tc>
          <w:tcPr>
            <w:tcW w:w="2200" w:type="dxa"/>
            <w:tcMar>
              <w:top w:w="20" w:type="dxa"/>
              <w:left w:w="20" w:type="dxa"/>
              <w:bottom w:w="20" w:type="dxa"/>
              <w:right w:w="20" w:type="dxa"/>
            </w:tcMar>
            <w:vAlign w:val="center"/>
            <w:hideMark/>
          </w:tcPr>
          <w:p w14:paraId="660A7AC2" w14:textId="77777777" w:rsidR="000F40DD" w:rsidRPr="00807ABB" w:rsidRDefault="000F40DD" w:rsidP="00E21093">
            <w:pPr>
              <w:pStyle w:val="movimento"/>
              <w:rPr>
                <w:color w:val="002060"/>
              </w:rPr>
            </w:pPr>
            <w:r w:rsidRPr="00807ABB">
              <w:rPr>
                <w:color w:val="002060"/>
              </w:rPr>
              <w:t>IENA SARA</w:t>
            </w:r>
          </w:p>
        </w:tc>
        <w:tc>
          <w:tcPr>
            <w:tcW w:w="2200" w:type="dxa"/>
            <w:tcMar>
              <w:top w:w="20" w:type="dxa"/>
              <w:left w:w="20" w:type="dxa"/>
              <w:bottom w:w="20" w:type="dxa"/>
              <w:right w:w="20" w:type="dxa"/>
            </w:tcMar>
            <w:vAlign w:val="center"/>
            <w:hideMark/>
          </w:tcPr>
          <w:p w14:paraId="3B144BE1" w14:textId="77777777" w:rsidR="000F40DD" w:rsidRPr="00807ABB" w:rsidRDefault="000F40DD" w:rsidP="00E21093">
            <w:pPr>
              <w:pStyle w:val="movimento2"/>
              <w:rPr>
                <w:color w:val="002060"/>
              </w:rPr>
            </w:pPr>
            <w:r w:rsidRPr="00807ABB">
              <w:rPr>
                <w:color w:val="002060"/>
              </w:rPr>
              <w:t xml:space="preserve">(RIPABERARDA) </w:t>
            </w:r>
          </w:p>
        </w:tc>
        <w:tc>
          <w:tcPr>
            <w:tcW w:w="800" w:type="dxa"/>
            <w:tcMar>
              <w:top w:w="20" w:type="dxa"/>
              <w:left w:w="20" w:type="dxa"/>
              <w:bottom w:w="20" w:type="dxa"/>
              <w:right w:w="20" w:type="dxa"/>
            </w:tcMar>
            <w:vAlign w:val="center"/>
            <w:hideMark/>
          </w:tcPr>
          <w:p w14:paraId="14AFC3B1"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35F325AF" w14:textId="77777777" w:rsidR="000F40DD" w:rsidRPr="00807ABB" w:rsidRDefault="000F40DD" w:rsidP="00E21093">
            <w:pPr>
              <w:pStyle w:val="movimento"/>
              <w:rPr>
                <w:color w:val="002060"/>
              </w:rPr>
            </w:pPr>
            <w:r w:rsidRPr="00807ABB">
              <w:rPr>
                <w:color w:val="002060"/>
              </w:rPr>
              <w:t>PAOLINI SARA</w:t>
            </w:r>
          </w:p>
        </w:tc>
        <w:tc>
          <w:tcPr>
            <w:tcW w:w="2200" w:type="dxa"/>
            <w:tcMar>
              <w:top w:w="20" w:type="dxa"/>
              <w:left w:w="20" w:type="dxa"/>
              <w:bottom w:w="20" w:type="dxa"/>
              <w:right w:w="20" w:type="dxa"/>
            </w:tcMar>
            <w:vAlign w:val="center"/>
            <w:hideMark/>
          </w:tcPr>
          <w:p w14:paraId="4BF96FE2" w14:textId="77777777" w:rsidR="000F40DD" w:rsidRPr="00807ABB" w:rsidRDefault="000F40DD" w:rsidP="00E21093">
            <w:pPr>
              <w:pStyle w:val="movimento2"/>
              <w:rPr>
                <w:color w:val="002060"/>
              </w:rPr>
            </w:pPr>
            <w:r w:rsidRPr="00807ABB">
              <w:rPr>
                <w:color w:val="002060"/>
              </w:rPr>
              <w:t xml:space="preserve">(RIPABERARDA) </w:t>
            </w:r>
          </w:p>
        </w:tc>
      </w:tr>
      <w:tr w:rsidR="000F40DD" w:rsidRPr="00807ABB" w14:paraId="6D7DAB2B" w14:textId="77777777" w:rsidTr="00E21093">
        <w:tc>
          <w:tcPr>
            <w:tcW w:w="2200" w:type="dxa"/>
            <w:tcMar>
              <w:top w:w="20" w:type="dxa"/>
              <w:left w:w="20" w:type="dxa"/>
              <w:bottom w:w="20" w:type="dxa"/>
              <w:right w:w="20" w:type="dxa"/>
            </w:tcMar>
            <w:vAlign w:val="center"/>
            <w:hideMark/>
          </w:tcPr>
          <w:p w14:paraId="09387010" w14:textId="77777777" w:rsidR="000F40DD" w:rsidRPr="00807ABB" w:rsidRDefault="000F40DD" w:rsidP="00E21093">
            <w:pPr>
              <w:pStyle w:val="movimento"/>
              <w:rPr>
                <w:color w:val="002060"/>
              </w:rPr>
            </w:pPr>
            <w:r w:rsidRPr="00807ABB">
              <w:rPr>
                <w:color w:val="002060"/>
              </w:rPr>
              <w:t>CASTURA MARIKA</w:t>
            </w:r>
          </w:p>
        </w:tc>
        <w:tc>
          <w:tcPr>
            <w:tcW w:w="2200" w:type="dxa"/>
            <w:tcMar>
              <w:top w:w="20" w:type="dxa"/>
              <w:left w:w="20" w:type="dxa"/>
              <w:bottom w:w="20" w:type="dxa"/>
              <w:right w:w="20" w:type="dxa"/>
            </w:tcMar>
            <w:vAlign w:val="center"/>
            <w:hideMark/>
          </w:tcPr>
          <w:p w14:paraId="552FCA1D" w14:textId="77777777" w:rsidR="000F40DD" w:rsidRPr="00807ABB" w:rsidRDefault="000F40DD" w:rsidP="00E21093">
            <w:pPr>
              <w:pStyle w:val="movimento2"/>
              <w:rPr>
                <w:color w:val="002060"/>
              </w:rPr>
            </w:pPr>
            <w:r w:rsidRPr="00807ABB">
              <w:rPr>
                <w:color w:val="002060"/>
              </w:rPr>
              <w:t xml:space="preserve">(U.MANDOLESI CALCIO) </w:t>
            </w:r>
          </w:p>
        </w:tc>
        <w:tc>
          <w:tcPr>
            <w:tcW w:w="800" w:type="dxa"/>
            <w:tcMar>
              <w:top w:w="20" w:type="dxa"/>
              <w:left w:w="20" w:type="dxa"/>
              <w:bottom w:w="20" w:type="dxa"/>
              <w:right w:w="20" w:type="dxa"/>
            </w:tcMar>
            <w:vAlign w:val="center"/>
            <w:hideMark/>
          </w:tcPr>
          <w:p w14:paraId="25698C22"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5D31C6C5" w14:textId="77777777" w:rsidR="000F40DD" w:rsidRPr="00807ABB" w:rsidRDefault="000F40DD" w:rsidP="00E21093">
            <w:pPr>
              <w:pStyle w:val="movimento"/>
              <w:rPr>
                <w:color w:val="002060"/>
              </w:rPr>
            </w:pPr>
            <w:r w:rsidRPr="00807ABB">
              <w:rPr>
                <w:color w:val="002060"/>
              </w:rPr>
              <w:t>MAZZACANE LUISANA</w:t>
            </w:r>
          </w:p>
        </w:tc>
        <w:tc>
          <w:tcPr>
            <w:tcW w:w="2200" w:type="dxa"/>
            <w:tcMar>
              <w:top w:w="20" w:type="dxa"/>
              <w:left w:w="20" w:type="dxa"/>
              <w:bottom w:w="20" w:type="dxa"/>
              <w:right w:w="20" w:type="dxa"/>
            </w:tcMar>
            <w:vAlign w:val="center"/>
            <w:hideMark/>
          </w:tcPr>
          <w:p w14:paraId="59A36C46" w14:textId="77777777" w:rsidR="000F40DD" w:rsidRPr="00807ABB" w:rsidRDefault="000F40DD" w:rsidP="00E21093">
            <w:pPr>
              <w:pStyle w:val="movimento2"/>
              <w:rPr>
                <w:color w:val="002060"/>
              </w:rPr>
            </w:pPr>
            <w:r w:rsidRPr="00807ABB">
              <w:rPr>
                <w:color w:val="002060"/>
              </w:rPr>
              <w:t xml:space="preserve">(U.MANDOLESI CALCIO) </w:t>
            </w:r>
          </w:p>
        </w:tc>
      </w:tr>
    </w:tbl>
    <w:p w14:paraId="091C867D" w14:textId="77777777" w:rsidR="000F40DD" w:rsidRPr="00807ABB" w:rsidRDefault="000F40DD" w:rsidP="000F40DD">
      <w:pPr>
        <w:pStyle w:val="breakline"/>
        <w:rPr>
          <w:color w:val="002060"/>
        </w:rPr>
      </w:pPr>
    </w:p>
    <w:p w14:paraId="2660123F" w14:textId="77777777" w:rsidR="000F40DD" w:rsidRPr="00807ABB" w:rsidRDefault="000F40DD" w:rsidP="000F40DD">
      <w:pPr>
        <w:ind w:left="4956"/>
        <w:rPr>
          <w:rFonts w:ascii="Arial" w:hAnsi="Arial" w:cs="Arial"/>
          <w:noProof/>
          <w:color w:val="002060"/>
          <w:sz w:val="22"/>
          <w:szCs w:val="22"/>
        </w:rPr>
      </w:pPr>
      <w:r w:rsidRPr="00807ABB">
        <w:rPr>
          <w:rFonts w:ascii="Arial" w:hAnsi="Arial" w:cs="Arial"/>
          <w:noProof/>
          <w:color w:val="002060"/>
          <w:sz w:val="22"/>
          <w:szCs w:val="22"/>
        </w:rPr>
        <w:t>F.to IL SOSTITUTO GIUDICE SPORTIVO      </w:t>
      </w:r>
    </w:p>
    <w:p w14:paraId="4EA8D480" w14:textId="77777777" w:rsidR="000F40DD" w:rsidRPr="00807ABB" w:rsidRDefault="000F40DD" w:rsidP="000F40DD">
      <w:pPr>
        <w:pStyle w:val="breakline"/>
        <w:rPr>
          <w:rFonts w:ascii="Arial" w:hAnsi="Arial" w:cs="Arial"/>
          <w:noProof/>
          <w:color w:val="002060"/>
          <w:sz w:val="22"/>
          <w:szCs w:val="22"/>
        </w:rPr>
      </w:pPr>
      <w:r w:rsidRPr="00807ABB">
        <w:rPr>
          <w:rFonts w:ascii="Arial" w:hAnsi="Arial" w:cs="Arial"/>
          <w:noProof/>
          <w:color w:val="002060"/>
          <w:sz w:val="22"/>
          <w:szCs w:val="22"/>
        </w:rPr>
        <w:t xml:space="preserve"> </w:t>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t xml:space="preserve">   </w:t>
      </w:r>
      <w:r w:rsidRPr="00807ABB">
        <w:rPr>
          <w:rFonts w:ascii="Arial" w:hAnsi="Arial" w:cs="Arial"/>
          <w:noProof/>
          <w:color w:val="002060"/>
          <w:sz w:val="22"/>
          <w:szCs w:val="22"/>
        </w:rPr>
        <w:tab/>
        <w:t xml:space="preserve">                Federica Sorrentino</w:t>
      </w:r>
    </w:p>
    <w:p w14:paraId="3DED15A1" w14:textId="77777777" w:rsidR="000F40DD" w:rsidRPr="00807ABB" w:rsidRDefault="000F40DD" w:rsidP="000F40DD">
      <w:pPr>
        <w:pStyle w:val="breakline"/>
        <w:rPr>
          <w:rFonts w:eastAsiaTheme="minorEastAsia"/>
          <w:color w:val="002060"/>
        </w:rPr>
      </w:pPr>
    </w:p>
    <w:p w14:paraId="4B63A73E" w14:textId="77777777" w:rsidR="000F40DD" w:rsidRPr="00807ABB" w:rsidRDefault="000F40DD" w:rsidP="000F40DD">
      <w:pPr>
        <w:pStyle w:val="titoloprinc0"/>
        <w:rPr>
          <w:color w:val="002060"/>
        </w:rPr>
      </w:pPr>
      <w:r w:rsidRPr="00807ABB">
        <w:rPr>
          <w:color w:val="002060"/>
        </w:rPr>
        <w:t>CLASSIFICA</w:t>
      </w:r>
    </w:p>
    <w:p w14:paraId="4913C2A0" w14:textId="77777777" w:rsidR="000F40DD" w:rsidRPr="00807ABB" w:rsidRDefault="000F40DD" w:rsidP="000F40DD">
      <w:pPr>
        <w:pStyle w:val="breakline"/>
        <w:rPr>
          <w:color w:val="002060"/>
        </w:rPr>
      </w:pPr>
    </w:p>
    <w:p w14:paraId="161E4A72" w14:textId="77777777" w:rsidR="000F40DD" w:rsidRPr="00807ABB" w:rsidRDefault="000F40DD" w:rsidP="000F40DD">
      <w:pPr>
        <w:pStyle w:val="breakline"/>
        <w:rPr>
          <w:color w:val="002060"/>
        </w:rPr>
      </w:pPr>
    </w:p>
    <w:p w14:paraId="231AB47C" w14:textId="77777777" w:rsidR="000F40DD" w:rsidRPr="00807ABB" w:rsidRDefault="000F40DD" w:rsidP="000F40DD">
      <w:pPr>
        <w:pStyle w:val="sottotitolocampionato10"/>
        <w:rPr>
          <w:color w:val="002060"/>
        </w:rPr>
      </w:pPr>
      <w:r w:rsidRPr="00807AB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4B15F4FA"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AADF2"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FFFE5"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8CC03"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73E13"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50E1C"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B0C49"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31B44"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9FC3C"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E5F71"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03D22" w14:textId="77777777" w:rsidR="000F40DD" w:rsidRPr="00807ABB" w:rsidRDefault="000F40DD" w:rsidP="00E21093">
            <w:pPr>
              <w:pStyle w:val="headertabella0"/>
              <w:rPr>
                <w:color w:val="002060"/>
              </w:rPr>
            </w:pPr>
            <w:r w:rsidRPr="00807ABB">
              <w:rPr>
                <w:color w:val="002060"/>
              </w:rPr>
              <w:t>PE</w:t>
            </w:r>
          </w:p>
        </w:tc>
      </w:tr>
      <w:tr w:rsidR="000F40DD" w:rsidRPr="00807ABB" w14:paraId="0F417509"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63FA6E" w14:textId="77777777" w:rsidR="000F40DD" w:rsidRPr="00807ABB" w:rsidRDefault="000F40DD" w:rsidP="00E21093">
            <w:pPr>
              <w:pStyle w:val="rowtabella0"/>
              <w:rPr>
                <w:color w:val="002060"/>
              </w:rPr>
            </w:pPr>
            <w:r w:rsidRPr="00807ABB">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B1F1C"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54426"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42A84"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FD31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1B14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A08A5"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6980"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E18E3"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D7796" w14:textId="77777777" w:rsidR="000F40DD" w:rsidRPr="00807ABB" w:rsidRDefault="000F40DD" w:rsidP="00E21093">
            <w:pPr>
              <w:pStyle w:val="rowtabella0"/>
              <w:jc w:val="center"/>
              <w:rPr>
                <w:color w:val="002060"/>
              </w:rPr>
            </w:pPr>
            <w:r w:rsidRPr="00807ABB">
              <w:rPr>
                <w:color w:val="002060"/>
              </w:rPr>
              <w:t>0</w:t>
            </w:r>
          </w:p>
        </w:tc>
      </w:tr>
      <w:tr w:rsidR="000F40DD" w:rsidRPr="00807ABB" w14:paraId="0F5420B6"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39A72" w14:textId="77777777" w:rsidR="000F40DD" w:rsidRPr="00807ABB" w:rsidRDefault="000F40DD" w:rsidP="00E21093">
            <w:pPr>
              <w:pStyle w:val="rowtabella0"/>
              <w:rPr>
                <w:color w:val="002060"/>
              </w:rPr>
            </w:pPr>
            <w:r w:rsidRPr="00807ABB">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8E424"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4F746"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EE2C4"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E44B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975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EDE64"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69C17"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ED846"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BDEEE" w14:textId="77777777" w:rsidR="000F40DD" w:rsidRPr="00807ABB" w:rsidRDefault="000F40DD" w:rsidP="00E21093">
            <w:pPr>
              <w:pStyle w:val="rowtabella0"/>
              <w:jc w:val="center"/>
              <w:rPr>
                <w:color w:val="002060"/>
              </w:rPr>
            </w:pPr>
            <w:r w:rsidRPr="00807ABB">
              <w:rPr>
                <w:color w:val="002060"/>
              </w:rPr>
              <w:t>0</w:t>
            </w:r>
          </w:p>
        </w:tc>
      </w:tr>
      <w:tr w:rsidR="000F40DD" w:rsidRPr="00807ABB" w14:paraId="6288E61B"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7AE33" w14:textId="77777777" w:rsidR="000F40DD" w:rsidRPr="00807ABB" w:rsidRDefault="000F40DD" w:rsidP="00E21093">
            <w:pPr>
              <w:pStyle w:val="rowtabella0"/>
              <w:rPr>
                <w:color w:val="002060"/>
              </w:rPr>
            </w:pPr>
            <w:r w:rsidRPr="00807ABB">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2AA53"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D1D27"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2354"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C364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AA5FE"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EF2A5"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F5099"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3E15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78AEA" w14:textId="77777777" w:rsidR="000F40DD" w:rsidRPr="00807ABB" w:rsidRDefault="000F40DD" w:rsidP="00E21093">
            <w:pPr>
              <w:pStyle w:val="rowtabella0"/>
              <w:jc w:val="center"/>
              <w:rPr>
                <w:color w:val="002060"/>
              </w:rPr>
            </w:pPr>
            <w:r w:rsidRPr="00807ABB">
              <w:rPr>
                <w:color w:val="002060"/>
              </w:rPr>
              <w:t>0</w:t>
            </w:r>
          </w:p>
        </w:tc>
      </w:tr>
      <w:tr w:rsidR="000F40DD" w:rsidRPr="00807ABB" w14:paraId="3C575879"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0955E" w14:textId="77777777" w:rsidR="000F40DD" w:rsidRPr="00807ABB" w:rsidRDefault="000F40DD" w:rsidP="00E21093">
            <w:pPr>
              <w:pStyle w:val="rowtabella0"/>
              <w:rPr>
                <w:color w:val="002060"/>
              </w:rPr>
            </w:pPr>
            <w:r w:rsidRPr="00807ABB">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EFEC9"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10B01"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0291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22C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535AB"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8AC20"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01AA6"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B0FA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50A43" w14:textId="77777777" w:rsidR="000F40DD" w:rsidRPr="00807ABB" w:rsidRDefault="000F40DD" w:rsidP="00E21093">
            <w:pPr>
              <w:pStyle w:val="rowtabella0"/>
              <w:jc w:val="center"/>
              <w:rPr>
                <w:color w:val="002060"/>
              </w:rPr>
            </w:pPr>
            <w:r w:rsidRPr="00807ABB">
              <w:rPr>
                <w:color w:val="002060"/>
              </w:rPr>
              <w:t>0</w:t>
            </w:r>
          </w:p>
        </w:tc>
      </w:tr>
      <w:tr w:rsidR="000F40DD" w:rsidRPr="00807ABB" w14:paraId="051B9314"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E9F345" w14:textId="77777777" w:rsidR="000F40DD" w:rsidRPr="00807ABB" w:rsidRDefault="000F40DD" w:rsidP="00E21093">
            <w:pPr>
              <w:pStyle w:val="rowtabella0"/>
              <w:rPr>
                <w:color w:val="002060"/>
              </w:rPr>
            </w:pPr>
            <w:r w:rsidRPr="00807AB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69727"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17B06"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9766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77A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95BFA"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A52C6"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3E4F"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1485F"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23F19" w14:textId="77777777" w:rsidR="000F40DD" w:rsidRPr="00807ABB" w:rsidRDefault="000F40DD" w:rsidP="00E21093">
            <w:pPr>
              <w:pStyle w:val="rowtabella0"/>
              <w:jc w:val="center"/>
              <w:rPr>
                <w:color w:val="002060"/>
              </w:rPr>
            </w:pPr>
            <w:r w:rsidRPr="00807ABB">
              <w:rPr>
                <w:color w:val="002060"/>
              </w:rPr>
              <w:t>0</w:t>
            </w:r>
          </w:p>
        </w:tc>
      </w:tr>
      <w:tr w:rsidR="000F40DD" w:rsidRPr="00807ABB" w14:paraId="5F4726D6"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E61673" w14:textId="77777777" w:rsidR="000F40DD" w:rsidRPr="00807ABB" w:rsidRDefault="000F40DD" w:rsidP="00E21093">
            <w:pPr>
              <w:pStyle w:val="rowtabella0"/>
              <w:rPr>
                <w:color w:val="002060"/>
              </w:rPr>
            </w:pPr>
            <w:r w:rsidRPr="00807ABB">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7E563"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7D5DE"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4636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5C094"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9D21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DC4E1"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69D44"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2D05"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E133" w14:textId="77777777" w:rsidR="000F40DD" w:rsidRPr="00807ABB" w:rsidRDefault="000F40DD" w:rsidP="00E21093">
            <w:pPr>
              <w:pStyle w:val="rowtabella0"/>
              <w:jc w:val="center"/>
              <w:rPr>
                <w:color w:val="002060"/>
              </w:rPr>
            </w:pPr>
            <w:r w:rsidRPr="00807ABB">
              <w:rPr>
                <w:color w:val="002060"/>
              </w:rPr>
              <w:t>0</w:t>
            </w:r>
          </w:p>
        </w:tc>
      </w:tr>
      <w:tr w:rsidR="000F40DD" w:rsidRPr="00807ABB" w14:paraId="70AEF901"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A9BA41" w14:textId="77777777" w:rsidR="000F40DD" w:rsidRPr="00807ABB" w:rsidRDefault="000F40DD" w:rsidP="00E21093">
            <w:pPr>
              <w:pStyle w:val="rowtabella0"/>
              <w:rPr>
                <w:color w:val="002060"/>
              </w:rPr>
            </w:pPr>
            <w:r w:rsidRPr="00807AB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B39A3"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EFCE1"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81555"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756A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48A1A"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F931" w14:textId="77777777" w:rsidR="000F40DD" w:rsidRPr="00807ABB" w:rsidRDefault="000F40DD" w:rsidP="00E21093">
            <w:pPr>
              <w:pStyle w:val="rowtabella0"/>
              <w:jc w:val="center"/>
              <w:rPr>
                <w:color w:val="002060"/>
              </w:rPr>
            </w:pPr>
            <w:r w:rsidRPr="00807AB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E75EF"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F4750"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F9AB6" w14:textId="77777777" w:rsidR="000F40DD" w:rsidRPr="00807ABB" w:rsidRDefault="000F40DD" w:rsidP="00E21093">
            <w:pPr>
              <w:pStyle w:val="rowtabella0"/>
              <w:jc w:val="center"/>
              <w:rPr>
                <w:color w:val="002060"/>
              </w:rPr>
            </w:pPr>
            <w:r w:rsidRPr="00807ABB">
              <w:rPr>
                <w:color w:val="002060"/>
              </w:rPr>
              <w:t>0</w:t>
            </w:r>
          </w:p>
        </w:tc>
      </w:tr>
      <w:tr w:rsidR="000F40DD" w:rsidRPr="00807ABB" w14:paraId="4099FF9C"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9380BF" w14:textId="77777777" w:rsidR="000F40DD" w:rsidRPr="00807ABB" w:rsidRDefault="000F40DD" w:rsidP="00E21093">
            <w:pPr>
              <w:pStyle w:val="rowtabella0"/>
              <w:rPr>
                <w:color w:val="002060"/>
              </w:rPr>
            </w:pPr>
            <w:r w:rsidRPr="00807ABB">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EC9B9"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D89BC"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9CEBC"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CC92F"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EBD1B"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99504"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6A873"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91022"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C9F5A" w14:textId="77777777" w:rsidR="000F40DD" w:rsidRPr="00807ABB" w:rsidRDefault="000F40DD" w:rsidP="00E21093">
            <w:pPr>
              <w:pStyle w:val="rowtabella0"/>
              <w:jc w:val="center"/>
              <w:rPr>
                <w:color w:val="002060"/>
              </w:rPr>
            </w:pPr>
            <w:r w:rsidRPr="00807ABB">
              <w:rPr>
                <w:color w:val="002060"/>
              </w:rPr>
              <w:t>0</w:t>
            </w:r>
          </w:p>
        </w:tc>
      </w:tr>
    </w:tbl>
    <w:p w14:paraId="6EEFDB30" w14:textId="77777777" w:rsidR="000F40DD" w:rsidRPr="00807ABB" w:rsidRDefault="000F40DD" w:rsidP="000F40DD">
      <w:pPr>
        <w:pStyle w:val="breakline"/>
        <w:rPr>
          <w:color w:val="002060"/>
        </w:rPr>
      </w:pPr>
    </w:p>
    <w:p w14:paraId="02B8A046" w14:textId="77777777" w:rsidR="000F40DD" w:rsidRPr="00807ABB" w:rsidRDefault="000F40DD" w:rsidP="000F40DD">
      <w:pPr>
        <w:pStyle w:val="titoloprinc0"/>
        <w:rPr>
          <w:color w:val="002060"/>
        </w:rPr>
      </w:pPr>
      <w:r w:rsidRPr="00807ABB">
        <w:rPr>
          <w:color w:val="002060"/>
        </w:rPr>
        <w:t>PROGRAMMA GARE</w:t>
      </w:r>
    </w:p>
    <w:p w14:paraId="7FE95D31" w14:textId="77777777" w:rsidR="000F40DD" w:rsidRPr="00807ABB" w:rsidRDefault="000F40DD" w:rsidP="000F40DD">
      <w:pPr>
        <w:pStyle w:val="breakline"/>
        <w:rPr>
          <w:color w:val="002060"/>
        </w:rPr>
      </w:pPr>
    </w:p>
    <w:p w14:paraId="36A910BF" w14:textId="77777777" w:rsidR="000F40DD" w:rsidRPr="00807ABB" w:rsidRDefault="000F40DD" w:rsidP="000F40DD">
      <w:pPr>
        <w:pStyle w:val="sottotitolocampionato10"/>
        <w:rPr>
          <w:color w:val="002060"/>
        </w:rPr>
      </w:pPr>
      <w:r w:rsidRPr="00807ABB">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5"/>
        <w:gridCol w:w="385"/>
        <w:gridCol w:w="898"/>
        <w:gridCol w:w="1199"/>
        <w:gridCol w:w="1549"/>
        <w:gridCol w:w="1544"/>
      </w:tblGrid>
      <w:tr w:rsidR="000F40DD" w:rsidRPr="00807ABB" w14:paraId="42B7A03E"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4482E"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1C98D"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E12F2"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996E5"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EA5E1"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EAF03"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CCCC0"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1C30EC13"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8B30BC" w14:textId="77777777" w:rsidR="000F40DD" w:rsidRPr="00807ABB" w:rsidRDefault="000F40DD" w:rsidP="00E21093">
            <w:pPr>
              <w:pStyle w:val="rowtabella0"/>
              <w:rPr>
                <w:color w:val="002060"/>
              </w:rPr>
            </w:pPr>
            <w:r w:rsidRPr="00807ABB">
              <w:rPr>
                <w:color w:val="002060"/>
              </w:rPr>
              <w:t>LABELSYSTEM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95758" w14:textId="77777777" w:rsidR="000F40DD" w:rsidRPr="00807ABB" w:rsidRDefault="000F40DD" w:rsidP="00E21093">
            <w:pPr>
              <w:pStyle w:val="rowtabella0"/>
              <w:rPr>
                <w:color w:val="002060"/>
              </w:rPr>
            </w:pPr>
            <w:r w:rsidRPr="00807ABB">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8838B"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B244A" w14:textId="77777777" w:rsidR="000F40DD" w:rsidRPr="00807ABB" w:rsidRDefault="000F40DD" w:rsidP="00E21093">
            <w:pPr>
              <w:pStyle w:val="rowtabella0"/>
              <w:rPr>
                <w:color w:val="002060"/>
              </w:rPr>
            </w:pPr>
            <w:r w:rsidRPr="00807ABB">
              <w:rPr>
                <w:color w:val="002060"/>
              </w:rPr>
              <w:t>14/10/2022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C1EF3" w14:textId="77777777" w:rsidR="000F40DD" w:rsidRPr="00807ABB" w:rsidRDefault="000F40DD" w:rsidP="00E21093">
            <w:pPr>
              <w:pStyle w:val="rowtabella0"/>
              <w:rPr>
                <w:color w:val="002060"/>
              </w:rPr>
            </w:pPr>
            <w:r w:rsidRPr="00807ABB">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C11B1" w14:textId="77777777" w:rsidR="000F40DD" w:rsidRPr="00807ABB" w:rsidRDefault="000F40DD" w:rsidP="00E21093">
            <w:pPr>
              <w:pStyle w:val="rowtabella0"/>
              <w:rPr>
                <w:color w:val="002060"/>
              </w:rPr>
            </w:pPr>
            <w:r w:rsidRPr="00807ABB">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F7CBA" w14:textId="77777777" w:rsidR="000F40DD" w:rsidRPr="00807ABB" w:rsidRDefault="000F40DD" w:rsidP="00E21093">
            <w:pPr>
              <w:pStyle w:val="rowtabella0"/>
              <w:rPr>
                <w:color w:val="002060"/>
              </w:rPr>
            </w:pPr>
            <w:r w:rsidRPr="00807ABB">
              <w:rPr>
                <w:color w:val="002060"/>
              </w:rPr>
              <w:t>VIA DELLO SPORT</w:t>
            </w:r>
          </w:p>
        </w:tc>
      </w:tr>
      <w:tr w:rsidR="000F40DD" w:rsidRPr="00807ABB" w14:paraId="0E176011"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DD5C29" w14:textId="77777777" w:rsidR="000F40DD" w:rsidRPr="00807ABB" w:rsidRDefault="000F40DD" w:rsidP="00E21093">
            <w:pPr>
              <w:pStyle w:val="rowtabella0"/>
              <w:rPr>
                <w:color w:val="002060"/>
              </w:rPr>
            </w:pPr>
            <w:r w:rsidRPr="00807ABB">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2560C5" w14:textId="77777777" w:rsidR="000F40DD" w:rsidRPr="00807ABB" w:rsidRDefault="000F40DD" w:rsidP="00E21093">
            <w:pPr>
              <w:pStyle w:val="rowtabella0"/>
              <w:rPr>
                <w:color w:val="002060"/>
              </w:rPr>
            </w:pPr>
            <w:r w:rsidRPr="00807ABB">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FE312C"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B12306" w14:textId="77777777" w:rsidR="000F40DD" w:rsidRPr="00807ABB" w:rsidRDefault="000F40DD" w:rsidP="00E21093">
            <w:pPr>
              <w:pStyle w:val="rowtabella0"/>
              <w:rPr>
                <w:color w:val="002060"/>
              </w:rPr>
            </w:pPr>
            <w:r w:rsidRPr="00807ABB">
              <w:rPr>
                <w:color w:val="002060"/>
              </w:rPr>
              <w:t>14/10/2022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99864F" w14:textId="77777777" w:rsidR="000F40DD" w:rsidRPr="00807ABB" w:rsidRDefault="000F40DD" w:rsidP="00E21093">
            <w:pPr>
              <w:pStyle w:val="rowtabella0"/>
              <w:rPr>
                <w:color w:val="002060"/>
              </w:rPr>
            </w:pPr>
            <w:r w:rsidRPr="00807ABB">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C2321C" w14:textId="77777777" w:rsidR="000F40DD" w:rsidRPr="00807ABB" w:rsidRDefault="000F40DD" w:rsidP="00E21093">
            <w:pPr>
              <w:pStyle w:val="rowtabella0"/>
              <w:rPr>
                <w:color w:val="002060"/>
              </w:rPr>
            </w:pPr>
            <w:r w:rsidRPr="00807ABB">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091280" w14:textId="77777777" w:rsidR="000F40DD" w:rsidRPr="00807ABB" w:rsidRDefault="000F40DD" w:rsidP="00E21093">
            <w:pPr>
              <w:pStyle w:val="rowtabella0"/>
              <w:rPr>
                <w:color w:val="002060"/>
              </w:rPr>
            </w:pPr>
            <w:r w:rsidRPr="00807ABB">
              <w:rPr>
                <w:color w:val="002060"/>
              </w:rPr>
              <w:t>VIA ROMA, SNC</w:t>
            </w:r>
          </w:p>
        </w:tc>
      </w:tr>
      <w:tr w:rsidR="000F40DD" w:rsidRPr="00807ABB" w14:paraId="55FD3216"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CD1C0F" w14:textId="77777777" w:rsidR="000F40DD" w:rsidRPr="00807ABB" w:rsidRDefault="000F40DD" w:rsidP="00E21093">
            <w:pPr>
              <w:pStyle w:val="rowtabella0"/>
              <w:rPr>
                <w:color w:val="002060"/>
              </w:rPr>
            </w:pPr>
            <w:r w:rsidRPr="00807ABB">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BA388D" w14:textId="77777777" w:rsidR="000F40DD" w:rsidRPr="00807ABB" w:rsidRDefault="000F40DD" w:rsidP="00E21093">
            <w:pPr>
              <w:pStyle w:val="rowtabella0"/>
              <w:rPr>
                <w:color w:val="002060"/>
              </w:rPr>
            </w:pPr>
            <w:r w:rsidRPr="00807ABB">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184F8B"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B04491" w14:textId="77777777" w:rsidR="000F40DD" w:rsidRPr="00807ABB" w:rsidRDefault="000F40DD" w:rsidP="00E21093">
            <w:pPr>
              <w:pStyle w:val="rowtabella0"/>
              <w:rPr>
                <w:color w:val="002060"/>
              </w:rPr>
            </w:pPr>
            <w:r w:rsidRPr="00807ABB">
              <w:rPr>
                <w:color w:val="002060"/>
              </w:rPr>
              <w:t>14/10/2022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432392" w14:textId="77777777" w:rsidR="000F40DD" w:rsidRPr="00807ABB" w:rsidRDefault="000F40DD" w:rsidP="00E21093">
            <w:pPr>
              <w:pStyle w:val="rowtabella0"/>
              <w:rPr>
                <w:color w:val="002060"/>
              </w:rPr>
            </w:pPr>
            <w:r w:rsidRPr="00807ABB">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B8A161" w14:textId="77777777" w:rsidR="000F40DD" w:rsidRPr="00807ABB" w:rsidRDefault="000F40DD" w:rsidP="00E21093">
            <w:pPr>
              <w:pStyle w:val="rowtabella0"/>
              <w:rPr>
                <w:color w:val="002060"/>
              </w:rPr>
            </w:pPr>
            <w:r w:rsidRPr="00807ABB">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14047D" w14:textId="77777777" w:rsidR="000F40DD" w:rsidRPr="00807ABB" w:rsidRDefault="000F40DD" w:rsidP="00E21093">
            <w:pPr>
              <w:pStyle w:val="rowtabella0"/>
              <w:rPr>
                <w:color w:val="002060"/>
              </w:rPr>
            </w:pPr>
            <w:r w:rsidRPr="00807ABB">
              <w:rPr>
                <w:color w:val="002060"/>
              </w:rPr>
              <w:t>VIA DON GIUSEPPE MARUCCI</w:t>
            </w:r>
          </w:p>
        </w:tc>
      </w:tr>
      <w:tr w:rsidR="000F40DD" w:rsidRPr="00807ABB" w14:paraId="67CD534D"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774770" w14:textId="77777777" w:rsidR="000F40DD" w:rsidRPr="00807ABB" w:rsidRDefault="000F40DD" w:rsidP="00E21093">
            <w:pPr>
              <w:pStyle w:val="rowtabella0"/>
              <w:rPr>
                <w:color w:val="002060"/>
              </w:rPr>
            </w:pPr>
            <w:r w:rsidRPr="00807ABB">
              <w:rPr>
                <w:color w:val="002060"/>
              </w:rPr>
              <w:t>ALMAJUVENTUS FANO1906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C7E8A" w14:textId="77777777" w:rsidR="000F40DD" w:rsidRPr="00807ABB" w:rsidRDefault="000F40DD" w:rsidP="00E21093">
            <w:pPr>
              <w:pStyle w:val="rowtabella0"/>
              <w:rPr>
                <w:color w:val="002060"/>
              </w:rPr>
            </w:pPr>
            <w:r w:rsidRPr="00807ABB">
              <w:rPr>
                <w:color w:val="002060"/>
              </w:rPr>
              <w:t>POTENZA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8F2882"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1DBCC" w14:textId="77777777" w:rsidR="000F40DD" w:rsidRPr="00807ABB" w:rsidRDefault="000F40DD" w:rsidP="00E21093">
            <w:pPr>
              <w:pStyle w:val="rowtabella0"/>
              <w:rPr>
                <w:color w:val="002060"/>
              </w:rPr>
            </w:pPr>
            <w:r w:rsidRPr="00807ABB">
              <w:rPr>
                <w:color w:val="002060"/>
              </w:rPr>
              <w:t>15/10/2022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29C90C" w14:textId="77777777" w:rsidR="000F40DD" w:rsidRPr="00807ABB" w:rsidRDefault="000F40DD" w:rsidP="00E21093">
            <w:pPr>
              <w:pStyle w:val="rowtabella0"/>
              <w:rPr>
                <w:color w:val="002060"/>
              </w:rPr>
            </w:pPr>
            <w:r w:rsidRPr="00807ABB">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2A416" w14:textId="77777777" w:rsidR="000F40DD" w:rsidRPr="00807ABB" w:rsidRDefault="000F40DD" w:rsidP="00E21093">
            <w:pPr>
              <w:pStyle w:val="rowtabella0"/>
              <w:rPr>
                <w:color w:val="002060"/>
              </w:rPr>
            </w:pPr>
            <w:r w:rsidRPr="00807ABB">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D817C" w14:textId="77777777" w:rsidR="000F40DD" w:rsidRPr="00807ABB" w:rsidRDefault="000F40DD" w:rsidP="00E21093">
            <w:pPr>
              <w:pStyle w:val="rowtabella0"/>
              <w:rPr>
                <w:color w:val="002060"/>
              </w:rPr>
            </w:pPr>
            <w:r w:rsidRPr="00807ABB">
              <w:rPr>
                <w:color w:val="002060"/>
              </w:rPr>
              <w:t>VIA VILLA TOMBARI</w:t>
            </w:r>
          </w:p>
        </w:tc>
      </w:tr>
    </w:tbl>
    <w:p w14:paraId="4B01A855" w14:textId="77777777" w:rsidR="000F40DD" w:rsidRPr="00807ABB" w:rsidRDefault="000F40DD" w:rsidP="000F40DD">
      <w:pPr>
        <w:pStyle w:val="breakline"/>
        <w:rPr>
          <w:rFonts w:eastAsiaTheme="minorEastAsia"/>
          <w:color w:val="002060"/>
        </w:rPr>
      </w:pPr>
    </w:p>
    <w:p w14:paraId="19A3AC48" w14:textId="77777777" w:rsidR="000F40DD" w:rsidRPr="00807ABB" w:rsidRDefault="000F40DD" w:rsidP="000F40DD">
      <w:pPr>
        <w:pStyle w:val="breakline"/>
        <w:rPr>
          <w:color w:val="002060"/>
        </w:rPr>
      </w:pPr>
    </w:p>
    <w:p w14:paraId="3715131C" w14:textId="77777777" w:rsidR="000F40DD" w:rsidRPr="00807ABB" w:rsidRDefault="000F40DD" w:rsidP="000F40DD">
      <w:pPr>
        <w:pStyle w:val="titolocampionato0"/>
        <w:shd w:val="clear" w:color="auto" w:fill="CCCCCC"/>
        <w:spacing w:before="80" w:after="40"/>
        <w:rPr>
          <w:color w:val="002060"/>
        </w:rPr>
      </w:pPr>
      <w:r w:rsidRPr="00807ABB">
        <w:rPr>
          <w:color w:val="002060"/>
        </w:rPr>
        <w:t>COPPA MARCHE UNDER 21 CALCIO 5</w:t>
      </w:r>
    </w:p>
    <w:p w14:paraId="3E8AE18E" w14:textId="77777777" w:rsidR="000F40DD" w:rsidRPr="00807ABB" w:rsidRDefault="000F40DD" w:rsidP="000F40DD">
      <w:pPr>
        <w:pStyle w:val="breakline"/>
        <w:rPr>
          <w:color w:val="002060"/>
        </w:rPr>
      </w:pPr>
    </w:p>
    <w:p w14:paraId="70FBC9E4" w14:textId="77777777" w:rsidR="000F40DD" w:rsidRPr="00807ABB" w:rsidRDefault="000F40DD" w:rsidP="000F40DD">
      <w:pPr>
        <w:pStyle w:val="titoloprinc0"/>
        <w:rPr>
          <w:color w:val="002060"/>
        </w:rPr>
      </w:pPr>
      <w:r w:rsidRPr="00807ABB">
        <w:rPr>
          <w:color w:val="002060"/>
        </w:rPr>
        <w:t>RISULTATI</w:t>
      </w:r>
    </w:p>
    <w:p w14:paraId="067D30B5" w14:textId="77777777" w:rsidR="000F40DD" w:rsidRPr="00807ABB" w:rsidRDefault="000F40DD" w:rsidP="000F40DD">
      <w:pPr>
        <w:pStyle w:val="breakline"/>
        <w:rPr>
          <w:color w:val="002060"/>
        </w:rPr>
      </w:pPr>
    </w:p>
    <w:p w14:paraId="0BC2536B" w14:textId="77777777" w:rsidR="000F40DD" w:rsidRPr="00807ABB" w:rsidRDefault="000F40DD" w:rsidP="000F40DD">
      <w:pPr>
        <w:pStyle w:val="sottotitolocampionato10"/>
        <w:rPr>
          <w:color w:val="002060"/>
        </w:rPr>
      </w:pPr>
      <w:r w:rsidRPr="00807ABB">
        <w:rPr>
          <w:color w:val="002060"/>
        </w:rPr>
        <w:t>RISULTATI UFFICIALI GARE DEL 09/10/2022</w:t>
      </w:r>
    </w:p>
    <w:p w14:paraId="658BE08B" w14:textId="77777777" w:rsidR="000F40DD" w:rsidRPr="000F40DD" w:rsidRDefault="000F40DD" w:rsidP="000F40DD">
      <w:pPr>
        <w:pStyle w:val="sottotitolocampionato20"/>
        <w:spacing w:before="0" w:beforeAutospacing="0" w:after="0" w:afterAutospacing="0"/>
        <w:rPr>
          <w:rFonts w:ascii="Arial" w:hAnsi="Arial" w:cs="Arial"/>
          <w:color w:val="002060"/>
          <w:sz w:val="20"/>
          <w:szCs w:val="20"/>
        </w:rPr>
      </w:pPr>
      <w:r w:rsidRPr="000F40DD">
        <w:rPr>
          <w:rFonts w:ascii="Arial" w:hAnsi="Arial" w:cs="Arial"/>
          <w:color w:val="002060"/>
          <w:sz w:val="20"/>
          <w:szCs w:val="20"/>
        </w:rPr>
        <w:t>Si trascrivono qui di seguito i risultati ufficiali delle gare disputate</w:t>
      </w:r>
    </w:p>
    <w:p w14:paraId="586C3D95" w14:textId="77777777" w:rsidR="000F40DD" w:rsidRPr="00807ABB" w:rsidRDefault="000F40DD" w:rsidP="000F40D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F40DD" w:rsidRPr="00807ABB" w14:paraId="78F2738A" w14:textId="77777777" w:rsidTr="00E2109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F40DD" w:rsidRPr="00807ABB" w14:paraId="078FA693" w14:textId="77777777" w:rsidTr="00E210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34F8D" w14:textId="77777777" w:rsidR="000F40DD" w:rsidRPr="00807ABB" w:rsidRDefault="000F40DD" w:rsidP="00E21093">
                  <w:pPr>
                    <w:pStyle w:val="headertabella0"/>
                    <w:rPr>
                      <w:color w:val="002060"/>
                    </w:rPr>
                  </w:pPr>
                  <w:r w:rsidRPr="00807ABB">
                    <w:rPr>
                      <w:color w:val="002060"/>
                    </w:rPr>
                    <w:t>GIRONE A - 3 Giornata - A</w:t>
                  </w:r>
                </w:p>
              </w:tc>
            </w:tr>
            <w:tr w:rsidR="000F40DD" w:rsidRPr="00807ABB" w14:paraId="7821B72C" w14:textId="77777777" w:rsidTr="00E210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F5FA6B" w14:textId="77777777" w:rsidR="000F40DD" w:rsidRPr="00807ABB" w:rsidRDefault="000F40DD" w:rsidP="00E21093">
                  <w:pPr>
                    <w:pStyle w:val="rowtabella0"/>
                    <w:rPr>
                      <w:color w:val="002060"/>
                    </w:rPr>
                  </w:pPr>
                  <w:r w:rsidRPr="00807ABB">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4AA5E" w14:textId="77777777" w:rsidR="000F40DD" w:rsidRPr="00807ABB" w:rsidRDefault="000F40DD" w:rsidP="00E21093">
                  <w:pPr>
                    <w:pStyle w:val="rowtabella0"/>
                    <w:rPr>
                      <w:color w:val="002060"/>
                    </w:rPr>
                  </w:pPr>
                  <w:r w:rsidRPr="00807ABB">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58CDA3" w14:textId="77777777" w:rsidR="000F40DD" w:rsidRPr="00807ABB" w:rsidRDefault="000F40DD" w:rsidP="00E21093">
                  <w:pPr>
                    <w:pStyle w:val="rowtabella0"/>
                    <w:jc w:val="center"/>
                    <w:rPr>
                      <w:color w:val="002060"/>
                    </w:rPr>
                  </w:pPr>
                  <w:r w:rsidRPr="00807ABB">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5B8DC" w14:textId="77777777" w:rsidR="000F40DD" w:rsidRPr="00807ABB" w:rsidRDefault="000F40DD" w:rsidP="00E21093">
                  <w:pPr>
                    <w:pStyle w:val="rowtabella0"/>
                    <w:jc w:val="center"/>
                    <w:rPr>
                      <w:color w:val="002060"/>
                    </w:rPr>
                  </w:pPr>
                  <w:r w:rsidRPr="00807ABB">
                    <w:rPr>
                      <w:color w:val="002060"/>
                    </w:rPr>
                    <w:t> </w:t>
                  </w:r>
                </w:p>
              </w:tc>
            </w:tr>
            <w:tr w:rsidR="000F40DD" w:rsidRPr="00807ABB" w14:paraId="55886AFD" w14:textId="77777777" w:rsidTr="00E210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7CF85D" w14:textId="77777777" w:rsidR="000F40DD" w:rsidRPr="00807ABB" w:rsidRDefault="000F40DD" w:rsidP="00E21093">
                  <w:pPr>
                    <w:pStyle w:val="rowtabella0"/>
                    <w:rPr>
                      <w:color w:val="002060"/>
                    </w:rPr>
                  </w:pPr>
                  <w:r w:rsidRPr="00807ABB">
                    <w:rPr>
                      <w:color w:val="002060"/>
                    </w:rPr>
                    <w:t>CSI STELLA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0D87C" w14:textId="77777777" w:rsidR="000F40DD" w:rsidRPr="00807ABB" w:rsidRDefault="000F40DD" w:rsidP="00E21093">
                  <w:pPr>
                    <w:pStyle w:val="rowtabella0"/>
                    <w:rPr>
                      <w:color w:val="002060"/>
                    </w:rPr>
                  </w:pPr>
                  <w:r w:rsidRPr="00807ABB">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DD893" w14:textId="77777777" w:rsidR="000F40DD" w:rsidRPr="00807ABB" w:rsidRDefault="000F40DD" w:rsidP="00E21093">
                  <w:pPr>
                    <w:pStyle w:val="rowtabella0"/>
                    <w:jc w:val="center"/>
                    <w:rPr>
                      <w:color w:val="002060"/>
                    </w:rPr>
                  </w:pPr>
                  <w:r w:rsidRPr="00807ABB">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BA5CD7" w14:textId="77777777" w:rsidR="000F40DD" w:rsidRPr="00807ABB" w:rsidRDefault="000F40DD" w:rsidP="00E21093">
                  <w:pPr>
                    <w:pStyle w:val="rowtabella0"/>
                    <w:jc w:val="center"/>
                    <w:rPr>
                      <w:color w:val="002060"/>
                    </w:rPr>
                  </w:pPr>
                  <w:r w:rsidRPr="00807ABB">
                    <w:rPr>
                      <w:color w:val="002060"/>
                    </w:rPr>
                    <w:t> </w:t>
                  </w:r>
                </w:p>
              </w:tc>
            </w:tr>
          </w:tbl>
          <w:p w14:paraId="6D7D3F4E" w14:textId="77777777" w:rsidR="000F40DD" w:rsidRPr="00807ABB" w:rsidRDefault="000F40DD" w:rsidP="00E21093">
            <w:pPr>
              <w:rPr>
                <w:color w:val="002060"/>
              </w:rPr>
            </w:pPr>
          </w:p>
        </w:tc>
      </w:tr>
    </w:tbl>
    <w:p w14:paraId="08477E08" w14:textId="77777777" w:rsidR="000F40DD" w:rsidRPr="00807ABB" w:rsidRDefault="000F40DD" w:rsidP="000F40DD">
      <w:pPr>
        <w:pStyle w:val="breakline"/>
        <w:rPr>
          <w:rFonts w:eastAsiaTheme="minorEastAsia"/>
          <w:color w:val="002060"/>
        </w:rPr>
      </w:pPr>
    </w:p>
    <w:p w14:paraId="39BAA6FD" w14:textId="77777777" w:rsidR="000F40DD" w:rsidRPr="00807ABB" w:rsidRDefault="000F40DD" w:rsidP="000F40DD">
      <w:pPr>
        <w:pStyle w:val="breakline"/>
        <w:rPr>
          <w:color w:val="002060"/>
        </w:rPr>
      </w:pPr>
    </w:p>
    <w:p w14:paraId="48A50696" w14:textId="77777777" w:rsidR="000F40DD" w:rsidRPr="00807ABB" w:rsidRDefault="000F40DD" w:rsidP="000F40DD">
      <w:pPr>
        <w:pStyle w:val="titoloprinc0"/>
        <w:rPr>
          <w:color w:val="002060"/>
        </w:rPr>
      </w:pPr>
      <w:r w:rsidRPr="00807ABB">
        <w:rPr>
          <w:color w:val="002060"/>
        </w:rPr>
        <w:t>GIUDICE SPORTIVO</w:t>
      </w:r>
    </w:p>
    <w:p w14:paraId="7DFA77B0" w14:textId="77777777" w:rsidR="000F40DD" w:rsidRPr="00807ABB" w:rsidRDefault="000F40DD" w:rsidP="000F40DD">
      <w:pPr>
        <w:pStyle w:val="diffida"/>
        <w:rPr>
          <w:color w:val="002060"/>
        </w:rPr>
      </w:pPr>
      <w:r w:rsidRPr="00807ABB">
        <w:rPr>
          <w:color w:val="002060"/>
        </w:rPr>
        <w:t>Il Sostituto Giudice Sportivo Avv. Federica Sorrentino, nella seduta del 12/10/2022, ha adottato le decisioni che di seguito integralmente si riportano:</w:t>
      </w:r>
    </w:p>
    <w:p w14:paraId="0CCE9AEB" w14:textId="77777777" w:rsidR="000F40DD" w:rsidRPr="00807ABB" w:rsidRDefault="000F40DD" w:rsidP="000F40DD">
      <w:pPr>
        <w:pStyle w:val="titolo10"/>
        <w:rPr>
          <w:color w:val="002060"/>
        </w:rPr>
      </w:pPr>
      <w:r w:rsidRPr="00807ABB">
        <w:rPr>
          <w:color w:val="002060"/>
        </w:rPr>
        <w:t xml:space="preserve">GARE DEL 9/10/2022 </w:t>
      </w:r>
    </w:p>
    <w:p w14:paraId="6D19E623" w14:textId="77777777" w:rsidR="000F40DD" w:rsidRPr="00807ABB" w:rsidRDefault="000F40DD" w:rsidP="000F40DD">
      <w:pPr>
        <w:pStyle w:val="titolo7a"/>
        <w:rPr>
          <w:color w:val="002060"/>
        </w:rPr>
      </w:pPr>
      <w:r w:rsidRPr="00807ABB">
        <w:rPr>
          <w:color w:val="002060"/>
        </w:rPr>
        <w:t xml:space="preserve">PROVVEDIMENTI DISCIPLINARI </w:t>
      </w:r>
    </w:p>
    <w:p w14:paraId="159EB278" w14:textId="77777777" w:rsidR="000F40DD" w:rsidRPr="00807ABB" w:rsidRDefault="000F40DD" w:rsidP="000F40DD">
      <w:pPr>
        <w:pStyle w:val="titolo7b0"/>
        <w:rPr>
          <w:color w:val="002060"/>
        </w:rPr>
      </w:pPr>
      <w:r w:rsidRPr="00807ABB">
        <w:rPr>
          <w:color w:val="002060"/>
        </w:rPr>
        <w:t xml:space="preserve">In base alle risultanze degli atti ufficiali sono state deliberate le seguenti sanzioni disciplinari. </w:t>
      </w:r>
    </w:p>
    <w:p w14:paraId="043172D9" w14:textId="77777777" w:rsidR="000F40DD" w:rsidRPr="00807ABB" w:rsidRDefault="000F40DD" w:rsidP="000F40DD">
      <w:pPr>
        <w:pStyle w:val="titolo30"/>
        <w:rPr>
          <w:color w:val="002060"/>
        </w:rPr>
      </w:pPr>
      <w:r w:rsidRPr="00807ABB">
        <w:rPr>
          <w:color w:val="002060"/>
        </w:rPr>
        <w:t xml:space="preserve">CALCIATORI NON ESPULSI </w:t>
      </w:r>
    </w:p>
    <w:p w14:paraId="780FACB8" w14:textId="77777777" w:rsidR="000F40DD" w:rsidRPr="00807ABB" w:rsidRDefault="000F40DD" w:rsidP="000F40DD">
      <w:pPr>
        <w:pStyle w:val="titolo20"/>
        <w:rPr>
          <w:color w:val="002060"/>
        </w:rPr>
      </w:pPr>
      <w:r w:rsidRPr="00807AB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F40DD" w:rsidRPr="00807ABB" w14:paraId="3B2A3ECD" w14:textId="77777777" w:rsidTr="00E21093">
        <w:tc>
          <w:tcPr>
            <w:tcW w:w="2200" w:type="dxa"/>
            <w:tcMar>
              <w:top w:w="20" w:type="dxa"/>
              <w:left w:w="20" w:type="dxa"/>
              <w:bottom w:w="20" w:type="dxa"/>
              <w:right w:w="20" w:type="dxa"/>
            </w:tcMar>
            <w:vAlign w:val="center"/>
            <w:hideMark/>
          </w:tcPr>
          <w:p w14:paraId="0C621066" w14:textId="77777777" w:rsidR="000F40DD" w:rsidRPr="00807ABB" w:rsidRDefault="000F40DD" w:rsidP="00E21093">
            <w:pPr>
              <w:pStyle w:val="movimento"/>
              <w:rPr>
                <w:color w:val="002060"/>
              </w:rPr>
            </w:pPr>
            <w:r w:rsidRPr="00807ABB">
              <w:rPr>
                <w:color w:val="002060"/>
              </w:rPr>
              <w:t>BERTUOLO DAVIDE</w:t>
            </w:r>
          </w:p>
        </w:tc>
        <w:tc>
          <w:tcPr>
            <w:tcW w:w="2200" w:type="dxa"/>
            <w:tcMar>
              <w:top w:w="20" w:type="dxa"/>
              <w:left w:w="20" w:type="dxa"/>
              <w:bottom w:w="20" w:type="dxa"/>
              <w:right w:w="20" w:type="dxa"/>
            </w:tcMar>
            <w:vAlign w:val="center"/>
            <w:hideMark/>
          </w:tcPr>
          <w:p w14:paraId="291BCEC8" w14:textId="77777777" w:rsidR="000F40DD" w:rsidRPr="00807ABB" w:rsidRDefault="000F40DD" w:rsidP="00E21093">
            <w:pPr>
              <w:pStyle w:val="movimento2"/>
              <w:rPr>
                <w:color w:val="002060"/>
              </w:rPr>
            </w:pPr>
            <w:r w:rsidRPr="00807ABB">
              <w:rPr>
                <w:color w:val="002060"/>
              </w:rPr>
              <w:t xml:space="preserve">(ACLI VILLA MUSONE) </w:t>
            </w:r>
          </w:p>
        </w:tc>
        <w:tc>
          <w:tcPr>
            <w:tcW w:w="800" w:type="dxa"/>
            <w:tcMar>
              <w:top w:w="20" w:type="dxa"/>
              <w:left w:w="20" w:type="dxa"/>
              <w:bottom w:w="20" w:type="dxa"/>
              <w:right w:w="20" w:type="dxa"/>
            </w:tcMar>
            <w:vAlign w:val="center"/>
            <w:hideMark/>
          </w:tcPr>
          <w:p w14:paraId="2AD88B33"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5060F460" w14:textId="77777777" w:rsidR="000F40DD" w:rsidRPr="00807ABB" w:rsidRDefault="000F40DD" w:rsidP="00E21093">
            <w:pPr>
              <w:pStyle w:val="movimento"/>
              <w:rPr>
                <w:color w:val="002060"/>
              </w:rPr>
            </w:pPr>
            <w:r w:rsidRPr="00807ABB">
              <w:rPr>
                <w:color w:val="002060"/>
              </w:rPr>
              <w:t>FARAONI LUCA</w:t>
            </w:r>
          </w:p>
        </w:tc>
        <w:tc>
          <w:tcPr>
            <w:tcW w:w="2200" w:type="dxa"/>
            <w:tcMar>
              <w:top w:w="20" w:type="dxa"/>
              <w:left w:w="20" w:type="dxa"/>
              <w:bottom w:w="20" w:type="dxa"/>
              <w:right w:w="20" w:type="dxa"/>
            </w:tcMar>
            <w:vAlign w:val="center"/>
            <w:hideMark/>
          </w:tcPr>
          <w:p w14:paraId="328BE057" w14:textId="77777777" w:rsidR="000F40DD" w:rsidRPr="00807ABB" w:rsidRDefault="000F40DD" w:rsidP="00E21093">
            <w:pPr>
              <w:pStyle w:val="movimento2"/>
              <w:rPr>
                <w:color w:val="002060"/>
              </w:rPr>
            </w:pPr>
            <w:r w:rsidRPr="00807ABB">
              <w:rPr>
                <w:color w:val="002060"/>
              </w:rPr>
              <w:t xml:space="preserve">(ACLI VILLA MUSONE) </w:t>
            </w:r>
          </w:p>
        </w:tc>
      </w:tr>
      <w:tr w:rsidR="000F40DD" w:rsidRPr="00807ABB" w14:paraId="5CF3B4CD" w14:textId="77777777" w:rsidTr="00E21093">
        <w:tc>
          <w:tcPr>
            <w:tcW w:w="2200" w:type="dxa"/>
            <w:tcMar>
              <w:top w:w="20" w:type="dxa"/>
              <w:left w:w="20" w:type="dxa"/>
              <w:bottom w:w="20" w:type="dxa"/>
              <w:right w:w="20" w:type="dxa"/>
            </w:tcMar>
            <w:vAlign w:val="center"/>
            <w:hideMark/>
          </w:tcPr>
          <w:p w14:paraId="5EB8061A" w14:textId="77777777" w:rsidR="000F40DD" w:rsidRPr="00807ABB" w:rsidRDefault="000F40DD" w:rsidP="00E21093">
            <w:pPr>
              <w:pStyle w:val="movimento"/>
              <w:rPr>
                <w:color w:val="002060"/>
              </w:rPr>
            </w:pPr>
            <w:r w:rsidRPr="00807ABB">
              <w:rPr>
                <w:color w:val="002060"/>
              </w:rPr>
              <w:t>SIMONETTI FEDERICO</w:t>
            </w:r>
          </w:p>
        </w:tc>
        <w:tc>
          <w:tcPr>
            <w:tcW w:w="2200" w:type="dxa"/>
            <w:tcMar>
              <w:top w:w="20" w:type="dxa"/>
              <w:left w:w="20" w:type="dxa"/>
              <w:bottom w:w="20" w:type="dxa"/>
              <w:right w:w="20" w:type="dxa"/>
            </w:tcMar>
            <w:vAlign w:val="center"/>
            <w:hideMark/>
          </w:tcPr>
          <w:p w14:paraId="54CF0629" w14:textId="77777777" w:rsidR="000F40DD" w:rsidRPr="00807ABB" w:rsidRDefault="000F40DD" w:rsidP="00E21093">
            <w:pPr>
              <w:pStyle w:val="movimento2"/>
              <w:rPr>
                <w:color w:val="002060"/>
              </w:rPr>
            </w:pPr>
            <w:r w:rsidRPr="00807ABB">
              <w:rPr>
                <w:color w:val="002060"/>
              </w:rPr>
              <w:t xml:space="preserve">(ACLI VILLA MUSONE) </w:t>
            </w:r>
          </w:p>
        </w:tc>
        <w:tc>
          <w:tcPr>
            <w:tcW w:w="800" w:type="dxa"/>
            <w:tcMar>
              <w:top w:w="20" w:type="dxa"/>
              <w:left w:w="20" w:type="dxa"/>
              <w:bottom w:w="20" w:type="dxa"/>
              <w:right w:w="20" w:type="dxa"/>
            </w:tcMar>
            <w:vAlign w:val="center"/>
            <w:hideMark/>
          </w:tcPr>
          <w:p w14:paraId="252C3042" w14:textId="77777777" w:rsidR="000F40DD" w:rsidRPr="00807ABB" w:rsidRDefault="000F40DD" w:rsidP="00E21093">
            <w:pPr>
              <w:pStyle w:val="movimento"/>
              <w:rPr>
                <w:color w:val="002060"/>
              </w:rPr>
            </w:pPr>
            <w:r w:rsidRPr="00807ABB">
              <w:rPr>
                <w:color w:val="002060"/>
              </w:rPr>
              <w:t> </w:t>
            </w:r>
          </w:p>
        </w:tc>
        <w:tc>
          <w:tcPr>
            <w:tcW w:w="2200" w:type="dxa"/>
            <w:tcMar>
              <w:top w:w="20" w:type="dxa"/>
              <w:left w:w="20" w:type="dxa"/>
              <w:bottom w:w="20" w:type="dxa"/>
              <w:right w:w="20" w:type="dxa"/>
            </w:tcMar>
            <w:vAlign w:val="center"/>
            <w:hideMark/>
          </w:tcPr>
          <w:p w14:paraId="2B4413E4" w14:textId="77777777" w:rsidR="000F40DD" w:rsidRPr="00807ABB" w:rsidRDefault="000F40DD" w:rsidP="00E21093">
            <w:pPr>
              <w:pStyle w:val="movimento"/>
              <w:rPr>
                <w:color w:val="002060"/>
              </w:rPr>
            </w:pPr>
            <w:r w:rsidRPr="00807ABB">
              <w:rPr>
                <w:color w:val="002060"/>
              </w:rPr>
              <w:t>GIACOMETTI DIEGO</w:t>
            </w:r>
          </w:p>
        </w:tc>
        <w:tc>
          <w:tcPr>
            <w:tcW w:w="2200" w:type="dxa"/>
            <w:tcMar>
              <w:top w:w="20" w:type="dxa"/>
              <w:left w:w="20" w:type="dxa"/>
              <w:bottom w:w="20" w:type="dxa"/>
              <w:right w:w="20" w:type="dxa"/>
            </w:tcMar>
            <w:vAlign w:val="center"/>
            <w:hideMark/>
          </w:tcPr>
          <w:p w14:paraId="6DBBE958" w14:textId="77777777" w:rsidR="000F40DD" w:rsidRPr="00807ABB" w:rsidRDefault="000F40DD" w:rsidP="00E21093">
            <w:pPr>
              <w:pStyle w:val="movimento2"/>
              <w:rPr>
                <w:color w:val="002060"/>
              </w:rPr>
            </w:pPr>
            <w:r w:rsidRPr="00807ABB">
              <w:rPr>
                <w:color w:val="002060"/>
              </w:rPr>
              <w:t xml:space="preserve">(REAL FABRIANO) </w:t>
            </w:r>
          </w:p>
        </w:tc>
      </w:tr>
    </w:tbl>
    <w:p w14:paraId="0C6C029A" w14:textId="77777777" w:rsidR="000F40DD" w:rsidRPr="00807ABB" w:rsidRDefault="000F40DD" w:rsidP="000F40DD">
      <w:pPr>
        <w:pStyle w:val="breakline"/>
        <w:rPr>
          <w:color w:val="002060"/>
        </w:rPr>
      </w:pPr>
    </w:p>
    <w:p w14:paraId="26AC9787" w14:textId="77777777" w:rsidR="000F40DD" w:rsidRPr="00807ABB" w:rsidRDefault="000F40DD" w:rsidP="000F40DD">
      <w:pPr>
        <w:ind w:left="4956"/>
        <w:rPr>
          <w:rFonts w:ascii="Arial" w:hAnsi="Arial" w:cs="Arial"/>
          <w:noProof/>
          <w:color w:val="002060"/>
          <w:sz w:val="22"/>
          <w:szCs w:val="22"/>
        </w:rPr>
      </w:pPr>
      <w:r w:rsidRPr="00807ABB">
        <w:rPr>
          <w:rFonts w:ascii="Arial" w:hAnsi="Arial" w:cs="Arial"/>
          <w:noProof/>
          <w:color w:val="002060"/>
          <w:sz w:val="22"/>
          <w:szCs w:val="22"/>
        </w:rPr>
        <w:t>F.to IL SOSTITUTO GIUDICE SPORTIVO      </w:t>
      </w:r>
    </w:p>
    <w:p w14:paraId="463DD7C1" w14:textId="77777777" w:rsidR="000F40DD" w:rsidRPr="00807ABB" w:rsidRDefault="000F40DD" w:rsidP="000F40DD">
      <w:pPr>
        <w:pStyle w:val="breakline"/>
        <w:rPr>
          <w:rFonts w:ascii="Arial" w:hAnsi="Arial" w:cs="Arial"/>
          <w:noProof/>
          <w:color w:val="002060"/>
          <w:sz w:val="22"/>
          <w:szCs w:val="22"/>
        </w:rPr>
      </w:pPr>
      <w:r w:rsidRPr="00807ABB">
        <w:rPr>
          <w:rFonts w:ascii="Arial" w:hAnsi="Arial" w:cs="Arial"/>
          <w:noProof/>
          <w:color w:val="002060"/>
          <w:sz w:val="22"/>
          <w:szCs w:val="22"/>
        </w:rPr>
        <w:t xml:space="preserve"> </w:t>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r>
      <w:r w:rsidRPr="00807ABB">
        <w:rPr>
          <w:rFonts w:ascii="Arial" w:hAnsi="Arial" w:cs="Arial"/>
          <w:noProof/>
          <w:color w:val="002060"/>
          <w:sz w:val="22"/>
          <w:szCs w:val="22"/>
        </w:rPr>
        <w:tab/>
        <w:t xml:space="preserve">   </w:t>
      </w:r>
      <w:r w:rsidRPr="00807ABB">
        <w:rPr>
          <w:rFonts w:ascii="Arial" w:hAnsi="Arial" w:cs="Arial"/>
          <w:noProof/>
          <w:color w:val="002060"/>
          <w:sz w:val="22"/>
          <w:szCs w:val="22"/>
        </w:rPr>
        <w:tab/>
        <w:t xml:space="preserve">                Federica Sorrentino</w:t>
      </w:r>
    </w:p>
    <w:p w14:paraId="4D8AEC6A" w14:textId="77777777" w:rsidR="000F40DD" w:rsidRPr="00807ABB" w:rsidRDefault="000F40DD" w:rsidP="000F40DD">
      <w:pPr>
        <w:pStyle w:val="breakline"/>
        <w:rPr>
          <w:rFonts w:eastAsiaTheme="minorEastAsia"/>
          <w:color w:val="002060"/>
        </w:rPr>
      </w:pPr>
    </w:p>
    <w:p w14:paraId="659C8E86" w14:textId="77777777" w:rsidR="000F40DD" w:rsidRPr="00807ABB" w:rsidRDefault="000F40DD" w:rsidP="000F40DD">
      <w:pPr>
        <w:pStyle w:val="titoloprinc0"/>
        <w:rPr>
          <w:color w:val="002060"/>
        </w:rPr>
      </w:pPr>
      <w:r w:rsidRPr="00807ABB">
        <w:rPr>
          <w:color w:val="002060"/>
        </w:rPr>
        <w:t>CLASSIFICA</w:t>
      </w:r>
    </w:p>
    <w:p w14:paraId="421499B9" w14:textId="77777777" w:rsidR="000F40DD" w:rsidRPr="00807ABB" w:rsidRDefault="000F40DD" w:rsidP="000F40DD">
      <w:pPr>
        <w:pStyle w:val="breakline"/>
        <w:rPr>
          <w:color w:val="002060"/>
        </w:rPr>
      </w:pPr>
    </w:p>
    <w:p w14:paraId="2B5A2F64" w14:textId="77777777" w:rsidR="000F40DD" w:rsidRPr="00807ABB" w:rsidRDefault="000F40DD" w:rsidP="000F40DD">
      <w:pPr>
        <w:pStyle w:val="breakline"/>
        <w:rPr>
          <w:color w:val="002060"/>
        </w:rPr>
      </w:pPr>
    </w:p>
    <w:p w14:paraId="3DD8D95C" w14:textId="77777777" w:rsidR="000F40DD" w:rsidRPr="00807ABB" w:rsidRDefault="000F40DD" w:rsidP="000F40DD">
      <w:pPr>
        <w:pStyle w:val="sottotitolocampionato10"/>
        <w:rPr>
          <w:color w:val="002060"/>
        </w:rPr>
      </w:pPr>
      <w:r w:rsidRPr="00807AB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F40DD" w:rsidRPr="00807ABB" w14:paraId="77FBAEB2" w14:textId="77777777" w:rsidTr="00E2109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76395" w14:textId="77777777" w:rsidR="000F40DD" w:rsidRPr="00807ABB" w:rsidRDefault="000F40DD" w:rsidP="00E21093">
            <w:pPr>
              <w:pStyle w:val="headertabella0"/>
              <w:rPr>
                <w:color w:val="002060"/>
              </w:rPr>
            </w:pPr>
            <w:r w:rsidRPr="00807AB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417B4" w14:textId="77777777" w:rsidR="000F40DD" w:rsidRPr="00807ABB" w:rsidRDefault="000F40DD" w:rsidP="00E21093">
            <w:pPr>
              <w:pStyle w:val="headertabella0"/>
              <w:rPr>
                <w:color w:val="002060"/>
              </w:rPr>
            </w:pPr>
            <w:r w:rsidRPr="00807AB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E46A7" w14:textId="77777777" w:rsidR="000F40DD" w:rsidRPr="00807ABB" w:rsidRDefault="000F40DD" w:rsidP="00E21093">
            <w:pPr>
              <w:pStyle w:val="headertabella0"/>
              <w:rPr>
                <w:color w:val="002060"/>
              </w:rPr>
            </w:pPr>
            <w:r w:rsidRPr="00807AB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97505" w14:textId="77777777" w:rsidR="000F40DD" w:rsidRPr="00807ABB" w:rsidRDefault="000F40DD" w:rsidP="00E21093">
            <w:pPr>
              <w:pStyle w:val="headertabella0"/>
              <w:rPr>
                <w:color w:val="002060"/>
              </w:rPr>
            </w:pPr>
            <w:r w:rsidRPr="00807AB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B2080" w14:textId="77777777" w:rsidR="000F40DD" w:rsidRPr="00807ABB" w:rsidRDefault="000F40DD" w:rsidP="00E21093">
            <w:pPr>
              <w:pStyle w:val="headertabella0"/>
              <w:rPr>
                <w:color w:val="002060"/>
              </w:rPr>
            </w:pPr>
            <w:r w:rsidRPr="00807AB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AA69D" w14:textId="77777777" w:rsidR="000F40DD" w:rsidRPr="00807ABB" w:rsidRDefault="000F40DD" w:rsidP="00E21093">
            <w:pPr>
              <w:pStyle w:val="headertabella0"/>
              <w:rPr>
                <w:color w:val="002060"/>
              </w:rPr>
            </w:pPr>
            <w:r w:rsidRPr="00807AB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6C640" w14:textId="77777777" w:rsidR="000F40DD" w:rsidRPr="00807ABB" w:rsidRDefault="000F40DD" w:rsidP="00E21093">
            <w:pPr>
              <w:pStyle w:val="headertabella0"/>
              <w:rPr>
                <w:color w:val="002060"/>
              </w:rPr>
            </w:pPr>
            <w:r w:rsidRPr="00807AB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070B3" w14:textId="77777777" w:rsidR="000F40DD" w:rsidRPr="00807ABB" w:rsidRDefault="000F40DD" w:rsidP="00E21093">
            <w:pPr>
              <w:pStyle w:val="headertabella0"/>
              <w:rPr>
                <w:color w:val="002060"/>
              </w:rPr>
            </w:pPr>
            <w:r w:rsidRPr="00807AB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048A2" w14:textId="77777777" w:rsidR="000F40DD" w:rsidRPr="00807ABB" w:rsidRDefault="000F40DD" w:rsidP="00E21093">
            <w:pPr>
              <w:pStyle w:val="headertabella0"/>
              <w:rPr>
                <w:color w:val="002060"/>
              </w:rPr>
            </w:pPr>
            <w:r w:rsidRPr="00807AB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F653D" w14:textId="77777777" w:rsidR="000F40DD" w:rsidRPr="00807ABB" w:rsidRDefault="000F40DD" w:rsidP="00E21093">
            <w:pPr>
              <w:pStyle w:val="headertabella0"/>
              <w:rPr>
                <w:color w:val="002060"/>
              </w:rPr>
            </w:pPr>
            <w:r w:rsidRPr="00807ABB">
              <w:rPr>
                <w:color w:val="002060"/>
              </w:rPr>
              <w:t>PE</w:t>
            </w:r>
          </w:p>
        </w:tc>
      </w:tr>
      <w:tr w:rsidR="000F40DD" w:rsidRPr="00807ABB" w14:paraId="0FA47519" w14:textId="77777777" w:rsidTr="00E2109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69E531" w14:textId="77777777" w:rsidR="000F40DD" w:rsidRPr="00807ABB" w:rsidRDefault="000F40DD" w:rsidP="00E21093">
            <w:pPr>
              <w:pStyle w:val="rowtabella0"/>
              <w:rPr>
                <w:color w:val="002060"/>
                <w:lang w:val="es-ES"/>
              </w:rPr>
            </w:pPr>
            <w:r w:rsidRPr="00807AB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4C76"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2587"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0A400"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8CD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8AD4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DA44A" w14:textId="77777777" w:rsidR="000F40DD" w:rsidRPr="00807ABB" w:rsidRDefault="000F40DD" w:rsidP="00E21093">
            <w:pPr>
              <w:pStyle w:val="rowtabella0"/>
              <w:jc w:val="center"/>
              <w:rPr>
                <w:color w:val="002060"/>
              </w:rPr>
            </w:pPr>
            <w:r w:rsidRPr="00807AB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476A3"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81732"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E93AF" w14:textId="77777777" w:rsidR="000F40DD" w:rsidRPr="00807ABB" w:rsidRDefault="000F40DD" w:rsidP="00E21093">
            <w:pPr>
              <w:pStyle w:val="rowtabella0"/>
              <w:jc w:val="center"/>
              <w:rPr>
                <w:color w:val="002060"/>
              </w:rPr>
            </w:pPr>
            <w:r w:rsidRPr="00807ABB">
              <w:rPr>
                <w:color w:val="002060"/>
              </w:rPr>
              <w:t>0</w:t>
            </w:r>
          </w:p>
        </w:tc>
      </w:tr>
      <w:tr w:rsidR="000F40DD" w:rsidRPr="00807ABB" w14:paraId="47F07525"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2CEF5D" w14:textId="77777777" w:rsidR="000F40DD" w:rsidRPr="00807ABB" w:rsidRDefault="000F40DD" w:rsidP="00E21093">
            <w:pPr>
              <w:pStyle w:val="rowtabella0"/>
              <w:rPr>
                <w:color w:val="002060"/>
              </w:rPr>
            </w:pPr>
            <w:r w:rsidRPr="00807ABB">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78DDD"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3147"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12A0A"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692C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9D1A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F890" w14:textId="77777777" w:rsidR="000F40DD" w:rsidRPr="00807ABB" w:rsidRDefault="000F40DD" w:rsidP="00E21093">
            <w:pPr>
              <w:pStyle w:val="rowtabella0"/>
              <w:jc w:val="center"/>
              <w:rPr>
                <w:color w:val="002060"/>
              </w:rPr>
            </w:pPr>
            <w:r w:rsidRPr="00807AB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B7572" w14:textId="77777777" w:rsidR="000F40DD" w:rsidRPr="00807ABB" w:rsidRDefault="000F40DD" w:rsidP="00E21093">
            <w:pPr>
              <w:pStyle w:val="rowtabella0"/>
              <w:jc w:val="center"/>
              <w:rPr>
                <w:color w:val="002060"/>
              </w:rPr>
            </w:pPr>
            <w:r w:rsidRPr="00807AB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554AE" w14:textId="77777777" w:rsidR="000F40DD" w:rsidRPr="00807ABB" w:rsidRDefault="000F40DD" w:rsidP="00E21093">
            <w:pPr>
              <w:pStyle w:val="rowtabella0"/>
              <w:jc w:val="center"/>
              <w:rPr>
                <w:color w:val="002060"/>
              </w:rPr>
            </w:pPr>
            <w:r w:rsidRPr="00807AB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E6EE0" w14:textId="77777777" w:rsidR="000F40DD" w:rsidRPr="00807ABB" w:rsidRDefault="000F40DD" w:rsidP="00E21093">
            <w:pPr>
              <w:pStyle w:val="rowtabella0"/>
              <w:jc w:val="center"/>
              <w:rPr>
                <w:color w:val="002060"/>
              </w:rPr>
            </w:pPr>
            <w:r w:rsidRPr="00807ABB">
              <w:rPr>
                <w:color w:val="002060"/>
              </w:rPr>
              <w:t>0</w:t>
            </w:r>
          </w:p>
        </w:tc>
      </w:tr>
      <w:tr w:rsidR="000F40DD" w:rsidRPr="00807ABB" w14:paraId="291689A0"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CAEA53" w14:textId="77777777" w:rsidR="000F40DD" w:rsidRPr="00807ABB" w:rsidRDefault="000F40DD" w:rsidP="00E21093">
            <w:pPr>
              <w:pStyle w:val="rowtabella0"/>
              <w:rPr>
                <w:color w:val="002060"/>
                <w:lang w:val="es-ES"/>
              </w:rPr>
            </w:pPr>
            <w:r w:rsidRPr="00807AB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C62D7"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8D981"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CE60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19546"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88C7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2DDD2" w14:textId="77777777" w:rsidR="000F40DD" w:rsidRPr="00807ABB" w:rsidRDefault="000F40DD" w:rsidP="00E21093">
            <w:pPr>
              <w:pStyle w:val="rowtabella0"/>
              <w:jc w:val="center"/>
              <w:rPr>
                <w:color w:val="002060"/>
              </w:rPr>
            </w:pPr>
            <w:r w:rsidRPr="00807AB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49A88"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913B3"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567A8" w14:textId="77777777" w:rsidR="000F40DD" w:rsidRPr="00807ABB" w:rsidRDefault="000F40DD" w:rsidP="00E21093">
            <w:pPr>
              <w:pStyle w:val="rowtabella0"/>
              <w:jc w:val="center"/>
              <w:rPr>
                <w:color w:val="002060"/>
              </w:rPr>
            </w:pPr>
            <w:r w:rsidRPr="00807ABB">
              <w:rPr>
                <w:color w:val="002060"/>
              </w:rPr>
              <w:t>0</w:t>
            </w:r>
          </w:p>
        </w:tc>
      </w:tr>
      <w:tr w:rsidR="000F40DD" w:rsidRPr="00807ABB" w14:paraId="15C3A503"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A8C39" w14:textId="77777777" w:rsidR="000F40DD" w:rsidRPr="00807ABB" w:rsidRDefault="000F40DD" w:rsidP="00E21093">
            <w:pPr>
              <w:pStyle w:val="rowtabella0"/>
              <w:rPr>
                <w:color w:val="002060"/>
              </w:rPr>
            </w:pPr>
            <w:r w:rsidRPr="00807ABB">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26364"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BB065"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EDF3"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78CA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A87A7" w14:textId="77777777" w:rsidR="000F40DD" w:rsidRPr="00807ABB" w:rsidRDefault="000F40DD" w:rsidP="00E21093">
            <w:pPr>
              <w:pStyle w:val="rowtabella0"/>
              <w:jc w:val="center"/>
              <w:rPr>
                <w:color w:val="002060"/>
              </w:rPr>
            </w:pPr>
            <w:r w:rsidRPr="00807AB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2EDFB" w14:textId="77777777" w:rsidR="000F40DD" w:rsidRPr="00807ABB" w:rsidRDefault="000F40DD" w:rsidP="00E21093">
            <w:pPr>
              <w:pStyle w:val="rowtabella0"/>
              <w:jc w:val="center"/>
              <w:rPr>
                <w:color w:val="002060"/>
              </w:rPr>
            </w:pPr>
            <w:r w:rsidRPr="00807AB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087A2" w14:textId="77777777" w:rsidR="000F40DD" w:rsidRPr="00807ABB" w:rsidRDefault="000F40DD" w:rsidP="00E21093">
            <w:pPr>
              <w:pStyle w:val="rowtabella0"/>
              <w:jc w:val="center"/>
              <w:rPr>
                <w:color w:val="002060"/>
              </w:rPr>
            </w:pPr>
            <w:r w:rsidRPr="00807AB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1657" w14:textId="77777777" w:rsidR="000F40DD" w:rsidRPr="00807ABB" w:rsidRDefault="000F40DD" w:rsidP="00E21093">
            <w:pPr>
              <w:pStyle w:val="rowtabella0"/>
              <w:jc w:val="center"/>
              <w:rPr>
                <w:color w:val="002060"/>
              </w:rPr>
            </w:pPr>
            <w:r w:rsidRPr="00807AB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5BBD5" w14:textId="77777777" w:rsidR="000F40DD" w:rsidRPr="00807ABB" w:rsidRDefault="000F40DD" w:rsidP="00E21093">
            <w:pPr>
              <w:pStyle w:val="rowtabella0"/>
              <w:jc w:val="center"/>
              <w:rPr>
                <w:color w:val="002060"/>
              </w:rPr>
            </w:pPr>
            <w:r w:rsidRPr="00807ABB">
              <w:rPr>
                <w:color w:val="002060"/>
              </w:rPr>
              <w:t>0</w:t>
            </w:r>
          </w:p>
        </w:tc>
      </w:tr>
      <w:tr w:rsidR="000F40DD" w:rsidRPr="00807ABB" w14:paraId="6E6A9C50"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E1446" w14:textId="77777777" w:rsidR="000F40DD" w:rsidRPr="00807ABB" w:rsidRDefault="000F40DD" w:rsidP="00E21093">
            <w:pPr>
              <w:pStyle w:val="rowtabella0"/>
              <w:rPr>
                <w:color w:val="002060"/>
              </w:rPr>
            </w:pPr>
            <w:r w:rsidRPr="00807ABB">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C6D0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E789"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23083"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BDED8"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C25B"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D1E9D"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22C2"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E4F61"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83372" w14:textId="77777777" w:rsidR="000F40DD" w:rsidRPr="00807ABB" w:rsidRDefault="000F40DD" w:rsidP="00E21093">
            <w:pPr>
              <w:pStyle w:val="rowtabella0"/>
              <w:jc w:val="center"/>
              <w:rPr>
                <w:color w:val="002060"/>
              </w:rPr>
            </w:pPr>
            <w:r w:rsidRPr="00807ABB">
              <w:rPr>
                <w:color w:val="002060"/>
              </w:rPr>
              <w:t>0</w:t>
            </w:r>
          </w:p>
        </w:tc>
      </w:tr>
      <w:tr w:rsidR="000F40DD" w:rsidRPr="00807ABB" w14:paraId="7C4D8A3E" w14:textId="77777777" w:rsidTr="00E2109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BABAB" w14:textId="77777777" w:rsidR="000F40DD" w:rsidRPr="00807ABB" w:rsidRDefault="000F40DD" w:rsidP="00E21093">
            <w:pPr>
              <w:pStyle w:val="rowtabella0"/>
              <w:rPr>
                <w:color w:val="002060"/>
              </w:rPr>
            </w:pPr>
            <w:r w:rsidRPr="00807ABB">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5634F"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FC3A3"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11A7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0D6F7"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3A11E"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8B825"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D186A" w14:textId="77777777" w:rsidR="000F40DD" w:rsidRPr="00807ABB" w:rsidRDefault="000F40DD" w:rsidP="00E21093">
            <w:pPr>
              <w:pStyle w:val="rowtabella0"/>
              <w:jc w:val="center"/>
              <w:rPr>
                <w:color w:val="002060"/>
              </w:rPr>
            </w:pPr>
            <w:r w:rsidRPr="00807AB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E8475" w14:textId="77777777" w:rsidR="000F40DD" w:rsidRPr="00807ABB" w:rsidRDefault="000F40DD" w:rsidP="00E21093">
            <w:pPr>
              <w:pStyle w:val="rowtabella0"/>
              <w:jc w:val="center"/>
              <w:rPr>
                <w:color w:val="002060"/>
              </w:rPr>
            </w:pPr>
            <w:r w:rsidRPr="00807AB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5033" w14:textId="77777777" w:rsidR="000F40DD" w:rsidRPr="00807ABB" w:rsidRDefault="000F40DD" w:rsidP="00E21093">
            <w:pPr>
              <w:pStyle w:val="rowtabella0"/>
              <w:jc w:val="center"/>
              <w:rPr>
                <w:color w:val="002060"/>
              </w:rPr>
            </w:pPr>
            <w:r w:rsidRPr="00807ABB">
              <w:rPr>
                <w:color w:val="002060"/>
              </w:rPr>
              <w:t>0</w:t>
            </w:r>
          </w:p>
        </w:tc>
      </w:tr>
      <w:tr w:rsidR="000F40DD" w:rsidRPr="00807ABB" w14:paraId="0799EC56" w14:textId="77777777" w:rsidTr="00E2109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BD64EF" w14:textId="77777777" w:rsidR="000F40DD" w:rsidRPr="00807ABB" w:rsidRDefault="000F40DD" w:rsidP="00E21093">
            <w:pPr>
              <w:pStyle w:val="rowtabella0"/>
              <w:rPr>
                <w:color w:val="002060"/>
              </w:rPr>
            </w:pPr>
            <w:r w:rsidRPr="00807AB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5FAC5"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21827"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5800A"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DBA60" w14:textId="77777777" w:rsidR="000F40DD" w:rsidRPr="00807ABB" w:rsidRDefault="000F40DD" w:rsidP="00E21093">
            <w:pPr>
              <w:pStyle w:val="rowtabella0"/>
              <w:jc w:val="center"/>
              <w:rPr>
                <w:color w:val="002060"/>
              </w:rPr>
            </w:pPr>
            <w:r w:rsidRPr="00807AB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3DE4D" w14:textId="77777777" w:rsidR="000F40DD" w:rsidRPr="00807ABB" w:rsidRDefault="000F40DD" w:rsidP="00E21093">
            <w:pPr>
              <w:pStyle w:val="rowtabella0"/>
              <w:jc w:val="center"/>
              <w:rPr>
                <w:color w:val="002060"/>
              </w:rPr>
            </w:pPr>
            <w:r w:rsidRPr="00807AB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3F953" w14:textId="77777777" w:rsidR="000F40DD" w:rsidRPr="00807ABB" w:rsidRDefault="000F40DD" w:rsidP="00E21093">
            <w:pPr>
              <w:pStyle w:val="rowtabella0"/>
              <w:jc w:val="center"/>
              <w:rPr>
                <w:color w:val="002060"/>
              </w:rPr>
            </w:pPr>
            <w:r w:rsidRPr="00807AB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0DEB0" w14:textId="77777777" w:rsidR="000F40DD" w:rsidRPr="00807ABB" w:rsidRDefault="000F40DD" w:rsidP="00E21093">
            <w:pPr>
              <w:pStyle w:val="rowtabella0"/>
              <w:jc w:val="center"/>
              <w:rPr>
                <w:color w:val="002060"/>
              </w:rPr>
            </w:pPr>
            <w:r w:rsidRPr="00807AB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BD13E" w14:textId="77777777" w:rsidR="000F40DD" w:rsidRPr="00807ABB" w:rsidRDefault="000F40DD" w:rsidP="00E21093">
            <w:pPr>
              <w:pStyle w:val="rowtabella0"/>
              <w:jc w:val="center"/>
              <w:rPr>
                <w:color w:val="002060"/>
              </w:rPr>
            </w:pPr>
            <w:r w:rsidRPr="00807AB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7000D" w14:textId="77777777" w:rsidR="000F40DD" w:rsidRPr="00807ABB" w:rsidRDefault="000F40DD" w:rsidP="00E21093">
            <w:pPr>
              <w:pStyle w:val="rowtabella0"/>
              <w:jc w:val="center"/>
              <w:rPr>
                <w:color w:val="002060"/>
              </w:rPr>
            </w:pPr>
            <w:r w:rsidRPr="00807ABB">
              <w:rPr>
                <w:color w:val="002060"/>
              </w:rPr>
              <w:t>0</w:t>
            </w:r>
          </w:p>
        </w:tc>
      </w:tr>
    </w:tbl>
    <w:p w14:paraId="370C4B27" w14:textId="77777777" w:rsidR="000F40DD" w:rsidRPr="00807ABB" w:rsidRDefault="000F40DD" w:rsidP="000F40DD">
      <w:pPr>
        <w:pStyle w:val="breakline"/>
        <w:rPr>
          <w:rFonts w:eastAsiaTheme="minorEastAsia"/>
          <w:color w:val="002060"/>
        </w:rPr>
      </w:pPr>
    </w:p>
    <w:p w14:paraId="6DABDB93" w14:textId="77777777" w:rsidR="000F40DD" w:rsidRPr="00807ABB" w:rsidRDefault="000F40DD" w:rsidP="000F40DD">
      <w:pPr>
        <w:pStyle w:val="breakline"/>
        <w:rPr>
          <w:color w:val="002060"/>
        </w:rPr>
      </w:pPr>
    </w:p>
    <w:p w14:paraId="75139062" w14:textId="77777777" w:rsidR="000F40DD" w:rsidRPr="00807ABB" w:rsidRDefault="000F40DD" w:rsidP="000F40DD">
      <w:pPr>
        <w:pStyle w:val="titoloprinc0"/>
        <w:rPr>
          <w:color w:val="002060"/>
        </w:rPr>
      </w:pPr>
      <w:bookmarkStart w:id="12" w:name="_Hlk116472987"/>
      <w:r w:rsidRPr="00807ABB">
        <w:rPr>
          <w:color w:val="002060"/>
        </w:rPr>
        <w:t>PROGRAMMA GARE</w:t>
      </w:r>
    </w:p>
    <w:bookmarkEnd w:id="12"/>
    <w:p w14:paraId="0A96F4B8" w14:textId="77777777" w:rsidR="000F40DD" w:rsidRPr="00807ABB" w:rsidRDefault="000F40DD" w:rsidP="000F40DD">
      <w:pPr>
        <w:pStyle w:val="sottotitolocampionato10"/>
        <w:rPr>
          <w:color w:val="002060"/>
        </w:rPr>
      </w:pPr>
      <w:r w:rsidRPr="00807ABB">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0F40DD" w:rsidRPr="00807ABB" w14:paraId="14D047D4"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6E6B9"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E23AB"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B3682"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6D578"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837EE"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68F6A"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882D7"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3E4B58BD"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603BB4" w14:textId="77777777" w:rsidR="000F40DD" w:rsidRPr="00807ABB" w:rsidRDefault="000F40DD" w:rsidP="00E21093">
            <w:pPr>
              <w:pStyle w:val="rowtabella0"/>
              <w:rPr>
                <w:color w:val="002060"/>
              </w:rPr>
            </w:pPr>
            <w:r w:rsidRPr="00807ABB">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F17E6" w14:textId="77777777" w:rsidR="000F40DD" w:rsidRPr="00807ABB" w:rsidRDefault="000F40DD" w:rsidP="00E21093">
            <w:pPr>
              <w:pStyle w:val="rowtabella0"/>
              <w:rPr>
                <w:color w:val="002060"/>
              </w:rPr>
            </w:pPr>
            <w:r w:rsidRPr="00807ABB">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48C2D"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A267FA" w14:textId="77777777" w:rsidR="000F40DD" w:rsidRPr="00807ABB" w:rsidRDefault="000F40DD" w:rsidP="00E21093">
            <w:pPr>
              <w:pStyle w:val="rowtabella0"/>
              <w:rPr>
                <w:color w:val="002060"/>
              </w:rPr>
            </w:pPr>
            <w:r w:rsidRPr="00807ABB">
              <w:rPr>
                <w:color w:val="002060"/>
              </w:rPr>
              <w:t>15/10/2022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B9C31" w14:textId="77777777" w:rsidR="000F40DD" w:rsidRPr="00807ABB" w:rsidRDefault="000F40DD" w:rsidP="00E21093">
            <w:pPr>
              <w:pStyle w:val="rowtabella0"/>
              <w:rPr>
                <w:color w:val="002060"/>
              </w:rPr>
            </w:pPr>
            <w:r w:rsidRPr="00807ABB">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3CA62" w14:textId="77777777" w:rsidR="000F40DD" w:rsidRPr="00807ABB" w:rsidRDefault="000F40DD" w:rsidP="00E21093">
            <w:pPr>
              <w:pStyle w:val="rowtabella0"/>
              <w:rPr>
                <w:color w:val="002060"/>
              </w:rPr>
            </w:pPr>
            <w:r w:rsidRPr="00807ABB">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7EF7C" w14:textId="77777777" w:rsidR="000F40DD" w:rsidRPr="00807ABB" w:rsidRDefault="000F40DD" w:rsidP="00E21093">
            <w:pPr>
              <w:pStyle w:val="rowtabella0"/>
              <w:rPr>
                <w:color w:val="002060"/>
              </w:rPr>
            </w:pPr>
            <w:r w:rsidRPr="00807ABB">
              <w:rPr>
                <w:color w:val="002060"/>
              </w:rPr>
              <w:t>VIA ROSSINI</w:t>
            </w:r>
          </w:p>
        </w:tc>
      </w:tr>
      <w:tr w:rsidR="000F40DD" w:rsidRPr="00807ABB" w14:paraId="175C0A57" w14:textId="77777777" w:rsidTr="00E2109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982BB1" w14:textId="77777777" w:rsidR="000F40DD" w:rsidRPr="00807ABB" w:rsidRDefault="000F40DD" w:rsidP="00E21093">
            <w:pPr>
              <w:pStyle w:val="rowtabella0"/>
              <w:rPr>
                <w:color w:val="002060"/>
              </w:rPr>
            </w:pPr>
            <w:r w:rsidRPr="00807ABB">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D107C2" w14:textId="77777777" w:rsidR="000F40DD" w:rsidRPr="00807ABB" w:rsidRDefault="000F40DD" w:rsidP="00E21093">
            <w:pPr>
              <w:pStyle w:val="rowtabella0"/>
              <w:rPr>
                <w:color w:val="002060"/>
              </w:rPr>
            </w:pPr>
            <w:r w:rsidRPr="00807ABB">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236B07"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CDC54F" w14:textId="77777777" w:rsidR="000F40DD" w:rsidRPr="00807ABB" w:rsidRDefault="000F40DD" w:rsidP="00E21093">
            <w:pPr>
              <w:pStyle w:val="rowtabella0"/>
              <w:rPr>
                <w:color w:val="002060"/>
              </w:rPr>
            </w:pPr>
            <w:r w:rsidRPr="00807ABB">
              <w:rPr>
                <w:color w:val="002060"/>
              </w:rPr>
              <w:t>15/10/2022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173267" w14:textId="77777777" w:rsidR="000F40DD" w:rsidRPr="00807ABB" w:rsidRDefault="000F40DD" w:rsidP="00E21093">
            <w:pPr>
              <w:pStyle w:val="rowtabella0"/>
              <w:rPr>
                <w:color w:val="002060"/>
              </w:rPr>
            </w:pPr>
            <w:r w:rsidRPr="00807ABB">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F576EE" w14:textId="77777777" w:rsidR="000F40DD" w:rsidRPr="00807ABB" w:rsidRDefault="000F40DD" w:rsidP="00E21093">
            <w:pPr>
              <w:pStyle w:val="rowtabella0"/>
              <w:rPr>
                <w:color w:val="002060"/>
              </w:rPr>
            </w:pPr>
            <w:r w:rsidRPr="00807ABB">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E0564F" w14:textId="77777777" w:rsidR="000F40DD" w:rsidRPr="00807ABB" w:rsidRDefault="000F40DD" w:rsidP="00E21093">
            <w:pPr>
              <w:pStyle w:val="rowtabella0"/>
              <w:rPr>
                <w:color w:val="002060"/>
              </w:rPr>
            </w:pPr>
            <w:r w:rsidRPr="00807ABB">
              <w:rPr>
                <w:color w:val="002060"/>
              </w:rPr>
              <w:t>VIA MATTEOTTI</w:t>
            </w:r>
          </w:p>
        </w:tc>
      </w:tr>
      <w:tr w:rsidR="000F40DD" w:rsidRPr="00807ABB" w14:paraId="38DA9A21"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0565FA" w14:textId="77777777" w:rsidR="000F40DD" w:rsidRPr="00807ABB" w:rsidRDefault="000F40DD" w:rsidP="00E21093">
            <w:pPr>
              <w:pStyle w:val="rowtabella0"/>
              <w:rPr>
                <w:color w:val="002060"/>
              </w:rPr>
            </w:pPr>
            <w:r w:rsidRPr="00807ABB">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5EE68" w14:textId="77777777" w:rsidR="000F40DD" w:rsidRPr="00807ABB" w:rsidRDefault="000F40DD" w:rsidP="00E21093">
            <w:pPr>
              <w:pStyle w:val="rowtabella0"/>
              <w:rPr>
                <w:color w:val="002060"/>
              </w:rPr>
            </w:pPr>
            <w:r w:rsidRPr="00807ABB">
              <w:rPr>
                <w:color w:val="002060"/>
              </w:rPr>
              <w:t>DAMIANI E GATTI ASCOLI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37C34D"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C51AA" w14:textId="77777777" w:rsidR="000F40DD" w:rsidRPr="00807ABB" w:rsidRDefault="000F40DD" w:rsidP="00E21093">
            <w:pPr>
              <w:pStyle w:val="rowtabella0"/>
              <w:rPr>
                <w:color w:val="002060"/>
              </w:rPr>
            </w:pPr>
            <w:r w:rsidRPr="00807ABB">
              <w:rPr>
                <w:color w:val="002060"/>
              </w:rPr>
              <w:t>15/10/2022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5C7CB" w14:textId="77777777" w:rsidR="000F40DD" w:rsidRPr="00807ABB" w:rsidRDefault="000F40DD" w:rsidP="00E21093">
            <w:pPr>
              <w:pStyle w:val="rowtabella0"/>
              <w:rPr>
                <w:color w:val="002060"/>
              </w:rPr>
            </w:pPr>
            <w:r w:rsidRPr="00807ABB">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E72D6" w14:textId="77777777" w:rsidR="000F40DD" w:rsidRPr="00807ABB" w:rsidRDefault="000F40DD" w:rsidP="00E21093">
            <w:pPr>
              <w:pStyle w:val="rowtabella0"/>
              <w:rPr>
                <w:color w:val="002060"/>
              </w:rPr>
            </w:pPr>
            <w:r w:rsidRPr="00807ABB">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86F82" w14:textId="77777777" w:rsidR="000F40DD" w:rsidRPr="00807ABB" w:rsidRDefault="000F40DD" w:rsidP="00E21093">
            <w:pPr>
              <w:pStyle w:val="rowtabella0"/>
              <w:rPr>
                <w:color w:val="002060"/>
              </w:rPr>
            </w:pPr>
            <w:r w:rsidRPr="00807ABB">
              <w:rPr>
                <w:color w:val="002060"/>
              </w:rPr>
              <w:t>VIA B.BUOZZI</w:t>
            </w:r>
          </w:p>
        </w:tc>
      </w:tr>
    </w:tbl>
    <w:p w14:paraId="3557BDE7" w14:textId="77777777" w:rsidR="000F40DD" w:rsidRPr="00807ABB" w:rsidRDefault="000F40DD" w:rsidP="000F40DD">
      <w:pPr>
        <w:rPr>
          <w:rFonts w:ascii="Arial" w:hAnsi="Arial" w:cs="Arial"/>
          <w:color w:val="002060"/>
          <w:sz w:val="18"/>
          <w:szCs w:val="18"/>
        </w:rPr>
      </w:pPr>
    </w:p>
    <w:p w14:paraId="021D1F90" w14:textId="77777777" w:rsidR="000F40DD" w:rsidRPr="00807ABB" w:rsidRDefault="000F40DD" w:rsidP="000F40DD">
      <w:pPr>
        <w:rPr>
          <w:rFonts w:ascii="Arial" w:hAnsi="Arial" w:cs="Arial"/>
          <w:color w:val="002060"/>
          <w:sz w:val="18"/>
          <w:szCs w:val="18"/>
        </w:rPr>
      </w:pPr>
    </w:p>
    <w:p w14:paraId="32508638" w14:textId="77777777" w:rsidR="000F40DD" w:rsidRPr="00807ABB" w:rsidRDefault="000F40DD" w:rsidP="000F40DD">
      <w:pPr>
        <w:pStyle w:val="titolocampionato0"/>
        <w:shd w:val="clear" w:color="auto" w:fill="CCCCCC"/>
        <w:spacing w:before="80" w:after="40"/>
        <w:rPr>
          <w:color w:val="002060"/>
        </w:rPr>
      </w:pPr>
      <w:r w:rsidRPr="00807ABB">
        <w:rPr>
          <w:color w:val="002060"/>
        </w:rPr>
        <w:t>COPPA MARCHE UNDER 17 CALCIO A5</w:t>
      </w:r>
    </w:p>
    <w:p w14:paraId="5639E0F2" w14:textId="77777777" w:rsidR="000F40DD" w:rsidRPr="00807ABB" w:rsidRDefault="000F40DD" w:rsidP="000F40DD">
      <w:pPr>
        <w:pStyle w:val="breakline"/>
        <w:rPr>
          <w:color w:val="002060"/>
        </w:rPr>
      </w:pPr>
    </w:p>
    <w:p w14:paraId="05778327" w14:textId="77777777" w:rsidR="000F40DD" w:rsidRPr="00807ABB" w:rsidRDefault="000F40DD" w:rsidP="000F40DD">
      <w:pPr>
        <w:pStyle w:val="titoloprinc0"/>
        <w:rPr>
          <w:color w:val="002060"/>
        </w:rPr>
      </w:pPr>
      <w:r w:rsidRPr="00807ABB">
        <w:rPr>
          <w:color w:val="002060"/>
        </w:rPr>
        <w:t>VARIAZIONI AL PROGRAMMA GARE</w:t>
      </w:r>
    </w:p>
    <w:p w14:paraId="54EF1D79" w14:textId="77777777" w:rsidR="000F40DD" w:rsidRPr="00807ABB" w:rsidRDefault="000F40DD" w:rsidP="000F40DD">
      <w:pPr>
        <w:pStyle w:val="breakline"/>
        <w:rPr>
          <w:color w:val="002060"/>
        </w:rPr>
      </w:pPr>
    </w:p>
    <w:p w14:paraId="744A8E89" w14:textId="77777777" w:rsidR="000F40DD" w:rsidRPr="00807ABB" w:rsidRDefault="000F40DD" w:rsidP="000F40DD">
      <w:pPr>
        <w:pStyle w:val="breakline"/>
        <w:rPr>
          <w:color w:val="002060"/>
        </w:rPr>
      </w:pPr>
    </w:p>
    <w:p w14:paraId="6B4B06F7" w14:textId="77777777" w:rsidR="000F40DD" w:rsidRPr="00807ABB" w:rsidRDefault="000F40DD" w:rsidP="000F40DD">
      <w:pPr>
        <w:pStyle w:val="sottotitolocampionato10"/>
        <w:rPr>
          <w:color w:val="002060"/>
        </w:rPr>
      </w:pPr>
      <w:r w:rsidRPr="00807AB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F40DD" w:rsidRPr="00807ABB" w14:paraId="4ABCC48F" w14:textId="77777777" w:rsidTr="00E2109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732D5" w14:textId="77777777" w:rsidR="000F40DD" w:rsidRPr="00807ABB" w:rsidRDefault="000F40DD" w:rsidP="00E21093">
            <w:pPr>
              <w:pStyle w:val="headertabella0"/>
              <w:rPr>
                <w:color w:val="002060"/>
              </w:rPr>
            </w:pPr>
            <w:r w:rsidRPr="00807AB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5EE06" w14:textId="77777777" w:rsidR="000F40DD" w:rsidRPr="00807ABB" w:rsidRDefault="000F40DD" w:rsidP="00E21093">
            <w:pPr>
              <w:pStyle w:val="headertabella0"/>
              <w:rPr>
                <w:color w:val="002060"/>
              </w:rPr>
            </w:pPr>
            <w:r w:rsidRPr="00807ABB">
              <w:rPr>
                <w:color w:val="002060"/>
              </w:rPr>
              <w:t xml:space="preserve">N° </w:t>
            </w:r>
            <w:proofErr w:type="spellStart"/>
            <w:r w:rsidRPr="00807ABB">
              <w:rPr>
                <w:color w:val="002060"/>
              </w:rPr>
              <w:t>Gior</w:t>
            </w:r>
            <w:proofErr w:type="spellEnd"/>
            <w:r w:rsidRPr="00807AB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90B17" w14:textId="77777777" w:rsidR="000F40DD" w:rsidRPr="00807ABB" w:rsidRDefault="000F40DD" w:rsidP="00E21093">
            <w:pPr>
              <w:pStyle w:val="headertabella0"/>
              <w:rPr>
                <w:color w:val="002060"/>
              </w:rPr>
            </w:pPr>
            <w:r w:rsidRPr="00807AB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B1999" w14:textId="77777777" w:rsidR="000F40DD" w:rsidRPr="00807ABB" w:rsidRDefault="000F40DD" w:rsidP="00E21093">
            <w:pPr>
              <w:pStyle w:val="headertabella0"/>
              <w:rPr>
                <w:color w:val="002060"/>
              </w:rPr>
            </w:pPr>
            <w:r w:rsidRPr="00807AB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1A474" w14:textId="77777777" w:rsidR="000F40DD" w:rsidRPr="00807ABB" w:rsidRDefault="000F40DD" w:rsidP="00E21093">
            <w:pPr>
              <w:pStyle w:val="headertabella0"/>
              <w:rPr>
                <w:color w:val="002060"/>
              </w:rPr>
            </w:pPr>
            <w:r w:rsidRPr="00807ABB">
              <w:rPr>
                <w:color w:val="002060"/>
              </w:rPr>
              <w:t xml:space="preserve">Data </w:t>
            </w:r>
            <w:proofErr w:type="spellStart"/>
            <w:r w:rsidRPr="00807ABB">
              <w:rPr>
                <w:color w:val="002060"/>
              </w:rPr>
              <w:t>Orig</w:t>
            </w:r>
            <w:proofErr w:type="spellEnd"/>
            <w:r w:rsidRPr="00807AB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EAD84" w14:textId="77777777" w:rsidR="000F40DD" w:rsidRPr="00807ABB" w:rsidRDefault="000F40DD" w:rsidP="00E21093">
            <w:pPr>
              <w:pStyle w:val="headertabella0"/>
              <w:rPr>
                <w:color w:val="002060"/>
              </w:rPr>
            </w:pPr>
            <w:r w:rsidRPr="00807AB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368D8" w14:textId="77777777" w:rsidR="000F40DD" w:rsidRPr="00807ABB" w:rsidRDefault="000F40DD" w:rsidP="00E21093">
            <w:pPr>
              <w:pStyle w:val="headertabella0"/>
              <w:rPr>
                <w:color w:val="002060"/>
              </w:rPr>
            </w:pPr>
            <w:r w:rsidRPr="00807ABB">
              <w:rPr>
                <w:color w:val="002060"/>
              </w:rPr>
              <w:t xml:space="preserve">Ora </w:t>
            </w:r>
            <w:proofErr w:type="spellStart"/>
            <w:r w:rsidRPr="00807ABB">
              <w:rPr>
                <w:color w:val="002060"/>
              </w:rPr>
              <w:t>Orig</w:t>
            </w:r>
            <w:proofErr w:type="spellEnd"/>
            <w:r w:rsidRPr="00807AB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A1E65" w14:textId="77777777" w:rsidR="000F40DD" w:rsidRPr="00807ABB" w:rsidRDefault="000F40DD" w:rsidP="00E21093">
            <w:pPr>
              <w:pStyle w:val="headertabella0"/>
              <w:rPr>
                <w:color w:val="002060"/>
              </w:rPr>
            </w:pPr>
            <w:r w:rsidRPr="00807ABB">
              <w:rPr>
                <w:color w:val="002060"/>
              </w:rPr>
              <w:t>Impianto</w:t>
            </w:r>
          </w:p>
        </w:tc>
      </w:tr>
      <w:tr w:rsidR="000F40DD" w:rsidRPr="00807ABB" w14:paraId="354232EB" w14:textId="77777777" w:rsidTr="00E2109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D80CF" w14:textId="77777777" w:rsidR="000F40DD" w:rsidRPr="00807ABB" w:rsidRDefault="000F40DD" w:rsidP="00E21093">
            <w:pPr>
              <w:pStyle w:val="rowtabella0"/>
              <w:rPr>
                <w:color w:val="002060"/>
                <w:highlight w:val="yellow"/>
              </w:rPr>
            </w:pPr>
            <w:r w:rsidRPr="00807ABB">
              <w:rPr>
                <w:color w:val="002060"/>
                <w:highlight w:val="yellow"/>
              </w:rPr>
              <w:t>18/10/2022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35D64" w14:textId="77777777" w:rsidR="000F40DD" w:rsidRPr="00807ABB" w:rsidRDefault="000F40DD" w:rsidP="00E21093">
            <w:pPr>
              <w:pStyle w:val="rowtabella0"/>
              <w:jc w:val="center"/>
              <w:rPr>
                <w:color w:val="002060"/>
                <w:highlight w:val="yellow"/>
              </w:rPr>
            </w:pPr>
            <w:r w:rsidRPr="00807ABB">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29726" w14:textId="77777777" w:rsidR="000F40DD" w:rsidRPr="00807ABB" w:rsidRDefault="000F40DD" w:rsidP="00E21093">
            <w:pPr>
              <w:pStyle w:val="rowtabella0"/>
              <w:rPr>
                <w:color w:val="002060"/>
                <w:highlight w:val="yellow"/>
              </w:rPr>
            </w:pPr>
            <w:r w:rsidRPr="00807ABB">
              <w:rPr>
                <w:color w:val="002060"/>
                <w:highlight w:val="yellow"/>
              </w:rPr>
              <w:t>CERRETO D ESI C5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7422" w14:textId="77777777" w:rsidR="000F40DD" w:rsidRPr="00807ABB" w:rsidRDefault="000F40DD" w:rsidP="00E21093">
            <w:pPr>
              <w:pStyle w:val="rowtabella0"/>
              <w:rPr>
                <w:color w:val="002060"/>
                <w:highlight w:val="yellow"/>
              </w:rPr>
            </w:pPr>
            <w:r w:rsidRPr="00807ABB">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0256" w14:textId="77777777" w:rsidR="000F40DD" w:rsidRPr="00807ABB" w:rsidRDefault="000F40DD" w:rsidP="00E21093">
            <w:pPr>
              <w:jc w:val="center"/>
              <w:rPr>
                <w:rFonts w:ascii="Arial" w:hAnsi="Arial" w:cs="Arial"/>
                <w:color w:val="002060"/>
                <w:sz w:val="12"/>
                <w:szCs w:val="12"/>
              </w:rPr>
            </w:pPr>
            <w:r w:rsidRPr="00807ABB">
              <w:rPr>
                <w:rFonts w:ascii="Arial" w:hAnsi="Arial" w:cs="Arial"/>
                <w:color w:val="002060"/>
                <w:sz w:val="12"/>
                <w:szCs w:val="12"/>
              </w:rPr>
              <w:t>19/10/2022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F69BF" w14:textId="77777777" w:rsidR="000F40DD" w:rsidRPr="00807ABB" w:rsidRDefault="000F40DD" w:rsidP="00E21093">
            <w:pPr>
              <w:pStyle w:val="rowtabella0"/>
              <w:jc w:val="center"/>
              <w:rPr>
                <w:color w:val="002060"/>
              </w:rPr>
            </w:pPr>
            <w:r w:rsidRPr="00807ABB">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88953" w14:textId="77777777" w:rsidR="000F40DD" w:rsidRPr="00807ABB" w:rsidRDefault="000F40DD" w:rsidP="00E21093">
            <w:pPr>
              <w:jc w:val="center"/>
              <w:rPr>
                <w:rFonts w:ascii="Arial" w:hAnsi="Arial" w:cs="Arial"/>
                <w:color w:val="002060"/>
                <w:sz w:val="12"/>
                <w:szCs w:val="12"/>
              </w:rPr>
            </w:pPr>
            <w:r w:rsidRPr="00807ABB">
              <w:rPr>
                <w:rFonts w:ascii="Arial" w:hAnsi="Arial" w:cs="Arial"/>
                <w:color w:val="002060"/>
                <w:sz w:val="12"/>
                <w:szCs w:val="12"/>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8ECD2" w14:textId="77777777" w:rsidR="000F40DD" w:rsidRPr="00807ABB" w:rsidRDefault="000F40DD" w:rsidP="00E21093">
            <w:pPr>
              <w:pStyle w:val="rowtabella0"/>
              <w:rPr>
                <w:color w:val="002060"/>
              </w:rPr>
            </w:pPr>
          </w:p>
        </w:tc>
      </w:tr>
    </w:tbl>
    <w:p w14:paraId="47A83A50" w14:textId="77777777" w:rsidR="000F40DD" w:rsidRPr="00807ABB" w:rsidRDefault="000F40DD" w:rsidP="000F40DD">
      <w:pPr>
        <w:pStyle w:val="titoloprinc0"/>
        <w:rPr>
          <w:color w:val="002060"/>
          <w:sz w:val="12"/>
          <w:szCs w:val="12"/>
        </w:rPr>
      </w:pPr>
    </w:p>
    <w:p w14:paraId="1BD1D9D8" w14:textId="77777777" w:rsidR="000F40DD" w:rsidRPr="00807ABB" w:rsidRDefault="000F40DD" w:rsidP="000F40DD">
      <w:pPr>
        <w:pStyle w:val="sottotitolocampionato10"/>
        <w:rPr>
          <w:color w:val="002060"/>
        </w:rPr>
      </w:pPr>
      <w:r w:rsidRPr="00807AB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F40DD" w:rsidRPr="00807ABB" w14:paraId="5C7FAA0F" w14:textId="77777777" w:rsidTr="00E2109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EF195" w14:textId="77777777" w:rsidR="000F40DD" w:rsidRPr="00807ABB" w:rsidRDefault="000F40DD" w:rsidP="00E21093">
            <w:pPr>
              <w:pStyle w:val="headertabella0"/>
              <w:rPr>
                <w:color w:val="002060"/>
              </w:rPr>
            </w:pPr>
            <w:r w:rsidRPr="00807ABB">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6D138" w14:textId="77777777" w:rsidR="000F40DD" w:rsidRPr="00807ABB" w:rsidRDefault="000F40DD" w:rsidP="00E21093">
            <w:pPr>
              <w:pStyle w:val="headertabella0"/>
              <w:rPr>
                <w:color w:val="002060"/>
              </w:rPr>
            </w:pPr>
            <w:r w:rsidRPr="00807ABB">
              <w:rPr>
                <w:color w:val="002060"/>
              </w:rPr>
              <w:t xml:space="preserve">N° </w:t>
            </w:r>
            <w:proofErr w:type="spellStart"/>
            <w:r w:rsidRPr="00807ABB">
              <w:rPr>
                <w:color w:val="002060"/>
              </w:rPr>
              <w:t>Gior</w:t>
            </w:r>
            <w:proofErr w:type="spellEnd"/>
            <w:r w:rsidRPr="00807AB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5475C" w14:textId="77777777" w:rsidR="000F40DD" w:rsidRPr="00807ABB" w:rsidRDefault="000F40DD" w:rsidP="00E21093">
            <w:pPr>
              <w:pStyle w:val="headertabella0"/>
              <w:rPr>
                <w:color w:val="002060"/>
              </w:rPr>
            </w:pPr>
            <w:r w:rsidRPr="00807AB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F4B1E" w14:textId="77777777" w:rsidR="000F40DD" w:rsidRPr="00807ABB" w:rsidRDefault="000F40DD" w:rsidP="00E21093">
            <w:pPr>
              <w:pStyle w:val="headertabella0"/>
              <w:rPr>
                <w:color w:val="002060"/>
              </w:rPr>
            </w:pPr>
            <w:r w:rsidRPr="00807AB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1AEAA" w14:textId="77777777" w:rsidR="000F40DD" w:rsidRPr="00807ABB" w:rsidRDefault="000F40DD" w:rsidP="00E21093">
            <w:pPr>
              <w:pStyle w:val="headertabella0"/>
              <w:rPr>
                <w:color w:val="002060"/>
              </w:rPr>
            </w:pPr>
            <w:r w:rsidRPr="00807ABB">
              <w:rPr>
                <w:color w:val="002060"/>
              </w:rPr>
              <w:t xml:space="preserve">Data </w:t>
            </w:r>
            <w:proofErr w:type="spellStart"/>
            <w:r w:rsidRPr="00807ABB">
              <w:rPr>
                <w:color w:val="002060"/>
              </w:rPr>
              <w:t>Orig</w:t>
            </w:r>
            <w:proofErr w:type="spellEnd"/>
            <w:r w:rsidRPr="00807AB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697C2" w14:textId="77777777" w:rsidR="000F40DD" w:rsidRPr="00807ABB" w:rsidRDefault="000F40DD" w:rsidP="00E21093">
            <w:pPr>
              <w:pStyle w:val="headertabella0"/>
              <w:rPr>
                <w:color w:val="002060"/>
              </w:rPr>
            </w:pPr>
            <w:r w:rsidRPr="00807AB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8CBCF" w14:textId="77777777" w:rsidR="000F40DD" w:rsidRPr="00807ABB" w:rsidRDefault="000F40DD" w:rsidP="00E21093">
            <w:pPr>
              <w:pStyle w:val="headertabella0"/>
              <w:rPr>
                <w:color w:val="002060"/>
              </w:rPr>
            </w:pPr>
            <w:r w:rsidRPr="00807ABB">
              <w:rPr>
                <w:color w:val="002060"/>
              </w:rPr>
              <w:t xml:space="preserve">Ora </w:t>
            </w:r>
            <w:proofErr w:type="spellStart"/>
            <w:r w:rsidRPr="00807ABB">
              <w:rPr>
                <w:color w:val="002060"/>
              </w:rPr>
              <w:t>Orig</w:t>
            </w:r>
            <w:proofErr w:type="spellEnd"/>
            <w:r w:rsidRPr="00807AB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FB856" w14:textId="77777777" w:rsidR="000F40DD" w:rsidRPr="00807ABB" w:rsidRDefault="000F40DD" w:rsidP="00E21093">
            <w:pPr>
              <w:pStyle w:val="headertabella0"/>
              <w:rPr>
                <w:color w:val="002060"/>
              </w:rPr>
            </w:pPr>
            <w:r w:rsidRPr="00807ABB">
              <w:rPr>
                <w:color w:val="002060"/>
              </w:rPr>
              <w:t>Impianto</w:t>
            </w:r>
          </w:p>
        </w:tc>
      </w:tr>
      <w:tr w:rsidR="000F40DD" w:rsidRPr="00807ABB" w14:paraId="35FD3D0C" w14:textId="77777777" w:rsidTr="00E2109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BF417" w14:textId="77777777" w:rsidR="000F40DD" w:rsidRPr="00807ABB" w:rsidRDefault="000F40DD" w:rsidP="00E21093">
            <w:pPr>
              <w:pStyle w:val="rowtabella0"/>
              <w:rPr>
                <w:color w:val="002060"/>
                <w:highlight w:val="yellow"/>
              </w:rPr>
            </w:pPr>
            <w:r w:rsidRPr="00807ABB">
              <w:rPr>
                <w:color w:val="002060"/>
                <w:highlight w:val="yellow"/>
              </w:rPr>
              <w:t>18/10/2022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FECBF" w14:textId="77777777" w:rsidR="000F40DD" w:rsidRPr="00807ABB" w:rsidRDefault="000F40DD" w:rsidP="00E21093">
            <w:pPr>
              <w:pStyle w:val="rowtabella0"/>
              <w:jc w:val="center"/>
              <w:rPr>
                <w:color w:val="002060"/>
                <w:highlight w:val="yellow"/>
              </w:rPr>
            </w:pPr>
            <w:r w:rsidRPr="00807ABB">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45C9" w14:textId="77777777" w:rsidR="000F40DD" w:rsidRPr="00807ABB" w:rsidRDefault="000F40DD" w:rsidP="00E21093">
            <w:pPr>
              <w:pStyle w:val="rowtabella0"/>
              <w:rPr>
                <w:color w:val="002060"/>
                <w:highlight w:val="yellow"/>
              </w:rPr>
            </w:pPr>
            <w:r w:rsidRPr="00807ABB">
              <w:rPr>
                <w:color w:val="002060"/>
                <w:highlight w:val="yellow"/>
              </w:rPr>
              <w:t>LABELSYSTEM POTENZAPICENA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0729" w14:textId="77777777" w:rsidR="000F40DD" w:rsidRPr="00807ABB" w:rsidRDefault="000F40DD" w:rsidP="00E21093">
            <w:pPr>
              <w:pStyle w:val="rowtabella0"/>
              <w:rPr>
                <w:color w:val="002060"/>
                <w:highlight w:val="yellow"/>
              </w:rPr>
            </w:pPr>
            <w:r w:rsidRPr="00807ABB">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39341" w14:textId="77777777" w:rsidR="000F40DD" w:rsidRPr="00807ABB" w:rsidRDefault="000F40DD" w:rsidP="00E21093">
            <w:pPr>
              <w:jc w:val="center"/>
              <w:rPr>
                <w:rFonts w:ascii="Arial" w:hAnsi="Arial" w:cs="Arial"/>
                <w:color w:val="002060"/>
                <w:sz w:val="12"/>
                <w:szCs w:val="12"/>
              </w:rPr>
            </w:pPr>
            <w:r w:rsidRPr="00807ABB">
              <w:rPr>
                <w:rFonts w:ascii="Arial" w:hAnsi="Arial" w:cs="Arial"/>
                <w:color w:val="002060"/>
                <w:sz w:val="12"/>
                <w:szCs w:val="12"/>
              </w:rPr>
              <w:t>18/10/2022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4D28C" w14:textId="77777777" w:rsidR="000F40DD" w:rsidRPr="00807ABB" w:rsidRDefault="000F40DD" w:rsidP="00E21093">
            <w:pPr>
              <w:pStyle w:val="rowtabella0"/>
              <w:jc w:val="center"/>
              <w:rPr>
                <w:color w:val="002060"/>
              </w:rPr>
            </w:pPr>
            <w:r w:rsidRPr="00807ABB">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E0599" w14:textId="77777777" w:rsidR="000F40DD" w:rsidRPr="00807ABB" w:rsidRDefault="000F40DD" w:rsidP="00E21093">
            <w:pPr>
              <w:jc w:val="center"/>
              <w:rPr>
                <w:rFonts w:ascii="Arial" w:hAnsi="Arial" w:cs="Arial"/>
                <w:color w:val="002060"/>
                <w:sz w:val="12"/>
                <w:szCs w:val="12"/>
              </w:rPr>
            </w:pPr>
            <w:r w:rsidRPr="00807ABB">
              <w:rPr>
                <w:rFonts w:ascii="Arial" w:hAnsi="Arial" w:cs="Arial"/>
                <w:color w:val="002060"/>
                <w:sz w:val="12"/>
                <w:szCs w:val="12"/>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99606" w14:textId="77777777" w:rsidR="000F40DD" w:rsidRPr="00807ABB" w:rsidRDefault="000F40DD" w:rsidP="00E21093">
            <w:pPr>
              <w:pStyle w:val="rowtabella0"/>
              <w:rPr>
                <w:color w:val="002060"/>
              </w:rPr>
            </w:pPr>
          </w:p>
        </w:tc>
      </w:tr>
    </w:tbl>
    <w:p w14:paraId="4F1BB92B" w14:textId="77777777" w:rsidR="000F40DD" w:rsidRPr="00807ABB" w:rsidRDefault="000F40DD" w:rsidP="000F40DD">
      <w:pPr>
        <w:pStyle w:val="titoloprinc0"/>
        <w:rPr>
          <w:color w:val="002060"/>
          <w:sz w:val="12"/>
          <w:szCs w:val="12"/>
        </w:rPr>
      </w:pPr>
    </w:p>
    <w:p w14:paraId="759B8F38" w14:textId="77777777" w:rsidR="000F40DD" w:rsidRPr="00807ABB" w:rsidRDefault="000F40DD" w:rsidP="000F40DD">
      <w:pPr>
        <w:pStyle w:val="titoloprinc0"/>
        <w:rPr>
          <w:color w:val="002060"/>
        </w:rPr>
      </w:pPr>
      <w:r w:rsidRPr="00807ABB">
        <w:rPr>
          <w:color w:val="002060"/>
        </w:rPr>
        <w:t>PROGRAMMA GARE</w:t>
      </w:r>
    </w:p>
    <w:p w14:paraId="6BD2470F" w14:textId="77777777" w:rsidR="000F40DD" w:rsidRPr="00807ABB" w:rsidRDefault="000F40DD" w:rsidP="000F40DD">
      <w:pPr>
        <w:pStyle w:val="breakline"/>
        <w:rPr>
          <w:color w:val="002060"/>
        </w:rPr>
      </w:pPr>
    </w:p>
    <w:p w14:paraId="7CFD040E" w14:textId="77777777" w:rsidR="000F40DD" w:rsidRPr="00807ABB" w:rsidRDefault="000F40DD" w:rsidP="000F40DD">
      <w:pPr>
        <w:pStyle w:val="sottotitolocampionato10"/>
        <w:rPr>
          <w:color w:val="002060"/>
        </w:rPr>
      </w:pPr>
      <w:r w:rsidRPr="00807ABB">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0F40DD" w:rsidRPr="00807ABB" w14:paraId="5D6FCE52"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185CC"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6AE91"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3A0C7"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BE3A8"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99D6B"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8CF3E"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327EF"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18319C27" w14:textId="77777777" w:rsidTr="00E2109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4AF91B" w14:textId="77777777" w:rsidR="000F40DD" w:rsidRPr="00807ABB" w:rsidRDefault="000F40DD" w:rsidP="00E21093">
            <w:pPr>
              <w:pStyle w:val="rowtabella0"/>
              <w:rPr>
                <w:color w:val="002060"/>
              </w:rPr>
            </w:pPr>
            <w:r w:rsidRPr="00807ABB">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434811" w14:textId="77777777" w:rsidR="000F40DD" w:rsidRPr="00807ABB" w:rsidRDefault="000F40DD" w:rsidP="00E21093">
            <w:pPr>
              <w:pStyle w:val="rowtabella0"/>
              <w:rPr>
                <w:color w:val="002060"/>
              </w:rPr>
            </w:pPr>
            <w:r w:rsidRPr="00807ABB">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30840C"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46B253" w14:textId="77777777" w:rsidR="000F40DD" w:rsidRPr="00807ABB" w:rsidRDefault="000F40DD" w:rsidP="00E21093">
            <w:pPr>
              <w:pStyle w:val="rowtabella0"/>
              <w:rPr>
                <w:color w:val="002060"/>
              </w:rPr>
            </w:pPr>
            <w:r w:rsidRPr="00807ABB">
              <w:rPr>
                <w:color w:val="002060"/>
              </w:rPr>
              <w:t>19/10/2022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33FE8F" w14:textId="77777777" w:rsidR="000F40DD" w:rsidRPr="00807ABB" w:rsidRDefault="000F40DD" w:rsidP="00E21093">
            <w:pPr>
              <w:pStyle w:val="rowtabella0"/>
              <w:rPr>
                <w:color w:val="002060"/>
              </w:rPr>
            </w:pPr>
            <w:r w:rsidRPr="00807ABB">
              <w:rPr>
                <w:color w:val="002060"/>
              </w:rPr>
              <w:t>5447 CAMPO DI C5 ENTRO PAL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B976B7" w14:textId="77777777" w:rsidR="000F40DD" w:rsidRPr="00807ABB" w:rsidRDefault="000F40DD" w:rsidP="00E21093">
            <w:pPr>
              <w:pStyle w:val="rowtabella0"/>
              <w:rPr>
                <w:color w:val="002060"/>
              </w:rPr>
            </w:pPr>
            <w:r w:rsidRPr="00807ABB">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0BF7E3" w14:textId="77777777" w:rsidR="000F40DD" w:rsidRPr="00807ABB" w:rsidRDefault="000F40DD" w:rsidP="00E21093">
            <w:pPr>
              <w:pStyle w:val="rowtabella0"/>
              <w:rPr>
                <w:color w:val="002060"/>
              </w:rPr>
            </w:pPr>
            <w:r w:rsidRPr="00807ABB">
              <w:rPr>
                <w:color w:val="002060"/>
              </w:rPr>
              <w:t>VIA RISORGIMENTO 16</w:t>
            </w:r>
          </w:p>
        </w:tc>
      </w:tr>
    </w:tbl>
    <w:p w14:paraId="42405218" w14:textId="77777777" w:rsidR="000F40DD" w:rsidRPr="00807ABB" w:rsidRDefault="000F40DD" w:rsidP="000F40DD">
      <w:pPr>
        <w:pStyle w:val="breakline"/>
        <w:rPr>
          <w:rFonts w:eastAsiaTheme="minorEastAsia"/>
          <w:color w:val="002060"/>
        </w:rPr>
      </w:pPr>
    </w:p>
    <w:p w14:paraId="389A38F6" w14:textId="77777777" w:rsidR="000F40DD" w:rsidRPr="00807ABB" w:rsidRDefault="000F40DD" w:rsidP="000F40DD">
      <w:pPr>
        <w:pStyle w:val="breakline"/>
        <w:rPr>
          <w:color w:val="002060"/>
        </w:rPr>
      </w:pPr>
    </w:p>
    <w:p w14:paraId="0F8811D5" w14:textId="77777777" w:rsidR="000F40DD" w:rsidRPr="00807ABB" w:rsidRDefault="000F40DD" w:rsidP="000F40DD">
      <w:pPr>
        <w:pStyle w:val="breakline"/>
        <w:rPr>
          <w:color w:val="002060"/>
        </w:rPr>
      </w:pPr>
    </w:p>
    <w:p w14:paraId="7220D166" w14:textId="77777777" w:rsidR="000F40DD" w:rsidRPr="00807ABB" w:rsidRDefault="000F40DD" w:rsidP="000F40DD">
      <w:pPr>
        <w:pStyle w:val="sottotitolocampionato10"/>
        <w:rPr>
          <w:color w:val="002060"/>
        </w:rPr>
      </w:pPr>
      <w:r w:rsidRPr="00807ABB">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385"/>
        <w:gridCol w:w="898"/>
        <w:gridCol w:w="1281"/>
        <w:gridCol w:w="1534"/>
        <w:gridCol w:w="1534"/>
      </w:tblGrid>
      <w:tr w:rsidR="000F40DD" w:rsidRPr="00807ABB" w14:paraId="1EA81195"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E18A8"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4E6BB"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47DF4"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0FAAA"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D43DF"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17C01"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F22D4"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2B99F45D" w14:textId="77777777" w:rsidTr="00E2109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B750A1" w14:textId="77777777" w:rsidR="000F40DD" w:rsidRPr="00807ABB" w:rsidRDefault="000F40DD" w:rsidP="00E21093">
            <w:pPr>
              <w:pStyle w:val="rowtabella0"/>
              <w:rPr>
                <w:color w:val="002060"/>
              </w:rPr>
            </w:pPr>
            <w:r w:rsidRPr="00807ABB">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9CFF9E" w14:textId="77777777" w:rsidR="000F40DD" w:rsidRPr="00807ABB" w:rsidRDefault="000F40DD" w:rsidP="00E21093">
            <w:pPr>
              <w:pStyle w:val="rowtabella0"/>
              <w:rPr>
                <w:color w:val="002060"/>
              </w:rPr>
            </w:pPr>
            <w:r w:rsidRPr="00807ABB">
              <w:rPr>
                <w:color w:val="002060"/>
              </w:rPr>
              <w:t>ETA BETA FOOTBALL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06FCAF"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188676" w14:textId="77777777" w:rsidR="000F40DD" w:rsidRPr="00807ABB" w:rsidRDefault="000F40DD" w:rsidP="00E21093">
            <w:pPr>
              <w:pStyle w:val="rowtabella0"/>
              <w:rPr>
                <w:color w:val="002060"/>
              </w:rPr>
            </w:pPr>
            <w:r w:rsidRPr="00807ABB">
              <w:rPr>
                <w:color w:val="002060"/>
              </w:rPr>
              <w:t>20/10/2022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EB423F" w14:textId="77777777" w:rsidR="000F40DD" w:rsidRPr="00807ABB" w:rsidRDefault="000F40DD" w:rsidP="00E21093">
            <w:pPr>
              <w:pStyle w:val="rowtabella0"/>
              <w:rPr>
                <w:color w:val="002060"/>
              </w:rPr>
            </w:pPr>
            <w:r w:rsidRPr="00807ABB">
              <w:rPr>
                <w:color w:val="002060"/>
              </w:rPr>
              <w:t>5423 PALAS.MONTECCHIO "PALADIONIGI"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593B82" w14:textId="77777777" w:rsidR="000F40DD" w:rsidRPr="00807ABB" w:rsidRDefault="000F40DD" w:rsidP="00E21093">
            <w:pPr>
              <w:pStyle w:val="rowtabella0"/>
              <w:rPr>
                <w:color w:val="002060"/>
              </w:rPr>
            </w:pPr>
            <w:r w:rsidRPr="00807ABB">
              <w:rPr>
                <w:color w:val="002060"/>
              </w:rPr>
              <w:t>VALLEFOGLIA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CD526" w14:textId="77777777" w:rsidR="000F40DD" w:rsidRPr="00807ABB" w:rsidRDefault="000F40DD" w:rsidP="00E21093">
            <w:pPr>
              <w:pStyle w:val="rowtabella0"/>
              <w:rPr>
                <w:color w:val="002060"/>
              </w:rPr>
            </w:pPr>
            <w:r w:rsidRPr="00807ABB">
              <w:rPr>
                <w:color w:val="002060"/>
              </w:rPr>
              <w:t>VIA MAZZINI</w:t>
            </w:r>
          </w:p>
        </w:tc>
      </w:tr>
    </w:tbl>
    <w:p w14:paraId="4C405A71" w14:textId="77777777" w:rsidR="000F40DD" w:rsidRPr="00807ABB" w:rsidRDefault="000F40DD" w:rsidP="000F40DD">
      <w:pPr>
        <w:pStyle w:val="breakline"/>
        <w:rPr>
          <w:rFonts w:eastAsiaTheme="minorEastAsia"/>
          <w:color w:val="002060"/>
        </w:rPr>
      </w:pPr>
    </w:p>
    <w:p w14:paraId="5BDA85E7" w14:textId="77777777" w:rsidR="000F40DD" w:rsidRPr="00807ABB" w:rsidRDefault="000F40DD" w:rsidP="000F40DD">
      <w:pPr>
        <w:pStyle w:val="breakline"/>
        <w:rPr>
          <w:color w:val="002060"/>
        </w:rPr>
      </w:pPr>
    </w:p>
    <w:p w14:paraId="694FDB7D" w14:textId="77777777" w:rsidR="000F40DD" w:rsidRPr="00807ABB" w:rsidRDefault="000F40DD" w:rsidP="000F40DD">
      <w:pPr>
        <w:pStyle w:val="breakline"/>
        <w:rPr>
          <w:color w:val="002060"/>
        </w:rPr>
      </w:pPr>
    </w:p>
    <w:p w14:paraId="37A42BD1" w14:textId="77777777" w:rsidR="000F40DD" w:rsidRPr="00807ABB" w:rsidRDefault="000F40DD" w:rsidP="000F40DD">
      <w:pPr>
        <w:pStyle w:val="sottotitolocampionato10"/>
        <w:rPr>
          <w:color w:val="002060"/>
        </w:rPr>
      </w:pPr>
      <w:r w:rsidRPr="00807ABB">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0F40DD" w:rsidRPr="00807ABB" w14:paraId="56466881"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1CFDC"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00A16"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F9554"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09F38"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900CE"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0DA64"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71C53"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49E5B58F" w14:textId="77777777" w:rsidTr="00E2109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23FA39" w14:textId="77777777" w:rsidR="000F40DD" w:rsidRPr="00807ABB" w:rsidRDefault="000F40DD" w:rsidP="00E21093">
            <w:pPr>
              <w:pStyle w:val="rowtabella0"/>
              <w:rPr>
                <w:color w:val="002060"/>
              </w:rPr>
            </w:pPr>
            <w:r w:rsidRPr="00807ABB">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342FD" w14:textId="77777777" w:rsidR="000F40DD" w:rsidRPr="00807ABB" w:rsidRDefault="000F40DD" w:rsidP="00E21093">
            <w:pPr>
              <w:pStyle w:val="rowtabella0"/>
              <w:rPr>
                <w:color w:val="002060"/>
              </w:rPr>
            </w:pPr>
            <w:r w:rsidRPr="00807ABB">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D9510"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C66A5" w14:textId="77777777" w:rsidR="000F40DD" w:rsidRPr="00807ABB" w:rsidRDefault="000F40DD" w:rsidP="00E21093">
            <w:pPr>
              <w:pStyle w:val="rowtabella0"/>
              <w:rPr>
                <w:color w:val="002060"/>
              </w:rPr>
            </w:pPr>
            <w:r w:rsidRPr="00807ABB">
              <w:rPr>
                <w:color w:val="002060"/>
              </w:rPr>
              <w:t>18/10/2022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AADFE" w14:textId="77777777" w:rsidR="000F40DD" w:rsidRPr="00807ABB" w:rsidRDefault="000F40DD" w:rsidP="00E21093">
            <w:pPr>
              <w:pStyle w:val="rowtabella0"/>
              <w:rPr>
                <w:color w:val="002060"/>
              </w:rPr>
            </w:pPr>
            <w:r w:rsidRPr="00807ABB">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1D241" w14:textId="77777777" w:rsidR="000F40DD" w:rsidRPr="00807ABB" w:rsidRDefault="000F40DD" w:rsidP="00E21093">
            <w:pPr>
              <w:pStyle w:val="rowtabella0"/>
              <w:rPr>
                <w:color w:val="002060"/>
              </w:rPr>
            </w:pPr>
            <w:r w:rsidRPr="00807ABB">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BA716" w14:textId="77777777" w:rsidR="000F40DD" w:rsidRPr="00807ABB" w:rsidRDefault="000F40DD" w:rsidP="00E21093">
            <w:pPr>
              <w:pStyle w:val="rowtabella0"/>
              <w:rPr>
                <w:color w:val="002060"/>
              </w:rPr>
            </w:pPr>
            <w:r w:rsidRPr="00807ABB">
              <w:rPr>
                <w:color w:val="002060"/>
              </w:rPr>
              <w:t>VIA VERDI</w:t>
            </w:r>
          </w:p>
        </w:tc>
      </w:tr>
      <w:tr w:rsidR="000F40DD" w:rsidRPr="00807ABB" w14:paraId="09687DAA" w14:textId="77777777" w:rsidTr="00E2109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731322" w14:textId="77777777" w:rsidR="000F40DD" w:rsidRPr="00807ABB" w:rsidRDefault="000F40DD" w:rsidP="00E21093">
            <w:pPr>
              <w:pStyle w:val="rowtabella0"/>
              <w:rPr>
                <w:color w:val="002060"/>
              </w:rPr>
            </w:pPr>
            <w:r w:rsidRPr="00807ABB">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1AD35" w14:textId="77777777" w:rsidR="000F40DD" w:rsidRPr="00807ABB" w:rsidRDefault="000F40DD" w:rsidP="00E21093">
            <w:pPr>
              <w:pStyle w:val="rowtabella0"/>
              <w:rPr>
                <w:color w:val="002060"/>
              </w:rPr>
            </w:pPr>
            <w:r w:rsidRPr="00807ABB">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EAA62" w14:textId="77777777" w:rsidR="000F40DD" w:rsidRPr="00807ABB" w:rsidRDefault="000F40DD" w:rsidP="00E21093">
            <w:pPr>
              <w:pStyle w:val="rowtabella0"/>
              <w:jc w:val="center"/>
              <w:rPr>
                <w:color w:val="002060"/>
              </w:rPr>
            </w:pPr>
            <w:r w:rsidRPr="00807AB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B7386" w14:textId="77777777" w:rsidR="000F40DD" w:rsidRPr="00807ABB" w:rsidRDefault="000F40DD" w:rsidP="00E21093">
            <w:pPr>
              <w:pStyle w:val="rowtabella0"/>
              <w:rPr>
                <w:color w:val="002060"/>
              </w:rPr>
            </w:pPr>
            <w:r w:rsidRPr="00807ABB">
              <w:rPr>
                <w:color w:val="002060"/>
              </w:rPr>
              <w:t>19/10/2022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BDAB0" w14:textId="77777777" w:rsidR="000F40DD" w:rsidRPr="00807ABB" w:rsidRDefault="000F40DD" w:rsidP="00E21093">
            <w:pPr>
              <w:pStyle w:val="rowtabella0"/>
              <w:rPr>
                <w:color w:val="002060"/>
              </w:rPr>
            </w:pPr>
            <w:r w:rsidRPr="00807ABB">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C140EB" w14:textId="77777777" w:rsidR="000F40DD" w:rsidRPr="00807ABB" w:rsidRDefault="000F40DD" w:rsidP="00E21093">
            <w:pPr>
              <w:pStyle w:val="rowtabella0"/>
              <w:rPr>
                <w:color w:val="002060"/>
              </w:rPr>
            </w:pPr>
            <w:r w:rsidRPr="00807ABB">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44CF1" w14:textId="77777777" w:rsidR="000F40DD" w:rsidRPr="00807ABB" w:rsidRDefault="000F40DD" w:rsidP="00E21093">
            <w:pPr>
              <w:pStyle w:val="rowtabella0"/>
              <w:rPr>
                <w:color w:val="002060"/>
              </w:rPr>
            </w:pPr>
            <w:r w:rsidRPr="00807ABB">
              <w:rPr>
                <w:color w:val="002060"/>
              </w:rPr>
              <w:t>VIA ALESSANDRO MANZONI</w:t>
            </w:r>
          </w:p>
        </w:tc>
      </w:tr>
    </w:tbl>
    <w:p w14:paraId="08A99A82" w14:textId="77777777" w:rsidR="000F40DD" w:rsidRPr="00807ABB" w:rsidRDefault="000F40DD" w:rsidP="000F40DD">
      <w:pPr>
        <w:pStyle w:val="breakline"/>
        <w:rPr>
          <w:rFonts w:eastAsiaTheme="minorEastAsia"/>
          <w:color w:val="002060"/>
        </w:rPr>
      </w:pPr>
    </w:p>
    <w:p w14:paraId="6D992618" w14:textId="77777777" w:rsidR="000F40DD" w:rsidRPr="00807ABB" w:rsidRDefault="000F40DD" w:rsidP="000F40DD">
      <w:pPr>
        <w:pStyle w:val="breakline"/>
        <w:rPr>
          <w:color w:val="002060"/>
        </w:rPr>
      </w:pPr>
    </w:p>
    <w:p w14:paraId="275761C1" w14:textId="77777777" w:rsidR="000F40DD" w:rsidRPr="00807ABB" w:rsidRDefault="000F40DD" w:rsidP="000F40DD">
      <w:pPr>
        <w:pStyle w:val="breakline"/>
        <w:rPr>
          <w:color w:val="002060"/>
        </w:rPr>
      </w:pPr>
    </w:p>
    <w:p w14:paraId="5E4DE67A" w14:textId="77777777" w:rsidR="000F40DD" w:rsidRPr="00807ABB" w:rsidRDefault="000F40DD" w:rsidP="000F40DD">
      <w:pPr>
        <w:pStyle w:val="sottotitolocampionato10"/>
        <w:rPr>
          <w:color w:val="002060"/>
        </w:rPr>
      </w:pPr>
      <w:r w:rsidRPr="00807ABB">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5"/>
        <w:gridCol w:w="385"/>
        <w:gridCol w:w="898"/>
        <w:gridCol w:w="1199"/>
        <w:gridCol w:w="1546"/>
        <w:gridCol w:w="1546"/>
      </w:tblGrid>
      <w:tr w:rsidR="000F40DD" w:rsidRPr="00807ABB" w14:paraId="40EDA79C" w14:textId="77777777" w:rsidTr="00E2109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FCD74" w14:textId="77777777" w:rsidR="000F40DD" w:rsidRPr="00807ABB" w:rsidRDefault="000F40DD" w:rsidP="00E21093">
            <w:pPr>
              <w:pStyle w:val="headertabella0"/>
              <w:rPr>
                <w:color w:val="002060"/>
              </w:rPr>
            </w:pPr>
            <w:r w:rsidRPr="00807A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9D400" w14:textId="77777777" w:rsidR="000F40DD" w:rsidRPr="00807ABB" w:rsidRDefault="000F40DD" w:rsidP="00E21093">
            <w:pPr>
              <w:pStyle w:val="headertabella0"/>
              <w:rPr>
                <w:color w:val="002060"/>
              </w:rPr>
            </w:pPr>
            <w:r w:rsidRPr="00807A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6DD64" w14:textId="77777777" w:rsidR="000F40DD" w:rsidRPr="00807ABB" w:rsidRDefault="000F40DD" w:rsidP="00E21093">
            <w:pPr>
              <w:pStyle w:val="headertabella0"/>
              <w:rPr>
                <w:color w:val="002060"/>
              </w:rPr>
            </w:pPr>
            <w:r w:rsidRPr="00807A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8138D" w14:textId="77777777" w:rsidR="000F40DD" w:rsidRPr="00807ABB" w:rsidRDefault="000F40DD" w:rsidP="00E21093">
            <w:pPr>
              <w:pStyle w:val="headertabella0"/>
              <w:rPr>
                <w:color w:val="002060"/>
              </w:rPr>
            </w:pPr>
            <w:r w:rsidRPr="00807A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2FA56" w14:textId="77777777" w:rsidR="000F40DD" w:rsidRPr="00807ABB" w:rsidRDefault="000F40DD" w:rsidP="00E21093">
            <w:pPr>
              <w:pStyle w:val="headertabella0"/>
              <w:rPr>
                <w:color w:val="002060"/>
              </w:rPr>
            </w:pPr>
            <w:r w:rsidRPr="00807A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AA796" w14:textId="77777777" w:rsidR="000F40DD" w:rsidRPr="00807ABB" w:rsidRDefault="000F40DD" w:rsidP="00E21093">
            <w:pPr>
              <w:pStyle w:val="headertabella0"/>
              <w:rPr>
                <w:color w:val="002060"/>
              </w:rPr>
            </w:pPr>
            <w:proofErr w:type="spellStart"/>
            <w:r w:rsidRPr="00807ABB">
              <w:rPr>
                <w:color w:val="002060"/>
              </w:rPr>
              <w:t>Localita'</w:t>
            </w:r>
            <w:proofErr w:type="spellEnd"/>
            <w:r w:rsidRPr="00807AB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BE003" w14:textId="77777777" w:rsidR="000F40DD" w:rsidRPr="00807ABB" w:rsidRDefault="000F40DD" w:rsidP="00E21093">
            <w:pPr>
              <w:pStyle w:val="headertabella0"/>
              <w:rPr>
                <w:color w:val="002060"/>
              </w:rPr>
            </w:pPr>
            <w:r w:rsidRPr="00807ABB">
              <w:rPr>
                <w:color w:val="002060"/>
              </w:rPr>
              <w:t>Indirizzo Impianto</w:t>
            </w:r>
          </w:p>
        </w:tc>
      </w:tr>
      <w:tr w:rsidR="000F40DD" w:rsidRPr="00807ABB" w14:paraId="0D342047" w14:textId="77777777" w:rsidTr="00E2109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43E150" w14:textId="77777777" w:rsidR="000F40DD" w:rsidRPr="00807ABB" w:rsidRDefault="000F40DD" w:rsidP="00E21093">
            <w:pPr>
              <w:pStyle w:val="rowtabella0"/>
              <w:rPr>
                <w:color w:val="002060"/>
              </w:rPr>
            </w:pPr>
            <w:r w:rsidRPr="00807ABB">
              <w:rPr>
                <w:color w:val="002060"/>
              </w:rPr>
              <w:t>LABELSYSTEM POTENZAPICENA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27AB81" w14:textId="77777777" w:rsidR="000F40DD" w:rsidRPr="00807ABB" w:rsidRDefault="000F40DD" w:rsidP="00E21093">
            <w:pPr>
              <w:pStyle w:val="rowtabella0"/>
              <w:rPr>
                <w:color w:val="002060"/>
              </w:rPr>
            </w:pPr>
            <w:r w:rsidRPr="00807ABB">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EB4E01" w14:textId="77777777" w:rsidR="000F40DD" w:rsidRPr="00807ABB" w:rsidRDefault="000F40DD" w:rsidP="00E21093">
            <w:pPr>
              <w:pStyle w:val="rowtabella0"/>
              <w:jc w:val="center"/>
              <w:rPr>
                <w:color w:val="002060"/>
              </w:rPr>
            </w:pPr>
            <w:r w:rsidRPr="00807AB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1C438B" w14:textId="77777777" w:rsidR="000F40DD" w:rsidRPr="00807ABB" w:rsidRDefault="000F40DD" w:rsidP="00E21093">
            <w:pPr>
              <w:pStyle w:val="rowtabella0"/>
              <w:rPr>
                <w:color w:val="002060"/>
              </w:rPr>
            </w:pPr>
            <w:r w:rsidRPr="00807ABB">
              <w:rPr>
                <w:color w:val="002060"/>
              </w:rPr>
              <w:t>18/10/2022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581AC4" w14:textId="77777777" w:rsidR="000F40DD" w:rsidRPr="00807ABB" w:rsidRDefault="000F40DD" w:rsidP="00E21093">
            <w:pPr>
              <w:pStyle w:val="rowtabella0"/>
              <w:rPr>
                <w:color w:val="002060"/>
              </w:rPr>
            </w:pPr>
            <w:r w:rsidRPr="00807ABB">
              <w:rPr>
                <w:color w:val="002060"/>
              </w:rPr>
              <w:t>5280 TENSOSTRUTTURA S.M.APPARENTE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07A0EE" w14:textId="77777777" w:rsidR="000F40DD" w:rsidRPr="00807ABB" w:rsidRDefault="000F40DD" w:rsidP="00E21093">
            <w:pPr>
              <w:pStyle w:val="rowtabella0"/>
              <w:rPr>
                <w:color w:val="002060"/>
              </w:rPr>
            </w:pPr>
            <w:r w:rsidRPr="00807ABB">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B58820" w14:textId="77777777" w:rsidR="000F40DD" w:rsidRPr="00807ABB" w:rsidRDefault="000F40DD" w:rsidP="00E21093">
            <w:pPr>
              <w:pStyle w:val="rowtabella0"/>
              <w:rPr>
                <w:color w:val="002060"/>
              </w:rPr>
            </w:pPr>
            <w:r w:rsidRPr="00807ABB">
              <w:rPr>
                <w:color w:val="002060"/>
              </w:rPr>
              <w:t>VIA LORENZO LOTTO</w:t>
            </w:r>
          </w:p>
        </w:tc>
      </w:tr>
    </w:tbl>
    <w:p w14:paraId="23C6F672" w14:textId="77777777" w:rsidR="000F40DD" w:rsidRPr="00807ABB" w:rsidRDefault="000F40DD" w:rsidP="000F40DD">
      <w:pPr>
        <w:rPr>
          <w:rFonts w:ascii="Arial" w:hAnsi="Arial" w:cs="Arial"/>
          <w:color w:val="002060"/>
          <w:sz w:val="18"/>
          <w:szCs w:val="18"/>
        </w:rPr>
      </w:pPr>
    </w:p>
    <w:p w14:paraId="3E2D5E1B" w14:textId="77777777" w:rsidR="004F3FED" w:rsidRPr="001A1B0E" w:rsidRDefault="004F3FED" w:rsidP="004F3FED">
      <w:pPr>
        <w:pStyle w:val="breakline"/>
        <w:rPr>
          <w:color w:val="002060"/>
        </w:rPr>
      </w:pPr>
    </w:p>
    <w:p w14:paraId="04DBFB8C" w14:textId="77777777" w:rsidR="00E95C6C" w:rsidRPr="009B236A" w:rsidRDefault="00E95C6C" w:rsidP="00CD6259">
      <w:pPr>
        <w:pStyle w:val="Corpodeltesto21"/>
        <w:jc w:val="center"/>
        <w:rPr>
          <w:rFonts w:ascii="Arial" w:hAnsi="Arial" w:cs="Arial"/>
          <w:b/>
          <w:color w:val="002060"/>
          <w:sz w:val="30"/>
          <w:szCs w:val="30"/>
        </w:rPr>
      </w:pPr>
      <w:r w:rsidRPr="009B236A">
        <w:rPr>
          <w:rFonts w:ascii="Arial" w:hAnsi="Arial" w:cs="Arial"/>
          <w:b/>
          <w:color w:val="002060"/>
          <w:sz w:val="30"/>
          <w:szCs w:val="30"/>
        </w:rPr>
        <w:t>*     *     *</w:t>
      </w:r>
    </w:p>
    <w:p w14:paraId="064DD4CC" w14:textId="77777777" w:rsidR="00E95C6C" w:rsidRPr="009B236A" w:rsidRDefault="00E95C6C" w:rsidP="00E95C6C">
      <w:pPr>
        <w:pStyle w:val="Corpodeltesto21"/>
        <w:jc w:val="center"/>
        <w:rPr>
          <w:rFonts w:ascii="Arial" w:hAnsi="Arial" w:cs="Arial"/>
          <w:b/>
          <w:color w:val="002060"/>
          <w:sz w:val="30"/>
          <w:szCs w:val="30"/>
        </w:rPr>
      </w:pPr>
    </w:p>
    <w:p w14:paraId="72E94CA8" w14:textId="5479FADE" w:rsidR="00E95C6C" w:rsidRPr="009B236A" w:rsidRDefault="00E95C6C" w:rsidP="00E95C6C">
      <w:pPr>
        <w:pStyle w:val="Nessunaspaziatura"/>
        <w:jc w:val="both"/>
        <w:rPr>
          <w:rFonts w:ascii="Arial" w:hAnsi="Arial" w:cs="Arial"/>
          <w:color w:val="002060"/>
        </w:rPr>
      </w:pPr>
      <w:r w:rsidRPr="009B236A">
        <w:rPr>
          <w:rFonts w:ascii="Arial" w:hAnsi="Arial" w:cs="Arial"/>
          <w:color w:val="002060"/>
        </w:rPr>
        <w:t xml:space="preserve">Il versamento delle somme relative alle ammende comminate con il presente Comunicato Ufficiale deve essere effettuato entro il </w:t>
      </w:r>
      <w:r w:rsidR="00C12773">
        <w:rPr>
          <w:rFonts w:ascii="Arial" w:hAnsi="Arial" w:cs="Arial"/>
          <w:b/>
          <w:bCs/>
          <w:color w:val="002060"/>
        </w:rPr>
        <w:t>24</w:t>
      </w:r>
      <w:r w:rsidRPr="009B236A">
        <w:rPr>
          <w:rFonts w:ascii="Arial" w:hAnsi="Arial" w:cs="Arial"/>
          <w:b/>
          <w:bCs/>
          <w:color w:val="002060"/>
        </w:rPr>
        <w:t xml:space="preserve"> ottobre 2022</w:t>
      </w:r>
      <w:r w:rsidRPr="009B236A">
        <w:rPr>
          <w:rFonts w:ascii="Arial" w:hAnsi="Arial" w:cs="Arial"/>
          <w:color w:val="002060"/>
        </w:rPr>
        <w:t xml:space="preserve"> a favore di questo Comitato Regionale mediante bonifico bancario da versare alle seguenti coordinate: </w:t>
      </w:r>
    </w:p>
    <w:p w14:paraId="7B2EABDC" w14:textId="77777777" w:rsidR="00E95C6C" w:rsidRPr="009B236A" w:rsidRDefault="00E95C6C" w:rsidP="00E95C6C">
      <w:pPr>
        <w:pStyle w:val="Nessunaspaziatura"/>
        <w:jc w:val="both"/>
        <w:rPr>
          <w:rFonts w:ascii="Arial" w:hAnsi="Arial" w:cs="Arial"/>
          <w:color w:val="002060"/>
        </w:rPr>
      </w:pPr>
    </w:p>
    <w:p w14:paraId="4884073D"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BNL – ANCONA</w:t>
      </w:r>
    </w:p>
    <w:p w14:paraId="0C1693CB"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Beneficiario: </w:t>
      </w:r>
      <w:r w:rsidRPr="009B236A">
        <w:rPr>
          <w:rFonts w:ascii="Arial" w:hAnsi="Arial" w:cs="Arial"/>
          <w:color w:val="002060"/>
        </w:rPr>
        <w:tab/>
        <w:t>Comitato Regionale Marche F.I.G.C. – L.N.D.</w:t>
      </w:r>
    </w:p>
    <w:p w14:paraId="5930840C"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IBAN: </w:t>
      </w:r>
      <w:r w:rsidRPr="009B236A">
        <w:rPr>
          <w:rFonts w:ascii="Arial" w:hAnsi="Arial" w:cs="Arial"/>
          <w:color w:val="002060"/>
        </w:rPr>
        <w:tab/>
      </w:r>
      <w:r w:rsidRPr="009B236A">
        <w:rPr>
          <w:rFonts w:ascii="Arial" w:hAnsi="Arial" w:cs="Arial"/>
          <w:color w:val="002060"/>
        </w:rPr>
        <w:tab/>
        <w:t>IT13E0100502604000000001453</w:t>
      </w:r>
    </w:p>
    <w:p w14:paraId="3546AE21" w14:textId="77777777" w:rsidR="00E95C6C" w:rsidRPr="009B236A" w:rsidRDefault="00E95C6C" w:rsidP="00E95C6C">
      <w:pPr>
        <w:pStyle w:val="Nessunaspaziatura"/>
        <w:jc w:val="both"/>
        <w:rPr>
          <w:rFonts w:ascii="Arial" w:hAnsi="Arial" w:cs="Arial"/>
          <w:color w:val="002060"/>
        </w:rPr>
      </w:pPr>
    </w:p>
    <w:p w14:paraId="739305CC" w14:textId="77777777" w:rsidR="00E95C6C" w:rsidRPr="009B236A" w:rsidRDefault="00E95C6C" w:rsidP="00E95C6C">
      <w:pPr>
        <w:pStyle w:val="Corpodeltesto21"/>
        <w:rPr>
          <w:rFonts w:ascii="Arial" w:hAnsi="Arial" w:cs="Arial"/>
          <w:color w:val="002060"/>
          <w:sz w:val="22"/>
          <w:szCs w:val="22"/>
        </w:rPr>
      </w:pPr>
    </w:p>
    <w:p w14:paraId="6A524CD5"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25A6C9B" w14:textId="77777777" w:rsidR="00E95C6C" w:rsidRPr="009B236A" w:rsidRDefault="00E95C6C" w:rsidP="00E95C6C">
      <w:pPr>
        <w:pStyle w:val="Corpodeltesto21"/>
        <w:rPr>
          <w:rFonts w:ascii="Arial" w:hAnsi="Arial" w:cs="Arial"/>
          <w:color w:val="002060"/>
          <w:sz w:val="22"/>
          <w:szCs w:val="22"/>
        </w:rPr>
      </w:pPr>
    </w:p>
    <w:p w14:paraId="12055F5C"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F.I.G.C. – Corte Sportiva di Appello Territoriale</w:t>
      </w:r>
    </w:p>
    <w:p w14:paraId="7328195F"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Via Schiavoni, snc – 60131 ANCONA (AN)</w:t>
      </w:r>
    </w:p>
    <w:p w14:paraId="64624041"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PEC: marche@pec.figcmarche.it</w:t>
      </w:r>
    </w:p>
    <w:p w14:paraId="2847E970" w14:textId="77777777" w:rsidR="00E95C6C" w:rsidRPr="009B236A" w:rsidRDefault="00E95C6C" w:rsidP="00E95C6C">
      <w:pPr>
        <w:pStyle w:val="Corpodeltesto21"/>
        <w:rPr>
          <w:rFonts w:ascii="Arial" w:hAnsi="Arial" w:cs="Arial"/>
          <w:color w:val="002060"/>
          <w:sz w:val="22"/>
          <w:szCs w:val="22"/>
        </w:rPr>
      </w:pPr>
    </w:p>
    <w:p w14:paraId="69D32FC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Il pagamento del contributo di reclamo dovrà essere effettuato: </w:t>
      </w:r>
    </w:p>
    <w:p w14:paraId="65DCA0B6" w14:textId="77777777" w:rsidR="00E95C6C" w:rsidRPr="009B236A" w:rsidRDefault="00E95C6C" w:rsidP="00E95C6C">
      <w:pPr>
        <w:pStyle w:val="Corpodeltesto21"/>
        <w:rPr>
          <w:rFonts w:ascii="Arial" w:hAnsi="Arial" w:cs="Arial"/>
          <w:color w:val="002060"/>
          <w:sz w:val="22"/>
          <w:szCs w:val="22"/>
        </w:rPr>
      </w:pPr>
    </w:p>
    <w:p w14:paraId="5C0E4187"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Addebito su Conto Campionato </w:t>
      </w:r>
    </w:p>
    <w:p w14:paraId="29F4C8F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Assegno Circolare Non Trasferibile intestato al Comitato Regionale Marche F.I.G.C. – L.N.D. </w:t>
      </w:r>
    </w:p>
    <w:p w14:paraId="2ECE54F1"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Tramite Bonifico Bancario IBAN FIGC: IT13E0100502604000000001453</w:t>
      </w:r>
    </w:p>
    <w:p w14:paraId="5EB5F099" w14:textId="77777777" w:rsidR="00E95C6C" w:rsidRPr="00005189" w:rsidRDefault="00E95C6C" w:rsidP="00770E76">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677AFA0D"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D69E8">
        <w:rPr>
          <w:b/>
          <w:color w:val="002060"/>
          <w:u w:val="single"/>
        </w:rPr>
        <w:t>12</w:t>
      </w:r>
      <w:r w:rsidR="00830450" w:rsidRPr="000039D0">
        <w:rPr>
          <w:b/>
          <w:color w:val="002060"/>
          <w:u w:val="single"/>
        </w:rPr>
        <w:t>/</w:t>
      </w:r>
      <w:r w:rsidR="00FB4E1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9480F" w14:textId="77777777" w:rsidR="00C542EB" w:rsidRDefault="00C542EB">
      <w:r>
        <w:separator/>
      </w:r>
    </w:p>
  </w:endnote>
  <w:endnote w:type="continuationSeparator" w:id="0">
    <w:p w14:paraId="0DF8D586" w14:textId="77777777" w:rsidR="00C542EB" w:rsidRDefault="00C54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87C04F6"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C12773">
      <w:rPr>
        <w:rStyle w:val="Numeropagina"/>
        <w:rFonts w:ascii="Arial" w:hAnsi="Arial" w:cs="Arial"/>
        <w:color w:val="002060"/>
      </w:rPr>
      <w:t>2</w:t>
    </w:r>
    <w:r w:rsidR="004D69E8">
      <w:rPr>
        <w:rStyle w:val="Numeropagina"/>
        <w:rFonts w:ascii="Arial" w:hAnsi="Arial" w:cs="Arial"/>
        <w:color w:val="00206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3C6B7" w14:textId="77777777" w:rsidR="00C542EB" w:rsidRDefault="00C542EB">
      <w:r>
        <w:separator/>
      </w:r>
    </w:p>
  </w:footnote>
  <w:footnote w:type="continuationSeparator" w:id="0">
    <w:p w14:paraId="76A38664" w14:textId="77777777" w:rsidR="00C542EB" w:rsidRDefault="00C54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4F14DE"/>
    <w:multiLevelType w:val="multilevel"/>
    <w:tmpl w:val="5DEE07A2"/>
    <w:numStyleLink w:val="Stile1"/>
  </w:abstractNum>
  <w:abstractNum w:abstractNumId="10"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1"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6"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0"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3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4408676">
    <w:abstractNumId w:val="11"/>
  </w:num>
  <w:num w:numId="2" w16cid:durableId="140779443">
    <w:abstractNumId w:val="7"/>
  </w:num>
  <w:num w:numId="3" w16cid:durableId="1660186896">
    <w:abstractNumId w:val="28"/>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5"/>
  </w:num>
  <w:num w:numId="6" w16cid:durableId="1409227866">
    <w:abstractNumId w:val="19"/>
  </w:num>
  <w:num w:numId="7" w16cid:durableId="1703477839">
    <w:abstractNumId w:val="30"/>
  </w:num>
  <w:num w:numId="8" w16cid:durableId="1865820661">
    <w:abstractNumId w:val="23"/>
  </w:num>
  <w:num w:numId="9" w16cid:durableId="1770080403">
    <w:abstractNumId w:val="29"/>
  </w:num>
  <w:num w:numId="10" w16cid:durableId="1930651135">
    <w:abstractNumId w:val="14"/>
  </w:num>
  <w:num w:numId="11" w16cid:durableId="560559437">
    <w:abstractNumId w:val="37"/>
  </w:num>
  <w:num w:numId="12" w16cid:durableId="1712725283">
    <w:abstractNumId w:val="9"/>
  </w:num>
  <w:num w:numId="13" w16cid:durableId="2130661461">
    <w:abstractNumId w:val="10"/>
  </w:num>
  <w:num w:numId="14" w16cid:durableId="1600523497">
    <w:abstractNumId w:val="3"/>
  </w:num>
  <w:num w:numId="15" w16cid:durableId="314726150">
    <w:abstractNumId w:val="22"/>
  </w:num>
  <w:num w:numId="16" w16cid:durableId="2094011012">
    <w:abstractNumId w:val="15"/>
  </w:num>
  <w:num w:numId="17" w16cid:durableId="249898235">
    <w:abstractNumId w:val="40"/>
  </w:num>
  <w:num w:numId="18" w16cid:durableId="1803184862">
    <w:abstractNumId w:val="32"/>
  </w:num>
  <w:num w:numId="19" w16cid:durableId="1102998121">
    <w:abstractNumId w:val="17"/>
  </w:num>
  <w:num w:numId="20" w16cid:durableId="2242136">
    <w:abstractNumId w:val="24"/>
  </w:num>
  <w:num w:numId="21" w16cid:durableId="424768929">
    <w:abstractNumId w:val="25"/>
  </w:num>
  <w:num w:numId="22" w16cid:durableId="1772698854">
    <w:abstractNumId w:val="16"/>
  </w:num>
  <w:num w:numId="23" w16cid:durableId="1872261587">
    <w:abstractNumId w:val="33"/>
  </w:num>
  <w:num w:numId="24" w16cid:durableId="798693027">
    <w:abstractNumId w:val="38"/>
  </w:num>
  <w:num w:numId="25" w16cid:durableId="2098550385">
    <w:abstractNumId w:val="0"/>
  </w:num>
  <w:num w:numId="26" w16cid:durableId="715282008">
    <w:abstractNumId w:val="13"/>
  </w:num>
  <w:num w:numId="27" w16cid:durableId="1539466067">
    <w:abstractNumId w:val="20"/>
  </w:num>
  <w:num w:numId="28" w16cid:durableId="377749779">
    <w:abstractNumId w:val="4"/>
  </w:num>
  <w:num w:numId="29" w16cid:durableId="1820151984">
    <w:abstractNumId w:val="41"/>
  </w:num>
  <w:num w:numId="30" w16cid:durableId="1043285624">
    <w:abstractNumId w:val="6"/>
  </w:num>
  <w:num w:numId="31" w16cid:durableId="576600428">
    <w:abstractNumId w:val="1"/>
  </w:num>
  <w:num w:numId="32" w16cid:durableId="1476291970">
    <w:abstractNumId w:val="31"/>
  </w:num>
  <w:num w:numId="33" w16cid:durableId="1092553154">
    <w:abstractNumId w:val="18"/>
  </w:num>
  <w:num w:numId="34" w16cid:durableId="1971473206">
    <w:abstractNumId w:val="2"/>
  </w:num>
  <w:num w:numId="35" w16cid:durableId="542669457">
    <w:abstractNumId w:val="39"/>
  </w:num>
  <w:num w:numId="36" w16cid:durableId="1628706912">
    <w:abstractNumId w:val="12"/>
  </w:num>
  <w:num w:numId="37" w16cid:durableId="1466391385">
    <w:abstractNumId w:val="21"/>
  </w:num>
  <w:num w:numId="38" w16cid:durableId="1407267829">
    <w:abstractNumId w:val="34"/>
  </w:num>
  <w:num w:numId="39" w16cid:durableId="163591222">
    <w:abstractNumId w:val="26"/>
  </w:num>
  <w:num w:numId="40" w16cid:durableId="1344435658">
    <w:abstractNumId w:val="8"/>
  </w:num>
  <w:num w:numId="41" w16cid:durableId="722489900">
    <w:abstractNumId w:val="36"/>
  </w:num>
  <w:num w:numId="42" w16cid:durableId="494877369">
    <w:abstractNumId w:val="5"/>
  </w:num>
  <w:num w:numId="43" w16cid:durableId="2117601001">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5731"/>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479"/>
    <w:rsid w:val="000669CC"/>
    <w:rsid w:val="00067183"/>
    <w:rsid w:val="000674BA"/>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325"/>
    <w:rsid w:val="000B3C91"/>
    <w:rsid w:val="000B4152"/>
    <w:rsid w:val="000B42C5"/>
    <w:rsid w:val="000B6171"/>
    <w:rsid w:val="000B7AFD"/>
    <w:rsid w:val="000C18A9"/>
    <w:rsid w:val="000C1DDB"/>
    <w:rsid w:val="000C27A1"/>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3566"/>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BFB"/>
    <w:rsid w:val="00230821"/>
    <w:rsid w:val="00232835"/>
    <w:rsid w:val="002333F3"/>
    <w:rsid w:val="00233888"/>
    <w:rsid w:val="00233CB4"/>
    <w:rsid w:val="00234029"/>
    <w:rsid w:val="0023593C"/>
    <w:rsid w:val="002379CA"/>
    <w:rsid w:val="00237BB3"/>
    <w:rsid w:val="00237E63"/>
    <w:rsid w:val="00237ED7"/>
    <w:rsid w:val="002408E9"/>
    <w:rsid w:val="00240A71"/>
    <w:rsid w:val="002419EA"/>
    <w:rsid w:val="00241A56"/>
    <w:rsid w:val="00241D7B"/>
    <w:rsid w:val="0024293C"/>
    <w:rsid w:val="0024301B"/>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64E6"/>
    <w:rsid w:val="00266B19"/>
    <w:rsid w:val="0026741F"/>
    <w:rsid w:val="00271461"/>
    <w:rsid w:val="0027192B"/>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2F67"/>
    <w:rsid w:val="00294D49"/>
    <w:rsid w:val="00294EBD"/>
    <w:rsid w:val="002950F9"/>
    <w:rsid w:val="002964ED"/>
    <w:rsid w:val="0029656A"/>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B30"/>
    <w:rsid w:val="002B520C"/>
    <w:rsid w:val="002B53FD"/>
    <w:rsid w:val="002B6DDC"/>
    <w:rsid w:val="002C05B5"/>
    <w:rsid w:val="002C1588"/>
    <w:rsid w:val="002C1673"/>
    <w:rsid w:val="002C2424"/>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6C18"/>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C6A"/>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C26"/>
    <w:rsid w:val="004707DF"/>
    <w:rsid w:val="00471162"/>
    <w:rsid w:val="004711CF"/>
    <w:rsid w:val="00471540"/>
    <w:rsid w:val="00471E8F"/>
    <w:rsid w:val="00473074"/>
    <w:rsid w:val="00473C7C"/>
    <w:rsid w:val="004744E3"/>
    <w:rsid w:val="0047469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AC7"/>
    <w:rsid w:val="004F7010"/>
    <w:rsid w:val="004F70E2"/>
    <w:rsid w:val="004F7885"/>
    <w:rsid w:val="00500457"/>
    <w:rsid w:val="00500D15"/>
    <w:rsid w:val="00501261"/>
    <w:rsid w:val="00502C14"/>
    <w:rsid w:val="00503E06"/>
    <w:rsid w:val="0050710E"/>
    <w:rsid w:val="00510FD7"/>
    <w:rsid w:val="0051150E"/>
    <w:rsid w:val="0051239E"/>
    <w:rsid w:val="00512B86"/>
    <w:rsid w:val="0051626C"/>
    <w:rsid w:val="005173BE"/>
    <w:rsid w:val="0051745B"/>
    <w:rsid w:val="005220E9"/>
    <w:rsid w:val="00526208"/>
    <w:rsid w:val="00535245"/>
    <w:rsid w:val="00536217"/>
    <w:rsid w:val="005410A5"/>
    <w:rsid w:val="00542100"/>
    <w:rsid w:val="00542177"/>
    <w:rsid w:val="00542F0E"/>
    <w:rsid w:val="00544131"/>
    <w:rsid w:val="00544A31"/>
    <w:rsid w:val="00546489"/>
    <w:rsid w:val="0054667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14A"/>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E0EC1"/>
    <w:rsid w:val="006E182A"/>
    <w:rsid w:val="006E3148"/>
    <w:rsid w:val="006E34A3"/>
    <w:rsid w:val="006E5758"/>
    <w:rsid w:val="006F0737"/>
    <w:rsid w:val="006F1065"/>
    <w:rsid w:val="006F14DA"/>
    <w:rsid w:val="006F206C"/>
    <w:rsid w:val="006F2BF8"/>
    <w:rsid w:val="006F3B62"/>
    <w:rsid w:val="006F66CC"/>
    <w:rsid w:val="006F7160"/>
    <w:rsid w:val="00700398"/>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2F9B"/>
    <w:rsid w:val="007C3CE9"/>
    <w:rsid w:val="007C3D2B"/>
    <w:rsid w:val="007C49C0"/>
    <w:rsid w:val="007C54D7"/>
    <w:rsid w:val="007C6A41"/>
    <w:rsid w:val="007C6E14"/>
    <w:rsid w:val="007C6F21"/>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CD8"/>
    <w:rsid w:val="0082302C"/>
    <w:rsid w:val="00823F8C"/>
    <w:rsid w:val="00824900"/>
    <w:rsid w:val="00824992"/>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26E00"/>
    <w:rsid w:val="009306FF"/>
    <w:rsid w:val="009309D3"/>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17D2"/>
    <w:rsid w:val="00981824"/>
    <w:rsid w:val="00982075"/>
    <w:rsid w:val="00982242"/>
    <w:rsid w:val="00983895"/>
    <w:rsid w:val="00983A93"/>
    <w:rsid w:val="009845C8"/>
    <w:rsid w:val="00984B60"/>
    <w:rsid w:val="00984F8C"/>
    <w:rsid w:val="00985600"/>
    <w:rsid w:val="00985E4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27740"/>
    <w:rsid w:val="00A30EC3"/>
    <w:rsid w:val="00A30FA8"/>
    <w:rsid w:val="00A31243"/>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8F6"/>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B011CC"/>
    <w:rsid w:val="00B01335"/>
    <w:rsid w:val="00B01B7B"/>
    <w:rsid w:val="00B01F1E"/>
    <w:rsid w:val="00B0267E"/>
    <w:rsid w:val="00B03A23"/>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A70"/>
    <w:rsid w:val="00B45886"/>
    <w:rsid w:val="00B45C66"/>
    <w:rsid w:val="00B471CE"/>
    <w:rsid w:val="00B47C25"/>
    <w:rsid w:val="00B5087C"/>
    <w:rsid w:val="00B51BDC"/>
    <w:rsid w:val="00B520DA"/>
    <w:rsid w:val="00B544B6"/>
    <w:rsid w:val="00B547F2"/>
    <w:rsid w:val="00B556E6"/>
    <w:rsid w:val="00B60840"/>
    <w:rsid w:val="00B6086E"/>
    <w:rsid w:val="00B61016"/>
    <w:rsid w:val="00B613E7"/>
    <w:rsid w:val="00B623C7"/>
    <w:rsid w:val="00B6408A"/>
    <w:rsid w:val="00B646C3"/>
    <w:rsid w:val="00B651F2"/>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53DB"/>
    <w:rsid w:val="00BB5CAC"/>
    <w:rsid w:val="00BB5D3D"/>
    <w:rsid w:val="00BB5E05"/>
    <w:rsid w:val="00BB65C6"/>
    <w:rsid w:val="00BB65DC"/>
    <w:rsid w:val="00BB6C5E"/>
    <w:rsid w:val="00BB6F87"/>
    <w:rsid w:val="00BB7775"/>
    <w:rsid w:val="00BB7A1D"/>
    <w:rsid w:val="00BC09D4"/>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68E9"/>
    <w:rsid w:val="00BF7B1B"/>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2EB"/>
    <w:rsid w:val="00C545D8"/>
    <w:rsid w:val="00C549C8"/>
    <w:rsid w:val="00C610A8"/>
    <w:rsid w:val="00C63B93"/>
    <w:rsid w:val="00C63DD9"/>
    <w:rsid w:val="00C63EB5"/>
    <w:rsid w:val="00C6478F"/>
    <w:rsid w:val="00C64B46"/>
    <w:rsid w:val="00C64CBF"/>
    <w:rsid w:val="00C65861"/>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D6259"/>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7484"/>
    <w:rsid w:val="00D20AFA"/>
    <w:rsid w:val="00D216BA"/>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A49"/>
    <w:rsid w:val="00D80F39"/>
    <w:rsid w:val="00D8138D"/>
    <w:rsid w:val="00D81601"/>
    <w:rsid w:val="00D819A0"/>
    <w:rsid w:val="00D81B76"/>
    <w:rsid w:val="00D8239B"/>
    <w:rsid w:val="00D823B1"/>
    <w:rsid w:val="00D831C5"/>
    <w:rsid w:val="00D84EC6"/>
    <w:rsid w:val="00D85285"/>
    <w:rsid w:val="00D8565F"/>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3D4F"/>
    <w:rsid w:val="00DE405D"/>
    <w:rsid w:val="00DE419A"/>
    <w:rsid w:val="00DE4340"/>
    <w:rsid w:val="00DE54C0"/>
    <w:rsid w:val="00DE5B46"/>
    <w:rsid w:val="00DE6C8F"/>
    <w:rsid w:val="00DE7545"/>
    <w:rsid w:val="00DE7A81"/>
    <w:rsid w:val="00DE7B3E"/>
    <w:rsid w:val="00DE7EC2"/>
    <w:rsid w:val="00DF1C23"/>
    <w:rsid w:val="00DF2455"/>
    <w:rsid w:val="00DF2E84"/>
    <w:rsid w:val="00DF3A9D"/>
    <w:rsid w:val="00DF54A7"/>
    <w:rsid w:val="00DF5814"/>
    <w:rsid w:val="00DF623F"/>
    <w:rsid w:val="00DF6277"/>
    <w:rsid w:val="00DF66E4"/>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CB"/>
    <w:rsid w:val="00E278CF"/>
    <w:rsid w:val="00E32582"/>
    <w:rsid w:val="00E33D66"/>
    <w:rsid w:val="00E347D4"/>
    <w:rsid w:val="00E34D15"/>
    <w:rsid w:val="00E36E88"/>
    <w:rsid w:val="00E3711B"/>
    <w:rsid w:val="00E40B24"/>
    <w:rsid w:val="00E40C48"/>
    <w:rsid w:val="00E43B1F"/>
    <w:rsid w:val="00E44CE0"/>
    <w:rsid w:val="00E4524E"/>
    <w:rsid w:val="00E4702C"/>
    <w:rsid w:val="00E471E8"/>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E1"/>
    <w:rsid w:val="00E74573"/>
    <w:rsid w:val="00E75110"/>
    <w:rsid w:val="00E75888"/>
    <w:rsid w:val="00E76A8F"/>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F5F"/>
    <w:rsid w:val="00EC56E8"/>
    <w:rsid w:val="00EC57B8"/>
    <w:rsid w:val="00EC58E6"/>
    <w:rsid w:val="00EC6602"/>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064"/>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2BB"/>
    <w:rsid w:val="00F8030C"/>
    <w:rsid w:val="00F80A4A"/>
    <w:rsid w:val="00F80ED9"/>
    <w:rsid w:val="00F82082"/>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B0300"/>
    <w:rsid w:val="00FB0810"/>
    <w:rsid w:val="00FB0F63"/>
    <w:rsid w:val="00FB3B92"/>
    <w:rsid w:val="00FB3CEB"/>
    <w:rsid w:val="00FB3ED9"/>
    <w:rsid w:val="00FB479F"/>
    <w:rsid w:val="00FB4E16"/>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231</TotalTime>
  <Pages>8</Pages>
  <Words>9718</Words>
  <Characters>55393</Characters>
  <Application>Microsoft Office Word</Application>
  <DocSecurity>0</DocSecurity>
  <Lines>461</Lines>
  <Paragraphs>129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64982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17</cp:revision>
  <cp:lastPrinted>2022-09-17T12:02:00Z</cp:lastPrinted>
  <dcterms:created xsi:type="dcterms:W3CDTF">2022-10-10T10:26:00Z</dcterms:created>
  <dcterms:modified xsi:type="dcterms:W3CDTF">2022-10-13T08:25:00Z</dcterms:modified>
</cp:coreProperties>
</file>