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2450DFA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1AB4">
              <w:rPr>
                <w:rFonts w:ascii="Arial" w:hAnsi="Arial" w:cs="Arial"/>
                <w:color w:val="002060"/>
                <w:sz w:val="40"/>
                <w:szCs w:val="40"/>
              </w:rPr>
              <w:t>3</w:t>
            </w:r>
            <w:r w:rsidR="00686D3A">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A1AB4">
              <w:rPr>
                <w:rFonts w:ascii="Arial" w:hAnsi="Arial" w:cs="Arial"/>
                <w:color w:val="002060"/>
                <w:sz w:val="40"/>
                <w:szCs w:val="40"/>
              </w:rPr>
              <w:t>1</w:t>
            </w:r>
            <w:r w:rsidR="00686D3A">
              <w:rPr>
                <w:rFonts w:ascii="Arial" w:hAnsi="Arial" w:cs="Arial"/>
                <w:color w:val="002060"/>
                <w:sz w:val="40"/>
                <w:szCs w:val="40"/>
              </w:rPr>
              <w:t>9</w:t>
            </w:r>
            <w:r w:rsidR="00CF4C7D" w:rsidRPr="000039D0">
              <w:rPr>
                <w:rFonts w:ascii="Arial" w:hAnsi="Arial" w:cs="Arial"/>
                <w:color w:val="002060"/>
                <w:sz w:val="40"/>
                <w:szCs w:val="40"/>
              </w:rPr>
              <w:t>/</w:t>
            </w:r>
            <w:r w:rsidR="00FB4E16">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9912D2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73B0E">
          <w:rPr>
            <w:noProof/>
            <w:webHidden/>
            <w:color w:val="002060"/>
          </w:rPr>
          <w:t>1</w:t>
        </w:r>
        <w:r w:rsidR="00AC19D9" w:rsidRPr="002419EA">
          <w:rPr>
            <w:noProof/>
            <w:webHidden/>
            <w:color w:val="002060"/>
          </w:rPr>
          <w:fldChar w:fldCharType="end"/>
        </w:r>
      </w:hyperlink>
    </w:p>
    <w:p w14:paraId="112EDB38" w14:textId="3EF681C9"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73B0E">
          <w:rPr>
            <w:noProof/>
            <w:webHidden/>
            <w:color w:val="002060"/>
          </w:rPr>
          <w:t>1</w:t>
        </w:r>
        <w:r w:rsidR="00AC19D9" w:rsidRPr="002419EA">
          <w:rPr>
            <w:noProof/>
            <w:webHidden/>
            <w:color w:val="002060"/>
          </w:rPr>
          <w:fldChar w:fldCharType="end"/>
        </w:r>
      </w:hyperlink>
    </w:p>
    <w:p w14:paraId="4D9CAD43" w14:textId="24DF6752"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73B0E">
          <w:rPr>
            <w:noProof/>
            <w:webHidden/>
            <w:color w:val="002060"/>
          </w:rPr>
          <w:t>1</w:t>
        </w:r>
        <w:r w:rsidR="00AC19D9" w:rsidRPr="002419EA">
          <w:rPr>
            <w:noProof/>
            <w:webHidden/>
            <w:color w:val="002060"/>
          </w:rPr>
          <w:fldChar w:fldCharType="end"/>
        </w:r>
      </w:hyperlink>
    </w:p>
    <w:p w14:paraId="0EAFCCD8" w14:textId="1E0970D3"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73B0E">
          <w:rPr>
            <w:noProof/>
            <w:webHidden/>
            <w:color w:val="002060"/>
          </w:rPr>
          <w:t>1</w:t>
        </w:r>
        <w:r w:rsidR="00AC19D9" w:rsidRPr="002419EA">
          <w:rPr>
            <w:noProof/>
            <w:webHidden/>
            <w:color w:val="002060"/>
          </w:rPr>
          <w:fldChar w:fldCharType="end"/>
        </w:r>
      </w:hyperlink>
    </w:p>
    <w:p w14:paraId="0952245B" w14:textId="527905A0"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73B0E">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03201BFB" w14:textId="7FB57414" w:rsidR="00F302E4" w:rsidRPr="007C2F9B" w:rsidRDefault="00C967AF" w:rsidP="007C2F9B">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BAB7A98" w14:textId="0C68CB90" w:rsidR="00F302E4" w:rsidRPr="00B55C26" w:rsidRDefault="00F302E4" w:rsidP="00F336CC">
      <w:pPr>
        <w:rPr>
          <w:rFonts w:ascii="Arial" w:hAnsi="Arial" w:cs="Arial"/>
          <w:color w:val="002060"/>
          <w:sz w:val="22"/>
          <w:szCs w:val="22"/>
        </w:rPr>
      </w:pPr>
    </w:p>
    <w:p w14:paraId="21C77D18" w14:textId="77777777" w:rsidR="00515EE0" w:rsidRPr="00B55C26" w:rsidRDefault="00515EE0" w:rsidP="00515EE0">
      <w:pPr>
        <w:pStyle w:val="LndNormale1"/>
        <w:rPr>
          <w:b/>
          <w:color w:val="002060"/>
          <w:sz w:val="28"/>
          <w:szCs w:val="28"/>
        </w:rPr>
      </w:pPr>
      <w:r w:rsidRPr="00B55C26">
        <w:rPr>
          <w:b/>
          <w:color w:val="002060"/>
          <w:sz w:val="28"/>
          <w:szCs w:val="28"/>
        </w:rPr>
        <w:t>C.U. n. 105 del 12.10.2022 L.N.D.</w:t>
      </w:r>
    </w:p>
    <w:p w14:paraId="7D16D3B0" w14:textId="77777777" w:rsidR="00515EE0" w:rsidRPr="00B55C26" w:rsidRDefault="00515EE0" w:rsidP="00515EE0">
      <w:pPr>
        <w:pStyle w:val="LndNormale1"/>
        <w:rPr>
          <w:color w:val="002060"/>
        </w:rPr>
      </w:pPr>
      <w:r w:rsidRPr="00B55C26">
        <w:rPr>
          <w:color w:val="002060"/>
        </w:rPr>
        <w:t>Si pubblica il C.U. n. 49/A della F.I.G.C. inerente le sanzioni per gli atti di violenza ai danni degli Arbitri.</w:t>
      </w:r>
    </w:p>
    <w:p w14:paraId="6FC3FC33" w14:textId="3C75DBFE" w:rsidR="00515EE0" w:rsidRDefault="00515EE0" w:rsidP="00515EE0">
      <w:pPr>
        <w:pStyle w:val="LndNormale1"/>
        <w:rPr>
          <w:color w:val="002060"/>
        </w:rPr>
      </w:pPr>
    </w:p>
    <w:p w14:paraId="10858195" w14:textId="77777777" w:rsidR="00B55C26" w:rsidRPr="00B55C26" w:rsidRDefault="00B55C26" w:rsidP="00515EE0">
      <w:pPr>
        <w:pStyle w:val="LndNormale1"/>
        <w:rPr>
          <w:color w:val="002060"/>
        </w:rPr>
      </w:pPr>
    </w:p>
    <w:p w14:paraId="4CAF14B5" w14:textId="77777777" w:rsidR="00515EE0" w:rsidRPr="00B55C26" w:rsidRDefault="00515EE0" w:rsidP="00515EE0">
      <w:pPr>
        <w:pStyle w:val="LndNormale1"/>
        <w:rPr>
          <w:b/>
          <w:color w:val="002060"/>
          <w:sz w:val="28"/>
          <w:szCs w:val="28"/>
        </w:rPr>
      </w:pPr>
      <w:r w:rsidRPr="00B55C26">
        <w:rPr>
          <w:b/>
          <w:color w:val="002060"/>
          <w:sz w:val="28"/>
          <w:szCs w:val="28"/>
        </w:rPr>
        <w:t>C.U. n. 106 del 12.10.2022 L.N.D.</w:t>
      </w:r>
    </w:p>
    <w:p w14:paraId="73BA380C" w14:textId="77777777" w:rsidR="00515EE0" w:rsidRPr="00B55C26" w:rsidRDefault="00515EE0" w:rsidP="00515EE0">
      <w:pPr>
        <w:pStyle w:val="LndNormale1"/>
        <w:rPr>
          <w:color w:val="002060"/>
        </w:rPr>
      </w:pPr>
      <w:r w:rsidRPr="00B55C26">
        <w:rPr>
          <w:color w:val="002060"/>
        </w:rPr>
        <w:t>Si pubblicano i CC.UU. n. 50/A e 51/A della F.I.G.C inerenti la modifica degli artt. 28 e 46 del Regolamento della Lega Nazionale Dilettanti e la modifica degli artt. 31, 83 e 90 del Codice di Giustizia Sportiva</w:t>
      </w:r>
    </w:p>
    <w:p w14:paraId="4A050B76" w14:textId="7A44D2BE" w:rsidR="00515EE0" w:rsidRDefault="00515EE0" w:rsidP="00515EE0">
      <w:pPr>
        <w:pStyle w:val="LndNormale1"/>
        <w:rPr>
          <w:color w:val="002060"/>
        </w:rPr>
      </w:pPr>
    </w:p>
    <w:p w14:paraId="3D55AA46" w14:textId="77777777" w:rsidR="00B55C26" w:rsidRPr="00B55C26" w:rsidRDefault="00B55C26" w:rsidP="00515EE0">
      <w:pPr>
        <w:pStyle w:val="LndNormale1"/>
        <w:rPr>
          <w:color w:val="002060"/>
        </w:rPr>
      </w:pPr>
    </w:p>
    <w:p w14:paraId="3E95854F" w14:textId="77777777" w:rsidR="00515EE0" w:rsidRPr="00B55C26" w:rsidRDefault="00515EE0" w:rsidP="00515EE0">
      <w:pPr>
        <w:pStyle w:val="LndNormale1"/>
        <w:rPr>
          <w:b/>
          <w:color w:val="002060"/>
          <w:sz w:val="28"/>
          <w:szCs w:val="28"/>
        </w:rPr>
      </w:pPr>
      <w:r w:rsidRPr="00B55C26">
        <w:rPr>
          <w:b/>
          <w:color w:val="002060"/>
          <w:sz w:val="28"/>
          <w:szCs w:val="28"/>
        </w:rPr>
        <w:t>C.U. n. 108 del 13.10.2022 L.N.D.</w:t>
      </w:r>
    </w:p>
    <w:p w14:paraId="09280091" w14:textId="77777777" w:rsidR="00515EE0" w:rsidRPr="00B55C26" w:rsidRDefault="00515EE0" w:rsidP="00515EE0">
      <w:pPr>
        <w:pStyle w:val="LndNormale1"/>
        <w:rPr>
          <w:color w:val="002060"/>
        </w:rPr>
      </w:pPr>
      <w:r w:rsidRPr="00B55C26">
        <w:rPr>
          <w:color w:val="002060"/>
        </w:rPr>
        <w:t>Si pubblica il C.U. n. 108 della L.N.D.inerente la possibilità di tesseramento di allenatore esonerato prima del del 30.11.2022 da una società associata alla L.N.D. e da Società di Puro Settore.</w:t>
      </w:r>
    </w:p>
    <w:p w14:paraId="2B561DF1" w14:textId="6C79F930" w:rsidR="00515EE0" w:rsidRDefault="00515EE0" w:rsidP="00F336CC">
      <w:pPr>
        <w:rPr>
          <w:rFonts w:ascii="Arial" w:hAnsi="Arial" w:cs="Arial"/>
          <w:color w:val="002060"/>
          <w:sz w:val="22"/>
          <w:szCs w:val="22"/>
        </w:rPr>
      </w:pPr>
    </w:p>
    <w:p w14:paraId="1E59A179" w14:textId="77777777" w:rsidR="00B55C26" w:rsidRPr="00B55C26" w:rsidRDefault="00B55C26"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6858FD41" w14:textId="31BCD79F" w:rsidR="00C65861" w:rsidRPr="00B55C26" w:rsidRDefault="00C65861" w:rsidP="009D0C38">
      <w:pPr>
        <w:pStyle w:val="LndNormale1"/>
        <w:rPr>
          <w:b/>
          <w:color w:val="002060"/>
          <w:szCs w:val="22"/>
        </w:rPr>
      </w:pPr>
    </w:p>
    <w:p w14:paraId="4A892917" w14:textId="77777777" w:rsidR="00515EE0" w:rsidRPr="00B55C26" w:rsidRDefault="00515EE0" w:rsidP="00515EE0">
      <w:pPr>
        <w:pStyle w:val="LndNormale1"/>
        <w:rPr>
          <w:b/>
          <w:color w:val="002060"/>
          <w:sz w:val="28"/>
          <w:szCs w:val="28"/>
        </w:rPr>
      </w:pPr>
      <w:r w:rsidRPr="00B55C26">
        <w:rPr>
          <w:b/>
          <w:color w:val="002060"/>
          <w:sz w:val="28"/>
          <w:szCs w:val="28"/>
        </w:rPr>
        <w:t>SOCIETA’ INATTIVE</w:t>
      </w:r>
    </w:p>
    <w:p w14:paraId="0AFA39F7" w14:textId="77777777" w:rsidR="00515EE0" w:rsidRPr="00B55C26" w:rsidRDefault="00515EE0" w:rsidP="00515EE0">
      <w:pPr>
        <w:pStyle w:val="LndNormale1"/>
        <w:jc w:val="left"/>
        <w:rPr>
          <w:b/>
          <w:color w:val="002060"/>
          <w:szCs w:val="22"/>
          <w:u w:val="single"/>
        </w:rPr>
      </w:pPr>
    </w:p>
    <w:p w14:paraId="3C8E6DB5" w14:textId="77777777" w:rsidR="00515EE0" w:rsidRPr="00B55C26" w:rsidRDefault="00515EE0" w:rsidP="00515EE0">
      <w:pPr>
        <w:pStyle w:val="LndNormale1"/>
        <w:rPr>
          <w:color w:val="002060"/>
        </w:rPr>
      </w:pPr>
      <w:r w:rsidRPr="00B55C26">
        <w:rPr>
          <w:color w:val="002060"/>
        </w:rPr>
        <w:t>Le sottonotate società, non essendosi iscritte nella corrente stagione sportiva, ad alcun campionato vengono dichiarate inattive dalla stagione sportiva 2022/2023:</w:t>
      </w:r>
    </w:p>
    <w:p w14:paraId="3F137C57" w14:textId="77777777" w:rsidR="00515EE0" w:rsidRPr="00B55C26" w:rsidRDefault="00515EE0" w:rsidP="00515EE0">
      <w:pPr>
        <w:pStyle w:val="LndNormale1"/>
        <w:rPr>
          <w:b/>
          <w:color w:val="002060"/>
          <w:u w:val="single"/>
        </w:rPr>
      </w:pPr>
      <w:r w:rsidRPr="00B55C26">
        <w:rPr>
          <w:b/>
          <w:color w:val="002060"/>
          <w:u w:val="single"/>
        </w:rPr>
        <w:t>LEGA NAZIONALE DILETTANTI</w:t>
      </w:r>
    </w:p>
    <w:p w14:paraId="6995E94C" w14:textId="77777777" w:rsidR="00515EE0" w:rsidRPr="00B55C26" w:rsidRDefault="00515EE0" w:rsidP="00515EE0">
      <w:pPr>
        <w:pStyle w:val="LndNormale1"/>
        <w:rPr>
          <w:b/>
          <w:color w:val="002060"/>
        </w:rPr>
      </w:pPr>
      <w:r w:rsidRPr="00B55C26">
        <w:rPr>
          <w:b/>
          <w:color w:val="002060"/>
        </w:rPr>
        <w:t>Matr. 919.200</w:t>
      </w:r>
      <w:r w:rsidRPr="00B55C26">
        <w:rPr>
          <w:b/>
          <w:color w:val="002060"/>
        </w:rPr>
        <w:tab/>
      </w:r>
      <w:r w:rsidRPr="00B55C26">
        <w:rPr>
          <w:b/>
          <w:color w:val="002060"/>
        </w:rPr>
        <w:tab/>
        <w:t>A.S.D BARCO URBANIA</w:t>
      </w:r>
      <w:r w:rsidRPr="00B55C26">
        <w:rPr>
          <w:b/>
          <w:color w:val="002060"/>
        </w:rPr>
        <w:tab/>
      </w:r>
      <w:r w:rsidRPr="00B55C26">
        <w:rPr>
          <w:b/>
          <w:color w:val="002060"/>
        </w:rPr>
        <w:tab/>
      </w:r>
      <w:r w:rsidRPr="00B55C26">
        <w:rPr>
          <w:b/>
          <w:color w:val="002060"/>
        </w:rPr>
        <w:tab/>
        <w:t>Urbania (PU)</w:t>
      </w:r>
    </w:p>
    <w:p w14:paraId="372404B1" w14:textId="77777777" w:rsidR="00515EE0" w:rsidRPr="00B55C26" w:rsidRDefault="00515EE0" w:rsidP="00515EE0">
      <w:pPr>
        <w:pStyle w:val="LndNormale1"/>
        <w:rPr>
          <w:b/>
          <w:color w:val="002060"/>
        </w:rPr>
      </w:pPr>
      <w:r w:rsidRPr="00B55C26">
        <w:rPr>
          <w:b/>
          <w:color w:val="002060"/>
        </w:rPr>
        <w:t>Matr. 949.631</w:t>
      </w:r>
      <w:r w:rsidRPr="00B55C26">
        <w:rPr>
          <w:b/>
          <w:color w:val="002060"/>
        </w:rPr>
        <w:tab/>
      </w:r>
      <w:r w:rsidRPr="00B55C26">
        <w:rPr>
          <w:b/>
          <w:color w:val="002060"/>
        </w:rPr>
        <w:tab/>
        <w:t>A.S.D. ALESSI LIBEROSPORT ASCOLI</w:t>
      </w:r>
      <w:r w:rsidRPr="00B55C26">
        <w:rPr>
          <w:b/>
          <w:color w:val="002060"/>
        </w:rPr>
        <w:tab/>
        <w:t xml:space="preserve">Ascoli Piceno </w:t>
      </w:r>
    </w:p>
    <w:p w14:paraId="7BD4CC58" w14:textId="77777777" w:rsidR="00515EE0" w:rsidRPr="00B55C26" w:rsidRDefault="00515EE0" w:rsidP="00515EE0">
      <w:pPr>
        <w:pStyle w:val="LndNormale1"/>
        <w:rPr>
          <w:b/>
          <w:color w:val="002060"/>
          <w:lang w:val="en-US"/>
        </w:rPr>
      </w:pPr>
      <w:r w:rsidRPr="00B55C26">
        <w:rPr>
          <w:b/>
          <w:color w:val="002060"/>
          <w:lang w:val="en-US"/>
        </w:rPr>
        <w:t>Matr. 953.092</w:t>
      </w:r>
      <w:r w:rsidRPr="00B55C26">
        <w:rPr>
          <w:b/>
          <w:color w:val="002060"/>
          <w:lang w:val="en-US"/>
        </w:rPr>
        <w:tab/>
      </w:r>
      <w:r w:rsidRPr="00B55C26">
        <w:rPr>
          <w:b/>
          <w:color w:val="002060"/>
          <w:lang w:val="en-US"/>
        </w:rPr>
        <w:tab/>
        <w:t xml:space="preserve">A.S.D. G.S. REAL VALLONE  </w:t>
      </w:r>
      <w:r w:rsidRPr="00B55C26">
        <w:rPr>
          <w:b/>
          <w:color w:val="002060"/>
          <w:lang w:val="en-US"/>
        </w:rPr>
        <w:tab/>
      </w:r>
      <w:r w:rsidRPr="00B55C26">
        <w:rPr>
          <w:b/>
          <w:color w:val="002060"/>
          <w:lang w:val="en-US"/>
        </w:rPr>
        <w:tab/>
        <w:t>Senigallia (AN)</w:t>
      </w:r>
    </w:p>
    <w:p w14:paraId="2DB04834" w14:textId="77777777" w:rsidR="00515EE0" w:rsidRPr="00B55C26" w:rsidRDefault="00515EE0" w:rsidP="00515EE0">
      <w:pPr>
        <w:pStyle w:val="LndNormale1"/>
        <w:rPr>
          <w:b/>
          <w:color w:val="002060"/>
        </w:rPr>
      </w:pPr>
      <w:r w:rsidRPr="00B55C26">
        <w:rPr>
          <w:b/>
          <w:color w:val="002060"/>
        </w:rPr>
        <w:t>Matr. 953.841</w:t>
      </w:r>
      <w:r w:rsidRPr="00B55C26">
        <w:rPr>
          <w:b/>
          <w:color w:val="002060"/>
        </w:rPr>
        <w:tab/>
      </w:r>
      <w:r w:rsidRPr="00B55C26">
        <w:rPr>
          <w:b/>
          <w:color w:val="002060"/>
        </w:rPr>
        <w:tab/>
        <w:t xml:space="preserve">ASD    PORTO SAN GIORGIO C5  </w:t>
      </w:r>
      <w:r w:rsidRPr="00B55C26">
        <w:rPr>
          <w:b/>
          <w:color w:val="002060"/>
        </w:rPr>
        <w:tab/>
      </w:r>
      <w:r w:rsidRPr="00B55C26">
        <w:rPr>
          <w:b/>
          <w:color w:val="002060"/>
        </w:rPr>
        <w:tab/>
        <w:t>Potenza Picena (MC)</w:t>
      </w:r>
    </w:p>
    <w:p w14:paraId="5ECEACA9" w14:textId="77777777" w:rsidR="00515EE0" w:rsidRPr="00B55C26" w:rsidRDefault="00515EE0" w:rsidP="00515EE0">
      <w:pPr>
        <w:pStyle w:val="LndNormale1"/>
        <w:rPr>
          <w:b/>
          <w:color w:val="002060"/>
        </w:rPr>
      </w:pPr>
      <w:r w:rsidRPr="00B55C26">
        <w:rPr>
          <w:b/>
          <w:color w:val="002060"/>
        </w:rPr>
        <w:t>Matr. 954.014</w:t>
      </w:r>
      <w:r w:rsidRPr="00B55C26">
        <w:rPr>
          <w:b/>
          <w:color w:val="002060"/>
        </w:rPr>
        <w:tab/>
      </w:r>
      <w:r w:rsidRPr="00B55C26">
        <w:rPr>
          <w:b/>
          <w:color w:val="002060"/>
        </w:rPr>
        <w:tab/>
        <w:t>A.S.D. AFRICA PROMO FOOT</w:t>
      </w:r>
      <w:r w:rsidRPr="00B55C26">
        <w:rPr>
          <w:b/>
          <w:color w:val="002060"/>
        </w:rPr>
        <w:tab/>
      </w:r>
      <w:r w:rsidRPr="00B55C26">
        <w:rPr>
          <w:b/>
          <w:color w:val="002060"/>
        </w:rPr>
        <w:tab/>
        <w:t>Belforte all’Isauro (PU)</w:t>
      </w:r>
    </w:p>
    <w:p w14:paraId="39C2AAF5" w14:textId="77777777" w:rsidR="00515EE0" w:rsidRPr="00B55C26" w:rsidRDefault="00515EE0" w:rsidP="00515EE0">
      <w:pPr>
        <w:pStyle w:val="LndNormale1"/>
        <w:rPr>
          <w:b/>
          <w:color w:val="002060"/>
        </w:rPr>
      </w:pPr>
      <w:r w:rsidRPr="00B55C26">
        <w:rPr>
          <w:b/>
          <w:color w:val="002060"/>
        </w:rPr>
        <w:t>Matr. 954.028</w:t>
      </w:r>
      <w:r w:rsidRPr="00B55C26">
        <w:rPr>
          <w:b/>
          <w:color w:val="002060"/>
        </w:rPr>
        <w:tab/>
      </w:r>
      <w:r w:rsidRPr="00B55C26">
        <w:rPr>
          <w:b/>
          <w:color w:val="002060"/>
        </w:rPr>
        <w:tab/>
        <w:t>SSDARL SAMBENEDETTESE 1923</w:t>
      </w:r>
      <w:r w:rsidRPr="00B55C26">
        <w:rPr>
          <w:b/>
          <w:color w:val="002060"/>
        </w:rPr>
        <w:tab/>
        <w:t>San Benedetto del Tronto (AP)</w:t>
      </w:r>
    </w:p>
    <w:p w14:paraId="7C25517E" w14:textId="77777777" w:rsidR="00515EE0" w:rsidRPr="00B55C26" w:rsidRDefault="00515EE0" w:rsidP="00515EE0">
      <w:pPr>
        <w:pStyle w:val="LndNormale1"/>
        <w:rPr>
          <w:b/>
          <w:color w:val="002060"/>
        </w:rPr>
      </w:pPr>
      <w:r w:rsidRPr="00B55C26">
        <w:rPr>
          <w:b/>
          <w:color w:val="002060"/>
        </w:rPr>
        <w:t>Matr. 954.186</w:t>
      </w:r>
      <w:r w:rsidRPr="00B55C26">
        <w:rPr>
          <w:b/>
          <w:color w:val="002060"/>
        </w:rPr>
        <w:tab/>
      </w:r>
      <w:r w:rsidRPr="00B55C26">
        <w:rPr>
          <w:b/>
          <w:color w:val="002060"/>
        </w:rPr>
        <w:tab/>
        <w:t xml:space="preserve">A.S.D. AMATRICE CALCETTO A 5  </w:t>
      </w:r>
      <w:r w:rsidRPr="00B55C26">
        <w:rPr>
          <w:b/>
          <w:color w:val="002060"/>
        </w:rPr>
        <w:tab/>
        <w:t>Arquata del Tronto</w:t>
      </w:r>
    </w:p>
    <w:p w14:paraId="3EB43C78" w14:textId="77777777" w:rsidR="00515EE0" w:rsidRPr="00B55C26" w:rsidRDefault="00515EE0" w:rsidP="00515EE0">
      <w:pPr>
        <w:pStyle w:val="LndNormale1"/>
        <w:rPr>
          <w:b/>
          <w:color w:val="002060"/>
          <w:u w:val="single"/>
        </w:rPr>
      </w:pPr>
      <w:r w:rsidRPr="00B55C26">
        <w:rPr>
          <w:b/>
          <w:color w:val="002060"/>
          <w:u w:val="single"/>
        </w:rPr>
        <w:t>SETTORE GIOVANILE E SCOLASTICO</w:t>
      </w:r>
    </w:p>
    <w:p w14:paraId="23809E70" w14:textId="77777777" w:rsidR="00515EE0" w:rsidRPr="00B55C26" w:rsidRDefault="00515EE0" w:rsidP="00515EE0">
      <w:pPr>
        <w:pStyle w:val="LndNormale1"/>
        <w:rPr>
          <w:b/>
          <w:color w:val="002060"/>
        </w:rPr>
      </w:pPr>
      <w:r w:rsidRPr="00B55C26">
        <w:rPr>
          <w:b/>
          <w:color w:val="002060"/>
        </w:rPr>
        <w:t>Matr. 914.366</w:t>
      </w:r>
      <w:r w:rsidRPr="00B55C26">
        <w:rPr>
          <w:b/>
          <w:color w:val="002060"/>
        </w:rPr>
        <w:tab/>
      </w:r>
      <w:r w:rsidRPr="00B55C26">
        <w:rPr>
          <w:b/>
          <w:color w:val="002060"/>
        </w:rPr>
        <w:tab/>
        <w:t xml:space="preserve">F.C.   VIT 97 SAMB GIOVANE  </w:t>
      </w:r>
      <w:r w:rsidRPr="00B55C26">
        <w:rPr>
          <w:b/>
          <w:color w:val="002060"/>
        </w:rPr>
        <w:tab/>
      </w:r>
      <w:r w:rsidRPr="00B55C26">
        <w:rPr>
          <w:b/>
          <w:color w:val="002060"/>
        </w:rPr>
        <w:tab/>
        <w:t>San Benedetto del Tronto (AP)</w:t>
      </w:r>
    </w:p>
    <w:p w14:paraId="184AF62C" w14:textId="77777777" w:rsidR="00515EE0" w:rsidRPr="00B55C26" w:rsidRDefault="00515EE0" w:rsidP="00515EE0">
      <w:pPr>
        <w:pStyle w:val="LndNormale1"/>
        <w:rPr>
          <w:b/>
          <w:color w:val="002060"/>
        </w:rPr>
      </w:pPr>
      <w:r w:rsidRPr="00B55C26">
        <w:rPr>
          <w:b/>
          <w:color w:val="002060"/>
        </w:rPr>
        <w:t>Matr. 934.466</w:t>
      </w:r>
      <w:r w:rsidRPr="00B55C26">
        <w:rPr>
          <w:b/>
          <w:color w:val="002060"/>
        </w:rPr>
        <w:tab/>
      </w:r>
      <w:r w:rsidRPr="00B55C26">
        <w:rPr>
          <w:b/>
          <w:color w:val="002060"/>
        </w:rPr>
        <w:tab/>
        <w:t>A.S.D. FOLGORE MONSAMPIETRINA</w:t>
      </w:r>
      <w:r w:rsidRPr="00B55C26">
        <w:rPr>
          <w:b/>
          <w:color w:val="002060"/>
        </w:rPr>
        <w:tab/>
        <w:t>Monte San Pietrangeli (FM)</w:t>
      </w:r>
    </w:p>
    <w:p w14:paraId="0ED2B467" w14:textId="77777777" w:rsidR="00515EE0" w:rsidRPr="00B55C26" w:rsidRDefault="00515EE0" w:rsidP="00515EE0">
      <w:pPr>
        <w:pStyle w:val="LndNormale1"/>
        <w:rPr>
          <w:b/>
          <w:color w:val="002060"/>
        </w:rPr>
      </w:pPr>
      <w:r w:rsidRPr="00B55C26">
        <w:rPr>
          <w:b/>
          <w:color w:val="002060"/>
        </w:rPr>
        <w:t>Matr. 936.187</w:t>
      </w:r>
      <w:r w:rsidRPr="00B55C26">
        <w:rPr>
          <w:b/>
          <w:color w:val="002060"/>
        </w:rPr>
        <w:tab/>
      </w:r>
      <w:r w:rsidRPr="00B55C26">
        <w:rPr>
          <w:b/>
          <w:color w:val="002060"/>
        </w:rPr>
        <w:tab/>
        <w:t>A.S.D. FUTBOL3</w:t>
      </w:r>
      <w:r w:rsidRPr="00B55C26">
        <w:rPr>
          <w:b/>
          <w:color w:val="002060"/>
        </w:rPr>
        <w:tab/>
      </w:r>
      <w:r w:rsidRPr="00B55C26">
        <w:rPr>
          <w:b/>
          <w:color w:val="002060"/>
        </w:rPr>
        <w:tab/>
      </w:r>
      <w:r w:rsidRPr="00B55C26">
        <w:rPr>
          <w:b/>
          <w:color w:val="002060"/>
        </w:rPr>
        <w:tab/>
      </w:r>
      <w:r w:rsidRPr="00B55C26">
        <w:rPr>
          <w:b/>
          <w:color w:val="002060"/>
        </w:rPr>
        <w:tab/>
        <w:t>Muccia (MC)</w:t>
      </w:r>
      <w:r w:rsidRPr="00B55C26">
        <w:rPr>
          <w:b/>
          <w:color w:val="002060"/>
        </w:rPr>
        <w:tab/>
      </w:r>
    </w:p>
    <w:p w14:paraId="445F92A8" w14:textId="77777777" w:rsidR="00515EE0" w:rsidRPr="00B55C26" w:rsidRDefault="00515EE0" w:rsidP="00515EE0">
      <w:pPr>
        <w:pStyle w:val="LndNormale1"/>
        <w:rPr>
          <w:b/>
          <w:color w:val="002060"/>
        </w:rPr>
      </w:pPr>
      <w:r w:rsidRPr="00B55C26">
        <w:rPr>
          <w:b/>
          <w:color w:val="002060"/>
        </w:rPr>
        <w:t>Matr. 941.119</w:t>
      </w:r>
      <w:r w:rsidRPr="00B55C26">
        <w:rPr>
          <w:b/>
          <w:color w:val="002060"/>
        </w:rPr>
        <w:tab/>
      </w:r>
      <w:r w:rsidRPr="00B55C26">
        <w:rPr>
          <w:b/>
          <w:color w:val="002060"/>
        </w:rPr>
        <w:tab/>
        <w:t>A.S.D. JUNIOR MACERATA</w:t>
      </w:r>
      <w:r w:rsidRPr="00B55C26">
        <w:rPr>
          <w:b/>
          <w:color w:val="002060"/>
        </w:rPr>
        <w:tab/>
      </w:r>
      <w:r w:rsidRPr="00B55C26">
        <w:rPr>
          <w:b/>
          <w:color w:val="002060"/>
        </w:rPr>
        <w:tab/>
        <w:t xml:space="preserve">Macerata </w:t>
      </w:r>
    </w:p>
    <w:p w14:paraId="218A1C90" w14:textId="77777777" w:rsidR="00515EE0" w:rsidRPr="00B55C26" w:rsidRDefault="00515EE0" w:rsidP="00515EE0">
      <w:pPr>
        <w:pStyle w:val="LndNormale1"/>
        <w:rPr>
          <w:b/>
          <w:color w:val="002060"/>
        </w:rPr>
      </w:pPr>
      <w:r w:rsidRPr="00B55C26">
        <w:rPr>
          <w:b/>
          <w:color w:val="002060"/>
        </w:rPr>
        <w:t>Matr. 949.966</w:t>
      </w:r>
      <w:r w:rsidRPr="00B55C26">
        <w:rPr>
          <w:b/>
          <w:color w:val="002060"/>
        </w:rPr>
        <w:tab/>
      </w:r>
      <w:r w:rsidRPr="00B55C26">
        <w:rPr>
          <w:b/>
          <w:color w:val="002060"/>
        </w:rPr>
        <w:tab/>
        <w:t xml:space="preserve">A.S.D. COLMURANO CALCIO  </w:t>
      </w:r>
      <w:r w:rsidRPr="00B55C26">
        <w:rPr>
          <w:b/>
          <w:color w:val="002060"/>
        </w:rPr>
        <w:tab/>
      </w:r>
      <w:r w:rsidRPr="00B55C26">
        <w:rPr>
          <w:b/>
          <w:color w:val="002060"/>
        </w:rPr>
        <w:tab/>
        <w:t>Colmurano (MC)</w:t>
      </w:r>
    </w:p>
    <w:p w14:paraId="4A767882" w14:textId="77777777" w:rsidR="00515EE0" w:rsidRPr="00B55C26" w:rsidRDefault="00515EE0" w:rsidP="00515EE0">
      <w:pPr>
        <w:pStyle w:val="LndNormale1"/>
        <w:rPr>
          <w:b/>
          <w:color w:val="002060"/>
        </w:rPr>
      </w:pPr>
      <w:r w:rsidRPr="00B55C26">
        <w:rPr>
          <w:b/>
          <w:color w:val="002060"/>
        </w:rPr>
        <w:t>Matr. 952.294</w:t>
      </w:r>
      <w:r w:rsidRPr="00B55C26">
        <w:rPr>
          <w:b/>
          <w:color w:val="002060"/>
        </w:rPr>
        <w:tab/>
      </w:r>
      <w:r w:rsidRPr="00B55C26">
        <w:rPr>
          <w:b/>
          <w:color w:val="002060"/>
        </w:rPr>
        <w:tab/>
        <w:t>A.S.D. VALCONCA FOOTBALLS FUTUR</w:t>
      </w:r>
      <w:r w:rsidRPr="00B55C26">
        <w:rPr>
          <w:b/>
          <w:color w:val="002060"/>
        </w:rPr>
        <w:tab/>
        <w:t>Mercatino Conca (PU)</w:t>
      </w:r>
    </w:p>
    <w:p w14:paraId="3DF9F5E8" w14:textId="77777777" w:rsidR="00515EE0" w:rsidRPr="00B55C26" w:rsidRDefault="00515EE0" w:rsidP="00515EE0">
      <w:pPr>
        <w:pStyle w:val="LndNormale1"/>
        <w:rPr>
          <w:b/>
          <w:color w:val="002060"/>
        </w:rPr>
      </w:pPr>
      <w:r w:rsidRPr="00B55C26">
        <w:rPr>
          <w:b/>
          <w:color w:val="002060"/>
        </w:rPr>
        <w:t>Matr. 950.013</w:t>
      </w:r>
      <w:r w:rsidRPr="00B55C26">
        <w:rPr>
          <w:b/>
          <w:color w:val="002060"/>
        </w:rPr>
        <w:tab/>
      </w:r>
      <w:r w:rsidRPr="00B55C26">
        <w:rPr>
          <w:b/>
          <w:color w:val="002060"/>
        </w:rPr>
        <w:tab/>
        <w:t>A.S.D. POL. SPORT COMMUNICATION</w:t>
      </w:r>
      <w:r w:rsidRPr="00B55C26">
        <w:rPr>
          <w:b/>
          <w:color w:val="002060"/>
        </w:rPr>
        <w:tab/>
        <w:t>Civitanova Marche (MC)</w:t>
      </w:r>
    </w:p>
    <w:p w14:paraId="395BA797" w14:textId="77777777" w:rsidR="00515EE0" w:rsidRPr="00B55C26" w:rsidRDefault="00515EE0" w:rsidP="00515EE0">
      <w:pPr>
        <w:pStyle w:val="LndNormale1"/>
        <w:rPr>
          <w:b/>
          <w:color w:val="002060"/>
        </w:rPr>
      </w:pPr>
      <w:r w:rsidRPr="00B55C26">
        <w:rPr>
          <w:b/>
          <w:color w:val="002060"/>
        </w:rPr>
        <w:t>Matr. 952.215</w:t>
      </w:r>
      <w:r w:rsidRPr="00B55C26">
        <w:rPr>
          <w:b/>
          <w:color w:val="002060"/>
        </w:rPr>
        <w:tab/>
      </w:r>
      <w:r w:rsidRPr="00B55C26">
        <w:rPr>
          <w:b/>
          <w:color w:val="002060"/>
        </w:rPr>
        <w:tab/>
        <w:t>SSDSRL ACADEMY SAMBENEDETTESE</w:t>
      </w:r>
      <w:r w:rsidRPr="00B55C26">
        <w:rPr>
          <w:b/>
          <w:color w:val="002060"/>
        </w:rPr>
        <w:tab/>
        <w:t>San Benedetto del Tronto (AP)</w:t>
      </w:r>
    </w:p>
    <w:p w14:paraId="0C390B53" w14:textId="77777777" w:rsidR="00515EE0" w:rsidRPr="00B55C26" w:rsidRDefault="00515EE0" w:rsidP="00515EE0">
      <w:pPr>
        <w:pStyle w:val="LndNormale1"/>
        <w:rPr>
          <w:color w:val="002060"/>
        </w:rPr>
      </w:pPr>
      <w:r w:rsidRPr="00B55C26">
        <w:rPr>
          <w:color w:val="002060"/>
        </w:rPr>
        <w:t>Visto l’art.16 commi 1) e 2) N.O.I.F. si propongono alla Presidenza Federale per la radiazione dai ruoli.</w:t>
      </w:r>
    </w:p>
    <w:p w14:paraId="03741CDD" w14:textId="77777777" w:rsidR="00515EE0" w:rsidRPr="00B55C26" w:rsidRDefault="00515EE0" w:rsidP="00515EE0">
      <w:pPr>
        <w:pStyle w:val="LndNormale1"/>
        <w:rPr>
          <w:color w:val="002060"/>
        </w:rPr>
      </w:pPr>
      <w:r w:rsidRPr="00B55C26">
        <w:rPr>
          <w:color w:val="002060"/>
        </w:rPr>
        <w:t>Ai sensi dell’art. 110 p.1) delle N.O.I.F. i calciatori tesserati per le suddette Società sono svincolati d’autorità dalla data del presente comunicato ufficiale.</w:t>
      </w:r>
    </w:p>
    <w:p w14:paraId="1883F61F" w14:textId="77777777" w:rsidR="00515EE0" w:rsidRPr="00B55C26" w:rsidRDefault="00515EE0" w:rsidP="00515EE0">
      <w:pPr>
        <w:pStyle w:val="LndNormale1"/>
        <w:jc w:val="left"/>
        <w:rPr>
          <w:b/>
          <w:color w:val="002060"/>
          <w:szCs w:val="22"/>
          <w:u w:val="single"/>
        </w:rPr>
      </w:pPr>
    </w:p>
    <w:p w14:paraId="1985C0B5" w14:textId="77777777" w:rsidR="00515EE0" w:rsidRPr="00B55C26" w:rsidRDefault="00515EE0" w:rsidP="00515EE0">
      <w:pPr>
        <w:pStyle w:val="LndNormale1"/>
        <w:jc w:val="left"/>
        <w:rPr>
          <w:b/>
          <w:color w:val="002060"/>
          <w:szCs w:val="22"/>
          <w:u w:val="single"/>
        </w:rPr>
      </w:pPr>
    </w:p>
    <w:p w14:paraId="3B3E9122" w14:textId="77777777" w:rsidR="00515EE0" w:rsidRPr="00B55C26" w:rsidRDefault="00515EE0" w:rsidP="00515EE0">
      <w:pPr>
        <w:pStyle w:val="LndNormale1"/>
        <w:rPr>
          <w:b/>
          <w:color w:val="002060"/>
          <w:sz w:val="28"/>
          <w:szCs w:val="28"/>
        </w:rPr>
      </w:pPr>
      <w:r w:rsidRPr="00B55C26">
        <w:rPr>
          <w:b/>
          <w:color w:val="002060"/>
          <w:sz w:val="28"/>
          <w:szCs w:val="28"/>
        </w:rPr>
        <w:t>ANNULLAMENTO TESSERAMENTI ANNUALI</w:t>
      </w:r>
    </w:p>
    <w:p w14:paraId="6A5293B9" w14:textId="77777777" w:rsidR="00515EE0" w:rsidRPr="00B55C26" w:rsidRDefault="00515EE0" w:rsidP="00515EE0">
      <w:pPr>
        <w:pStyle w:val="LndNormale1"/>
        <w:rPr>
          <w:color w:val="002060"/>
        </w:rPr>
      </w:pPr>
    </w:p>
    <w:p w14:paraId="7CFA2042" w14:textId="77777777" w:rsidR="00515EE0" w:rsidRPr="00B55C26" w:rsidRDefault="00515EE0" w:rsidP="00515EE0">
      <w:pPr>
        <w:pStyle w:val="LndNormale1"/>
        <w:rPr>
          <w:color w:val="002060"/>
        </w:rPr>
      </w:pPr>
      <w:r w:rsidRPr="00B55C26">
        <w:rPr>
          <w:color w:val="002060"/>
        </w:rPr>
        <w:t>Viste le richieste di annullamento presentate dagli esercenti attività genitoriale ed il consenso della società di appartenenza, considerato che dopo quattro giornata di gara dall’inizio del campionato gli stessi non sono mai stati utilizzati dalla società di appartenenza, si procede all’annullamento dei seguenti tesseramenti annuali ai sensi delle vigenti disposizioni federali:</w:t>
      </w:r>
    </w:p>
    <w:p w14:paraId="22B46E14" w14:textId="77777777" w:rsidR="00515EE0" w:rsidRPr="00B55C26" w:rsidRDefault="00515EE0" w:rsidP="00515EE0">
      <w:pPr>
        <w:pStyle w:val="LndNormale1"/>
        <w:rPr>
          <w:b/>
          <w:color w:val="002060"/>
        </w:rPr>
      </w:pPr>
      <w:r w:rsidRPr="00B55C26">
        <w:rPr>
          <w:b/>
          <w:color w:val="002060"/>
        </w:rPr>
        <w:t xml:space="preserve">MOBILI SIMONE         </w:t>
      </w:r>
      <w:r w:rsidRPr="00B55C26">
        <w:rPr>
          <w:b/>
          <w:color w:val="002060"/>
        </w:rPr>
        <w:tab/>
        <w:t xml:space="preserve">nato 17.02.2006 </w:t>
      </w:r>
      <w:r w:rsidRPr="00B55C26">
        <w:rPr>
          <w:b/>
          <w:color w:val="002060"/>
        </w:rPr>
        <w:tab/>
        <w:t>S.S.   PORTORECANATI A.S.D.</w:t>
      </w:r>
      <w:r w:rsidRPr="00B55C26">
        <w:rPr>
          <w:b/>
          <w:color w:val="002060"/>
        </w:rPr>
        <w:tab/>
      </w:r>
    </w:p>
    <w:p w14:paraId="7EEFB088" w14:textId="77777777" w:rsidR="00515EE0" w:rsidRPr="00B55C26" w:rsidRDefault="00515EE0" w:rsidP="00515EE0">
      <w:pPr>
        <w:pStyle w:val="LndNormale1"/>
        <w:jc w:val="left"/>
        <w:rPr>
          <w:b/>
          <w:color w:val="002060"/>
          <w:szCs w:val="22"/>
        </w:rPr>
      </w:pPr>
      <w:r w:rsidRPr="00B55C26">
        <w:rPr>
          <w:b/>
          <w:color w:val="002060"/>
          <w:szCs w:val="22"/>
        </w:rPr>
        <w:t>CAPASSO LEONARDO       nato 22.07.2007</w:t>
      </w:r>
      <w:r w:rsidRPr="00B55C26">
        <w:rPr>
          <w:b/>
          <w:color w:val="002060"/>
          <w:szCs w:val="22"/>
        </w:rPr>
        <w:tab/>
        <w:t>S.S.   PORTORECANATI A.S.D.</w:t>
      </w:r>
    </w:p>
    <w:p w14:paraId="4C54453F" w14:textId="77777777" w:rsidR="00515EE0" w:rsidRPr="00B55C26" w:rsidRDefault="00515EE0" w:rsidP="00515EE0">
      <w:pPr>
        <w:pStyle w:val="LndNormale1"/>
        <w:jc w:val="left"/>
        <w:rPr>
          <w:color w:val="002060"/>
          <w:szCs w:val="22"/>
        </w:rPr>
      </w:pPr>
    </w:p>
    <w:p w14:paraId="57F154D5" w14:textId="77777777" w:rsidR="00515EE0" w:rsidRPr="00B55C26" w:rsidRDefault="00515EE0" w:rsidP="00515EE0">
      <w:pPr>
        <w:pStyle w:val="LndNormale1"/>
        <w:jc w:val="left"/>
        <w:rPr>
          <w:color w:val="002060"/>
          <w:szCs w:val="22"/>
        </w:rPr>
      </w:pPr>
    </w:p>
    <w:p w14:paraId="60504C23" w14:textId="77777777" w:rsidR="00515EE0" w:rsidRPr="00B55C26" w:rsidRDefault="00515EE0" w:rsidP="00515EE0">
      <w:pPr>
        <w:pStyle w:val="LndNormale1"/>
        <w:rPr>
          <w:b/>
          <w:color w:val="002060"/>
          <w:sz w:val="28"/>
          <w:szCs w:val="28"/>
        </w:rPr>
      </w:pPr>
      <w:r w:rsidRPr="00B55C26">
        <w:rPr>
          <w:b/>
          <w:color w:val="002060"/>
          <w:sz w:val="28"/>
          <w:szCs w:val="28"/>
        </w:rPr>
        <w:t>AUTORIZZAZIONE EX ART. 34/3 N.O.I.F.</w:t>
      </w:r>
    </w:p>
    <w:p w14:paraId="0385D5FA" w14:textId="77777777" w:rsidR="00515EE0" w:rsidRPr="00B55C26" w:rsidRDefault="00515EE0" w:rsidP="00515EE0">
      <w:pPr>
        <w:pStyle w:val="LndNormale1"/>
        <w:rPr>
          <w:color w:val="002060"/>
        </w:rPr>
      </w:pPr>
    </w:p>
    <w:p w14:paraId="406E8394" w14:textId="77777777" w:rsidR="00515EE0" w:rsidRPr="00B55C26" w:rsidRDefault="00515EE0" w:rsidP="00515EE0">
      <w:pPr>
        <w:pStyle w:val="LndNormale1"/>
        <w:rPr>
          <w:color w:val="002060"/>
        </w:rPr>
      </w:pPr>
      <w:r w:rsidRPr="00B55C26">
        <w:rPr>
          <w:color w:val="002060"/>
        </w:rPr>
        <w:t>Vista la certificazione presentata in conformità all’art. 34/3 delle N.O.I.F. si concede l’autorizzazione prevista al compimento del 14° anno di età per le calciatrici e al 15° anno di età per i calciatori ai  seguenti calciatori:</w:t>
      </w:r>
    </w:p>
    <w:p w14:paraId="6ABAA199" w14:textId="77777777" w:rsidR="00515EE0" w:rsidRPr="00B55C26" w:rsidRDefault="00515EE0" w:rsidP="00515EE0">
      <w:pPr>
        <w:pStyle w:val="LndNormale1"/>
        <w:rPr>
          <w:b/>
          <w:color w:val="002060"/>
        </w:rPr>
      </w:pPr>
      <w:r w:rsidRPr="00B55C26">
        <w:rPr>
          <w:b/>
          <w:color w:val="002060"/>
        </w:rPr>
        <w:t xml:space="preserve">NERONI ALESSANDRO      </w:t>
      </w:r>
      <w:r w:rsidRPr="00B55C26">
        <w:rPr>
          <w:b/>
          <w:color w:val="002060"/>
        </w:rPr>
        <w:tab/>
        <w:t>nato 19.11.2006</w:t>
      </w:r>
      <w:r w:rsidRPr="00B55C26">
        <w:rPr>
          <w:b/>
          <w:color w:val="002060"/>
        </w:rPr>
        <w:tab/>
        <w:t xml:space="preserve">A.S.D. SPORTING GROTTAMMARE  </w:t>
      </w:r>
    </w:p>
    <w:p w14:paraId="34A8CB39" w14:textId="77777777" w:rsidR="00515EE0" w:rsidRPr="0080625D" w:rsidRDefault="00515EE0" w:rsidP="009D0C38">
      <w:pPr>
        <w:pStyle w:val="LndNormale1"/>
        <w:rPr>
          <w:b/>
          <w:color w:val="002060"/>
          <w:szCs w:val="22"/>
        </w:rPr>
      </w:pPr>
    </w:p>
    <w:p w14:paraId="355E0FAF" w14:textId="77777777" w:rsidR="00EC3E10" w:rsidRPr="0080625D" w:rsidRDefault="00EC3E10" w:rsidP="009D0C38">
      <w:pPr>
        <w:pStyle w:val="LndNormale1"/>
        <w:rPr>
          <w:b/>
          <w:color w:val="002060"/>
          <w:szCs w:val="22"/>
        </w:rPr>
      </w:pPr>
    </w:p>
    <w:p w14:paraId="464E106C" w14:textId="1DE57C80" w:rsidR="00546679" w:rsidRPr="00AD41A0" w:rsidRDefault="00546679" w:rsidP="00546679">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lastRenderedPageBreak/>
        <w:t>NOTIZIE SU ATTIVITA’ AGONISTICA</w:t>
      </w:r>
      <w:bookmarkEnd w:id="6"/>
      <w:bookmarkEnd w:id="7"/>
    </w:p>
    <w:bookmarkEnd w:id="8"/>
    <w:bookmarkEnd w:id="9"/>
    <w:bookmarkEnd w:id="10"/>
    <w:p w14:paraId="1AD29ADE" w14:textId="66E6F005" w:rsidR="00686D3A" w:rsidRPr="000E0A70" w:rsidRDefault="00686D3A" w:rsidP="00686D3A">
      <w:pPr>
        <w:pStyle w:val="breakline"/>
        <w:rPr>
          <w:color w:val="002060"/>
        </w:rPr>
      </w:pPr>
    </w:p>
    <w:p w14:paraId="1C8BEA6D" w14:textId="77777777" w:rsidR="00686D3A" w:rsidRPr="000E0A70" w:rsidRDefault="00686D3A" w:rsidP="00686D3A">
      <w:pPr>
        <w:pStyle w:val="titolocampionato0"/>
        <w:shd w:val="clear" w:color="auto" w:fill="CCCCCC"/>
        <w:spacing w:before="80" w:after="40"/>
        <w:rPr>
          <w:color w:val="002060"/>
        </w:rPr>
      </w:pPr>
      <w:r w:rsidRPr="000E0A70">
        <w:rPr>
          <w:color w:val="002060"/>
        </w:rPr>
        <w:t>CALCIO A CINQUE SERIE C1</w:t>
      </w:r>
    </w:p>
    <w:p w14:paraId="3EAD1EC8" w14:textId="77777777" w:rsidR="00686D3A" w:rsidRPr="000E0A70" w:rsidRDefault="00686D3A" w:rsidP="00686D3A">
      <w:pPr>
        <w:pStyle w:val="titoloprinc0"/>
        <w:rPr>
          <w:color w:val="002060"/>
        </w:rPr>
      </w:pPr>
      <w:r w:rsidRPr="000E0A70">
        <w:rPr>
          <w:color w:val="002060"/>
        </w:rPr>
        <w:t>VARIAZIONI AL PROGRAMMA GARE</w:t>
      </w:r>
    </w:p>
    <w:p w14:paraId="1282A791" w14:textId="77777777" w:rsidR="00686D3A" w:rsidRPr="000E0A70" w:rsidRDefault="00686D3A" w:rsidP="00686D3A">
      <w:pPr>
        <w:pStyle w:val="breakline"/>
        <w:rPr>
          <w:color w:val="002060"/>
        </w:rPr>
      </w:pPr>
    </w:p>
    <w:p w14:paraId="39630F09" w14:textId="77777777" w:rsidR="00686D3A" w:rsidRPr="000E0A70" w:rsidRDefault="00686D3A" w:rsidP="00686D3A">
      <w:pPr>
        <w:pStyle w:val="breakline"/>
        <w:rPr>
          <w:color w:val="002060"/>
        </w:rPr>
      </w:pPr>
    </w:p>
    <w:p w14:paraId="2844B04D"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6D3A" w:rsidRPr="000E0A70" w14:paraId="72DE44F0" w14:textId="77777777" w:rsidTr="00C77A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C4041" w14:textId="77777777" w:rsidR="00686D3A" w:rsidRPr="000E0A70" w:rsidRDefault="00686D3A" w:rsidP="00C77AA9">
            <w:pPr>
              <w:pStyle w:val="headertabella0"/>
              <w:rPr>
                <w:color w:val="002060"/>
              </w:rPr>
            </w:pPr>
            <w:r w:rsidRPr="000E0A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9E5FD"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8F5CC"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A799D"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84217"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C6630"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926C3"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0F331" w14:textId="77777777" w:rsidR="00686D3A" w:rsidRPr="000E0A70" w:rsidRDefault="00686D3A" w:rsidP="00C77AA9">
            <w:pPr>
              <w:pStyle w:val="headertabella0"/>
              <w:rPr>
                <w:color w:val="002060"/>
              </w:rPr>
            </w:pPr>
            <w:r w:rsidRPr="000E0A70">
              <w:rPr>
                <w:color w:val="002060"/>
              </w:rPr>
              <w:t>Impianto</w:t>
            </w:r>
          </w:p>
        </w:tc>
      </w:tr>
      <w:tr w:rsidR="00686D3A" w:rsidRPr="000E0A70" w14:paraId="63FF7CB8"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7967C" w14:textId="77777777" w:rsidR="00686D3A" w:rsidRPr="000E0A70" w:rsidRDefault="00686D3A" w:rsidP="00C77AA9">
            <w:pPr>
              <w:pStyle w:val="rowtabella0"/>
              <w:rPr>
                <w:color w:val="002060"/>
                <w:highlight w:val="yellow"/>
              </w:rPr>
            </w:pPr>
            <w:r w:rsidRPr="000E0A70">
              <w:rPr>
                <w:color w:val="002060"/>
                <w:highlight w:val="yellow"/>
              </w:rPr>
              <w:t>11/11/2022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F115" w14:textId="77777777" w:rsidR="00686D3A" w:rsidRPr="000E0A70" w:rsidRDefault="00686D3A" w:rsidP="00C77AA9">
            <w:pPr>
              <w:pStyle w:val="rowtabella0"/>
              <w:jc w:val="center"/>
              <w:rPr>
                <w:color w:val="002060"/>
                <w:highlight w:val="yellow"/>
              </w:rPr>
            </w:pPr>
            <w:r w:rsidRPr="000E0A70">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8AE6" w14:textId="77777777" w:rsidR="00686D3A" w:rsidRPr="000E0A70" w:rsidRDefault="00686D3A" w:rsidP="00C77AA9">
            <w:pPr>
              <w:pStyle w:val="rowtabella0"/>
              <w:rPr>
                <w:color w:val="002060"/>
                <w:highlight w:val="yellow"/>
              </w:rPr>
            </w:pPr>
            <w:r w:rsidRPr="000E0A70">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4BFB" w14:textId="77777777" w:rsidR="00686D3A" w:rsidRPr="000E0A70" w:rsidRDefault="00686D3A" w:rsidP="00C77AA9">
            <w:pPr>
              <w:pStyle w:val="rowtabella0"/>
              <w:rPr>
                <w:color w:val="002060"/>
                <w:highlight w:val="yellow"/>
              </w:rPr>
            </w:pPr>
            <w:r w:rsidRPr="000E0A70">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BF64" w14:textId="77777777" w:rsidR="00686D3A" w:rsidRPr="000E0A70" w:rsidRDefault="00686D3A" w:rsidP="00C77AA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825B0" w14:textId="77777777" w:rsidR="00686D3A" w:rsidRPr="000E0A70" w:rsidRDefault="00686D3A" w:rsidP="00C77AA9">
            <w:pPr>
              <w:pStyle w:val="rowtabella0"/>
              <w:jc w:val="center"/>
              <w:rPr>
                <w:color w:val="002060"/>
              </w:rPr>
            </w:pPr>
            <w:r w:rsidRPr="000E0A70">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99EB" w14:textId="77777777" w:rsidR="00686D3A" w:rsidRPr="000E0A70" w:rsidRDefault="00686D3A" w:rsidP="00C77AA9">
            <w:pPr>
              <w:pStyle w:val="rowtabella0"/>
              <w:jc w:val="center"/>
              <w:rPr>
                <w:color w:val="002060"/>
              </w:rPr>
            </w:pPr>
            <w:r w:rsidRPr="000E0A70">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FA311" w14:textId="77777777" w:rsidR="00686D3A" w:rsidRPr="000E0A70" w:rsidRDefault="00686D3A" w:rsidP="00C77AA9">
            <w:pPr>
              <w:rPr>
                <w:color w:val="002060"/>
              </w:rPr>
            </w:pPr>
          </w:p>
        </w:tc>
      </w:tr>
    </w:tbl>
    <w:p w14:paraId="5B608BDD" w14:textId="77777777" w:rsidR="00686D3A" w:rsidRPr="000E0A70" w:rsidRDefault="00686D3A" w:rsidP="00686D3A">
      <w:pPr>
        <w:pStyle w:val="breakline"/>
        <w:rPr>
          <w:rFonts w:eastAsiaTheme="minorEastAsia"/>
          <w:color w:val="002060"/>
        </w:rPr>
      </w:pPr>
    </w:p>
    <w:p w14:paraId="21E28224" w14:textId="77777777" w:rsidR="00686D3A" w:rsidRPr="000E0A70" w:rsidRDefault="00686D3A" w:rsidP="00686D3A">
      <w:pPr>
        <w:pStyle w:val="breakline"/>
        <w:rPr>
          <w:color w:val="002060"/>
        </w:rPr>
      </w:pPr>
    </w:p>
    <w:p w14:paraId="09A7654A" w14:textId="77777777" w:rsidR="00686D3A" w:rsidRPr="000E0A70" w:rsidRDefault="00686D3A" w:rsidP="00686D3A">
      <w:pPr>
        <w:pStyle w:val="titoloprinc0"/>
        <w:rPr>
          <w:color w:val="002060"/>
        </w:rPr>
      </w:pPr>
      <w:r w:rsidRPr="000E0A70">
        <w:rPr>
          <w:color w:val="002060"/>
        </w:rPr>
        <w:t>RISULTATI</w:t>
      </w:r>
    </w:p>
    <w:p w14:paraId="75E582EC" w14:textId="77777777" w:rsidR="00686D3A" w:rsidRPr="000E0A70" w:rsidRDefault="00686D3A" w:rsidP="00686D3A">
      <w:pPr>
        <w:pStyle w:val="breakline"/>
        <w:rPr>
          <w:color w:val="002060"/>
        </w:rPr>
      </w:pPr>
    </w:p>
    <w:p w14:paraId="00DC9D09" w14:textId="77777777" w:rsidR="00686D3A" w:rsidRPr="000E0A70" w:rsidRDefault="00686D3A" w:rsidP="00686D3A">
      <w:pPr>
        <w:pStyle w:val="sottotitolocampionato10"/>
        <w:rPr>
          <w:color w:val="002060"/>
        </w:rPr>
      </w:pPr>
      <w:r w:rsidRPr="000E0A70">
        <w:rPr>
          <w:color w:val="002060"/>
        </w:rPr>
        <w:t>RISULTATI UFFICIALI GARE DEL 14/10/2022</w:t>
      </w:r>
    </w:p>
    <w:p w14:paraId="2A811B24" w14:textId="77777777" w:rsidR="00686D3A" w:rsidRPr="00686D3A" w:rsidRDefault="00686D3A" w:rsidP="00686D3A">
      <w:pPr>
        <w:pStyle w:val="sottotitolocampionato20"/>
        <w:spacing w:before="0" w:beforeAutospacing="0" w:after="0" w:afterAutospacing="0"/>
        <w:rPr>
          <w:rFonts w:ascii="Arial" w:hAnsi="Arial" w:cs="Arial"/>
          <w:color w:val="002060"/>
          <w:sz w:val="20"/>
          <w:szCs w:val="20"/>
        </w:rPr>
      </w:pPr>
      <w:r w:rsidRPr="00686D3A">
        <w:rPr>
          <w:rFonts w:ascii="Arial" w:hAnsi="Arial" w:cs="Arial"/>
          <w:color w:val="002060"/>
          <w:sz w:val="20"/>
          <w:szCs w:val="20"/>
        </w:rPr>
        <w:t>Si trascrivono qui di seguito i risultati ufficiali delle gare disputate</w:t>
      </w:r>
    </w:p>
    <w:p w14:paraId="35FB08C0" w14:textId="77777777" w:rsidR="00686D3A" w:rsidRPr="000E0A70" w:rsidRDefault="00686D3A" w:rsidP="00686D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6D3A" w:rsidRPr="000E0A70" w14:paraId="7C5E95C5"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534CAB1D"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B7677" w14:textId="77777777" w:rsidR="00686D3A" w:rsidRPr="000E0A70" w:rsidRDefault="00686D3A" w:rsidP="00C77AA9">
                  <w:pPr>
                    <w:pStyle w:val="headertabella0"/>
                    <w:rPr>
                      <w:color w:val="002060"/>
                    </w:rPr>
                  </w:pPr>
                  <w:r w:rsidRPr="000E0A70">
                    <w:rPr>
                      <w:color w:val="002060"/>
                    </w:rPr>
                    <w:t>GIRONE A - 4 Giornata - A</w:t>
                  </w:r>
                </w:p>
              </w:tc>
            </w:tr>
            <w:tr w:rsidR="00686D3A" w:rsidRPr="000E0A70" w14:paraId="0F3E9428"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4D695A" w14:textId="77777777" w:rsidR="00686D3A" w:rsidRPr="000E0A70" w:rsidRDefault="00686D3A" w:rsidP="00C77AA9">
                  <w:pPr>
                    <w:pStyle w:val="rowtabella0"/>
                    <w:rPr>
                      <w:color w:val="002060"/>
                    </w:rPr>
                  </w:pPr>
                  <w:r w:rsidRPr="000E0A70">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F782A" w14:textId="77777777" w:rsidR="00686D3A" w:rsidRPr="000E0A70" w:rsidRDefault="00686D3A" w:rsidP="00C77AA9">
                  <w:pPr>
                    <w:pStyle w:val="rowtabella0"/>
                    <w:rPr>
                      <w:color w:val="002060"/>
                    </w:rPr>
                  </w:pPr>
                  <w:r w:rsidRPr="000E0A70">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1AE44" w14:textId="77777777" w:rsidR="00686D3A" w:rsidRPr="000E0A70" w:rsidRDefault="00686D3A" w:rsidP="00C77AA9">
                  <w:pPr>
                    <w:pStyle w:val="rowtabella0"/>
                    <w:jc w:val="center"/>
                    <w:rPr>
                      <w:color w:val="002060"/>
                    </w:rPr>
                  </w:pPr>
                  <w:r w:rsidRPr="000E0A7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7135D" w14:textId="77777777" w:rsidR="00686D3A" w:rsidRPr="000E0A70" w:rsidRDefault="00686D3A" w:rsidP="00C77AA9">
                  <w:pPr>
                    <w:pStyle w:val="rowtabella0"/>
                    <w:jc w:val="center"/>
                    <w:rPr>
                      <w:color w:val="002060"/>
                    </w:rPr>
                  </w:pPr>
                  <w:r w:rsidRPr="000E0A70">
                    <w:rPr>
                      <w:color w:val="002060"/>
                    </w:rPr>
                    <w:t> </w:t>
                  </w:r>
                </w:p>
              </w:tc>
            </w:tr>
            <w:tr w:rsidR="00686D3A" w:rsidRPr="000E0A70" w14:paraId="27561293"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C66CF0" w14:textId="77777777" w:rsidR="00686D3A" w:rsidRPr="000E0A70" w:rsidRDefault="00686D3A" w:rsidP="00C77AA9">
                  <w:pPr>
                    <w:pStyle w:val="rowtabella0"/>
                    <w:rPr>
                      <w:color w:val="002060"/>
                    </w:rPr>
                  </w:pPr>
                  <w:r w:rsidRPr="000E0A70">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4E2C0C" w14:textId="77777777" w:rsidR="00686D3A" w:rsidRPr="000E0A70" w:rsidRDefault="00686D3A" w:rsidP="00C77AA9">
                  <w:pPr>
                    <w:pStyle w:val="rowtabella0"/>
                    <w:rPr>
                      <w:color w:val="002060"/>
                    </w:rPr>
                  </w:pPr>
                  <w:r w:rsidRPr="000E0A70">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FCA1C0" w14:textId="77777777" w:rsidR="00686D3A" w:rsidRPr="000E0A70" w:rsidRDefault="00686D3A" w:rsidP="00C77AA9">
                  <w:pPr>
                    <w:pStyle w:val="rowtabella0"/>
                    <w:jc w:val="center"/>
                    <w:rPr>
                      <w:color w:val="002060"/>
                    </w:rPr>
                  </w:pPr>
                  <w:r w:rsidRPr="000E0A7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D610F9" w14:textId="77777777" w:rsidR="00686D3A" w:rsidRPr="000E0A70" w:rsidRDefault="00686D3A" w:rsidP="00C77AA9">
                  <w:pPr>
                    <w:pStyle w:val="rowtabella0"/>
                    <w:jc w:val="center"/>
                    <w:rPr>
                      <w:color w:val="002060"/>
                    </w:rPr>
                  </w:pPr>
                  <w:r w:rsidRPr="000E0A70">
                    <w:rPr>
                      <w:color w:val="002060"/>
                    </w:rPr>
                    <w:t> </w:t>
                  </w:r>
                </w:p>
              </w:tc>
            </w:tr>
            <w:tr w:rsidR="00686D3A" w:rsidRPr="000E0A70" w14:paraId="78D92B0C"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135D62" w14:textId="77777777" w:rsidR="00686D3A" w:rsidRPr="000E0A70" w:rsidRDefault="00686D3A" w:rsidP="00C77AA9">
                  <w:pPr>
                    <w:pStyle w:val="rowtabella0"/>
                    <w:rPr>
                      <w:color w:val="002060"/>
                    </w:rPr>
                  </w:pPr>
                  <w:r w:rsidRPr="000E0A70">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F2331E" w14:textId="77777777" w:rsidR="00686D3A" w:rsidRPr="000E0A70" w:rsidRDefault="00686D3A" w:rsidP="00C77AA9">
                  <w:pPr>
                    <w:pStyle w:val="rowtabella0"/>
                    <w:rPr>
                      <w:color w:val="002060"/>
                    </w:rPr>
                  </w:pPr>
                  <w:r w:rsidRPr="000E0A70">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A000C8" w14:textId="77777777" w:rsidR="00686D3A" w:rsidRPr="000E0A70" w:rsidRDefault="00686D3A" w:rsidP="00C77AA9">
                  <w:pPr>
                    <w:pStyle w:val="rowtabella0"/>
                    <w:jc w:val="center"/>
                    <w:rPr>
                      <w:color w:val="002060"/>
                    </w:rPr>
                  </w:pPr>
                  <w:r w:rsidRPr="000E0A70">
                    <w:rPr>
                      <w:color w:val="002060"/>
                    </w:rPr>
                    <w:t>10 - 7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4ACE4D" w14:textId="77777777" w:rsidR="00686D3A" w:rsidRPr="000E0A70" w:rsidRDefault="00686D3A" w:rsidP="00C77AA9">
                  <w:pPr>
                    <w:pStyle w:val="rowtabella0"/>
                    <w:jc w:val="center"/>
                    <w:rPr>
                      <w:color w:val="002060"/>
                    </w:rPr>
                  </w:pPr>
                  <w:r w:rsidRPr="000E0A70">
                    <w:rPr>
                      <w:color w:val="002060"/>
                    </w:rPr>
                    <w:t> </w:t>
                  </w:r>
                </w:p>
              </w:tc>
            </w:tr>
            <w:tr w:rsidR="00686D3A" w:rsidRPr="000E0A70" w14:paraId="2CE60E34"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556BB6" w14:textId="77777777" w:rsidR="00686D3A" w:rsidRPr="000E0A70" w:rsidRDefault="00686D3A" w:rsidP="00C77AA9">
                  <w:pPr>
                    <w:pStyle w:val="rowtabella0"/>
                    <w:rPr>
                      <w:color w:val="002060"/>
                    </w:rPr>
                  </w:pPr>
                  <w:r w:rsidRPr="000E0A70">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1204CC" w14:textId="77777777" w:rsidR="00686D3A" w:rsidRPr="000E0A70" w:rsidRDefault="00686D3A" w:rsidP="00C77AA9">
                  <w:pPr>
                    <w:pStyle w:val="rowtabella0"/>
                    <w:rPr>
                      <w:color w:val="002060"/>
                    </w:rPr>
                  </w:pPr>
                  <w:r w:rsidRPr="000E0A70">
                    <w:rPr>
                      <w:color w:val="002060"/>
                    </w:rPr>
                    <w:t xml:space="preserve">- AUDAX 1970 </w:t>
                  </w:r>
                  <w:proofErr w:type="gramStart"/>
                  <w:r w:rsidRPr="000E0A70">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4F0497" w14:textId="77777777" w:rsidR="00686D3A" w:rsidRPr="000E0A70" w:rsidRDefault="00686D3A" w:rsidP="00C77AA9">
                  <w:pPr>
                    <w:pStyle w:val="rowtabella0"/>
                    <w:jc w:val="center"/>
                    <w:rPr>
                      <w:color w:val="002060"/>
                    </w:rPr>
                  </w:pPr>
                  <w:r w:rsidRPr="000E0A70">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6FDFB6" w14:textId="77777777" w:rsidR="00686D3A" w:rsidRPr="000E0A70" w:rsidRDefault="00686D3A" w:rsidP="00C77AA9">
                  <w:pPr>
                    <w:pStyle w:val="rowtabella0"/>
                    <w:jc w:val="center"/>
                    <w:rPr>
                      <w:color w:val="002060"/>
                    </w:rPr>
                  </w:pPr>
                  <w:r w:rsidRPr="000E0A70">
                    <w:rPr>
                      <w:color w:val="002060"/>
                    </w:rPr>
                    <w:t> </w:t>
                  </w:r>
                </w:p>
              </w:tc>
            </w:tr>
            <w:tr w:rsidR="00686D3A" w:rsidRPr="000E0A70" w14:paraId="10F5D8BD"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BBA681" w14:textId="77777777" w:rsidR="00686D3A" w:rsidRPr="000E0A70" w:rsidRDefault="00686D3A" w:rsidP="00C77AA9">
                  <w:pPr>
                    <w:pStyle w:val="rowtabella0"/>
                    <w:rPr>
                      <w:color w:val="002060"/>
                    </w:rPr>
                  </w:pPr>
                  <w:r w:rsidRPr="000E0A70">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EF4C87" w14:textId="77777777" w:rsidR="00686D3A" w:rsidRPr="000E0A70" w:rsidRDefault="00686D3A" w:rsidP="00C77AA9">
                  <w:pPr>
                    <w:pStyle w:val="rowtabella0"/>
                    <w:rPr>
                      <w:color w:val="002060"/>
                    </w:rPr>
                  </w:pPr>
                  <w:r w:rsidRPr="000E0A70">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578A38" w14:textId="77777777" w:rsidR="00686D3A" w:rsidRPr="000E0A70" w:rsidRDefault="00686D3A" w:rsidP="00C77AA9">
                  <w:pPr>
                    <w:pStyle w:val="rowtabella0"/>
                    <w:jc w:val="center"/>
                    <w:rPr>
                      <w:color w:val="002060"/>
                    </w:rPr>
                  </w:pPr>
                  <w:r w:rsidRPr="000E0A70">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5E6282" w14:textId="77777777" w:rsidR="00686D3A" w:rsidRPr="000E0A70" w:rsidRDefault="00686D3A" w:rsidP="00C77AA9">
                  <w:pPr>
                    <w:pStyle w:val="rowtabella0"/>
                    <w:jc w:val="center"/>
                    <w:rPr>
                      <w:color w:val="002060"/>
                    </w:rPr>
                  </w:pPr>
                  <w:r w:rsidRPr="000E0A70">
                    <w:rPr>
                      <w:color w:val="002060"/>
                    </w:rPr>
                    <w:t> </w:t>
                  </w:r>
                </w:p>
              </w:tc>
            </w:tr>
            <w:tr w:rsidR="00686D3A" w:rsidRPr="000E0A70" w14:paraId="341EE1A0"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889763" w14:textId="77777777" w:rsidR="00686D3A" w:rsidRPr="000E0A70" w:rsidRDefault="00686D3A" w:rsidP="00C77AA9">
                  <w:pPr>
                    <w:pStyle w:val="rowtabella0"/>
                    <w:rPr>
                      <w:color w:val="002060"/>
                    </w:rPr>
                  </w:pPr>
                  <w:r w:rsidRPr="000E0A70">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248ACF" w14:textId="77777777" w:rsidR="00686D3A" w:rsidRPr="000E0A70" w:rsidRDefault="00686D3A" w:rsidP="00C77AA9">
                  <w:pPr>
                    <w:pStyle w:val="rowtabella0"/>
                    <w:rPr>
                      <w:color w:val="002060"/>
                    </w:rPr>
                  </w:pPr>
                  <w:r w:rsidRPr="000E0A70">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EDD282" w14:textId="77777777" w:rsidR="00686D3A" w:rsidRPr="000E0A70" w:rsidRDefault="00686D3A" w:rsidP="00C77AA9">
                  <w:pPr>
                    <w:pStyle w:val="rowtabella0"/>
                    <w:jc w:val="center"/>
                    <w:rPr>
                      <w:color w:val="002060"/>
                    </w:rPr>
                  </w:pPr>
                  <w:r w:rsidRPr="000E0A7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B19E9E" w14:textId="77777777" w:rsidR="00686D3A" w:rsidRPr="000E0A70" w:rsidRDefault="00686D3A" w:rsidP="00C77AA9">
                  <w:pPr>
                    <w:pStyle w:val="rowtabella0"/>
                    <w:jc w:val="center"/>
                    <w:rPr>
                      <w:color w:val="002060"/>
                    </w:rPr>
                  </w:pPr>
                  <w:r w:rsidRPr="000E0A70">
                    <w:rPr>
                      <w:color w:val="002060"/>
                    </w:rPr>
                    <w:t> </w:t>
                  </w:r>
                </w:p>
              </w:tc>
            </w:tr>
            <w:tr w:rsidR="00686D3A" w:rsidRPr="000E0A70" w14:paraId="3AC1DFFB"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C282E1" w14:textId="77777777" w:rsidR="00686D3A" w:rsidRPr="000E0A70" w:rsidRDefault="00686D3A" w:rsidP="00C77AA9">
                  <w:pPr>
                    <w:pStyle w:val="rowtabella0"/>
                    <w:rPr>
                      <w:color w:val="002060"/>
                    </w:rPr>
                  </w:pPr>
                  <w:r w:rsidRPr="000E0A70">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3BDB8" w14:textId="77777777" w:rsidR="00686D3A" w:rsidRPr="000E0A70" w:rsidRDefault="00686D3A" w:rsidP="00C77AA9">
                  <w:pPr>
                    <w:pStyle w:val="rowtabella0"/>
                    <w:rPr>
                      <w:color w:val="002060"/>
                    </w:rPr>
                  </w:pPr>
                  <w:r w:rsidRPr="000E0A70">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1F65C" w14:textId="77777777" w:rsidR="00686D3A" w:rsidRPr="000E0A70" w:rsidRDefault="00686D3A" w:rsidP="00C77AA9">
                  <w:pPr>
                    <w:pStyle w:val="rowtabella0"/>
                    <w:jc w:val="center"/>
                    <w:rPr>
                      <w:color w:val="002060"/>
                    </w:rPr>
                  </w:pPr>
                  <w:r w:rsidRPr="000E0A70">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5224F" w14:textId="77777777" w:rsidR="00686D3A" w:rsidRPr="000E0A70" w:rsidRDefault="00686D3A" w:rsidP="00C77AA9">
                  <w:pPr>
                    <w:pStyle w:val="rowtabella0"/>
                    <w:jc w:val="center"/>
                    <w:rPr>
                      <w:color w:val="002060"/>
                    </w:rPr>
                  </w:pPr>
                  <w:r w:rsidRPr="000E0A70">
                    <w:rPr>
                      <w:color w:val="002060"/>
                    </w:rPr>
                    <w:t> </w:t>
                  </w:r>
                </w:p>
              </w:tc>
            </w:tr>
            <w:tr w:rsidR="00686D3A" w:rsidRPr="000E0A70" w14:paraId="1CB1C355"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3ABA6B43" w14:textId="77777777" w:rsidR="00686D3A" w:rsidRPr="000E0A70" w:rsidRDefault="00686D3A" w:rsidP="00C77AA9">
                  <w:pPr>
                    <w:pStyle w:val="rowtabella0"/>
                    <w:rPr>
                      <w:color w:val="002060"/>
                    </w:rPr>
                  </w:pPr>
                  <w:r w:rsidRPr="000E0A70">
                    <w:rPr>
                      <w:color w:val="002060"/>
                    </w:rPr>
                    <w:t>(1) - disputata il 15/10/2022</w:t>
                  </w:r>
                </w:p>
              </w:tc>
            </w:tr>
          </w:tbl>
          <w:p w14:paraId="6A9F4D1F" w14:textId="77777777" w:rsidR="00686D3A" w:rsidRPr="000E0A70" w:rsidRDefault="00686D3A" w:rsidP="00C77AA9">
            <w:pPr>
              <w:rPr>
                <w:color w:val="002060"/>
              </w:rPr>
            </w:pPr>
          </w:p>
        </w:tc>
      </w:tr>
    </w:tbl>
    <w:p w14:paraId="53A49BE7" w14:textId="77777777" w:rsidR="00686D3A" w:rsidRPr="000E0A70" w:rsidRDefault="00686D3A" w:rsidP="00686D3A">
      <w:pPr>
        <w:pStyle w:val="breakline"/>
        <w:rPr>
          <w:rFonts w:eastAsiaTheme="minorEastAsia"/>
          <w:color w:val="002060"/>
        </w:rPr>
      </w:pPr>
    </w:p>
    <w:p w14:paraId="6CFDD823" w14:textId="77777777" w:rsidR="00686D3A" w:rsidRPr="000E0A70" w:rsidRDefault="00686D3A" w:rsidP="00686D3A">
      <w:pPr>
        <w:pStyle w:val="breakline"/>
        <w:rPr>
          <w:color w:val="002060"/>
        </w:rPr>
      </w:pPr>
    </w:p>
    <w:p w14:paraId="6159B425" w14:textId="77777777" w:rsidR="00686D3A" w:rsidRPr="000E0A70" w:rsidRDefault="00686D3A" w:rsidP="00686D3A">
      <w:pPr>
        <w:pStyle w:val="titoloprinc0"/>
        <w:rPr>
          <w:color w:val="002060"/>
        </w:rPr>
      </w:pPr>
      <w:r w:rsidRPr="000E0A70">
        <w:rPr>
          <w:color w:val="002060"/>
        </w:rPr>
        <w:t>GIUDICE SPORTIVO</w:t>
      </w:r>
    </w:p>
    <w:p w14:paraId="4960CBFA" w14:textId="77777777" w:rsidR="00686D3A" w:rsidRPr="000E0A70" w:rsidRDefault="00686D3A" w:rsidP="00686D3A">
      <w:pPr>
        <w:pStyle w:val="diffida"/>
        <w:rPr>
          <w:color w:val="002060"/>
        </w:rPr>
      </w:pPr>
      <w:r w:rsidRPr="000E0A70">
        <w:rPr>
          <w:color w:val="002060"/>
        </w:rPr>
        <w:t>Il Sostituto Giudice Sportivo Avv. Federica Sorrentino, nella seduta del 19/10/2022, ha adottato le decisioni che di seguito integralmente si riportano:</w:t>
      </w:r>
    </w:p>
    <w:p w14:paraId="217E1C2D" w14:textId="77777777" w:rsidR="00686D3A" w:rsidRPr="000E0A70" w:rsidRDefault="00686D3A" w:rsidP="00686D3A">
      <w:pPr>
        <w:pStyle w:val="titolo10"/>
        <w:rPr>
          <w:color w:val="002060"/>
        </w:rPr>
      </w:pPr>
      <w:r w:rsidRPr="000E0A70">
        <w:rPr>
          <w:color w:val="002060"/>
        </w:rPr>
        <w:t xml:space="preserve">GARE DEL 14/10/2022 </w:t>
      </w:r>
    </w:p>
    <w:p w14:paraId="7E0BA277" w14:textId="77777777" w:rsidR="00686D3A" w:rsidRPr="000E0A70" w:rsidRDefault="00686D3A" w:rsidP="00686D3A">
      <w:pPr>
        <w:pStyle w:val="titolo7a"/>
        <w:rPr>
          <w:color w:val="002060"/>
        </w:rPr>
      </w:pPr>
      <w:r w:rsidRPr="000E0A70">
        <w:rPr>
          <w:color w:val="002060"/>
        </w:rPr>
        <w:t xml:space="preserve">PROVVEDIMENTI DISCIPLINARI </w:t>
      </w:r>
    </w:p>
    <w:p w14:paraId="1F64B14F"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74F2E3C3" w14:textId="77777777" w:rsidR="00686D3A" w:rsidRPr="000E0A70" w:rsidRDefault="00686D3A" w:rsidP="00686D3A">
      <w:pPr>
        <w:pStyle w:val="titolo30"/>
        <w:rPr>
          <w:color w:val="002060"/>
        </w:rPr>
      </w:pPr>
      <w:r w:rsidRPr="000E0A70">
        <w:rPr>
          <w:color w:val="002060"/>
        </w:rPr>
        <w:t xml:space="preserve">SOCIETA' </w:t>
      </w:r>
    </w:p>
    <w:p w14:paraId="2518954B" w14:textId="77777777" w:rsidR="00686D3A" w:rsidRPr="000E0A70" w:rsidRDefault="00686D3A" w:rsidP="00686D3A">
      <w:pPr>
        <w:pStyle w:val="titolo20"/>
        <w:rPr>
          <w:color w:val="002060"/>
        </w:rPr>
      </w:pPr>
      <w:r w:rsidRPr="000E0A70">
        <w:rPr>
          <w:color w:val="002060"/>
        </w:rPr>
        <w:t xml:space="preserve">AMMENDA </w:t>
      </w:r>
    </w:p>
    <w:p w14:paraId="3B2435FD"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Euro 50,00 SANGIORGIO </w:t>
      </w:r>
      <w:r w:rsidRPr="000E0A70">
        <w:rPr>
          <w:color w:val="002060"/>
        </w:rPr>
        <w:br/>
        <w:t xml:space="preserve">Per ritardata presentazione squadra in campo. </w:t>
      </w:r>
    </w:p>
    <w:p w14:paraId="7737F948" w14:textId="77777777" w:rsidR="00686D3A" w:rsidRPr="000E0A70" w:rsidRDefault="00686D3A" w:rsidP="00686D3A">
      <w:pPr>
        <w:pStyle w:val="titolo30"/>
        <w:rPr>
          <w:color w:val="002060"/>
        </w:rPr>
      </w:pPr>
      <w:r w:rsidRPr="000E0A70">
        <w:rPr>
          <w:color w:val="002060"/>
        </w:rPr>
        <w:t xml:space="preserve">ALLENATORI </w:t>
      </w:r>
    </w:p>
    <w:p w14:paraId="39633F36" w14:textId="77777777" w:rsidR="00686D3A" w:rsidRPr="000E0A70" w:rsidRDefault="00686D3A" w:rsidP="00686D3A">
      <w:pPr>
        <w:pStyle w:val="titolo20"/>
        <w:rPr>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770D7A91" w14:textId="77777777" w:rsidTr="00C77AA9">
        <w:tc>
          <w:tcPr>
            <w:tcW w:w="2200" w:type="dxa"/>
            <w:tcMar>
              <w:top w:w="20" w:type="dxa"/>
              <w:left w:w="20" w:type="dxa"/>
              <w:bottom w:w="20" w:type="dxa"/>
              <w:right w:w="20" w:type="dxa"/>
            </w:tcMar>
            <w:vAlign w:val="center"/>
            <w:hideMark/>
          </w:tcPr>
          <w:p w14:paraId="2F7CBE6E" w14:textId="77777777" w:rsidR="00686D3A" w:rsidRPr="000E0A70" w:rsidRDefault="00686D3A" w:rsidP="00C77AA9">
            <w:pPr>
              <w:pStyle w:val="movimento"/>
              <w:rPr>
                <w:color w:val="002060"/>
              </w:rPr>
            </w:pPr>
            <w:r w:rsidRPr="000E0A70">
              <w:rPr>
                <w:color w:val="002060"/>
              </w:rPr>
              <w:t>PETROLATI DIEGO</w:t>
            </w:r>
          </w:p>
        </w:tc>
        <w:tc>
          <w:tcPr>
            <w:tcW w:w="2200" w:type="dxa"/>
            <w:tcMar>
              <w:top w:w="20" w:type="dxa"/>
              <w:left w:w="20" w:type="dxa"/>
              <w:bottom w:w="20" w:type="dxa"/>
              <w:right w:w="20" w:type="dxa"/>
            </w:tcMar>
            <w:vAlign w:val="center"/>
            <w:hideMark/>
          </w:tcPr>
          <w:p w14:paraId="5FA24432" w14:textId="77777777" w:rsidR="00686D3A" w:rsidRPr="000E0A70" w:rsidRDefault="00686D3A" w:rsidP="00C77AA9">
            <w:pPr>
              <w:pStyle w:val="movimento2"/>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p>
        </w:tc>
        <w:tc>
          <w:tcPr>
            <w:tcW w:w="800" w:type="dxa"/>
            <w:tcMar>
              <w:top w:w="20" w:type="dxa"/>
              <w:left w:w="20" w:type="dxa"/>
              <w:bottom w:w="20" w:type="dxa"/>
              <w:right w:w="20" w:type="dxa"/>
            </w:tcMar>
            <w:vAlign w:val="center"/>
            <w:hideMark/>
          </w:tcPr>
          <w:p w14:paraId="6F1F21E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863AE46" w14:textId="77777777" w:rsidR="00686D3A" w:rsidRPr="000E0A70" w:rsidRDefault="00686D3A" w:rsidP="00C77AA9">
            <w:pPr>
              <w:pStyle w:val="movimento"/>
              <w:rPr>
                <w:color w:val="002060"/>
              </w:rPr>
            </w:pPr>
            <w:r w:rsidRPr="000E0A70">
              <w:rPr>
                <w:color w:val="002060"/>
              </w:rPr>
              <w:t>VECCHIOLA FEDERICO</w:t>
            </w:r>
          </w:p>
        </w:tc>
        <w:tc>
          <w:tcPr>
            <w:tcW w:w="2200" w:type="dxa"/>
            <w:tcMar>
              <w:top w:w="20" w:type="dxa"/>
              <w:left w:w="20" w:type="dxa"/>
              <w:bottom w:w="20" w:type="dxa"/>
              <w:right w:w="20" w:type="dxa"/>
            </w:tcMar>
            <w:vAlign w:val="center"/>
            <w:hideMark/>
          </w:tcPr>
          <w:p w14:paraId="43217EE2" w14:textId="77777777" w:rsidR="00686D3A" w:rsidRPr="000E0A70" w:rsidRDefault="00686D3A" w:rsidP="00C77AA9">
            <w:pPr>
              <w:pStyle w:val="movimento2"/>
              <w:rPr>
                <w:color w:val="002060"/>
              </w:rPr>
            </w:pPr>
            <w:r w:rsidRPr="000E0A70">
              <w:rPr>
                <w:color w:val="002060"/>
              </w:rPr>
              <w:t xml:space="preserve">(REAL SAN GIORGIO) </w:t>
            </w:r>
          </w:p>
        </w:tc>
      </w:tr>
    </w:tbl>
    <w:p w14:paraId="5B23FE0A" w14:textId="77777777" w:rsidR="00686D3A" w:rsidRPr="000E0A70" w:rsidRDefault="00686D3A" w:rsidP="00686D3A">
      <w:pPr>
        <w:pStyle w:val="titolo30"/>
        <w:rPr>
          <w:rFonts w:eastAsiaTheme="minorEastAsia"/>
          <w:color w:val="002060"/>
        </w:rPr>
      </w:pPr>
      <w:r w:rsidRPr="000E0A70">
        <w:rPr>
          <w:color w:val="002060"/>
        </w:rPr>
        <w:t xml:space="preserve">CALCIATORI ESPULSI </w:t>
      </w:r>
    </w:p>
    <w:p w14:paraId="0ED5BF18" w14:textId="77777777" w:rsidR="00686D3A" w:rsidRPr="000E0A70" w:rsidRDefault="00686D3A" w:rsidP="00686D3A">
      <w:pPr>
        <w:pStyle w:val="titolo20"/>
        <w:rPr>
          <w:color w:val="002060"/>
        </w:rPr>
      </w:pPr>
      <w:r w:rsidRPr="000E0A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5A53AC3E" w14:textId="77777777" w:rsidTr="00C77AA9">
        <w:tc>
          <w:tcPr>
            <w:tcW w:w="2200" w:type="dxa"/>
            <w:tcMar>
              <w:top w:w="20" w:type="dxa"/>
              <w:left w:w="20" w:type="dxa"/>
              <w:bottom w:w="20" w:type="dxa"/>
              <w:right w:w="20" w:type="dxa"/>
            </w:tcMar>
            <w:vAlign w:val="center"/>
            <w:hideMark/>
          </w:tcPr>
          <w:p w14:paraId="3910C00E" w14:textId="77777777" w:rsidR="00686D3A" w:rsidRPr="000E0A70" w:rsidRDefault="00686D3A" w:rsidP="00C77AA9">
            <w:pPr>
              <w:pStyle w:val="movimento"/>
              <w:rPr>
                <w:color w:val="002060"/>
              </w:rPr>
            </w:pPr>
            <w:r w:rsidRPr="000E0A70">
              <w:rPr>
                <w:color w:val="002060"/>
              </w:rPr>
              <w:t>BELLAGAMBA ALESSANDRO</w:t>
            </w:r>
          </w:p>
        </w:tc>
        <w:tc>
          <w:tcPr>
            <w:tcW w:w="2200" w:type="dxa"/>
            <w:tcMar>
              <w:top w:w="20" w:type="dxa"/>
              <w:left w:w="20" w:type="dxa"/>
              <w:bottom w:w="20" w:type="dxa"/>
              <w:right w:w="20" w:type="dxa"/>
            </w:tcMar>
            <w:vAlign w:val="center"/>
            <w:hideMark/>
          </w:tcPr>
          <w:p w14:paraId="52A4A5BD" w14:textId="77777777" w:rsidR="00686D3A" w:rsidRPr="000E0A70" w:rsidRDefault="00686D3A" w:rsidP="00C77AA9">
            <w:pPr>
              <w:pStyle w:val="movimento2"/>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p>
        </w:tc>
        <w:tc>
          <w:tcPr>
            <w:tcW w:w="800" w:type="dxa"/>
            <w:tcMar>
              <w:top w:w="20" w:type="dxa"/>
              <w:left w:w="20" w:type="dxa"/>
              <w:bottom w:w="20" w:type="dxa"/>
              <w:right w:w="20" w:type="dxa"/>
            </w:tcMar>
            <w:vAlign w:val="center"/>
            <w:hideMark/>
          </w:tcPr>
          <w:p w14:paraId="1177168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0A83534"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00DBE8A" w14:textId="77777777" w:rsidR="00686D3A" w:rsidRPr="000E0A70" w:rsidRDefault="00686D3A" w:rsidP="00C77AA9">
            <w:pPr>
              <w:pStyle w:val="movimento2"/>
              <w:rPr>
                <w:color w:val="002060"/>
              </w:rPr>
            </w:pPr>
            <w:r w:rsidRPr="000E0A70">
              <w:rPr>
                <w:color w:val="002060"/>
              </w:rPr>
              <w:t> </w:t>
            </w:r>
          </w:p>
        </w:tc>
      </w:tr>
    </w:tbl>
    <w:p w14:paraId="5703A6F4" w14:textId="77777777" w:rsidR="00686D3A" w:rsidRPr="000E0A70" w:rsidRDefault="00686D3A" w:rsidP="00686D3A">
      <w:pPr>
        <w:pStyle w:val="titolo30"/>
        <w:rPr>
          <w:rFonts w:eastAsiaTheme="minorEastAsia"/>
          <w:color w:val="002060"/>
        </w:rPr>
      </w:pPr>
      <w:r w:rsidRPr="000E0A70">
        <w:rPr>
          <w:color w:val="002060"/>
        </w:rPr>
        <w:t xml:space="preserve">CALCIATORI NON ESPULSI </w:t>
      </w:r>
    </w:p>
    <w:p w14:paraId="4228D614" w14:textId="77777777" w:rsidR="00686D3A" w:rsidRPr="000E0A70" w:rsidRDefault="00686D3A" w:rsidP="00686D3A">
      <w:pPr>
        <w:pStyle w:val="titolo20"/>
        <w:rPr>
          <w:color w:val="002060"/>
        </w:rPr>
      </w:pPr>
      <w:r w:rsidRPr="000E0A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7C9C7944" w14:textId="77777777" w:rsidTr="00C77AA9">
        <w:tc>
          <w:tcPr>
            <w:tcW w:w="2200" w:type="dxa"/>
            <w:tcMar>
              <w:top w:w="20" w:type="dxa"/>
              <w:left w:w="20" w:type="dxa"/>
              <w:bottom w:w="20" w:type="dxa"/>
              <w:right w:w="20" w:type="dxa"/>
            </w:tcMar>
            <w:vAlign w:val="center"/>
            <w:hideMark/>
          </w:tcPr>
          <w:p w14:paraId="33A98546" w14:textId="77777777" w:rsidR="00686D3A" w:rsidRPr="000E0A70" w:rsidRDefault="00686D3A" w:rsidP="00C77AA9">
            <w:pPr>
              <w:pStyle w:val="movimento"/>
              <w:rPr>
                <w:color w:val="002060"/>
              </w:rPr>
            </w:pPr>
            <w:r w:rsidRPr="000E0A70">
              <w:rPr>
                <w:color w:val="002060"/>
              </w:rPr>
              <w:lastRenderedPageBreak/>
              <w:t>IUGA BOGDAN VASILE</w:t>
            </w:r>
          </w:p>
        </w:tc>
        <w:tc>
          <w:tcPr>
            <w:tcW w:w="2200" w:type="dxa"/>
            <w:tcMar>
              <w:top w:w="20" w:type="dxa"/>
              <w:left w:w="20" w:type="dxa"/>
              <w:bottom w:w="20" w:type="dxa"/>
              <w:right w:w="20" w:type="dxa"/>
            </w:tcMar>
            <w:vAlign w:val="center"/>
            <w:hideMark/>
          </w:tcPr>
          <w:p w14:paraId="096A9743" w14:textId="77777777" w:rsidR="00686D3A" w:rsidRPr="000E0A70" w:rsidRDefault="00686D3A" w:rsidP="00C77AA9">
            <w:pPr>
              <w:pStyle w:val="movimento2"/>
              <w:rPr>
                <w:color w:val="002060"/>
              </w:rPr>
            </w:pPr>
            <w:r w:rsidRPr="000E0A70">
              <w:rPr>
                <w:color w:val="002060"/>
              </w:rPr>
              <w:t xml:space="preserve">(NUOVA OTTRANO 98) </w:t>
            </w:r>
          </w:p>
        </w:tc>
        <w:tc>
          <w:tcPr>
            <w:tcW w:w="800" w:type="dxa"/>
            <w:tcMar>
              <w:top w:w="20" w:type="dxa"/>
              <w:left w:w="20" w:type="dxa"/>
              <w:bottom w:w="20" w:type="dxa"/>
              <w:right w:w="20" w:type="dxa"/>
            </w:tcMar>
            <w:vAlign w:val="center"/>
            <w:hideMark/>
          </w:tcPr>
          <w:p w14:paraId="5939AE1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4D8B6D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8EC4EEB" w14:textId="77777777" w:rsidR="00686D3A" w:rsidRPr="000E0A70" w:rsidRDefault="00686D3A" w:rsidP="00C77AA9">
            <w:pPr>
              <w:pStyle w:val="movimento2"/>
              <w:rPr>
                <w:color w:val="002060"/>
              </w:rPr>
            </w:pPr>
            <w:r w:rsidRPr="000E0A70">
              <w:rPr>
                <w:color w:val="002060"/>
              </w:rPr>
              <w:t> </w:t>
            </w:r>
          </w:p>
        </w:tc>
      </w:tr>
    </w:tbl>
    <w:p w14:paraId="19E51520" w14:textId="77777777" w:rsidR="00686D3A" w:rsidRPr="000E0A70" w:rsidRDefault="00686D3A" w:rsidP="00686D3A">
      <w:pPr>
        <w:pStyle w:val="titolo20"/>
        <w:rPr>
          <w:rFonts w:eastAsiaTheme="minorEastAsia"/>
          <w:color w:val="002060"/>
        </w:rPr>
      </w:pPr>
      <w:r w:rsidRPr="000E0A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09C65C37" w14:textId="77777777" w:rsidTr="00C77AA9">
        <w:tc>
          <w:tcPr>
            <w:tcW w:w="2200" w:type="dxa"/>
            <w:tcMar>
              <w:top w:w="20" w:type="dxa"/>
              <w:left w:w="20" w:type="dxa"/>
              <w:bottom w:w="20" w:type="dxa"/>
              <w:right w:w="20" w:type="dxa"/>
            </w:tcMar>
            <w:vAlign w:val="center"/>
            <w:hideMark/>
          </w:tcPr>
          <w:p w14:paraId="04682400" w14:textId="77777777" w:rsidR="00686D3A" w:rsidRPr="000E0A70" w:rsidRDefault="00686D3A" w:rsidP="00C77AA9">
            <w:pPr>
              <w:pStyle w:val="movimento"/>
              <w:rPr>
                <w:color w:val="002060"/>
              </w:rPr>
            </w:pPr>
            <w:r w:rsidRPr="000E0A70">
              <w:rPr>
                <w:color w:val="002060"/>
              </w:rPr>
              <w:t>LORENZINI LEONARDO</w:t>
            </w:r>
          </w:p>
        </w:tc>
        <w:tc>
          <w:tcPr>
            <w:tcW w:w="2200" w:type="dxa"/>
            <w:tcMar>
              <w:top w:w="20" w:type="dxa"/>
              <w:left w:w="20" w:type="dxa"/>
              <w:bottom w:w="20" w:type="dxa"/>
              <w:right w:w="20" w:type="dxa"/>
            </w:tcMar>
            <w:vAlign w:val="center"/>
            <w:hideMark/>
          </w:tcPr>
          <w:p w14:paraId="2A39D065" w14:textId="77777777" w:rsidR="00686D3A" w:rsidRPr="000E0A70" w:rsidRDefault="00686D3A" w:rsidP="00C77AA9">
            <w:pPr>
              <w:pStyle w:val="movimento2"/>
              <w:rPr>
                <w:color w:val="002060"/>
              </w:rPr>
            </w:pPr>
            <w:r w:rsidRPr="000E0A70">
              <w:rPr>
                <w:color w:val="002060"/>
              </w:rPr>
              <w:t xml:space="preserve">(DINAMIS 1990) </w:t>
            </w:r>
          </w:p>
        </w:tc>
        <w:tc>
          <w:tcPr>
            <w:tcW w:w="800" w:type="dxa"/>
            <w:tcMar>
              <w:top w:w="20" w:type="dxa"/>
              <w:left w:w="20" w:type="dxa"/>
              <w:bottom w:w="20" w:type="dxa"/>
              <w:right w:w="20" w:type="dxa"/>
            </w:tcMar>
            <w:vAlign w:val="center"/>
            <w:hideMark/>
          </w:tcPr>
          <w:p w14:paraId="06FC759B"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E3876A7" w14:textId="77777777" w:rsidR="00686D3A" w:rsidRPr="000E0A70" w:rsidRDefault="00686D3A" w:rsidP="00C77AA9">
            <w:pPr>
              <w:pStyle w:val="movimento"/>
              <w:rPr>
                <w:color w:val="002060"/>
              </w:rPr>
            </w:pPr>
            <w:r w:rsidRPr="000E0A70">
              <w:rPr>
                <w:color w:val="002060"/>
              </w:rPr>
              <w:t>BANCHETTI JOELE</w:t>
            </w:r>
          </w:p>
        </w:tc>
        <w:tc>
          <w:tcPr>
            <w:tcW w:w="2200" w:type="dxa"/>
            <w:tcMar>
              <w:top w:w="20" w:type="dxa"/>
              <w:left w:w="20" w:type="dxa"/>
              <w:bottom w:w="20" w:type="dxa"/>
              <w:right w:w="20" w:type="dxa"/>
            </w:tcMar>
            <w:vAlign w:val="center"/>
            <w:hideMark/>
          </w:tcPr>
          <w:p w14:paraId="772CB91C" w14:textId="77777777" w:rsidR="00686D3A" w:rsidRPr="000E0A70" w:rsidRDefault="00686D3A" w:rsidP="00C77AA9">
            <w:pPr>
              <w:pStyle w:val="movimento2"/>
              <w:rPr>
                <w:color w:val="002060"/>
              </w:rPr>
            </w:pPr>
            <w:r w:rsidRPr="000E0A70">
              <w:rPr>
                <w:color w:val="002060"/>
              </w:rPr>
              <w:t xml:space="preserve">(GROTTACCIA 2005) </w:t>
            </w:r>
          </w:p>
        </w:tc>
      </w:tr>
      <w:tr w:rsidR="00686D3A" w:rsidRPr="000E0A70" w14:paraId="76C9CF6B" w14:textId="77777777" w:rsidTr="00C77AA9">
        <w:tc>
          <w:tcPr>
            <w:tcW w:w="2200" w:type="dxa"/>
            <w:tcMar>
              <w:top w:w="20" w:type="dxa"/>
              <w:left w:w="20" w:type="dxa"/>
              <w:bottom w:w="20" w:type="dxa"/>
              <w:right w:w="20" w:type="dxa"/>
            </w:tcMar>
            <w:vAlign w:val="center"/>
            <w:hideMark/>
          </w:tcPr>
          <w:p w14:paraId="19CC52F8" w14:textId="77777777" w:rsidR="00686D3A" w:rsidRPr="000E0A70" w:rsidRDefault="00686D3A" w:rsidP="00C77AA9">
            <w:pPr>
              <w:pStyle w:val="movimento"/>
              <w:rPr>
                <w:color w:val="002060"/>
              </w:rPr>
            </w:pPr>
            <w:r w:rsidRPr="000E0A70">
              <w:rPr>
                <w:color w:val="002060"/>
              </w:rPr>
              <w:t>CESCA CRISTIAN</w:t>
            </w:r>
          </w:p>
        </w:tc>
        <w:tc>
          <w:tcPr>
            <w:tcW w:w="2200" w:type="dxa"/>
            <w:tcMar>
              <w:top w:w="20" w:type="dxa"/>
              <w:left w:w="20" w:type="dxa"/>
              <w:bottom w:w="20" w:type="dxa"/>
              <w:right w:w="20" w:type="dxa"/>
            </w:tcMar>
            <w:vAlign w:val="center"/>
            <w:hideMark/>
          </w:tcPr>
          <w:p w14:paraId="4E97B548" w14:textId="77777777" w:rsidR="00686D3A" w:rsidRPr="000E0A70" w:rsidRDefault="00686D3A" w:rsidP="00C77AA9">
            <w:pPr>
              <w:pStyle w:val="movimento2"/>
              <w:rPr>
                <w:color w:val="002060"/>
              </w:rPr>
            </w:pPr>
            <w:r w:rsidRPr="000E0A70">
              <w:rPr>
                <w:color w:val="002060"/>
              </w:rPr>
              <w:t xml:space="preserve">(INVICTA FUTSAL MACERATA) </w:t>
            </w:r>
          </w:p>
        </w:tc>
        <w:tc>
          <w:tcPr>
            <w:tcW w:w="800" w:type="dxa"/>
            <w:tcMar>
              <w:top w:w="20" w:type="dxa"/>
              <w:left w:w="20" w:type="dxa"/>
              <w:bottom w:w="20" w:type="dxa"/>
              <w:right w:w="20" w:type="dxa"/>
            </w:tcMar>
            <w:vAlign w:val="center"/>
            <w:hideMark/>
          </w:tcPr>
          <w:p w14:paraId="2D12660C"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5E19A80" w14:textId="77777777" w:rsidR="00686D3A" w:rsidRPr="000E0A70" w:rsidRDefault="00686D3A" w:rsidP="00C77AA9">
            <w:pPr>
              <w:pStyle w:val="movimento"/>
              <w:rPr>
                <w:color w:val="002060"/>
              </w:rPr>
            </w:pPr>
            <w:r w:rsidRPr="000E0A70">
              <w:rPr>
                <w:color w:val="002060"/>
              </w:rPr>
              <w:t>FLORIO GIACOMO</w:t>
            </w:r>
          </w:p>
        </w:tc>
        <w:tc>
          <w:tcPr>
            <w:tcW w:w="2200" w:type="dxa"/>
            <w:tcMar>
              <w:top w:w="20" w:type="dxa"/>
              <w:left w:w="20" w:type="dxa"/>
              <w:bottom w:w="20" w:type="dxa"/>
              <w:right w:w="20" w:type="dxa"/>
            </w:tcMar>
            <w:vAlign w:val="center"/>
            <w:hideMark/>
          </w:tcPr>
          <w:p w14:paraId="2AF0E68F" w14:textId="77777777" w:rsidR="00686D3A" w:rsidRPr="000E0A70" w:rsidRDefault="00686D3A" w:rsidP="00C77AA9">
            <w:pPr>
              <w:pStyle w:val="movimento2"/>
              <w:rPr>
                <w:color w:val="002060"/>
              </w:rPr>
            </w:pPr>
            <w:r w:rsidRPr="000E0A70">
              <w:rPr>
                <w:color w:val="002060"/>
              </w:rPr>
              <w:t xml:space="preserve">(INVICTA FUTSAL MACERATA) </w:t>
            </w:r>
          </w:p>
        </w:tc>
      </w:tr>
      <w:tr w:rsidR="00686D3A" w:rsidRPr="000E0A70" w14:paraId="75EEF314" w14:textId="77777777" w:rsidTr="00C77AA9">
        <w:tc>
          <w:tcPr>
            <w:tcW w:w="2200" w:type="dxa"/>
            <w:tcMar>
              <w:top w:w="20" w:type="dxa"/>
              <w:left w:w="20" w:type="dxa"/>
              <w:bottom w:w="20" w:type="dxa"/>
              <w:right w:w="20" w:type="dxa"/>
            </w:tcMar>
            <w:vAlign w:val="center"/>
            <w:hideMark/>
          </w:tcPr>
          <w:p w14:paraId="3727230C" w14:textId="77777777" w:rsidR="00686D3A" w:rsidRPr="000E0A70" w:rsidRDefault="00686D3A" w:rsidP="00C77AA9">
            <w:pPr>
              <w:pStyle w:val="movimento"/>
              <w:rPr>
                <w:color w:val="002060"/>
              </w:rPr>
            </w:pPr>
            <w:r w:rsidRPr="000E0A70">
              <w:rPr>
                <w:color w:val="002060"/>
              </w:rPr>
              <w:t>GATTARI MATTEO</w:t>
            </w:r>
          </w:p>
        </w:tc>
        <w:tc>
          <w:tcPr>
            <w:tcW w:w="2200" w:type="dxa"/>
            <w:tcMar>
              <w:top w:w="20" w:type="dxa"/>
              <w:left w:w="20" w:type="dxa"/>
              <w:bottom w:w="20" w:type="dxa"/>
              <w:right w:w="20" w:type="dxa"/>
            </w:tcMar>
            <w:vAlign w:val="center"/>
            <w:hideMark/>
          </w:tcPr>
          <w:p w14:paraId="737861D7" w14:textId="77777777" w:rsidR="00686D3A" w:rsidRPr="000E0A70" w:rsidRDefault="00686D3A" w:rsidP="00C77AA9">
            <w:pPr>
              <w:pStyle w:val="movimento2"/>
              <w:rPr>
                <w:color w:val="002060"/>
              </w:rPr>
            </w:pPr>
            <w:r w:rsidRPr="000E0A70">
              <w:rPr>
                <w:color w:val="002060"/>
              </w:rPr>
              <w:t xml:space="preserve">(INVICTA FUTSAL MACERATA) </w:t>
            </w:r>
          </w:p>
        </w:tc>
        <w:tc>
          <w:tcPr>
            <w:tcW w:w="800" w:type="dxa"/>
            <w:tcMar>
              <w:top w:w="20" w:type="dxa"/>
              <w:left w:w="20" w:type="dxa"/>
              <w:bottom w:w="20" w:type="dxa"/>
              <w:right w:w="20" w:type="dxa"/>
            </w:tcMar>
            <w:vAlign w:val="center"/>
            <w:hideMark/>
          </w:tcPr>
          <w:p w14:paraId="6C4E772E"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93F0624" w14:textId="77777777" w:rsidR="00686D3A" w:rsidRPr="000E0A70" w:rsidRDefault="00686D3A" w:rsidP="00C77AA9">
            <w:pPr>
              <w:pStyle w:val="movimento"/>
              <w:rPr>
                <w:color w:val="002060"/>
              </w:rPr>
            </w:pPr>
            <w:r w:rsidRPr="000E0A70">
              <w:rPr>
                <w:color w:val="002060"/>
              </w:rPr>
              <w:t>BUZZO MANUEL</w:t>
            </w:r>
          </w:p>
        </w:tc>
        <w:tc>
          <w:tcPr>
            <w:tcW w:w="2200" w:type="dxa"/>
            <w:tcMar>
              <w:top w:w="20" w:type="dxa"/>
              <w:left w:w="20" w:type="dxa"/>
              <w:bottom w:w="20" w:type="dxa"/>
              <w:right w:w="20" w:type="dxa"/>
            </w:tcMar>
            <w:vAlign w:val="center"/>
            <w:hideMark/>
          </w:tcPr>
          <w:p w14:paraId="21DB523F" w14:textId="77777777" w:rsidR="00686D3A" w:rsidRPr="000E0A70" w:rsidRDefault="00686D3A" w:rsidP="00C77AA9">
            <w:pPr>
              <w:pStyle w:val="movimento2"/>
              <w:rPr>
                <w:color w:val="002060"/>
              </w:rPr>
            </w:pPr>
            <w:r w:rsidRPr="000E0A70">
              <w:rPr>
                <w:color w:val="002060"/>
              </w:rPr>
              <w:t xml:space="preserve">(JESI) </w:t>
            </w:r>
          </w:p>
        </w:tc>
      </w:tr>
      <w:tr w:rsidR="00686D3A" w:rsidRPr="000E0A70" w14:paraId="182D50A2" w14:textId="77777777" w:rsidTr="00C77AA9">
        <w:tc>
          <w:tcPr>
            <w:tcW w:w="2200" w:type="dxa"/>
            <w:tcMar>
              <w:top w:w="20" w:type="dxa"/>
              <w:left w:w="20" w:type="dxa"/>
              <w:bottom w:w="20" w:type="dxa"/>
              <w:right w:w="20" w:type="dxa"/>
            </w:tcMar>
            <w:vAlign w:val="center"/>
            <w:hideMark/>
          </w:tcPr>
          <w:p w14:paraId="6AF04F4F" w14:textId="77777777" w:rsidR="00686D3A" w:rsidRPr="000E0A70" w:rsidRDefault="00686D3A" w:rsidP="00C77AA9">
            <w:pPr>
              <w:pStyle w:val="movimento"/>
              <w:rPr>
                <w:color w:val="002060"/>
              </w:rPr>
            </w:pPr>
            <w:r w:rsidRPr="000E0A70">
              <w:rPr>
                <w:color w:val="002060"/>
              </w:rPr>
              <w:t>CAPPANERA ANDREA</w:t>
            </w:r>
          </w:p>
        </w:tc>
        <w:tc>
          <w:tcPr>
            <w:tcW w:w="2200" w:type="dxa"/>
            <w:tcMar>
              <w:top w:w="20" w:type="dxa"/>
              <w:left w:w="20" w:type="dxa"/>
              <w:bottom w:w="20" w:type="dxa"/>
              <w:right w:w="20" w:type="dxa"/>
            </w:tcMar>
            <w:vAlign w:val="center"/>
            <w:hideMark/>
          </w:tcPr>
          <w:p w14:paraId="201F6C15" w14:textId="77777777" w:rsidR="00686D3A" w:rsidRPr="000E0A70" w:rsidRDefault="00686D3A" w:rsidP="00C77AA9">
            <w:pPr>
              <w:pStyle w:val="movimento2"/>
              <w:rPr>
                <w:color w:val="002060"/>
              </w:rPr>
            </w:pPr>
            <w:r w:rsidRPr="000E0A70">
              <w:rPr>
                <w:color w:val="002060"/>
              </w:rPr>
              <w:t xml:space="preserve">(PIETRALACROCE 73) </w:t>
            </w:r>
          </w:p>
        </w:tc>
        <w:tc>
          <w:tcPr>
            <w:tcW w:w="800" w:type="dxa"/>
            <w:tcMar>
              <w:top w:w="20" w:type="dxa"/>
              <w:left w:w="20" w:type="dxa"/>
              <w:bottom w:w="20" w:type="dxa"/>
              <w:right w:w="20" w:type="dxa"/>
            </w:tcMar>
            <w:vAlign w:val="center"/>
            <w:hideMark/>
          </w:tcPr>
          <w:p w14:paraId="7082282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C4A9DA2" w14:textId="77777777" w:rsidR="00686D3A" w:rsidRPr="000E0A70" w:rsidRDefault="00686D3A" w:rsidP="00C77AA9">
            <w:pPr>
              <w:pStyle w:val="movimento"/>
              <w:rPr>
                <w:color w:val="002060"/>
              </w:rPr>
            </w:pPr>
            <w:r w:rsidRPr="000E0A70">
              <w:rPr>
                <w:color w:val="002060"/>
              </w:rPr>
              <w:t>BELA PAOLO</w:t>
            </w:r>
          </w:p>
        </w:tc>
        <w:tc>
          <w:tcPr>
            <w:tcW w:w="2200" w:type="dxa"/>
            <w:tcMar>
              <w:top w:w="20" w:type="dxa"/>
              <w:left w:w="20" w:type="dxa"/>
              <w:bottom w:w="20" w:type="dxa"/>
              <w:right w:w="20" w:type="dxa"/>
            </w:tcMar>
            <w:vAlign w:val="center"/>
            <w:hideMark/>
          </w:tcPr>
          <w:p w14:paraId="658E1E4D" w14:textId="77777777" w:rsidR="00686D3A" w:rsidRPr="000E0A70" w:rsidRDefault="00686D3A" w:rsidP="00C77AA9">
            <w:pPr>
              <w:pStyle w:val="movimento2"/>
              <w:rPr>
                <w:color w:val="002060"/>
              </w:rPr>
            </w:pPr>
            <w:r w:rsidRPr="000E0A70">
              <w:rPr>
                <w:color w:val="002060"/>
              </w:rPr>
              <w:t xml:space="preserve">(REAL SAN GIORGIO) </w:t>
            </w:r>
          </w:p>
        </w:tc>
      </w:tr>
      <w:tr w:rsidR="00686D3A" w:rsidRPr="000E0A70" w14:paraId="2DAE4B5B" w14:textId="77777777" w:rsidTr="00C77AA9">
        <w:tc>
          <w:tcPr>
            <w:tcW w:w="2200" w:type="dxa"/>
            <w:tcMar>
              <w:top w:w="20" w:type="dxa"/>
              <w:left w:w="20" w:type="dxa"/>
              <w:bottom w:w="20" w:type="dxa"/>
              <w:right w:w="20" w:type="dxa"/>
            </w:tcMar>
            <w:vAlign w:val="center"/>
            <w:hideMark/>
          </w:tcPr>
          <w:p w14:paraId="1D7B1678" w14:textId="77777777" w:rsidR="00686D3A" w:rsidRPr="000E0A70" w:rsidRDefault="00686D3A" w:rsidP="00C77AA9">
            <w:pPr>
              <w:pStyle w:val="movimento"/>
              <w:rPr>
                <w:color w:val="002060"/>
              </w:rPr>
            </w:pPr>
            <w:r w:rsidRPr="000E0A70">
              <w:rPr>
                <w:color w:val="002060"/>
              </w:rPr>
              <w:t>BORDONI RICCARDO</w:t>
            </w:r>
          </w:p>
        </w:tc>
        <w:tc>
          <w:tcPr>
            <w:tcW w:w="2200" w:type="dxa"/>
            <w:tcMar>
              <w:top w:w="20" w:type="dxa"/>
              <w:left w:w="20" w:type="dxa"/>
              <w:bottom w:w="20" w:type="dxa"/>
              <w:right w:w="20" w:type="dxa"/>
            </w:tcMar>
            <w:vAlign w:val="center"/>
            <w:hideMark/>
          </w:tcPr>
          <w:p w14:paraId="1619B53D" w14:textId="77777777" w:rsidR="00686D3A" w:rsidRPr="000E0A70" w:rsidRDefault="00686D3A" w:rsidP="00C77AA9">
            <w:pPr>
              <w:pStyle w:val="movimento2"/>
              <w:rPr>
                <w:color w:val="002060"/>
              </w:rPr>
            </w:pPr>
            <w:r w:rsidRPr="000E0A70">
              <w:rPr>
                <w:color w:val="002060"/>
              </w:rPr>
              <w:t xml:space="preserve">(REAL SAN GIORGIO) </w:t>
            </w:r>
          </w:p>
        </w:tc>
        <w:tc>
          <w:tcPr>
            <w:tcW w:w="800" w:type="dxa"/>
            <w:tcMar>
              <w:top w:w="20" w:type="dxa"/>
              <w:left w:w="20" w:type="dxa"/>
              <w:bottom w:w="20" w:type="dxa"/>
              <w:right w:w="20" w:type="dxa"/>
            </w:tcMar>
            <w:vAlign w:val="center"/>
            <w:hideMark/>
          </w:tcPr>
          <w:p w14:paraId="734AAF1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32CD01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937D334" w14:textId="77777777" w:rsidR="00686D3A" w:rsidRPr="000E0A70" w:rsidRDefault="00686D3A" w:rsidP="00C77AA9">
            <w:pPr>
              <w:pStyle w:val="movimento2"/>
              <w:rPr>
                <w:color w:val="002060"/>
              </w:rPr>
            </w:pPr>
            <w:r w:rsidRPr="000E0A70">
              <w:rPr>
                <w:color w:val="002060"/>
              </w:rPr>
              <w:t> </w:t>
            </w:r>
          </w:p>
        </w:tc>
      </w:tr>
    </w:tbl>
    <w:p w14:paraId="128DB741" w14:textId="77777777" w:rsidR="00686D3A" w:rsidRPr="000E0A70" w:rsidRDefault="00686D3A" w:rsidP="00686D3A">
      <w:pPr>
        <w:pStyle w:val="titolo20"/>
        <w:rPr>
          <w:rFonts w:eastAsiaTheme="minorEastAsia"/>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3BCCB821" w14:textId="77777777" w:rsidTr="00C77AA9">
        <w:tc>
          <w:tcPr>
            <w:tcW w:w="2200" w:type="dxa"/>
            <w:tcMar>
              <w:top w:w="20" w:type="dxa"/>
              <w:left w:w="20" w:type="dxa"/>
              <w:bottom w:w="20" w:type="dxa"/>
              <w:right w:w="20" w:type="dxa"/>
            </w:tcMar>
            <w:vAlign w:val="center"/>
            <w:hideMark/>
          </w:tcPr>
          <w:p w14:paraId="61BC003E" w14:textId="77777777" w:rsidR="00686D3A" w:rsidRPr="000E0A70" w:rsidRDefault="00686D3A" w:rsidP="00C77AA9">
            <w:pPr>
              <w:pStyle w:val="movimento"/>
              <w:rPr>
                <w:color w:val="002060"/>
              </w:rPr>
            </w:pPr>
            <w:r w:rsidRPr="000E0A70">
              <w:rPr>
                <w:color w:val="002060"/>
              </w:rPr>
              <w:t>ANTRONACO JACOPO</w:t>
            </w:r>
          </w:p>
        </w:tc>
        <w:tc>
          <w:tcPr>
            <w:tcW w:w="2200" w:type="dxa"/>
            <w:tcMar>
              <w:top w:w="20" w:type="dxa"/>
              <w:left w:w="20" w:type="dxa"/>
              <w:bottom w:w="20" w:type="dxa"/>
              <w:right w:w="20" w:type="dxa"/>
            </w:tcMar>
            <w:vAlign w:val="center"/>
            <w:hideMark/>
          </w:tcPr>
          <w:p w14:paraId="04623D3E" w14:textId="77777777" w:rsidR="00686D3A" w:rsidRPr="000E0A70" w:rsidRDefault="00686D3A" w:rsidP="00C77AA9">
            <w:pPr>
              <w:pStyle w:val="movimento2"/>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p>
        </w:tc>
        <w:tc>
          <w:tcPr>
            <w:tcW w:w="800" w:type="dxa"/>
            <w:tcMar>
              <w:top w:w="20" w:type="dxa"/>
              <w:left w:w="20" w:type="dxa"/>
              <w:bottom w:w="20" w:type="dxa"/>
              <w:right w:w="20" w:type="dxa"/>
            </w:tcMar>
            <w:vAlign w:val="center"/>
            <w:hideMark/>
          </w:tcPr>
          <w:p w14:paraId="47D42A85"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1701698" w14:textId="77777777" w:rsidR="00686D3A" w:rsidRPr="000E0A70" w:rsidRDefault="00686D3A" w:rsidP="00C77AA9">
            <w:pPr>
              <w:pStyle w:val="movimento"/>
              <w:rPr>
                <w:color w:val="002060"/>
              </w:rPr>
            </w:pPr>
            <w:r w:rsidRPr="000E0A70">
              <w:rPr>
                <w:color w:val="002060"/>
              </w:rPr>
              <w:t>BENIGNI FRANCESCO</w:t>
            </w:r>
          </w:p>
        </w:tc>
        <w:tc>
          <w:tcPr>
            <w:tcW w:w="2200" w:type="dxa"/>
            <w:tcMar>
              <w:top w:w="20" w:type="dxa"/>
              <w:left w:w="20" w:type="dxa"/>
              <w:bottom w:w="20" w:type="dxa"/>
              <w:right w:w="20" w:type="dxa"/>
            </w:tcMar>
            <w:vAlign w:val="center"/>
            <w:hideMark/>
          </w:tcPr>
          <w:p w14:paraId="341F9CBC" w14:textId="77777777" w:rsidR="00686D3A" w:rsidRPr="000E0A70" w:rsidRDefault="00686D3A" w:rsidP="00C77AA9">
            <w:pPr>
              <w:pStyle w:val="movimento2"/>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p>
        </w:tc>
      </w:tr>
      <w:tr w:rsidR="00686D3A" w:rsidRPr="000E0A70" w14:paraId="3A3AC9F7" w14:textId="77777777" w:rsidTr="00C77AA9">
        <w:tc>
          <w:tcPr>
            <w:tcW w:w="2200" w:type="dxa"/>
            <w:tcMar>
              <w:top w:w="20" w:type="dxa"/>
              <w:left w:w="20" w:type="dxa"/>
              <w:bottom w:w="20" w:type="dxa"/>
              <w:right w:w="20" w:type="dxa"/>
            </w:tcMar>
            <w:vAlign w:val="center"/>
            <w:hideMark/>
          </w:tcPr>
          <w:p w14:paraId="37C0B00B" w14:textId="77777777" w:rsidR="00686D3A" w:rsidRPr="000E0A70" w:rsidRDefault="00686D3A" w:rsidP="00C77AA9">
            <w:pPr>
              <w:pStyle w:val="movimento"/>
              <w:rPr>
                <w:color w:val="002060"/>
              </w:rPr>
            </w:pPr>
            <w:r w:rsidRPr="000E0A70">
              <w:rPr>
                <w:color w:val="002060"/>
              </w:rPr>
              <w:t>CARLETTI ANDREA</w:t>
            </w:r>
          </w:p>
        </w:tc>
        <w:tc>
          <w:tcPr>
            <w:tcW w:w="2200" w:type="dxa"/>
            <w:tcMar>
              <w:top w:w="20" w:type="dxa"/>
              <w:left w:w="20" w:type="dxa"/>
              <w:bottom w:w="20" w:type="dxa"/>
              <w:right w:w="20" w:type="dxa"/>
            </w:tcMar>
            <w:vAlign w:val="center"/>
            <w:hideMark/>
          </w:tcPr>
          <w:p w14:paraId="762E589B" w14:textId="77777777" w:rsidR="00686D3A" w:rsidRPr="000E0A70" w:rsidRDefault="00686D3A" w:rsidP="00C77AA9">
            <w:pPr>
              <w:pStyle w:val="movimento2"/>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p>
        </w:tc>
        <w:tc>
          <w:tcPr>
            <w:tcW w:w="800" w:type="dxa"/>
            <w:tcMar>
              <w:top w:w="20" w:type="dxa"/>
              <w:left w:w="20" w:type="dxa"/>
              <w:bottom w:w="20" w:type="dxa"/>
              <w:right w:w="20" w:type="dxa"/>
            </w:tcMar>
            <w:vAlign w:val="center"/>
            <w:hideMark/>
          </w:tcPr>
          <w:p w14:paraId="6B0A1E8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E411FCA" w14:textId="77777777" w:rsidR="00686D3A" w:rsidRPr="000E0A70" w:rsidRDefault="00686D3A" w:rsidP="00C77AA9">
            <w:pPr>
              <w:pStyle w:val="movimento"/>
              <w:rPr>
                <w:color w:val="002060"/>
              </w:rPr>
            </w:pPr>
            <w:r w:rsidRPr="000E0A70">
              <w:rPr>
                <w:color w:val="002060"/>
              </w:rPr>
              <w:t>BOUTIMAH ISMAIL</w:t>
            </w:r>
          </w:p>
        </w:tc>
        <w:tc>
          <w:tcPr>
            <w:tcW w:w="2200" w:type="dxa"/>
            <w:tcMar>
              <w:top w:w="20" w:type="dxa"/>
              <w:left w:w="20" w:type="dxa"/>
              <w:bottom w:w="20" w:type="dxa"/>
              <w:right w:w="20" w:type="dxa"/>
            </w:tcMar>
            <w:vAlign w:val="center"/>
            <w:hideMark/>
          </w:tcPr>
          <w:p w14:paraId="236D7C00" w14:textId="77777777" w:rsidR="00686D3A" w:rsidRPr="000E0A70" w:rsidRDefault="00686D3A" w:rsidP="00C77AA9">
            <w:pPr>
              <w:pStyle w:val="movimento2"/>
              <w:rPr>
                <w:color w:val="002060"/>
              </w:rPr>
            </w:pPr>
            <w:r w:rsidRPr="000E0A70">
              <w:rPr>
                <w:color w:val="002060"/>
              </w:rPr>
              <w:t xml:space="preserve">(FUTSAL MONTURANO) </w:t>
            </w:r>
          </w:p>
        </w:tc>
      </w:tr>
      <w:tr w:rsidR="00686D3A" w:rsidRPr="000E0A70" w14:paraId="0A70AAE1" w14:textId="77777777" w:rsidTr="00C77AA9">
        <w:tc>
          <w:tcPr>
            <w:tcW w:w="2200" w:type="dxa"/>
            <w:tcMar>
              <w:top w:w="20" w:type="dxa"/>
              <w:left w:w="20" w:type="dxa"/>
              <w:bottom w:w="20" w:type="dxa"/>
              <w:right w:w="20" w:type="dxa"/>
            </w:tcMar>
            <w:vAlign w:val="center"/>
            <w:hideMark/>
          </w:tcPr>
          <w:p w14:paraId="7C62EAE2" w14:textId="77777777" w:rsidR="00686D3A" w:rsidRPr="000E0A70" w:rsidRDefault="00686D3A" w:rsidP="00C77AA9">
            <w:pPr>
              <w:pStyle w:val="movimento"/>
              <w:rPr>
                <w:color w:val="002060"/>
              </w:rPr>
            </w:pPr>
            <w:r w:rsidRPr="000E0A70">
              <w:rPr>
                <w:color w:val="002060"/>
              </w:rPr>
              <w:t>EUSEBI LUCA</w:t>
            </w:r>
          </w:p>
        </w:tc>
        <w:tc>
          <w:tcPr>
            <w:tcW w:w="2200" w:type="dxa"/>
            <w:tcMar>
              <w:top w:w="20" w:type="dxa"/>
              <w:left w:w="20" w:type="dxa"/>
              <w:bottom w:w="20" w:type="dxa"/>
              <w:right w:w="20" w:type="dxa"/>
            </w:tcMar>
            <w:vAlign w:val="center"/>
            <w:hideMark/>
          </w:tcPr>
          <w:p w14:paraId="79D9DE5A" w14:textId="77777777" w:rsidR="00686D3A" w:rsidRPr="000E0A70" w:rsidRDefault="00686D3A" w:rsidP="00C77AA9">
            <w:pPr>
              <w:pStyle w:val="movimento2"/>
              <w:rPr>
                <w:color w:val="002060"/>
              </w:rPr>
            </w:pPr>
            <w:r w:rsidRPr="000E0A70">
              <w:rPr>
                <w:color w:val="002060"/>
              </w:rPr>
              <w:t xml:space="preserve">(INVICTA FUTSAL MACERATA) </w:t>
            </w:r>
          </w:p>
        </w:tc>
        <w:tc>
          <w:tcPr>
            <w:tcW w:w="800" w:type="dxa"/>
            <w:tcMar>
              <w:top w:w="20" w:type="dxa"/>
              <w:left w:w="20" w:type="dxa"/>
              <w:bottom w:w="20" w:type="dxa"/>
              <w:right w:w="20" w:type="dxa"/>
            </w:tcMar>
            <w:vAlign w:val="center"/>
            <w:hideMark/>
          </w:tcPr>
          <w:p w14:paraId="3634257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98D5EE8" w14:textId="77777777" w:rsidR="00686D3A" w:rsidRPr="000E0A70" w:rsidRDefault="00686D3A" w:rsidP="00C77AA9">
            <w:pPr>
              <w:pStyle w:val="movimento"/>
              <w:rPr>
                <w:color w:val="002060"/>
              </w:rPr>
            </w:pPr>
            <w:r w:rsidRPr="000E0A70">
              <w:rPr>
                <w:color w:val="002060"/>
              </w:rPr>
              <w:t>MATTIOLI GIULIO</w:t>
            </w:r>
          </w:p>
        </w:tc>
        <w:tc>
          <w:tcPr>
            <w:tcW w:w="2200" w:type="dxa"/>
            <w:tcMar>
              <w:top w:w="20" w:type="dxa"/>
              <w:left w:w="20" w:type="dxa"/>
              <w:bottom w:w="20" w:type="dxa"/>
              <w:right w:w="20" w:type="dxa"/>
            </w:tcMar>
            <w:vAlign w:val="center"/>
            <w:hideMark/>
          </w:tcPr>
          <w:p w14:paraId="0F7EB19E" w14:textId="77777777" w:rsidR="00686D3A" w:rsidRPr="000E0A70" w:rsidRDefault="00686D3A" w:rsidP="00C77AA9">
            <w:pPr>
              <w:pStyle w:val="movimento2"/>
              <w:rPr>
                <w:color w:val="002060"/>
              </w:rPr>
            </w:pPr>
            <w:r w:rsidRPr="000E0A70">
              <w:rPr>
                <w:color w:val="002060"/>
              </w:rPr>
              <w:t xml:space="preserve">(PIANACCIO) </w:t>
            </w:r>
          </w:p>
        </w:tc>
      </w:tr>
      <w:tr w:rsidR="00686D3A" w:rsidRPr="000E0A70" w14:paraId="583BFCF1" w14:textId="77777777" w:rsidTr="00C77AA9">
        <w:tc>
          <w:tcPr>
            <w:tcW w:w="2200" w:type="dxa"/>
            <w:tcMar>
              <w:top w:w="20" w:type="dxa"/>
              <w:left w:w="20" w:type="dxa"/>
              <w:bottom w:w="20" w:type="dxa"/>
              <w:right w:w="20" w:type="dxa"/>
            </w:tcMar>
            <w:vAlign w:val="center"/>
            <w:hideMark/>
          </w:tcPr>
          <w:p w14:paraId="1F584139" w14:textId="77777777" w:rsidR="00686D3A" w:rsidRPr="000E0A70" w:rsidRDefault="00686D3A" w:rsidP="00C77AA9">
            <w:pPr>
              <w:pStyle w:val="movimento"/>
              <w:rPr>
                <w:color w:val="002060"/>
              </w:rPr>
            </w:pPr>
            <w:r w:rsidRPr="000E0A70">
              <w:rPr>
                <w:color w:val="002060"/>
              </w:rPr>
              <w:t>CAMPOFREDANO GUIDO</w:t>
            </w:r>
          </w:p>
        </w:tc>
        <w:tc>
          <w:tcPr>
            <w:tcW w:w="2200" w:type="dxa"/>
            <w:tcMar>
              <w:top w:w="20" w:type="dxa"/>
              <w:left w:w="20" w:type="dxa"/>
              <w:bottom w:w="20" w:type="dxa"/>
              <w:right w:w="20" w:type="dxa"/>
            </w:tcMar>
            <w:vAlign w:val="center"/>
            <w:hideMark/>
          </w:tcPr>
          <w:p w14:paraId="17CAE620" w14:textId="77777777" w:rsidR="00686D3A" w:rsidRPr="000E0A70" w:rsidRDefault="00686D3A" w:rsidP="00C77AA9">
            <w:pPr>
              <w:pStyle w:val="movimento2"/>
              <w:rPr>
                <w:color w:val="002060"/>
              </w:rPr>
            </w:pPr>
            <w:r w:rsidRPr="000E0A70">
              <w:rPr>
                <w:color w:val="002060"/>
              </w:rPr>
              <w:t xml:space="preserve">(PIETRALACROCE 73) </w:t>
            </w:r>
          </w:p>
        </w:tc>
        <w:tc>
          <w:tcPr>
            <w:tcW w:w="800" w:type="dxa"/>
            <w:tcMar>
              <w:top w:w="20" w:type="dxa"/>
              <w:left w:w="20" w:type="dxa"/>
              <w:bottom w:w="20" w:type="dxa"/>
              <w:right w:w="20" w:type="dxa"/>
            </w:tcMar>
            <w:vAlign w:val="center"/>
            <w:hideMark/>
          </w:tcPr>
          <w:p w14:paraId="5DEB18D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F25BBD1" w14:textId="77777777" w:rsidR="00686D3A" w:rsidRPr="000E0A70" w:rsidRDefault="00686D3A" w:rsidP="00C77AA9">
            <w:pPr>
              <w:pStyle w:val="movimento"/>
              <w:rPr>
                <w:color w:val="002060"/>
              </w:rPr>
            </w:pPr>
            <w:r w:rsidRPr="000E0A70">
              <w:rPr>
                <w:color w:val="002060"/>
              </w:rPr>
              <w:t>GALLO SALVATORE</w:t>
            </w:r>
          </w:p>
        </w:tc>
        <w:tc>
          <w:tcPr>
            <w:tcW w:w="2200" w:type="dxa"/>
            <w:tcMar>
              <w:top w:w="20" w:type="dxa"/>
              <w:left w:w="20" w:type="dxa"/>
              <w:bottom w:w="20" w:type="dxa"/>
              <w:right w:w="20" w:type="dxa"/>
            </w:tcMar>
            <w:vAlign w:val="center"/>
            <w:hideMark/>
          </w:tcPr>
          <w:p w14:paraId="05A2F920" w14:textId="77777777" w:rsidR="00686D3A" w:rsidRPr="000E0A70" w:rsidRDefault="00686D3A" w:rsidP="00C77AA9">
            <w:pPr>
              <w:pStyle w:val="movimento2"/>
              <w:rPr>
                <w:color w:val="002060"/>
              </w:rPr>
            </w:pPr>
            <w:r w:rsidRPr="000E0A70">
              <w:rPr>
                <w:color w:val="002060"/>
              </w:rPr>
              <w:t xml:space="preserve">(REAL SAN GIORGIO) </w:t>
            </w:r>
          </w:p>
        </w:tc>
      </w:tr>
    </w:tbl>
    <w:p w14:paraId="10638BDC" w14:textId="77777777" w:rsidR="00686D3A" w:rsidRPr="000E0A70" w:rsidRDefault="00686D3A" w:rsidP="00686D3A">
      <w:pPr>
        <w:pStyle w:val="titolo10"/>
        <w:rPr>
          <w:rFonts w:eastAsiaTheme="minorEastAsia"/>
          <w:color w:val="002060"/>
        </w:rPr>
      </w:pPr>
      <w:r w:rsidRPr="000E0A70">
        <w:rPr>
          <w:color w:val="002060"/>
        </w:rPr>
        <w:t xml:space="preserve">GARE DEL 15/10/2022 </w:t>
      </w:r>
    </w:p>
    <w:p w14:paraId="55F93663" w14:textId="77777777" w:rsidR="00686D3A" w:rsidRPr="000E0A70" w:rsidRDefault="00686D3A" w:rsidP="00686D3A">
      <w:pPr>
        <w:pStyle w:val="titolo7a"/>
        <w:rPr>
          <w:color w:val="002060"/>
        </w:rPr>
      </w:pPr>
      <w:r w:rsidRPr="000E0A70">
        <w:rPr>
          <w:color w:val="002060"/>
        </w:rPr>
        <w:t xml:space="preserve">PROVVEDIMENTI DISCIPLINARI </w:t>
      </w:r>
    </w:p>
    <w:p w14:paraId="54A84809"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56E05377" w14:textId="77777777" w:rsidR="00686D3A" w:rsidRPr="000E0A70" w:rsidRDefault="00686D3A" w:rsidP="00686D3A">
      <w:pPr>
        <w:pStyle w:val="titolo30"/>
        <w:rPr>
          <w:color w:val="002060"/>
        </w:rPr>
      </w:pPr>
      <w:r w:rsidRPr="000E0A70">
        <w:rPr>
          <w:color w:val="002060"/>
        </w:rPr>
        <w:t xml:space="preserve">CALCIATORI NON ESPULSI </w:t>
      </w:r>
    </w:p>
    <w:p w14:paraId="76EEE008" w14:textId="77777777" w:rsidR="00686D3A" w:rsidRPr="000E0A70" w:rsidRDefault="00686D3A" w:rsidP="00686D3A">
      <w:pPr>
        <w:pStyle w:val="titolo20"/>
        <w:rPr>
          <w:color w:val="002060"/>
        </w:rPr>
      </w:pPr>
      <w:r w:rsidRPr="000E0A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5ED73BEA" w14:textId="77777777" w:rsidTr="00C77AA9">
        <w:tc>
          <w:tcPr>
            <w:tcW w:w="2200" w:type="dxa"/>
            <w:tcMar>
              <w:top w:w="20" w:type="dxa"/>
              <w:left w:w="20" w:type="dxa"/>
              <w:bottom w:w="20" w:type="dxa"/>
              <w:right w:w="20" w:type="dxa"/>
            </w:tcMar>
            <w:vAlign w:val="center"/>
            <w:hideMark/>
          </w:tcPr>
          <w:p w14:paraId="45159103" w14:textId="77777777" w:rsidR="00686D3A" w:rsidRPr="000E0A70" w:rsidRDefault="00686D3A" w:rsidP="00C77AA9">
            <w:pPr>
              <w:pStyle w:val="movimento"/>
              <w:rPr>
                <w:color w:val="002060"/>
              </w:rPr>
            </w:pPr>
            <w:r w:rsidRPr="000E0A70">
              <w:rPr>
                <w:color w:val="002060"/>
              </w:rPr>
              <w:t>PAGLIARI ALBERTO</w:t>
            </w:r>
          </w:p>
        </w:tc>
        <w:tc>
          <w:tcPr>
            <w:tcW w:w="2200" w:type="dxa"/>
            <w:tcMar>
              <w:top w:w="20" w:type="dxa"/>
              <w:left w:w="20" w:type="dxa"/>
              <w:bottom w:w="20" w:type="dxa"/>
              <w:right w:w="20" w:type="dxa"/>
            </w:tcMar>
            <w:vAlign w:val="center"/>
            <w:hideMark/>
          </w:tcPr>
          <w:p w14:paraId="6768EE8A" w14:textId="77777777" w:rsidR="00686D3A" w:rsidRPr="000E0A70" w:rsidRDefault="00686D3A" w:rsidP="00C77AA9">
            <w:pPr>
              <w:pStyle w:val="movimento2"/>
              <w:rPr>
                <w:color w:val="002060"/>
              </w:rPr>
            </w:pPr>
            <w:r w:rsidRPr="000E0A70">
              <w:rPr>
                <w:color w:val="002060"/>
              </w:rPr>
              <w:t xml:space="preserve">(POL.CAGLI SPORT ASSOCIATI) </w:t>
            </w:r>
          </w:p>
        </w:tc>
        <w:tc>
          <w:tcPr>
            <w:tcW w:w="800" w:type="dxa"/>
            <w:tcMar>
              <w:top w:w="20" w:type="dxa"/>
              <w:left w:w="20" w:type="dxa"/>
              <w:bottom w:w="20" w:type="dxa"/>
              <w:right w:w="20" w:type="dxa"/>
            </w:tcMar>
            <w:vAlign w:val="center"/>
            <w:hideMark/>
          </w:tcPr>
          <w:p w14:paraId="3F9404C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C889F5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0566E6E" w14:textId="77777777" w:rsidR="00686D3A" w:rsidRPr="000E0A70" w:rsidRDefault="00686D3A" w:rsidP="00C77AA9">
            <w:pPr>
              <w:pStyle w:val="movimento2"/>
              <w:rPr>
                <w:color w:val="002060"/>
              </w:rPr>
            </w:pPr>
            <w:r w:rsidRPr="000E0A70">
              <w:rPr>
                <w:color w:val="002060"/>
              </w:rPr>
              <w:t> </w:t>
            </w:r>
          </w:p>
        </w:tc>
      </w:tr>
    </w:tbl>
    <w:p w14:paraId="02226491" w14:textId="77777777" w:rsidR="00686D3A" w:rsidRPr="000E0A70" w:rsidRDefault="00686D3A" w:rsidP="00686D3A">
      <w:pPr>
        <w:pStyle w:val="titolo20"/>
        <w:rPr>
          <w:rFonts w:eastAsiaTheme="minorEastAsia"/>
          <w:color w:val="002060"/>
        </w:rPr>
      </w:pPr>
      <w:r w:rsidRPr="000E0A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1C52F2FB" w14:textId="77777777" w:rsidTr="00C77AA9">
        <w:tc>
          <w:tcPr>
            <w:tcW w:w="2200" w:type="dxa"/>
            <w:tcMar>
              <w:top w:w="20" w:type="dxa"/>
              <w:left w:w="20" w:type="dxa"/>
              <w:bottom w:w="20" w:type="dxa"/>
              <w:right w:w="20" w:type="dxa"/>
            </w:tcMar>
            <w:vAlign w:val="center"/>
            <w:hideMark/>
          </w:tcPr>
          <w:p w14:paraId="7C78B902" w14:textId="77777777" w:rsidR="00686D3A" w:rsidRPr="000E0A70" w:rsidRDefault="00686D3A" w:rsidP="00C77AA9">
            <w:pPr>
              <w:pStyle w:val="movimento"/>
              <w:rPr>
                <w:color w:val="002060"/>
              </w:rPr>
            </w:pPr>
            <w:r w:rsidRPr="000E0A70">
              <w:rPr>
                <w:color w:val="002060"/>
              </w:rPr>
              <w:t>ORLANDI MICHELE</w:t>
            </w:r>
          </w:p>
        </w:tc>
        <w:tc>
          <w:tcPr>
            <w:tcW w:w="2200" w:type="dxa"/>
            <w:tcMar>
              <w:top w:w="20" w:type="dxa"/>
              <w:left w:w="20" w:type="dxa"/>
              <w:bottom w:w="20" w:type="dxa"/>
              <w:right w:w="20" w:type="dxa"/>
            </w:tcMar>
            <w:vAlign w:val="center"/>
            <w:hideMark/>
          </w:tcPr>
          <w:p w14:paraId="3E5E739F" w14:textId="77777777" w:rsidR="00686D3A" w:rsidRPr="000E0A70" w:rsidRDefault="00686D3A" w:rsidP="00C77AA9">
            <w:pPr>
              <w:pStyle w:val="movimento2"/>
              <w:rPr>
                <w:color w:val="002060"/>
              </w:rPr>
            </w:pPr>
            <w:r w:rsidRPr="000E0A70">
              <w:rPr>
                <w:color w:val="002060"/>
              </w:rPr>
              <w:t xml:space="preserve">(POL.CAGLI SPORT ASSOCIATI) </w:t>
            </w:r>
          </w:p>
        </w:tc>
        <w:tc>
          <w:tcPr>
            <w:tcW w:w="800" w:type="dxa"/>
            <w:tcMar>
              <w:top w:w="20" w:type="dxa"/>
              <w:left w:w="20" w:type="dxa"/>
              <w:bottom w:w="20" w:type="dxa"/>
              <w:right w:w="20" w:type="dxa"/>
            </w:tcMar>
            <w:vAlign w:val="center"/>
            <w:hideMark/>
          </w:tcPr>
          <w:p w14:paraId="488668E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7739DC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97944D8" w14:textId="77777777" w:rsidR="00686D3A" w:rsidRPr="000E0A70" w:rsidRDefault="00686D3A" w:rsidP="00C77AA9">
            <w:pPr>
              <w:pStyle w:val="movimento2"/>
              <w:rPr>
                <w:color w:val="002060"/>
              </w:rPr>
            </w:pPr>
            <w:r w:rsidRPr="000E0A70">
              <w:rPr>
                <w:color w:val="002060"/>
              </w:rPr>
              <w:t> </w:t>
            </w:r>
          </w:p>
        </w:tc>
      </w:tr>
    </w:tbl>
    <w:p w14:paraId="354038DD" w14:textId="77777777" w:rsidR="00686D3A" w:rsidRPr="000E0A70" w:rsidRDefault="00686D3A" w:rsidP="00686D3A">
      <w:pPr>
        <w:pStyle w:val="titolo20"/>
        <w:rPr>
          <w:rFonts w:eastAsiaTheme="minorEastAsia"/>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2DE95F3F" w14:textId="77777777" w:rsidTr="00C77AA9">
        <w:tc>
          <w:tcPr>
            <w:tcW w:w="2200" w:type="dxa"/>
            <w:tcMar>
              <w:top w:w="20" w:type="dxa"/>
              <w:left w:w="20" w:type="dxa"/>
              <w:bottom w:w="20" w:type="dxa"/>
              <w:right w:w="20" w:type="dxa"/>
            </w:tcMar>
            <w:vAlign w:val="center"/>
            <w:hideMark/>
          </w:tcPr>
          <w:p w14:paraId="7BD23A2B" w14:textId="77777777" w:rsidR="00686D3A" w:rsidRPr="000E0A70" w:rsidRDefault="00686D3A" w:rsidP="00C77AA9">
            <w:pPr>
              <w:pStyle w:val="movimento"/>
              <w:rPr>
                <w:color w:val="002060"/>
              </w:rPr>
            </w:pPr>
            <w:r w:rsidRPr="000E0A70">
              <w:rPr>
                <w:color w:val="002060"/>
              </w:rPr>
              <w:t>CLERI DAVIDE</w:t>
            </w:r>
          </w:p>
        </w:tc>
        <w:tc>
          <w:tcPr>
            <w:tcW w:w="2200" w:type="dxa"/>
            <w:tcMar>
              <w:top w:w="20" w:type="dxa"/>
              <w:left w:w="20" w:type="dxa"/>
              <w:bottom w:w="20" w:type="dxa"/>
              <w:right w:w="20" w:type="dxa"/>
            </w:tcMar>
            <w:vAlign w:val="center"/>
            <w:hideMark/>
          </w:tcPr>
          <w:p w14:paraId="4B0E7330" w14:textId="77777777" w:rsidR="00686D3A" w:rsidRPr="000E0A70" w:rsidRDefault="00686D3A" w:rsidP="00C77AA9">
            <w:pPr>
              <w:pStyle w:val="movimento2"/>
              <w:rPr>
                <w:color w:val="002060"/>
              </w:rPr>
            </w:pPr>
            <w:r w:rsidRPr="000E0A70">
              <w:rPr>
                <w:color w:val="002060"/>
              </w:rPr>
              <w:t xml:space="preserve">(POL.CAGLI SPORT ASSOCIATI) </w:t>
            </w:r>
          </w:p>
        </w:tc>
        <w:tc>
          <w:tcPr>
            <w:tcW w:w="800" w:type="dxa"/>
            <w:tcMar>
              <w:top w:w="20" w:type="dxa"/>
              <w:left w:w="20" w:type="dxa"/>
              <w:bottom w:w="20" w:type="dxa"/>
              <w:right w:w="20" w:type="dxa"/>
            </w:tcMar>
            <w:vAlign w:val="center"/>
            <w:hideMark/>
          </w:tcPr>
          <w:p w14:paraId="0465E41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3ECE0A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1748399" w14:textId="77777777" w:rsidR="00686D3A" w:rsidRPr="000E0A70" w:rsidRDefault="00686D3A" w:rsidP="00C77AA9">
            <w:pPr>
              <w:pStyle w:val="movimento2"/>
              <w:rPr>
                <w:color w:val="002060"/>
              </w:rPr>
            </w:pPr>
            <w:r w:rsidRPr="000E0A70">
              <w:rPr>
                <w:color w:val="002060"/>
              </w:rPr>
              <w:t> </w:t>
            </w:r>
          </w:p>
        </w:tc>
      </w:tr>
    </w:tbl>
    <w:p w14:paraId="6CF7C57B" w14:textId="77777777" w:rsidR="00686D3A" w:rsidRPr="000E0A70" w:rsidRDefault="00686D3A" w:rsidP="00686D3A">
      <w:pPr>
        <w:pStyle w:val="breakline"/>
        <w:rPr>
          <w:color w:val="002060"/>
        </w:rPr>
      </w:pPr>
    </w:p>
    <w:p w14:paraId="785FF877" w14:textId="77777777" w:rsidR="00686D3A" w:rsidRPr="000E0A70" w:rsidRDefault="00686D3A" w:rsidP="00686D3A">
      <w:pPr>
        <w:ind w:left="4956"/>
        <w:rPr>
          <w:rFonts w:ascii="Arial" w:hAnsi="Arial" w:cs="Arial"/>
          <w:noProof/>
          <w:color w:val="002060"/>
          <w:sz w:val="22"/>
          <w:szCs w:val="22"/>
        </w:rPr>
      </w:pPr>
      <w:r w:rsidRPr="000E0A70">
        <w:rPr>
          <w:rFonts w:ascii="Arial" w:hAnsi="Arial" w:cs="Arial"/>
          <w:noProof/>
          <w:color w:val="002060"/>
          <w:sz w:val="22"/>
          <w:szCs w:val="22"/>
        </w:rPr>
        <w:t>F.to IL SOSTITUTO GIUDICE SPORTIVO      </w:t>
      </w:r>
    </w:p>
    <w:p w14:paraId="14CBE5F1" w14:textId="77777777" w:rsidR="00686D3A" w:rsidRPr="000E0A70" w:rsidRDefault="00686D3A" w:rsidP="00686D3A">
      <w:pPr>
        <w:pStyle w:val="breakline"/>
        <w:rPr>
          <w:rFonts w:ascii="Arial" w:hAnsi="Arial" w:cs="Arial"/>
          <w:noProof/>
          <w:color w:val="002060"/>
          <w:sz w:val="22"/>
          <w:szCs w:val="22"/>
        </w:rPr>
      </w:pPr>
      <w:r w:rsidRPr="000E0A70">
        <w:rPr>
          <w:rFonts w:ascii="Arial" w:hAnsi="Arial" w:cs="Arial"/>
          <w:noProof/>
          <w:color w:val="002060"/>
          <w:sz w:val="22"/>
          <w:szCs w:val="22"/>
        </w:rPr>
        <w:t xml:space="preserve"> </w:t>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t xml:space="preserve">   </w:t>
      </w:r>
      <w:r w:rsidRPr="000E0A70">
        <w:rPr>
          <w:rFonts w:ascii="Arial" w:hAnsi="Arial" w:cs="Arial"/>
          <w:noProof/>
          <w:color w:val="002060"/>
          <w:sz w:val="22"/>
          <w:szCs w:val="22"/>
        </w:rPr>
        <w:tab/>
        <w:t xml:space="preserve">                Federica Sorrentino</w:t>
      </w:r>
    </w:p>
    <w:p w14:paraId="6D411A00" w14:textId="77777777" w:rsidR="00686D3A" w:rsidRPr="000E0A70" w:rsidRDefault="00686D3A" w:rsidP="00686D3A">
      <w:pPr>
        <w:pStyle w:val="breakline"/>
        <w:rPr>
          <w:rFonts w:eastAsiaTheme="minorEastAsia"/>
          <w:color w:val="002060"/>
        </w:rPr>
      </w:pPr>
    </w:p>
    <w:p w14:paraId="758F6ED4" w14:textId="77777777" w:rsidR="00686D3A" w:rsidRPr="000E0A70" w:rsidRDefault="00686D3A" w:rsidP="00686D3A">
      <w:pPr>
        <w:pStyle w:val="titoloprinc0"/>
        <w:rPr>
          <w:color w:val="002060"/>
        </w:rPr>
      </w:pPr>
      <w:r w:rsidRPr="000E0A70">
        <w:rPr>
          <w:color w:val="002060"/>
        </w:rPr>
        <w:t>CLASSIFICA</w:t>
      </w:r>
    </w:p>
    <w:p w14:paraId="1A9BAC89" w14:textId="77777777" w:rsidR="00686D3A" w:rsidRPr="000E0A70" w:rsidRDefault="00686D3A" w:rsidP="00686D3A">
      <w:pPr>
        <w:pStyle w:val="breakline"/>
        <w:rPr>
          <w:color w:val="002060"/>
        </w:rPr>
      </w:pPr>
    </w:p>
    <w:p w14:paraId="6136BE70" w14:textId="77777777" w:rsidR="00686D3A" w:rsidRPr="000E0A70" w:rsidRDefault="00686D3A" w:rsidP="00686D3A">
      <w:pPr>
        <w:pStyle w:val="breakline"/>
        <w:rPr>
          <w:color w:val="002060"/>
        </w:rPr>
      </w:pPr>
    </w:p>
    <w:p w14:paraId="0C34B126"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06A36B88"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CA5D7"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31B4C"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B058D"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0F559"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12C61"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03EF0"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B2B6C"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D847B"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05001"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A10CE" w14:textId="77777777" w:rsidR="00686D3A" w:rsidRPr="000E0A70" w:rsidRDefault="00686D3A" w:rsidP="00C77AA9">
            <w:pPr>
              <w:pStyle w:val="headertabella0"/>
              <w:rPr>
                <w:color w:val="002060"/>
              </w:rPr>
            </w:pPr>
            <w:r w:rsidRPr="000E0A70">
              <w:rPr>
                <w:color w:val="002060"/>
              </w:rPr>
              <w:t>PE</w:t>
            </w:r>
          </w:p>
        </w:tc>
      </w:tr>
      <w:tr w:rsidR="00686D3A" w:rsidRPr="000E0A70" w14:paraId="2F7D4B66"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60F8D4" w14:textId="77777777" w:rsidR="00686D3A" w:rsidRPr="000E0A70" w:rsidRDefault="00686D3A" w:rsidP="00C77AA9">
            <w:pPr>
              <w:pStyle w:val="rowtabella0"/>
              <w:rPr>
                <w:color w:val="002060"/>
              </w:rPr>
            </w:pPr>
            <w:r w:rsidRPr="000E0A7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AE3E"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7301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D3C65"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2DEB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B4C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D74B" w14:textId="77777777" w:rsidR="00686D3A" w:rsidRPr="000E0A70" w:rsidRDefault="00686D3A" w:rsidP="00C77AA9">
            <w:pPr>
              <w:pStyle w:val="rowtabella0"/>
              <w:jc w:val="center"/>
              <w:rPr>
                <w:color w:val="002060"/>
              </w:rPr>
            </w:pPr>
            <w:r w:rsidRPr="000E0A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A2247"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1C2F3"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0D738" w14:textId="77777777" w:rsidR="00686D3A" w:rsidRPr="000E0A70" w:rsidRDefault="00686D3A" w:rsidP="00C77AA9">
            <w:pPr>
              <w:pStyle w:val="rowtabella0"/>
              <w:jc w:val="center"/>
              <w:rPr>
                <w:color w:val="002060"/>
              </w:rPr>
            </w:pPr>
            <w:r w:rsidRPr="000E0A70">
              <w:rPr>
                <w:color w:val="002060"/>
              </w:rPr>
              <w:t>0</w:t>
            </w:r>
          </w:p>
        </w:tc>
      </w:tr>
      <w:tr w:rsidR="00686D3A" w:rsidRPr="000E0A70" w14:paraId="6DBB07C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2498A" w14:textId="77777777" w:rsidR="00686D3A" w:rsidRPr="000E0A70" w:rsidRDefault="00686D3A" w:rsidP="00C77AA9">
            <w:pPr>
              <w:pStyle w:val="rowtabella0"/>
              <w:rPr>
                <w:color w:val="002060"/>
              </w:rPr>
            </w:pPr>
            <w:r w:rsidRPr="000E0A7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C29E5"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0C4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1B0C"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5C9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219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A8CC8" w14:textId="77777777" w:rsidR="00686D3A" w:rsidRPr="000E0A70" w:rsidRDefault="00686D3A" w:rsidP="00C77AA9">
            <w:pPr>
              <w:pStyle w:val="rowtabella0"/>
              <w:jc w:val="center"/>
              <w:rPr>
                <w:color w:val="002060"/>
              </w:rPr>
            </w:pPr>
            <w:r w:rsidRPr="000E0A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79B2B"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8712D"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99CC" w14:textId="77777777" w:rsidR="00686D3A" w:rsidRPr="000E0A70" w:rsidRDefault="00686D3A" w:rsidP="00C77AA9">
            <w:pPr>
              <w:pStyle w:val="rowtabella0"/>
              <w:jc w:val="center"/>
              <w:rPr>
                <w:color w:val="002060"/>
              </w:rPr>
            </w:pPr>
            <w:r w:rsidRPr="000E0A70">
              <w:rPr>
                <w:color w:val="002060"/>
              </w:rPr>
              <w:t>0</w:t>
            </w:r>
          </w:p>
        </w:tc>
      </w:tr>
      <w:tr w:rsidR="00686D3A" w:rsidRPr="000E0A70" w14:paraId="0320CD3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5D055" w14:textId="77777777" w:rsidR="00686D3A" w:rsidRPr="000E0A70" w:rsidRDefault="00686D3A" w:rsidP="00C77AA9">
            <w:pPr>
              <w:pStyle w:val="rowtabella0"/>
              <w:rPr>
                <w:color w:val="002060"/>
              </w:rPr>
            </w:pPr>
            <w:r w:rsidRPr="000E0A7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1689"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B4E73"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72F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116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3B3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79A1"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0EB9"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A500"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CA03" w14:textId="77777777" w:rsidR="00686D3A" w:rsidRPr="000E0A70" w:rsidRDefault="00686D3A" w:rsidP="00C77AA9">
            <w:pPr>
              <w:pStyle w:val="rowtabella0"/>
              <w:jc w:val="center"/>
              <w:rPr>
                <w:color w:val="002060"/>
              </w:rPr>
            </w:pPr>
            <w:r w:rsidRPr="000E0A70">
              <w:rPr>
                <w:color w:val="002060"/>
              </w:rPr>
              <w:t>0</w:t>
            </w:r>
          </w:p>
        </w:tc>
      </w:tr>
      <w:tr w:rsidR="00686D3A" w:rsidRPr="000E0A70" w14:paraId="47CDACAE"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6CFDF6" w14:textId="77777777" w:rsidR="00686D3A" w:rsidRPr="000E0A70" w:rsidRDefault="00686D3A" w:rsidP="00C77AA9">
            <w:pPr>
              <w:pStyle w:val="rowtabella0"/>
              <w:rPr>
                <w:color w:val="002060"/>
              </w:rPr>
            </w:pPr>
            <w:r w:rsidRPr="000E0A70">
              <w:rPr>
                <w:color w:val="002060"/>
              </w:rPr>
              <w:t xml:space="preserve">G.S. AUDAX 1970 </w:t>
            </w:r>
            <w:proofErr w:type="gramStart"/>
            <w:r w:rsidRPr="000E0A7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9772"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A90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8A9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195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2D3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A40B" w14:textId="77777777" w:rsidR="00686D3A" w:rsidRPr="000E0A70" w:rsidRDefault="00686D3A" w:rsidP="00C77AA9">
            <w:pPr>
              <w:pStyle w:val="rowtabella0"/>
              <w:jc w:val="center"/>
              <w:rPr>
                <w:color w:val="002060"/>
              </w:rPr>
            </w:pPr>
            <w:r w:rsidRPr="000E0A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FB6A"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B494"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458B" w14:textId="77777777" w:rsidR="00686D3A" w:rsidRPr="000E0A70" w:rsidRDefault="00686D3A" w:rsidP="00C77AA9">
            <w:pPr>
              <w:pStyle w:val="rowtabella0"/>
              <w:jc w:val="center"/>
              <w:rPr>
                <w:color w:val="002060"/>
              </w:rPr>
            </w:pPr>
            <w:r w:rsidRPr="000E0A70">
              <w:rPr>
                <w:color w:val="002060"/>
              </w:rPr>
              <w:t>0</w:t>
            </w:r>
          </w:p>
        </w:tc>
      </w:tr>
      <w:tr w:rsidR="00686D3A" w:rsidRPr="000E0A70" w14:paraId="08DD217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6581E" w14:textId="77777777" w:rsidR="00686D3A" w:rsidRPr="000E0A70" w:rsidRDefault="00686D3A" w:rsidP="00C77AA9">
            <w:pPr>
              <w:pStyle w:val="rowtabella0"/>
              <w:rPr>
                <w:color w:val="002060"/>
                <w:lang w:val="en-US"/>
              </w:rPr>
            </w:pPr>
            <w:r w:rsidRPr="000E0A70">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F469F"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25CC"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7A30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2BEB"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BCA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03D3"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06F1F"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DE50"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8C0A" w14:textId="77777777" w:rsidR="00686D3A" w:rsidRPr="000E0A70" w:rsidRDefault="00686D3A" w:rsidP="00C77AA9">
            <w:pPr>
              <w:pStyle w:val="rowtabella0"/>
              <w:jc w:val="center"/>
              <w:rPr>
                <w:color w:val="002060"/>
              </w:rPr>
            </w:pPr>
            <w:r w:rsidRPr="000E0A70">
              <w:rPr>
                <w:color w:val="002060"/>
              </w:rPr>
              <w:t>0</w:t>
            </w:r>
          </w:p>
        </w:tc>
      </w:tr>
      <w:tr w:rsidR="00686D3A" w:rsidRPr="000E0A70" w14:paraId="682248F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9B729" w14:textId="77777777" w:rsidR="00686D3A" w:rsidRPr="000E0A70" w:rsidRDefault="00686D3A" w:rsidP="00C77AA9">
            <w:pPr>
              <w:pStyle w:val="rowtabella0"/>
              <w:rPr>
                <w:color w:val="002060"/>
              </w:rPr>
            </w:pPr>
            <w:r w:rsidRPr="000E0A7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6D12"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928D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05F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18A0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827D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8CDD"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4D180"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05D3"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3FE6" w14:textId="77777777" w:rsidR="00686D3A" w:rsidRPr="000E0A70" w:rsidRDefault="00686D3A" w:rsidP="00C77AA9">
            <w:pPr>
              <w:pStyle w:val="rowtabella0"/>
              <w:jc w:val="center"/>
              <w:rPr>
                <w:color w:val="002060"/>
              </w:rPr>
            </w:pPr>
            <w:r w:rsidRPr="000E0A70">
              <w:rPr>
                <w:color w:val="002060"/>
              </w:rPr>
              <w:t>0</w:t>
            </w:r>
          </w:p>
        </w:tc>
      </w:tr>
      <w:tr w:rsidR="00686D3A" w:rsidRPr="000E0A70" w14:paraId="3DD382FB"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754CD" w14:textId="77777777" w:rsidR="00686D3A" w:rsidRPr="000E0A70" w:rsidRDefault="00686D3A" w:rsidP="00C77AA9">
            <w:pPr>
              <w:pStyle w:val="rowtabella0"/>
              <w:rPr>
                <w:color w:val="002060"/>
              </w:rPr>
            </w:pPr>
            <w:r w:rsidRPr="000E0A7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011B"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5156"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12A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81C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A09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668B"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CA58"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188E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03B1" w14:textId="77777777" w:rsidR="00686D3A" w:rsidRPr="000E0A70" w:rsidRDefault="00686D3A" w:rsidP="00C77AA9">
            <w:pPr>
              <w:pStyle w:val="rowtabella0"/>
              <w:jc w:val="center"/>
              <w:rPr>
                <w:color w:val="002060"/>
              </w:rPr>
            </w:pPr>
            <w:r w:rsidRPr="000E0A70">
              <w:rPr>
                <w:color w:val="002060"/>
              </w:rPr>
              <w:t>0</w:t>
            </w:r>
          </w:p>
        </w:tc>
      </w:tr>
      <w:tr w:rsidR="00686D3A" w:rsidRPr="000E0A70" w14:paraId="106B80B1"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49D63" w14:textId="77777777" w:rsidR="00686D3A" w:rsidRPr="000E0A70" w:rsidRDefault="00686D3A" w:rsidP="00C77AA9">
            <w:pPr>
              <w:pStyle w:val="rowtabella0"/>
              <w:rPr>
                <w:color w:val="002060"/>
              </w:rPr>
            </w:pPr>
            <w:r w:rsidRPr="000E0A7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E6BD"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993C"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94B9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D3E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C61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895D"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930B"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FA2B"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100C" w14:textId="77777777" w:rsidR="00686D3A" w:rsidRPr="000E0A70" w:rsidRDefault="00686D3A" w:rsidP="00C77AA9">
            <w:pPr>
              <w:pStyle w:val="rowtabella0"/>
              <w:jc w:val="center"/>
              <w:rPr>
                <w:color w:val="002060"/>
              </w:rPr>
            </w:pPr>
            <w:r w:rsidRPr="000E0A70">
              <w:rPr>
                <w:color w:val="002060"/>
              </w:rPr>
              <w:t>0</w:t>
            </w:r>
          </w:p>
        </w:tc>
      </w:tr>
      <w:tr w:rsidR="00686D3A" w:rsidRPr="000E0A70" w14:paraId="6C06FA23"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34C219" w14:textId="77777777" w:rsidR="00686D3A" w:rsidRPr="000E0A70" w:rsidRDefault="00686D3A" w:rsidP="00C77AA9">
            <w:pPr>
              <w:pStyle w:val="rowtabella0"/>
              <w:rPr>
                <w:color w:val="002060"/>
              </w:rPr>
            </w:pPr>
            <w:r w:rsidRPr="000E0A7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6EA9D"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3EFC"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1AF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6D1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18D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2DD3"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CE33"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2623"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5DB9E" w14:textId="77777777" w:rsidR="00686D3A" w:rsidRPr="000E0A70" w:rsidRDefault="00686D3A" w:rsidP="00C77AA9">
            <w:pPr>
              <w:pStyle w:val="rowtabella0"/>
              <w:jc w:val="center"/>
              <w:rPr>
                <w:color w:val="002060"/>
              </w:rPr>
            </w:pPr>
            <w:r w:rsidRPr="000E0A70">
              <w:rPr>
                <w:color w:val="002060"/>
              </w:rPr>
              <w:t>0</w:t>
            </w:r>
          </w:p>
        </w:tc>
      </w:tr>
      <w:tr w:rsidR="00686D3A" w:rsidRPr="000E0A70" w14:paraId="045BF5F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70454" w14:textId="77777777" w:rsidR="00686D3A" w:rsidRPr="000E0A70" w:rsidRDefault="00686D3A" w:rsidP="00C77AA9">
            <w:pPr>
              <w:pStyle w:val="rowtabella0"/>
              <w:rPr>
                <w:color w:val="002060"/>
              </w:rPr>
            </w:pPr>
            <w:r w:rsidRPr="000E0A7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EED9"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B6A0"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F00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A5C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21A7"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1DF28"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D30E" w14:textId="77777777" w:rsidR="00686D3A" w:rsidRPr="000E0A70" w:rsidRDefault="00686D3A" w:rsidP="00C77AA9">
            <w:pPr>
              <w:pStyle w:val="rowtabella0"/>
              <w:jc w:val="center"/>
              <w:rPr>
                <w:color w:val="002060"/>
              </w:rPr>
            </w:pPr>
            <w:r w:rsidRPr="000E0A7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F8B8A"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0399" w14:textId="77777777" w:rsidR="00686D3A" w:rsidRPr="000E0A70" w:rsidRDefault="00686D3A" w:rsidP="00C77AA9">
            <w:pPr>
              <w:pStyle w:val="rowtabella0"/>
              <w:jc w:val="center"/>
              <w:rPr>
                <w:color w:val="002060"/>
              </w:rPr>
            </w:pPr>
            <w:r w:rsidRPr="000E0A70">
              <w:rPr>
                <w:color w:val="002060"/>
              </w:rPr>
              <w:t>0</w:t>
            </w:r>
          </w:p>
        </w:tc>
      </w:tr>
      <w:tr w:rsidR="00686D3A" w:rsidRPr="000E0A70" w14:paraId="4B397A95"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73E4C" w14:textId="77777777" w:rsidR="00686D3A" w:rsidRPr="000E0A70" w:rsidRDefault="00686D3A" w:rsidP="00C77AA9">
            <w:pPr>
              <w:pStyle w:val="rowtabella0"/>
              <w:rPr>
                <w:color w:val="002060"/>
                <w:lang w:val="en-US"/>
              </w:rPr>
            </w:pPr>
            <w:r w:rsidRPr="000E0A70">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CD5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B5361"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A82B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3F9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314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DA1F"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AA2DC"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6DCB0"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3510" w14:textId="77777777" w:rsidR="00686D3A" w:rsidRPr="000E0A70" w:rsidRDefault="00686D3A" w:rsidP="00C77AA9">
            <w:pPr>
              <w:pStyle w:val="rowtabella0"/>
              <w:jc w:val="center"/>
              <w:rPr>
                <w:color w:val="002060"/>
              </w:rPr>
            </w:pPr>
            <w:r w:rsidRPr="000E0A70">
              <w:rPr>
                <w:color w:val="002060"/>
              </w:rPr>
              <w:t>0</w:t>
            </w:r>
          </w:p>
        </w:tc>
      </w:tr>
      <w:tr w:rsidR="00686D3A" w:rsidRPr="000E0A70" w14:paraId="275245A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082D0" w14:textId="77777777" w:rsidR="00686D3A" w:rsidRPr="000E0A70" w:rsidRDefault="00686D3A" w:rsidP="00C77AA9">
            <w:pPr>
              <w:pStyle w:val="rowtabella0"/>
              <w:rPr>
                <w:color w:val="002060"/>
              </w:rPr>
            </w:pPr>
            <w:r w:rsidRPr="000E0A7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759DA"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D671"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632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9883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A7C0B"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8D56"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BDFD3"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9BB5"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06AE9" w14:textId="77777777" w:rsidR="00686D3A" w:rsidRPr="000E0A70" w:rsidRDefault="00686D3A" w:rsidP="00C77AA9">
            <w:pPr>
              <w:pStyle w:val="rowtabella0"/>
              <w:jc w:val="center"/>
              <w:rPr>
                <w:color w:val="002060"/>
              </w:rPr>
            </w:pPr>
            <w:r w:rsidRPr="000E0A70">
              <w:rPr>
                <w:color w:val="002060"/>
              </w:rPr>
              <w:t>0</w:t>
            </w:r>
          </w:p>
        </w:tc>
      </w:tr>
      <w:tr w:rsidR="00686D3A" w:rsidRPr="000E0A70" w14:paraId="073C30CC"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73625" w14:textId="77777777" w:rsidR="00686D3A" w:rsidRPr="000E0A70" w:rsidRDefault="00686D3A" w:rsidP="00C77AA9">
            <w:pPr>
              <w:pStyle w:val="rowtabella0"/>
              <w:rPr>
                <w:color w:val="002060"/>
              </w:rPr>
            </w:pPr>
            <w:r w:rsidRPr="000E0A7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E37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09CB"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7CE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65D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68A9"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3CB93"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59861" w14:textId="77777777" w:rsidR="00686D3A" w:rsidRPr="000E0A70" w:rsidRDefault="00686D3A" w:rsidP="00C77AA9">
            <w:pPr>
              <w:pStyle w:val="rowtabella0"/>
              <w:jc w:val="center"/>
              <w:rPr>
                <w:color w:val="002060"/>
              </w:rPr>
            </w:pPr>
            <w:r w:rsidRPr="000E0A7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753E" w14:textId="77777777" w:rsidR="00686D3A" w:rsidRPr="000E0A70" w:rsidRDefault="00686D3A" w:rsidP="00C77AA9">
            <w:pPr>
              <w:pStyle w:val="rowtabella0"/>
              <w:jc w:val="center"/>
              <w:rPr>
                <w:color w:val="002060"/>
              </w:rPr>
            </w:pPr>
            <w:r w:rsidRPr="000E0A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813F" w14:textId="77777777" w:rsidR="00686D3A" w:rsidRPr="000E0A70" w:rsidRDefault="00686D3A" w:rsidP="00C77AA9">
            <w:pPr>
              <w:pStyle w:val="rowtabella0"/>
              <w:jc w:val="center"/>
              <w:rPr>
                <w:color w:val="002060"/>
              </w:rPr>
            </w:pPr>
            <w:r w:rsidRPr="000E0A70">
              <w:rPr>
                <w:color w:val="002060"/>
              </w:rPr>
              <w:t>0</w:t>
            </w:r>
          </w:p>
        </w:tc>
      </w:tr>
    </w:tbl>
    <w:p w14:paraId="2B28AC98" w14:textId="77777777" w:rsidR="00686D3A" w:rsidRPr="000E0A70" w:rsidRDefault="00686D3A" w:rsidP="00686D3A">
      <w:pPr>
        <w:pStyle w:val="titoloprinc0"/>
        <w:rPr>
          <w:color w:val="002060"/>
          <w:sz w:val="6"/>
          <w:szCs w:val="6"/>
        </w:rPr>
      </w:pPr>
    </w:p>
    <w:p w14:paraId="52721CAF" w14:textId="77777777" w:rsidR="00686D3A" w:rsidRPr="000E0A70" w:rsidRDefault="00686D3A" w:rsidP="00686D3A">
      <w:pPr>
        <w:pStyle w:val="titoloprinc0"/>
        <w:rPr>
          <w:color w:val="002060"/>
        </w:rPr>
      </w:pPr>
      <w:r w:rsidRPr="000E0A70">
        <w:rPr>
          <w:color w:val="002060"/>
        </w:rPr>
        <w:t>PROGRAMMA GARE</w:t>
      </w:r>
    </w:p>
    <w:p w14:paraId="7EC33AC4" w14:textId="77777777" w:rsidR="00686D3A" w:rsidRPr="000E0A70" w:rsidRDefault="00686D3A" w:rsidP="00686D3A">
      <w:pPr>
        <w:pStyle w:val="breakline"/>
        <w:rPr>
          <w:color w:val="002060"/>
        </w:rPr>
      </w:pPr>
    </w:p>
    <w:p w14:paraId="22B25F33" w14:textId="77777777" w:rsidR="00686D3A" w:rsidRPr="000E0A70" w:rsidRDefault="00686D3A" w:rsidP="00686D3A">
      <w:pPr>
        <w:pStyle w:val="sottotitolocampionato10"/>
        <w:rPr>
          <w:color w:val="002060"/>
        </w:rPr>
      </w:pPr>
      <w:r w:rsidRPr="000E0A7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8"/>
        <w:gridCol w:w="1550"/>
        <w:gridCol w:w="1542"/>
      </w:tblGrid>
      <w:tr w:rsidR="00686D3A" w:rsidRPr="000E0A70" w14:paraId="34EDB5F6"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AF3E1"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ADC19"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A915C"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74DF1"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5D005"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A35DF"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16E9F"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065C7E1B"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6A73F0" w14:textId="77777777" w:rsidR="00686D3A" w:rsidRPr="000E0A70" w:rsidRDefault="00686D3A" w:rsidP="00C77AA9">
            <w:pPr>
              <w:pStyle w:val="rowtabella0"/>
              <w:rPr>
                <w:color w:val="002060"/>
              </w:rPr>
            </w:pPr>
            <w:r w:rsidRPr="000E0A70">
              <w:rPr>
                <w:color w:val="002060"/>
              </w:rPr>
              <w:lastRenderedPageBreak/>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E824B" w14:textId="77777777" w:rsidR="00686D3A" w:rsidRPr="000E0A70" w:rsidRDefault="00686D3A" w:rsidP="00C77AA9">
            <w:pPr>
              <w:pStyle w:val="rowtabella0"/>
              <w:rPr>
                <w:color w:val="002060"/>
              </w:rPr>
            </w:pPr>
            <w:r w:rsidRPr="000E0A70">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97BB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C2113" w14:textId="77777777" w:rsidR="00686D3A" w:rsidRPr="000E0A70" w:rsidRDefault="00686D3A" w:rsidP="00C77AA9">
            <w:pPr>
              <w:pStyle w:val="rowtabella0"/>
              <w:rPr>
                <w:color w:val="002060"/>
              </w:rPr>
            </w:pPr>
            <w:r w:rsidRPr="000E0A70">
              <w:rPr>
                <w:color w:val="002060"/>
              </w:rPr>
              <w:t>21/10/2022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DD102" w14:textId="77777777" w:rsidR="00686D3A" w:rsidRPr="000E0A70" w:rsidRDefault="00686D3A" w:rsidP="00C77AA9">
            <w:pPr>
              <w:pStyle w:val="rowtabella0"/>
              <w:rPr>
                <w:color w:val="002060"/>
              </w:rPr>
            </w:pPr>
            <w:r w:rsidRPr="000E0A70">
              <w:rPr>
                <w:color w:val="002060"/>
              </w:rPr>
              <w:t xml:space="preserve">5454 </w:t>
            </w:r>
            <w:proofErr w:type="gramStart"/>
            <w:r w:rsidRPr="000E0A70">
              <w:rPr>
                <w:color w:val="002060"/>
              </w:rPr>
              <w:t>C.COPERTO</w:t>
            </w:r>
            <w:proofErr w:type="gramEnd"/>
            <w:r w:rsidRPr="000E0A70">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8245A" w14:textId="77777777" w:rsidR="00686D3A" w:rsidRPr="000E0A70" w:rsidRDefault="00686D3A" w:rsidP="00C77AA9">
            <w:pPr>
              <w:pStyle w:val="rowtabella0"/>
              <w:rPr>
                <w:color w:val="002060"/>
              </w:rPr>
            </w:pPr>
            <w:r w:rsidRPr="000E0A70">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75674" w14:textId="77777777" w:rsidR="00686D3A" w:rsidRPr="000E0A70" w:rsidRDefault="00686D3A" w:rsidP="00C77AA9">
            <w:pPr>
              <w:pStyle w:val="rowtabella0"/>
              <w:rPr>
                <w:color w:val="002060"/>
              </w:rPr>
            </w:pPr>
            <w:r w:rsidRPr="000E0A70">
              <w:rPr>
                <w:color w:val="002060"/>
              </w:rPr>
              <w:t>VIA VILLA TOMBARI</w:t>
            </w:r>
          </w:p>
        </w:tc>
      </w:tr>
      <w:tr w:rsidR="00686D3A" w:rsidRPr="000E0A70" w14:paraId="7E57A228"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5E7CBF" w14:textId="77777777" w:rsidR="00686D3A" w:rsidRPr="000E0A70" w:rsidRDefault="00686D3A" w:rsidP="00C77AA9">
            <w:pPr>
              <w:pStyle w:val="rowtabella0"/>
              <w:rPr>
                <w:color w:val="002060"/>
              </w:rPr>
            </w:pPr>
            <w:r w:rsidRPr="000E0A70">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E461EF" w14:textId="77777777" w:rsidR="00686D3A" w:rsidRPr="000E0A70" w:rsidRDefault="00686D3A" w:rsidP="00C77AA9">
            <w:pPr>
              <w:pStyle w:val="rowtabella0"/>
              <w:rPr>
                <w:color w:val="002060"/>
              </w:rPr>
            </w:pPr>
            <w:r w:rsidRPr="000E0A70">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8DF0A8"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5626E9" w14:textId="77777777" w:rsidR="00686D3A" w:rsidRPr="000E0A70" w:rsidRDefault="00686D3A" w:rsidP="00C77AA9">
            <w:pPr>
              <w:pStyle w:val="rowtabella0"/>
              <w:rPr>
                <w:color w:val="002060"/>
              </w:rPr>
            </w:pPr>
            <w:r w:rsidRPr="000E0A70">
              <w:rPr>
                <w:color w:val="002060"/>
              </w:rPr>
              <w:t>21/10/2022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1F963B" w14:textId="77777777" w:rsidR="00686D3A" w:rsidRPr="000E0A70" w:rsidRDefault="00686D3A" w:rsidP="00C77AA9">
            <w:pPr>
              <w:pStyle w:val="rowtabella0"/>
              <w:rPr>
                <w:color w:val="002060"/>
              </w:rPr>
            </w:pPr>
            <w:r w:rsidRPr="000E0A7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32A41" w14:textId="77777777" w:rsidR="00686D3A" w:rsidRPr="000E0A70" w:rsidRDefault="00686D3A" w:rsidP="00C77AA9">
            <w:pPr>
              <w:pStyle w:val="rowtabella0"/>
              <w:rPr>
                <w:color w:val="002060"/>
              </w:rPr>
            </w:pPr>
            <w:r w:rsidRPr="000E0A7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8CAC4" w14:textId="77777777" w:rsidR="00686D3A" w:rsidRPr="000E0A70" w:rsidRDefault="00686D3A" w:rsidP="00C77AA9">
            <w:pPr>
              <w:pStyle w:val="rowtabella0"/>
              <w:rPr>
                <w:color w:val="002060"/>
              </w:rPr>
            </w:pPr>
            <w:r w:rsidRPr="000E0A70">
              <w:rPr>
                <w:color w:val="002060"/>
              </w:rPr>
              <w:t>VIA DELLO STADIO</w:t>
            </w:r>
          </w:p>
        </w:tc>
      </w:tr>
      <w:tr w:rsidR="00686D3A" w:rsidRPr="000E0A70" w14:paraId="30272294"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F4DA63" w14:textId="77777777" w:rsidR="00686D3A" w:rsidRPr="000E0A70" w:rsidRDefault="00686D3A" w:rsidP="00C77AA9">
            <w:pPr>
              <w:pStyle w:val="rowtabella0"/>
              <w:rPr>
                <w:color w:val="002060"/>
              </w:rPr>
            </w:pPr>
            <w:r w:rsidRPr="000E0A70">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6AB334" w14:textId="77777777" w:rsidR="00686D3A" w:rsidRPr="000E0A70" w:rsidRDefault="00686D3A" w:rsidP="00C77AA9">
            <w:pPr>
              <w:pStyle w:val="rowtabella0"/>
              <w:rPr>
                <w:color w:val="002060"/>
              </w:rPr>
            </w:pPr>
            <w:r w:rsidRPr="000E0A70">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697DF3"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11BC9E" w14:textId="77777777" w:rsidR="00686D3A" w:rsidRPr="000E0A70" w:rsidRDefault="00686D3A" w:rsidP="00C77AA9">
            <w:pPr>
              <w:pStyle w:val="rowtabella0"/>
              <w:rPr>
                <w:color w:val="002060"/>
              </w:rPr>
            </w:pPr>
            <w:r w:rsidRPr="000E0A70">
              <w:rPr>
                <w:color w:val="002060"/>
              </w:rPr>
              <w:t>21/10/2022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7DD2CA" w14:textId="77777777" w:rsidR="00686D3A" w:rsidRPr="000E0A70" w:rsidRDefault="00686D3A" w:rsidP="00C77AA9">
            <w:pPr>
              <w:pStyle w:val="rowtabella0"/>
              <w:rPr>
                <w:color w:val="002060"/>
              </w:rPr>
            </w:pPr>
            <w:r w:rsidRPr="000E0A70">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0C5D9B" w14:textId="77777777" w:rsidR="00686D3A" w:rsidRPr="000E0A70" w:rsidRDefault="00686D3A" w:rsidP="00C77AA9">
            <w:pPr>
              <w:pStyle w:val="rowtabella0"/>
              <w:rPr>
                <w:color w:val="002060"/>
              </w:rPr>
            </w:pPr>
            <w:r w:rsidRPr="000E0A7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FF56D" w14:textId="77777777" w:rsidR="00686D3A" w:rsidRPr="000E0A70" w:rsidRDefault="00686D3A" w:rsidP="00C77AA9">
            <w:pPr>
              <w:pStyle w:val="rowtabella0"/>
              <w:rPr>
                <w:color w:val="002060"/>
              </w:rPr>
            </w:pPr>
            <w:r w:rsidRPr="000E0A70">
              <w:rPr>
                <w:color w:val="002060"/>
              </w:rPr>
              <w:t>VIA CERQUATTI</w:t>
            </w:r>
          </w:p>
        </w:tc>
      </w:tr>
      <w:tr w:rsidR="00686D3A" w:rsidRPr="000E0A70" w14:paraId="135CAA44"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664248" w14:textId="77777777" w:rsidR="00686D3A" w:rsidRPr="000E0A70" w:rsidRDefault="00686D3A" w:rsidP="00C77AA9">
            <w:pPr>
              <w:pStyle w:val="rowtabella0"/>
              <w:rPr>
                <w:color w:val="002060"/>
              </w:rPr>
            </w:pPr>
            <w:r w:rsidRPr="000E0A70">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09BF0A" w14:textId="77777777" w:rsidR="00686D3A" w:rsidRPr="000E0A70" w:rsidRDefault="00686D3A" w:rsidP="00C77AA9">
            <w:pPr>
              <w:pStyle w:val="rowtabella0"/>
              <w:rPr>
                <w:color w:val="002060"/>
              </w:rPr>
            </w:pPr>
            <w:r w:rsidRPr="000E0A70">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F2B84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9446DF" w14:textId="77777777" w:rsidR="00686D3A" w:rsidRPr="000E0A70" w:rsidRDefault="00686D3A" w:rsidP="00C77AA9">
            <w:pPr>
              <w:pStyle w:val="rowtabella0"/>
              <w:rPr>
                <w:color w:val="002060"/>
              </w:rPr>
            </w:pPr>
            <w:r w:rsidRPr="000E0A70">
              <w:rPr>
                <w:color w:val="002060"/>
              </w:rPr>
              <w:t>21/10/2022 00:00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6FB300" w14:textId="77777777" w:rsidR="00686D3A" w:rsidRPr="000E0A70" w:rsidRDefault="00686D3A" w:rsidP="00C77AA9">
            <w:pPr>
              <w:pStyle w:val="rowtabella0"/>
              <w:rPr>
                <w:color w:val="002060"/>
              </w:rPr>
            </w:pPr>
            <w:r w:rsidRPr="000E0A70">
              <w:rPr>
                <w:color w:val="002060"/>
              </w:rPr>
              <w:t>46 COMUNALE "PACIFICO CAROTTI"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32E69C" w14:textId="77777777" w:rsidR="00686D3A" w:rsidRPr="000E0A70" w:rsidRDefault="00686D3A" w:rsidP="00C77AA9">
            <w:pPr>
              <w:pStyle w:val="rowtabella0"/>
              <w:rPr>
                <w:color w:val="002060"/>
              </w:rPr>
            </w:pPr>
            <w:r w:rsidRPr="000E0A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5BFD2" w14:textId="77777777" w:rsidR="00686D3A" w:rsidRPr="000E0A70" w:rsidRDefault="00686D3A" w:rsidP="00C77AA9">
            <w:pPr>
              <w:pStyle w:val="rowtabella0"/>
              <w:rPr>
                <w:color w:val="002060"/>
              </w:rPr>
            </w:pPr>
            <w:r w:rsidRPr="000E0A70">
              <w:rPr>
                <w:color w:val="002060"/>
              </w:rPr>
              <w:t>VIALE CAVALLOTTI 39</w:t>
            </w:r>
          </w:p>
        </w:tc>
      </w:tr>
      <w:tr w:rsidR="00686D3A" w:rsidRPr="000E0A70" w14:paraId="7F075D7D"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FCB769" w14:textId="77777777" w:rsidR="00686D3A" w:rsidRPr="000E0A70" w:rsidRDefault="00686D3A" w:rsidP="00C77AA9">
            <w:pPr>
              <w:pStyle w:val="rowtabella0"/>
              <w:rPr>
                <w:color w:val="002060"/>
              </w:rPr>
            </w:pPr>
            <w:r w:rsidRPr="000E0A70">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1526A3" w14:textId="77777777" w:rsidR="00686D3A" w:rsidRPr="000E0A70" w:rsidRDefault="00686D3A" w:rsidP="00C77AA9">
            <w:pPr>
              <w:pStyle w:val="rowtabella0"/>
              <w:rPr>
                <w:color w:val="002060"/>
              </w:rPr>
            </w:pPr>
            <w:r w:rsidRPr="000E0A70">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781FD9"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6A7922"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B5FB1F" w14:textId="77777777" w:rsidR="00686D3A" w:rsidRPr="000E0A70" w:rsidRDefault="00686D3A" w:rsidP="00C77AA9">
            <w:pPr>
              <w:pStyle w:val="rowtabella0"/>
              <w:rPr>
                <w:color w:val="002060"/>
              </w:rPr>
            </w:pPr>
            <w:r w:rsidRPr="000E0A70">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6FB213" w14:textId="77777777" w:rsidR="00686D3A" w:rsidRPr="000E0A70" w:rsidRDefault="00686D3A" w:rsidP="00C77AA9">
            <w:pPr>
              <w:pStyle w:val="rowtabella0"/>
              <w:rPr>
                <w:color w:val="002060"/>
              </w:rPr>
            </w:pPr>
            <w:r w:rsidRPr="000E0A70">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0F4643" w14:textId="77777777" w:rsidR="00686D3A" w:rsidRPr="000E0A70" w:rsidRDefault="00686D3A" w:rsidP="00C77AA9">
            <w:pPr>
              <w:pStyle w:val="rowtabella0"/>
              <w:rPr>
                <w:color w:val="002060"/>
              </w:rPr>
            </w:pPr>
            <w:r w:rsidRPr="000E0A70">
              <w:rPr>
                <w:color w:val="002060"/>
              </w:rPr>
              <w:t>VIA ALESSANDRO MANZONI</w:t>
            </w:r>
          </w:p>
        </w:tc>
      </w:tr>
      <w:tr w:rsidR="00686D3A" w:rsidRPr="000E0A70" w14:paraId="7CDA8EFB"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9A8CDA" w14:textId="77777777" w:rsidR="00686D3A" w:rsidRPr="000E0A70" w:rsidRDefault="00686D3A" w:rsidP="00C77AA9">
            <w:pPr>
              <w:pStyle w:val="rowtabella0"/>
              <w:rPr>
                <w:color w:val="002060"/>
              </w:rPr>
            </w:pPr>
            <w:r w:rsidRPr="000E0A70">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1A7E8F" w14:textId="77777777" w:rsidR="00686D3A" w:rsidRPr="000E0A70" w:rsidRDefault="00686D3A" w:rsidP="00C77AA9">
            <w:pPr>
              <w:pStyle w:val="rowtabella0"/>
              <w:rPr>
                <w:color w:val="002060"/>
              </w:rPr>
            </w:pPr>
            <w:r w:rsidRPr="000E0A70">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75F4F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445ADC" w14:textId="77777777" w:rsidR="00686D3A" w:rsidRPr="000E0A70" w:rsidRDefault="00686D3A" w:rsidP="00C77AA9">
            <w:pPr>
              <w:pStyle w:val="rowtabella0"/>
              <w:rPr>
                <w:color w:val="002060"/>
              </w:rPr>
            </w:pPr>
            <w:r w:rsidRPr="000E0A70">
              <w:rPr>
                <w:color w:val="002060"/>
              </w:rPr>
              <w:t>21/10/2022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5E98AB" w14:textId="77777777" w:rsidR="00686D3A" w:rsidRPr="000E0A70" w:rsidRDefault="00686D3A" w:rsidP="00C77AA9">
            <w:pPr>
              <w:pStyle w:val="rowtabella0"/>
              <w:rPr>
                <w:color w:val="002060"/>
              </w:rPr>
            </w:pPr>
            <w:r w:rsidRPr="000E0A70">
              <w:rPr>
                <w:color w:val="002060"/>
              </w:rPr>
              <w:t xml:space="preserve">5429 PAL.COM. </w:t>
            </w:r>
            <w:proofErr w:type="gramStart"/>
            <w:r w:rsidRPr="000E0A70">
              <w:rPr>
                <w:color w:val="002060"/>
              </w:rPr>
              <w:t>S.MICHELE</w:t>
            </w:r>
            <w:proofErr w:type="gramEnd"/>
            <w:r w:rsidRPr="000E0A70">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39D6F" w14:textId="77777777" w:rsidR="00686D3A" w:rsidRPr="000E0A70" w:rsidRDefault="00686D3A" w:rsidP="00C77AA9">
            <w:pPr>
              <w:pStyle w:val="rowtabella0"/>
              <w:rPr>
                <w:color w:val="002060"/>
              </w:rPr>
            </w:pPr>
            <w:r w:rsidRPr="000E0A70">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B5F7A" w14:textId="77777777" w:rsidR="00686D3A" w:rsidRPr="000E0A70" w:rsidRDefault="00686D3A" w:rsidP="00C77AA9">
            <w:pPr>
              <w:pStyle w:val="rowtabella0"/>
              <w:rPr>
                <w:color w:val="002060"/>
              </w:rPr>
            </w:pPr>
            <w:r w:rsidRPr="000E0A70">
              <w:rPr>
                <w:color w:val="002060"/>
              </w:rPr>
              <w:t>VIA LORETO</w:t>
            </w:r>
          </w:p>
        </w:tc>
      </w:tr>
      <w:tr w:rsidR="00686D3A" w:rsidRPr="000E0A70" w14:paraId="51F6F267"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AC1B80" w14:textId="77777777" w:rsidR="00686D3A" w:rsidRPr="000E0A70" w:rsidRDefault="00686D3A" w:rsidP="00C77AA9">
            <w:pPr>
              <w:pStyle w:val="rowtabella0"/>
              <w:rPr>
                <w:color w:val="002060"/>
              </w:rPr>
            </w:pPr>
            <w:r w:rsidRPr="000E0A70">
              <w:rPr>
                <w:color w:val="002060"/>
              </w:rPr>
              <w:t xml:space="preserve">AUDAX 1970 </w:t>
            </w:r>
            <w:proofErr w:type="gramStart"/>
            <w:r w:rsidRPr="000E0A70">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7EFEA" w14:textId="77777777" w:rsidR="00686D3A" w:rsidRPr="000E0A70" w:rsidRDefault="00686D3A" w:rsidP="00C77AA9">
            <w:pPr>
              <w:pStyle w:val="rowtabella0"/>
              <w:rPr>
                <w:color w:val="002060"/>
              </w:rPr>
            </w:pPr>
            <w:r w:rsidRPr="000E0A70">
              <w:rPr>
                <w:color w:val="002060"/>
              </w:rPr>
              <w:t>INVICTA FUTSAL MACERATA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BCBD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88752" w14:textId="77777777" w:rsidR="00686D3A" w:rsidRPr="000E0A70" w:rsidRDefault="00686D3A" w:rsidP="00C77AA9">
            <w:pPr>
              <w:pStyle w:val="rowtabella0"/>
              <w:rPr>
                <w:color w:val="002060"/>
              </w:rPr>
            </w:pPr>
            <w:r w:rsidRPr="000E0A70">
              <w:rPr>
                <w:color w:val="002060"/>
              </w:rPr>
              <w:t>22/10/2022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C2ACE" w14:textId="77777777" w:rsidR="00686D3A" w:rsidRPr="000E0A70" w:rsidRDefault="00686D3A" w:rsidP="00C77AA9">
            <w:pPr>
              <w:pStyle w:val="rowtabella0"/>
              <w:rPr>
                <w:color w:val="002060"/>
              </w:rPr>
            </w:pPr>
            <w:r w:rsidRPr="000E0A70">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30EC2" w14:textId="77777777" w:rsidR="00686D3A" w:rsidRPr="000E0A70" w:rsidRDefault="00686D3A" w:rsidP="00C77AA9">
            <w:pPr>
              <w:pStyle w:val="rowtabella0"/>
              <w:rPr>
                <w:color w:val="002060"/>
              </w:rPr>
            </w:pPr>
            <w:r w:rsidRPr="000E0A70">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9EDDD" w14:textId="77777777" w:rsidR="00686D3A" w:rsidRPr="000E0A70" w:rsidRDefault="00686D3A" w:rsidP="00C77AA9">
            <w:pPr>
              <w:pStyle w:val="rowtabella0"/>
              <w:rPr>
                <w:color w:val="002060"/>
              </w:rPr>
            </w:pPr>
            <w:r w:rsidRPr="000E0A70">
              <w:rPr>
                <w:color w:val="002060"/>
              </w:rPr>
              <w:t>VIA ROSSINI</w:t>
            </w:r>
          </w:p>
        </w:tc>
      </w:tr>
    </w:tbl>
    <w:p w14:paraId="09BE3F54" w14:textId="77777777" w:rsidR="00686D3A" w:rsidRPr="000E0A70" w:rsidRDefault="00686D3A" w:rsidP="00686D3A">
      <w:pPr>
        <w:pStyle w:val="breakline"/>
        <w:rPr>
          <w:rFonts w:eastAsiaTheme="minorEastAsia"/>
          <w:color w:val="002060"/>
        </w:rPr>
      </w:pPr>
    </w:p>
    <w:p w14:paraId="62901ED4" w14:textId="77777777" w:rsidR="00686D3A" w:rsidRPr="000E0A70" w:rsidRDefault="00686D3A" w:rsidP="00686D3A">
      <w:pPr>
        <w:pStyle w:val="breakline"/>
        <w:rPr>
          <w:color w:val="002060"/>
        </w:rPr>
      </w:pPr>
    </w:p>
    <w:p w14:paraId="4DFB9663" w14:textId="77777777" w:rsidR="00686D3A" w:rsidRPr="000E0A70" w:rsidRDefault="00686D3A" w:rsidP="00686D3A">
      <w:pPr>
        <w:pStyle w:val="titolocampionato0"/>
        <w:shd w:val="clear" w:color="auto" w:fill="CCCCCC"/>
        <w:spacing w:before="80" w:after="40"/>
        <w:rPr>
          <w:color w:val="002060"/>
        </w:rPr>
      </w:pPr>
      <w:r w:rsidRPr="000E0A70">
        <w:rPr>
          <w:color w:val="002060"/>
        </w:rPr>
        <w:t>CALCIO A CINQUE SERIE C2</w:t>
      </w:r>
    </w:p>
    <w:p w14:paraId="47C538F8" w14:textId="77777777" w:rsidR="00686D3A" w:rsidRPr="000E0A70" w:rsidRDefault="00686D3A" w:rsidP="00686D3A">
      <w:pPr>
        <w:pStyle w:val="titoloprinc0"/>
        <w:rPr>
          <w:color w:val="002060"/>
        </w:rPr>
      </w:pPr>
      <w:r w:rsidRPr="000E0A70">
        <w:rPr>
          <w:color w:val="002060"/>
        </w:rPr>
        <w:t>VARIAZIONI AL PROGRAMMA GARE</w:t>
      </w:r>
    </w:p>
    <w:p w14:paraId="7427563C" w14:textId="77777777" w:rsidR="00686D3A" w:rsidRPr="000E0A70" w:rsidRDefault="00686D3A" w:rsidP="00686D3A">
      <w:pPr>
        <w:pStyle w:val="breakline"/>
        <w:rPr>
          <w:color w:val="002060"/>
        </w:rPr>
      </w:pPr>
    </w:p>
    <w:p w14:paraId="24243B54" w14:textId="77777777" w:rsidR="00686D3A" w:rsidRPr="000E0A70" w:rsidRDefault="00686D3A" w:rsidP="00686D3A">
      <w:pPr>
        <w:pStyle w:val="breakline"/>
        <w:rPr>
          <w:color w:val="002060"/>
        </w:rPr>
      </w:pPr>
    </w:p>
    <w:p w14:paraId="1D04BEFD"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6D3A" w:rsidRPr="000E0A70" w14:paraId="13F94DC2" w14:textId="77777777" w:rsidTr="00C77A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FAF99" w14:textId="77777777" w:rsidR="00686D3A" w:rsidRPr="000E0A70" w:rsidRDefault="00686D3A" w:rsidP="00C77AA9">
            <w:pPr>
              <w:pStyle w:val="headertabella0"/>
              <w:rPr>
                <w:color w:val="002060"/>
              </w:rPr>
            </w:pPr>
            <w:r w:rsidRPr="000E0A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0698F"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E58C9"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0D596"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EA8AC"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990DF"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7924D"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48544" w14:textId="77777777" w:rsidR="00686D3A" w:rsidRPr="000E0A70" w:rsidRDefault="00686D3A" w:rsidP="00C77AA9">
            <w:pPr>
              <w:pStyle w:val="headertabella0"/>
              <w:rPr>
                <w:color w:val="002060"/>
              </w:rPr>
            </w:pPr>
            <w:r w:rsidRPr="000E0A70">
              <w:rPr>
                <w:color w:val="002060"/>
              </w:rPr>
              <w:t>Impianto</w:t>
            </w:r>
          </w:p>
        </w:tc>
      </w:tr>
      <w:tr w:rsidR="00686D3A" w:rsidRPr="000E0A70" w14:paraId="2FBF01F7"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CCF6" w14:textId="77777777" w:rsidR="00686D3A" w:rsidRPr="000E0A70" w:rsidRDefault="00686D3A" w:rsidP="00C77AA9">
            <w:pPr>
              <w:pStyle w:val="rowtabella0"/>
              <w:rPr>
                <w:color w:val="002060"/>
                <w:highlight w:val="yellow"/>
              </w:rPr>
            </w:pPr>
            <w:r w:rsidRPr="000E0A70">
              <w:rPr>
                <w:color w:val="002060"/>
                <w:highlight w:val="yellow"/>
              </w:rPr>
              <w:t>21/10/2022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BF021" w14:textId="77777777" w:rsidR="00686D3A" w:rsidRPr="000E0A70" w:rsidRDefault="00686D3A" w:rsidP="00C77AA9">
            <w:pPr>
              <w:pStyle w:val="rowtabella0"/>
              <w:jc w:val="center"/>
              <w:rPr>
                <w:color w:val="002060"/>
                <w:highlight w:val="yellow"/>
              </w:rPr>
            </w:pPr>
            <w:r w:rsidRPr="000E0A7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F802" w14:textId="77777777" w:rsidR="00686D3A" w:rsidRPr="000E0A70" w:rsidRDefault="00686D3A" w:rsidP="00C77AA9">
            <w:pPr>
              <w:pStyle w:val="rowtabella0"/>
              <w:rPr>
                <w:color w:val="002060"/>
                <w:highlight w:val="yellow"/>
              </w:rPr>
            </w:pPr>
            <w:r w:rsidRPr="000E0A70">
              <w:rPr>
                <w:color w:val="002060"/>
                <w:highlight w:val="yellow"/>
              </w:rPr>
              <w:t>GNANO 04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2C49" w14:textId="77777777" w:rsidR="00686D3A" w:rsidRPr="000E0A70" w:rsidRDefault="00686D3A" w:rsidP="00C77AA9">
            <w:pPr>
              <w:pStyle w:val="rowtabella0"/>
              <w:rPr>
                <w:color w:val="002060"/>
                <w:highlight w:val="yellow"/>
              </w:rPr>
            </w:pPr>
            <w:r w:rsidRPr="000E0A70">
              <w:rPr>
                <w:color w:val="002060"/>
                <w:highlight w:val="yellow"/>
              </w:rPr>
              <w:t>FUTSAL MONTEMARCIANO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9B1E6" w14:textId="77777777" w:rsidR="00686D3A" w:rsidRPr="000E0A70" w:rsidRDefault="00686D3A" w:rsidP="00C77AA9">
            <w:pPr>
              <w:rPr>
                <w:rFonts w:ascii="Arial" w:hAnsi="Arial" w:cs="Arial"/>
                <w:color w:val="002060"/>
                <w:sz w:val="12"/>
                <w:szCs w:val="12"/>
              </w:rPr>
            </w:pPr>
            <w:r w:rsidRPr="000E0A70">
              <w:rPr>
                <w:rFonts w:ascii="Arial" w:hAnsi="Arial" w:cs="Arial"/>
                <w:color w:val="002060"/>
                <w:sz w:val="12"/>
                <w:szCs w:val="12"/>
              </w:rPr>
              <w:t>22/10/2022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ACC67" w14:textId="77777777" w:rsidR="00686D3A" w:rsidRPr="000E0A70" w:rsidRDefault="00686D3A" w:rsidP="00C77AA9">
            <w:pPr>
              <w:pStyle w:val="rowtabella0"/>
              <w:jc w:val="center"/>
              <w:rPr>
                <w:color w:val="002060"/>
                <w:highlight w:val="yellow"/>
              </w:rPr>
            </w:pPr>
            <w:r w:rsidRPr="000E0A70">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4B09" w14:textId="77777777" w:rsidR="00686D3A" w:rsidRPr="000E0A70" w:rsidRDefault="00686D3A" w:rsidP="00C77AA9">
            <w:pPr>
              <w:pStyle w:val="rowtabella0"/>
              <w:jc w:val="center"/>
              <w:rPr>
                <w:color w:val="002060"/>
              </w:rPr>
            </w:pPr>
            <w:r w:rsidRPr="000E0A70">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53EB" w14:textId="77777777" w:rsidR="00686D3A" w:rsidRPr="000E0A70" w:rsidRDefault="00686D3A" w:rsidP="00C77AA9">
            <w:pPr>
              <w:pStyle w:val="rowtabella0"/>
              <w:rPr>
                <w:color w:val="002060"/>
                <w:highlight w:val="yellow"/>
              </w:rPr>
            </w:pPr>
            <w:r w:rsidRPr="000E0A70">
              <w:rPr>
                <w:color w:val="002060"/>
                <w:highlight w:val="yellow"/>
              </w:rPr>
              <w:t>PALLONE GEODETICO LOC. MARINA MONTEMARCIANO VIA GRAZIA DELEDDA</w:t>
            </w:r>
          </w:p>
        </w:tc>
      </w:tr>
      <w:tr w:rsidR="00686D3A" w:rsidRPr="000E0A70" w14:paraId="3DA92F40"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1EEC" w14:textId="77777777" w:rsidR="00686D3A" w:rsidRPr="000E0A70" w:rsidRDefault="00686D3A" w:rsidP="00C77AA9">
            <w:pPr>
              <w:pStyle w:val="rowtabella0"/>
              <w:rPr>
                <w:color w:val="002060"/>
                <w:highlight w:val="yellow"/>
              </w:rPr>
            </w:pPr>
            <w:r w:rsidRPr="000E0A70">
              <w:rPr>
                <w:color w:val="002060"/>
                <w:highlight w:val="yellow"/>
              </w:rPr>
              <w:t>11/02/2023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146F" w14:textId="77777777" w:rsidR="00686D3A" w:rsidRPr="000E0A70" w:rsidRDefault="00686D3A" w:rsidP="00C77AA9">
            <w:pPr>
              <w:pStyle w:val="rowtabella0"/>
              <w:jc w:val="center"/>
              <w:rPr>
                <w:color w:val="002060"/>
                <w:highlight w:val="yellow"/>
              </w:rPr>
            </w:pPr>
            <w:r w:rsidRPr="000E0A70">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B1DA" w14:textId="77777777" w:rsidR="00686D3A" w:rsidRPr="000E0A70" w:rsidRDefault="00686D3A" w:rsidP="00C77AA9">
            <w:pPr>
              <w:pStyle w:val="rowtabella0"/>
              <w:rPr>
                <w:color w:val="002060"/>
                <w:highlight w:val="yellow"/>
              </w:rPr>
            </w:pPr>
            <w:r w:rsidRPr="000E0A70">
              <w:rPr>
                <w:color w:val="002060"/>
                <w:highlight w:val="yellow"/>
              </w:rPr>
              <w:t>FUTSAL MONTEMARCIANO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DD5A1" w14:textId="77777777" w:rsidR="00686D3A" w:rsidRPr="000E0A70" w:rsidRDefault="00686D3A" w:rsidP="00C77AA9">
            <w:pPr>
              <w:pStyle w:val="rowtabella0"/>
              <w:rPr>
                <w:color w:val="002060"/>
                <w:highlight w:val="yellow"/>
              </w:rPr>
            </w:pPr>
            <w:r w:rsidRPr="000E0A70">
              <w:rPr>
                <w:color w:val="002060"/>
                <w:highlight w:val="yellow"/>
              </w:rPr>
              <w:t>GNANO 04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96EBC" w14:textId="77777777" w:rsidR="00686D3A" w:rsidRPr="000E0A70" w:rsidRDefault="00686D3A" w:rsidP="00C77AA9">
            <w:pPr>
              <w:pStyle w:val="rowtabella0"/>
              <w:rPr>
                <w:color w:val="002060"/>
              </w:rPr>
            </w:pPr>
            <w:r w:rsidRPr="000E0A70">
              <w:rPr>
                <w:color w:val="002060"/>
              </w:rPr>
              <w:t>10/02/2023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F5D7" w14:textId="77777777" w:rsidR="00686D3A" w:rsidRPr="000E0A70" w:rsidRDefault="00686D3A" w:rsidP="00C77AA9">
            <w:pPr>
              <w:pStyle w:val="rowtabella0"/>
              <w:jc w:val="center"/>
              <w:rPr>
                <w:color w:val="002060"/>
                <w:highlight w:val="yellow"/>
              </w:rPr>
            </w:pPr>
            <w:r w:rsidRPr="000E0A70">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2740" w14:textId="77777777" w:rsidR="00686D3A" w:rsidRPr="000E0A70" w:rsidRDefault="00686D3A" w:rsidP="00C77AA9">
            <w:pPr>
              <w:pStyle w:val="rowtabella0"/>
              <w:jc w:val="center"/>
              <w:rPr>
                <w:color w:val="002060"/>
              </w:rPr>
            </w:pPr>
            <w:r w:rsidRPr="000E0A70">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39C8A" w14:textId="77777777" w:rsidR="00686D3A" w:rsidRPr="000E0A70" w:rsidRDefault="00686D3A" w:rsidP="00C77AA9">
            <w:pPr>
              <w:pStyle w:val="rowtabella0"/>
              <w:rPr>
                <w:color w:val="002060"/>
                <w:highlight w:val="yellow"/>
              </w:rPr>
            </w:pPr>
            <w:r w:rsidRPr="000E0A70">
              <w:rPr>
                <w:color w:val="002060"/>
                <w:highlight w:val="yellow"/>
              </w:rPr>
              <w:t>PALA BIVIO FERMIGNANO VIA DELL'INDUSTRIA</w:t>
            </w:r>
          </w:p>
        </w:tc>
      </w:tr>
    </w:tbl>
    <w:p w14:paraId="1E869147" w14:textId="77777777" w:rsidR="00686D3A" w:rsidRPr="000E0A70" w:rsidRDefault="00686D3A" w:rsidP="00686D3A">
      <w:pPr>
        <w:pStyle w:val="breakline"/>
        <w:rPr>
          <w:rFonts w:eastAsiaTheme="minorEastAsia"/>
          <w:color w:val="002060"/>
        </w:rPr>
      </w:pPr>
    </w:p>
    <w:p w14:paraId="2B802144" w14:textId="77777777" w:rsidR="00686D3A" w:rsidRPr="000E0A70" w:rsidRDefault="00686D3A" w:rsidP="00686D3A">
      <w:pPr>
        <w:pStyle w:val="breakline"/>
        <w:rPr>
          <w:color w:val="002060"/>
        </w:rPr>
      </w:pPr>
    </w:p>
    <w:p w14:paraId="6D890AB0" w14:textId="77777777" w:rsidR="00686D3A" w:rsidRPr="000E0A70" w:rsidRDefault="00686D3A" w:rsidP="00686D3A">
      <w:pPr>
        <w:pStyle w:val="sottotitolocampionato10"/>
        <w:rPr>
          <w:color w:val="002060"/>
        </w:rPr>
      </w:pPr>
      <w:r w:rsidRPr="000E0A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6D3A" w:rsidRPr="000E0A70" w14:paraId="67969D66" w14:textId="77777777" w:rsidTr="00C77A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BEBBD" w14:textId="77777777" w:rsidR="00686D3A" w:rsidRPr="000E0A70" w:rsidRDefault="00686D3A" w:rsidP="00C77AA9">
            <w:pPr>
              <w:pStyle w:val="headertabella0"/>
              <w:rPr>
                <w:color w:val="002060"/>
              </w:rPr>
            </w:pPr>
            <w:r w:rsidRPr="000E0A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776A"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521D5"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FB9D4"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8BE80"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10F16"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CAFFB"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82D16" w14:textId="77777777" w:rsidR="00686D3A" w:rsidRPr="000E0A70" w:rsidRDefault="00686D3A" w:rsidP="00C77AA9">
            <w:pPr>
              <w:pStyle w:val="headertabella0"/>
              <w:rPr>
                <w:color w:val="002060"/>
              </w:rPr>
            </w:pPr>
            <w:r w:rsidRPr="000E0A70">
              <w:rPr>
                <w:color w:val="002060"/>
              </w:rPr>
              <w:t>Impianto</w:t>
            </w:r>
          </w:p>
        </w:tc>
      </w:tr>
      <w:tr w:rsidR="00686D3A" w:rsidRPr="000E0A70" w14:paraId="39075660"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4E5D" w14:textId="77777777" w:rsidR="00686D3A" w:rsidRPr="000E0A70" w:rsidRDefault="00686D3A" w:rsidP="00C77AA9">
            <w:pPr>
              <w:pStyle w:val="rowtabella0"/>
              <w:rPr>
                <w:color w:val="002060"/>
                <w:highlight w:val="yellow"/>
              </w:rPr>
            </w:pPr>
            <w:r w:rsidRPr="000E0A70">
              <w:rPr>
                <w:color w:val="002060"/>
                <w:highlight w:val="yellow"/>
              </w:rPr>
              <w:t>26/10/2022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065F" w14:textId="77777777" w:rsidR="00686D3A" w:rsidRPr="000E0A70" w:rsidRDefault="00686D3A" w:rsidP="00C77AA9">
            <w:pPr>
              <w:pStyle w:val="rowtabella0"/>
              <w:jc w:val="center"/>
              <w:rPr>
                <w:color w:val="002060"/>
                <w:highlight w:val="yellow"/>
              </w:rPr>
            </w:pPr>
            <w:r w:rsidRPr="000E0A7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5A62" w14:textId="77777777" w:rsidR="00686D3A" w:rsidRPr="000E0A70" w:rsidRDefault="00686D3A" w:rsidP="00C77AA9">
            <w:pPr>
              <w:pStyle w:val="rowtabella0"/>
              <w:rPr>
                <w:color w:val="002060"/>
                <w:highlight w:val="yellow"/>
              </w:rPr>
            </w:pPr>
            <w:r w:rsidRPr="000E0A70">
              <w:rPr>
                <w:color w:val="002060"/>
                <w:highlight w:val="yellow"/>
              </w:rPr>
              <w:t>FUTSAL PRANDONE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1C59" w14:textId="77777777" w:rsidR="00686D3A" w:rsidRPr="000E0A70" w:rsidRDefault="00686D3A" w:rsidP="00C77AA9">
            <w:pPr>
              <w:pStyle w:val="rowtabella0"/>
              <w:rPr>
                <w:color w:val="002060"/>
                <w:highlight w:val="yellow"/>
              </w:rPr>
            </w:pPr>
            <w:r w:rsidRPr="000E0A70">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4564" w14:textId="77777777" w:rsidR="00686D3A" w:rsidRPr="000E0A70" w:rsidRDefault="00686D3A" w:rsidP="00C77AA9">
            <w:pPr>
              <w:pStyle w:val="rowtabella0"/>
              <w:rPr>
                <w:color w:val="002060"/>
              </w:rPr>
            </w:pPr>
            <w:r w:rsidRPr="000E0A70">
              <w:rPr>
                <w:color w:val="002060"/>
              </w:rPr>
              <w:t>21/10/2022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FCF9" w14:textId="77777777" w:rsidR="00686D3A" w:rsidRPr="000E0A70" w:rsidRDefault="00686D3A" w:rsidP="00C77AA9">
            <w:pPr>
              <w:pStyle w:val="rowtabella0"/>
              <w:jc w:val="center"/>
              <w:rPr>
                <w:color w:val="002060"/>
              </w:rPr>
            </w:pPr>
            <w:r w:rsidRPr="000E0A70">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A8CE" w14:textId="77777777" w:rsidR="00686D3A" w:rsidRPr="000E0A70" w:rsidRDefault="00686D3A" w:rsidP="00C77AA9">
            <w:pPr>
              <w:pStyle w:val="rowtabella0"/>
              <w:jc w:val="center"/>
              <w:rPr>
                <w:color w:val="002060"/>
              </w:rPr>
            </w:pPr>
            <w:r w:rsidRPr="000E0A70">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EA90" w14:textId="77777777" w:rsidR="00686D3A" w:rsidRPr="000E0A70" w:rsidRDefault="00686D3A" w:rsidP="00C77AA9">
            <w:pPr>
              <w:rPr>
                <w:color w:val="002060"/>
              </w:rPr>
            </w:pPr>
          </w:p>
        </w:tc>
      </w:tr>
    </w:tbl>
    <w:p w14:paraId="69898653" w14:textId="77777777" w:rsidR="00686D3A" w:rsidRPr="000E0A70" w:rsidRDefault="00686D3A" w:rsidP="00686D3A">
      <w:pPr>
        <w:pStyle w:val="breakline"/>
        <w:rPr>
          <w:rFonts w:eastAsiaTheme="minorEastAsia"/>
          <w:color w:val="002060"/>
        </w:rPr>
      </w:pPr>
    </w:p>
    <w:p w14:paraId="5BF31C1B" w14:textId="77777777" w:rsidR="00686D3A" w:rsidRPr="000E0A70" w:rsidRDefault="00686D3A" w:rsidP="00686D3A">
      <w:pPr>
        <w:pStyle w:val="breakline"/>
        <w:rPr>
          <w:color w:val="002060"/>
        </w:rPr>
      </w:pPr>
    </w:p>
    <w:p w14:paraId="188A1E9D" w14:textId="77777777" w:rsidR="00686D3A" w:rsidRPr="000E0A70" w:rsidRDefault="00686D3A" w:rsidP="00686D3A">
      <w:pPr>
        <w:pStyle w:val="titoloprinc0"/>
        <w:rPr>
          <w:color w:val="002060"/>
        </w:rPr>
      </w:pPr>
      <w:r w:rsidRPr="000E0A70">
        <w:rPr>
          <w:color w:val="002060"/>
        </w:rPr>
        <w:t>RISULTATI</w:t>
      </w:r>
    </w:p>
    <w:p w14:paraId="05C5289B" w14:textId="77777777" w:rsidR="00686D3A" w:rsidRPr="000E0A70" w:rsidRDefault="00686D3A" w:rsidP="00686D3A">
      <w:pPr>
        <w:pStyle w:val="breakline"/>
        <w:rPr>
          <w:color w:val="002060"/>
        </w:rPr>
      </w:pPr>
    </w:p>
    <w:p w14:paraId="77B3854B" w14:textId="77777777" w:rsidR="00686D3A" w:rsidRPr="000E0A70" w:rsidRDefault="00686D3A" w:rsidP="00686D3A">
      <w:pPr>
        <w:pStyle w:val="sottotitolocampionato10"/>
        <w:rPr>
          <w:color w:val="002060"/>
        </w:rPr>
      </w:pPr>
      <w:r w:rsidRPr="000E0A70">
        <w:rPr>
          <w:color w:val="002060"/>
        </w:rPr>
        <w:t>RISULTATI UFFICIALI GARE DEL 14/10/2022</w:t>
      </w:r>
    </w:p>
    <w:p w14:paraId="4B67C83A" w14:textId="77777777" w:rsidR="00686D3A" w:rsidRPr="00686D3A" w:rsidRDefault="00686D3A" w:rsidP="00686D3A">
      <w:pPr>
        <w:pStyle w:val="sottotitolocampionato20"/>
        <w:spacing w:before="0" w:beforeAutospacing="0" w:after="0" w:afterAutospacing="0"/>
        <w:rPr>
          <w:rFonts w:ascii="Arial" w:hAnsi="Arial" w:cs="Arial"/>
          <w:color w:val="002060"/>
          <w:sz w:val="20"/>
          <w:szCs w:val="20"/>
        </w:rPr>
      </w:pPr>
      <w:r w:rsidRPr="00686D3A">
        <w:rPr>
          <w:rFonts w:ascii="Arial" w:hAnsi="Arial" w:cs="Arial"/>
          <w:color w:val="002060"/>
          <w:sz w:val="20"/>
          <w:szCs w:val="20"/>
        </w:rPr>
        <w:t>Si trascrivono qui di seguito i risultati ufficiali delle gare disputate</w:t>
      </w:r>
    </w:p>
    <w:p w14:paraId="48980C22" w14:textId="77777777" w:rsidR="00686D3A" w:rsidRPr="000E0A70" w:rsidRDefault="00686D3A" w:rsidP="00686D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6D3A" w:rsidRPr="000E0A70" w14:paraId="4FD80767"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4E2FE611"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64A5F" w14:textId="77777777" w:rsidR="00686D3A" w:rsidRPr="000E0A70" w:rsidRDefault="00686D3A" w:rsidP="00C77AA9">
                  <w:pPr>
                    <w:pStyle w:val="headertabella0"/>
                    <w:rPr>
                      <w:color w:val="002060"/>
                    </w:rPr>
                  </w:pPr>
                  <w:r w:rsidRPr="000E0A70">
                    <w:rPr>
                      <w:color w:val="002060"/>
                    </w:rPr>
                    <w:t>GIRONE A - 4 Giornata - A</w:t>
                  </w:r>
                </w:p>
              </w:tc>
            </w:tr>
            <w:tr w:rsidR="00686D3A" w:rsidRPr="000E0A70" w14:paraId="1FDB3328"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9A05ED" w14:textId="77777777" w:rsidR="00686D3A" w:rsidRPr="000E0A70" w:rsidRDefault="00686D3A" w:rsidP="00C77AA9">
                  <w:pPr>
                    <w:pStyle w:val="rowtabella0"/>
                    <w:rPr>
                      <w:color w:val="002060"/>
                    </w:rPr>
                  </w:pPr>
                  <w:r w:rsidRPr="000E0A70">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21038" w14:textId="77777777" w:rsidR="00686D3A" w:rsidRPr="000E0A70" w:rsidRDefault="00686D3A" w:rsidP="00C77AA9">
                  <w:pPr>
                    <w:pStyle w:val="rowtabella0"/>
                    <w:rPr>
                      <w:color w:val="002060"/>
                    </w:rPr>
                  </w:pPr>
                  <w:r w:rsidRPr="000E0A70">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4F3E3" w14:textId="77777777" w:rsidR="00686D3A" w:rsidRPr="000E0A70" w:rsidRDefault="00686D3A" w:rsidP="00C77AA9">
                  <w:pPr>
                    <w:pStyle w:val="rowtabella0"/>
                    <w:jc w:val="center"/>
                    <w:rPr>
                      <w:color w:val="002060"/>
                    </w:rPr>
                  </w:pPr>
                  <w:r w:rsidRPr="000E0A70">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D0024" w14:textId="77777777" w:rsidR="00686D3A" w:rsidRPr="000E0A70" w:rsidRDefault="00686D3A" w:rsidP="00C77AA9">
                  <w:pPr>
                    <w:pStyle w:val="rowtabella0"/>
                    <w:jc w:val="center"/>
                    <w:rPr>
                      <w:color w:val="002060"/>
                    </w:rPr>
                  </w:pPr>
                  <w:r w:rsidRPr="000E0A70">
                    <w:rPr>
                      <w:color w:val="002060"/>
                    </w:rPr>
                    <w:t> </w:t>
                  </w:r>
                </w:p>
              </w:tc>
            </w:tr>
            <w:tr w:rsidR="00686D3A" w:rsidRPr="000E0A70" w14:paraId="658CC040"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464359" w14:textId="77777777" w:rsidR="00686D3A" w:rsidRPr="000E0A70" w:rsidRDefault="00686D3A" w:rsidP="00C77AA9">
                  <w:pPr>
                    <w:pStyle w:val="rowtabella0"/>
                    <w:rPr>
                      <w:color w:val="002060"/>
                    </w:rPr>
                  </w:pPr>
                  <w:r w:rsidRPr="000E0A70">
                    <w:rPr>
                      <w:color w:val="002060"/>
                    </w:rPr>
                    <w:t>ANCONITANA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92818E" w14:textId="77777777" w:rsidR="00686D3A" w:rsidRPr="000E0A70" w:rsidRDefault="00686D3A" w:rsidP="00C77AA9">
                  <w:pPr>
                    <w:pStyle w:val="rowtabella0"/>
                    <w:rPr>
                      <w:color w:val="002060"/>
                    </w:rPr>
                  </w:pPr>
                  <w:r w:rsidRPr="000E0A70">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80DE5C" w14:textId="77777777" w:rsidR="00686D3A" w:rsidRPr="000E0A70" w:rsidRDefault="00686D3A" w:rsidP="00C77AA9">
                  <w:pPr>
                    <w:pStyle w:val="rowtabella0"/>
                    <w:jc w:val="center"/>
                    <w:rPr>
                      <w:color w:val="002060"/>
                    </w:rPr>
                  </w:pPr>
                  <w:r w:rsidRPr="000E0A7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DF24A0" w14:textId="77777777" w:rsidR="00686D3A" w:rsidRPr="000E0A70" w:rsidRDefault="00686D3A" w:rsidP="00C77AA9">
                  <w:pPr>
                    <w:pStyle w:val="rowtabella0"/>
                    <w:jc w:val="center"/>
                    <w:rPr>
                      <w:color w:val="002060"/>
                    </w:rPr>
                  </w:pPr>
                  <w:r w:rsidRPr="000E0A70">
                    <w:rPr>
                      <w:color w:val="002060"/>
                    </w:rPr>
                    <w:t> </w:t>
                  </w:r>
                </w:p>
              </w:tc>
            </w:tr>
            <w:tr w:rsidR="00686D3A" w:rsidRPr="000E0A70" w14:paraId="58539442"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B844F1" w14:textId="77777777" w:rsidR="00686D3A" w:rsidRPr="000E0A70" w:rsidRDefault="00686D3A" w:rsidP="00C77AA9">
                  <w:pPr>
                    <w:pStyle w:val="rowtabella0"/>
                    <w:rPr>
                      <w:color w:val="002060"/>
                    </w:rPr>
                  </w:pPr>
                  <w:r w:rsidRPr="000E0A70">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39CEC2" w14:textId="77777777" w:rsidR="00686D3A" w:rsidRPr="000E0A70" w:rsidRDefault="00686D3A" w:rsidP="00C77AA9">
                  <w:pPr>
                    <w:pStyle w:val="rowtabella0"/>
                    <w:rPr>
                      <w:color w:val="002060"/>
                    </w:rPr>
                  </w:pPr>
                  <w:r w:rsidRPr="000E0A70">
                    <w:rPr>
                      <w:color w:val="002060"/>
                    </w:rPr>
                    <w:t xml:space="preserve">- </w:t>
                  </w:r>
                  <w:proofErr w:type="gramStart"/>
                  <w:r w:rsidRPr="000E0A70">
                    <w:rPr>
                      <w:color w:val="002060"/>
                    </w:rPr>
                    <w:t>CITTA</w:t>
                  </w:r>
                  <w:proofErr w:type="gramEnd"/>
                  <w:r w:rsidRPr="000E0A70">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BDAFF5" w14:textId="77777777" w:rsidR="00686D3A" w:rsidRPr="000E0A70" w:rsidRDefault="00686D3A" w:rsidP="00C77AA9">
                  <w:pPr>
                    <w:pStyle w:val="rowtabella0"/>
                    <w:jc w:val="center"/>
                    <w:rPr>
                      <w:color w:val="002060"/>
                    </w:rPr>
                  </w:pPr>
                  <w:r w:rsidRPr="000E0A7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142EC9" w14:textId="77777777" w:rsidR="00686D3A" w:rsidRPr="000E0A70" w:rsidRDefault="00686D3A" w:rsidP="00C77AA9">
                  <w:pPr>
                    <w:pStyle w:val="rowtabella0"/>
                    <w:jc w:val="center"/>
                    <w:rPr>
                      <w:color w:val="002060"/>
                    </w:rPr>
                  </w:pPr>
                  <w:r w:rsidRPr="000E0A70">
                    <w:rPr>
                      <w:color w:val="002060"/>
                    </w:rPr>
                    <w:t> </w:t>
                  </w:r>
                </w:p>
              </w:tc>
            </w:tr>
            <w:tr w:rsidR="00686D3A" w:rsidRPr="000E0A70" w14:paraId="66F79EE3"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6B8D82" w14:textId="77777777" w:rsidR="00686D3A" w:rsidRPr="000E0A70" w:rsidRDefault="00686D3A" w:rsidP="00C77AA9">
                  <w:pPr>
                    <w:pStyle w:val="rowtabella0"/>
                    <w:rPr>
                      <w:color w:val="002060"/>
                    </w:rPr>
                  </w:pPr>
                  <w:r w:rsidRPr="000E0A70">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206C6C" w14:textId="77777777" w:rsidR="00686D3A" w:rsidRPr="000E0A70" w:rsidRDefault="00686D3A" w:rsidP="00C77AA9">
                  <w:pPr>
                    <w:pStyle w:val="rowtabella0"/>
                    <w:rPr>
                      <w:color w:val="002060"/>
                    </w:rPr>
                  </w:pPr>
                  <w:r w:rsidRPr="000E0A70">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EC4DEA" w14:textId="77777777" w:rsidR="00686D3A" w:rsidRPr="000E0A70" w:rsidRDefault="00686D3A" w:rsidP="00C77AA9">
                  <w:pPr>
                    <w:pStyle w:val="rowtabella0"/>
                    <w:jc w:val="center"/>
                    <w:rPr>
                      <w:color w:val="002060"/>
                    </w:rPr>
                  </w:pPr>
                  <w:r w:rsidRPr="000E0A70">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75EC51" w14:textId="77777777" w:rsidR="00686D3A" w:rsidRPr="000E0A70" w:rsidRDefault="00686D3A" w:rsidP="00C77AA9">
                  <w:pPr>
                    <w:pStyle w:val="rowtabella0"/>
                    <w:jc w:val="center"/>
                    <w:rPr>
                      <w:color w:val="002060"/>
                    </w:rPr>
                  </w:pPr>
                  <w:r w:rsidRPr="000E0A70">
                    <w:rPr>
                      <w:color w:val="002060"/>
                    </w:rPr>
                    <w:t> </w:t>
                  </w:r>
                </w:p>
              </w:tc>
            </w:tr>
            <w:tr w:rsidR="00686D3A" w:rsidRPr="000E0A70" w14:paraId="405C69E4"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9764E6" w14:textId="77777777" w:rsidR="00686D3A" w:rsidRPr="000E0A70" w:rsidRDefault="00686D3A" w:rsidP="00C77AA9">
                  <w:pPr>
                    <w:pStyle w:val="rowtabella0"/>
                    <w:rPr>
                      <w:color w:val="002060"/>
                    </w:rPr>
                  </w:pPr>
                  <w:r w:rsidRPr="000E0A70">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069DBF" w14:textId="77777777" w:rsidR="00686D3A" w:rsidRPr="000E0A70" w:rsidRDefault="00686D3A" w:rsidP="00C77AA9">
                  <w:pPr>
                    <w:pStyle w:val="rowtabella0"/>
                    <w:rPr>
                      <w:color w:val="002060"/>
                    </w:rPr>
                  </w:pPr>
                  <w:r w:rsidRPr="000E0A70">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DEB28E" w14:textId="77777777" w:rsidR="00686D3A" w:rsidRPr="000E0A70" w:rsidRDefault="00686D3A" w:rsidP="00C77AA9">
                  <w:pPr>
                    <w:pStyle w:val="rowtabella0"/>
                    <w:jc w:val="center"/>
                    <w:rPr>
                      <w:color w:val="002060"/>
                    </w:rPr>
                  </w:pPr>
                  <w:r w:rsidRPr="000E0A70">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74C953" w14:textId="77777777" w:rsidR="00686D3A" w:rsidRPr="000E0A70" w:rsidRDefault="00686D3A" w:rsidP="00C77AA9">
                  <w:pPr>
                    <w:pStyle w:val="rowtabella0"/>
                    <w:jc w:val="center"/>
                    <w:rPr>
                      <w:color w:val="002060"/>
                    </w:rPr>
                  </w:pPr>
                  <w:r w:rsidRPr="000E0A70">
                    <w:rPr>
                      <w:color w:val="002060"/>
                    </w:rPr>
                    <w:t> </w:t>
                  </w:r>
                </w:p>
              </w:tc>
            </w:tr>
            <w:tr w:rsidR="00686D3A" w:rsidRPr="000E0A70" w14:paraId="72DF7190"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572985" w14:textId="77777777" w:rsidR="00686D3A" w:rsidRPr="000E0A70" w:rsidRDefault="00686D3A" w:rsidP="00C77AA9">
                  <w:pPr>
                    <w:pStyle w:val="rowtabella0"/>
                    <w:rPr>
                      <w:color w:val="002060"/>
                    </w:rPr>
                  </w:pPr>
                  <w:r w:rsidRPr="000E0A70">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E0970E" w14:textId="77777777" w:rsidR="00686D3A" w:rsidRPr="000E0A70" w:rsidRDefault="00686D3A" w:rsidP="00C77AA9">
                  <w:pPr>
                    <w:pStyle w:val="rowtabella0"/>
                    <w:rPr>
                      <w:color w:val="002060"/>
                    </w:rPr>
                  </w:pPr>
                  <w:r w:rsidRPr="000E0A70">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0FAF5A" w14:textId="77777777" w:rsidR="00686D3A" w:rsidRPr="000E0A70" w:rsidRDefault="00686D3A" w:rsidP="00C77AA9">
                  <w:pPr>
                    <w:pStyle w:val="rowtabella0"/>
                    <w:jc w:val="center"/>
                    <w:rPr>
                      <w:color w:val="002060"/>
                    </w:rPr>
                  </w:pPr>
                  <w:r w:rsidRPr="000E0A70">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C70389" w14:textId="77777777" w:rsidR="00686D3A" w:rsidRPr="000E0A70" w:rsidRDefault="00686D3A" w:rsidP="00C77AA9">
                  <w:pPr>
                    <w:pStyle w:val="rowtabella0"/>
                    <w:jc w:val="center"/>
                    <w:rPr>
                      <w:color w:val="002060"/>
                    </w:rPr>
                  </w:pPr>
                  <w:r w:rsidRPr="000E0A70">
                    <w:rPr>
                      <w:color w:val="002060"/>
                    </w:rPr>
                    <w:t> </w:t>
                  </w:r>
                </w:p>
              </w:tc>
            </w:tr>
            <w:tr w:rsidR="00686D3A" w:rsidRPr="000E0A70" w14:paraId="5505D85E"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149681" w14:textId="77777777" w:rsidR="00686D3A" w:rsidRPr="000E0A70" w:rsidRDefault="00686D3A" w:rsidP="00C77AA9">
                  <w:pPr>
                    <w:pStyle w:val="rowtabella0"/>
                    <w:rPr>
                      <w:color w:val="002060"/>
                    </w:rPr>
                  </w:pPr>
                  <w:r w:rsidRPr="000E0A70">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E89A4" w14:textId="77777777" w:rsidR="00686D3A" w:rsidRPr="000E0A70" w:rsidRDefault="00686D3A" w:rsidP="00C77AA9">
                  <w:pPr>
                    <w:pStyle w:val="rowtabella0"/>
                    <w:rPr>
                      <w:color w:val="002060"/>
                    </w:rPr>
                  </w:pPr>
                  <w:r w:rsidRPr="000E0A70">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30397" w14:textId="77777777" w:rsidR="00686D3A" w:rsidRPr="000E0A70" w:rsidRDefault="00686D3A" w:rsidP="00C77AA9">
                  <w:pPr>
                    <w:pStyle w:val="rowtabella0"/>
                    <w:jc w:val="center"/>
                    <w:rPr>
                      <w:color w:val="002060"/>
                    </w:rPr>
                  </w:pPr>
                  <w:r w:rsidRPr="000E0A70">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D80DF" w14:textId="77777777" w:rsidR="00686D3A" w:rsidRPr="000E0A70" w:rsidRDefault="00686D3A" w:rsidP="00C77AA9">
                  <w:pPr>
                    <w:pStyle w:val="rowtabella0"/>
                    <w:jc w:val="center"/>
                    <w:rPr>
                      <w:color w:val="002060"/>
                    </w:rPr>
                  </w:pPr>
                  <w:r w:rsidRPr="000E0A70">
                    <w:rPr>
                      <w:color w:val="002060"/>
                    </w:rPr>
                    <w:t> </w:t>
                  </w:r>
                </w:p>
              </w:tc>
            </w:tr>
          </w:tbl>
          <w:p w14:paraId="5C4A7F24" w14:textId="77777777" w:rsidR="00686D3A" w:rsidRPr="000E0A70" w:rsidRDefault="00686D3A" w:rsidP="00C77A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5CC6CBBB"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C5E9F" w14:textId="77777777" w:rsidR="00686D3A" w:rsidRPr="000E0A70" w:rsidRDefault="00686D3A" w:rsidP="00C77AA9">
                  <w:pPr>
                    <w:pStyle w:val="headertabella0"/>
                    <w:rPr>
                      <w:color w:val="002060"/>
                    </w:rPr>
                  </w:pPr>
                  <w:r w:rsidRPr="000E0A70">
                    <w:rPr>
                      <w:color w:val="002060"/>
                    </w:rPr>
                    <w:t>GIRONE B - 4 Giornata - A</w:t>
                  </w:r>
                </w:p>
              </w:tc>
            </w:tr>
            <w:tr w:rsidR="00686D3A" w:rsidRPr="000E0A70" w14:paraId="7F8D8165"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2BA32" w14:textId="77777777" w:rsidR="00686D3A" w:rsidRPr="000E0A70" w:rsidRDefault="00686D3A" w:rsidP="00C77AA9">
                  <w:pPr>
                    <w:pStyle w:val="rowtabella0"/>
                    <w:rPr>
                      <w:color w:val="002060"/>
                    </w:rPr>
                  </w:pPr>
                  <w:r w:rsidRPr="000E0A70">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DF445" w14:textId="77777777" w:rsidR="00686D3A" w:rsidRPr="000E0A70" w:rsidRDefault="00686D3A" w:rsidP="00C77AA9">
                  <w:pPr>
                    <w:pStyle w:val="rowtabella0"/>
                    <w:rPr>
                      <w:color w:val="002060"/>
                    </w:rPr>
                  </w:pPr>
                  <w:r w:rsidRPr="000E0A70">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0C851" w14:textId="77777777" w:rsidR="00686D3A" w:rsidRPr="000E0A70" w:rsidRDefault="00686D3A" w:rsidP="00C77AA9">
                  <w:pPr>
                    <w:pStyle w:val="rowtabella0"/>
                    <w:jc w:val="center"/>
                    <w:rPr>
                      <w:color w:val="002060"/>
                    </w:rPr>
                  </w:pPr>
                  <w:r w:rsidRPr="000E0A70">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1AFAE" w14:textId="77777777" w:rsidR="00686D3A" w:rsidRPr="000E0A70" w:rsidRDefault="00686D3A" w:rsidP="00C77AA9">
                  <w:pPr>
                    <w:pStyle w:val="rowtabella0"/>
                    <w:jc w:val="center"/>
                    <w:rPr>
                      <w:color w:val="002060"/>
                    </w:rPr>
                  </w:pPr>
                  <w:r w:rsidRPr="000E0A70">
                    <w:rPr>
                      <w:color w:val="002060"/>
                    </w:rPr>
                    <w:t> </w:t>
                  </w:r>
                </w:p>
              </w:tc>
            </w:tr>
            <w:tr w:rsidR="00686D3A" w:rsidRPr="000E0A70" w14:paraId="38B50B1E"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AA0210" w14:textId="77777777" w:rsidR="00686D3A" w:rsidRPr="000E0A70" w:rsidRDefault="00686D3A" w:rsidP="00C77AA9">
                  <w:pPr>
                    <w:pStyle w:val="rowtabella0"/>
                    <w:rPr>
                      <w:color w:val="002060"/>
                    </w:rPr>
                  </w:pPr>
                  <w:r w:rsidRPr="000E0A70">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1E221C" w14:textId="77777777" w:rsidR="00686D3A" w:rsidRPr="000E0A70" w:rsidRDefault="00686D3A" w:rsidP="00C77AA9">
                  <w:pPr>
                    <w:pStyle w:val="rowtabella0"/>
                    <w:rPr>
                      <w:color w:val="002060"/>
                    </w:rPr>
                  </w:pPr>
                  <w:r w:rsidRPr="000E0A70">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0F8794" w14:textId="77777777" w:rsidR="00686D3A" w:rsidRPr="000E0A70" w:rsidRDefault="00686D3A" w:rsidP="00C77AA9">
                  <w:pPr>
                    <w:pStyle w:val="rowtabella0"/>
                    <w:jc w:val="center"/>
                    <w:rPr>
                      <w:color w:val="002060"/>
                    </w:rPr>
                  </w:pPr>
                  <w:r w:rsidRPr="000E0A7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D118E5" w14:textId="77777777" w:rsidR="00686D3A" w:rsidRPr="000E0A70" w:rsidRDefault="00686D3A" w:rsidP="00C77AA9">
                  <w:pPr>
                    <w:pStyle w:val="rowtabella0"/>
                    <w:jc w:val="center"/>
                    <w:rPr>
                      <w:color w:val="002060"/>
                    </w:rPr>
                  </w:pPr>
                  <w:r w:rsidRPr="000E0A70">
                    <w:rPr>
                      <w:color w:val="002060"/>
                    </w:rPr>
                    <w:t> </w:t>
                  </w:r>
                </w:p>
              </w:tc>
            </w:tr>
            <w:tr w:rsidR="00686D3A" w:rsidRPr="000E0A70" w14:paraId="58B1D65B"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785664" w14:textId="77777777" w:rsidR="00686D3A" w:rsidRPr="000E0A70" w:rsidRDefault="00686D3A" w:rsidP="00C77AA9">
                  <w:pPr>
                    <w:pStyle w:val="rowtabella0"/>
                    <w:rPr>
                      <w:color w:val="002060"/>
                    </w:rPr>
                  </w:pPr>
                  <w:r w:rsidRPr="000E0A70">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9701A8" w14:textId="77777777" w:rsidR="00686D3A" w:rsidRPr="000E0A70" w:rsidRDefault="00686D3A" w:rsidP="00C77AA9">
                  <w:pPr>
                    <w:pStyle w:val="rowtabella0"/>
                    <w:rPr>
                      <w:color w:val="002060"/>
                    </w:rPr>
                  </w:pPr>
                  <w:r w:rsidRPr="000E0A70">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27873D" w14:textId="77777777" w:rsidR="00686D3A" w:rsidRPr="000E0A70" w:rsidRDefault="00686D3A" w:rsidP="00C77AA9">
                  <w:pPr>
                    <w:pStyle w:val="rowtabella0"/>
                    <w:jc w:val="center"/>
                    <w:rPr>
                      <w:color w:val="002060"/>
                    </w:rPr>
                  </w:pPr>
                  <w:r w:rsidRPr="000E0A7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7BF6A5" w14:textId="77777777" w:rsidR="00686D3A" w:rsidRPr="000E0A70" w:rsidRDefault="00686D3A" w:rsidP="00C77AA9">
                  <w:pPr>
                    <w:pStyle w:val="rowtabella0"/>
                    <w:jc w:val="center"/>
                    <w:rPr>
                      <w:color w:val="002060"/>
                    </w:rPr>
                  </w:pPr>
                  <w:r w:rsidRPr="000E0A70">
                    <w:rPr>
                      <w:color w:val="002060"/>
                    </w:rPr>
                    <w:t> </w:t>
                  </w:r>
                </w:p>
              </w:tc>
            </w:tr>
            <w:tr w:rsidR="00686D3A" w:rsidRPr="000E0A70" w14:paraId="4369C325"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7946A9" w14:textId="77777777" w:rsidR="00686D3A" w:rsidRPr="000E0A70" w:rsidRDefault="00686D3A" w:rsidP="00C77AA9">
                  <w:pPr>
                    <w:pStyle w:val="rowtabella0"/>
                    <w:rPr>
                      <w:color w:val="002060"/>
                    </w:rPr>
                  </w:pPr>
                  <w:r w:rsidRPr="000E0A70">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98A6EB" w14:textId="77777777" w:rsidR="00686D3A" w:rsidRPr="000E0A70" w:rsidRDefault="00686D3A" w:rsidP="00C77AA9">
                  <w:pPr>
                    <w:pStyle w:val="rowtabella0"/>
                    <w:rPr>
                      <w:color w:val="002060"/>
                    </w:rPr>
                  </w:pPr>
                  <w:r w:rsidRPr="000E0A70">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488A4C" w14:textId="77777777" w:rsidR="00686D3A" w:rsidRPr="000E0A70" w:rsidRDefault="00686D3A" w:rsidP="00C77AA9">
                  <w:pPr>
                    <w:pStyle w:val="rowtabella0"/>
                    <w:jc w:val="center"/>
                    <w:rPr>
                      <w:color w:val="002060"/>
                    </w:rPr>
                  </w:pPr>
                  <w:r w:rsidRPr="000E0A7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EE4215" w14:textId="77777777" w:rsidR="00686D3A" w:rsidRPr="000E0A70" w:rsidRDefault="00686D3A" w:rsidP="00C77AA9">
                  <w:pPr>
                    <w:pStyle w:val="rowtabella0"/>
                    <w:jc w:val="center"/>
                    <w:rPr>
                      <w:color w:val="002060"/>
                    </w:rPr>
                  </w:pPr>
                  <w:r w:rsidRPr="000E0A70">
                    <w:rPr>
                      <w:color w:val="002060"/>
                    </w:rPr>
                    <w:t> </w:t>
                  </w:r>
                </w:p>
              </w:tc>
            </w:tr>
            <w:tr w:rsidR="00686D3A" w:rsidRPr="000E0A70" w14:paraId="17A08DEE"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704007" w14:textId="77777777" w:rsidR="00686D3A" w:rsidRPr="000E0A70" w:rsidRDefault="00686D3A" w:rsidP="00C77AA9">
                  <w:pPr>
                    <w:pStyle w:val="rowtabella0"/>
                    <w:rPr>
                      <w:color w:val="002060"/>
                    </w:rPr>
                  </w:pPr>
                  <w:r w:rsidRPr="000E0A70">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55215D" w14:textId="77777777" w:rsidR="00686D3A" w:rsidRPr="000E0A70" w:rsidRDefault="00686D3A" w:rsidP="00C77AA9">
                  <w:pPr>
                    <w:pStyle w:val="rowtabella0"/>
                    <w:rPr>
                      <w:color w:val="002060"/>
                    </w:rPr>
                  </w:pPr>
                  <w:r w:rsidRPr="000E0A70">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EDB7F0" w14:textId="77777777" w:rsidR="00686D3A" w:rsidRPr="000E0A70" w:rsidRDefault="00686D3A" w:rsidP="00C77AA9">
                  <w:pPr>
                    <w:pStyle w:val="rowtabella0"/>
                    <w:jc w:val="center"/>
                    <w:rPr>
                      <w:color w:val="002060"/>
                    </w:rPr>
                  </w:pPr>
                  <w:r w:rsidRPr="000E0A70">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B65325" w14:textId="77777777" w:rsidR="00686D3A" w:rsidRPr="000E0A70" w:rsidRDefault="00686D3A" w:rsidP="00C77AA9">
                  <w:pPr>
                    <w:pStyle w:val="rowtabella0"/>
                    <w:jc w:val="center"/>
                    <w:rPr>
                      <w:color w:val="002060"/>
                    </w:rPr>
                  </w:pPr>
                  <w:r w:rsidRPr="000E0A70">
                    <w:rPr>
                      <w:color w:val="002060"/>
                    </w:rPr>
                    <w:t> </w:t>
                  </w:r>
                </w:p>
              </w:tc>
            </w:tr>
            <w:tr w:rsidR="00686D3A" w:rsidRPr="000E0A70" w14:paraId="7DC23358"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71B4FD" w14:textId="77777777" w:rsidR="00686D3A" w:rsidRPr="000E0A70" w:rsidRDefault="00686D3A" w:rsidP="00C77AA9">
                  <w:pPr>
                    <w:pStyle w:val="rowtabella0"/>
                    <w:rPr>
                      <w:color w:val="002060"/>
                    </w:rPr>
                  </w:pPr>
                  <w:r w:rsidRPr="000E0A70">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38F2FF" w14:textId="77777777" w:rsidR="00686D3A" w:rsidRPr="000E0A70" w:rsidRDefault="00686D3A" w:rsidP="00C77AA9">
                  <w:pPr>
                    <w:pStyle w:val="rowtabella0"/>
                    <w:rPr>
                      <w:color w:val="002060"/>
                    </w:rPr>
                  </w:pPr>
                  <w:r w:rsidRPr="000E0A70">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CF1D79" w14:textId="77777777" w:rsidR="00686D3A" w:rsidRPr="000E0A70" w:rsidRDefault="00686D3A" w:rsidP="00C77AA9">
                  <w:pPr>
                    <w:pStyle w:val="rowtabella0"/>
                    <w:jc w:val="center"/>
                    <w:rPr>
                      <w:color w:val="002060"/>
                    </w:rPr>
                  </w:pPr>
                  <w:r w:rsidRPr="000E0A70">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AA4FC0" w14:textId="77777777" w:rsidR="00686D3A" w:rsidRPr="000E0A70" w:rsidRDefault="00686D3A" w:rsidP="00C77AA9">
                  <w:pPr>
                    <w:pStyle w:val="rowtabella0"/>
                    <w:jc w:val="center"/>
                    <w:rPr>
                      <w:color w:val="002060"/>
                    </w:rPr>
                  </w:pPr>
                  <w:r w:rsidRPr="000E0A70">
                    <w:rPr>
                      <w:color w:val="002060"/>
                    </w:rPr>
                    <w:t> </w:t>
                  </w:r>
                </w:p>
              </w:tc>
            </w:tr>
            <w:tr w:rsidR="00686D3A" w:rsidRPr="000E0A70" w14:paraId="1E829DC7"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38A975" w14:textId="77777777" w:rsidR="00686D3A" w:rsidRPr="000E0A70" w:rsidRDefault="00686D3A" w:rsidP="00C77AA9">
                  <w:pPr>
                    <w:pStyle w:val="rowtabella0"/>
                    <w:rPr>
                      <w:color w:val="002060"/>
                    </w:rPr>
                  </w:pPr>
                  <w:r w:rsidRPr="000E0A7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9A2ED" w14:textId="77777777" w:rsidR="00686D3A" w:rsidRPr="000E0A70" w:rsidRDefault="00686D3A" w:rsidP="00C77AA9">
                  <w:pPr>
                    <w:pStyle w:val="rowtabella0"/>
                    <w:rPr>
                      <w:color w:val="002060"/>
                    </w:rPr>
                  </w:pPr>
                  <w:r w:rsidRPr="000E0A70">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C4B7F" w14:textId="77777777" w:rsidR="00686D3A" w:rsidRPr="000E0A70" w:rsidRDefault="00686D3A" w:rsidP="00C77AA9">
                  <w:pPr>
                    <w:pStyle w:val="rowtabella0"/>
                    <w:jc w:val="center"/>
                    <w:rPr>
                      <w:color w:val="002060"/>
                    </w:rPr>
                  </w:pPr>
                  <w:r w:rsidRPr="000E0A70">
                    <w:rPr>
                      <w:color w:val="002060"/>
                    </w:rPr>
                    <w:t>9 - 2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9021A" w14:textId="77777777" w:rsidR="00686D3A" w:rsidRPr="000E0A70" w:rsidRDefault="00686D3A" w:rsidP="00C77AA9">
                  <w:pPr>
                    <w:pStyle w:val="rowtabella0"/>
                    <w:jc w:val="center"/>
                    <w:rPr>
                      <w:color w:val="002060"/>
                    </w:rPr>
                  </w:pPr>
                  <w:r w:rsidRPr="000E0A70">
                    <w:rPr>
                      <w:color w:val="002060"/>
                    </w:rPr>
                    <w:t> </w:t>
                  </w:r>
                </w:p>
              </w:tc>
            </w:tr>
            <w:tr w:rsidR="00686D3A" w:rsidRPr="000E0A70" w14:paraId="5040DCAF"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13EB985D" w14:textId="77777777" w:rsidR="00686D3A" w:rsidRPr="000E0A70" w:rsidRDefault="00686D3A" w:rsidP="00C77AA9">
                  <w:pPr>
                    <w:pStyle w:val="rowtabella0"/>
                    <w:rPr>
                      <w:color w:val="002060"/>
                    </w:rPr>
                  </w:pPr>
                  <w:r w:rsidRPr="000E0A70">
                    <w:rPr>
                      <w:color w:val="002060"/>
                    </w:rPr>
                    <w:t>(1) - disputata il 15/10/2022</w:t>
                  </w:r>
                </w:p>
              </w:tc>
            </w:tr>
          </w:tbl>
          <w:p w14:paraId="635F088D" w14:textId="77777777" w:rsidR="00686D3A" w:rsidRPr="000E0A70" w:rsidRDefault="00686D3A" w:rsidP="00C77AA9">
            <w:pPr>
              <w:rPr>
                <w:color w:val="002060"/>
              </w:rPr>
            </w:pPr>
          </w:p>
        </w:tc>
      </w:tr>
    </w:tbl>
    <w:p w14:paraId="2DA0CFC3" w14:textId="77777777" w:rsidR="00686D3A" w:rsidRPr="000E0A70" w:rsidRDefault="00686D3A" w:rsidP="00686D3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6D3A" w:rsidRPr="000E0A70" w14:paraId="4F3E047C"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348D1D41"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F4169" w14:textId="77777777" w:rsidR="00686D3A" w:rsidRPr="000E0A70" w:rsidRDefault="00686D3A" w:rsidP="00C77AA9">
                  <w:pPr>
                    <w:pStyle w:val="headertabella0"/>
                    <w:rPr>
                      <w:color w:val="002060"/>
                    </w:rPr>
                  </w:pPr>
                  <w:r w:rsidRPr="000E0A70">
                    <w:rPr>
                      <w:color w:val="002060"/>
                    </w:rPr>
                    <w:t>GIRONE C - 4 Giornata - A</w:t>
                  </w:r>
                </w:p>
              </w:tc>
            </w:tr>
            <w:tr w:rsidR="00686D3A" w:rsidRPr="000E0A70" w14:paraId="54F56D6F"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A824BA" w14:textId="77777777" w:rsidR="00686D3A" w:rsidRPr="000E0A70" w:rsidRDefault="00686D3A" w:rsidP="00C77AA9">
                  <w:pPr>
                    <w:pStyle w:val="rowtabella0"/>
                    <w:rPr>
                      <w:color w:val="002060"/>
                    </w:rPr>
                  </w:pPr>
                  <w:r w:rsidRPr="000E0A70">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5AC70" w14:textId="77777777" w:rsidR="00686D3A" w:rsidRPr="000E0A70" w:rsidRDefault="00686D3A" w:rsidP="00C77AA9">
                  <w:pPr>
                    <w:pStyle w:val="rowtabella0"/>
                    <w:rPr>
                      <w:color w:val="002060"/>
                    </w:rPr>
                  </w:pPr>
                  <w:r w:rsidRPr="000E0A70">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53FB8" w14:textId="77777777" w:rsidR="00686D3A" w:rsidRPr="000E0A70" w:rsidRDefault="00686D3A" w:rsidP="00C77AA9">
                  <w:pPr>
                    <w:pStyle w:val="rowtabella0"/>
                    <w:jc w:val="center"/>
                    <w:rPr>
                      <w:color w:val="002060"/>
                    </w:rPr>
                  </w:pPr>
                  <w:r w:rsidRPr="000E0A70">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A596C" w14:textId="77777777" w:rsidR="00686D3A" w:rsidRPr="000E0A70" w:rsidRDefault="00686D3A" w:rsidP="00C77AA9">
                  <w:pPr>
                    <w:pStyle w:val="rowtabella0"/>
                    <w:jc w:val="center"/>
                    <w:rPr>
                      <w:color w:val="002060"/>
                    </w:rPr>
                  </w:pPr>
                  <w:r w:rsidRPr="000E0A70">
                    <w:rPr>
                      <w:color w:val="002060"/>
                    </w:rPr>
                    <w:t> </w:t>
                  </w:r>
                </w:p>
              </w:tc>
            </w:tr>
            <w:tr w:rsidR="00686D3A" w:rsidRPr="000E0A70" w14:paraId="73679469"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74160F" w14:textId="77777777" w:rsidR="00686D3A" w:rsidRPr="000E0A70" w:rsidRDefault="00686D3A" w:rsidP="00C77AA9">
                  <w:pPr>
                    <w:pStyle w:val="rowtabella0"/>
                    <w:rPr>
                      <w:color w:val="002060"/>
                    </w:rPr>
                  </w:pPr>
                  <w:r w:rsidRPr="000E0A70">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7F3C62" w14:textId="77777777" w:rsidR="00686D3A" w:rsidRPr="000E0A70" w:rsidRDefault="00686D3A" w:rsidP="00C77AA9">
                  <w:pPr>
                    <w:pStyle w:val="rowtabella0"/>
                    <w:rPr>
                      <w:color w:val="002060"/>
                    </w:rPr>
                  </w:pPr>
                  <w:r w:rsidRPr="000E0A70">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3C238A" w14:textId="77777777" w:rsidR="00686D3A" w:rsidRPr="000E0A70" w:rsidRDefault="00686D3A" w:rsidP="00C77AA9">
                  <w:pPr>
                    <w:pStyle w:val="rowtabella0"/>
                    <w:jc w:val="center"/>
                    <w:rPr>
                      <w:color w:val="002060"/>
                    </w:rPr>
                  </w:pPr>
                  <w:r w:rsidRPr="000E0A7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2C37DB" w14:textId="77777777" w:rsidR="00686D3A" w:rsidRPr="000E0A70" w:rsidRDefault="00686D3A" w:rsidP="00C77AA9">
                  <w:pPr>
                    <w:pStyle w:val="rowtabella0"/>
                    <w:jc w:val="center"/>
                    <w:rPr>
                      <w:color w:val="002060"/>
                    </w:rPr>
                  </w:pPr>
                  <w:r w:rsidRPr="000E0A70">
                    <w:rPr>
                      <w:color w:val="002060"/>
                    </w:rPr>
                    <w:t> </w:t>
                  </w:r>
                </w:p>
              </w:tc>
            </w:tr>
            <w:tr w:rsidR="00686D3A" w:rsidRPr="000E0A70" w14:paraId="7891D04A"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B587C3" w14:textId="77777777" w:rsidR="00686D3A" w:rsidRPr="000E0A70" w:rsidRDefault="00686D3A" w:rsidP="00C77AA9">
                  <w:pPr>
                    <w:pStyle w:val="rowtabella0"/>
                    <w:rPr>
                      <w:color w:val="002060"/>
                    </w:rPr>
                  </w:pPr>
                  <w:r w:rsidRPr="000E0A70">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263B5A" w14:textId="77777777" w:rsidR="00686D3A" w:rsidRPr="000E0A70" w:rsidRDefault="00686D3A" w:rsidP="00C77AA9">
                  <w:pPr>
                    <w:pStyle w:val="rowtabella0"/>
                    <w:rPr>
                      <w:color w:val="002060"/>
                    </w:rPr>
                  </w:pPr>
                  <w:r w:rsidRPr="000E0A70">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BFBAAB" w14:textId="77777777" w:rsidR="00686D3A" w:rsidRPr="000E0A70" w:rsidRDefault="00686D3A" w:rsidP="00C77AA9">
                  <w:pPr>
                    <w:pStyle w:val="rowtabella0"/>
                    <w:jc w:val="center"/>
                    <w:rPr>
                      <w:color w:val="002060"/>
                    </w:rPr>
                  </w:pPr>
                  <w:r w:rsidRPr="000E0A7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691D32" w14:textId="77777777" w:rsidR="00686D3A" w:rsidRPr="000E0A70" w:rsidRDefault="00686D3A" w:rsidP="00C77AA9">
                  <w:pPr>
                    <w:pStyle w:val="rowtabella0"/>
                    <w:jc w:val="center"/>
                    <w:rPr>
                      <w:color w:val="002060"/>
                    </w:rPr>
                  </w:pPr>
                  <w:r w:rsidRPr="000E0A70">
                    <w:rPr>
                      <w:color w:val="002060"/>
                    </w:rPr>
                    <w:t> </w:t>
                  </w:r>
                </w:p>
              </w:tc>
            </w:tr>
            <w:tr w:rsidR="00686D3A" w:rsidRPr="000E0A70" w14:paraId="3F8C06FF"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F0B1E1" w14:textId="77777777" w:rsidR="00686D3A" w:rsidRPr="000E0A70" w:rsidRDefault="00686D3A" w:rsidP="00C77AA9">
                  <w:pPr>
                    <w:pStyle w:val="rowtabella0"/>
                    <w:rPr>
                      <w:color w:val="002060"/>
                    </w:rPr>
                  </w:pPr>
                  <w:r w:rsidRPr="000E0A70">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E4B61F" w14:textId="77777777" w:rsidR="00686D3A" w:rsidRPr="000E0A70" w:rsidRDefault="00686D3A" w:rsidP="00C77AA9">
                  <w:pPr>
                    <w:pStyle w:val="rowtabella0"/>
                    <w:rPr>
                      <w:color w:val="002060"/>
                    </w:rPr>
                  </w:pPr>
                  <w:r w:rsidRPr="000E0A70">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2B6B46" w14:textId="77777777" w:rsidR="00686D3A" w:rsidRPr="000E0A70" w:rsidRDefault="00686D3A" w:rsidP="00C77AA9">
                  <w:pPr>
                    <w:pStyle w:val="rowtabella0"/>
                    <w:jc w:val="center"/>
                    <w:rPr>
                      <w:color w:val="002060"/>
                    </w:rPr>
                  </w:pPr>
                  <w:r w:rsidRPr="000E0A70">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BF361F" w14:textId="77777777" w:rsidR="00686D3A" w:rsidRPr="000E0A70" w:rsidRDefault="00686D3A" w:rsidP="00C77AA9">
                  <w:pPr>
                    <w:pStyle w:val="rowtabella0"/>
                    <w:jc w:val="center"/>
                    <w:rPr>
                      <w:color w:val="002060"/>
                    </w:rPr>
                  </w:pPr>
                  <w:r w:rsidRPr="000E0A70">
                    <w:rPr>
                      <w:color w:val="002060"/>
                    </w:rPr>
                    <w:t> </w:t>
                  </w:r>
                </w:p>
              </w:tc>
            </w:tr>
            <w:tr w:rsidR="00686D3A" w:rsidRPr="000E0A70" w14:paraId="67D3B89B"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F54644" w14:textId="77777777" w:rsidR="00686D3A" w:rsidRPr="000E0A70" w:rsidRDefault="00686D3A" w:rsidP="00C77AA9">
                  <w:pPr>
                    <w:pStyle w:val="rowtabella0"/>
                    <w:rPr>
                      <w:color w:val="002060"/>
                    </w:rPr>
                  </w:pPr>
                  <w:r w:rsidRPr="000E0A70">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95928B" w14:textId="77777777" w:rsidR="00686D3A" w:rsidRPr="000E0A70" w:rsidRDefault="00686D3A" w:rsidP="00C77AA9">
                  <w:pPr>
                    <w:pStyle w:val="rowtabella0"/>
                    <w:rPr>
                      <w:color w:val="002060"/>
                    </w:rPr>
                  </w:pPr>
                  <w:r w:rsidRPr="000E0A70">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23B170" w14:textId="77777777" w:rsidR="00686D3A" w:rsidRPr="000E0A70" w:rsidRDefault="00686D3A" w:rsidP="00C77AA9">
                  <w:pPr>
                    <w:pStyle w:val="rowtabella0"/>
                    <w:jc w:val="center"/>
                    <w:rPr>
                      <w:color w:val="002060"/>
                    </w:rPr>
                  </w:pPr>
                  <w:r w:rsidRPr="000E0A7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5B18CF" w14:textId="77777777" w:rsidR="00686D3A" w:rsidRPr="000E0A70" w:rsidRDefault="00686D3A" w:rsidP="00C77AA9">
                  <w:pPr>
                    <w:pStyle w:val="rowtabella0"/>
                    <w:jc w:val="center"/>
                    <w:rPr>
                      <w:color w:val="002060"/>
                    </w:rPr>
                  </w:pPr>
                  <w:r w:rsidRPr="000E0A70">
                    <w:rPr>
                      <w:color w:val="002060"/>
                    </w:rPr>
                    <w:t> </w:t>
                  </w:r>
                </w:p>
              </w:tc>
            </w:tr>
            <w:tr w:rsidR="00686D3A" w:rsidRPr="000E0A70" w14:paraId="44EB3759"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5DF25E" w14:textId="77777777" w:rsidR="00686D3A" w:rsidRPr="000E0A70" w:rsidRDefault="00686D3A" w:rsidP="00C77AA9">
                  <w:pPr>
                    <w:pStyle w:val="rowtabella0"/>
                    <w:rPr>
                      <w:color w:val="002060"/>
                    </w:rPr>
                  </w:pPr>
                  <w:r w:rsidRPr="000E0A70">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27D4BD" w14:textId="77777777" w:rsidR="00686D3A" w:rsidRPr="000E0A70" w:rsidRDefault="00686D3A" w:rsidP="00C77AA9">
                  <w:pPr>
                    <w:pStyle w:val="rowtabella0"/>
                    <w:rPr>
                      <w:color w:val="002060"/>
                    </w:rPr>
                  </w:pPr>
                  <w:r w:rsidRPr="000E0A70">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1959A2" w14:textId="77777777" w:rsidR="00686D3A" w:rsidRPr="000E0A70" w:rsidRDefault="00686D3A" w:rsidP="00C77AA9">
                  <w:pPr>
                    <w:pStyle w:val="rowtabella0"/>
                    <w:jc w:val="center"/>
                    <w:rPr>
                      <w:color w:val="002060"/>
                    </w:rPr>
                  </w:pPr>
                  <w:r w:rsidRPr="000E0A7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90892B" w14:textId="77777777" w:rsidR="00686D3A" w:rsidRPr="000E0A70" w:rsidRDefault="00686D3A" w:rsidP="00C77AA9">
                  <w:pPr>
                    <w:pStyle w:val="rowtabella0"/>
                    <w:jc w:val="center"/>
                    <w:rPr>
                      <w:color w:val="002060"/>
                    </w:rPr>
                  </w:pPr>
                  <w:r w:rsidRPr="000E0A70">
                    <w:rPr>
                      <w:color w:val="002060"/>
                    </w:rPr>
                    <w:t> </w:t>
                  </w:r>
                </w:p>
              </w:tc>
            </w:tr>
            <w:tr w:rsidR="00686D3A" w:rsidRPr="000E0A70" w14:paraId="45D82D6D"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B72D92" w14:textId="77777777" w:rsidR="00686D3A" w:rsidRPr="000E0A70" w:rsidRDefault="00686D3A" w:rsidP="00C77AA9">
                  <w:pPr>
                    <w:pStyle w:val="rowtabella0"/>
                    <w:rPr>
                      <w:color w:val="002060"/>
                    </w:rPr>
                  </w:pPr>
                  <w:proofErr w:type="gramStart"/>
                  <w:r w:rsidRPr="000E0A70">
                    <w:rPr>
                      <w:color w:val="002060"/>
                    </w:rPr>
                    <w:t>U.MANDOLESI</w:t>
                  </w:r>
                  <w:proofErr w:type="gramEnd"/>
                  <w:r w:rsidRPr="000E0A70">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C0485" w14:textId="77777777" w:rsidR="00686D3A" w:rsidRPr="000E0A70" w:rsidRDefault="00686D3A" w:rsidP="00C77AA9">
                  <w:pPr>
                    <w:pStyle w:val="rowtabella0"/>
                    <w:rPr>
                      <w:color w:val="002060"/>
                    </w:rPr>
                  </w:pPr>
                  <w:r w:rsidRPr="000E0A70">
                    <w:rPr>
                      <w:color w:val="002060"/>
                    </w:rPr>
                    <w:t>- FUTSAL SANGIUSTESE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62AEB" w14:textId="77777777" w:rsidR="00686D3A" w:rsidRPr="000E0A70" w:rsidRDefault="00686D3A" w:rsidP="00C77AA9">
                  <w:pPr>
                    <w:pStyle w:val="rowtabella0"/>
                    <w:jc w:val="center"/>
                    <w:rPr>
                      <w:color w:val="002060"/>
                    </w:rPr>
                  </w:pPr>
                  <w:r w:rsidRPr="000E0A70">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979F3" w14:textId="77777777" w:rsidR="00686D3A" w:rsidRPr="000E0A70" w:rsidRDefault="00686D3A" w:rsidP="00C77AA9">
                  <w:pPr>
                    <w:pStyle w:val="rowtabella0"/>
                    <w:jc w:val="center"/>
                    <w:rPr>
                      <w:color w:val="002060"/>
                    </w:rPr>
                  </w:pPr>
                  <w:r w:rsidRPr="000E0A70">
                    <w:rPr>
                      <w:color w:val="002060"/>
                    </w:rPr>
                    <w:t> </w:t>
                  </w:r>
                </w:p>
              </w:tc>
            </w:tr>
          </w:tbl>
          <w:p w14:paraId="115399C0" w14:textId="77777777" w:rsidR="00686D3A" w:rsidRPr="000E0A70" w:rsidRDefault="00686D3A" w:rsidP="00C77AA9">
            <w:pPr>
              <w:rPr>
                <w:color w:val="002060"/>
              </w:rPr>
            </w:pPr>
          </w:p>
        </w:tc>
      </w:tr>
    </w:tbl>
    <w:p w14:paraId="193EE98F" w14:textId="77777777" w:rsidR="00686D3A" w:rsidRPr="000E0A70" w:rsidRDefault="00686D3A" w:rsidP="00686D3A">
      <w:pPr>
        <w:pStyle w:val="breakline"/>
        <w:rPr>
          <w:rFonts w:eastAsiaTheme="minorEastAsia"/>
          <w:color w:val="002060"/>
        </w:rPr>
      </w:pPr>
    </w:p>
    <w:p w14:paraId="1D92C4A1" w14:textId="77777777" w:rsidR="00686D3A" w:rsidRPr="000E0A70" w:rsidRDefault="00686D3A" w:rsidP="00686D3A">
      <w:pPr>
        <w:pStyle w:val="breakline"/>
        <w:rPr>
          <w:color w:val="002060"/>
        </w:rPr>
      </w:pPr>
    </w:p>
    <w:p w14:paraId="228E1860" w14:textId="77777777" w:rsidR="00686D3A" w:rsidRPr="000E0A70" w:rsidRDefault="00686D3A" w:rsidP="00686D3A">
      <w:pPr>
        <w:pStyle w:val="titoloprinc0"/>
        <w:rPr>
          <w:color w:val="002060"/>
        </w:rPr>
      </w:pPr>
      <w:r w:rsidRPr="000E0A70">
        <w:rPr>
          <w:color w:val="002060"/>
        </w:rPr>
        <w:t>GIUDICE SPORTIVO</w:t>
      </w:r>
    </w:p>
    <w:p w14:paraId="4049E415" w14:textId="77777777" w:rsidR="00686D3A" w:rsidRPr="000E0A70" w:rsidRDefault="00686D3A" w:rsidP="00686D3A">
      <w:pPr>
        <w:pStyle w:val="diffida"/>
        <w:rPr>
          <w:color w:val="002060"/>
        </w:rPr>
      </w:pPr>
      <w:r w:rsidRPr="000E0A70">
        <w:rPr>
          <w:color w:val="002060"/>
        </w:rPr>
        <w:t>Il Sostituto Giudice Sportivo Avv. Federica Sorrentino, nella seduta del 19/10/2022, ha adottato le decisioni che di seguito integralmente si riportano:</w:t>
      </w:r>
    </w:p>
    <w:p w14:paraId="6DBFBEDC" w14:textId="77777777" w:rsidR="00686D3A" w:rsidRPr="000E0A70" w:rsidRDefault="00686D3A" w:rsidP="00686D3A">
      <w:pPr>
        <w:pStyle w:val="titolo10"/>
        <w:rPr>
          <w:color w:val="002060"/>
        </w:rPr>
      </w:pPr>
      <w:r w:rsidRPr="000E0A70">
        <w:rPr>
          <w:color w:val="002060"/>
        </w:rPr>
        <w:lastRenderedPageBreak/>
        <w:t xml:space="preserve">GARE DEL 14/10/2022 </w:t>
      </w:r>
    </w:p>
    <w:p w14:paraId="7009F7D4" w14:textId="77777777" w:rsidR="00686D3A" w:rsidRPr="000E0A70" w:rsidRDefault="00686D3A" w:rsidP="00686D3A">
      <w:pPr>
        <w:pStyle w:val="titolo7a"/>
        <w:rPr>
          <w:color w:val="002060"/>
        </w:rPr>
      </w:pPr>
      <w:r w:rsidRPr="000E0A70">
        <w:rPr>
          <w:color w:val="002060"/>
        </w:rPr>
        <w:t xml:space="preserve">PROVVEDIMENTI DISCIPLINARI </w:t>
      </w:r>
    </w:p>
    <w:p w14:paraId="49756E3C"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3912D521" w14:textId="77777777" w:rsidR="00686D3A" w:rsidRPr="000E0A70" w:rsidRDefault="00686D3A" w:rsidP="00686D3A">
      <w:pPr>
        <w:pStyle w:val="titolo30"/>
        <w:rPr>
          <w:color w:val="002060"/>
        </w:rPr>
      </w:pPr>
      <w:r w:rsidRPr="000E0A70">
        <w:rPr>
          <w:color w:val="002060"/>
        </w:rPr>
        <w:t xml:space="preserve">ALLENATORI </w:t>
      </w:r>
    </w:p>
    <w:p w14:paraId="22872AF5" w14:textId="77777777" w:rsidR="00686D3A" w:rsidRPr="000E0A70" w:rsidRDefault="00686D3A" w:rsidP="00686D3A">
      <w:pPr>
        <w:pStyle w:val="titolo20"/>
        <w:rPr>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148FE52A" w14:textId="77777777" w:rsidTr="00C77AA9">
        <w:tc>
          <w:tcPr>
            <w:tcW w:w="2200" w:type="dxa"/>
            <w:tcMar>
              <w:top w:w="20" w:type="dxa"/>
              <w:left w:w="20" w:type="dxa"/>
              <w:bottom w:w="20" w:type="dxa"/>
              <w:right w:w="20" w:type="dxa"/>
            </w:tcMar>
            <w:vAlign w:val="center"/>
            <w:hideMark/>
          </w:tcPr>
          <w:p w14:paraId="3687B5EC" w14:textId="77777777" w:rsidR="00686D3A" w:rsidRPr="000E0A70" w:rsidRDefault="00686D3A" w:rsidP="00C77AA9">
            <w:pPr>
              <w:pStyle w:val="movimento"/>
              <w:rPr>
                <w:color w:val="002060"/>
              </w:rPr>
            </w:pPr>
            <w:r w:rsidRPr="000E0A70">
              <w:rPr>
                <w:color w:val="002060"/>
              </w:rPr>
              <w:t>NUCCI GIANLUCA</w:t>
            </w:r>
          </w:p>
        </w:tc>
        <w:tc>
          <w:tcPr>
            <w:tcW w:w="2200" w:type="dxa"/>
            <w:tcMar>
              <w:top w:w="20" w:type="dxa"/>
              <w:left w:w="20" w:type="dxa"/>
              <w:bottom w:w="20" w:type="dxa"/>
              <w:right w:w="20" w:type="dxa"/>
            </w:tcMar>
            <w:vAlign w:val="center"/>
            <w:hideMark/>
          </w:tcPr>
          <w:p w14:paraId="0F5AEC10" w14:textId="77777777" w:rsidR="00686D3A" w:rsidRPr="000E0A70" w:rsidRDefault="00686D3A" w:rsidP="00C77AA9">
            <w:pPr>
              <w:pStyle w:val="movimento2"/>
              <w:rPr>
                <w:color w:val="002060"/>
              </w:rPr>
            </w:pPr>
            <w:r w:rsidRPr="000E0A70">
              <w:rPr>
                <w:color w:val="002060"/>
              </w:rPr>
              <w:t xml:space="preserve">(FUTSAL SANGIUSTESE A.R.L.) </w:t>
            </w:r>
          </w:p>
        </w:tc>
        <w:tc>
          <w:tcPr>
            <w:tcW w:w="800" w:type="dxa"/>
            <w:tcMar>
              <w:top w:w="20" w:type="dxa"/>
              <w:left w:w="20" w:type="dxa"/>
              <w:bottom w:w="20" w:type="dxa"/>
              <w:right w:w="20" w:type="dxa"/>
            </w:tcMar>
            <w:vAlign w:val="center"/>
            <w:hideMark/>
          </w:tcPr>
          <w:p w14:paraId="2E1EE6AC"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2842B8C" w14:textId="77777777" w:rsidR="00686D3A" w:rsidRPr="000E0A70" w:rsidRDefault="00686D3A" w:rsidP="00C77AA9">
            <w:pPr>
              <w:pStyle w:val="movimento"/>
              <w:rPr>
                <w:color w:val="002060"/>
              </w:rPr>
            </w:pPr>
            <w:r w:rsidRPr="000E0A70">
              <w:rPr>
                <w:color w:val="002060"/>
              </w:rPr>
              <w:t>ZENGARINI STEFANO</w:t>
            </w:r>
          </w:p>
        </w:tc>
        <w:tc>
          <w:tcPr>
            <w:tcW w:w="2200" w:type="dxa"/>
            <w:tcMar>
              <w:top w:w="20" w:type="dxa"/>
              <w:left w:w="20" w:type="dxa"/>
              <w:bottom w:w="20" w:type="dxa"/>
              <w:right w:w="20" w:type="dxa"/>
            </w:tcMar>
            <w:vAlign w:val="center"/>
            <w:hideMark/>
          </w:tcPr>
          <w:p w14:paraId="53879C9C" w14:textId="77777777" w:rsidR="00686D3A" w:rsidRPr="000E0A70" w:rsidRDefault="00686D3A" w:rsidP="00C77AA9">
            <w:pPr>
              <w:pStyle w:val="movimento2"/>
              <w:rPr>
                <w:color w:val="002060"/>
              </w:rPr>
            </w:pPr>
            <w:r w:rsidRPr="000E0A70">
              <w:rPr>
                <w:color w:val="002060"/>
              </w:rPr>
              <w:t xml:space="preserve">(OLYMPIA FANO C5) </w:t>
            </w:r>
          </w:p>
        </w:tc>
      </w:tr>
      <w:tr w:rsidR="00686D3A" w:rsidRPr="000E0A70" w14:paraId="1E8340C3" w14:textId="77777777" w:rsidTr="00C77AA9">
        <w:tc>
          <w:tcPr>
            <w:tcW w:w="2200" w:type="dxa"/>
            <w:tcMar>
              <w:top w:w="20" w:type="dxa"/>
              <w:left w:w="20" w:type="dxa"/>
              <w:bottom w:w="20" w:type="dxa"/>
              <w:right w:w="20" w:type="dxa"/>
            </w:tcMar>
            <w:vAlign w:val="center"/>
            <w:hideMark/>
          </w:tcPr>
          <w:p w14:paraId="6F574396" w14:textId="77777777" w:rsidR="00686D3A" w:rsidRPr="000E0A70" w:rsidRDefault="00686D3A" w:rsidP="00C77AA9">
            <w:pPr>
              <w:pStyle w:val="movimento"/>
              <w:rPr>
                <w:color w:val="002060"/>
              </w:rPr>
            </w:pPr>
            <w:r w:rsidRPr="000E0A70">
              <w:rPr>
                <w:color w:val="002060"/>
              </w:rPr>
              <w:t>PASCUCCI NICOLA</w:t>
            </w:r>
          </w:p>
        </w:tc>
        <w:tc>
          <w:tcPr>
            <w:tcW w:w="2200" w:type="dxa"/>
            <w:tcMar>
              <w:top w:w="20" w:type="dxa"/>
              <w:left w:w="20" w:type="dxa"/>
              <w:bottom w:w="20" w:type="dxa"/>
              <w:right w:w="20" w:type="dxa"/>
            </w:tcMar>
            <w:vAlign w:val="center"/>
            <w:hideMark/>
          </w:tcPr>
          <w:p w14:paraId="01C8CEB4" w14:textId="77777777" w:rsidR="00686D3A" w:rsidRPr="000E0A70" w:rsidRDefault="00686D3A" w:rsidP="00C77AA9">
            <w:pPr>
              <w:pStyle w:val="movimento2"/>
              <w:rPr>
                <w:color w:val="002060"/>
              </w:rPr>
            </w:pPr>
            <w:r w:rsidRPr="000E0A70">
              <w:rPr>
                <w:color w:val="002060"/>
              </w:rPr>
              <w:t>(</w:t>
            </w:r>
            <w:proofErr w:type="gramStart"/>
            <w:r w:rsidRPr="000E0A70">
              <w:rPr>
                <w:color w:val="002060"/>
              </w:rPr>
              <w:t>U.MANDOLESI</w:t>
            </w:r>
            <w:proofErr w:type="gramEnd"/>
            <w:r w:rsidRPr="000E0A70">
              <w:rPr>
                <w:color w:val="002060"/>
              </w:rPr>
              <w:t xml:space="preserve"> CALCIO) </w:t>
            </w:r>
          </w:p>
        </w:tc>
        <w:tc>
          <w:tcPr>
            <w:tcW w:w="800" w:type="dxa"/>
            <w:tcMar>
              <w:top w:w="20" w:type="dxa"/>
              <w:left w:w="20" w:type="dxa"/>
              <w:bottom w:w="20" w:type="dxa"/>
              <w:right w:w="20" w:type="dxa"/>
            </w:tcMar>
            <w:vAlign w:val="center"/>
            <w:hideMark/>
          </w:tcPr>
          <w:p w14:paraId="0FAE7096"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221EFE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AFC5CDC" w14:textId="77777777" w:rsidR="00686D3A" w:rsidRPr="000E0A70" w:rsidRDefault="00686D3A" w:rsidP="00C77AA9">
            <w:pPr>
              <w:pStyle w:val="movimento2"/>
              <w:rPr>
                <w:color w:val="002060"/>
              </w:rPr>
            </w:pPr>
            <w:r w:rsidRPr="000E0A70">
              <w:rPr>
                <w:color w:val="002060"/>
              </w:rPr>
              <w:t> </w:t>
            </w:r>
          </w:p>
        </w:tc>
      </w:tr>
    </w:tbl>
    <w:p w14:paraId="2C582E57" w14:textId="77777777" w:rsidR="00686D3A" w:rsidRPr="000E0A70" w:rsidRDefault="00686D3A" w:rsidP="00686D3A">
      <w:pPr>
        <w:pStyle w:val="titolo30"/>
        <w:rPr>
          <w:rFonts w:eastAsiaTheme="minorEastAsia"/>
          <w:color w:val="002060"/>
        </w:rPr>
      </w:pPr>
      <w:r w:rsidRPr="000E0A70">
        <w:rPr>
          <w:color w:val="002060"/>
        </w:rPr>
        <w:t xml:space="preserve">CALCIATORI ESPULSI </w:t>
      </w:r>
    </w:p>
    <w:p w14:paraId="4DF68D9B" w14:textId="77777777" w:rsidR="00686D3A" w:rsidRPr="000E0A70" w:rsidRDefault="00686D3A" w:rsidP="00686D3A">
      <w:pPr>
        <w:pStyle w:val="titolo20"/>
        <w:rPr>
          <w:color w:val="002060"/>
        </w:rPr>
      </w:pPr>
      <w:r w:rsidRPr="000E0A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3F000BF9" w14:textId="77777777" w:rsidTr="00C77AA9">
        <w:tc>
          <w:tcPr>
            <w:tcW w:w="2200" w:type="dxa"/>
            <w:tcMar>
              <w:top w:w="20" w:type="dxa"/>
              <w:left w:w="20" w:type="dxa"/>
              <w:bottom w:w="20" w:type="dxa"/>
              <w:right w:w="20" w:type="dxa"/>
            </w:tcMar>
            <w:vAlign w:val="center"/>
            <w:hideMark/>
          </w:tcPr>
          <w:p w14:paraId="06A35086" w14:textId="77777777" w:rsidR="00686D3A" w:rsidRPr="000E0A70" w:rsidRDefault="00686D3A" w:rsidP="00C77AA9">
            <w:pPr>
              <w:pStyle w:val="movimento"/>
              <w:rPr>
                <w:color w:val="002060"/>
              </w:rPr>
            </w:pPr>
            <w:r w:rsidRPr="000E0A70">
              <w:rPr>
                <w:color w:val="002060"/>
              </w:rPr>
              <w:t>AMADEI FILIPPO</w:t>
            </w:r>
          </w:p>
        </w:tc>
        <w:tc>
          <w:tcPr>
            <w:tcW w:w="2200" w:type="dxa"/>
            <w:tcMar>
              <w:top w:w="20" w:type="dxa"/>
              <w:left w:w="20" w:type="dxa"/>
              <w:bottom w:w="20" w:type="dxa"/>
              <w:right w:w="20" w:type="dxa"/>
            </w:tcMar>
            <w:vAlign w:val="center"/>
            <w:hideMark/>
          </w:tcPr>
          <w:p w14:paraId="4254D6A8" w14:textId="77777777" w:rsidR="00686D3A" w:rsidRPr="000E0A70" w:rsidRDefault="00686D3A" w:rsidP="00C77AA9">
            <w:pPr>
              <w:pStyle w:val="movimento2"/>
              <w:rPr>
                <w:color w:val="002060"/>
              </w:rPr>
            </w:pPr>
            <w:r w:rsidRPr="000E0A70">
              <w:rPr>
                <w:color w:val="002060"/>
              </w:rPr>
              <w:t xml:space="preserve">(CHIARAVALLE FUTSAL) </w:t>
            </w:r>
          </w:p>
        </w:tc>
        <w:tc>
          <w:tcPr>
            <w:tcW w:w="800" w:type="dxa"/>
            <w:tcMar>
              <w:top w:w="20" w:type="dxa"/>
              <w:left w:w="20" w:type="dxa"/>
              <w:bottom w:w="20" w:type="dxa"/>
              <w:right w:w="20" w:type="dxa"/>
            </w:tcMar>
            <w:vAlign w:val="center"/>
            <w:hideMark/>
          </w:tcPr>
          <w:p w14:paraId="4BBBCAC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E5F8677" w14:textId="77777777" w:rsidR="00686D3A" w:rsidRPr="000E0A70" w:rsidRDefault="00686D3A" w:rsidP="00C77AA9">
            <w:pPr>
              <w:pStyle w:val="movimento"/>
              <w:rPr>
                <w:color w:val="002060"/>
              </w:rPr>
            </w:pPr>
            <w:r w:rsidRPr="000E0A70">
              <w:rPr>
                <w:color w:val="002060"/>
              </w:rPr>
              <w:t>CAO GIANLUCA</w:t>
            </w:r>
          </w:p>
        </w:tc>
        <w:tc>
          <w:tcPr>
            <w:tcW w:w="2200" w:type="dxa"/>
            <w:tcMar>
              <w:top w:w="20" w:type="dxa"/>
              <w:left w:w="20" w:type="dxa"/>
              <w:bottom w:w="20" w:type="dxa"/>
              <w:right w:w="20" w:type="dxa"/>
            </w:tcMar>
            <w:vAlign w:val="center"/>
            <w:hideMark/>
          </w:tcPr>
          <w:p w14:paraId="31B67054" w14:textId="77777777" w:rsidR="00686D3A" w:rsidRPr="000E0A70" w:rsidRDefault="00686D3A" w:rsidP="00C77AA9">
            <w:pPr>
              <w:pStyle w:val="movimento2"/>
              <w:rPr>
                <w:color w:val="002060"/>
              </w:rPr>
            </w:pPr>
            <w:r w:rsidRPr="000E0A70">
              <w:rPr>
                <w:color w:val="002060"/>
              </w:rPr>
              <w:t xml:space="preserve">(FUTSAL CASELLE) </w:t>
            </w:r>
          </w:p>
        </w:tc>
      </w:tr>
      <w:tr w:rsidR="00686D3A" w:rsidRPr="000E0A70" w14:paraId="7DA74752" w14:textId="77777777" w:rsidTr="00C77AA9">
        <w:tc>
          <w:tcPr>
            <w:tcW w:w="2200" w:type="dxa"/>
            <w:tcMar>
              <w:top w:w="20" w:type="dxa"/>
              <w:left w:w="20" w:type="dxa"/>
              <w:bottom w:w="20" w:type="dxa"/>
              <w:right w:w="20" w:type="dxa"/>
            </w:tcMar>
            <w:vAlign w:val="center"/>
            <w:hideMark/>
          </w:tcPr>
          <w:p w14:paraId="7FD837E7" w14:textId="77777777" w:rsidR="00686D3A" w:rsidRPr="000E0A70" w:rsidRDefault="00686D3A" w:rsidP="00C77AA9">
            <w:pPr>
              <w:pStyle w:val="movimento"/>
              <w:rPr>
                <w:color w:val="002060"/>
              </w:rPr>
            </w:pPr>
            <w:r w:rsidRPr="000E0A70">
              <w:rPr>
                <w:color w:val="002060"/>
              </w:rPr>
              <w:t>MONCERI MATTIA</w:t>
            </w:r>
          </w:p>
        </w:tc>
        <w:tc>
          <w:tcPr>
            <w:tcW w:w="2200" w:type="dxa"/>
            <w:tcMar>
              <w:top w:w="20" w:type="dxa"/>
              <w:left w:w="20" w:type="dxa"/>
              <w:bottom w:w="20" w:type="dxa"/>
              <w:right w:w="20" w:type="dxa"/>
            </w:tcMar>
            <w:vAlign w:val="center"/>
            <w:hideMark/>
          </w:tcPr>
          <w:p w14:paraId="24E5A111" w14:textId="77777777" w:rsidR="00686D3A" w:rsidRPr="000E0A70" w:rsidRDefault="00686D3A" w:rsidP="00C77AA9">
            <w:pPr>
              <w:pStyle w:val="movimento2"/>
              <w:rPr>
                <w:color w:val="002060"/>
              </w:rPr>
            </w:pPr>
            <w:r w:rsidRPr="000E0A70">
              <w:rPr>
                <w:color w:val="002060"/>
              </w:rPr>
              <w:t xml:space="preserve">(GNANO 04) </w:t>
            </w:r>
          </w:p>
        </w:tc>
        <w:tc>
          <w:tcPr>
            <w:tcW w:w="800" w:type="dxa"/>
            <w:tcMar>
              <w:top w:w="20" w:type="dxa"/>
              <w:left w:w="20" w:type="dxa"/>
              <w:bottom w:w="20" w:type="dxa"/>
              <w:right w:w="20" w:type="dxa"/>
            </w:tcMar>
            <w:vAlign w:val="center"/>
            <w:hideMark/>
          </w:tcPr>
          <w:p w14:paraId="1860BE4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271617E" w14:textId="77777777" w:rsidR="00686D3A" w:rsidRPr="000E0A70" w:rsidRDefault="00686D3A" w:rsidP="00C77AA9">
            <w:pPr>
              <w:pStyle w:val="movimento"/>
              <w:rPr>
                <w:color w:val="002060"/>
              </w:rPr>
            </w:pPr>
            <w:r w:rsidRPr="000E0A70">
              <w:rPr>
                <w:color w:val="002060"/>
              </w:rPr>
              <w:t>HALIMI MENSUR</w:t>
            </w:r>
          </w:p>
        </w:tc>
        <w:tc>
          <w:tcPr>
            <w:tcW w:w="2200" w:type="dxa"/>
            <w:tcMar>
              <w:top w:w="20" w:type="dxa"/>
              <w:left w:w="20" w:type="dxa"/>
              <w:bottom w:w="20" w:type="dxa"/>
              <w:right w:w="20" w:type="dxa"/>
            </w:tcMar>
            <w:vAlign w:val="center"/>
            <w:hideMark/>
          </w:tcPr>
          <w:p w14:paraId="62B61096" w14:textId="77777777" w:rsidR="00686D3A" w:rsidRPr="000E0A70" w:rsidRDefault="00686D3A" w:rsidP="00C77AA9">
            <w:pPr>
              <w:pStyle w:val="movimento2"/>
              <w:rPr>
                <w:color w:val="002060"/>
              </w:rPr>
            </w:pPr>
            <w:r w:rsidRPr="000E0A70">
              <w:rPr>
                <w:color w:val="002060"/>
              </w:rPr>
              <w:t xml:space="preserve">(OLIMPIA JUVENTU FALCONARA) </w:t>
            </w:r>
          </w:p>
        </w:tc>
      </w:tr>
      <w:tr w:rsidR="00686D3A" w:rsidRPr="000E0A70" w14:paraId="684F040B" w14:textId="77777777" w:rsidTr="00C77AA9">
        <w:tc>
          <w:tcPr>
            <w:tcW w:w="2200" w:type="dxa"/>
            <w:tcMar>
              <w:top w:w="20" w:type="dxa"/>
              <w:left w:w="20" w:type="dxa"/>
              <w:bottom w:w="20" w:type="dxa"/>
              <w:right w:w="20" w:type="dxa"/>
            </w:tcMar>
            <w:vAlign w:val="center"/>
            <w:hideMark/>
          </w:tcPr>
          <w:p w14:paraId="15680629" w14:textId="77777777" w:rsidR="00686D3A" w:rsidRPr="000E0A70" w:rsidRDefault="00686D3A" w:rsidP="00C77AA9">
            <w:pPr>
              <w:pStyle w:val="movimento"/>
              <w:rPr>
                <w:color w:val="002060"/>
              </w:rPr>
            </w:pPr>
            <w:r w:rsidRPr="000E0A70">
              <w:rPr>
                <w:color w:val="002060"/>
              </w:rPr>
              <w:t>SFORZA CHRISTIAN</w:t>
            </w:r>
          </w:p>
        </w:tc>
        <w:tc>
          <w:tcPr>
            <w:tcW w:w="2200" w:type="dxa"/>
            <w:tcMar>
              <w:top w:w="20" w:type="dxa"/>
              <w:left w:w="20" w:type="dxa"/>
              <w:bottom w:w="20" w:type="dxa"/>
              <w:right w:w="20" w:type="dxa"/>
            </w:tcMar>
            <w:vAlign w:val="center"/>
            <w:hideMark/>
          </w:tcPr>
          <w:p w14:paraId="52C0FFA0" w14:textId="77777777" w:rsidR="00686D3A" w:rsidRPr="000E0A70" w:rsidRDefault="00686D3A" w:rsidP="00C77AA9">
            <w:pPr>
              <w:pStyle w:val="movimento2"/>
              <w:rPr>
                <w:color w:val="002060"/>
              </w:rPr>
            </w:pPr>
            <w:r w:rsidRPr="000E0A70">
              <w:rPr>
                <w:color w:val="002060"/>
              </w:rPr>
              <w:t xml:space="preserve">(REAL FABRIANO) </w:t>
            </w:r>
          </w:p>
        </w:tc>
        <w:tc>
          <w:tcPr>
            <w:tcW w:w="800" w:type="dxa"/>
            <w:tcMar>
              <w:top w:w="20" w:type="dxa"/>
              <w:left w:w="20" w:type="dxa"/>
              <w:bottom w:w="20" w:type="dxa"/>
              <w:right w:w="20" w:type="dxa"/>
            </w:tcMar>
            <w:vAlign w:val="center"/>
            <w:hideMark/>
          </w:tcPr>
          <w:p w14:paraId="511B87D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836764E" w14:textId="77777777" w:rsidR="00686D3A" w:rsidRPr="000E0A70" w:rsidRDefault="00686D3A" w:rsidP="00C77AA9">
            <w:pPr>
              <w:pStyle w:val="movimento"/>
              <w:rPr>
                <w:color w:val="002060"/>
              </w:rPr>
            </w:pPr>
            <w:r w:rsidRPr="000E0A70">
              <w:rPr>
                <w:color w:val="002060"/>
              </w:rPr>
              <w:t>CANNELLA IVAN</w:t>
            </w:r>
          </w:p>
        </w:tc>
        <w:tc>
          <w:tcPr>
            <w:tcW w:w="2200" w:type="dxa"/>
            <w:tcMar>
              <w:top w:w="20" w:type="dxa"/>
              <w:left w:w="20" w:type="dxa"/>
              <w:bottom w:w="20" w:type="dxa"/>
              <w:right w:w="20" w:type="dxa"/>
            </w:tcMar>
            <w:vAlign w:val="center"/>
            <w:hideMark/>
          </w:tcPr>
          <w:p w14:paraId="4C656135" w14:textId="77777777" w:rsidR="00686D3A" w:rsidRPr="000E0A70" w:rsidRDefault="00686D3A" w:rsidP="00C77AA9">
            <w:pPr>
              <w:pStyle w:val="movimento2"/>
              <w:rPr>
                <w:color w:val="002060"/>
              </w:rPr>
            </w:pPr>
            <w:r w:rsidRPr="000E0A70">
              <w:rPr>
                <w:color w:val="002060"/>
              </w:rPr>
              <w:t xml:space="preserve">(RIVIERA DELLE PALME) </w:t>
            </w:r>
          </w:p>
        </w:tc>
      </w:tr>
      <w:tr w:rsidR="00686D3A" w:rsidRPr="000E0A70" w14:paraId="7035CA3F" w14:textId="77777777" w:rsidTr="00C77AA9">
        <w:tc>
          <w:tcPr>
            <w:tcW w:w="2200" w:type="dxa"/>
            <w:tcMar>
              <w:top w:w="20" w:type="dxa"/>
              <w:left w:w="20" w:type="dxa"/>
              <w:bottom w:w="20" w:type="dxa"/>
              <w:right w:w="20" w:type="dxa"/>
            </w:tcMar>
            <w:vAlign w:val="center"/>
            <w:hideMark/>
          </w:tcPr>
          <w:p w14:paraId="3A5B1960" w14:textId="77777777" w:rsidR="00686D3A" w:rsidRPr="000E0A70" w:rsidRDefault="00686D3A" w:rsidP="00C77AA9">
            <w:pPr>
              <w:pStyle w:val="movimento"/>
              <w:rPr>
                <w:color w:val="002060"/>
              </w:rPr>
            </w:pPr>
            <w:r w:rsidRPr="000E0A70">
              <w:rPr>
                <w:color w:val="002060"/>
              </w:rPr>
              <w:t>SCIARRA VINCENZO</w:t>
            </w:r>
          </w:p>
        </w:tc>
        <w:tc>
          <w:tcPr>
            <w:tcW w:w="2200" w:type="dxa"/>
            <w:tcMar>
              <w:top w:w="20" w:type="dxa"/>
              <w:left w:w="20" w:type="dxa"/>
              <w:bottom w:w="20" w:type="dxa"/>
              <w:right w:w="20" w:type="dxa"/>
            </w:tcMar>
            <w:vAlign w:val="center"/>
            <w:hideMark/>
          </w:tcPr>
          <w:p w14:paraId="53E9499F" w14:textId="77777777" w:rsidR="00686D3A" w:rsidRPr="000E0A70" w:rsidRDefault="00686D3A" w:rsidP="00C77AA9">
            <w:pPr>
              <w:pStyle w:val="movimento2"/>
              <w:rPr>
                <w:color w:val="002060"/>
              </w:rPr>
            </w:pPr>
            <w:r w:rsidRPr="000E0A70">
              <w:rPr>
                <w:color w:val="002060"/>
              </w:rPr>
              <w:t xml:space="preserve">(RIVIERA DELLE PALME) </w:t>
            </w:r>
          </w:p>
        </w:tc>
        <w:tc>
          <w:tcPr>
            <w:tcW w:w="800" w:type="dxa"/>
            <w:tcMar>
              <w:top w:w="20" w:type="dxa"/>
              <w:left w:w="20" w:type="dxa"/>
              <w:bottom w:w="20" w:type="dxa"/>
              <w:right w:w="20" w:type="dxa"/>
            </w:tcMar>
            <w:vAlign w:val="center"/>
            <w:hideMark/>
          </w:tcPr>
          <w:p w14:paraId="37BA391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E2E245D" w14:textId="77777777" w:rsidR="00686D3A" w:rsidRPr="000E0A70" w:rsidRDefault="00686D3A" w:rsidP="00C77AA9">
            <w:pPr>
              <w:pStyle w:val="movimento"/>
              <w:rPr>
                <w:color w:val="002060"/>
              </w:rPr>
            </w:pPr>
            <w:r w:rsidRPr="000E0A70">
              <w:rPr>
                <w:color w:val="002060"/>
              </w:rPr>
              <w:t>LIUTI GIACOMO</w:t>
            </w:r>
          </w:p>
        </w:tc>
        <w:tc>
          <w:tcPr>
            <w:tcW w:w="2200" w:type="dxa"/>
            <w:tcMar>
              <w:top w:w="20" w:type="dxa"/>
              <w:left w:w="20" w:type="dxa"/>
              <w:bottom w:w="20" w:type="dxa"/>
              <w:right w:w="20" w:type="dxa"/>
            </w:tcMar>
            <w:vAlign w:val="center"/>
            <w:hideMark/>
          </w:tcPr>
          <w:p w14:paraId="4B35F646" w14:textId="77777777" w:rsidR="00686D3A" w:rsidRPr="000E0A70" w:rsidRDefault="00686D3A" w:rsidP="00C77AA9">
            <w:pPr>
              <w:pStyle w:val="movimento2"/>
              <w:rPr>
                <w:color w:val="002060"/>
              </w:rPr>
            </w:pPr>
            <w:r w:rsidRPr="000E0A70">
              <w:rPr>
                <w:color w:val="002060"/>
              </w:rPr>
              <w:t xml:space="preserve">(SERRALTA) </w:t>
            </w:r>
          </w:p>
        </w:tc>
      </w:tr>
    </w:tbl>
    <w:p w14:paraId="5A9CC587" w14:textId="77777777" w:rsidR="00686D3A" w:rsidRPr="000E0A70" w:rsidRDefault="00686D3A" w:rsidP="00686D3A">
      <w:pPr>
        <w:pStyle w:val="titolo30"/>
        <w:rPr>
          <w:rFonts w:eastAsiaTheme="minorEastAsia"/>
          <w:color w:val="002060"/>
        </w:rPr>
      </w:pPr>
      <w:r w:rsidRPr="000E0A70">
        <w:rPr>
          <w:color w:val="002060"/>
        </w:rPr>
        <w:t xml:space="preserve">CALCIATORI NON ESPULSI </w:t>
      </w:r>
    </w:p>
    <w:p w14:paraId="4B52A296" w14:textId="77777777" w:rsidR="00686D3A" w:rsidRPr="000E0A70" w:rsidRDefault="00686D3A" w:rsidP="00686D3A">
      <w:pPr>
        <w:pStyle w:val="titolo20"/>
        <w:rPr>
          <w:color w:val="002060"/>
        </w:rPr>
      </w:pPr>
      <w:r w:rsidRPr="000E0A7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4C85D485" w14:textId="77777777" w:rsidTr="00C77AA9">
        <w:tc>
          <w:tcPr>
            <w:tcW w:w="2200" w:type="dxa"/>
            <w:tcMar>
              <w:top w:w="20" w:type="dxa"/>
              <w:left w:w="20" w:type="dxa"/>
              <w:bottom w:w="20" w:type="dxa"/>
              <w:right w:w="20" w:type="dxa"/>
            </w:tcMar>
            <w:vAlign w:val="center"/>
            <w:hideMark/>
          </w:tcPr>
          <w:p w14:paraId="3C342677" w14:textId="77777777" w:rsidR="00686D3A" w:rsidRPr="000E0A70" w:rsidRDefault="00686D3A" w:rsidP="00C77AA9">
            <w:pPr>
              <w:pStyle w:val="movimento"/>
              <w:rPr>
                <w:color w:val="002060"/>
              </w:rPr>
            </w:pPr>
            <w:r w:rsidRPr="000E0A70">
              <w:rPr>
                <w:color w:val="002060"/>
              </w:rPr>
              <w:t>VENDITTI ANTONIO</w:t>
            </w:r>
          </w:p>
        </w:tc>
        <w:tc>
          <w:tcPr>
            <w:tcW w:w="2200" w:type="dxa"/>
            <w:tcMar>
              <w:top w:w="20" w:type="dxa"/>
              <w:left w:w="20" w:type="dxa"/>
              <w:bottom w:w="20" w:type="dxa"/>
              <w:right w:w="20" w:type="dxa"/>
            </w:tcMar>
            <w:vAlign w:val="center"/>
            <w:hideMark/>
          </w:tcPr>
          <w:p w14:paraId="37B47221" w14:textId="77777777" w:rsidR="00686D3A" w:rsidRPr="000E0A70" w:rsidRDefault="00686D3A" w:rsidP="00C77AA9">
            <w:pPr>
              <w:pStyle w:val="movimento2"/>
              <w:rPr>
                <w:color w:val="002060"/>
              </w:rPr>
            </w:pPr>
            <w:r w:rsidRPr="000E0A70">
              <w:rPr>
                <w:color w:val="002060"/>
              </w:rPr>
              <w:t xml:space="preserve">(FUTSAL SANGIUSTESE A.R.L.) </w:t>
            </w:r>
          </w:p>
        </w:tc>
        <w:tc>
          <w:tcPr>
            <w:tcW w:w="800" w:type="dxa"/>
            <w:tcMar>
              <w:top w:w="20" w:type="dxa"/>
              <w:left w:w="20" w:type="dxa"/>
              <w:bottom w:w="20" w:type="dxa"/>
              <w:right w:w="20" w:type="dxa"/>
            </w:tcMar>
            <w:vAlign w:val="center"/>
            <w:hideMark/>
          </w:tcPr>
          <w:p w14:paraId="208B401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926A5F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AB9FF58" w14:textId="77777777" w:rsidR="00686D3A" w:rsidRPr="000E0A70" w:rsidRDefault="00686D3A" w:rsidP="00C77AA9">
            <w:pPr>
              <w:pStyle w:val="movimento2"/>
              <w:rPr>
                <w:color w:val="002060"/>
              </w:rPr>
            </w:pPr>
            <w:r w:rsidRPr="000E0A70">
              <w:rPr>
                <w:color w:val="002060"/>
              </w:rPr>
              <w:t> </w:t>
            </w:r>
          </w:p>
        </w:tc>
      </w:tr>
    </w:tbl>
    <w:p w14:paraId="4536CE67" w14:textId="77777777" w:rsidR="00686D3A" w:rsidRPr="000E0A70" w:rsidRDefault="00686D3A" w:rsidP="00686D3A">
      <w:pPr>
        <w:pStyle w:val="titolo20"/>
        <w:rPr>
          <w:rFonts w:eastAsiaTheme="minorEastAsia"/>
          <w:color w:val="002060"/>
        </w:rPr>
      </w:pPr>
      <w:r w:rsidRPr="000E0A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5143FCC9" w14:textId="77777777" w:rsidTr="00C77AA9">
        <w:tc>
          <w:tcPr>
            <w:tcW w:w="2200" w:type="dxa"/>
            <w:tcMar>
              <w:top w:w="20" w:type="dxa"/>
              <w:left w:w="20" w:type="dxa"/>
              <w:bottom w:w="20" w:type="dxa"/>
              <w:right w:w="20" w:type="dxa"/>
            </w:tcMar>
            <w:vAlign w:val="center"/>
            <w:hideMark/>
          </w:tcPr>
          <w:p w14:paraId="62992852" w14:textId="77777777" w:rsidR="00686D3A" w:rsidRPr="000E0A70" w:rsidRDefault="00686D3A" w:rsidP="00C77AA9">
            <w:pPr>
              <w:pStyle w:val="movimento"/>
              <w:rPr>
                <w:color w:val="002060"/>
              </w:rPr>
            </w:pPr>
            <w:r w:rsidRPr="000E0A70">
              <w:rPr>
                <w:color w:val="002060"/>
              </w:rPr>
              <w:t>VIOLA FRANCESCO</w:t>
            </w:r>
          </w:p>
        </w:tc>
        <w:tc>
          <w:tcPr>
            <w:tcW w:w="2200" w:type="dxa"/>
            <w:tcMar>
              <w:top w:w="20" w:type="dxa"/>
              <w:left w:w="20" w:type="dxa"/>
              <w:bottom w:w="20" w:type="dxa"/>
              <w:right w:w="20" w:type="dxa"/>
            </w:tcMar>
            <w:vAlign w:val="center"/>
            <w:hideMark/>
          </w:tcPr>
          <w:p w14:paraId="28ACC900" w14:textId="77777777" w:rsidR="00686D3A" w:rsidRPr="000E0A70" w:rsidRDefault="00686D3A" w:rsidP="00C77AA9">
            <w:pPr>
              <w:pStyle w:val="movimento2"/>
              <w:rPr>
                <w:color w:val="002060"/>
              </w:rPr>
            </w:pPr>
            <w:r w:rsidRPr="000E0A70">
              <w:rPr>
                <w:color w:val="002060"/>
              </w:rPr>
              <w:t xml:space="preserve">(CHIARAVALLE FUTSAL) </w:t>
            </w:r>
          </w:p>
        </w:tc>
        <w:tc>
          <w:tcPr>
            <w:tcW w:w="800" w:type="dxa"/>
            <w:tcMar>
              <w:top w:w="20" w:type="dxa"/>
              <w:left w:w="20" w:type="dxa"/>
              <w:bottom w:w="20" w:type="dxa"/>
              <w:right w:w="20" w:type="dxa"/>
            </w:tcMar>
            <w:vAlign w:val="center"/>
            <w:hideMark/>
          </w:tcPr>
          <w:p w14:paraId="07A7DE7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E0E506C" w14:textId="77777777" w:rsidR="00686D3A" w:rsidRPr="000E0A70" w:rsidRDefault="00686D3A" w:rsidP="00C77AA9">
            <w:pPr>
              <w:pStyle w:val="movimento"/>
              <w:rPr>
                <w:color w:val="002060"/>
              </w:rPr>
            </w:pPr>
            <w:r w:rsidRPr="000E0A70">
              <w:rPr>
                <w:color w:val="002060"/>
              </w:rPr>
              <w:t>FALCONI DAVIDE</w:t>
            </w:r>
          </w:p>
        </w:tc>
        <w:tc>
          <w:tcPr>
            <w:tcW w:w="2200" w:type="dxa"/>
            <w:tcMar>
              <w:top w:w="20" w:type="dxa"/>
              <w:left w:w="20" w:type="dxa"/>
              <w:bottom w:w="20" w:type="dxa"/>
              <w:right w:w="20" w:type="dxa"/>
            </w:tcMar>
            <w:vAlign w:val="center"/>
            <w:hideMark/>
          </w:tcPr>
          <w:p w14:paraId="16302D3B" w14:textId="77777777" w:rsidR="00686D3A" w:rsidRPr="000E0A70" w:rsidRDefault="00686D3A" w:rsidP="00C77AA9">
            <w:pPr>
              <w:pStyle w:val="movimento2"/>
              <w:rPr>
                <w:color w:val="002060"/>
              </w:rPr>
            </w:pPr>
            <w:r w:rsidRPr="000E0A70">
              <w:rPr>
                <w:color w:val="002060"/>
              </w:rPr>
              <w:t xml:space="preserve">(FUTSAL CASELLE) </w:t>
            </w:r>
          </w:p>
        </w:tc>
      </w:tr>
      <w:tr w:rsidR="00686D3A" w:rsidRPr="000E0A70" w14:paraId="7797E447" w14:textId="77777777" w:rsidTr="00C77AA9">
        <w:tc>
          <w:tcPr>
            <w:tcW w:w="2200" w:type="dxa"/>
            <w:tcMar>
              <w:top w:w="20" w:type="dxa"/>
              <w:left w:w="20" w:type="dxa"/>
              <w:bottom w:w="20" w:type="dxa"/>
              <w:right w:w="20" w:type="dxa"/>
            </w:tcMar>
            <w:vAlign w:val="center"/>
            <w:hideMark/>
          </w:tcPr>
          <w:p w14:paraId="38458862" w14:textId="77777777" w:rsidR="00686D3A" w:rsidRPr="000E0A70" w:rsidRDefault="00686D3A" w:rsidP="00C77AA9">
            <w:pPr>
              <w:pStyle w:val="movimento"/>
              <w:rPr>
                <w:color w:val="002060"/>
              </w:rPr>
            </w:pPr>
            <w:r w:rsidRPr="000E0A70">
              <w:rPr>
                <w:color w:val="002060"/>
              </w:rPr>
              <w:t>TRAINI LUCA</w:t>
            </w:r>
          </w:p>
        </w:tc>
        <w:tc>
          <w:tcPr>
            <w:tcW w:w="2200" w:type="dxa"/>
            <w:tcMar>
              <w:top w:w="20" w:type="dxa"/>
              <w:left w:w="20" w:type="dxa"/>
              <w:bottom w:w="20" w:type="dxa"/>
              <w:right w:w="20" w:type="dxa"/>
            </w:tcMar>
            <w:vAlign w:val="center"/>
            <w:hideMark/>
          </w:tcPr>
          <w:p w14:paraId="5E8DD784" w14:textId="77777777" w:rsidR="00686D3A" w:rsidRPr="000E0A70" w:rsidRDefault="00686D3A" w:rsidP="00C77AA9">
            <w:pPr>
              <w:pStyle w:val="movimento2"/>
              <w:rPr>
                <w:color w:val="002060"/>
              </w:rPr>
            </w:pPr>
            <w:r w:rsidRPr="000E0A70">
              <w:rPr>
                <w:color w:val="002060"/>
              </w:rPr>
              <w:t xml:space="preserve">(FUTSAL PRANDONE) </w:t>
            </w:r>
          </w:p>
        </w:tc>
        <w:tc>
          <w:tcPr>
            <w:tcW w:w="800" w:type="dxa"/>
            <w:tcMar>
              <w:top w:w="20" w:type="dxa"/>
              <w:left w:w="20" w:type="dxa"/>
              <w:bottom w:w="20" w:type="dxa"/>
              <w:right w:w="20" w:type="dxa"/>
            </w:tcMar>
            <w:vAlign w:val="center"/>
            <w:hideMark/>
          </w:tcPr>
          <w:p w14:paraId="0291BA7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BAB6D6E" w14:textId="77777777" w:rsidR="00686D3A" w:rsidRPr="000E0A70" w:rsidRDefault="00686D3A" w:rsidP="00C77AA9">
            <w:pPr>
              <w:pStyle w:val="movimento"/>
              <w:rPr>
                <w:color w:val="002060"/>
              </w:rPr>
            </w:pPr>
            <w:r w:rsidRPr="000E0A70">
              <w:rPr>
                <w:color w:val="002060"/>
              </w:rPr>
              <w:t>BAJRAMI NADIR</w:t>
            </w:r>
          </w:p>
        </w:tc>
        <w:tc>
          <w:tcPr>
            <w:tcW w:w="2200" w:type="dxa"/>
            <w:tcMar>
              <w:top w:w="20" w:type="dxa"/>
              <w:left w:w="20" w:type="dxa"/>
              <w:bottom w:w="20" w:type="dxa"/>
              <w:right w:w="20" w:type="dxa"/>
            </w:tcMar>
            <w:vAlign w:val="center"/>
            <w:hideMark/>
          </w:tcPr>
          <w:p w14:paraId="6A91D4A6" w14:textId="77777777" w:rsidR="00686D3A" w:rsidRPr="000E0A70" w:rsidRDefault="00686D3A" w:rsidP="00C77AA9">
            <w:pPr>
              <w:pStyle w:val="movimento2"/>
              <w:rPr>
                <w:color w:val="002060"/>
              </w:rPr>
            </w:pPr>
            <w:r w:rsidRPr="000E0A70">
              <w:rPr>
                <w:color w:val="002060"/>
              </w:rPr>
              <w:t xml:space="preserve">(FUTSAL SAMBUCHETO) </w:t>
            </w:r>
          </w:p>
        </w:tc>
      </w:tr>
    </w:tbl>
    <w:p w14:paraId="191D814A" w14:textId="77777777" w:rsidR="00686D3A" w:rsidRPr="000E0A70" w:rsidRDefault="00686D3A" w:rsidP="00686D3A">
      <w:pPr>
        <w:pStyle w:val="titolo20"/>
        <w:rPr>
          <w:rFonts w:eastAsiaTheme="minorEastAsia"/>
          <w:color w:val="002060"/>
        </w:rPr>
      </w:pPr>
      <w:r w:rsidRPr="000E0A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03214636" w14:textId="77777777" w:rsidTr="00C77AA9">
        <w:tc>
          <w:tcPr>
            <w:tcW w:w="2200" w:type="dxa"/>
            <w:tcMar>
              <w:top w:w="20" w:type="dxa"/>
              <w:left w:w="20" w:type="dxa"/>
              <w:bottom w:w="20" w:type="dxa"/>
              <w:right w:w="20" w:type="dxa"/>
            </w:tcMar>
            <w:vAlign w:val="center"/>
            <w:hideMark/>
          </w:tcPr>
          <w:p w14:paraId="1BF5B359" w14:textId="77777777" w:rsidR="00686D3A" w:rsidRPr="000E0A70" w:rsidRDefault="00686D3A" w:rsidP="00C77AA9">
            <w:pPr>
              <w:pStyle w:val="movimento"/>
              <w:rPr>
                <w:color w:val="002060"/>
              </w:rPr>
            </w:pPr>
            <w:r w:rsidRPr="000E0A70">
              <w:rPr>
                <w:color w:val="002060"/>
              </w:rPr>
              <w:t>GIAMMARIA LUIGI</w:t>
            </w:r>
          </w:p>
        </w:tc>
        <w:tc>
          <w:tcPr>
            <w:tcW w:w="2200" w:type="dxa"/>
            <w:tcMar>
              <w:top w:w="20" w:type="dxa"/>
              <w:left w:w="20" w:type="dxa"/>
              <w:bottom w:w="20" w:type="dxa"/>
              <w:right w:w="20" w:type="dxa"/>
            </w:tcMar>
            <w:vAlign w:val="center"/>
            <w:hideMark/>
          </w:tcPr>
          <w:p w14:paraId="3BEE3167" w14:textId="77777777" w:rsidR="00686D3A" w:rsidRPr="000E0A70" w:rsidRDefault="00686D3A" w:rsidP="00C77AA9">
            <w:pPr>
              <w:pStyle w:val="movimento2"/>
              <w:rPr>
                <w:color w:val="002060"/>
              </w:rPr>
            </w:pPr>
            <w:r w:rsidRPr="000E0A70">
              <w:rPr>
                <w:color w:val="002060"/>
              </w:rPr>
              <w:t xml:space="preserve">(ACLI AUDAX MONTECOSARO C5) </w:t>
            </w:r>
          </w:p>
        </w:tc>
        <w:tc>
          <w:tcPr>
            <w:tcW w:w="800" w:type="dxa"/>
            <w:tcMar>
              <w:top w:w="20" w:type="dxa"/>
              <w:left w:w="20" w:type="dxa"/>
              <w:bottom w:w="20" w:type="dxa"/>
              <w:right w:w="20" w:type="dxa"/>
            </w:tcMar>
            <w:vAlign w:val="center"/>
            <w:hideMark/>
          </w:tcPr>
          <w:p w14:paraId="3BEA0E9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D3F80D8" w14:textId="77777777" w:rsidR="00686D3A" w:rsidRPr="000E0A70" w:rsidRDefault="00686D3A" w:rsidP="00C77AA9">
            <w:pPr>
              <w:pStyle w:val="movimento"/>
              <w:rPr>
                <w:color w:val="002060"/>
              </w:rPr>
            </w:pPr>
            <w:r w:rsidRPr="000E0A70">
              <w:rPr>
                <w:color w:val="002060"/>
              </w:rPr>
              <w:t>CARACINI NICOLA</w:t>
            </w:r>
          </w:p>
        </w:tc>
        <w:tc>
          <w:tcPr>
            <w:tcW w:w="2200" w:type="dxa"/>
            <w:tcMar>
              <w:top w:w="20" w:type="dxa"/>
              <w:left w:w="20" w:type="dxa"/>
              <w:bottom w:w="20" w:type="dxa"/>
              <w:right w:w="20" w:type="dxa"/>
            </w:tcMar>
            <w:vAlign w:val="center"/>
            <w:hideMark/>
          </w:tcPr>
          <w:p w14:paraId="283E8FD9" w14:textId="77777777" w:rsidR="00686D3A" w:rsidRPr="000E0A70" w:rsidRDefault="00686D3A" w:rsidP="00C77AA9">
            <w:pPr>
              <w:pStyle w:val="movimento2"/>
              <w:rPr>
                <w:color w:val="002060"/>
              </w:rPr>
            </w:pPr>
            <w:r w:rsidRPr="000E0A70">
              <w:rPr>
                <w:color w:val="002060"/>
              </w:rPr>
              <w:t xml:space="preserve">(AURORA TREIA) </w:t>
            </w:r>
          </w:p>
        </w:tc>
      </w:tr>
      <w:tr w:rsidR="00686D3A" w:rsidRPr="000E0A70" w14:paraId="6FE918A8" w14:textId="77777777" w:rsidTr="00C77AA9">
        <w:tc>
          <w:tcPr>
            <w:tcW w:w="2200" w:type="dxa"/>
            <w:tcMar>
              <w:top w:w="20" w:type="dxa"/>
              <w:left w:w="20" w:type="dxa"/>
              <w:bottom w:w="20" w:type="dxa"/>
              <w:right w:w="20" w:type="dxa"/>
            </w:tcMar>
            <w:vAlign w:val="center"/>
            <w:hideMark/>
          </w:tcPr>
          <w:p w14:paraId="2E8F38F2" w14:textId="77777777" w:rsidR="00686D3A" w:rsidRPr="000E0A70" w:rsidRDefault="00686D3A" w:rsidP="00C77AA9">
            <w:pPr>
              <w:pStyle w:val="movimento"/>
              <w:rPr>
                <w:color w:val="002060"/>
              </w:rPr>
            </w:pPr>
            <w:r w:rsidRPr="000E0A70">
              <w:rPr>
                <w:color w:val="002060"/>
              </w:rPr>
              <w:t>SEFERI SOKOL</w:t>
            </w:r>
          </w:p>
        </w:tc>
        <w:tc>
          <w:tcPr>
            <w:tcW w:w="2200" w:type="dxa"/>
            <w:tcMar>
              <w:top w:w="20" w:type="dxa"/>
              <w:left w:w="20" w:type="dxa"/>
              <w:bottom w:w="20" w:type="dxa"/>
              <w:right w:w="20" w:type="dxa"/>
            </w:tcMar>
            <w:vAlign w:val="center"/>
            <w:hideMark/>
          </w:tcPr>
          <w:p w14:paraId="47885FA7" w14:textId="77777777" w:rsidR="00686D3A" w:rsidRPr="000E0A70" w:rsidRDefault="00686D3A" w:rsidP="00C77AA9">
            <w:pPr>
              <w:pStyle w:val="movimento2"/>
              <w:rPr>
                <w:color w:val="002060"/>
              </w:rPr>
            </w:pPr>
            <w:r w:rsidRPr="000E0A70">
              <w:rPr>
                <w:color w:val="002060"/>
              </w:rPr>
              <w:t xml:space="preserve">(BAYER CAPPUCCINI) </w:t>
            </w:r>
          </w:p>
        </w:tc>
        <w:tc>
          <w:tcPr>
            <w:tcW w:w="800" w:type="dxa"/>
            <w:tcMar>
              <w:top w:w="20" w:type="dxa"/>
              <w:left w:w="20" w:type="dxa"/>
              <w:bottom w:w="20" w:type="dxa"/>
              <w:right w:w="20" w:type="dxa"/>
            </w:tcMar>
            <w:vAlign w:val="center"/>
            <w:hideMark/>
          </w:tcPr>
          <w:p w14:paraId="55CA5BF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F35F0F6" w14:textId="77777777" w:rsidR="00686D3A" w:rsidRPr="000E0A70" w:rsidRDefault="00686D3A" w:rsidP="00C77AA9">
            <w:pPr>
              <w:pStyle w:val="movimento"/>
              <w:rPr>
                <w:color w:val="002060"/>
              </w:rPr>
            </w:pPr>
            <w:r w:rsidRPr="000E0A70">
              <w:rPr>
                <w:color w:val="002060"/>
              </w:rPr>
              <w:t>DRAGUSIN MICHELANGELO</w:t>
            </w:r>
          </w:p>
        </w:tc>
        <w:tc>
          <w:tcPr>
            <w:tcW w:w="2200" w:type="dxa"/>
            <w:tcMar>
              <w:top w:w="20" w:type="dxa"/>
              <w:left w:w="20" w:type="dxa"/>
              <w:bottom w:w="20" w:type="dxa"/>
              <w:right w:w="20" w:type="dxa"/>
            </w:tcMar>
            <w:vAlign w:val="center"/>
            <w:hideMark/>
          </w:tcPr>
          <w:p w14:paraId="6369E0FC" w14:textId="77777777" w:rsidR="00686D3A" w:rsidRPr="000E0A70" w:rsidRDefault="00686D3A" w:rsidP="00C77AA9">
            <w:pPr>
              <w:pStyle w:val="movimento2"/>
              <w:rPr>
                <w:color w:val="002060"/>
              </w:rPr>
            </w:pPr>
            <w:r w:rsidRPr="000E0A70">
              <w:rPr>
                <w:color w:val="002060"/>
              </w:rPr>
              <w:t xml:space="preserve">(FUTSAL CAMPIGLIONE) </w:t>
            </w:r>
          </w:p>
        </w:tc>
      </w:tr>
      <w:tr w:rsidR="00686D3A" w:rsidRPr="000E0A70" w14:paraId="5B32F1A7" w14:textId="77777777" w:rsidTr="00C77AA9">
        <w:tc>
          <w:tcPr>
            <w:tcW w:w="2200" w:type="dxa"/>
            <w:tcMar>
              <w:top w:w="20" w:type="dxa"/>
              <w:left w:w="20" w:type="dxa"/>
              <w:bottom w:w="20" w:type="dxa"/>
              <w:right w:w="20" w:type="dxa"/>
            </w:tcMar>
            <w:vAlign w:val="center"/>
            <w:hideMark/>
          </w:tcPr>
          <w:p w14:paraId="5C63E190" w14:textId="77777777" w:rsidR="00686D3A" w:rsidRPr="000E0A70" w:rsidRDefault="00686D3A" w:rsidP="00C77AA9">
            <w:pPr>
              <w:pStyle w:val="movimento"/>
              <w:rPr>
                <w:color w:val="002060"/>
              </w:rPr>
            </w:pPr>
            <w:r w:rsidRPr="000E0A70">
              <w:rPr>
                <w:color w:val="002060"/>
              </w:rPr>
              <w:t>TRAINI SERGIO</w:t>
            </w:r>
          </w:p>
        </w:tc>
        <w:tc>
          <w:tcPr>
            <w:tcW w:w="2200" w:type="dxa"/>
            <w:tcMar>
              <w:top w:w="20" w:type="dxa"/>
              <w:left w:w="20" w:type="dxa"/>
              <w:bottom w:w="20" w:type="dxa"/>
              <w:right w:w="20" w:type="dxa"/>
            </w:tcMar>
            <w:vAlign w:val="center"/>
            <w:hideMark/>
          </w:tcPr>
          <w:p w14:paraId="7ED126F4" w14:textId="77777777" w:rsidR="00686D3A" w:rsidRPr="000E0A70" w:rsidRDefault="00686D3A" w:rsidP="00C77AA9">
            <w:pPr>
              <w:pStyle w:val="movimento2"/>
              <w:rPr>
                <w:color w:val="002060"/>
              </w:rPr>
            </w:pPr>
            <w:r w:rsidRPr="000E0A70">
              <w:rPr>
                <w:color w:val="002060"/>
              </w:rPr>
              <w:t xml:space="preserve">(FUTSAL CASELLE) </w:t>
            </w:r>
          </w:p>
        </w:tc>
        <w:tc>
          <w:tcPr>
            <w:tcW w:w="800" w:type="dxa"/>
            <w:tcMar>
              <w:top w:w="20" w:type="dxa"/>
              <w:left w:w="20" w:type="dxa"/>
              <w:bottom w:w="20" w:type="dxa"/>
              <w:right w:w="20" w:type="dxa"/>
            </w:tcMar>
            <w:vAlign w:val="center"/>
            <w:hideMark/>
          </w:tcPr>
          <w:p w14:paraId="38D05015"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A9D0FC5" w14:textId="77777777" w:rsidR="00686D3A" w:rsidRPr="000E0A70" w:rsidRDefault="00686D3A" w:rsidP="00C77AA9">
            <w:pPr>
              <w:pStyle w:val="movimento"/>
              <w:rPr>
                <w:color w:val="002060"/>
              </w:rPr>
            </w:pPr>
            <w:r w:rsidRPr="000E0A70">
              <w:rPr>
                <w:color w:val="002060"/>
              </w:rPr>
              <w:t>GHISELLI ELIA</w:t>
            </w:r>
          </w:p>
        </w:tc>
        <w:tc>
          <w:tcPr>
            <w:tcW w:w="2200" w:type="dxa"/>
            <w:tcMar>
              <w:top w:w="20" w:type="dxa"/>
              <w:left w:w="20" w:type="dxa"/>
              <w:bottom w:w="20" w:type="dxa"/>
              <w:right w:w="20" w:type="dxa"/>
            </w:tcMar>
            <w:vAlign w:val="center"/>
            <w:hideMark/>
          </w:tcPr>
          <w:p w14:paraId="6672BFBF" w14:textId="77777777" w:rsidR="00686D3A" w:rsidRPr="000E0A70" w:rsidRDefault="00686D3A" w:rsidP="00C77AA9">
            <w:pPr>
              <w:pStyle w:val="movimento2"/>
              <w:rPr>
                <w:color w:val="002060"/>
              </w:rPr>
            </w:pPr>
            <w:r w:rsidRPr="000E0A70">
              <w:rPr>
                <w:color w:val="002060"/>
              </w:rPr>
              <w:t xml:space="preserve">(GNANO 04) </w:t>
            </w:r>
          </w:p>
        </w:tc>
      </w:tr>
      <w:tr w:rsidR="00686D3A" w:rsidRPr="000E0A70" w14:paraId="0A0A5617" w14:textId="77777777" w:rsidTr="00C77AA9">
        <w:tc>
          <w:tcPr>
            <w:tcW w:w="2200" w:type="dxa"/>
            <w:tcMar>
              <w:top w:w="20" w:type="dxa"/>
              <w:left w:w="20" w:type="dxa"/>
              <w:bottom w:w="20" w:type="dxa"/>
              <w:right w:w="20" w:type="dxa"/>
            </w:tcMar>
            <w:vAlign w:val="center"/>
            <w:hideMark/>
          </w:tcPr>
          <w:p w14:paraId="4C6D89C1" w14:textId="77777777" w:rsidR="00686D3A" w:rsidRPr="000E0A70" w:rsidRDefault="00686D3A" w:rsidP="00C77AA9">
            <w:pPr>
              <w:pStyle w:val="movimento"/>
              <w:rPr>
                <w:color w:val="002060"/>
              </w:rPr>
            </w:pPr>
            <w:r w:rsidRPr="000E0A70">
              <w:rPr>
                <w:color w:val="002060"/>
              </w:rPr>
              <w:t>PEDINELLI ALBERTO</w:t>
            </w:r>
          </w:p>
        </w:tc>
        <w:tc>
          <w:tcPr>
            <w:tcW w:w="2200" w:type="dxa"/>
            <w:tcMar>
              <w:top w:w="20" w:type="dxa"/>
              <w:left w:w="20" w:type="dxa"/>
              <w:bottom w:w="20" w:type="dxa"/>
              <w:right w:w="20" w:type="dxa"/>
            </w:tcMar>
            <w:vAlign w:val="center"/>
            <w:hideMark/>
          </w:tcPr>
          <w:p w14:paraId="214A9525" w14:textId="77777777" w:rsidR="00686D3A" w:rsidRPr="000E0A70" w:rsidRDefault="00686D3A" w:rsidP="00C77AA9">
            <w:pPr>
              <w:pStyle w:val="movimento2"/>
              <w:rPr>
                <w:color w:val="002060"/>
              </w:rPr>
            </w:pPr>
            <w:r w:rsidRPr="000E0A70">
              <w:rPr>
                <w:color w:val="002060"/>
              </w:rPr>
              <w:t xml:space="preserve">(NEW ACADEMY) </w:t>
            </w:r>
          </w:p>
        </w:tc>
        <w:tc>
          <w:tcPr>
            <w:tcW w:w="800" w:type="dxa"/>
            <w:tcMar>
              <w:top w:w="20" w:type="dxa"/>
              <w:left w:w="20" w:type="dxa"/>
              <w:bottom w:w="20" w:type="dxa"/>
              <w:right w:w="20" w:type="dxa"/>
            </w:tcMar>
            <w:vAlign w:val="center"/>
            <w:hideMark/>
          </w:tcPr>
          <w:p w14:paraId="454872B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7660B96" w14:textId="77777777" w:rsidR="00686D3A" w:rsidRPr="000E0A70" w:rsidRDefault="00686D3A" w:rsidP="00C77AA9">
            <w:pPr>
              <w:pStyle w:val="movimento"/>
              <w:rPr>
                <w:color w:val="002060"/>
              </w:rPr>
            </w:pPr>
            <w:r w:rsidRPr="000E0A70">
              <w:rPr>
                <w:color w:val="002060"/>
              </w:rPr>
              <w:t>BACALONI RUDY</w:t>
            </w:r>
          </w:p>
        </w:tc>
        <w:tc>
          <w:tcPr>
            <w:tcW w:w="2200" w:type="dxa"/>
            <w:tcMar>
              <w:top w:w="20" w:type="dxa"/>
              <w:left w:w="20" w:type="dxa"/>
              <w:bottom w:w="20" w:type="dxa"/>
              <w:right w:w="20" w:type="dxa"/>
            </w:tcMar>
            <w:vAlign w:val="center"/>
            <w:hideMark/>
          </w:tcPr>
          <w:p w14:paraId="70D72DF0" w14:textId="77777777" w:rsidR="00686D3A" w:rsidRPr="000E0A70" w:rsidRDefault="00686D3A" w:rsidP="00C77AA9">
            <w:pPr>
              <w:pStyle w:val="movimento2"/>
              <w:rPr>
                <w:color w:val="002060"/>
              </w:rPr>
            </w:pPr>
            <w:r w:rsidRPr="000E0A70">
              <w:rPr>
                <w:color w:val="002060"/>
              </w:rPr>
              <w:t xml:space="preserve">(NUOVA JUVENTINA FFC) </w:t>
            </w:r>
          </w:p>
        </w:tc>
      </w:tr>
      <w:tr w:rsidR="00686D3A" w:rsidRPr="000E0A70" w14:paraId="50641CBD" w14:textId="77777777" w:rsidTr="00C77AA9">
        <w:tc>
          <w:tcPr>
            <w:tcW w:w="2200" w:type="dxa"/>
            <w:tcMar>
              <w:top w:w="20" w:type="dxa"/>
              <w:left w:w="20" w:type="dxa"/>
              <w:bottom w:w="20" w:type="dxa"/>
              <w:right w:w="20" w:type="dxa"/>
            </w:tcMar>
            <w:vAlign w:val="center"/>
            <w:hideMark/>
          </w:tcPr>
          <w:p w14:paraId="4995543F" w14:textId="77777777" w:rsidR="00686D3A" w:rsidRPr="000E0A70" w:rsidRDefault="00686D3A" w:rsidP="00C77AA9">
            <w:pPr>
              <w:pStyle w:val="movimento"/>
              <w:rPr>
                <w:color w:val="002060"/>
              </w:rPr>
            </w:pPr>
            <w:r w:rsidRPr="000E0A70">
              <w:rPr>
                <w:color w:val="002060"/>
              </w:rPr>
              <w:t>NICCOLINI RICCARDO</w:t>
            </w:r>
          </w:p>
        </w:tc>
        <w:tc>
          <w:tcPr>
            <w:tcW w:w="2200" w:type="dxa"/>
            <w:tcMar>
              <w:top w:w="20" w:type="dxa"/>
              <w:left w:w="20" w:type="dxa"/>
              <w:bottom w:w="20" w:type="dxa"/>
              <w:right w:w="20" w:type="dxa"/>
            </w:tcMar>
            <w:vAlign w:val="center"/>
            <w:hideMark/>
          </w:tcPr>
          <w:p w14:paraId="00CDCEF4" w14:textId="77777777" w:rsidR="00686D3A" w:rsidRPr="000E0A70" w:rsidRDefault="00686D3A" w:rsidP="00C77AA9">
            <w:pPr>
              <w:pStyle w:val="movimento2"/>
              <w:rPr>
                <w:color w:val="002060"/>
              </w:rPr>
            </w:pPr>
            <w:r w:rsidRPr="000E0A70">
              <w:rPr>
                <w:color w:val="002060"/>
              </w:rPr>
              <w:t xml:space="preserve">(OLIMPIA JUVENTU FALCONARA) </w:t>
            </w:r>
          </w:p>
        </w:tc>
        <w:tc>
          <w:tcPr>
            <w:tcW w:w="800" w:type="dxa"/>
            <w:tcMar>
              <w:top w:w="20" w:type="dxa"/>
              <w:left w:w="20" w:type="dxa"/>
              <w:bottom w:w="20" w:type="dxa"/>
              <w:right w:w="20" w:type="dxa"/>
            </w:tcMar>
            <w:vAlign w:val="center"/>
            <w:hideMark/>
          </w:tcPr>
          <w:p w14:paraId="728926D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2A46C97" w14:textId="77777777" w:rsidR="00686D3A" w:rsidRPr="000E0A70" w:rsidRDefault="00686D3A" w:rsidP="00C77AA9">
            <w:pPr>
              <w:pStyle w:val="movimento"/>
              <w:rPr>
                <w:color w:val="002060"/>
              </w:rPr>
            </w:pPr>
            <w:r w:rsidRPr="000E0A70">
              <w:rPr>
                <w:color w:val="002060"/>
              </w:rPr>
              <w:t>CUCCIOLONI ALESSANDRO</w:t>
            </w:r>
          </w:p>
        </w:tc>
        <w:tc>
          <w:tcPr>
            <w:tcW w:w="2200" w:type="dxa"/>
            <w:tcMar>
              <w:top w:w="20" w:type="dxa"/>
              <w:left w:w="20" w:type="dxa"/>
              <w:bottom w:w="20" w:type="dxa"/>
              <w:right w:w="20" w:type="dxa"/>
            </w:tcMar>
            <w:vAlign w:val="center"/>
            <w:hideMark/>
          </w:tcPr>
          <w:p w14:paraId="48E69161" w14:textId="77777777" w:rsidR="00686D3A" w:rsidRPr="000E0A70" w:rsidRDefault="00686D3A" w:rsidP="00C77AA9">
            <w:pPr>
              <w:pStyle w:val="movimento2"/>
              <w:rPr>
                <w:color w:val="002060"/>
              </w:rPr>
            </w:pPr>
            <w:r w:rsidRPr="000E0A70">
              <w:rPr>
                <w:color w:val="002060"/>
              </w:rPr>
              <w:t xml:space="preserve">(PICENO UNITED MMX A R.L.) </w:t>
            </w:r>
          </w:p>
        </w:tc>
      </w:tr>
      <w:tr w:rsidR="00686D3A" w:rsidRPr="000E0A70" w14:paraId="5DBFB44D" w14:textId="77777777" w:rsidTr="00C77AA9">
        <w:tc>
          <w:tcPr>
            <w:tcW w:w="2200" w:type="dxa"/>
            <w:tcMar>
              <w:top w:w="20" w:type="dxa"/>
              <w:left w:w="20" w:type="dxa"/>
              <w:bottom w:w="20" w:type="dxa"/>
              <w:right w:w="20" w:type="dxa"/>
            </w:tcMar>
            <w:vAlign w:val="center"/>
            <w:hideMark/>
          </w:tcPr>
          <w:p w14:paraId="2BAF6B15" w14:textId="77777777" w:rsidR="00686D3A" w:rsidRPr="000E0A70" w:rsidRDefault="00686D3A" w:rsidP="00C77AA9">
            <w:pPr>
              <w:pStyle w:val="movimento"/>
              <w:rPr>
                <w:color w:val="002060"/>
              </w:rPr>
            </w:pPr>
            <w:r w:rsidRPr="000E0A70">
              <w:rPr>
                <w:color w:val="002060"/>
              </w:rPr>
              <w:t>SILMI ACHRAF</w:t>
            </w:r>
          </w:p>
        </w:tc>
        <w:tc>
          <w:tcPr>
            <w:tcW w:w="2200" w:type="dxa"/>
            <w:tcMar>
              <w:top w:w="20" w:type="dxa"/>
              <w:left w:w="20" w:type="dxa"/>
              <w:bottom w:w="20" w:type="dxa"/>
              <w:right w:w="20" w:type="dxa"/>
            </w:tcMar>
            <w:vAlign w:val="center"/>
            <w:hideMark/>
          </w:tcPr>
          <w:p w14:paraId="03ABD81A" w14:textId="77777777" w:rsidR="00686D3A" w:rsidRPr="000E0A70" w:rsidRDefault="00686D3A" w:rsidP="00C77AA9">
            <w:pPr>
              <w:pStyle w:val="movimento2"/>
              <w:rPr>
                <w:color w:val="002060"/>
              </w:rPr>
            </w:pPr>
            <w:r w:rsidRPr="000E0A70">
              <w:rPr>
                <w:color w:val="002060"/>
              </w:rPr>
              <w:t xml:space="preserve">(PICENO UNITED MMX A R.L.) </w:t>
            </w:r>
          </w:p>
        </w:tc>
        <w:tc>
          <w:tcPr>
            <w:tcW w:w="800" w:type="dxa"/>
            <w:tcMar>
              <w:top w:w="20" w:type="dxa"/>
              <w:left w:w="20" w:type="dxa"/>
              <w:bottom w:w="20" w:type="dxa"/>
              <w:right w:w="20" w:type="dxa"/>
            </w:tcMar>
            <w:vAlign w:val="center"/>
            <w:hideMark/>
          </w:tcPr>
          <w:p w14:paraId="728E1E4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12BA863" w14:textId="77777777" w:rsidR="00686D3A" w:rsidRPr="000E0A70" w:rsidRDefault="00686D3A" w:rsidP="00C77AA9">
            <w:pPr>
              <w:pStyle w:val="movimento"/>
              <w:rPr>
                <w:color w:val="002060"/>
              </w:rPr>
            </w:pPr>
            <w:r w:rsidRPr="000E0A70">
              <w:rPr>
                <w:color w:val="002060"/>
              </w:rPr>
              <w:t>PASQUALINI IGOR</w:t>
            </w:r>
          </w:p>
        </w:tc>
        <w:tc>
          <w:tcPr>
            <w:tcW w:w="2200" w:type="dxa"/>
            <w:tcMar>
              <w:top w:w="20" w:type="dxa"/>
              <w:left w:w="20" w:type="dxa"/>
              <w:bottom w:w="20" w:type="dxa"/>
              <w:right w:w="20" w:type="dxa"/>
            </w:tcMar>
            <w:vAlign w:val="center"/>
            <w:hideMark/>
          </w:tcPr>
          <w:p w14:paraId="12E7B2B6" w14:textId="77777777" w:rsidR="00686D3A" w:rsidRPr="000E0A70" w:rsidRDefault="00686D3A" w:rsidP="00C77AA9">
            <w:pPr>
              <w:pStyle w:val="movimento2"/>
              <w:rPr>
                <w:color w:val="002060"/>
              </w:rPr>
            </w:pPr>
            <w:r w:rsidRPr="000E0A70">
              <w:rPr>
                <w:color w:val="002060"/>
              </w:rPr>
              <w:t xml:space="preserve">(POLVERIGI C5) </w:t>
            </w:r>
          </w:p>
        </w:tc>
      </w:tr>
      <w:tr w:rsidR="00686D3A" w:rsidRPr="000E0A70" w14:paraId="60F35CD4" w14:textId="77777777" w:rsidTr="00C77AA9">
        <w:tc>
          <w:tcPr>
            <w:tcW w:w="2200" w:type="dxa"/>
            <w:tcMar>
              <w:top w:w="20" w:type="dxa"/>
              <w:left w:w="20" w:type="dxa"/>
              <w:bottom w:w="20" w:type="dxa"/>
              <w:right w:w="20" w:type="dxa"/>
            </w:tcMar>
            <w:vAlign w:val="center"/>
            <w:hideMark/>
          </w:tcPr>
          <w:p w14:paraId="1E74D30E" w14:textId="77777777" w:rsidR="00686D3A" w:rsidRPr="000E0A70" w:rsidRDefault="00686D3A" w:rsidP="00C77AA9">
            <w:pPr>
              <w:pStyle w:val="movimento"/>
              <w:rPr>
                <w:color w:val="002060"/>
              </w:rPr>
            </w:pPr>
            <w:r w:rsidRPr="000E0A70">
              <w:rPr>
                <w:color w:val="002060"/>
              </w:rPr>
              <w:t>SPECA SIMONE</w:t>
            </w:r>
          </w:p>
        </w:tc>
        <w:tc>
          <w:tcPr>
            <w:tcW w:w="2200" w:type="dxa"/>
            <w:tcMar>
              <w:top w:w="20" w:type="dxa"/>
              <w:left w:w="20" w:type="dxa"/>
              <w:bottom w:w="20" w:type="dxa"/>
              <w:right w:w="20" w:type="dxa"/>
            </w:tcMar>
            <w:vAlign w:val="center"/>
            <w:hideMark/>
          </w:tcPr>
          <w:p w14:paraId="02D174D7" w14:textId="77777777" w:rsidR="00686D3A" w:rsidRPr="000E0A70" w:rsidRDefault="00686D3A" w:rsidP="00C77AA9">
            <w:pPr>
              <w:pStyle w:val="movimento2"/>
              <w:rPr>
                <w:color w:val="002060"/>
              </w:rPr>
            </w:pPr>
            <w:r w:rsidRPr="000E0A70">
              <w:rPr>
                <w:color w:val="002060"/>
              </w:rPr>
              <w:t xml:space="preserve">(REAL ANCARIA) </w:t>
            </w:r>
          </w:p>
        </w:tc>
        <w:tc>
          <w:tcPr>
            <w:tcW w:w="800" w:type="dxa"/>
            <w:tcMar>
              <w:top w:w="20" w:type="dxa"/>
              <w:left w:w="20" w:type="dxa"/>
              <w:bottom w:w="20" w:type="dxa"/>
              <w:right w:w="20" w:type="dxa"/>
            </w:tcMar>
            <w:vAlign w:val="center"/>
            <w:hideMark/>
          </w:tcPr>
          <w:p w14:paraId="387C0AC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9B6A115" w14:textId="77777777" w:rsidR="00686D3A" w:rsidRPr="000E0A70" w:rsidRDefault="00686D3A" w:rsidP="00C77AA9">
            <w:pPr>
              <w:pStyle w:val="movimento"/>
              <w:rPr>
                <w:color w:val="002060"/>
              </w:rPr>
            </w:pPr>
            <w:r w:rsidRPr="000E0A70">
              <w:rPr>
                <w:color w:val="002060"/>
              </w:rPr>
              <w:t>ZUPPINI SIMONE</w:t>
            </w:r>
          </w:p>
        </w:tc>
        <w:tc>
          <w:tcPr>
            <w:tcW w:w="2200" w:type="dxa"/>
            <w:tcMar>
              <w:top w:w="20" w:type="dxa"/>
              <w:left w:w="20" w:type="dxa"/>
              <w:bottom w:w="20" w:type="dxa"/>
              <w:right w:w="20" w:type="dxa"/>
            </w:tcMar>
            <w:vAlign w:val="center"/>
            <w:hideMark/>
          </w:tcPr>
          <w:p w14:paraId="3E4E67DD" w14:textId="77777777" w:rsidR="00686D3A" w:rsidRPr="000E0A70" w:rsidRDefault="00686D3A" w:rsidP="00C77AA9">
            <w:pPr>
              <w:pStyle w:val="movimento2"/>
              <w:rPr>
                <w:color w:val="002060"/>
              </w:rPr>
            </w:pPr>
            <w:r w:rsidRPr="000E0A70">
              <w:rPr>
                <w:color w:val="002060"/>
              </w:rPr>
              <w:t xml:space="preserve">(ROCCAFLUVIONE) </w:t>
            </w:r>
          </w:p>
        </w:tc>
      </w:tr>
      <w:tr w:rsidR="00686D3A" w:rsidRPr="000E0A70" w14:paraId="043EF9AE" w14:textId="77777777" w:rsidTr="00C77AA9">
        <w:tc>
          <w:tcPr>
            <w:tcW w:w="2200" w:type="dxa"/>
            <w:tcMar>
              <w:top w:w="20" w:type="dxa"/>
              <w:left w:w="20" w:type="dxa"/>
              <w:bottom w:w="20" w:type="dxa"/>
              <w:right w:w="20" w:type="dxa"/>
            </w:tcMar>
            <w:vAlign w:val="center"/>
            <w:hideMark/>
          </w:tcPr>
          <w:p w14:paraId="733D1F28" w14:textId="77777777" w:rsidR="00686D3A" w:rsidRPr="000E0A70" w:rsidRDefault="00686D3A" w:rsidP="00C77AA9">
            <w:pPr>
              <w:pStyle w:val="movimento"/>
              <w:rPr>
                <w:color w:val="002060"/>
              </w:rPr>
            </w:pPr>
            <w:r w:rsidRPr="000E0A70">
              <w:rPr>
                <w:color w:val="002060"/>
              </w:rPr>
              <w:t>GENTILI LUCA</w:t>
            </w:r>
          </w:p>
        </w:tc>
        <w:tc>
          <w:tcPr>
            <w:tcW w:w="2200" w:type="dxa"/>
            <w:tcMar>
              <w:top w:w="20" w:type="dxa"/>
              <w:left w:w="20" w:type="dxa"/>
              <w:bottom w:w="20" w:type="dxa"/>
              <w:right w:w="20" w:type="dxa"/>
            </w:tcMar>
            <w:vAlign w:val="center"/>
            <w:hideMark/>
          </w:tcPr>
          <w:p w14:paraId="0AE14230" w14:textId="77777777" w:rsidR="00686D3A" w:rsidRPr="000E0A70" w:rsidRDefault="00686D3A" w:rsidP="00C77AA9">
            <w:pPr>
              <w:pStyle w:val="movimento2"/>
              <w:rPr>
                <w:color w:val="002060"/>
              </w:rPr>
            </w:pPr>
            <w:r w:rsidRPr="000E0A70">
              <w:rPr>
                <w:color w:val="002060"/>
              </w:rPr>
              <w:t xml:space="preserve">(VERBENA C5 ANCONA) </w:t>
            </w:r>
          </w:p>
        </w:tc>
        <w:tc>
          <w:tcPr>
            <w:tcW w:w="800" w:type="dxa"/>
            <w:tcMar>
              <w:top w:w="20" w:type="dxa"/>
              <w:left w:w="20" w:type="dxa"/>
              <w:bottom w:w="20" w:type="dxa"/>
              <w:right w:w="20" w:type="dxa"/>
            </w:tcMar>
            <w:vAlign w:val="center"/>
            <w:hideMark/>
          </w:tcPr>
          <w:p w14:paraId="7EB4DA44"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B2650B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7F2AF62" w14:textId="77777777" w:rsidR="00686D3A" w:rsidRPr="000E0A70" w:rsidRDefault="00686D3A" w:rsidP="00C77AA9">
            <w:pPr>
              <w:pStyle w:val="movimento2"/>
              <w:rPr>
                <w:color w:val="002060"/>
              </w:rPr>
            </w:pPr>
            <w:r w:rsidRPr="000E0A70">
              <w:rPr>
                <w:color w:val="002060"/>
              </w:rPr>
              <w:t> </w:t>
            </w:r>
          </w:p>
        </w:tc>
      </w:tr>
    </w:tbl>
    <w:p w14:paraId="7EFD28BA" w14:textId="77777777" w:rsidR="00686D3A" w:rsidRPr="000E0A70" w:rsidRDefault="00686D3A" w:rsidP="00686D3A">
      <w:pPr>
        <w:pStyle w:val="titolo20"/>
        <w:rPr>
          <w:rFonts w:eastAsiaTheme="minorEastAsia"/>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789BCCB9" w14:textId="77777777" w:rsidTr="00C77AA9">
        <w:tc>
          <w:tcPr>
            <w:tcW w:w="2200" w:type="dxa"/>
            <w:tcMar>
              <w:top w:w="20" w:type="dxa"/>
              <w:left w:w="20" w:type="dxa"/>
              <w:bottom w:w="20" w:type="dxa"/>
              <w:right w:w="20" w:type="dxa"/>
            </w:tcMar>
            <w:vAlign w:val="center"/>
            <w:hideMark/>
          </w:tcPr>
          <w:p w14:paraId="51106154" w14:textId="77777777" w:rsidR="00686D3A" w:rsidRPr="000E0A70" w:rsidRDefault="00686D3A" w:rsidP="00C77AA9">
            <w:pPr>
              <w:pStyle w:val="movimento"/>
              <w:rPr>
                <w:color w:val="002060"/>
              </w:rPr>
            </w:pPr>
            <w:r w:rsidRPr="000E0A70">
              <w:rPr>
                <w:color w:val="002060"/>
              </w:rPr>
              <w:t>CARDUCCI DANIEL</w:t>
            </w:r>
          </w:p>
        </w:tc>
        <w:tc>
          <w:tcPr>
            <w:tcW w:w="2200" w:type="dxa"/>
            <w:tcMar>
              <w:top w:w="20" w:type="dxa"/>
              <w:left w:w="20" w:type="dxa"/>
              <w:bottom w:w="20" w:type="dxa"/>
              <w:right w:w="20" w:type="dxa"/>
            </w:tcMar>
            <w:vAlign w:val="center"/>
            <w:hideMark/>
          </w:tcPr>
          <w:p w14:paraId="7C72B3CC" w14:textId="77777777" w:rsidR="00686D3A" w:rsidRPr="000E0A70" w:rsidRDefault="00686D3A" w:rsidP="00C77AA9">
            <w:pPr>
              <w:pStyle w:val="movimento2"/>
              <w:rPr>
                <w:color w:val="002060"/>
              </w:rPr>
            </w:pPr>
            <w:r w:rsidRPr="000E0A70">
              <w:rPr>
                <w:color w:val="002060"/>
              </w:rPr>
              <w:t xml:space="preserve">(ACLI AUDAX MONTECOSARO C5) </w:t>
            </w:r>
          </w:p>
        </w:tc>
        <w:tc>
          <w:tcPr>
            <w:tcW w:w="800" w:type="dxa"/>
            <w:tcMar>
              <w:top w:w="20" w:type="dxa"/>
              <w:left w:w="20" w:type="dxa"/>
              <w:bottom w:w="20" w:type="dxa"/>
              <w:right w:w="20" w:type="dxa"/>
            </w:tcMar>
            <w:vAlign w:val="center"/>
            <w:hideMark/>
          </w:tcPr>
          <w:p w14:paraId="5768829B"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F676AEB" w14:textId="77777777" w:rsidR="00686D3A" w:rsidRPr="000E0A70" w:rsidRDefault="00686D3A" w:rsidP="00C77AA9">
            <w:pPr>
              <w:pStyle w:val="movimento"/>
              <w:rPr>
                <w:color w:val="002060"/>
              </w:rPr>
            </w:pPr>
            <w:r w:rsidRPr="000E0A70">
              <w:rPr>
                <w:color w:val="002060"/>
              </w:rPr>
              <w:t>STAFFOLANI NICOLA</w:t>
            </w:r>
          </w:p>
        </w:tc>
        <w:tc>
          <w:tcPr>
            <w:tcW w:w="2200" w:type="dxa"/>
            <w:tcMar>
              <w:top w:w="20" w:type="dxa"/>
              <w:left w:w="20" w:type="dxa"/>
              <w:bottom w:w="20" w:type="dxa"/>
              <w:right w:w="20" w:type="dxa"/>
            </w:tcMar>
            <w:vAlign w:val="center"/>
            <w:hideMark/>
          </w:tcPr>
          <w:p w14:paraId="1D7DA7D1" w14:textId="77777777" w:rsidR="00686D3A" w:rsidRPr="000E0A70" w:rsidRDefault="00686D3A" w:rsidP="00C77AA9">
            <w:pPr>
              <w:pStyle w:val="movimento2"/>
              <w:rPr>
                <w:color w:val="002060"/>
              </w:rPr>
            </w:pPr>
            <w:r w:rsidRPr="000E0A70">
              <w:rPr>
                <w:color w:val="002060"/>
              </w:rPr>
              <w:t xml:space="preserve">(ANCONITANA CALCIO A 5) </w:t>
            </w:r>
          </w:p>
        </w:tc>
      </w:tr>
      <w:tr w:rsidR="00686D3A" w:rsidRPr="000E0A70" w14:paraId="450E809F" w14:textId="77777777" w:rsidTr="00C77AA9">
        <w:tc>
          <w:tcPr>
            <w:tcW w:w="2200" w:type="dxa"/>
            <w:tcMar>
              <w:top w:w="20" w:type="dxa"/>
              <w:left w:w="20" w:type="dxa"/>
              <w:bottom w:w="20" w:type="dxa"/>
              <w:right w:w="20" w:type="dxa"/>
            </w:tcMar>
            <w:vAlign w:val="center"/>
            <w:hideMark/>
          </w:tcPr>
          <w:p w14:paraId="0C09C035" w14:textId="77777777" w:rsidR="00686D3A" w:rsidRPr="000E0A70" w:rsidRDefault="00686D3A" w:rsidP="00C77AA9">
            <w:pPr>
              <w:pStyle w:val="movimento"/>
              <w:rPr>
                <w:color w:val="002060"/>
              </w:rPr>
            </w:pPr>
            <w:r w:rsidRPr="000E0A70">
              <w:rPr>
                <w:color w:val="002060"/>
              </w:rPr>
              <w:t>CARACINI FILIPPO</w:t>
            </w:r>
          </w:p>
        </w:tc>
        <w:tc>
          <w:tcPr>
            <w:tcW w:w="2200" w:type="dxa"/>
            <w:tcMar>
              <w:top w:w="20" w:type="dxa"/>
              <w:left w:w="20" w:type="dxa"/>
              <w:bottom w:w="20" w:type="dxa"/>
              <w:right w:w="20" w:type="dxa"/>
            </w:tcMar>
            <w:vAlign w:val="center"/>
            <w:hideMark/>
          </w:tcPr>
          <w:p w14:paraId="6D1F736A" w14:textId="77777777" w:rsidR="00686D3A" w:rsidRPr="000E0A70" w:rsidRDefault="00686D3A" w:rsidP="00C77AA9">
            <w:pPr>
              <w:pStyle w:val="movimento2"/>
              <w:rPr>
                <w:color w:val="002060"/>
              </w:rPr>
            </w:pPr>
            <w:r w:rsidRPr="000E0A70">
              <w:rPr>
                <w:color w:val="002060"/>
              </w:rPr>
              <w:t xml:space="preserve">(AURORA TREIA) </w:t>
            </w:r>
          </w:p>
        </w:tc>
        <w:tc>
          <w:tcPr>
            <w:tcW w:w="800" w:type="dxa"/>
            <w:tcMar>
              <w:top w:w="20" w:type="dxa"/>
              <w:left w:w="20" w:type="dxa"/>
              <w:bottom w:w="20" w:type="dxa"/>
              <w:right w:w="20" w:type="dxa"/>
            </w:tcMar>
            <w:vAlign w:val="center"/>
            <w:hideMark/>
          </w:tcPr>
          <w:p w14:paraId="6A9B924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D46C56A" w14:textId="77777777" w:rsidR="00686D3A" w:rsidRPr="000E0A70" w:rsidRDefault="00686D3A" w:rsidP="00C77AA9">
            <w:pPr>
              <w:pStyle w:val="movimento"/>
              <w:rPr>
                <w:color w:val="002060"/>
              </w:rPr>
            </w:pPr>
            <w:r w:rsidRPr="000E0A70">
              <w:rPr>
                <w:color w:val="002060"/>
              </w:rPr>
              <w:t>MANDOLINI EDOARDO</w:t>
            </w:r>
          </w:p>
        </w:tc>
        <w:tc>
          <w:tcPr>
            <w:tcW w:w="2200" w:type="dxa"/>
            <w:tcMar>
              <w:top w:w="20" w:type="dxa"/>
              <w:left w:w="20" w:type="dxa"/>
              <w:bottom w:w="20" w:type="dxa"/>
              <w:right w:w="20" w:type="dxa"/>
            </w:tcMar>
            <w:vAlign w:val="center"/>
            <w:hideMark/>
          </w:tcPr>
          <w:p w14:paraId="4F1072BC" w14:textId="77777777" w:rsidR="00686D3A" w:rsidRPr="000E0A70" w:rsidRDefault="00686D3A" w:rsidP="00C77AA9">
            <w:pPr>
              <w:pStyle w:val="movimento2"/>
              <w:rPr>
                <w:color w:val="002060"/>
              </w:rPr>
            </w:pPr>
            <w:r w:rsidRPr="000E0A70">
              <w:rPr>
                <w:color w:val="002060"/>
              </w:rPr>
              <w:t xml:space="preserve">(AVENALE) </w:t>
            </w:r>
          </w:p>
        </w:tc>
      </w:tr>
      <w:tr w:rsidR="00686D3A" w:rsidRPr="000E0A70" w14:paraId="115C8DA6" w14:textId="77777777" w:rsidTr="00C77AA9">
        <w:tc>
          <w:tcPr>
            <w:tcW w:w="2200" w:type="dxa"/>
            <w:tcMar>
              <w:top w:w="20" w:type="dxa"/>
              <w:left w:w="20" w:type="dxa"/>
              <w:bottom w:w="20" w:type="dxa"/>
              <w:right w:w="20" w:type="dxa"/>
            </w:tcMar>
            <w:vAlign w:val="center"/>
            <w:hideMark/>
          </w:tcPr>
          <w:p w14:paraId="586923EF" w14:textId="77777777" w:rsidR="00686D3A" w:rsidRPr="000E0A70" w:rsidRDefault="00686D3A" w:rsidP="00C77AA9">
            <w:pPr>
              <w:pStyle w:val="movimento"/>
              <w:rPr>
                <w:color w:val="002060"/>
              </w:rPr>
            </w:pPr>
            <w:r w:rsidRPr="000E0A70">
              <w:rPr>
                <w:color w:val="002060"/>
              </w:rPr>
              <w:t>PALMA ANDREA</w:t>
            </w:r>
          </w:p>
        </w:tc>
        <w:tc>
          <w:tcPr>
            <w:tcW w:w="2200" w:type="dxa"/>
            <w:tcMar>
              <w:top w:w="20" w:type="dxa"/>
              <w:left w:w="20" w:type="dxa"/>
              <w:bottom w:w="20" w:type="dxa"/>
              <w:right w:w="20" w:type="dxa"/>
            </w:tcMar>
            <w:vAlign w:val="center"/>
            <w:hideMark/>
          </w:tcPr>
          <w:p w14:paraId="54946F4D" w14:textId="77777777" w:rsidR="00686D3A" w:rsidRPr="000E0A70" w:rsidRDefault="00686D3A" w:rsidP="00C77AA9">
            <w:pPr>
              <w:pStyle w:val="movimento2"/>
              <w:rPr>
                <w:color w:val="002060"/>
              </w:rPr>
            </w:pPr>
            <w:r w:rsidRPr="000E0A70">
              <w:rPr>
                <w:color w:val="002060"/>
              </w:rPr>
              <w:t xml:space="preserve">(BAYER CAPPUCCINI) </w:t>
            </w:r>
          </w:p>
        </w:tc>
        <w:tc>
          <w:tcPr>
            <w:tcW w:w="800" w:type="dxa"/>
            <w:tcMar>
              <w:top w:w="20" w:type="dxa"/>
              <w:left w:w="20" w:type="dxa"/>
              <w:bottom w:w="20" w:type="dxa"/>
              <w:right w:w="20" w:type="dxa"/>
            </w:tcMar>
            <w:vAlign w:val="center"/>
            <w:hideMark/>
          </w:tcPr>
          <w:p w14:paraId="5D7EB0E4"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0550573" w14:textId="77777777" w:rsidR="00686D3A" w:rsidRPr="000E0A70" w:rsidRDefault="00686D3A" w:rsidP="00C77AA9">
            <w:pPr>
              <w:pStyle w:val="movimento"/>
              <w:rPr>
                <w:color w:val="002060"/>
              </w:rPr>
            </w:pPr>
            <w:r w:rsidRPr="000E0A70">
              <w:rPr>
                <w:color w:val="002060"/>
              </w:rPr>
              <w:t>LOPEZ DAVIDE</w:t>
            </w:r>
          </w:p>
        </w:tc>
        <w:tc>
          <w:tcPr>
            <w:tcW w:w="2200" w:type="dxa"/>
            <w:tcMar>
              <w:top w:w="20" w:type="dxa"/>
              <w:left w:w="20" w:type="dxa"/>
              <w:bottom w:w="20" w:type="dxa"/>
              <w:right w:w="20" w:type="dxa"/>
            </w:tcMar>
            <w:vAlign w:val="center"/>
            <w:hideMark/>
          </w:tcPr>
          <w:p w14:paraId="38BEF8D3" w14:textId="77777777" w:rsidR="00686D3A" w:rsidRPr="000E0A70" w:rsidRDefault="00686D3A" w:rsidP="00C77AA9">
            <w:pPr>
              <w:pStyle w:val="movimento2"/>
              <w:rPr>
                <w:color w:val="002060"/>
              </w:rPr>
            </w:pPr>
            <w:r w:rsidRPr="000E0A70">
              <w:rPr>
                <w:color w:val="002060"/>
              </w:rPr>
              <w:t xml:space="preserve">(CHIARAVALLE FUTSAL) </w:t>
            </w:r>
          </w:p>
        </w:tc>
      </w:tr>
      <w:tr w:rsidR="00686D3A" w:rsidRPr="000E0A70" w14:paraId="47A50D11" w14:textId="77777777" w:rsidTr="00C77AA9">
        <w:tc>
          <w:tcPr>
            <w:tcW w:w="2200" w:type="dxa"/>
            <w:tcMar>
              <w:top w:w="20" w:type="dxa"/>
              <w:left w:w="20" w:type="dxa"/>
              <w:bottom w:w="20" w:type="dxa"/>
              <w:right w:w="20" w:type="dxa"/>
            </w:tcMar>
            <w:vAlign w:val="center"/>
            <w:hideMark/>
          </w:tcPr>
          <w:p w14:paraId="26B2C85D" w14:textId="77777777" w:rsidR="00686D3A" w:rsidRPr="000E0A70" w:rsidRDefault="00686D3A" w:rsidP="00C77AA9">
            <w:pPr>
              <w:pStyle w:val="movimento"/>
              <w:rPr>
                <w:color w:val="002060"/>
              </w:rPr>
            </w:pPr>
            <w:r w:rsidRPr="000E0A70">
              <w:rPr>
                <w:color w:val="002060"/>
              </w:rPr>
              <w:t>SEBASTIANELLI ADOLFO</w:t>
            </w:r>
          </w:p>
        </w:tc>
        <w:tc>
          <w:tcPr>
            <w:tcW w:w="2200" w:type="dxa"/>
            <w:tcMar>
              <w:top w:w="20" w:type="dxa"/>
              <w:left w:w="20" w:type="dxa"/>
              <w:bottom w:w="20" w:type="dxa"/>
              <w:right w:w="20" w:type="dxa"/>
            </w:tcMar>
            <w:vAlign w:val="center"/>
            <w:hideMark/>
          </w:tcPr>
          <w:p w14:paraId="33BD4DF6" w14:textId="77777777" w:rsidR="00686D3A" w:rsidRPr="000E0A70" w:rsidRDefault="00686D3A" w:rsidP="00C77AA9">
            <w:pPr>
              <w:pStyle w:val="movimento2"/>
              <w:rPr>
                <w:color w:val="002060"/>
              </w:rPr>
            </w:pPr>
            <w:r w:rsidRPr="000E0A70">
              <w:rPr>
                <w:color w:val="002060"/>
              </w:rPr>
              <w:t>(</w:t>
            </w:r>
            <w:proofErr w:type="gramStart"/>
            <w:r w:rsidRPr="000E0A70">
              <w:rPr>
                <w:color w:val="002060"/>
              </w:rPr>
              <w:t>CITTA</w:t>
            </w:r>
            <w:proofErr w:type="gramEnd"/>
            <w:r w:rsidRPr="000E0A70">
              <w:rPr>
                <w:color w:val="002060"/>
              </w:rPr>
              <w:t xml:space="preserve"> DI OSTRA) </w:t>
            </w:r>
          </w:p>
        </w:tc>
        <w:tc>
          <w:tcPr>
            <w:tcW w:w="800" w:type="dxa"/>
            <w:tcMar>
              <w:top w:w="20" w:type="dxa"/>
              <w:left w:w="20" w:type="dxa"/>
              <w:bottom w:w="20" w:type="dxa"/>
              <w:right w:w="20" w:type="dxa"/>
            </w:tcMar>
            <w:vAlign w:val="center"/>
            <w:hideMark/>
          </w:tcPr>
          <w:p w14:paraId="0064965C"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DE8FF8B" w14:textId="77777777" w:rsidR="00686D3A" w:rsidRPr="000E0A70" w:rsidRDefault="00686D3A" w:rsidP="00C77AA9">
            <w:pPr>
              <w:pStyle w:val="movimento"/>
              <w:rPr>
                <w:color w:val="002060"/>
              </w:rPr>
            </w:pPr>
            <w:r w:rsidRPr="000E0A70">
              <w:rPr>
                <w:color w:val="002060"/>
              </w:rPr>
              <w:t>BIBA URIM</w:t>
            </w:r>
          </w:p>
        </w:tc>
        <w:tc>
          <w:tcPr>
            <w:tcW w:w="2200" w:type="dxa"/>
            <w:tcMar>
              <w:top w:w="20" w:type="dxa"/>
              <w:left w:w="20" w:type="dxa"/>
              <w:bottom w:w="20" w:type="dxa"/>
              <w:right w:w="20" w:type="dxa"/>
            </w:tcMar>
            <w:vAlign w:val="center"/>
            <w:hideMark/>
          </w:tcPr>
          <w:p w14:paraId="5EA05335" w14:textId="77777777" w:rsidR="00686D3A" w:rsidRPr="000E0A70" w:rsidRDefault="00686D3A" w:rsidP="00C77AA9">
            <w:pPr>
              <w:pStyle w:val="movimento2"/>
              <w:rPr>
                <w:color w:val="002060"/>
              </w:rPr>
            </w:pPr>
            <w:r w:rsidRPr="000E0A70">
              <w:rPr>
                <w:color w:val="002060"/>
              </w:rPr>
              <w:t xml:space="preserve">(CSI STELLA A.S.D.) </w:t>
            </w:r>
          </w:p>
        </w:tc>
      </w:tr>
      <w:tr w:rsidR="00686D3A" w:rsidRPr="000E0A70" w14:paraId="2B486432" w14:textId="77777777" w:rsidTr="00C77AA9">
        <w:tc>
          <w:tcPr>
            <w:tcW w:w="2200" w:type="dxa"/>
            <w:tcMar>
              <w:top w:w="20" w:type="dxa"/>
              <w:left w:w="20" w:type="dxa"/>
              <w:bottom w:w="20" w:type="dxa"/>
              <w:right w:w="20" w:type="dxa"/>
            </w:tcMar>
            <w:vAlign w:val="center"/>
            <w:hideMark/>
          </w:tcPr>
          <w:p w14:paraId="21F325D6" w14:textId="77777777" w:rsidR="00686D3A" w:rsidRPr="000E0A70" w:rsidRDefault="00686D3A" w:rsidP="00C77AA9">
            <w:pPr>
              <w:pStyle w:val="movimento"/>
              <w:rPr>
                <w:color w:val="002060"/>
              </w:rPr>
            </w:pPr>
            <w:proofErr w:type="gramStart"/>
            <w:r w:rsidRPr="000E0A70">
              <w:rPr>
                <w:color w:val="002060"/>
              </w:rPr>
              <w:t>DEL</w:t>
            </w:r>
            <w:proofErr w:type="gramEnd"/>
            <w:r w:rsidRPr="000E0A70">
              <w:rPr>
                <w:color w:val="002060"/>
              </w:rPr>
              <w:t xml:space="preserve"> ZOMPO ANDREA</w:t>
            </w:r>
          </w:p>
        </w:tc>
        <w:tc>
          <w:tcPr>
            <w:tcW w:w="2200" w:type="dxa"/>
            <w:tcMar>
              <w:top w:w="20" w:type="dxa"/>
              <w:left w:w="20" w:type="dxa"/>
              <w:bottom w:w="20" w:type="dxa"/>
              <w:right w:w="20" w:type="dxa"/>
            </w:tcMar>
            <w:vAlign w:val="center"/>
            <w:hideMark/>
          </w:tcPr>
          <w:p w14:paraId="07FF425C" w14:textId="77777777" w:rsidR="00686D3A" w:rsidRPr="000E0A70" w:rsidRDefault="00686D3A" w:rsidP="00C77AA9">
            <w:pPr>
              <w:pStyle w:val="movimento2"/>
              <w:rPr>
                <w:color w:val="002060"/>
              </w:rPr>
            </w:pPr>
            <w:r w:rsidRPr="000E0A70">
              <w:rPr>
                <w:color w:val="002060"/>
              </w:rPr>
              <w:t xml:space="preserve">(CSI STELLA A.S.D.) </w:t>
            </w:r>
          </w:p>
        </w:tc>
        <w:tc>
          <w:tcPr>
            <w:tcW w:w="800" w:type="dxa"/>
            <w:tcMar>
              <w:top w:w="20" w:type="dxa"/>
              <w:left w:w="20" w:type="dxa"/>
              <w:bottom w:w="20" w:type="dxa"/>
              <w:right w:w="20" w:type="dxa"/>
            </w:tcMar>
            <w:vAlign w:val="center"/>
            <w:hideMark/>
          </w:tcPr>
          <w:p w14:paraId="66A17F1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C947921" w14:textId="77777777" w:rsidR="00686D3A" w:rsidRPr="000E0A70" w:rsidRDefault="00686D3A" w:rsidP="00C77AA9">
            <w:pPr>
              <w:pStyle w:val="movimento"/>
              <w:rPr>
                <w:color w:val="002060"/>
              </w:rPr>
            </w:pPr>
            <w:r w:rsidRPr="000E0A70">
              <w:rPr>
                <w:color w:val="002060"/>
              </w:rPr>
              <w:t>DI CONCETTO PARIDE</w:t>
            </w:r>
          </w:p>
        </w:tc>
        <w:tc>
          <w:tcPr>
            <w:tcW w:w="2200" w:type="dxa"/>
            <w:tcMar>
              <w:top w:w="20" w:type="dxa"/>
              <w:left w:w="20" w:type="dxa"/>
              <w:bottom w:w="20" w:type="dxa"/>
              <w:right w:w="20" w:type="dxa"/>
            </w:tcMar>
            <w:vAlign w:val="center"/>
            <w:hideMark/>
          </w:tcPr>
          <w:p w14:paraId="46F7CB8B" w14:textId="77777777" w:rsidR="00686D3A" w:rsidRPr="000E0A70" w:rsidRDefault="00686D3A" w:rsidP="00C77AA9">
            <w:pPr>
              <w:pStyle w:val="movimento2"/>
              <w:rPr>
                <w:color w:val="002060"/>
              </w:rPr>
            </w:pPr>
            <w:r w:rsidRPr="000E0A70">
              <w:rPr>
                <w:color w:val="002060"/>
              </w:rPr>
              <w:t xml:space="preserve">(CSI STELLA A.S.D.) </w:t>
            </w:r>
          </w:p>
        </w:tc>
      </w:tr>
      <w:tr w:rsidR="00686D3A" w:rsidRPr="000E0A70" w14:paraId="4912D695" w14:textId="77777777" w:rsidTr="00C77AA9">
        <w:tc>
          <w:tcPr>
            <w:tcW w:w="2200" w:type="dxa"/>
            <w:tcMar>
              <w:top w:w="20" w:type="dxa"/>
              <w:left w:w="20" w:type="dxa"/>
              <w:bottom w:w="20" w:type="dxa"/>
              <w:right w:w="20" w:type="dxa"/>
            </w:tcMar>
            <w:vAlign w:val="center"/>
            <w:hideMark/>
          </w:tcPr>
          <w:p w14:paraId="13389DB2" w14:textId="77777777" w:rsidR="00686D3A" w:rsidRPr="000E0A70" w:rsidRDefault="00686D3A" w:rsidP="00C77AA9">
            <w:pPr>
              <w:pStyle w:val="movimento"/>
              <w:rPr>
                <w:color w:val="002060"/>
              </w:rPr>
            </w:pPr>
            <w:r w:rsidRPr="000E0A70">
              <w:rPr>
                <w:color w:val="002060"/>
              </w:rPr>
              <w:t>TESEI FULVIO</w:t>
            </w:r>
          </w:p>
        </w:tc>
        <w:tc>
          <w:tcPr>
            <w:tcW w:w="2200" w:type="dxa"/>
            <w:tcMar>
              <w:top w:w="20" w:type="dxa"/>
              <w:left w:w="20" w:type="dxa"/>
              <w:bottom w:w="20" w:type="dxa"/>
              <w:right w:w="20" w:type="dxa"/>
            </w:tcMar>
            <w:vAlign w:val="center"/>
            <w:hideMark/>
          </w:tcPr>
          <w:p w14:paraId="7E066CBC" w14:textId="77777777" w:rsidR="00686D3A" w:rsidRPr="000E0A70" w:rsidRDefault="00686D3A" w:rsidP="00C77AA9">
            <w:pPr>
              <w:pStyle w:val="movimento2"/>
              <w:rPr>
                <w:color w:val="002060"/>
              </w:rPr>
            </w:pPr>
            <w:r w:rsidRPr="000E0A70">
              <w:rPr>
                <w:color w:val="002060"/>
              </w:rPr>
              <w:t xml:space="preserve">(FUTSAL CAMPIGLIONE) </w:t>
            </w:r>
          </w:p>
        </w:tc>
        <w:tc>
          <w:tcPr>
            <w:tcW w:w="800" w:type="dxa"/>
            <w:tcMar>
              <w:top w:w="20" w:type="dxa"/>
              <w:left w:w="20" w:type="dxa"/>
              <w:bottom w:w="20" w:type="dxa"/>
              <w:right w:w="20" w:type="dxa"/>
            </w:tcMar>
            <w:vAlign w:val="center"/>
            <w:hideMark/>
          </w:tcPr>
          <w:p w14:paraId="5786558B"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78C890A" w14:textId="77777777" w:rsidR="00686D3A" w:rsidRPr="000E0A70" w:rsidRDefault="00686D3A" w:rsidP="00C77AA9">
            <w:pPr>
              <w:pStyle w:val="movimento"/>
              <w:rPr>
                <w:color w:val="002060"/>
              </w:rPr>
            </w:pPr>
            <w:r w:rsidRPr="000E0A70">
              <w:rPr>
                <w:color w:val="002060"/>
              </w:rPr>
              <w:t>BEVILACQUA MARCO</w:t>
            </w:r>
          </w:p>
        </w:tc>
        <w:tc>
          <w:tcPr>
            <w:tcW w:w="2200" w:type="dxa"/>
            <w:tcMar>
              <w:top w:w="20" w:type="dxa"/>
              <w:left w:w="20" w:type="dxa"/>
              <w:bottom w:w="20" w:type="dxa"/>
              <w:right w:w="20" w:type="dxa"/>
            </w:tcMar>
            <w:vAlign w:val="center"/>
            <w:hideMark/>
          </w:tcPr>
          <w:p w14:paraId="457232C7" w14:textId="77777777" w:rsidR="00686D3A" w:rsidRPr="000E0A70" w:rsidRDefault="00686D3A" w:rsidP="00C77AA9">
            <w:pPr>
              <w:pStyle w:val="movimento2"/>
              <w:rPr>
                <w:color w:val="002060"/>
              </w:rPr>
            </w:pPr>
            <w:r w:rsidRPr="000E0A70">
              <w:rPr>
                <w:color w:val="002060"/>
              </w:rPr>
              <w:t xml:space="preserve">(FUTSAL PRANDONE) </w:t>
            </w:r>
          </w:p>
        </w:tc>
      </w:tr>
      <w:tr w:rsidR="00686D3A" w:rsidRPr="000E0A70" w14:paraId="5A1862B2" w14:textId="77777777" w:rsidTr="00C77AA9">
        <w:tc>
          <w:tcPr>
            <w:tcW w:w="2200" w:type="dxa"/>
            <w:tcMar>
              <w:top w:w="20" w:type="dxa"/>
              <w:left w:w="20" w:type="dxa"/>
              <w:bottom w:w="20" w:type="dxa"/>
              <w:right w:w="20" w:type="dxa"/>
            </w:tcMar>
            <w:vAlign w:val="center"/>
            <w:hideMark/>
          </w:tcPr>
          <w:p w14:paraId="72BEE73F" w14:textId="77777777" w:rsidR="00686D3A" w:rsidRPr="000E0A70" w:rsidRDefault="00686D3A" w:rsidP="00C77AA9">
            <w:pPr>
              <w:pStyle w:val="movimento"/>
              <w:rPr>
                <w:color w:val="002060"/>
              </w:rPr>
            </w:pPr>
            <w:r w:rsidRPr="000E0A70">
              <w:rPr>
                <w:color w:val="002060"/>
              </w:rPr>
              <w:t>SCARPANTONI PAOLO</w:t>
            </w:r>
          </w:p>
        </w:tc>
        <w:tc>
          <w:tcPr>
            <w:tcW w:w="2200" w:type="dxa"/>
            <w:tcMar>
              <w:top w:w="20" w:type="dxa"/>
              <w:left w:w="20" w:type="dxa"/>
              <w:bottom w:w="20" w:type="dxa"/>
              <w:right w:w="20" w:type="dxa"/>
            </w:tcMar>
            <w:vAlign w:val="center"/>
            <w:hideMark/>
          </w:tcPr>
          <w:p w14:paraId="20BA42EA" w14:textId="77777777" w:rsidR="00686D3A" w:rsidRPr="000E0A70" w:rsidRDefault="00686D3A" w:rsidP="00C77AA9">
            <w:pPr>
              <w:pStyle w:val="movimento2"/>
              <w:rPr>
                <w:color w:val="002060"/>
              </w:rPr>
            </w:pPr>
            <w:r w:rsidRPr="000E0A70">
              <w:rPr>
                <w:color w:val="002060"/>
              </w:rPr>
              <w:t xml:space="preserve">(FUTSAL PRANDONE) </w:t>
            </w:r>
          </w:p>
        </w:tc>
        <w:tc>
          <w:tcPr>
            <w:tcW w:w="800" w:type="dxa"/>
            <w:tcMar>
              <w:top w:w="20" w:type="dxa"/>
              <w:left w:w="20" w:type="dxa"/>
              <w:bottom w:w="20" w:type="dxa"/>
              <w:right w:w="20" w:type="dxa"/>
            </w:tcMar>
            <w:vAlign w:val="center"/>
            <w:hideMark/>
          </w:tcPr>
          <w:p w14:paraId="24A5DB8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9E4BA8B" w14:textId="77777777" w:rsidR="00686D3A" w:rsidRPr="000E0A70" w:rsidRDefault="00686D3A" w:rsidP="00C77AA9">
            <w:pPr>
              <w:pStyle w:val="movimento"/>
              <w:rPr>
                <w:color w:val="002060"/>
              </w:rPr>
            </w:pPr>
            <w:r w:rsidRPr="000E0A70">
              <w:rPr>
                <w:color w:val="002060"/>
              </w:rPr>
              <w:t>ILARDI FRANCESCO</w:t>
            </w:r>
          </w:p>
        </w:tc>
        <w:tc>
          <w:tcPr>
            <w:tcW w:w="2200" w:type="dxa"/>
            <w:tcMar>
              <w:top w:w="20" w:type="dxa"/>
              <w:left w:w="20" w:type="dxa"/>
              <w:bottom w:w="20" w:type="dxa"/>
              <w:right w:w="20" w:type="dxa"/>
            </w:tcMar>
            <w:vAlign w:val="center"/>
            <w:hideMark/>
          </w:tcPr>
          <w:p w14:paraId="26D525D0" w14:textId="77777777" w:rsidR="00686D3A" w:rsidRPr="000E0A70" w:rsidRDefault="00686D3A" w:rsidP="00C77AA9">
            <w:pPr>
              <w:pStyle w:val="movimento2"/>
              <w:rPr>
                <w:color w:val="002060"/>
              </w:rPr>
            </w:pPr>
            <w:r w:rsidRPr="000E0A70">
              <w:rPr>
                <w:color w:val="002060"/>
              </w:rPr>
              <w:t xml:space="preserve">(FUTSAL SAMBUCHETO) </w:t>
            </w:r>
          </w:p>
        </w:tc>
      </w:tr>
      <w:tr w:rsidR="00686D3A" w:rsidRPr="000E0A70" w14:paraId="04348017" w14:textId="77777777" w:rsidTr="00C77AA9">
        <w:tc>
          <w:tcPr>
            <w:tcW w:w="2200" w:type="dxa"/>
            <w:tcMar>
              <w:top w:w="20" w:type="dxa"/>
              <w:left w:w="20" w:type="dxa"/>
              <w:bottom w:w="20" w:type="dxa"/>
              <w:right w:w="20" w:type="dxa"/>
            </w:tcMar>
            <w:vAlign w:val="center"/>
            <w:hideMark/>
          </w:tcPr>
          <w:p w14:paraId="748F211A" w14:textId="77777777" w:rsidR="00686D3A" w:rsidRPr="000E0A70" w:rsidRDefault="00686D3A" w:rsidP="00C77AA9">
            <w:pPr>
              <w:pStyle w:val="movimento"/>
              <w:rPr>
                <w:color w:val="002060"/>
              </w:rPr>
            </w:pPr>
            <w:r w:rsidRPr="000E0A70">
              <w:rPr>
                <w:color w:val="002060"/>
              </w:rPr>
              <w:t>STORANI ALESSIO</w:t>
            </w:r>
          </w:p>
        </w:tc>
        <w:tc>
          <w:tcPr>
            <w:tcW w:w="2200" w:type="dxa"/>
            <w:tcMar>
              <w:top w:w="20" w:type="dxa"/>
              <w:left w:w="20" w:type="dxa"/>
              <w:bottom w:w="20" w:type="dxa"/>
              <w:right w:w="20" w:type="dxa"/>
            </w:tcMar>
            <w:vAlign w:val="center"/>
            <w:hideMark/>
          </w:tcPr>
          <w:p w14:paraId="31F5C580" w14:textId="77777777" w:rsidR="00686D3A" w:rsidRPr="000E0A70" w:rsidRDefault="00686D3A" w:rsidP="00C77AA9">
            <w:pPr>
              <w:pStyle w:val="movimento2"/>
              <w:rPr>
                <w:color w:val="002060"/>
              </w:rPr>
            </w:pPr>
            <w:r w:rsidRPr="000E0A70">
              <w:rPr>
                <w:color w:val="002060"/>
              </w:rPr>
              <w:t xml:space="preserve">(FUTSAL SANGIUSTESE A.R.L.) </w:t>
            </w:r>
          </w:p>
        </w:tc>
        <w:tc>
          <w:tcPr>
            <w:tcW w:w="800" w:type="dxa"/>
            <w:tcMar>
              <w:top w:w="20" w:type="dxa"/>
              <w:left w:w="20" w:type="dxa"/>
              <w:bottom w:w="20" w:type="dxa"/>
              <w:right w:w="20" w:type="dxa"/>
            </w:tcMar>
            <w:vAlign w:val="center"/>
            <w:hideMark/>
          </w:tcPr>
          <w:p w14:paraId="3CA69E6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F18E77B" w14:textId="77777777" w:rsidR="00686D3A" w:rsidRPr="000E0A70" w:rsidRDefault="00686D3A" w:rsidP="00C77AA9">
            <w:pPr>
              <w:pStyle w:val="movimento"/>
              <w:rPr>
                <w:color w:val="002060"/>
              </w:rPr>
            </w:pPr>
            <w:r w:rsidRPr="000E0A70">
              <w:rPr>
                <w:color w:val="002060"/>
              </w:rPr>
              <w:t>BERRETTA LORENZO</w:t>
            </w:r>
          </w:p>
        </w:tc>
        <w:tc>
          <w:tcPr>
            <w:tcW w:w="2200" w:type="dxa"/>
            <w:tcMar>
              <w:top w:w="20" w:type="dxa"/>
              <w:left w:w="20" w:type="dxa"/>
              <w:bottom w:w="20" w:type="dxa"/>
              <w:right w:w="20" w:type="dxa"/>
            </w:tcMar>
            <w:vAlign w:val="center"/>
            <w:hideMark/>
          </w:tcPr>
          <w:p w14:paraId="59754DBF" w14:textId="77777777" w:rsidR="00686D3A" w:rsidRPr="000E0A70" w:rsidRDefault="00686D3A" w:rsidP="00C77AA9">
            <w:pPr>
              <w:pStyle w:val="movimento2"/>
              <w:rPr>
                <w:color w:val="002060"/>
              </w:rPr>
            </w:pPr>
            <w:r w:rsidRPr="000E0A70">
              <w:rPr>
                <w:color w:val="002060"/>
              </w:rPr>
              <w:t xml:space="preserve">(GNANO 04) </w:t>
            </w:r>
          </w:p>
        </w:tc>
      </w:tr>
      <w:tr w:rsidR="00686D3A" w:rsidRPr="000E0A70" w14:paraId="3A7ACCE4" w14:textId="77777777" w:rsidTr="00C77AA9">
        <w:tc>
          <w:tcPr>
            <w:tcW w:w="2200" w:type="dxa"/>
            <w:tcMar>
              <w:top w:w="20" w:type="dxa"/>
              <w:left w:w="20" w:type="dxa"/>
              <w:bottom w:w="20" w:type="dxa"/>
              <w:right w:w="20" w:type="dxa"/>
            </w:tcMar>
            <w:vAlign w:val="center"/>
            <w:hideMark/>
          </w:tcPr>
          <w:p w14:paraId="6D22B4D0" w14:textId="77777777" w:rsidR="00686D3A" w:rsidRPr="000E0A70" w:rsidRDefault="00686D3A" w:rsidP="00C77AA9">
            <w:pPr>
              <w:pStyle w:val="movimento"/>
              <w:rPr>
                <w:color w:val="002060"/>
              </w:rPr>
            </w:pPr>
            <w:r w:rsidRPr="000E0A70">
              <w:rPr>
                <w:color w:val="002060"/>
              </w:rPr>
              <w:t>MATTEUCCI DAVIDE</w:t>
            </w:r>
          </w:p>
        </w:tc>
        <w:tc>
          <w:tcPr>
            <w:tcW w:w="2200" w:type="dxa"/>
            <w:tcMar>
              <w:top w:w="20" w:type="dxa"/>
              <w:left w:w="20" w:type="dxa"/>
              <w:bottom w:w="20" w:type="dxa"/>
              <w:right w:w="20" w:type="dxa"/>
            </w:tcMar>
            <w:vAlign w:val="center"/>
            <w:hideMark/>
          </w:tcPr>
          <w:p w14:paraId="677F942F" w14:textId="77777777" w:rsidR="00686D3A" w:rsidRPr="000E0A70" w:rsidRDefault="00686D3A" w:rsidP="00C77AA9">
            <w:pPr>
              <w:pStyle w:val="movimento2"/>
              <w:rPr>
                <w:color w:val="002060"/>
              </w:rPr>
            </w:pPr>
            <w:r w:rsidRPr="000E0A70">
              <w:rPr>
                <w:color w:val="002060"/>
              </w:rPr>
              <w:t xml:space="preserve">(GNANO 04) </w:t>
            </w:r>
          </w:p>
        </w:tc>
        <w:tc>
          <w:tcPr>
            <w:tcW w:w="800" w:type="dxa"/>
            <w:tcMar>
              <w:top w:w="20" w:type="dxa"/>
              <w:left w:w="20" w:type="dxa"/>
              <w:bottom w:w="20" w:type="dxa"/>
              <w:right w:w="20" w:type="dxa"/>
            </w:tcMar>
            <w:vAlign w:val="center"/>
            <w:hideMark/>
          </w:tcPr>
          <w:p w14:paraId="2464BC66"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79C490E" w14:textId="77777777" w:rsidR="00686D3A" w:rsidRPr="000E0A70" w:rsidRDefault="00686D3A" w:rsidP="00C77AA9">
            <w:pPr>
              <w:pStyle w:val="movimento"/>
              <w:rPr>
                <w:color w:val="002060"/>
              </w:rPr>
            </w:pPr>
            <w:r w:rsidRPr="000E0A70">
              <w:rPr>
                <w:color w:val="002060"/>
              </w:rPr>
              <w:t>SALTARELLI IVAN</w:t>
            </w:r>
          </w:p>
        </w:tc>
        <w:tc>
          <w:tcPr>
            <w:tcW w:w="2200" w:type="dxa"/>
            <w:tcMar>
              <w:top w:w="20" w:type="dxa"/>
              <w:left w:w="20" w:type="dxa"/>
              <w:bottom w:w="20" w:type="dxa"/>
              <w:right w:w="20" w:type="dxa"/>
            </w:tcMar>
            <w:vAlign w:val="center"/>
            <w:hideMark/>
          </w:tcPr>
          <w:p w14:paraId="51AB7A2C" w14:textId="77777777" w:rsidR="00686D3A" w:rsidRPr="000E0A70" w:rsidRDefault="00686D3A" w:rsidP="00C77AA9">
            <w:pPr>
              <w:pStyle w:val="movimento2"/>
              <w:rPr>
                <w:color w:val="002060"/>
              </w:rPr>
            </w:pPr>
            <w:r w:rsidRPr="000E0A70">
              <w:rPr>
                <w:color w:val="002060"/>
              </w:rPr>
              <w:t xml:space="preserve">(GNANO 04) </w:t>
            </w:r>
          </w:p>
        </w:tc>
      </w:tr>
      <w:tr w:rsidR="00686D3A" w:rsidRPr="000E0A70" w14:paraId="2E596A8B" w14:textId="77777777" w:rsidTr="00C77AA9">
        <w:tc>
          <w:tcPr>
            <w:tcW w:w="2200" w:type="dxa"/>
            <w:tcMar>
              <w:top w:w="20" w:type="dxa"/>
              <w:left w:w="20" w:type="dxa"/>
              <w:bottom w:w="20" w:type="dxa"/>
              <w:right w:w="20" w:type="dxa"/>
            </w:tcMar>
            <w:vAlign w:val="center"/>
            <w:hideMark/>
          </w:tcPr>
          <w:p w14:paraId="141317AE" w14:textId="77777777" w:rsidR="00686D3A" w:rsidRPr="000E0A70" w:rsidRDefault="00686D3A" w:rsidP="00C77AA9">
            <w:pPr>
              <w:pStyle w:val="movimento"/>
              <w:rPr>
                <w:color w:val="002060"/>
              </w:rPr>
            </w:pPr>
            <w:r w:rsidRPr="000E0A70">
              <w:rPr>
                <w:color w:val="002060"/>
              </w:rPr>
              <w:t>UGOCCIONI STEFANO</w:t>
            </w:r>
          </w:p>
        </w:tc>
        <w:tc>
          <w:tcPr>
            <w:tcW w:w="2200" w:type="dxa"/>
            <w:tcMar>
              <w:top w:w="20" w:type="dxa"/>
              <w:left w:w="20" w:type="dxa"/>
              <w:bottom w:w="20" w:type="dxa"/>
              <w:right w:w="20" w:type="dxa"/>
            </w:tcMar>
            <w:vAlign w:val="center"/>
            <w:hideMark/>
          </w:tcPr>
          <w:p w14:paraId="3B802150" w14:textId="77777777" w:rsidR="00686D3A" w:rsidRPr="000E0A70" w:rsidRDefault="00686D3A" w:rsidP="00C77AA9">
            <w:pPr>
              <w:pStyle w:val="movimento2"/>
              <w:rPr>
                <w:color w:val="002060"/>
              </w:rPr>
            </w:pPr>
            <w:r w:rsidRPr="000E0A70">
              <w:rPr>
                <w:color w:val="002060"/>
              </w:rPr>
              <w:t xml:space="preserve">(GNANO 04) </w:t>
            </w:r>
          </w:p>
        </w:tc>
        <w:tc>
          <w:tcPr>
            <w:tcW w:w="800" w:type="dxa"/>
            <w:tcMar>
              <w:top w:w="20" w:type="dxa"/>
              <w:left w:w="20" w:type="dxa"/>
              <w:bottom w:w="20" w:type="dxa"/>
              <w:right w:w="20" w:type="dxa"/>
            </w:tcMar>
            <w:vAlign w:val="center"/>
            <w:hideMark/>
          </w:tcPr>
          <w:p w14:paraId="3D8ACF4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13DDE9C" w14:textId="77777777" w:rsidR="00686D3A" w:rsidRPr="000E0A70" w:rsidRDefault="00686D3A" w:rsidP="00C77AA9">
            <w:pPr>
              <w:pStyle w:val="movimento"/>
              <w:rPr>
                <w:color w:val="002060"/>
              </w:rPr>
            </w:pPr>
            <w:r w:rsidRPr="000E0A70">
              <w:rPr>
                <w:color w:val="002060"/>
              </w:rPr>
              <w:t>BALDUCCI ANDREA</w:t>
            </w:r>
          </w:p>
        </w:tc>
        <w:tc>
          <w:tcPr>
            <w:tcW w:w="2200" w:type="dxa"/>
            <w:tcMar>
              <w:top w:w="20" w:type="dxa"/>
              <w:left w:w="20" w:type="dxa"/>
              <w:bottom w:w="20" w:type="dxa"/>
              <w:right w:w="20" w:type="dxa"/>
            </w:tcMar>
            <w:vAlign w:val="center"/>
            <w:hideMark/>
          </w:tcPr>
          <w:p w14:paraId="0D91D307" w14:textId="77777777" w:rsidR="00686D3A" w:rsidRPr="000E0A70" w:rsidRDefault="00686D3A" w:rsidP="00C77AA9">
            <w:pPr>
              <w:pStyle w:val="movimento2"/>
              <w:rPr>
                <w:color w:val="002060"/>
              </w:rPr>
            </w:pPr>
            <w:r w:rsidRPr="000E0A70">
              <w:rPr>
                <w:color w:val="002060"/>
              </w:rPr>
              <w:t xml:space="preserve">(NEW ACADEMY) </w:t>
            </w:r>
          </w:p>
        </w:tc>
      </w:tr>
      <w:tr w:rsidR="00686D3A" w:rsidRPr="000E0A70" w14:paraId="5EF0D8E3" w14:textId="77777777" w:rsidTr="00C77AA9">
        <w:tc>
          <w:tcPr>
            <w:tcW w:w="2200" w:type="dxa"/>
            <w:tcMar>
              <w:top w:w="20" w:type="dxa"/>
              <w:left w:w="20" w:type="dxa"/>
              <w:bottom w:w="20" w:type="dxa"/>
              <w:right w:w="20" w:type="dxa"/>
            </w:tcMar>
            <w:vAlign w:val="center"/>
            <w:hideMark/>
          </w:tcPr>
          <w:p w14:paraId="37591669" w14:textId="77777777" w:rsidR="00686D3A" w:rsidRPr="000E0A70" w:rsidRDefault="00686D3A" w:rsidP="00C77AA9">
            <w:pPr>
              <w:pStyle w:val="movimento"/>
              <w:rPr>
                <w:color w:val="002060"/>
              </w:rPr>
            </w:pPr>
            <w:r w:rsidRPr="000E0A70">
              <w:rPr>
                <w:color w:val="002060"/>
              </w:rPr>
              <w:t>COCCIA LUCA MICHELE</w:t>
            </w:r>
          </w:p>
        </w:tc>
        <w:tc>
          <w:tcPr>
            <w:tcW w:w="2200" w:type="dxa"/>
            <w:tcMar>
              <w:top w:w="20" w:type="dxa"/>
              <w:left w:w="20" w:type="dxa"/>
              <w:bottom w:w="20" w:type="dxa"/>
              <w:right w:w="20" w:type="dxa"/>
            </w:tcMar>
            <w:vAlign w:val="center"/>
            <w:hideMark/>
          </w:tcPr>
          <w:p w14:paraId="6FBD91A8" w14:textId="77777777" w:rsidR="00686D3A" w:rsidRPr="000E0A70" w:rsidRDefault="00686D3A" w:rsidP="00C77AA9">
            <w:pPr>
              <w:pStyle w:val="movimento2"/>
              <w:rPr>
                <w:color w:val="002060"/>
              </w:rPr>
            </w:pPr>
            <w:r w:rsidRPr="000E0A70">
              <w:rPr>
                <w:color w:val="002060"/>
              </w:rPr>
              <w:t xml:space="preserve">(OLIMPIA JUVENTU FALCONARA) </w:t>
            </w:r>
          </w:p>
        </w:tc>
        <w:tc>
          <w:tcPr>
            <w:tcW w:w="800" w:type="dxa"/>
            <w:tcMar>
              <w:top w:w="20" w:type="dxa"/>
              <w:left w:w="20" w:type="dxa"/>
              <w:bottom w:w="20" w:type="dxa"/>
              <w:right w:w="20" w:type="dxa"/>
            </w:tcMar>
            <w:vAlign w:val="center"/>
            <w:hideMark/>
          </w:tcPr>
          <w:p w14:paraId="5689E03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26BF734" w14:textId="77777777" w:rsidR="00686D3A" w:rsidRPr="000E0A70" w:rsidRDefault="00686D3A" w:rsidP="00C77AA9">
            <w:pPr>
              <w:pStyle w:val="movimento"/>
              <w:rPr>
                <w:color w:val="002060"/>
              </w:rPr>
            </w:pPr>
            <w:r w:rsidRPr="000E0A70">
              <w:rPr>
                <w:color w:val="002060"/>
              </w:rPr>
              <w:t>MASI STEFANO</w:t>
            </w:r>
          </w:p>
        </w:tc>
        <w:tc>
          <w:tcPr>
            <w:tcW w:w="2200" w:type="dxa"/>
            <w:tcMar>
              <w:top w:w="20" w:type="dxa"/>
              <w:left w:w="20" w:type="dxa"/>
              <w:bottom w:w="20" w:type="dxa"/>
              <w:right w:w="20" w:type="dxa"/>
            </w:tcMar>
            <w:vAlign w:val="center"/>
            <w:hideMark/>
          </w:tcPr>
          <w:p w14:paraId="02F7291C" w14:textId="77777777" w:rsidR="00686D3A" w:rsidRPr="000E0A70" w:rsidRDefault="00686D3A" w:rsidP="00C77AA9">
            <w:pPr>
              <w:pStyle w:val="movimento2"/>
              <w:rPr>
                <w:color w:val="002060"/>
              </w:rPr>
            </w:pPr>
            <w:r w:rsidRPr="000E0A70">
              <w:rPr>
                <w:color w:val="002060"/>
              </w:rPr>
              <w:t xml:space="preserve">(OLIMPIA JUVENTU FALCONARA) </w:t>
            </w:r>
          </w:p>
        </w:tc>
      </w:tr>
      <w:tr w:rsidR="00686D3A" w:rsidRPr="000E0A70" w14:paraId="5AC66968" w14:textId="77777777" w:rsidTr="00C77AA9">
        <w:tc>
          <w:tcPr>
            <w:tcW w:w="2200" w:type="dxa"/>
            <w:tcMar>
              <w:top w:w="20" w:type="dxa"/>
              <w:left w:w="20" w:type="dxa"/>
              <w:bottom w:w="20" w:type="dxa"/>
              <w:right w:w="20" w:type="dxa"/>
            </w:tcMar>
            <w:vAlign w:val="center"/>
            <w:hideMark/>
          </w:tcPr>
          <w:p w14:paraId="58BD5267" w14:textId="77777777" w:rsidR="00686D3A" w:rsidRPr="000E0A70" w:rsidRDefault="00686D3A" w:rsidP="00C77AA9">
            <w:pPr>
              <w:pStyle w:val="movimento"/>
              <w:rPr>
                <w:color w:val="002060"/>
              </w:rPr>
            </w:pPr>
            <w:r w:rsidRPr="000E0A70">
              <w:rPr>
                <w:color w:val="002060"/>
              </w:rPr>
              <w:t>CASTELLANI MATTEO</w:t>
            </w:r>
          </w:p>
        </w:tc>
        <w:tc>
          <w:tcPr>
            <w:tcW w:w="2200" w:type="dxa"/>
            <w:tcMar>
              <w:top w:w="20" w:type="dxa"/>
              <w:left w:w="20" w:type="dxa"/>
              <w:bottom w:w="20" w:type="dxa"/>
              <w:right w:w="20" w:type="dxa"/>
            </w:tcMar>
            <w:vAlign w:val="center"/>
            <w:hideMark/>
          </w:tcPr>
          <w:p w14:paraId="720F18B9" w14:textId="77777777" w:rsidR="00686D3A" w:rsidRPr="000E0A70" w:rsidRDefault="00686D3A" w:rsidP="00C77AA9">
            <w:pPr>
              <w:pStyle w:val="movimento2"/>
              <w:rPr>
                <w:color w:val="002060"/>
              </w:rPr>
            </w:pPr>
            <w:r w:rsidRPr="000E0A70">
              <w:rPr>
                <w:color w:val="002060"/>
              </w:rPr>
              <w:t xml:space="preserve">(OLYMPIA FANO C5) </w:t>
            </w:r>
          </w:p>
        </w:tc>
        <w:tc>
          <w:tcPr>
            <w:tcW w:w="800" w:type="dxa"/>
            <w:tcMar>
              <w:top w:w="20" w:type="dxa"/>
              <w:left w:w="20" w:type="dxa"/>
              <w:bottom w:w="20" w:type="dxa"/>
              <w:right w:w="20" w:type="dxa"/>
            </w:tcMar>
            <w:vAlign w:val="center"/>
            <w:hideMark/>
          </w:tcPr>
          <w:p w14:paraId="48347335"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F3497CA" w14:textId="77777777" w:rsidR="00686D3A" w:rsidRPr="000E0A70" w:rsidRDefault="00686D3A" w:rsidP="00C77AA9">
            <w:pPr>
              <w:pStyle w:val="movimento"/>
              <w:rPr>
                <w:color w:val="002060"/>
              </w:rPr>
            </w:pPr>
            <w:r w:rsidRPr="000E0A70">
              <w:rPr>
                <w:color w:val="002060"/>
              </w:rPr>
              <w:t>SORBINI SIMONE</w:t>
            </w:r>
          </w:p>
        </w:tc>
        <w:tc>
          <w:tcPr>
            <w:tcW w:w="2200" w:type="dxa"/>
            <w:tcMar>
              <w:top w:w="20" w:type="dxa"/>
              <w:left w:w="20" w:type="dxa"/>
              <w:bottom w:w="20" w:type="dxa"/>
              <w:right w:w="20" w:type="dxa"/>
            </w:tcMar>
            <w:vAlign w:val="center"/>
            <w:hideMark/>
          </w:tcPr>
          <w:p w14:paraId="3FAFEA90" w14:textId="77777777" w:rsidR="00686D3A" w:rsidRPr="000E0A70" w:rsidRDefault="00686D3A" w:rsidP="00C77AA9">
            <w:pPr>
              <w:pStyle w:val="movimento2"/>
              <w:rPr>
                <w:color w:val="002060"/>
              </w:rPr>
            </w:pPr>
            <w:r w:rsidRPr="000E0A70">
              <w:rPr>
                <w:color w:val="002060"/>
              </w:rPr>
              <w:t xml:space="preserve">(OLYMPIA FANO C5) </w:t>
            </w:r>
          </w:p>
        </w:tc>
      </w:tr>
      <w:tr w:rsidR="00686D3A" w:rsidRPr="000E0A70" w14:paraId="574B1E27" w14:textId="77777777" w:rsidTr="00C77AA9">
        <w:tc>
          <w:tcPr>
            <w:tcW w:w="2200" w:type="dxa"/>
            <w:tcMar>
              <w:top w:w="20" w:type="dxa"/>
              <w:left w:w="20" w:type="dxa"/>
              <w:bottom w:w="20" w:type="dxa"/>
              <w:right w:w="20" w:type="dxa"/>
            </w:tcMar>
            <w:vAlign w:val="center"/>
            <w:hideMark/>
          </w:tcPr>
          <w:p w14:paraId="08C6A57C" w14:textId="77777777" w:rsidR="00686D3A" w:rsidRPr="000E0A70" w:rsidRDefault="00686D3A" w:rsidP="00C77AA9">
            <w:pPr>
              <w:pStyle w:val="movimento"/>
              <w:rPr>
                <w:color w:val="002060"/>
              </w:rPr>
            </w:pPr>
            <w:r w:rsidRPr="000E0A70">
              <w:rPr>
                <w:color w:val="002060"/>
              </w:rPr>
              <w:t>TEMPESTILLI ALESSIO</w:t>
            </w:r>
          </w:p>
        </w:tc>
        <w:tc>
          <w:tcPr>
            <w:tcW w:w="2200" w:type="dxa"/>
            <w:tcMar>
              <w:top w:w="20" w:type="dxa"/>
              <w:left w:w="20" w:type="dxa"/>
              <w:bottom w:w="20" w:type="dxa"/>
              <w:right w:w="20" w:type="dxa"/>
            </w:tcMar>
            <w:vAlign w:val="center"/>
            <w:hideMark/>
          </w:tcPr>
          <w:p w14:paraId="47C72C56" w14:textId="77777777" w:rsidR="00686D3A" w:rsidRPr="000E0A70" w:rsidRDefault="00686D3A" w:rsidP="00C77AA9">
            <w:pPr>
              <w:pStyle w:val="movimento2"/>
              <w:rPr>
                <w:color w:val="002060"/>
              </w:rPr>
            </w:pPr>
            <w:r w:rsidRPr="000E0A70">
              <w:rPr>
                <w:color w:val="002060"/>
              </w:rPr>
              <w:t xml:space="preserve">(PICENO UNITED MMX A R.L.) </w:t>
            </w:r>
          </w:p>
        </w:tc>
        <w:tc>
          <w:tcPr>
            <w:tcW w:w="800" w:type="dxa"/>
            <w:tcMar>
              <w:top w:w="20" w:type="dxa"/>
              <w:left w:w="20" w:type="dxa"/>
              <w:bottom w:w="20" w:type="dxa"/>
              <w:right w:w="20" w:type="dxa"/>
            </w:tcMar>
            <w:vAlign w:val="center"/>
            <w:hideMark/>
          </w:tcPr>
          <w:p w14:paraId="3EFCB21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F49D853" w14:textId="77777777" w:rsidR="00686D3A" w:rsidRPr="000E0A70" w:rsidRDefault="00686D3A" w:rsidP="00C77AA9">
            <w:pPr>
              <w:pStyle w:val="movimento"/>
              <w:rPr>
                <w:color w:val="002060"/>
              </w:rPr>
            </w:pPr>
            <w:r w:rsidRPr="000E0A70">
              <w:rPr>
                <w:color w:val="002060"/>
              </w:rPr>
              <w:t>WOSTOWIEC FABIO</w:t>
            </w:r>
          </w:p>
        </w:tc>
        <w:tc>
          <w:tcPr>
            <w:tcW w:w="2200" w:type="dxa"/>
            <w:tcMar>
              <w:top w:w="20" w:type="dxa"/>
              <w:left w:w="20" w:type="dxa"/>
              <w:bottom w:w="20" w:type="dxa"/>
              <w:right w:w="20" w:type="dxa"/>
            </w:tcMar>
            <w:vAlign w:val="center"/>
            <w:hideMark/>
          </w:tcPr>
          <w:p w14:paraId="4EFCE788" w14:textId="77777777" w:rsidR="00686D3A" w:rsidRPr="000E0A70" w:rsidRDefault="00686D3A" w:rsidP="00C77AA9">
            <w:pPr>
              <w:pStyle w:val="movimento2"/>
              <w:rPr>
                <w:color w:val="002060"/>
              </w:rPr>
            </w:pPr>
            <w:r w:rsidRPr="000E0A70">
              <w:rPr>
                <w:color w:val="002060"/>
              </w:rPr>
              <w:t xml:space="preserve">(PICENO UNITED MMX A R.L.) </w:t>
            </w:r>
          </w:p>
        </w:tc>
      </w:tr>
      <w:tr w:rsidR="00686D3A" w:rsidRPr="000E0A70" w14:paraId="6A8333EB" w14:textId="77777777" w:rsidTr="00C77AA9">
        <w:tc>
          <w:tcPr>
            <w:tcW w:w="2200" w:type="dxa"/>
            <w:tcMar>
              <w:top w:w="20" w:type="dxa"/>
              <w:left w:w="20" w:type="dxa"/>
              <w:bottom w:w="20" w:type="dxa"/>
              <w:right w:w="20" w:type="dxa"/>
            </w:tcMar>
            <w:vAlign w:val="center"/>
            <w:hideMark/>
          </w:tcPr>
          <w:p w14:paraId="77D09E86" w14:textId="77777777" w:rsidR="00686D3A" w:rsidRPr="000E0A70" w:rsidRDefault="00686D3A" w:rsidP="00C77AA9">
            <w:pPr>
              <w:pStyle w:val="movimento"/>
              <w:rPr>
                <w:color w:val="002060"/>
              </w:rPr>
            </w:pPr>
            <w:r w:rsidRPr="000E0A70">
              <w:rPr>
                <w:color w:val="002060"/>
              </w:rPr>
              <w:t>BALLATORI VITTORIO</w:t>
            </w:r>
          </w:p>
        </w:tc>
        <w:tc>
          <w:tcPr>
            <w:tcW w:w="2200" w:type="dxa"/>
            <w:tcMar>
              <w:top w:w="20" w:type="dxa"/>
              <w:left w:w="20" w:type="dxa"/>
              <w:bottom w:w="20" w:type="dxa"/>
              <w:right w:w="20" w:type="dxa"/>
            </w:tcMar>
            <w:vAlign w:val="center"/>
            <w:hideMark/>
          </w:tcPr>
          <w:p w14:paraId="195E6B26" w14:textId="77777777" w:rsidR="00686D3A" w:rsidRPr="000E0A70" w:rsidRDefault="00686D3A" w:rsidP="00C77AA9">
            <w:pPr>
              <w:pStyle w:val="movimento2"/>
              <w:rPr>
                <w:color w:val="002060"/>
              </w:rPr>
            </w:pPr>
            <w:r w:rsidRPr="000E0A70">
              <w:rPr>
                <w:color w:val="002060"/>
              </w:rPr>
              <w:t xml:space="preserve">(REAL ANCARIA) </w:t>
            </w:r>
          </w:p>
        </w:tc>
        <w:tc>
          <w:tcPr>
            <w:tcW w:w="800" w:type="dxa"/>
            <w:tcMar>
              <w:top w:w="20" w:type="dxa"/>
              <w:left w:w="20" w:type="dxa"/>
              <w:bottom w:w="20" w:type="dxa"/>
              <w:right w:w="20" w:type="dxa"/>
            </w:tcMar>
            <w:vAlign w:val="center"/>
            <w:hideMark/>
          </w:tcPr>
          <w:p w14:paraId="56415D0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499E527" w14:textId="77777777" w:rsidR="00686D3A" w:rsidRPr="000E0A70" w:rsidRDefault="00686D3A" w:rsidP="00C77AA9">
            <w:pPr>
              <w:pStyle w:val="movimento"/>
              <w:rPr>
                <w:color w:val="002060"/>
              </w:rPr>
            </w:pPr>
            <w:r w:rsidRPr="000E0A70">
              <w:rPr>
                <w:color w:val="002060"/>
              </w:rPr>
              <w:t>PUPI FABRIZIO</w:t>
            </w:r>
          </w:p>
        </w:tc>
        <w:tc>
          <w:tcPr>
            <w:tcW w:w="2200" w:type="dxa"/>
            <w:tcMar>
              <w:top w:w="20" w:type="dxa"/>
              <w:left w:w="20" w:type="dxa"/>
              <w:bottom w:w="20" w:type="dxa"/>
              <w:right w:w="20" w:type="dxa"/>
            </w:tcMar>
            <w:vAlign w:val="center"/>
            <w:hideMark/>
          </w:tcPr>
          <w:p w14:paraId="3EF8D153" w14:textId="77777777" w:rsidR="00686D3A" w:rsidRPr="000E0A70" w:rsidRDefault="00686D3A" w:rsidP="00C77AA9">
            <w:pPr>
              <w:pStyle w:val="movimento2"/>
              <w:rPr>
                <w:color w:val="002060"/>
              </w:rPr>
            </w:pPr>
            <w:r w:rsidRPr="000E0A70">
              <w:rPr>
                <w:color w:val="002060"/>
              </w:rPr>
              <w:t xml:space="preserve">(REAL ANCARIA) </w:t>
            </w:r>
          </w:p>
        </w:tc>
      </w:tr>
      <w:tr w:rsidR="00686D3A" w:rsidRPr="000E0A70" w14:paraId="72F500CA" w14:textId="77777777" w:rsidTr="00C77AA9">
        <w:tc>
          <w:tcPr>
            <w:tcW w:w="2200" w:type="dxa"/>
            <w:tcMar>
              <w:top w:w="20" w:type="dxa"/>
              <w:left w:w="20" w:type="dxa"/>
              <w:bottom w:w="20" w:type="dxa"/>
              <w:right w:w="20" w:type="dxa"/>
            </w:tcMar>
            <w:vAlign w:val="center"/>
            <w:hideMark/>
          </w:tcPr>
          <w:p w14:paraId="466BA53F" w14:textId="77777777" w:rsidR="00686D3A" w:rsidRPr="000E0A70" w:rsidRDefault="00686D3A" w:rsidP="00C77AA9">
            <w:pPr>
              <w:pStyle w:val="movimento"/>
              <w:rPr>
                <w:color w:val="002060"/>
              </w:rPr>
            </w:pPr>
            <w:r w:rsidRPr="000E0A70">
              <w:rPr>
                <w:color w:val="002060"/>
              </w:rPr>
              <w:lastRenderedPageBreak/>
              <w:t>CARNEVALI GABRIELE</w:t>
            </w:r>
          </w:p>
        </w:tc>
        <w:tc>
          <w:tcPr>
            <w:tcW w:w="2200" w:type="dxa"/>
            <w:tcMar>
              <w:top w:w="20" w:type="dxa"/>
              <w:left w:w="20" w:type="dxa"/>
              <w:bottom w:w="20" w:type="dxa"/>
              <w:right w:w="20" w:type="dxa"/>
            </w:tcMar>
            <w:vAlign w:val="center"/>
            <w:hideMark/>
          </w:tcPr>
          <w:p w14:paraId="2AAF4ACA" w14:textId="77777777" w:rsidR="00686D3A" w:rsidRPr="000E0A70" w:rsidRDefault="00686D3A" w:rsidP="00C77AA9">
            <w:pPr>
              <w:pStyle w:val="movimento2"/>
              <w:rPr>
                <w:color w:val="002060"/>
              </w:rPr>
            </w:pPr>
            <w:r w:rsidRPr="000E0A70">
              <w:rPr>
                <w:color w:val="002060"/>
              </w:rPr>
              <w:t xml:space="preserve">(REAL FABRIANO) </w:t>
            </w:r>
          </w:p>
        </w:tc>
        <w:tc>
          <w:tcPr>
            <w:tcW w:w="800" w:type="dxa"/>
            <w:tcMar>
              <w:top w:w="20" w:type="dxa"/>
              <w:left w:w="20" w:type="dxa"/>
              <w:bottom w:w="20" w:type="dxa"/>
              <w:right w:w="20" w:type="dxa"/>
            </w:tcMar>
            <w:vAlign w:val="center"/>
            <w:hideMark/>
          </w:tcPr>
          <w:p w14:paraId="21D4E64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F91E7EF" w14:textId="77777777" w:rsidR="00686D3A" w:rsidRPr="000E0A70" w:rsidRDefault="00686D3A" w:rsidP="00C77AA9">
            <w:pPr>
              <w:pStyle w:val="movimento"/>
              <w:rPr>
                <w:color w:val="002060"/>
              </w:rPr>
            </w:pPr>
            <w:r w:rsidRPr="000E0A70">
              <w:rPr>
                <w:color w:val="002060"/>
              </w:rPr>
              <w:t>COCCIO PIER CARLO</w:t>
            </w:r>
          </w:p>
        </w:tc>
        <w:tc>
          <w:tcPr>
            <w:tcW w:w="2200" w:type="dxa"/>
            <w:tcMar>
              <w:top w:w="20" w:type="dxa"/>
              <w:left w:w="20" w:type="dxa"/>
              <w:bottom w:w="20" w:type="dxa"/>
              <w:right w:w="20" w:type="dxa"/>
            </w:tcMar>
            <w:vAlign w:val="center"/>
            <w:hideMark/>
          </w:tcPr>
          <w:p w14:paraId="1B7BAEFE" w14:textId="77777777" w:rsidR="00686D3A" w:rsidRPr="000E0A70" w:rsidRDefault="00686D3A" w:rsidP="00C77AA9">
            <w:pPr>
              <w:pStyle w:val="movimento2"/>
              <w:rPr>
                <w:color w:val="002060"/>
              </w:rPr>
            </w:pPr>
            <w:r w:rsidRPr="000E0A70">
              <w:rPr>
                <w:color w:val="002060"/>
              </w:rPr>
              <w:t xml:space="preserve">(RIVIERA DELLE PALME) </w:t>
            </w:r>
          </w:p>
        </w:tc>
      </w:tr>
      <w:tr w:rsidR="00686D3A" w:rsidRPr="000E0A70" w14:paraId="6309FA83" w14:textId="77777777" w:rsidTr="00C77AA9">
        <w:tc>
          <w:tcPr>
            <w:tcW w:w="2200" w:type="dxa"/>
            <w:tcMar>
              <w:top w:w="20" w:type="dxa"/>
              <w:left w:w="20" w:type="dxa"/>
              <w:bottom w:w="20" w:type="dxa"/>
              <w:right w:w="20" w:type="dxa"/>
            </w:tcMar>
            <w:vAlign w:val="center"/>
            <w:hideMark/>
          </w:tcPr>
          <w:p w14:paraId="3C2C4044" w14:textId="77777777" w:rsidR="00686D3A" w:rsidRPr="000E0A70" w:rsidRDefault="00686D3A" w:rsidP="00C77AA9">
            <w:pPr>
              <w:pStyle w:val="movimento"/>
              <w:rPr>
                <w:color w:val="002060"/>
              </w:rPr>
            </w:pPr>
            <w:r w:rsidRPr="000E0A70">
              <w:rPr>
                <w:color w:val="002060"/>
              </w:rPr>
              <w:t>GROSSI DAVIDE</w:t>
            </w:r>
          </w:p>
        </w:tc>
        <w:tc>
          <w:tcPr>
            <w:tcW w:w="2200" w:type="dxa"/>
            <w:tcMar>
              <w:top w:w="20" w:type="dxa"/>
              <w:left w:w="20" w:type="dxa"/>
              <w:bottom w:w="20" w:type="dxa"/>
              <w:right w:w="20" w:type="dxa"/>
            </w:tcMar>
            <w:vAlign w:val="center"/>
            <w:hideMark/>
          </w:tcPr>
          <w:p w14:paraId="08AA465A" w14:textId="77777777" w:rsidR="00686D3A" w:rsidRPr="000E0A70" w:rsidRDefault="00686D3A" w:rsidP="00C77AA9">
            <w:pPr>
              <w:pStyle w:val="movimento2"/>
              <w:rPr>
                <w:color w:val="002060"/>
              </w:rPr>
            </w:pPr>
            <w:r w:rsidRPr="000E0A70">
              <w:rPr>
                <w:color w:val="002060"/>
              </w:rPr>
              <w:t xml:space="preserve">(RIVIERA DELLE PALME) </w:t>
            </w:r>
          </w:p>
        </w:tc>
        <w:tc>
          <w:tcPr>
            <w:tcW w:w="800" w:type="dxa"/>
            <w:tcMar>
              <w:top w:w="20" w:type="dxa"/>
              <w:left w:w="20" w:type="dxa"/>
              <w:bottom w:w="20" w:type="dxa"/>
              <w:right w:w="20" w:type="dxa"/>
            </w:tcMar>
            <w:vAlign w:val="center"/>
            <w:hideMark/>
          </w:tcPr>
          <w:p w14:paraId="07598F6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1DF8923" w14:textId="77777777" w:rsidR="00686D3A" w:rsidRPr="000E0A70" w:rsidRDefault="00686D3A" w:rsidP="00C77AA9">
            <w:pPr>
              <w:pStyle w:val="movimento"/>
              <w:rPr>
                <w:color w:val="002060"/>
              </w:rPr>
            </w:pPr>
            <w:r w:rsidRPr="000E0A70">
              <w:rPr>
                <w:color w:val="002060"/>
              </w:rPr>
              <w:t>BAMI ARMANDO</w:t>
            </w:r>
          </w:p>
        </w:tc>
        <w:tc>
          <w:tcPr>
            <w:tcW w:w="2200" w:type="dxa"/>
            <w:tcMar>
              <w:top w:w="20" w:type="dxa"/>
              <w:left w:w="20" w:type="dxa"/>
              <w:bottom w:w="20" w:type="dxa"/>
              <w:right w:w="20" w:type="dxa"/>
            </w:tcMar>
            <w:vAlign w:val="center"/>
            <w:hideMark/>
          </w:tcPr>
          <w:p w14:paraId="479CBCF6" w14:textId="77777777" w:rsidR="00686D3A" w:rsidRPr="000E0A70" w:rsidRDefault="00686D3A" w:rsidP="00C77AA9">
            <w:pPr>
              <w:pStyle w:val="movimento2"/>
              <w:rPr>
                <w:color w:val="002060"/>
              </w:rPr>
            </w:pPr>
            <w:r w:rsidRPr="000E0A70">
              <w:rPr>
                <w:color w:val="002060"/>
              </w:rPr>
              <w:t xml:space="preserve">(SERRALTA) </w:t>
            </w:r>
          </w:p>
        </w:tc>
      </w:tr>
      <w:tr w:rsidR="00686D3A" w:rsidRPr="000E0A70" w14:paraId="1B8A56A8" w14:textId="77777777" w:rsidTr="00C77AA9">
        <w:tc>
          <w:tcPr>
            <w:tcW w:w="2200" w:type="dxa"/>
            <w:tcMar>
              <w:top w:w="20" w:type="dxa"/>
              <w:left w:w="20" w:type="dxa"/>
              <w:bottom w:w="20" w:type="dxa"/>
              <w:right w:w="20" w:type="dxa"/>
            </w:tcMar>
            <w:vAlign w:val="center"/>
            <w:hideMark/>
          </w:tcPr>
          <w:p w14:paraId="10DC68EE" w14:textId="77777777" w:rsidR="00686D3A" w:rsidRPr="000E0A70" w:rsidRDefault="00686D3A" w:rsidP="00C77AA9">
            <w:pPr>
              <w:pStyle w:val="movimento"/>
              <w:rPr>
                <w:color w:val="002060"/>
              </w:rPr>
            </w:pPr>
            <w:r w:rsidRPr="000E0A70">
              <w:rPr>
                <w:color w:val="002060"/>
              </w:rPr>
              <w:t>PACIARONI ALESSANDRO</w:t>
            </w:r>
          </w:p>
        </w:tc>
        <w:tc>
          <w:tcPr>
            <w:tcW w:w="2200" w:type="dxa"/>
            <w:tcMar>
              <w:top w:w="20" w:type="dxa"/>
              <w:left w:w="20" w:type="dxa"/>
              <w:bottom w:w="20" w:type="dxa"/>
              <w:right w:w="20" w:type="dxa"/>
            </w:tcMar>
            <w:vAlign w:val="center"/>
            <w:hideMark/>
          </w:tcPr>
          <w:p w14:paraId="72B2372B" w14:textId="77777777" w:rsidR="00686D3A" w:rsidRPr="000E0A70" w:rsidRDefault="00686D3A" w:rsidP="00C77AA9">
            <w:pPr>
              <w:pStyle w:val="movimento2"/>
              <w:rPr>
                <w:color w:val="002060"/>
              </w:rPr>
            </w:pPr>
            <w:r w:rsidRPr="000E0A70">
              <w:rPr>
                <w:color w:val="002060"/>
              </w:rPr>
              <w:t xml:space="preserve">(SERRALTA) </w:t>
            </w:r>
          </w:p>
        </w:tc>
        <w:tc>
          <w:tcPr>
            <w:tcW w:w="800" w:type="dxa"/>
            <w:tcMar>
              <w:top w:w="20" w:type="dxa"/>
              <w:left w:w="20" w:type="dxa"/>
              <w:bottom w:w="20" w:type="dxa"/>
              <w:right w:w="20" w:type="dxa"/>
            </w:tcMar>
            <w:vAlign w:val="center"/>
            <w:hideMark/>
          </w:tcPr>
          <w:p w14:paraId="39FB5C1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B09A929" w14:textId="77777777" w:rsidR="00686D3A" w:rsidRPr="000E0A70" w:rsidRDefault="00686D3A" w:rsidP="00C77AA9">
            <w:pPr>
              <w:pStyle w:val="movimento"/>
              <w:rPr>
                <w:color w:val="002060"/>
              </w:rPr>
            </w:pPr>
            <w:r w:rsidRPr="000E0A70">
              <w:rPr>
                <w:color w:val="002060"/>
              </w:rPr>
              <w:t>PIERGENTILI ALESSANDRO</w:t>
            </w:r>
          </w:p>
        </w:tc>
        <w:tc>
          <w:tcPr>
            <w:tcW w:w="2200" w:type="dxa"/>
            <w:tcMar>
              <w:top w:w="20" w:type="dxa"/>
              <w:left w:w="20" w:type="dxa"/>
              <w:bottom w:w="20" w:type="dxa"/>
              <w:right w:w="20" w:type="dxa"/>
            </w:tcMar>
            <w:vAlign w:val="center"/>
            <w:hideMark/>
          </w:tcPr>
          <w:p w14:paraId="3CAB87ED" w14:textId="77777777" w:rsidR="00686D3A" w:rsidRPr="000E0A70" w:rsidRDefault="00686D3A" w:rsidP="00C77AA9">
            <w:pPr>
              <w:pStyle w:val="movimento2"/>
              <w:rPr>
                <w:color w:val="002060"/>
              </w:rPr>
            </w:pPr>
            <w:r w:rsidRPr="000E0A70">
              <w:rPr>
                <w:color w:val="002060"/>
              </w:rPr>
              <w:t xml:space="preserve">(TRE TORRI A.S.D.) </w:t>
            </w:r>
          </w:p>
        </w:tc>
      </w:tr>
      <w:tr w:rsidR="00686D3A" w:rsidRPr="000E0A70" w14:paraId="468321FF" w14:textId="77777777" w:rsidTr="00C77AA9">
        <w:tc>
          <w:tcPr>
            <w:tcW w:w="2200" w:type="dxa"/>
            <w:tcMar>
              <w:top w:w="20" w:type="dxa"/>
              <w:left w:w="20" w:type="dxa"/>
              <w:bottom w:w="20" w:type="dxa"/>
              <w:right w:w="20" w:type="dxa"/>
            </w:tcMar>
            <w:vAlign w:val="center"/>
            <w:hideMark/>
          </w:tcPr>
          <w:p w14:paraId="252B306B" w14:textId="77777777" w:rsidR="00686D3A" w:rsidRPr="000E0A70" w:rsidRDefault="00686D3A" w:rsidP="00C77AA9">
            <w:pPr>
              <w:pStyle w:val="movimento"/>
              <w:rPr>
                <w:color w:val="002060"/>
              </w:rPr>
            </w:pPr>
            <w:r w:rsidRPr="000E0A70">
              <w:rPr>
                <w:color w:val="002060"/>
              </w:rPr>
              <w:t>DIOMEDI MARCO</w:t>
            </w:r>
          </w:p>
        </w:tc>
        <w:tc>
          <w:tcPr>
            <w:tcW w:w="2200" w:type="dxa"/>
            <w:tcMar>
              <w:top w:w="20" w:type="dxa"/>
              <w:left w:w="20" w:type="dxa"/>
              <w:bottom w:w="20" w:type="dxa"/>
              <w:right w:w="20" w:type="dxa"/>
            </w:tcMar>
            <w:vAlign w:val="center"/>
            <w:hideMark/>
          </w:tcPr>
          <w:p w14:paraId="04ED33FE" w14:textId="77777777" w:rsidR="00686D3A" w:rsidRPr="000E0A70" w:rsidRDefault="00686D3A" w:rsidP="00C77AA9">
            <w:pPr>
              <w:pStyle w:val="movimento2"/>
              <w:rPr>
                <w:color w:val="002060"/>
              </w:rPr>
            </w:pPr>
            <w:r w:rsidRPr="000E0A70">
              <w:rPr>
                <w:color w:val="002060"/>
              </w:rPr>
              <w:t>(</w:t>
            </w:r>
            <w:proofErr w:type="gramStart"/>
            <w:r w:rsidRPr="000E0A70">
              <w:rPr>
                <w:color w:val="002060"/>
              </w:rPr>
              <w:t>U.MANDOLESI</w:t>
            </w:r>
            <w:proofErr w:type="gramEnd"/>
            <w:r w:rsidRPr="000E0A70">
              <w:rPr>
                <w:color w:val="002060"/>
              </w:rPr>
              <w:t xml:space="preserve"> CALCIO) </w:t>
            </w:r>
          </w:p>
        </w:tc>
        <w:tc>
          <w:tcPr>
            <w:tcW w:w="800" w:type="dxa"/>
            <w:tcMar>
              <w:top w:w="20" w:type="dxa"/>
              <w:left w:w="20" w:type="dxa"/>
              <w:bottom w:w="20" w:type="dxa"/>
              <w:right w:w="20" w:type="dxa"/>
            </w:tcMar>
            <w:vAlign w:val="center"/>
            <w:hideMark/>
          </w:tcPr>
          <w:p w14:paraId="1AF056D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13F449B"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3379605" w14:textId="77777777" w:rsidR="00686D3A" w:rsidRPr="000E0A70" w:rsidRDefault="00686D3A" w:rsidP="00C77AA9">
            <w:pPr>
              <w:pStyle w:val="movimento2"/>
              <w:rPr>
                <w:color w:val="002060"/>
              </w:rPr>
            </w:pPr>
            <w:r w:rsidRPr="000E0A70">
              <w:rPr>
                <w:color w:val="002060"/>
              </w:rPr>
              <w:t> </w:t>
            </w:r>
          </w:p>
        </w:tc>
      </w:tr>
    </w:tbl>
    <w:p w14:paraId="2FBC07DC" w14:textId="77777777" w:rsidR="00686D3A" w:rsidRPr="000E0A70" w:rsidRDefault="00686D3A" w:rsidP="00686D3A">
      <w:pPr>
        <w:pStyle w:val="titolo10"/>
        <w:rPr>
          <w:rFonts w:eastAsiaTheme="minorEastAsia"/>
          <w:color w:val="002060"/>
        </w:rPr>
      </w:pPr>
      <w:r w:rsidRPr="000E0A70">
        <w:rPr>
          <w:color w:val="002060"/>
        </w:rPr>
        <w:t xml:space="preserve">GARE DEL 15/10/2022 </w:t>
      </w:r>
    </w:p>
    <w:p w14:paraId="5B863CB1" w14:textId="77777777" w:rsidR="00686D3A" w:rsidRPr="000E0A70" w:rsidRDefault="00686D3A" w:rsidP="00686D3A">
      <w:pPr>
        <w:pStyle w:val="titolo7a"/>
        <w:rPr>
          <w:color w:val="002060"/>
        </w:rPr>
      </w:pPr>
      <w:r w:rsidRPr="000E0A70">
        <w:rPr>
          <w:color w:val="002060"/>
        </w:rPr>
        <w:t xml:space="preserve">PROVVEDIMENTI DISCIPLINARI </w:t>
      </w:r>
    </w:p>
    <w:p w14:paraId="47D32DDD"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0B934FC7" w14:textId="77777777" w:rsidR="00686D3A" w:rsidRPr="000E0A70" w:rsidRDefault="00686D3A" w:rsidP="00686D3A">
      <w:pPr>
        <w:pStyle w:val="titolo30"/>
        <w:rPr>
          <w:color w:val="002060"/>
        </w:rPr>
      </w:pPr>
      <w:r w:rsidRPr="000E0A70">
        <w:rPr>
          <w:color w:val="002060"/>
        </w:rPr>
        <w:t xml:space="preserve">CALCIATORI ESPULSI </w:t>
      </w:r>
    </w:p>
    <w:p w14:paraId="2D684CA0" w14:textId="77777777" w:rsidR="00686D3A" w:rsidRPr="000E0A70" w:rsidRDefault="00686D3A" w:rsidP="00686D3A">
      <w:pPr>
        <w:pStyle w:val="titolo20"/>
        <w:rPr>
          <w:color w:val="002060"/>
        </w:rPr>
      </w:pPr>
      <w:r w:rsidRPr="000E0A70">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2BF48C7E" w14:textId="77777777" w:rsidTr="00C77AA9">
        <w:tc>
          <w:tcPr>
            <w:tcW w:w="2200" w:type="dxa"/>
            <w:tcMar>
              <w:top w:w="20" w:type="dxa"/>
              <w:left w:w="20" w:type="dxa"/>
              <w:bottom w:w="20" w:type="dxa"/>
              <w:right w:w="20" w:type="dxa"/>
            </w:tcMar>
            <w:vAlign w:val="center"/>
            <w:hideMark/>
          </w:tcPr>
          <w:p w14:paraId="15506CF8" w14:textId="77777777" w:rsidR="00686D3A" w:rsidRPr="000E0A70" w:rsidRDefault="00686D3A" w:rsidP="00C77AA9">
            <w:pPr>
              <w:pStyle w:val="movimento"/>
              <w:rPr>
                <w:color w:val="002060"/>
              </w:rPr>
            </w:pPr>
            <w:r w:rsidRPr="000E0A70">
              <w:rPr>
                <w:color w:val="002060"/>
              </w:rPr>
              <w:t>MORGANTI JONATHAN</w:t>
            </w:r>
          </w:p>
        </w:tc>
        <w:tc>
          <w:tcPr>
            <w:tcW w:w="2200" w:type="dxa"/>
            <w:tcMar>
              <w:top w:w="20" w:type="dxa"/>
              <w:left w:w="20" w:type="dxa"/>
              <w:bottom w:w="20" w:type="dxa"/>
              <w:right w:w="20" w:type="dxa"/>
            </w:tcMar>
            <w:vAlign w:val="center"/>
            <w:hideMark/>
          </w:tcPr>
          <w:p w14:paraId="49712D93" w14:textId="77777777" w:rsidR="00686D3A" w:rsidRPr="000E0A70" w:rsidRDefault="00686D3A" w:rsidP="00C77AA9">
            <w:pPr>
              <w:pStyle w:val="movimento2"/>
              <w:rPr>
                <w:color w:val="002060"/>
              </w:rPr>
            </w:pPr>
            <w:r w:rsidRPr="000E0A70">
              <w:rPr>
                <w:color w:val="002060"/>
              </w:rPr>
              <w:t xml:space="preserve">(CALCETTO CASTRUM LAURI) </w:t>
            </w:r>
          </w:p>
        </w:tc>
        <w:tc>
          <w:tcPr>
            <w:tcW w:w="800" w:type="dxa"/>
            <w:tcMar>
              <w:top w:w="20" w:type="dxa"/>
              <w:left w:w="20" w:type="dxa"/>
              <w:bottom w:w="20" w:type="dxa"/>
              <w:right w:w="20" w:type="dxa"/>
            </w:tcMar>
            <w:vAlign w:val="center"/>
            <w:hideMark/>
          </w:tcPr>
          <w:p w14:paraId="15EE452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0E0DB5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D4A7196" w14:textId="77777777" w:rsidR="00686D3A" w:rsidRPr="000E0A70" w:rsidRDefault="00686D3A" w:rsidP="00C77AA9">
            <w:pPr>
              <w:pStyle w:val="movimento2"/>
              <w:rPr>
                <w:color w:val="002060"/>
              </w:rPr>
            </w:pPr>
            <w:r w:rsidRPr="000E0A70">
              <w:rPr>
                <w:color w:val="002060"/>
              </w:rPr>
              <w:t> </w:t>
            </w:r>
          </w:p>
        </w:tc>
      </w:tr>
    </w:tbl>
    <w:p w14:paraId="5FBE8122" w14:textId="77777777" w:rsidR="00686D3A" w:rsidRPr="000E0A70" w:rsidRDefault="00686D3A" w:rsidP="00686D3A">
      <w:pPr>
        <w:pStyle w:val="diffida"/>
        <w:spacing w:before="80" w:beforeAutospacing="0" w:after="40" w:afterAutospacing="0"/>
        <w:rPr>
          <w:rFonts w:eastAsiaTheme="minorEastAsia"/>
          <w:color w:val="002060"/>
        </w:rPr>
      </w:pPr>
      <w:r w:rsidRPr="000E0A70">
        <w:rPr>
          <w:color w:val="002060"/>
        </w:rPr>
        <w:t xml:space="preserve">Per avere al 28 min del secondo tempo tenuto una condotta violenta nei confronti di un calciatore avversario in quanto reagiva allo sgambetto ricevuto con un pugno e intraprendeva poi con questi una colluttazione.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04DF383F" w14:textId="77777777" w:rsidTr="00C77AA9">
        <w:tc>
          <w:tcPr>
            <w:tcW w:w="2200" w:type="dxa"/>
            <w:tcMar>
              <w:top w:w="20" w:type="dxa"/>
              <w:left w:w="20" w:type="dxa"/>
              <w:bottom w:w="20" w:type="dxa"/>
              <w:right w:w="20" w:type="dxa"/>
            </w:tcMar>
            <w:vAlign w:val="center"/>
            <w:hideMark/>
          </w:tcPr>
          <w:p w14:paraId="2A6CDA82" w14:textId="77777777" w:rsidR="00686D3A" w:rsidRPr="000E0A70" w:rsidRDefault="00686D3A" w:rsidP="00C77AA9">
            <w:pPr>
              <w:pStyle w:val="movimento"/>
              <w:rPr>
                <w:color w:val="002060"/>
              </w:rPr>
            </w:pPr>
            <w:r w:rsidRPr="000E0A70">
              <w:rPr>
                <w:color w:val="002060"/>
              </w:rPr>
              <w:t>ZANELLI RENATO</w:t>
            </w:r>
          </w:p>
        </w:tc>
        <w:tc>
          <w:tcPr>
            <w:tcW w:w="2200" w:type="dxa"/>
            <w:tcMar>
              <w:top w:w="20" w:type="dxa"/>
              <w:left w:w="20" w:type="dxa"/>
              <w:bottom w:w="20" w:type="dxa"/>
              <w:right w:w="20" w:type="dxa"/>
            </w:tcMar>
            <w:vAlign w:val="center"/>
            <w:hideMark/>
          </w:tcPr>
          <w:p w14:paraId="2D0768F2" w14:textId="77777777" w:rsidR="00686D3A" w:rsidRPr="000E0A70" w:rsidRDefault="00686D3A" w:rsidP="00C77AA9">
            <w:pPr>
              <w:pStyle w:val="movimento2"/>
              <w:rPr>
                <w:color w:val="002060"/>
              </w:rPr>
            </w:pPr>
            <w:r w:rsidRPr="000E0A70">
              <w:rPr>
                <w:color w:val="002060"/>
              </w:rPr>
              <w:t xml:space="preserve">(POLISPORTIVA VICTORIA) </w:t>
            </w:r>
          </w:p>
        </w:tc>
        <w:tc>
          <w:tcPr>
            <w:tcW w:w="800" w:type="dxa"/>
            <w:tcMar>
              <w:top w:w="20" w:type="dxa"/>
              <w:left w:w="20" w:type="dxa"/>
              <w:bottom w:w="20" w:type="dxa"/>
              <w:right w:w="20" w:type="dxa"/>
            </w:tcMar>
            <w:vAlign w:val="center"/>
            <w:hideMark/>
          </w:tcPr>
          <w:p w14:paraId="1051DCD7"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F91DE2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A05356C" w14:textId="77777777" w:rsidR="00686D3A" w:rsidRPr="000E0A70" w:rsidRDefault="00686D3A" w:rsidP="00C77AA9">
            <w:pPr>
              <w:pStyle w:val="movimento2"/>
              <w:rPr>
                <w:color w:val="002060"/>
              </w:rPr>
            </w:pPr>
            <w:r w:rsidRPr="000E0A70">
              <w:rPr>
                <w:color w:val="002060"/>
              </w:rPr>
              <w:t> </w:t>
            </w:r>
          </w:p>
        </w:tc>
      </w:tr>
    </w:tbl>
    <w:p w14:paraId="027D6B5C" w14:textId="77777777" w:rsidR="00686D3A" w:rsidRPr="000E0A70" w:rsidRDefault="00686D3A" w:rsidP="00686D3A">
      <w:pPr>
        <w:pStyle w:val="diffida"/>
        <w:spacing w:before="80" w:beforeAutospacing="0" w:after="40" w:afterAutospacing="0"/>
        <w:rPr>
          <w:rFonts w:eastAsiaTheme="minorEastAsia"/>
          <w:color w:val="002060"/>
        </w:rPr>
      </w:pPr>
      <w:r w:rsidRPr="000E0A70">
        <w:rPr>
          <w:color w:val="002060"/>
        </w:rPr>
        <w:t xml:space="preserve">Per avere al 28 min. del secondo tempo tenuto una condotta violenta nei confronti di un calciatore avversario in quanto lo faceva cadere a terra con uno sgambetto per poi ingaggiare una colluttazione con lo stesso. </w:t>
      </w:r>
    </w:p>
    <w:p w14:paraId="208C4AD1" w14:textId="77777777" w:rsidR="00686D3A" w:rsidRPr="000E0A70" w:rsidRDefault="00686D3A" w:rsidP="00686D3A">
      <w:pPr>
        <w:pStyle w:val="titolo20"/>
        <w:rPr>
          <w:color w:val="002060"/>
        </w:rPr>
      </w:pPr>
      <w:r w:rsidRPr="000E0A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3F1804C6" w14:textId="77777777" w:rsidTr="00C77AA9">
        <w:tc>
          <w:tcPr>
            <w:tcW w:w="2200" w:type="dxa"/>
            <w:tcMar>
              <w:top w:w="20" w:type="dxa"/>
              <w:left w:w="20" w:type="dxa"/>
              <w:bottom w:w="20" w:type="dxa"/>
              <w:right w:w="20" w:type="dxa"/>
            </w:tcMar>
            <w:vAlign w:val="center"/>
            <w:hideMark/>
          </w:tcPr>
          <w:p w14:paraId="411EF5B7" w14:textId="77777777" w:rsidR="00686D3A" w:rsidRPr="000E0A70" w:rsidRDefault="00686D3A" w:rsidP="00C77AA9">
            <w:pPr>
              <w:pStyle w:val="movimento"/>
              <w:rPr>
                <w:color w:val="002060"/>
              </w:rPr>
            </w:pPr>
            <w:proofErr w:type="gramStart"/>
            <w:r w:rsidRPr="000E0A70">
              <w:rPr>
                <w:color w:val="002060"/>
              </w:rPr>
              <w:t>LO</w:t>
            </w:r>
            <w:proofErr w:type="gramEnd"/>
            <w:r w:rsidRPr="000E0A70">
              <w:rPr>
                <w:color w:val="002060"/>
              </w:rPr>
              <w:t xml:space="preserve"> GIUDICE NICOLAS JESUS</w:t>
            </w:r>
          </w:p>
        </w:tc>
        <w:tc>
          <w:tcPr>
            <w:tcW w:w="2200" w:type="dxa"/>
            <w:tcMar>
              <w:top w:w="20" w:type="dxa"/>
              <w:left w:w="20" w:type="dxa"/>
              <w:bottom w:w="20" w:type="dxa"/>
              <w:right w:w="20" w:type="dxa"/>
            </w:tcMar>
            <w:vAlign w:val="center"/>
            <w:hideMark/>
          </w:tcPr>
          <w:p w14:paraId="5BC54A64" w14:textId="77777777" w:rsidR="00686D3A" w:rsidRPr="000E0A70" w:rsidRDefault="00686D3A" w:rsidP="00C77AA9">
            <w:pPr>
              <w:pStyle w:val="movimento2"/>
              <w:rPr>
                <w:color w:val="002060"/>
              </w:rPr>
            </w:pPr>
            <w:r w:rsidRPr="000E0A70">
              <w:rPr>
                <w:color w:val="002060"/>
              </w:rPr>
              <w:t xml:space="preserve">(GAGLIOLE F.C.) </w:t>
            </w:r>
          </w:p>
        </w:tc>
        <w:tc>
          <w:tcPr>
            <w:tcW w:w="800" w:type="dxa"/>
            <w:tcMar>
              <w:top w:w="20" w:type="dxa"/>
              <w:left w:w="20" w:type="dxa"/>
              <w:bottom w:w="20" w:type="dxa"/>
              <w:right w:w="20" w:type="dxa"/>
            </w:tcMar>
            <w:vAlign w:val="center"/>
            <w:hideMark/>
          </w:tcPr>
          <w:p w14:paraId="3AC3C12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2D60BC7" w14:textId="77777777" w:rsidR="00686D3A" w:rsidRPr="000E0A70" w:rsidRDefault="00686D3A" w:rsidP="00C77AA9">
            <w:pPr>
              <w:pStyle w:val="movimento"/>
              <w:rPr>
                <w:color w:val="002060"/>
              </w:rPr>
            </w:pPr>
            <w:r w:rsidRPr="000E0A70">
              <w:rPr>
                <w:color w:val="002060"/>
              </w:rPr>
              <w:t>BARIGELLI DAVIDE</w:t>
            </w:r>
          </w:p>
        </w:tc>
        <w:tc>
          <w:tcPr>
            <w:tcW w:w="2200" w:type="dxa"/>
            <w:tcMar>
              <w:top w:w="20" w:type="dxa"/>
              <w:left w:w="20" w:type="dxa"/>
              <w:bottom w:w="20" w:type="dxa"/>
              <w:right w:w="20" w:type="dxa"/>
            </w:tcMar>
            <w:vAlign w:val="center"/>
            <w:hideMark/>
          </w:tcPr>
          <w:p w14:paraId="688E8883" w14:textId="77777777" w:rsidR="00686D3A" w:rsidRPr="000E0A70" w:rsidRDefault="00686D3A" w:rsidP="00C77AA9">
            <w:pPr>
              <w:pStyle w:val="movimento2"/>
              <w:rPr>
                <w:color w:val="002060"/>
              </w:rPr>
            </w:pPr>
            <w:r w:rsidRPr="000E0A70">
              <w:rPr>
                <w:color w:val="002060"/>
              </w:rPr>
              <w:t xml:space="preserve">(POLISPORTIVA VICTORIA) </w:t>
            </w:r>
          </w:p>
        </w:tc>
      </w:tr>
    </w:tbl>
    <w:p w14:paraId="177C0217" w14:textId="77777777" w:rsidR="00686D3A" w:rsidRPr="000E0A70" w:rsidRDefault="00686D3A" w:rsidP="00686D3A">
      <w:pPr>
        <w:pStyle w:val="titolo30"/>
        <w:rPr>
          <w:rFonts w:eastAsiaTheme="minorEastAsia"/>
          <w:color w:val="002060"/>
        </w:rPr>
      </w:pPr>
      <w:r w:rsidRPr="000E0A70">
        <w:rPr>
          <w:color w:val="002060"/>
        </w:rPr>
        <w:t xml:space="preserve">CALCIATORI NON ESPULSI </w:t>
      </w:r>
    </w:p>
    <w:p w14:paraId="0B68DDE3" w14:textId="77777777" w:rsidR="00686D3A" w:rsidRPr="000E0A70" w:rsidRDefault="00686D3A" w:rsidP="00686D3A">
      <w:pPr>
        <w:pStyle w:val="titolo20"/>
        <w:rPr>
          <w:color w:val="002060"/>
        </w:rPr>
      </w:pPr>
      <w:r w:rsidRPr="000E0A7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047B7009" w14:textId="77777777" w:rsidTr="00C77AA9">
        <w:tc>
          <w:tcPr>
            <w:tcW w:w="2200" w:type="dxa"/>
            <w:tcMar>
              <w:top w:w="20" w:type="dxa"/>
              <w:left w:w="20" w:type="dxa"/>
              <w:bottom w:w="20" w:type="dxa"/>
              <w:right w:w="20" w:type="dxa"/>
            </w:tcMar>
            <w:vAlign w:val="center"/>
            <w:hideMark/>
          </w:tcPr>
          <w:p w14:paraId="5115036A" w14:textId="77777777" w:rsidR="00686D3A" w:rsidRPr="000E0A70" w:rsidRDefault="00686D3A" w:rsidP="00C77AA9">
            <w:pPr>
              <w:pStyle w:val="movimento"/>
              <w:rPr>
                <w:color w:val="002060"/>
              </w:rPr>
            </w:pPr>
            <w:r w:rsidRPr="000E0A70">
              <w:rPr>
                <w:color w:val="002060"/>
              </w:rPr>
              <w:t>STAFFOLANI SIMONE</w:t>
            </w:r>
          </w:p>
        </w:tc>
        <w:tc>
          <w:tcPr>
            <w:tcW w:w="2200" w:type="dxa"/>
            <w:tcMar>
              <w:top w:w="20" w:type="dxa"/>
              <w:left w:w="20" w:type="dxa"/>
              <w:bottom w:w="20" w:type="dxa"/>
              <w:right w:w="20" w:type="dxa"/>
            </w:tcMar>
            <w:vAlign w:val="center"/>
            <w:hideMark/>
          </w:tcPr>
          <w:p w14:paraId="2E30CAF5" w14:textId="77777777" w:rsidR="00686D3A" w:rsidRPr="000E0A70" w:rsidRDefault="00686D3A" w:rsidP="00C77AA9">
            <w:pPr>
              <w:pStyle w:val="movimento2"/>
              <w:rPr>
                <w:color w:val="002060"/>
              </w:rPr>
            </w:pPr>
            <w:r w:rsidRPr="000E0A70">
              <w:rPr>
                <w:color w:val="002060"/>
              </w:rPr>
              <w:t xml:space="preserve">(GAGLIOLE F.C.) </w:t>
            </w:r>
          </w:p>
        </w:tc>
        <w:tc>
          <w:tcPr>
            <w:tcW w:w="800" w:type="dxa"/>
            <w:tcMar>
              <w:top w:w="20" w:type="dxa"/>
              <w:left w:w="20" w:type="dxa"/>
              <w:bottom w:w="20" w:type="dxa"/>
              <w:right w:w="20" w:type="dxa"/>
            </w:tcMar>
            <w:vAlign w:val="center"/>
            <w:hideMark/>
          </w:tcPr>
          <w:p w14:paraId="20E6DD7E"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3CBDEF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F36CDA1" w14:textId="77777777" w:rsidR="00686D3A" w:rsidRPr="000E0A70" w:rsidRDefault="00686D3A" w:rsidP="00C77AA9">
            <w:pPr>
              <w:pStyle w:val="movimento2"/>
              <w:rPr>
                <w:color w:val="002060"/>
              </w:rPr>
            </w:pPr>
            <w:r w:rsidRPr="000E0A70">
              <w:rPr>
                <w:color w:val="002060"/>
              </w:rPr>
              <w:t> </w:t>
            </w:r>
          </w:p>
        </w:tc>
      </w:tr>
    </w:tbl>
    <w:p w14:paraId="0E85B4E2" w14:textId="77777777" w:rsidR="00686D3A" w:rsidRPr="000E0A70" w:rsidRDefault="00686D3A" w:rsidP="00686D3A">
      <w:pPr>
        <w:pStyle w:val="titolo20"/>
        <w:rPr>
          <w:rFonts w:eastAsiaTheme="minorEastAsia"/>
          <w:color w:val="002060"/>
        </w:rPr>
      </w:pPr>
      <w:r w:rsidRPr="000E0A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07F5D6C2" w14:textId="77777777" w:rsidTr="00C77AA9">
        <w:tc>
          <w:tcPr>
            <w:tcW w:w="2200" w:type="dxa"/>
            <w:tcMar>
              <w:top w:w="20" w:type="dxa"/>
              <w:left w:w="20" w:type="dxa"/>
              <w:bottom w:w="20" w:type="dxa"/>
              <w:right w:w="20" w:type="dxa"/>
            </w:tcMar>
            <w:vAlign w:val="center"/>
            <w:hideMark/>
          </w:tcPr>
          <w:p w14:paraId="3A78EAA3" w14:textId="77777777" w:rsidR="00686D3A" w:rsidRPr="000E0A70" w:rsidRDefault="00686D3A" w:rsidP="00C77AA9">
            <w:pPr>
              <w:pStyle w:val="movimento"/>
              <w:rPr>
                <w:color w:val="002060"/>
              </w:rPr>
            </w:pPr>
            <w:r w:rsidRPr="000E0A70">
              <w:rPr>
                <w:color w:val="002060"/>
              </w:rPr>
              <w:t>LERRO DAVIDE</w:t>
            </w:r>
          </w:p>
        </w:tc>
        <w:tc>
          <w:tcPr>
            <w:tcW w:w="2200" w:type="dxa"/>
            <w:tcMar>
              <w:top w:w="20" w:type="dxa"/>
              <w:left w:w="20" w:type="dxa"/>
              <w:bottom w:w="20" w:type="dxa"/>
              <w:right w:w="20" w:type="dxa"/>
            </w:tcMar>
            <w:vAlign w:val="center"/>
            <w:hideMark/>
          </w:tcPr>
          <w:p w14:paraId="4BCE5352" w14:textId="77777777" w:rsidR="00686D3A" w:rsidRPr="000E0A70" w:rsidRDefault="00686D3A" w:rsidP="00C77AA9">
            <w:pPr>
              <w:pStyle w:val="movimento2"/>
              <w:rPr>
                <w:color w:val="002060"/>
              </w:rPr>
            </w:pPr>
            <w:r w:rsidRPr="000E0A70">
              <w:rPr>
                <w:color w:val="002060"/>
              </w:rPr>
              <w:t xml:space="preserve">(ACLI VILLA MUSONE) </w:t>
            </w:r>
          </w:p>
        </w:tc>
        <w:tc>
          <w:tcPr>
            <w:tcW w:w="800" w:type="dxa"/>
            <w:tcMar>
              <w:top w:w="20" w:type="dxa"/>
              <w:left w:w="20" w:type="dxa"/>
              <w:bottom w:w="20" w:type="dxa"/>
              <w:right w:w="20" w:type="dxa"/>
            </w:tcMar>
            <w:vAlign w:val="center"/>
            <w:hideMark/>
          </w:tcPr>
          <w:p w14:paraId="455F3E0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1DBE9E2" w14:textId="77777777" w:rsidR="00686D3A" w:rsidRPr="000E0A70" w:rsidRDefault="00686D3A" w:rsidP="00C77AA9">
            <w:pPr>
              <w:pStyle w:val="movimento"/>
              <w:rPr>
                <w:color w:val="002060"/>
              </w:rPr>
            </w:pPr>
            <w:r w:rsidRPr="000E0A70">
              <w:rPr>
                <w:color w:val="002060"/>
              </w:rPr>
              <w:t>ARMONI STEFANO</w:t>
            </w:r>
          </w:p>
        </w:tc>
        <w:tc>
          <w:tcPr>
            <w:tcW w:w="2200" w:type="dxa"/>
            <w:tcMar>
              <w:top w:w="20" w:type="dxa"/>
              <w:left w:w="20" w:type="dxa"/>
              <w:bottom w:w="20" w:type="dxa"/>
              <w:right w:w="20" w:type="dxa"/>
            </w:tcMar>
            <w:vAlign w:val="center"/>
            <w:hideMark/>
          </w:tcPr>
          <w:p w14:paraId="1CA884A8" w14:textId="77777777" w:rsidR="00686D3A" w:rsidRPr="000E0A70" w:rsidRDefault="00686D3A" w:rsidP="00C77AA9">
            <w:pPr>
              <w:pStyle w:val="movimento2"/>
              <w:rPr>
                <w:color w:val="002060"/>
              </w:rPr>
            </w:pPr>
            <w:r w:rsidRPr="000E0A70">
              <w:rPr>
                <w:color w:val="002060"/>
              </w:rPr>
              <w:t xml:space="preserve">(GAGLIOLE F.C.) </w:t>
            </w:r>
          </w:p>
        </w:tc>
      </w:tr>
      <w:tr w:rsidR="00686D3A" w:rsidRPr="000E0A70" w14:paraId="1EC33DC8" w14:textId="77777777" w:rsidTr="00C77AA9">
        <w:tc>
          <w:tcPr>
            <w:tcW w:w="2200" w:type="dxa"/>
            <w:tcMar>
              <w:top w:w="20" w:type="dxa"/>
              <w:left w:w="20" w:type="dxa"/>
              <w:bottom w:w="20" w:type="dxa"/>
              <w:right w:w="20" w:type="dxa"/>
            </w:tcMar>
            <w:vAlign w:val="center"/>
            <w:hideMark/>
          </w:tcPr>
          <w:p w14:paraId="7D3C8D04" w14:textId="77777777" w:rsidR="00686D3A" w:rsidRPr="000E0A70" w:rsidRDefault="00686D3A" w:rsidP="00C77AA9">
            <w:pPr>
              <w:pStyle w:val="movimento"/>
              <w:rPr>
                <w:color w:val="002060"/>
              </w:rPr>
            </w:pPr>
            <w:r w:rsidRPr="000E0A70">
              <w:rPr>
                <w:color w:val="002060"/>
              </w:rPr>
              <w:t>LO MUZIO ANTONIO</w:t>
            </w:r>
          </w:p>
        </w:tc>
        <w:tc>
          <w:tcPr>
            <w:tcW w:w="2200" w:type="dxa"/>
            <w:tcMar>
              <w:top w:w="20" w:type="dxa"/>
              <w:left w:w="20" w:type="dxa"/>
              <w:bottom w:w="20" w:type="dxa"/>
              <w:right w:w="20" w:type="dxa"/>
            </w:tcMar>
            <w:vAlign w:val="center"/>
            <w:hideMark/>
          </w:tcPr>
          <w:p w14:paraId="16FAC9AB" w14:textId="77777777" w:rsidR="00686D3A" w:rsidRPr="000E0A70" w:rsidRDefault="00686D3A" w:rsidP="00C77AA9">
            <w:pPr>
              <w:pStyle w:val="movimento2"/>
              <w:rPr>
                <w:color w:val="002060"/>
              </w:rPr>
            </w:pPr>
            <w:r w:rsidRPr="000E0A70">
              <w:rPr>
                <w:color w:val="002060"/>
              </w:rPr>
              <w:t xml:space="preserve">(GAGLIOLE F.C.) </w:t>
            </w:r>
          </w:p>
        </w:tc>
        <w:tc>
          <w:tcPr>
            <w:tcW w:w="800" w:type="dxa"/>
            <w:tcMar>
              <w:top w:w="20" w:type="dxa"/>
              <w:left w:w="20" w:type="dxa"/>
              <w:bottom w:w="20" w:type="dxa"/>
              <w:right w:w="20" w:type="dxa"/>
            </w:tcMar>
            <w:vAlign w:val="center"/>
            <w:hideMark/>
          </w:tcPr>
          <w:p w14:paraId="2E17584C"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0A337C5" w14:textId="77777777" w:rsidR="00686D3A" w:rsidRPr="000E0A70" w:rsidRDefault="00686D3A" w:rsidP="00C77AA9">
            <w:pPr>
              <w:pStyle w:val="movimento"/>
              <w:rPr>
                <w:color w:val="002060"/>
              </w:rPr>
            </w:pPr>
            <w:r w:rsidRPr="000E0A70">
              <w:rPr>
                <w:color w:val="002060"/>
              </w:rPr>
              <w:t>ACCATTOLI DAVIDE</w:t>
            </w:r>
          </w:p>
        </w:tc>
        <w:tc>
          <w:tcPr>
            <w:tcW w:w="2200" w:type="dxa"/>
            <w:tcMar>
              <w:top w:w="20" w:type="dxa"/>
              <w:left w:w="20" w:type="dxa"/>
              <w:bottom w:w="20" w:type="dxa"/>
              <w:right w:w="20" w:type="dxa"/>
            </w:tcMar>
            <w:vAlign w:val="center"/>
            <w:hideMark/>
          </w:tcPr>
          <w:p w14:paraId="209F6A71" w14:textId="77777777" w:rsidR="00686D3A" w:rsidRPr="000E0A70" w:rsidRDefault="00686D3A" w:rsidP="00C77AA9">
            <w:pPr>
              <w:pStyle w:val="movimento2"/>
              <w:rPr>
                <w:color w:val="002060"/>
              </w:rPr>
            </w:pPr>
            <w:r w:rsidRPr="000E0A70">
              <w:rPr>
                <w:color w:val="002060"/>
              </w:rPr>
              <w:t xml:space="preserve">(OSIMO FIVE) </w:t>
            </w:r>
          </w:p>
        </w:tc>
      </w:tr>
    </w:tbl>
    <w:p w14:paraId="4325D522" w14:textId="77777777" w:rsidR="00686D3A" w:rsidRPr="000E0A70" w:rsidRDefault="00686D3A" w:rsidP="00686D3A">
      <w:pPr>
        <w:pStyle w:val="titolo20"/>
        <w:rPr>
          <w:rFonts w:eastAsiaTheme="minorEastAsia"/>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4A5D5870" w14:textId="77777777" w:rsidTr="00C77AA9">
        <w:tc>
          <w:tcPr>
            <w:tcW w:w="2200" w:type="dxa"/>
            <w:tcMar>
              <w:top w:w="20" w:type="dxa"/>
              <w:left w:w="20" w:type="dxa"/>
              <w:bottom w:w="20" w:type="dxa"/>
              <w:right w:w="20" w:type="dxa"/>
            </w:tcMar>
            <w:vAlign w:val="center"/>
            <w:hideMark/>
          </w:tcPr>
          <w:p w14:paraId="1D6E4B07" w14:textId="77777777" w:rsidR="00686D3A" w:rsidRPr="000E0A70" w:rsidRDefault="00686D3A" w:rsidP="00C77AA9">
            <w:pPr>
              <w:pStyle w:val="movimento"/>
              <w:rPr>
                <w:color w:val="002060"/>
              </w:rPr>
            </w:pPr>
            <w:r w:rsidRPr="000E0A70">
              <w:rPr>
                <w:color w:val="002060"/>
              </w:rPr>
              <w:t>EMILI GIANLUCA</w:t>
            </w:r>
          </w:p>
        </w:tc>
        <w:tc>
          <w:tcPr>
            <w:tcW w:w="2200" w:type="dxa"/>
            <w:tcMar>
              <w:top w:w="20" w:type="dxa"/>
              <w:left w:w="20" w:type="dxa"/>
              <w:bottom w:w="20" w:type="dxa"/>
              <w:right w:w="20" w:type="dxa"/>
            </w:tcMar>
            <w:vAlign w:val="center"/>
            <w:hideMark/>
          </w:tcPr>
          <w:p w14:paraId="2B40FE92" w14:textId="77777777" w:rsidR="00686D3A" w:rsidRPr="000E0A70" w:rsidRDefault="00686D3A" w:rsidP="00C77AA9">
            <w:pPr>
              <w:pStyle w:val="movimento2"/>
              <w:rPr>
                <w:color w:val="002060"/>
              </w:rPr>
            </w:pPr>
            <w:r w:rsidRPr="000E0A70">
              <w:rPr>
                <w:color w:val="002060"/>
              </w:rPr>
              <w:t xml:space="preserve">(CALCETTO CASTRUM LAURI) </w:t>
            </w:r>
          </w:p>
        </w:tc>
        <w:tc>
          <w:tcPr>
            <w:tcW w:w="800" w:type="dxa"/>
            <w:tcMar>
              <w:top w:w="20" w:type="dxa"/>
              <w:left w:w="20" w:type="dxa"/>
              <w:bottom w:w="20" w:type="dxa"/>
              <w:right w:w="20" w:type="dxa"/>
            </w:tcMar>
            <w:vAlign w:val="center"/>
            <w:hideMark/>
          </w:tcPr>
          <w:p w14:paraId="7772F543"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037FD75" w14:textId="77777777" w:rsidR="00686D3A" w:rsidRPr="000E0A70" w:rsidRDefault="00686D3A" w:rsidP="00C77AA9">
            <w:pPr>
              <w:pStyle w:val="movimento"/>
              <w:rPr>
                <w:color w:val="002060"/>
              </w:rPr>
            </w:pPr>
            <w:r w:rsidRPr="000E0A70">
              <w:rPr>
                <w:color w:val="002060"/>
              </w:rPr>
              <w:t>PARRUCCI DANILO</w:t>
            </w:r>
          </w:p>
        </w:tc>
        <w:tc>
          <w:tcPr>
            <w:tcW w:w="2200" w:type="dxa"/>
            <w:tcMar>
              <w:top w:w="20" w:type="dxa"/>
              <w:left w:w="20" w:type="dxa"/>
              <w:bottom w:w="20" w:type="dxa"/>
              <w:right w:w="20" w:type="dxa"/>
            </w:tcMar>
            <w:vAlign w:val="center"/>
            <w:hideMark/>
          </w:tcPr>
          <w:p w14:paraId="4F033D8E" w14:textId="77777777" w:rsidR="00686D3A" w:rsidRPr="000E0A70" w:rsidRDefault="00686D3A" w:rsidP="00C77AA9">
            <w:pPr>
              <w:pStyle w:val="movimento2"/>
              <w:rPr>
                <w:color w:val="002060"/>
              </w:rPr>
            </w:pPr>
            <w:r w:rsidRPr="000E0A70">
              <w:rPr>
                <w:color w:val="002060"/>
              </w:rPr>
              <w:t xml:space="preserve">(CALCETTO CASTRUM LAURI) </w:t>
            </w:r>
          </w:p>
        </w:tc>
      </w:tr>
      <w:tr w:rsidR="00686D3A" w:rsidRPr="000E0A70" w14:paraId="2A3139DA" w14:textId="77777777" w:rsidTr="00C77AA9">
        <w:tc>
          <w:tcPr>
            <w:tcW w:w="2200" w:type="dxa"/>
            <w:tcMar>
              <w:top w:w="20" w:type="dxa"/>
              <w:left w:w="20" w:type="dxa"/>
              <w:bottom w:w="20" w:type="dxa"/>
              <w:right w:w="20" w:type="dxa"/>
            </w:tcMar>
            <w:vAlign w:val="center"/>
            <w:hideMark/>
          </w:tcPr>
          <w:p w14:paraId="7A169115" w14:textId="77777777" w:rsidR="00686D3A" w:rsidRPr="000E0A70" w:rsidRDefault="00686D3A" w:rsidP="00C77AA9">
            <w:pPr>
              <w:pStyle w:val="movimento"/>
              <w:rPr>
                <w:color w:val="002060"/>
              </w:rPr>
            </w:pPr>
            <w:r w:rsidRPr="000E0A70">
              <w:rPr>
                <w:color w:val="002060"/>
              </w:rPr>
              <w:t>MARTURANO WALTER ALEJANDR</w:t>
            </w:r>
          </w:p>
        </w:tc>
        <w:tc>
          <w:tcPr>
            <w:tcW w:w="2200" w:type="dxa"/>
            <w:tcMar>
              <w:top w:w="20" w:type="dxa"/>
              <w:left w:w="20" w:type="dxa"/>
              <w:bottom w:w="20" w:type="dxa"/>
              <w:right w:w="20" w:type="dxa"/>
            </w:tcMar>
            <w:vAlign w:val="center"/>
            <w:hideMark/>
          </w:tcPr>
          <w:p w14:paraId="4EC8CF02" w14:textId="77777777" w:rsidR="00686D3A" w:rsidRPr="000E0A70" w:rsidRDefault="00686D3A" w:rsidP="00C77AA9">
            <w:pPr>
              <w:pStyle w:val="movimento2"/>
              <w:rPr>
                <w:color w:val="002060"/>
              </w:rPr>
            </w:pPr>
            <w:r w:rsidRPr="000E0A70">
              <w:rPr>
                <w:color w:val="002060"/>
              </w:rPr>
              <w:t xml:space="preserve">(GAGLIOLE F.C.) </w:t>
            </w:r>
          </w:p>
        </w:tc>
        <w:tc>
          <w:tcPr>
            <w:tcW w:w="800" w:type="dxa"/>
            <w:tcMar>
              <w:top w:w="20" w:type="dxa"/>
              <w:left w:w="20" w:type="dxa"/>
              <w:bottom w:w="20" w:type="dxa"/>
              <w:right w:w="20" w:type="dxa"/>
            </w:tcMar>
            <w:vAlign w:val="center"/>
            <w:hideMark/>
          </w:tcPr>
          <w:p w14:paraId="08BA6DA6"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30D3EA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E2AC76B" w14:textId="77777777" w:rsidR="00686D3A" w:rsidRPr="000E0A70" w:rsidRDefault="00686D3A" w:rsidP="00C77AA9">
            <w:pPr>
              <w:pStyle w:val="movimento2"/>
              <w:rPr>
                <w:color w:val="002060"/>
              </w:rPr>
            </w:pPr>
            <w:r w:rsidRPr="000E0A70">
              <w:rPr>
                <w:color w:val="002060"/>
              </w:rPr>
              <w:t> </w:t>
            </w:r>
          </w:p>
        </w:tc>
      </w:tr>
    </w:tbl>
    <w:p w14:paraId="3D851BD7" w14:textId="77777777" w:rsidR="00686D3A" w:rsidRPr="000E0A70" w:rsidRDefault="00686D3A" w:rsidP="00686D3A">
      <w:pPr>
        <w:pStyle w:val="breakline"/>
        <w:rPr>
          <w:color w:val="002060"/>
        </w:rPr>
      </w:pPr>
    </w:p>
    <w:p w14:paraId="3689D110" w14:textId="77777777" w:rsidR="00686D3A" w:rsidRPr="000E0A70" w:rsidRDefault="00686D3A" w:rsidP="00686D3A">
      <w:pPr>
        <w:ind w:left="4956"/>
        <w:rPr>
          <w:rFonts w:ascii="Arial" w:hAnsi="Arial" w:cs="Arial"/>
          <w:noProof/>
          <w:color w:val="002060"/>
          <w:sz w:val="22"/>
          <w:szCs w:val="22"/>
        </w:rPr>
      </w:pPr>
      <w:r w:rsidRPr="000E0A70">
        <w:rPr>
          <w:rFonts w:ascii="Arial" w:hAnsi="Arial" w:cs="Arial"/>
          <w:noProof/>
          <w:color w:val="002060"/>
          <w:sz w:val="22"/>
          <w:szCs w:val="22"/>
        </w:rPr>
        <w:t>F.to IL SOSTITUTO GIUDICE SPORTIVO      </w:t>
      </w:r>
    </w:p>
    <w:p w14:paraId="60261100" w14:textId="77777777" w:rsidR="00686D3A" w:rsidRPr="000E0A70" w:rsidRDefault="00686D3A" w:rsidP="00686D3A">
      <w:pPr>
        <w:pStyle w:val="breakline"/>
        <w:rPr>
          <w:rFonts w:ascii="Arial" w:hAnsi="Arial" w:cs="Arial"/>
          <w:noProof/>
          <w:color w:val="002060"/>
          <w:sz w:val="22"/>
          <w:szCs w:val="22"/>
        </w:rPr>
      </w:pPr>
      <w:r w:rsidRPr="000E0A70">
        <w:rPr>
          <w:rFonts w:ascii="Arial" w:hAnsi="Arial" w:cs="Arial"/>
          <w:noProof/>
          <w:color w:val="002060"/>
          <w:sz w:val="22"/>
          <w:szCs w:val="22"/>
        </w:rPr>
        <w:t xml:space="preserve"> </w:t>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t xml:space="preserve">   </w:t>
      </w:r>
      <w:r w:rsidRPr="000E0A70">
        <w:rPr>
          <w:rFonts w:ascii="Arial" w:hAnsi="Arial" w:cs="Arial"/>
          <w:noProof/>
          <w:color w:val="002060"/>
          <w:sz w:val="22"/>
          <w:szCs w:val="22"/>
        </w:rPr>
        <w:tab/>
        <w:t xml:space="preserve">                Federica Sorrentino</w:t>
      </w:r>
    </w:p>
    <w:p w14:paraId="2F672410" w14:textId="77777777" w:rsidR="00686D3A" w:rsidRPr="000E0A70" w:rsidRDefault="00686D3A" w:rsidP="00686D3A">
      <w:pPr>
        <w:pStyle w:val="breakline"/>
        <w:rPr>
          <w:rFonts w:eastAsiaTheme="minorEastAsia"/>
          <w:color w:val="002060"/>
        </w:rPr>
      </w:pPr>
    </w:p>
    <w:p w14:paraId="22DF4558" w14:textId="77777777" w:rsidR="00686D3A" w:rsidRPr="000E0A70" w:rsidRDefault="00686D3A" w:rsidP="00686D3A">
      <w:pPr>
        <w:pStyle w:val="titoloprinc0"/>
        <w:rPr>
          <w:color w:val="002060"/>
        </w:rPr>
      </w:pPr>
      <w:r w:rsidRPr="000E0A70">
        <w:rPr>
          <w:color w:val="002060"/>
        </w:rPr>
        <w:t>CLASSIFICA</w:t>
      </w:r>
    </w:p>
    <w:p w14:paraId="6A73F80A" w14:textId="77777777" w:rsidR="00686D3A" w:rsidRPr="000E0A70" w:rsidRDefault="00686D3A" w:rsidP="00686D3A">
      <w:pPr>
        <w:pStyle w:val="breakline"/>
        <w:rPr>
          <w:color w:val="002060"/>
        </w:rPr>
      </w:pPr>
    </w:p>
    <w:p w14:paraId="7DFF84E0" w14:textId="77777777" w:rsidR="00686D3A" w:rsidRPr="000E0A70" w:rsidRDefault="00686D3A" w:rsidP="00686D3A">
      <w:pPr>
        <w:pStyle w:val="breakline"/>
        <w:rPr>
          <w:color w:val="002060"/>
        </w:rPr>
      </w:pPr>
    </w:p>
    <w:p w14:paraId="4E997F22"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5275393E"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F1BA2"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3FF59"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7EFF2"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CDEFF"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AC6F"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B0952"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17750"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B20D0"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6A302"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8363A" w14:textId="77777777" w:rsidR="00686D3A" w:rsidRPr="000E0A70" w:rsidRDefault="00686D3A" w:rsidP="00C77AA9">
            <w:pPr>
              <w:pStyle w:val="headertabella0"/>
              <w:rPr>
                <w:color w:val="002060"/>
              </w:rPr>
            </w:pPr>
            <w:r w:rsidRPr="000E0A70">
              <w:rPr>
                <w:color w:val="002060"/>
              </w:rPr>
              <w:t>PE</w:t>
            </w:r>
          </w:p>
        </w:tc>
      </w:tr>
      <w:tr w:rsidR="00686D3A" w:rsidRPr="000E0A70" w14:paraId="351A9D4C"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21E81F" w14:textId="77777777" w:rsidR="00686D3A" w:rsidRPr="000E0A70" w:rsidRDefault="00686D3A" w:rsidP="00C77AA9">
            <w:pPr>
              <w:pStyle w:val="rowtabella0"/>
              <w:rPr>
                <w:color w:val="002060"/>
              </w:rPr>
            </w:pPr>
            <w:r w:rsidRPr="000E0A7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2DCFC"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5C6D"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BA3C"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7545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089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5BE8"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9AA33"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334FA"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43B79" w14:textId="77777777" w:rsidR="00686D3A" w:rsidRPr="000E0A70" w:rsidRDefault="00686D3A" w:rsidP="00C77AA9">
            <w:pPr>
              <w:pStyle w:val="rowtabella0"/>
              <w:jc w:val="center"/>
              <w:rPr>
                <w:color w:val="002060"/>
              </w:rPr>
            </w:pPr>
            <w:r w:rsidRPr="000E0A70">
              <w:rPr>
                <w:color w:val="002060"/>
              </w:rPr>
              <w:t>0</w:t>
            </w:r>
          </w:p>
        </w:tc>
      </w:tr>
      <w:tr w:rsidR="00686D3A" w:rsidRPr="000E0A70" w14:paraId="7AF7B1F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14EB0" w14:textId="77777777" w:rsidR="00686D3A" w:rsidRPr="000E0A70" w:rsidRDefault="00686D3A" w:rsidP="00C77AA9">
            <w:pPr>
              <w:pStyle w:val="rowtabella0"/>
              <w:rPr>
                <w:color w:val="002060"/>
              </w:rPr>
            </w:pPr>
            <w:r w:rsidRPr="000E0A7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AD3A"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442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0EA26"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A22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614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CCA6A"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0924"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929A"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06B2" w14:textId="77777777" w:rsidR="00686D3A" w:rsidRPr="000E0A70" w:rsidRDefault="00686D3A" w:rsidP="00C77AA9">
            <w:pPr>
              <w:pStyle w:val="rowtabella0"/>
              <w:jc w:val="center"/>
              <w:rPr>
                <w:color w:val="002060"/>
              </w:rPr>
            </w:pPr>
            <w:r w:rsidRPr="000E0A70">
              <w:rPr>
                <w:color w:val="002060"/>
              </w:rPr>
              <w:t>0</w:t>
            </w:r>
          </w:p>
        </w:tc>
      </w:tr>
      <w:tr w:rsidR="00686D3A" w:rsidRPr="000E0A70" w14:paraId="454AF79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2CEF0" w14:textId="77777777" w:rsidR="00686D3A" w:rsidRPr="000E0A70" w:rsidRDefault="00686D3A" w:rsidP="00C77AA9">
            <w:pPr>
              <w:pStyle w:val="rowtabella0"/>
              <w:rPr>
                <w:color w:val="002060"/>
              </w:rPr>
            </w:pPr>
            <w:r w:rsidRPr="000E0A7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72E0"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8E33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F878"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E99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F39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0D3AD" w14:textId="77777777" w:rsidR="00686D3A" w:rsidRPr="000E0A70" w:rsidRDefault="00686D3A" w:rsidP="00C77AA9">
            <w:pPr>
              <w:pStyle w:val="rowtabella0"/>
              <w:jc w:val="center"/>
              <w:rPr>
                <w:color w:val="002060"/>
              </w:rPr>
            </w:pPr>
            <w:r w:rsidRPr="000E0A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7C4C"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5164"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44BE" w14:textId="77777777" w:rsidR="00686D3A" w:rsidRPr="000E0A70" w:rsidRDefault="00686D3A" w:rsidP="00C77AA9">
            <w:pPr>
              <w:pStyle w:val="rowtabella0"/>
              <w:jc w:val="center"/>
              <w:rPr>
                <w:color w:val="002060"/>
              </w:rPr>
            </w:pPr>
            <w:r w:rsidRPr="000E0A70">
              <w:rPr>
                <w:color w:val="002060"/>
              </w:rPr>
              <w:t>0</w:t>
            </w:r>
          </w:p>
        </w:tc>
      </w:tr>
      <w:tr w:rsidR="00686D3A" w:rsidRPr="000E0A70" w14:paraId="37819B92"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8B856" w14:textId="77777777" w:rsidR="00686D3A" w:rsidRPr="000E0A70" w:rsidRDefault="00686D3A" w:rsidP="00C77AA9">
            <w:pPr>
              <w:pStyle w:val="rowtabella0"/>
              <w:rPr>
                <w:color w:val="002060"/>
              </w:rPr>
            </w:pPr>
            <w:r w:rsidRPr="000E0A70">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B7B3"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1C8E"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C34DA"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4AB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245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2439"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6EA9"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F59B"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F53A" w14:textId="77777777" w:rsidR="00686D3A" w:rsidRPr="000E0A70" w:rsidRDefault="00686D3A" w:rsidP="00C77AA9">
            <w:pPr>
              <w:pStyle w:val="rowtabella0"/>
              <w:jc w:val="center"/>
              <w:rPr>
                <w:color w:val="002060"/>
              </w:rPr>
            </w:pPr>
            <w:r w:rsidRPr="000E0A70">
              <w:rPr>
                <w:color w:val="002060"/>
              </w:rPr>
              <w:t>0</w:t>
            </w:r>
          </w:p>
        </w:tc>
      </w:tr>
      <w:tr w:rsidR="00686D3A" w:rsidRPr="000E0A70" w14:paraId="76C06D7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A004B" w14:textId="77777777" w:rsidR="00686D3A" w:rsidRPr="000E0A70" w:rsidRDefault="00686D3A" w:rsidP="00C77AA9">
            <w:pPr>
              <w:pStyle w:val="rowtabella0"/>
              <w:rPr>
                <w:color w:val="002060"/>
              </w:rPr>
            </w:pPr>
            <w:r w:rsidRPr="000E0A7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DEF8"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B7989"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320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537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6D7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E9CD8"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E009"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A3BF"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8E36" w14:textId="77777777" w:rsidR="00686D3A" w:rsidRPr="000E0A70" w:rsidRDefault="00686D3A" w:rsidP="00C77AA9">
            <w:pPr>
              <w:pStyle w:val="rowtabella0"/>
              <w:jc w:val="center"/>
              <w:rPr>
                <w:color w:val="002060"/>
              </w:rPr>
            </w:pPr>
            <w:r w:rsidRPr="000E0A70">
              <w:rPr>
                <w:color w:val="002060"/>
              </w:rPr>
              <w:t>0</w:t>
            </w:r>
          </w:p>
        </w:tc>
      </w:tr>
      <w:tr w:rsidR="00686D3A" w:rsidRPr="000E0A70" w14:paraId="05D1B25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3F20D" w14:textId="77777777" w:rsidR="00686D3A" w:rsidRPr="000E0A70" w:rsidRDefault="00686D3A" w:rsidP="00C77AA9">
            <w:pPr>
              <w:pStyle w:val="rowtabella0"/>
              <w:rPr>
                <w:color w:val="002060"/>
              </w:rPr>
            </w:pPr>
            <w:r w:rsidRPr="000E0A70">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C0C1"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7266"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5751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E7F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B47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4399"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0F177"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3482"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1447" w14:textId="77777777" w:rsidR="00686D3A" w:rsidRPr="000E0A70" w:rsidRDefault="00686D3A" w:rsidP="00C77AA9">
            <w:pPr>
              <w:pStyle w:val="rowtabella0"/>
              <w:jc w:val="center"/>
              <w:rPr>
                <w:color w:val="002060"/>
              </w:rPr>
            </w:pPr>
            <w:r w:rsidRPr="000E0A70">
              <w:rPr>
                <w:color w:val="002060"/>
              </w:rPr>
              <w:t>0</w:t>
            </w:r>
          </w:p>
        </w:tc>
      </w:tr>
      <w:tr w:rsidR="00686D3A" w:rsidRPr="000E0A70" w14:paraId="7BDE2530"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3CFE8" w14:textId="77777777" w:rsidR="00686D3A" w:rsidRPr="000E0A70" w:rsidRDefault="00686D3A" w:rsidP="00C77AA9">
            <w:pPr>
              <w:pStyle w:val="rowtabella0"/>
              <w:rPr>
                <w:color w:val="002060"/>
              </w:rPr>
            </w:pPr>
            <w:r w:rsidRPr="000E0A7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CD61"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AA66"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F2A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DF1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718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4163"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1C8E"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1FC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9A87" w14:textId="77777777" w:rsidR="00686D3A" w:rsidRPr="000E0A70" w:rsidRDefault="00686D3A" w:rsidP="00C77AA9">
            <w:pPr>
              <w:pStyle w:val="rowtabella0"/>
              <w:jc w:val="center"/>
              <w:rPr>
                <w:color w:val="002060"/>
              </w:rPr>
            </w:pPr>
            <w:r w:rsidRPr="000E0A70">
              <w:rPr>
                <w:color w:val="002060"/>
              </w:rPr>
              <w:t>0</w:t>
            </w:r>
          </w:p>
        </w:tc>
      </w:tr>
      <w:tr w:rsidR="00686D3A" w:rsidRPr="000E0A70" w14:paraId="3E48E85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5996D" w14:textId="77777777" w:rsidR="00686D3A" w:rsidRPr="000E0A70" w:rsidRDefault="00686D3A" w:rsidP="00C77AA9">
            <w:pPr>
              <w:pStyle w:val="rowtabella0"/>
              <w:rPr>
                <w:color w:val="002060"/>
              </w:rPr>
            </w:pPr>
            <w:r w:rsidRPr="000E0A7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AF28"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7317"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FFD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6983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D15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D743"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0B52"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046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E048" w14:textId="77777777" w:rsidR="00686D3A" w:rsidRPr="000E0A70" w:rsidRDefault="00686D3A" w:rsidP="00C77AA9">
            <w:pPr>
              <w:pStyle w:val="rowtabella0"/>
              <w:jc w:val="center"/>
              <w:rPr>
                <w:color w:val="002060"/>
              </w:rPr>
            </w:pPr>
            <w:r w:rsidRPr="000E0A70">
              <w:rPr>
                <w:color w:val="002060"/>
              </w:rPr>
              <w:t>0</w:t>
            </w:r>
          </w:p>
        </w:tc>
      </w:tr>
      <w:tr w:rsidR="00686D3A" w:rsidRPr="000E0A70" w14:paraId="64503E56"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66F08" w14:textId="77777777" w:rsidR="00686D3A" w:rsidRPr="000E0A70" w:rsidRDefault="00686D3A" w:rsidP="00C77AA9">
            <w:pPr>
              <w:pStyle w:val="rowtabella0"/>
              <w:rPr>
                <w:color w:val="002060"/>
                <w:lang w:val="en-US"/>
              </w:rPr>
            </w:pPr>
            <w:r w:rsidRPr="000E0A70">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5170"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ECC3"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BBB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7B9A"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5A32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F1B3"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53478"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D4A2"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1A0D" w14:textId="77777777" w:rsidR="00686D3A" w:rsidRPr="000E0A70" w:rsidRDefault="00686D3A" w:rsidP="00C77AA9">
            <w:pPr>
              <w:pStyle w:val="rowtabella0"/>
              <w:jc w:val="center"/>
              <w:rPr>
                <w:color w:val="002060"/>
              </w:rPr>
            </w:pPr>
            <w:r w:rsidRPr="000E0A70">
              <w:rPr>
                <w:color w:val="002060"/>
              </w:rPr>
              <w:t>0</w:t>
            </w:r>
          </w:p>
        </w:tc>
      </w:tr>
      <w:tr w:rsidR="00686D3A" w:rsidRPr="000E0A70" w14:paraId="5225EF1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744C5F" w14:textId="77777777" w:rsidR="00686D3A" w:rsidRPr="000E0A70" w:rsidRDefault="00686D3A" w:rsidP="00C77AA9">
            <w:pPr>
              <w:pStyle w:val="rowtabella0"/>
              <w:rPr>
                <w:color w:val="002060"/>
              </w:rPr>
            </w:pPr>
            <w:r w:rsidRPr="000E0A70">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BE45"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03F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8BE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AB6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8441"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6730"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17169"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8757"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CBEF0" w14:textId="77777777" w:rsidR="00686D3A" w:rsidRPr="000E0A70" w:rsidRDefault="00686D3A" w:rsidP="00C77AA9">
            <w:pPr>
              <w:pStyle w:val="rowtabella0"/>
              <w:jc w:val="center"/>
              <w:rPr>
                <w:color w:val="002060"/>
              </w:rPr>
            </w:pPr>
            <w:r w:rsidRPr="000E0A70">
              <w:rPr>
                <w:color w:val="002060"/>
              </w:rPr>
              <w:t>0</w:t>
            </w:r>
          </w:p>
        </w:tc>
      </w:tr>
      <w:tr w:rsidR="00686D3A" w:rsidRPr="000E0A70" w14:paraId="0F293335"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1AFB4" w14:textId="77777777" w:rsidR="00686D3A" w:rsidRPr="000E0A70" w:rsidRDefault="00686D3A" w:rsidP="00C77AA9">
            <w:pPr>
              <w:pStyle w:val="rowtabella0"/>
              <w:rPr>
                <w:color w:val="002060"/>
                <w:lang w:val="en-US"/>
              </w:rPr>
            </w:pPr>
            <w:r w:rsidRPr="000E0A70">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E534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D77D3"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B9D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0F7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A983"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CE4D"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0CEE"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DFB3"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BCAE" w14:textId="77777777" w:rsidR="00686D3A" w:rsidRPr="000E0A70" w:rsidRDefault="00686D3A" w:rsidP="00C77AA9">
            <w:pPr>
              <w:pStyle w:val="rowtabella0"/>
              <w:jc w:val="center"/>
              <w:rPr>
                <w:color w:val="002060"/>
              </w:rPr>
            </w:pPr>
            <w:r w:rsidRPr="000E0A70">
              <w:rPr>
                <w:color w:val="002060"/>
              </w:rPr>
              <w:t>0</w:t>
            </w:r>
          </w:p>
        </w:tc>
      </w:tr>
      <w:tr w:rsidR="00686D3A" w:rsidRPr="000E0A70" w14:paraId="6B645F6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E437C" w14:textId="77777777" w:rsidR="00686D3A" w:rsidRPr="000E0A70" w:rsidRDefault="00686D3A" w:rsidP="00C77AA9">
            <w:pPr>
              <w:pStyle w:val="rowtabella0"/>
              <w:rPr>
                <w:color w:val="002060"/>
              </w:rPr>
            </w:pPr>
            <w:r w:rsidRPr="000E0A7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FAD9B"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41109"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7E8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EF6A"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7E6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783A"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45377"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C296"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FE3D6" w14:textId="77777777" w:rsidR="00686D3A" w:rsidRPr="000E0A70" w:rsidRDefault="00686D3A" w:rsidP="00C77AA9">
            <w:pPr>
              <w:pStyle w:val="rowtabella0"/>
              <w:jc w:val="center"/>
              <w:rPr>
                <w:color w:val="002060"/>
              </w:rPr>
            </w:pPr>
            <w:r w:rsidRPr="000E0A70">
              <w:rPr>
                <w:color w:val="002060"/>
              </w:rPr>
              <w:t>0</w:t>
            </w:r>
          </w:p>
        </w:tc>
      </w:tr>
      <w:tr w:rsidR="00686D3A" w:rsidRPr="000E0A70" w14:paraId="579B6BE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E053D" w14:textId="77777777" w:rsidR="00686D3A" w:rsidRPr="000E0A70" w:rsidRDefault="00686D3A" w:rsidP="00C77AA9">
            <w:pPr>
              <w:pStyle w:val="rowtabella0"/>
              <w:rPr>
                <w:color w:val="002060"/>
              </w:rPr>
            </w:pPr>
            <w:r w:rsidRPr="000E0A7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957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67F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F67D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AAD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324E"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DFEE"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A891" w14:textId="77777777" w:rsidR="00686D3A" w:rsidRPr="000E0A70" w:rsidRDefault="00686D3A" w:rsidP="00C77AA9">
            <w:pPr>
              <w:pStyle w:val="rowtabella0"/>
              <w:jc w:val="center"/>
              <w:rPr>
                <w:color w:val="002060"/>
              </w:rPr>
            </w:pPr>
            <w:r w:rsidRPr="000E0A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AD4D"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28BB" w14:textId="77777777" w:rsidR="00686D3A" w:rsidRPr="000E0A70" w:rsidRDefault="00686D3A" w:rsidP="00C77AA9">
            <w:pPr>
              <w:pStyle w:val="rowtabella0"/>
              <w:jc w:val="center"/>
              <w:rPr>
                <w:color w:val="002060"/>
              </w:rPr>
            </w:pPr>
            <w:r w:rsidRPr="000E0A70">
              <w:rPr>
                <w:color w:val="002060"/>
              </w:rPr>
              <w:t>0</w:t>
            </w:r>
          </w:p>
        </w:tc>
      </w:tr>
      <w:tr w:rsidR="00686D3A" w:rsidRPr="000E0A70" w14:paraId="5F23258B"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87017E" w14:textId="77777777" w:rsidR="00686D3A" w:rsidRPr="000E0A70" w:rsidRDefault="00686D3A" w:rsidP="00C77AA9">
            <w:pPr>
              <w:pStyle w:val="rowtabella0"/>
              <w:rPr>
                <w:color w:val="002060"/>
              </w:rPr>
            </w:pPr>
            <w:r w:rsidRPr="000E0A70">
              <w:rPr>
                <w:color w:val="002060"/>
              </w:rPr>
              <w:lastRenderedPageBreak/>
              <w:t xml:space="preserve">A.S.D. </w:t>
            </w:r>
            <w:proofErr w:type="gramStart"/>
            <w:r w:rsidRPr="000E0A70">
              <w:rPr>
                <w:color w:val="002060"/>
              </w:rPr>
              <w:t>CITTA</w:t>
            </w:r>
            <w:proofErr w:type="gramEnd"/>
            <w:r w:rsidRPr="000E0A70">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F55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02D9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021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9B7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7C3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4A7C"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3E3A"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42656"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A754" w14:textId="77777777" w:rsidR="00686D3A" w:rsidRPr="000E0A70" w:rsidRDefault="00686D3A" w:rsidP="00C77AA9">
            <w:pPr>
              <w:pStyle w:val="rowtabella0"/>
              <w:jc w:val="center"/>
              <w:rPr>
                <w:color w:val="002060"/>
              </w:rPr>
            </w:pPr>
            <w:r w:rsidRPr="000E0A70">
              <w:rPr>
                <w:color w:val="002060"/>
              </w:rPr>
              <w:t>0</w:t>
            </w:r>
          </w:p>
        </w:tc>
      </w:tr>
    </w:tbl>
    <w:p w14:paraId="62643224" w14:textId="77777777" w:rsidR="00686D3A" w:rsidRPr="000E0A70" w:rsidRDefault="00686D3A" w:rsidP="00686D3A">
      <w:pPr>
        <w:pStyle w:val="breakline"/>
        <w:rPr>
          <w:rFonts w:eastAsiaTheme="minorEastAsia"/>
          <w:color w:val="002060"/>
        </w:rPr>
      </w:pPr>
    </w:p>
    <w:p w14:paraId="38E47774" w14:textId="77777777" w:rsidR="00686D3A" w:rsidRPr="000E0A70" w:rsidRDefault="00686D3A" w:rsidP="00686D3A">
      <w:pPr>
        <w:pStyle w:val="breakline"/>
        <w:rPr>
          <w:color w:val="002060"/>
        </w:rPr>
      </w:pPr>
    </w:p>
    <w:p w14:paraId="2FC777F4" w14:textId="77777777" w:rsidR="00686D3A" w:rsidRPr="000E0A70" w:rsidRDefault="00686D3A" w:rsidP="00686D3A">
      <w:pPr>
        <w:pStyle w:val="sottotitolocampionato10"/>
        <w:rPr>
          <w:color w:val="002060"/>
        </w:rPr>
      </w:pPr>
      <w:r w:rsidRPr="000E0A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34C6A808"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1AB2D"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0A786"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7B924"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65E6A"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0D528"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E58C3"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02CFF"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B0BBA"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DB748"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D47C2" w14:textId="77777777" w:rsidR="00686D3A" w:rsidRPr="000E0A70" w:rsidRDefault="00686D3A" w:rsidP="00C77AA9">
            <w:pPr>
              <w:pStyle w:val="headertabella0"/>
              <w:rPr>
                <w:color w:val="002060"/>
              </w:rPr>
            </w:pPr>
            <w:r w:rsidRPr="000E0A70">
              <w:rPr>
                <w:color w:val="002060"/>
              </w:rPr>
              <w:t>PE</w:t>
            </w:r>
          </w:p>
        </w:tc>
      </w:tr>
      <w:tr w:rsidR="00686D3A" w:rsidRPr="000E0A70" w14:paraId="301B7856"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290A7B" w14:textId="77777777" w:rsidR="00686D3A" w:rsidRPr="000E0A70" w:rsidRDefault="00686D3A" w:rsidP="00C77AA9">
            <w:pPr>
              <w:pStyle w:val="rowtabella0"/>
              <w:rPr>
                <w:color w:val="002060"/>
              </w:rPr>
            </w:pPr>
            <w:r w:rsidRPr="000E0A7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E6C6"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92ED1"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EF8E"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3D61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9FA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69BD" w14:textId="77777777" w:rsidR="00686D3A" w:rsidRPr="000E0A70" w:rsidRDefault="00686D3A" w:rsidP="00C77AA9">
            <w:pPr>
              <w:pStyle w:val="rowtabella0"/>
              <w:jc w:val="center"/>
              <w:rPr>
                <w:color w:val="002060"/>
              </w:rPr>
            </w:pPr>
            <w:r w:rsidRPr="000E0A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479B"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FE3E"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370CF" w14:textId="77777777" w:rsidR="00686D3A" w:rsidRPr="000E0A70" w:rsidRDefault="00686D3A" w:rsidP="00C77AA9">
            <w:pPr>
              <w:pStyle w:val="rowtabella0"/>
              <w:jc w:val="center"/>
              <w:rPr>
                <w:color w:val="002060"/>
              </w:rPr>
            </w:pPr>
            <w:r w:rsidRPr="000E0A70">
              <w:rPr>
                <w:color w:val="002060"/>
              </w:rPr>
              <w:t>0</w:t>
            </w:r>
          </w:p>
        </w:tc>
      </w:tr>
      <w:tr w:rsidR="00686D3A" w:rsidRPr="000E0A70" w14:paraId="153EE193"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44B7E" w14:textId="77777777" w:rsidR="00686D3A" w:rsidRPr="000E0A70" w:rsidRDefault="00686D3A" w:rsidP="00C77AA9">
            <w:pPr>
              <w:pStyle w:val="rowtabella0"/>
              <w:rPr>
                <w:color w:val="002060"/>
                <w:lang w:val="en-US"/>
              </w:rPr>
            </w:pPr>
            <w:r w:rsidRPr="000E0A70">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E8DA"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E95B"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330E"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889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B17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C3366" w14:textId="77777777" w:rsidR="00686D3A" w:rsidRPr="000E0A70" w:rsidRDefault="00686D3A" w:rsidP="00C77AA9">
            <w:pPr>
              <w:pStyle w:val="rowtabella0"/>
              <w:jc w:val="center"/>
              <w:rPr>
                <w:color w:val="002060"/>
              </w:rPr>
            </w:pPr>
            <w:r w:rsidRPr="000E0A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96DC"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468B6"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F271" w14:textId="77777777" w:rsidR="00686D3A" w:rsidRPr="000E0A70" w:rsidRDefault="00686D3A" w:rsidP="00C77AA9">
            <w:pPr>
              <w:pStyle w:val="rowtabella0"/>
              <w:jc w:val="center"/>
              <w:rPr>
                <w:color w:val="002060"/>
              </w:rPr>
            </w:pPr>
            <w:r w:rsidRPr="000E0A70">
              <w:rPr>
                <w:color w:val="002060"/>
              </w:rPr>
              <w:t>0</w:t>
            </w:r>
          </w:p>
        </w:tc>
      </w:tr>
      <w:tr w:rsidR="00686D3A" w:rsidRPr="000E0A70" w14:paraId="55C6B0F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07615" w14:textId="77777777" w:rsidR="00686D3A" w:rsidRPr="000E0A70" w:rsidRDefault="00686D3A" w:rsidP="00C77AA9">
            <w:pPr>
              <w:pStyle w:val="rowtabella0"/>
              <w:rPr>
                <w:color w:val="002060"/>
              </w:rPr>
            </w:pPr>
            <w:r w:rsidRPr="000E0A7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EC784"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8DC29"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D62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838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E68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88984"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3BB5"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75C7"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4A20" w14:textId="77777777" w:rsidR="00686D3A" w:rsidRPr="000E0A70" w:rsidRDefault="00686D3A" w:rsidP="00C77AA9">
            <w:pPr>
              <w:pStyle w:val="rowtabella0"/>
              <w:jc w:val="center"/>
              <w:rPr>
                <w:color w:val="002060"/>
              </w:rPr>
            </w:pPr>
            <w:r w:rsidRPr="000E0A70">
              <w:rPr>
                <w:color w:val="002060"/>
              </w:rPr>
              <w:t>0</w:t>
            </w:r>
          </w:p>
        </w:tc>
      </w:tr>
      <w:tr w:rsidR="00686D3A" w:rsidRPr="000E0A70" w14:paraId="72309F52"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02A55" w14:textId="77777777" w:rsidR="00686D3A" w:rsidRPr="000E0A70" w:rsidRDefault="00686D3A" w:rsidP="00C77AA9">
            <w:pPr>
              <w:pStyle w:val="rowtabella0"/>
              <w:rPr>
                <w:color w:val="002060"/>
              </w:rPr>
            </w:pPr>
            <w:r w:rsidRPr="000E0A70">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CB9B"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3D325"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2A7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63B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0B5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FAB8"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A572F"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86F6"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3985" w14:textId="77777777" w:rsidR="00686D3A" w:rsidRPr="000E0A70" w:rsidRDefault="00686D3A" w:rsidP="00C77AA9">
            <w:pPr>
              <w:pStyle w:val="rowtabella0"/>
              <w:jc w:val="center"/>
              <w:rPr>
                <w:color w:val="002060"/>
              </w:rPr>
            </w:pPr>
            <w:r w:rsidRPr="000E0A70">
              <w:rPr>
                <w:color w:val="002060"/>
              </w:rPr>
              <w:t>0</w:t>
            </w:r>
          </w:p>
        </w:tc>
      </w:tr>
      <w:tr w:rsidR="00686D3A" w:rsidRPr="000E0A70" w14:paraId="3D7E604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CFE4E" w14:textId="77777777" w:rsidR="00686D3A" w:rsidRPr="000E0A70" w:rsidRDefault="00686D3A" w:rsidP="00C77AA9">
            <w:pPr>
              <w:pStyle w:val="rowtabella0"/>
              <w:rPr>
                <w:color w:val="002060"/>
                <w:lang w:val="en-US"/>
              </w:rPr>
            </w:pPr>
            <w:r w:rsidRPr="000E0A70">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D75E"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7139B"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EEB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D87F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21D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0D1AF"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8FB78"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FCB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2D551" w14:textId="77777777" w:rsidR="00686D3A" w:rsidRPr="000E0A70" w:rsidRDefault="00686D3A" w:rsidP="00C77AA9">
            <w:pPr>
              <w:pStyle w:val="rowtabella0"/>
              <w:jc w:val="center"/>
              <w:rPr>
                <w:color w:val="002060"/>
              </w:rPr>
            </w:pPr>
            <w:r w:rsidRPr="000E0A70">
              <w:rPr>
                <w:color w:val="002060"/>
              </w:rPr>
              <w:t>0</w:t>
            </w:r>
          </w:p>
        </w:tc>
      </w:tr>
      <w:tr w:rsidR="00686D3A" w:rsidRPr="000E0A70" w14:paraId="45F56355"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0C4E2" w14:textId="77777777" w:rsidR="00686D3A" w:rsidRPr="000E0A70" w:rsidRDefault="00686D3A" w:rsidP="00C77AA9">
            <w:pPr>
              <w:pStyle w:val="rowtabella0"/>
              <w:rPr>
                <w:color w:val="002060"/>
              </w:rPr>
            </w:pPr>
            <w:r w:rsidRPr="000E0A7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EF50"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A866"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3572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389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80C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F5B1"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4A36"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DB5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D399" w14:textId="77777777" w:rsidR="00686D3A" w:rsidRPr="000E0A70" w:rsidRDefault="00686D3A" w:rsidP="00C77AA9">
            <w:pPr>
              <w:pStyle w:val="rowtabella0"/>
              <w:jc w:val="center"/>
              <w:rPr>
                <w:color w:val="002060"/>
              </w:rPr>
            </w:pPr>
            <w:r w:rsidRPr="000E0A70">
              <w:rPr>
                <w:color w:val="002060"/>
              </w:rPr>
              <w:t>0</w:t>
            </w:r>
          </w:p>
        </w:tc>
      </w:tr>
      <w:tr w:rsidR="00686D3A" w:rsidRPr="000E0A70" w14:paraId="1D6A7253"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08A0B" w14:textId="77777777" w:rsidR="00686D3A" w:rsidRPr="000E0A70" w:rsidRDefault="00686D3A" w:rsidP="00C77AA9">
            <w:pPr>
              <w:pStyle w:val="rowtabella0"/>
              <w:rPr>
                <w:color w:val="002060"/>
              </w:rPr>
            </w:pPr>
            <w:r w:rsidRPr="000E0A70">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C3DB"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65C7"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7462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3AB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CA2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66F29"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7EEB"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BD2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B14B" w14:textId="77777777" w:rsidR="00686D3A" w:rsidRPr="000E0A70" w:rsidRDefault="00686D3A" w:rsidP="00C77AA9">
            <w:pPr>
              <w:pStyle w:val="rowtabella0"/>
              <w:jc w:val="center"/>
              <w:rPr>
                <w:color w:val="002060"/>
              </w:rPr>
            </w:pPr>
            <w:r w:rsidRPr="000E0A70">
              <w:rPr>
                <w:color w:val="002060"/>
              </w:rPr>
              <w:t>0</w:t>
            </w:r>
          </w:p>
        </w:tc>
      </w:tr>
      <w:tr w:rsidR="00686D3A" w:rsidRPr="000E0A70" w14:paraId="7C837E2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0992B" w14:textId="77777777" w:rsidR="00686D3A" w:rsidRPr="000E0A70" w:rsidRDefault="00686D3A" w:rsidP="00C77AA9">
            <w:pPr>
              <w:pStyle w:val="rowtabella0"/>
              <w:rPr>
                <w:color w:val="002060"/>
              </w:rPr>
            </w:pPr>
            <w:r w:rsidRPr="000E0A7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D73E"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5072"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070B"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24E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D87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DEB8"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123D"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5607"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EFF0" w14:textId="77777777" w:rsidR="00686D3A" w:rsidRPr="000E0A70" w:rsidRDefault="00686D3A" w:rsidP="00C77AA9">
            <w:pPr>
              <w:pStyle w:val="rowtabella0"/>
              <w:jc w:val="center"/>
              <w:rPr>
                <w:color w:val="002060"/>
              </w:rPr>
            </w:pPr>
            <w:r w:rsidRPr="000E0A70">
              <w:rPr>
                <w:color w:val="002060"/>
              </w:rPr>
              <w:t>0</w:t>
            </w:r>
          </w:p>
        </w:tc>
      </w:tr>
      <w:tr w:rsidR="00686D3A" w:rsidRPr="000E0A70" w14:paraId="3C8528BE"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C608C" w14:textId="77777777" w:rsidR="00686D3A" w:rsidRPr="000E0A70" w:rsidRDefault="00686D3A" w:rsidP="00C77AA9">
            <w:pPr>
              <w:pStyle w:val="rowtabella0"/>
              <w:rPr>
                <w:color w:val="002060"/>
              </w:rPr>
            </w:pPr>
            <w:r w:rsidRPr="000E0A70">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B526"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247ED"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0FC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7C50"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0E63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C03E6"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7270"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EB09"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D8285" w14:textId="77777777" w:rsidR="00686D3A" w:rsidRPr="000E0A70" w:rsidRDefault="00686D3A" w:rsidP="00C77AA9">
            <w:pPr>
              <w:pStyle w:val="rowtabella0"/>
              <w:jc w:val="center"/>
              <w:rPr>
                <w:color w:val="002060"/>
              </w:rPr>
            </w:pPr>
            <w:r w:rsidRPr="000E0A70">
              <w:rPr>
                <w:color w:val="002060"/>
              </w:rPr>
              <w:t>0</w:t>
            </w:r>
          </w:p>
        </w:tc>
      </w:tr>
      <w:tr w:rsidR="00686D3A" w:rsidRPr="000E0A70" w14:paraId="5094A98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78E7C0" w14:textId="77777777" w:rsidR="00686D3A" w:rsidRPr="000E0A70" w:rsidRDefault="00686D3A" w:rsidP="00C77AA9">
            <w:pPr>
              <w:pStyle w:val="rowtabella0"/>
              <w:rPr>
                <w:color w:val="002060"/>
              </w:rPr>
            </w:pPr>
            <w:r w:rsidRPr="000E0A7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8BB6"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FB297"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30CC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E9B9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3D38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2966"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EFB9A"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4312"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4FAC1" w14:textId="77777777" w:rsidR="00686D3A" w:rsidRPr="000E0A70" w:rsidRDefault="00686D3A" w:rsidP="00C77AA9">
            <w:pPr>
              <w:pStyle w:val="rowtabella0"/>
              <w:jc w:val="center"/>
              <w:rPr>
                <w:color w:val="002060"/>
              </w:rPr>
            </w:pPr>
            <w:r w:rsidRPr="000E0A70">
              <w:rPr>
                <w:color w:val="002060"/>
              </w:rPr>
              <w:t>0</w:t>
            </w:r>
          </w:p>
        </w:tc>
      </w:tr>
      <w:tr w:rsidR="00686D3A" w:rsidRPr="000E0A70" w14:paraId="01C90B2E"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9BEEB" w14:textId="77777777" w:rsidR="00686D3A" w:rsidRPr="000E0A70" w:rsidRDefault="00686D3A" w:rsidP="00C77AA9">
            <w:pPr>
              <w:pStyle w:val="rowtabella0"/>
              <w:rPr>
                <w:color w:val="002060"/>
              </w:rPr>
            </w:pPr>
            <w:r w:rsidRPr="000E0A7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33C2"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4730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3C9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B3CE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836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8AD5A"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275E"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61A89"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EE5C" w14:textId="77777777" w:rsidR="00686D3A" w:rsidRPr="000E0A70" w:rsidRDefault="00686D3A" w:rsidP="00C77AA9">
            <w:pPr>
              <w:pStyle w:val="rowtabella0"/>
              <w:jc w:val="center"/>
              <w:rPr>
                <w:color w:val="002060"/>
              </w:rPr>
            </w:pPr>
            <w:r w:rsidRPr="000E0A70">
              <w:rPr>
                <w:color w:val="002060"/>
              </w:rPr>
              <w:t>0</w:t>
            </w:r>
          </w:p>
        </w:tc>
      </w:tr>
      <w:tr w:rsidR="00686D3A" w:rsidRPr="000E0A70" w14:paraId="641E1F52"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BE8954" w14:textId="77777777" w:rsidR="00686D3A" w:rsidRPr="000E0A70" w:rsidRDefault="00686D3A" w:rsidP="00C77AA9">
            <w:pPr>
              <w:pStyle w:val="rowtabella0"/>
              <w:rPr>
                <w:color w:val="002060"/>
                <w:lang w:val="en-US"/>
              </w:rPr>
            </w:pPr>
            <w:r w:rsidRPr="000E0A7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1609"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42CC"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325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660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0100"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A35A4"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A9DA"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8B86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428F" w14:textId="77777777" w:rsidR="00686D3A" w:rsidRPr="000E0A70" w:rsidRDefault="00686D3A" w:rsidP="00C77AA9">
            <w:pPr>
              <w:pStyle w:val="rowtabella0"/>
              <w:jc w:val="center"/>
              <w:rPr>
                <w:color w:val="002060"/>
              </w:rPr>
            </w:pPr>
            <w:r w:rsidRPr="000E0A70">
              <w:rPr>
                <w:color w:val="002060"/>
              </w:rPr>
              <w:t>0</w:t>
            </w:r>
          </w:p>
        </w:tc>
      </w:tr>
      <w:tr w:rsidR="00686D3A" w:rsidRPr="000E0A70" w14:paraId="474F7B66"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46F8B" w14:textId="77777777" w:rsidR="00686D3A" w:rsidRPr="000E0A70" w:rsidRDefault="00686D3A" w:rsidP="00C77AA9">
            <w:pPr>
              <w:pStyle w:val="rowtabella0"/>
              <w:rPr>
                <w:color w:val="002060"/>
              </w:rPr>
            </w:pPr>
            <w:r w:rsidRPr="000E0A7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10C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3759"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02CB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65F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9E21"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07B8"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EC5E"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B9C6"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C2C8" w14:textId="77777777" w:rsidR="00686D3A" w:rsidRPr="000E0A70" w:rsidRDefault="00686D3A" w:rsidP="00C77AA9">
            <w:pPr>
              <w:pStyle w:val="rowtabella0"/>
              <w:jc w:val="center"/>
              <w:rPr>
                <w:color w:val="002060"/>
              </w:rPr>
            </w:pPr>
            <w:r w:rsidRPr="000E0A70">
              <w:rPr>
                <w:color w:val="002060"/>
              </w:rPr>
              <w:t>0</w:t>
            </w:r>
          </w:p>
        </w:tc>
      </w:tr>
      <w:tr w:rsidR="00686D3A" w:rsidRPr="000E0A70" w14:paraId="43251053"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3DE4ED" w14:textId="77777777" w:rsidR="00686D3A" w:rsidRPr="000E0A70" w:rsidRDefault="00686D3A" w:rsidP="00C77AA9">
            <w:pPr>
              <w:pStyle w:val="rowtabella0"/>
              <w:rPr>
                <w:color w:val="002060"/>
              </w:rPr>
            </w:pPr>
            <w:r w:rsidRPr="000E0A7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2F0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7AE8"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D09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57D6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7D43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3ED7"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A2AA" w14:textId="77777777" w:rsidR="00686D3A" w:rsidRPr="000E0A70" w:rsidRDefault="00686D3A" w:rsidP="00C77AA9">
            <w:pPr>
              <w:pStyle w:val="rowtabella0"/>
              <w:jc w:val="center"/>
              <w:rPr>
                <w:color w:val="002060"/>
              </w:rPr>
            </w:pPr>
            <w:r w:rsidRPr="000E0A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FE18"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AA40" w14:textId="77777777" w:rsidR="00686D3A" w:rsidRPr="000E0A70" w:rsidRDefault="00686D3A" w:rsidP="00C77AA9">
            <w:pPr>
              <w:pStyle w:val="rowtabella0"/>
              <w:jc w:val="center"/>
              <w:rPr>
                <w:color w:val="002060"/>
              </w:rPr>
            </w:pPr>
            <w:r w:rsidRPr="000E0A70">
              <w:rPr>
                <w:color w:val="002060"/>
              </w:rPr>
              <w:t>0</w:t>
            </w:r>
          </w:p>
        </w:tc>
      </w:tr>
    </w:tbl>
    <w:p w14:paraId="7FF00708" w14:textId="77777777" w:rsidR="00686D3A" w:rsidRPr="000E0A70" w:rsidRDefault="00686D3A" w:rsidP="00686D3A">
      <w:pPr>
        <w:pStyle w:val="breakline"/>
        <w:rPr>
          <w:rFonts w:eastAsiaTheme="minorEastAsia"/>
          <w:color w:val="002060"/>
        </w:rPr>
      </w:pPr>
    </w:p>
    <w:p w14:paraId="364AB7AA" w14:textId="77777777" w:rsidR="00686D3A" w:rsidRPr="000E0A70" w:rsidRDefault="00686D3A" w:rsidP="00686D3A">
      <w:pPr>
        <w:pStyle w:val="breakline"/>
        <w:rPr>
          <w:color w:val="002060"/>
        </w:rPr>
      </w:pPr>
    </w:p>
    <w:p w14:paraId="6B74D50A" w14:textId="77777777" w:rsidR="00686D3A" w:rsidRPr="000E0A70" w:rsidRDefault="00686D3A" w:rsidP="00686D3A">
      <w:pPr>
        <w:pStyle w:val="sottotitolocampionato10"/>
        <w:rPr>
          <w:color w:val="002060"/>
        </w:rPr>
      </w:pPr>
      <w:r w:rsidRPr="000E0A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4CF6318C"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DCA21"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04A9A"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ABE1A"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BC237"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6787F"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962AD"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B45B6"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E402A"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07E6C"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ED60B" w14:textId="77777777" w:rsidR="00686D3A" w:rsidRPr="000E0A70" w:rsidRDefault="00686D3A" w:rsidP="00C77AA9">
            <w:pPr>
              <w:pStyle w:val="headertabella0"/>
              <w:rPr>
                <w:color w:val="002060"/>
              </w:rPr>
            </w:pPr>
            <w:r w:rsidRPr="000E0A70">
              <w:rPr>
                <w:color w:val="002060"/>
              </w:rPr>
              <w:t>PE</w:t>
            </w:r>
          </w:p>
        </w:tc>
      </w:tr>
      <w:tr w:rsidR="00686D3A" w:rsidRPr="000E0A70" w14:paraId="5E138A6E"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D7A1A0" w14:textId="77777777" w:rsidR="00686D3A" w:rsidRPr="000E0A70" w:rsidRDefault="00686D3A" w:rsidP="00C77AA9">
            <w:pPr>
              <w:pStyle w:val="rowtabella0"/>
              <w:rPr>
                <w:color w:val="002060"/>
                <w:lang w:val="en-US"/>
              </w:rPr>
            </w:pPr>
            <w:r w:rsidRPr="000E0A70">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41D4"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A3F87"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3EBE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7F7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FD8F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4263" w14:textId="77777777" w:rsidR="00686D3A" w:rsidRPr="000E0A70" w:rsidRDefault="00686D3A" w:rsidP="00C77AA9">
            <w:pPr>
              <w:pStyle w:val="rowtabella0"/>
              <w:jc w:val="center"/>
              <w:rPr>
                <w:color w:val="002060"/>
              </w:rPr>
            </w:pPr>
            <w:r w:rsidRPr="000E0A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B4D2"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A280"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C38B" w14:textId="77777777" w:rsidR="00686D3A" w:rsidRPr="000E0A70" w:rsidRDefault="00686D3A" w:rsidP="00C77AA9">
            <w:pPr>
              <w:pStyle w:val="rowtabella0"/>
              <w:jc w:val="center"/>
              <w:rPr>
                <w:color w:val="002060"/>
              </w:rPr>
            </w:pPr>
            <w:r w:rsidRPr="000E0A70">
              <w:rPr>
                <w:color w:val="002060"/>
              </w:rPr>
              <w:t>0</w:t>
            </w:r>
          </w:p>
        </w:tc>
      </w:tr>
      <w:tr w:rsidR="00686D3A" w:rsidRPr="000E0A70" w14:paraId="6B7DE551"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27D1F" w14:textId="77777777" w:rsidR="00686D3A" w:rsidRPr="000E0A70" w:rsidRDefault="00686D3A" w:rsidP="00C77AA9">
            <w:pPr>
              <w:pStyle w:val="rowtabella0"/>
              <w:rPr>
                <w:color w:val="002060"/>
              </w:rPr>
            </w:pPr>
            <w:r w:rsidRPr="000E0A7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DBF7"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15412"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F8F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534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F84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560B" w14:textId="77777777" w:rsidR="00686D3A" w:rsidRPr="000E0A70" w:rsidRDefault="00686D3A" w:rsidP="00C77AA9">
            <w:pPr>
              <w:pStyle w:val="rowtabella0"/>
              <w:jc w:val="center"/>
              <w:rPr>
                <w:color w:val="002060"/>
              </w:rPr>
            </w:pPr>
            <w:r w:rsidRPr="000E0A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ED6B"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DA72"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0036" w14:textId="77777777" w:rsidR="00686D3A" w:rsidRPr="000E0A70" w:rsidRDefault="00686D3A" w:rsidP="00C77AA9">
            <w:pPr>
              <w:pStyle w:val="rowtabella0"/>
              <w:jc w:val="center"/>
              <w:rPr>
                <w:color w:val="002060"/>
              </w:rPr>
            </w:pPr>
            <w:r w:rsidRPr="000E0A70">
              <w:rPr>
                <w:color w:val="002060"/>
              </w:rPr>
              <w:t>0</w:t>
            </w:r>
          </w:p>
        </w:tc>
      </w:tr>
      <w:tr w:rsidR="00686D3A" w:rsidRPr="000E0A70" w14:paraId="41CF0A0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33C20" w14:textId="77777777" w:rsidR="00686D3A" w:rsidRPr="000E0A70" w:rsidRDefault="00686D3A" w:rsidP="00C77AA9">
            <w:pPr>
              <w:pStyle w:val="rowtabella0"/>
              <w:rPr>
                <w:color w:val="002060"/>
              </w:rPr>
            </w:pPr>
            <w:r w:rsidRPr="000E0A7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8073"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A9A0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43871"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6137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13A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A977" w14:textId="77777777" w:rsidR="00686D3A" w:rsidRPr="000E0A70" w:rsidRDefault="00686D3A" w:rsidP="00C77AA9">
            <w:pPr>
              <w:pStyle w:val="rowtabella0"/>
              <w:jc w:val="center"/>
              <w:rPr>
                <w:color w:val="002060"/>
              </w:rPr>
            </w:pPr>
            <w:r w:rsidRPr="000E0A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EBC1"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4DCA"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1E38" w14:textId="77777777" w:rsidR="00686D3A" w:rsidRPr="000E0A70" w:rsidRDefault="00686D3A" w:rsidP="00C77AA9">
            <w:pPr>
              <w:pStyle w:val="rowtabella0"/>
              <w:jc w:val="center"/>
              <w:rPr>
                <w:color w:val="002060"/>
              </w:rPr>
            </w:pPr>
            <w:r w:rsidRPr="000E0A70">
              <w:rPr>
                <w:color w:val="002060"/>
              </w:rPr>
              <w:t>0</w:t>
            </w:r>
          </w:p>
        </w:tc>
      </w:tr>
      <w:tr w:rsidR="00686D3A" w:rsidRPr="000E0A70" w14:paraId="4D6DAEFD"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0BDE2" w14:textId="77777777" w:rsidR="00686D3A" w:rsidRPr="000E0A70" w:rsidRDefault="00686D3A" w:rsidP="00C77AA9">
            <w:pPr>
              <w:pStyle w:val="rowtabella0"/>
              <w:rPr>
                <w:color w:val="002060"/>
              </w:rPr>
            </w:pPr>
            <w:r w:rsidRPr="000E0A7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14CF0"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51C0"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A264B"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D93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231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14E6D"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64FF"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435C"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1E728" w14:textId="77777777" w:rsidR="00686D3A" w:rsidRPr="000E0A70" w:rsidRDefault="00686D3A" w:rsidP="00C77AA9">
            <w:pPr>
              <w:pStyle w:val="rowtabella0"/>
              <w:jc w:val="center"/>
              <w:rPr>
                <w:color w:val="002060"/>
              </w:rPr>
            </w:pPr>
            <w:r w:rsidRPr="000E0A70">
              <w:rPr>
                <w:color w:val="002060"/>
              </w:rPr>
              <w:t>0</w:t>
            </w:r>
          </w:p>
        </w:tc>
      </w:tr>
      <w:tr w:rsidR="00686D3A" w:rsidRPr="000E0A70" w14:paraId="11124C9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F085D" w14:textId="77777777" w:rsidR="00686D3A" w:rsidRPr="000E0A70" w:rsidRDefault="00686D3A" w:rsidP="00C77AA9">
            <w:pPr>
              <w:pStyle w:val="rowtabella0"/>
              <w:rPr>
                <w:color w:val="002060"/>
                <w:lang w:val="en-US"/>
              </w:rPr>
            </w:pPr>
            <w:r w:rsidRPr="000E0A70">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9335"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0D4E"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33E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E816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22A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89DB" w14:textId="77777777" w:rsidR="00686D3A" w:rsidRPr="000E0A70" w:rsidRDefault="00686D3A" w:rsidP="00C77AA9">
            <w:pPr>
              <w:pStyle w:val="rowtabella0"/>
              <w:jc w:val="center"/>
              <w:rPr>
                <w:color w:val="002060"/>
              </w:rPr>
            </w:pPr>
            <w:r w:rsidRPr="000E0A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75F2"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8128"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B6DF" w14:textId="77777777" w:rsidR="00686D3A" w:rsidRPr="000E0A70" w:rsidRDefault="00686D3A" w:rsidP="00C77AA9">
            <w:pPr>
              <w:pStyle w:val="rowtabella0"/>
              <w:jc w:val="center"/>
              <w:rPr>
                <w:color w:val="002060"/>
              </w:rPr>
            </w:pPr>
            <w:r w:rsidRPr="000E0A70">
              <w:rPr>
                <w:color w:val="002060"/>
              </w:rPr>
              <w:t>0</w:t>
            </w:r>
          </w:p>
        </w:tc>
      </w:tr>
      <w:tr w:rsidR="00686D3A" w:rsidRPr="000E0A70" w14:paraId="5138568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15D48" w14:textId="77777777" w:rsidR="00686D3A" w:rsidRPr="000E0A70" w:rsidRDefault="00686D3A" w:rsidP="00C77AA9">
            <w:pPr>
              <w:pStyle w:val="rowtabella0"/>
              <w:rPr>
                <w:color w:val="002060"/>
              </w:rPr>
            </w:pPr>
            <w:r w:rsidRPr="000E0A7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44282"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6DA2"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2DC1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F19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EE1B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6D100" w14:textId="77777777" w:rsidR="00686D3A" w:rsidRPr="000E0A70" w:rsidRDefault="00686D3A" w:rsidP="00C77AA9">
            <w:pPr>
              <w:pStyle w:val="rowtabella0"/>
              <w:jc w:val="center"/>
              <w:rPr>
                <w:color w:val="002060"/>
              </w:rPr>
            </w:pPr>
            <w:r w:rsidRPr="000E0A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CAF77"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2021"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158CB" w14:textId="77777777" w:rsidR="00686D3A" w:rsidRPr="000E0A70" w:rsidRDefault="00686D3A" w:rsidP="00C77AA9">
            <w:pPr>
              <w:pStyle w:val="rowtabella0"/>
              <w:jc w:val="center"/>
              <w:rPr>
                <w:color w:val="002060"/>
              </w:rPr>
            </w:pPr>
            <w:r w:rsidRPr="000E0A70">
              <w:rPr>
                <w:color w:val="002060"/>
              </w:rPr>
              <w:t>0</w:t>
            </w:r>
          </w:p>
        </w:tc>
      </w:tr>
      <w:tr w:rsidR="00686D3A" w:rsidRPr="000E0A70" w14:paraId="3EB4BB5B"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CAA18" w14:textId="77777777" w:rsidR="00686D3A" w:rsidRPr="000E0A70" w:rsidRDefault="00686D3A" w:rsidP="00C77AA9">
            <w:pPr>
              <w:pStyle w:val="rowtabella0"/>
              <w:rPr>
                <w:color w:val="002060"/>
              </w:rPr>
            </w:pPr>
            <w:r w:rsidRPr="000E0A70">
              <w:rPr>
                <w:color w:val="002060"/>
              </w:rPr>
              <w:t xml:space="preserve">POL.D. </w:t>
            </w:r>
            <w:proofErr w:type="gramStart"/>
            <w:r w:rsidRPr="000E0A70">
              <w:rPr>
                <w:color w:val="002060"/>
              </w:rPr>
              <w:t>U.MANDOLESI</w:t>
            </w:r>
            <w:proofErr w:type="gramEnd"/>
            <w:r w:rsidRPr="000E0A7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6633C"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F333"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D5D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FDC7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C97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6DCEF"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A7D2"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0BD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1350" w14:textId="77777777" w:rsidR="00686D3A" w:rsidRPr="000E0A70" w:rsidRDefault="00686D3A" w:rsidP="00C77AA9">
            <w:pPr>
              <w:pStyle w:val="rowtabella0"/>
              <w:jc w:val="center"/>
              <w:rPr>
                <w:color w:val="002060"/>
              </w:rPr>
            </w:pPr>
            <w:r w:rsidRPr="000E0A70">
              <w:rPr>
                <w:color w:val="002060"/>
              </w:rPr>
              <w:t>0</w:t>
            </w:r>
          </w:p>
        </w:tc>
      </w:tr>
      <w:tr w:rsidR="00686D3A" w:rsidRPr="000E0A70" w14:paraId="6325656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45CFD" w14:textId="77777777" w:rsidR="00686D3A" w:rsidRPr="000E0A70" w:rsidRDefault="00686D3A" w:rsidP="00C77AA9">
            <w:pPr>
              <w:pStyle w:val="rowtabella0"/>
              <w:rPr>
                <w:color w:val="002060"/>
              </w:rPr>
            </w:pPr>
            <w:r w:rsidRPr="000E0A70">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21F7"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C238"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AEB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850B"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BE8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1E6F"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61CA" w14:textId="77777777" w:rsidR="00686D3A" w:rsidRPr="000E0A70" w:rsidRDefault="00686D3A" w:rsidP="00C77AA9">
            <w:pPr>
              <w:pStyle w:val="rowtabella0"/>
              <w:jc w:val="center"/>
              <w:rPr>
                <w:color w:val="002060"/>
              </w:rPr>
            </w:pPr>
            <w:r w:rsidRPr="000E0A7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15793"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99066" w14:textId="77777777" w:rsidR="00686D3A" w:rsidRPr="000E0A70" w:rsidRDefault="00686D3A" w:rsidP="00C77AA9">
            <w:pPr>
              <w:pStyle w:val="rowtabella0"/>
              <w:jc w:val="center"/>
              <w:rPr>
                <w:color w:val="002060"/>
              </w:rPr>
            </w:pPr>
            <w:r w:rsidRPr="000E0A70">
              <w:rPr>
                <w:color w:val="002060"/>
              </w:rPr>
              <w:t>0</w:t>
            </w:r>
          </w:p>
        </w:tc>
      </w:tr>
      <w:tr w:rsidR="00686D3A" w:rsidRPr="000E0A70" w14:paraId="2050A795"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02425" w14:textId="77777777" w:rsidR="00686D3A" w:rsidRPr="000E0A70" w:rsidRDefault="00686D3A" w:rsidP="00C77AA9">
            <w:pPr>
              <w:pStyle w:val="rowtabella0"/>
              <w:rPr>
                <w:color w:val="002060"/>
              </w:rPr>
            </w:pPr>
            <w:r w:rsidRPr="000E0A70">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75F5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FD9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D03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73D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34C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AF1B"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8AB4"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0AD0"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84EF" w14:textId="77777777" w:rsidR="00686D3A" w:rsidRPr="000E0A70" w:rsidRDefault="00686D3A" w:rsidP="00C77AA9">
            <w:pPr>
              <w:pStyle w:val="rowtabella0"/>
              <w:jc w:val="center"/>
              <w:rPr>
                <w:color w:val="002060"/>
              </w:rPr>
            </w:pPr>
            <w:r w:rsidRPr="000E0A70">
              <w:rPr>
                <w:color w:val="002060"/>
              </w:rPr>
              <w:t>0</w:t>
            </w:r>
          </w:p>
        </w:tc>
      </w:tr>
      <w:tr w:rsidR="00686D3A" w:rsidRPr="000E0A70" w14:paraId="630DBADD"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9C230" w14:textId="77777777" w:rsidR="00686D3A" w:rsidRPr="000E0A70" w:rsidRDefault="00686D3A" w:rsidP="00C77AA9">
            <w:pPr>
              <w:pStyle w:val="rowtabella0"/>
              <w:rPr>
                <w:color w:val="002060"/>
              </w:rPr>
            </w:pPr>
            <w:r w:rsidRPr="000E0A7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B9B15"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40D5"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8FAC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78F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07F0B"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8982"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62920"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4ACDB"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2DB1" w14:textId="77777777" w:rsidR="00686D3A" w:rsidRPr="000E0A70" w:rsidRDefault="00686D3A" w:rsidP="00C77AA9">
            <w:pPr>
              <w:pStyle w:val="rowtabella0"/>
              <w:jc w:val="center"/>
              <w:rPr>
                <w:color w:val="002060"/>
              </w:rPr>
            </w:pPr>
            <w:r w:rsidRPr="000E0A70">
              <w:rPr>
                <w:color w:val="002060"/>
              </w:rPr>
              <w:t>0</w:t>
            </w:r>
          </w:p>
        </w:tc>
      </w:tr>
      <w:tr w:rsidR="00686D3A" w:rsidRPr="000E0A70" w14:paraId="2FA1BCC7"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688C7" w14:textId="77777777" w:rsidR="00686D3A" w:rsidRPr="000E0A70" w:rsidRDefault="00686D3A" w:rsidP="00C77AA9">
            <w:pPr>
              <w:pStyle w:val="rowtabella0"/>
              <w:rPr>
                <w:color w:val="002060"/>
                <w:lang w:val="en-US"/>
              </w:rPr>
            </w:pPr>
            <w:r w:rsidRPr="000E0A70">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019F"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2DF8"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4AA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AE0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F0A34"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52CB"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10C9"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BD19"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25E6" w14:textId="77777777" w:rsidR="00686D3A" w:rsidRPr="000E0A70" w:rsidRDefault="00686D3A" w:rsidP="00C77AA9">
            <w:pPr>
              <w:pStyle w:val="rowtabella0"/>
              <w:jc w:val="center"/>
              <w:rPr>
                <w:color w:val="002060"/>
              </w:rPr>
            </w:pPr>
            <w:r w:rsidRPr="000E0A70">
              <w:rPr>
                <w:color w:val="002060"/>
              </w:rPr>
              <w:t>0</w:t>
            </w:r>
          </w:p>
        </w:tc>
      </w:tr>
      <w:tr w:rsidR="00686D3A" w:rsidRPr="000E0A70" w14:paraId="2B2D53C0"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D3D80F" w14:textId="77777777" w:rsidR="00686D3A" w:rsidRPr="000E0A70" w:rsidRDefault="00686D3A" w:rsidP="00C77AA9">
            <w:pPr>
              <w:pStyle w:val="rowtabella0"/>
              <w:rPr>
                <w:color w:val="002060"/>
              </w:rPr>
            </w:pPr>
            <w:r w:rsidRPr="000E0A70">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B960"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708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14D3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524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68EE"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5033"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70EC" w14:textId="77777777" w:rsidR="00686D3A" w:rsidRPr="000E0A70" w:rsidRDefault="00686D3A" w:rsidP="00C77AA9">
            <w:pPr>
              <w:pStyle w:val="rowtabella0"/>
              <w:jc w:val="center"/>
              <w:rPr>
                <w:color w:val="002060"/>
              </w:rPr>
            </w:pPr>
            <w:r w:rsidRPr="000E0A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D0A6"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2BA6" w14:textId="77777777" w:rsidR="00686D3A" w:rsidRPr="000E0A70" w:rsidRDefault="00686D3A" w:rsidP="00C77AA9">
            <w:pPr>
              <w:pStyle w:val="rowtabella0"/>
              <w:jc w:val="center"/>
              <w:rPr>
                <w:color w:val="002060"/>
              </w:rPr>
            </w:pPr>
            <w:r w:rsidRPr="000E0A70">
              <w:rPr>
                <w:color w:val="002060"/>
              </w:rPr>
              <w:t>0</w:t>
            </w:r>
          </w:p>
        </w:tc>
      </w:tr>
      <w:tr w:rsidR="00686D3A" w:rsidRPr="000E0A70" w14:paraId="7149CBA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2BB6E" w14:textId="77777777" w:rsidR="00686D3A" w:rsidRPr="000E0A70" w:rsidRDefault="00686D3A" w:rsidP="00C77AA9">
            <w:pPr>
              <w:pStyle w:val="rowtabella0"/>
              <w:rPr>
                <w:color w:val="002060"/>
              </w:rPr>
            </w:pPr>
            <w:r w:rsidRPr="000E0A7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D13C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52B9"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665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D6F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1C1E3"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805B8"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03F08"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F1EC"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A050" w14:textId="77777777" w:rsidR="00686D3A" w:rsidRPr="000E0A70" w:rsidRDefault="00686D3A" w:rsidP="00C77AA9">
            <w:pPr>
              <w:pStyle w:val="rowtabella0"/>
              <w:jc w:val="center"/>
              <w:rPr>
                <w:color w:val="002060"/>
              </w:rPr>
            </w:pPr>
            <w:r w:rsidRPr="000E0A70">
              <w:rPr>
                <w:color w:val="002060"/>
              </w:rPr>
              <w:t>0</w:t>
            </w:r>
          </w:p>
        </w:tc>
      </w:tr>
      <w:tr w:rsidR="00686D3A" w:rsidRPr="000E0A70" w14:paraId="482B3BE4"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173836" w14:textId="77777777" w:rsidR="00686D3A" w:rsidRPr="000E0A70" w:rsidRDefault="00686D3A" w:rsidP="00C77AA9">
            <w:pPr>
              <w:pStyle w:val="rowtabella0"/>
              <w:rPr>
                <w:color w:val="002060"/>
              </w:rPr>
            </w:pPr>
            <w:r w:rsidRPr="000E0A7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4486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A0FD"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D04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B00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930D"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39A3"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C282"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DA15"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1DFE" w14:textId="77777777" w:rsidR="00686D3A" w:rsidRPr="000E0A70" w:rsidRDefault="00686D3A" w:rsidP="00C77AA9">
            <w:pPr>
              <w:pStyle w:val="rowtabella0"/>
              <w:jc w:val="center"/>
              <w:rPr>
                <w:color w:val="002060"/>
              </w:rPr>
            </w:pPr>
            <w:r w:rsidRPr="000E0A70">
              <w:rPr>
                <w:color w:val="002060"/>
              </w:rPr>
              <w:t>0</w:t>
            </w:r>
          </w:p>
        </w:tc>
      </w:tr>
    </w:tbl>
    <w:p w14:paraId="3DA57086" w14:textId="77777777" w:rsidR="00686D3A" w:rsidRPr="000E0A70" w:rsidRDefault="00686D3A" w:rsidP="00686D3A">
      <w:pPr>
        <w:pStyle w:val="breakline"/>
        <w:rPr>
          <w:color w:val="002060"/>
        </w:rPr>
      </w:pPr>
    </w:p>
    <w:p w14:paraId="0EDA89B1" w14:textId="77777777" w:rsidR="00686D3A" w:rsidRPr="000E0A70" w:rsidRDefault="00686D3A" w:rsidP="00686D3A">
      <w:pPr>
        <w:pStyle w:val="titoloprinc0"/>
        <w:rPr>
          <w:color w:val="002060"/>
        </w:rPr>
      </w:pPr>
      <w:r w:rsidRPr="000E0A70">
        <w:rPr>
          <w:color w:val="002060"/>
        </w:rPr>
        <w:t>PROGRAMMA GARE</w:t>
      </w:r>
    </w:p>
    <w:p w14:paraId="70E109F0" w14:textId="77777777" w:rsidR="00686D3A" w:rsidRPr="000E0A70" w:rsidRDefault="00686D3A" w:rsidP="00686D3A">
      <w:pPr>
        <w:pStyle w:val="breakline"/>
        <w:rPr>
          <w:color w:val="002060"/>
        </w:rPr>
      </w:pPr>
    </w:p>
    <w:p w14:paraId="044736B3" w14:textId="77777777" w:rsidR="00686D3A" w:rsidRPr="000E0A70" w:rsidRDefault="00686D3A" w:rsidP="00686D3A">
      <w:pPr>
        <w:pStyle w:val="sottotitolocampionato10"/>
        <w:rPr>
          <w:color w:val="002060"/>
        </w:rPr>
      </w:pPr>
      <w:r w:rsidRPr="000E0A7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2"/>
        <w:gridCol w:w="385"/>
        <w:gridCol w:w="898"/>
        <w:gridCol w:w="1174"/>
        <w:gridCol w:w="1562"/>
        <w:gridCol w:w="1551"/>
      </w:tblGrid>
      <w:tr w:rsidR="00686D3A" w:rsidRPr="000E0A70" w14:paraId="5251FD7E"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A23E7"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03B93"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A2408"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5387F"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54811"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A6541"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B477B"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007AAB83"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76B360" w14:textId="77777777" w:rsidR="00686D3A" w:rsidRPr="000E0A70" w:rsidRDefault="00686D3A" w:rsidP="00C77AA9">
            <w:pPr>
              <w:pStyle w:val="rowtabella0"/>
              <w:rPr>
                <w:color w:val="002060"/>
              </w:rPr>
            </w:pPr>
            <w:r w:rsidRPr="000E0A70">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C333B" w14:textId="77777777" w:rsidR="00686D3A" w:rsidRPr="000E0A70" w:rsidRDefault="00686D3A" w:rsidP="00C77AA9">
            <w:pPr>
              <w:pStyle w:val="rowtabella0"/>
              <w:rPr>
                <w:color w:val="002060"/>
              </w:rPr>
            </w:pPr>
            <w:r w:rsidRPr="000E0A70">
              <w:rPr>
                <w:color w:val="002060"/>
              </w:rPr>
              <w:t>OLYMPIA FANO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6319B"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9D29E" w14:textId="77777777" w:rsidR="00686D3A" w:rsidRPr="000E0A70" w:rsidRDefault="00686D3A" w:rsidP="00C77AA9">
            <w:pPr>
              <w:pStyle w:val="rowtabella0"/>
              <w:rPr>
                <w:color w:val="002060"/>
              </w:rPr>
            </w:pPr>
            <w:r w:rsidRPr="000E0A70">
              <w:rPr>
                <w:color w:val="002060"/>
              </w:rPr>
              <w:t>21/10/2022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19990" w14:textId="77777777" w:rsidR="00686D3A" w:rsidRPr="000E0A70" w:rsidRDefault="00686D3A" w:rsidP="00C77AA9">
            <w:pPr>
              <w:pStyle w:val="rowtabella0"/>
              <w:rPr>
                <w:color w:val="002060"/>
              </w:rPr>
            </w:pPr>
            <w:r w:rsidRPr="000E0A70">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D22EC" w14:textId="77777777" w:rsidR="00686D3A" w:rsidRPr="000E0A70" w:rsidRDefault="00686D3A" w:rsidP="00C77AA9">
            <w:pPr>
              <w:pStyle w:val="rowtabella0"/>
              <w:rPr>
                <w:color w:val="002060"/>
              </w:rPr>
            </w:pPr>
            <w:r w:rsidRPr="000E0A70">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1A101" w14:textId="77777777" w:rsidR="00686D3A" w:rsidRPr="000E0A70" w:rsidRDefault="00686D3A" w:rsidP="00C77AA9">
            <w:pPr>
              <w:pStyle w:val="rowtabella0"/>
              <w:rPr>
                <w:color w:val="002060"/>
              </w:rPr>
            </w:pPr>
            <w:r w:rsidRPr="000E0A70">
              <w:rPr>
                <w:color w:val="002060"/>
              </w:rPr>
              <w:t>VIA RISORGIMENTO 16</w:t>
            </w:r>
          </w:p>
        </w:tc>
      </w:tr>
      <w:tr w:rsidR="00686D3A" w:rsidRPr="000E0A70" w14:paraId="7EE87796"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1275B6" w14:textId="77777777" w:rsidR="00686D3A" w:rsidRPr="000E0A70" w:rsidRDefault="00686D3A" w:rsidP="00C77AA9">
            <w:pPr>
              <w:pStyle w:val="rowtabella0"/>
              <w:rPr>
                <w:color w:val="002060"/>
              </w:rPr>
            </w:pPr>
            <w:r w:rsidRPr="000E0A70">
              <w:rPr>
                <w:color w:val="002060"/>
              </w:rPr>
              <w:t>ANCONITANA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3ABF01" w14:textId="77777777" w:rsidR="00686D3A" w:rsidRPr="000E0A70" w:rsidRDefault="00686D3A" w:rsidP="00C77AA9">
            <w:pPr>
              <w:pStyle w:val="rowtabella0"/>
              <w:rPr>
                <w:color w:val="002060"/>
              </w:rPr>
            </w:pPr>
            <w:r w:rsidRPr="000E0A70">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BE605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835879"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E61CDC" w14:textId="77777777" w:rsidR="00686D3A" w:rsidRPr="000E0A70" w:rsidRDefault="00686D3A" w:rsidP="00C77AA9">
            <w:pPr>
              <w:pStyle w:val="rowtabella0"/>
              <w:rPr>
                <w:color w:val="002060"/>
              </w:rPr>
            </w:pPr>
            <w:r w:rsidRPr="000E0A70">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DE3FD" w14:textId="77777777" w:rsidR="00686D3A" w:rsidRPr="000E0A70" w:rsidRDefault="00686D3A" w:rsidP="00C77AA9">
            <w:pPr>
              <w:pStyle w:val="rowtabella0"/>
              <w:rPr>
                <w:color w:val="002060"/>
              </w:rPr>
            </w:pPr>
            <w:r w:rsidRPr="000E0A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02000" w14:textId="77777777" w:rsidR="00686D3A" w:rsidRPr="000E0A70" w:rsidRDefault="00686D3A" w:rsidP="00C77AA9">
            <w:pPr>
              <w:pStyle w:val="rowtabella0"/>
              <w:rPr>
                <w:color w:val="002060"/>
              </w:rPr>
            </w:pPr>
            <w:r w:rsidRPr="000E0A70">
              <w:rPr>
                <w:color w:val="002060"/>
              </w:rPr>
              <w:t>VIA GROTTE DI POSATORA 19/A</w:t>
            </w:r>
          </w:p>
        </w:tc>
      </w:tr>
      <w:tr w:rsidR="00686D3A" w:rsidRPr="000E0A70" w14:paraId="6EEBBE93"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40C2A8" w14:textId="77777777" w:rsidR="00686D3A" w:rsidRPr="000E0A70" w:rsidRDefault="00686D3A" w:rsidP="00C77AA9">
            <w:pPr>
              <w:pStyle w:val="rowtabella0"/>
              <w:rPr>
                <w:color w:val="002060"/>
              </w:rPr>
            </w:pPr>
            <w:r w:rsidRPr="000E0A70">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7888F6" w14:textId="77777777" w:rsidR="00686D3A" w:rsidRPr="000E0A70" w:rsidRDefault="00686D3A" w:rsidP="00C77AA9">
            <w:pPr>
              <w:pStyle w:val="rowtabella0"/>
              <w:rPr>
                <w:color w:val="002060"/>
              </w:rPr>
            </w:pPr>
            <w:r w:rsidRPr="000E0A70">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2B2EB8"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AC0B28"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34CDDA" w14:textId="77777777" w:rsidR="00686D3A" w:rsidRPr="000E0A70" w:rsidRDefault="00686D3A" w:rsidP="00C77AA9">
            <w:pPr>
              <w:pStyle w:val="rowtabella0"/>
              <w:rPr>
                <w:color w:val="002060"/>
              </w:rPr>
            </w:pPr>
            <w:r w:rsidRPr="000E0A70">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CA199C" w14:textId="77777777" w:rsidR="00686D3A" w:rsidRPr="000E0A70" w:rsidRDefault="00686D3A" w:rsidP="00C77AA9">
            <w:pPr>
              <w:pStyle w:val="rowtabella0"/>
              <w:rPr>
                <w:color w:val="002060"/>
              </w:rPr>
            </w:pPr>
            <w:r w:rsidRPr="000E0A70">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45416D" w14:textId="77777777" w:rsidR="00686D3A" w:rsidRPr="000E0A70" w:rsidRDefault="00686D3A" w:rsidP="00C77AA9">
            <w:pPr>
              <w:pStyle w:val="rowtabella0"/>
              <w:rPr>
                <w:color w:val="002060"/>
              </w:rPr>
            </w:pPr>
            <w:r w:rsidRPr="000E0A70">
              <w:rPr>
                <w:color w:val="002060"/>
              </w:rPr>
              <w:t>VIA ROSSINI</w:t>
            </w:r>
          </w:p>
        </w:tc>
      </w:tr>
      <w:tr w:rsidR="00686D3A" w:rsidRPr="000E0A70" w14:paraId="04445A34"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FAEE48" w14:textId="77777777" w:rsidR="00686D3A" w:rsidRPr="000E0A70" w:rsidRDefault="00686D3A" w:rsidP="00C77AA9">
            <w:pPr>
              <w:pStyle w:val="rowtabella0"/>
              <w:rPr>
                <w:color w:val="002060"/>
              </w:rPr>
            </w:pPr>
            <w:proofErr w:type="gramStart"/>
            <w:r w:rsidRPr="000E0A70">
              <w:rPr>
                <w:color w:val="002060"/>
              </w:rPr>
              <w:t>CITTA</w:t>
            </w:r>
            <w:proofErr w:type="gramEnd"/>
            <w:r w:rsidRPr="000E0A70">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943B1E" w14:textId="77777777" w:rsidR="00686D3A" w:rsidRPr="000E0A70" w:rsidRDefault="00686D3A" w:rsidP="00C77AA9">
            <w:pPr>
              <w:pStyle w:val="rowtabella0"/>
              <w:rPr>
                <w:color w:val="002060"/>
              </w:rPr>
            </w:pPr>
            <w:r w:rsidRPr="000E0A70">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ACA426"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220CC2"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506F34" w14:textId="77777777" w:rsidR="00686D3A" w:rsidRPr="000E0A70" w:rsidRDefault="00686D3A" w:rsidP="00C77AA9">
            <w:pPr>
              <w:pStyle w:val="rowtabella0"/>
              <w:rPr>
                <w:color w:val="002060"/>
              </w:rPr>
            </w:pPr>
            <w:r w:rsidRPr="000E0A70">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6FA21" w14:textId="77777777" w:rsidR="00686D3A" w:rsidRPr="000E0A70" w:rsidRDefault="00686D3A" w:rsidP="00C77AA9">
            <w:pPr>
              <w:pStyle w:val="rowtabella0"/>
              <w:rPr>
                <w:color w:val="002060"/>
              </w:rPr>
            </w:pPr>
            <w:r w:rsidRPr="000E0A7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68E77" w14:textId="77777777" w:rsidR="00686D3A" w:rsidRPr="000E0A70" w:rsidRDefault="00686D3A" w:rsidP="00C77AA9">
            <w:pPr>
              <w:pStyle w:val="rowtabella0"/>
              <w:rPr>
                <w:color w:val="002060"/>
              </w:rPr>
            </w:pPr>
            <w:r w:rsidRPr="000E0A70">
              <w:rPr>
                <w:color w:val="002060"/>
              </w:rPr>
              <w:t>VIA MATTEOTTI</w:t>
            </w:r>
          </w:p>
        </w:tc>
      </w:tr>
      <w:tr w:rsidR="00686D3A" w:rsidRPr="000E0A70" w14:paraId="4C1A3678"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4530BE" w14:textId="77777777" w:rsidR="00686D3A" w:rsidRPr="000E0A70" w:rsidRDefault="00686D3A" w:rsidP="00C77AA9">
            <w:pPr>
              <w:pStyle w:val="rowtabella0"/>
              <w:rPr>
                <w:color w:val="002060"/>
              </w:rPr>
            </w:pPr>
            <w:r w:rsidRPr="000E0A70">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6BB72C" w14:textId="77777777" w:rsidR="00686D3A" w:rsidRPr="000E0A70" w:rsidRDefault="00686D3A" w:rsidP="00C77AA9">
            <w:pPr>
              <w:pStyle w:val="rowtabella0"/>
              <w:rPr>
                <w:color w:val="002060"/>
              </w:rPr>
            </w:pPr>
            <w:r w:rsidRPr="000E0A70">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5EFE22"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482E9A" w14:textId="77777777" w:rsidR="00686D3A" w:rsidRPr="000E0A70" w:rsidRDefault="00686D3A" w:rsidP="00C77AA9">
            <w:pPr>
              <w:pStyle w:val="rowtabella0"/>
              <w:rPr>
                <w:color w:val="002060"/>
              </w:rPr>
            </w:pPr>
            <w:r w:rsidRPr="000E0A70">
              <w:rPr>
                <w:color w:val="002060"/>
              </w:rPr>
              <w:t>21/10/2022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309207" w14:textId="77777777" w:rsidR="00686D3A" w:rsidRPr="000E0A70" w:rsidRDefault="00686D3A" w:rsidP="00C77AA9">
            <w:pPr>
              <w:pStyle w:val="rowtabella0"/>
              <w:rPr>
                <w:color w:val="002060"/>
              </w:rPr>
            </w:pPr>
            <w:r w:rsidRPr="000E0A70">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EE658" w14:textId="77777777" w:rsidR="00686D3A" w:rsidRPr="000E0A70" w:rsidRDefault="00686D3A" w:rsidP="00C77AA9">
            <w:pPr>
              <w:pStyle w:val="rowtabella0"/>
              <w:rPr>
                <w:color w:val="002060"/>
              </w:rPr>
            </w:pPr>
            <w:r w:rsidRPr="000E0A70">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B7829A" w14:textId="77777777" w:rsidR="00686D3A" w:rsidRPr="000E0A70" w:rsidRDefault="00686D3A" w:rsidP="00C77AA9">
            <w:pPr>
              <w:pStyle w:val="rowtabella0"/>
              <w:rPr>
                <w:color w:val="002060"/>
              </w:rPr>
            </w:pPr>
            <w:r w:rsidRPr="000E0A70">
              <w:rPr>
                <w:color w:val="002060"/>
              </w:rPr>
              <w:t>VIA GRAZIA DELEDDA</w:t>
            </w:r>
          </w:p>
        </w:tc>
      </w:tr>
      <w:tr w:rsidR="00686D3A" w:rsidRPr="000E0A70" w14:paraId="325CA27D"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A88258" w14:textId="77777777" w:rsidR="00686D3A" w:rsidRPr="000E0A70" w:rsidRDefault="00686D3A" w:rsidP="00C77AA9">
            <w:pPr>
              <w:pStyle w:val="rowtabella0"/>
              <w:rPr>
                <w:color w:val="002060"/>
              </w:rPr>
            </w:pPr>
            <w:r w:rsidRPr="000E0A70">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9D4142" w14:textId="77777777" w:rsidR="00686D3A" w:rsidRPr="000E0A70" w:rsidRDefault="00686D3A" w:rsidP="00C77AA9">
            <w:pPr>
              <w:pStyle w:val="rowtabella0"/>
              <w:rPr>
                <w:color w:val="002060"/>
              </w:rPr>
            </w:pPr>
            <w:r w:rsidRPr="000E0A70">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DD7244"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758D1F" w14:textId="77777777" w:rsidR="00686D3A" w:rsidRPr="000E0A70" w:rsidRDefault="00686D3A" w:rsidP="00C77AA9">
            <w:pPr>
              <w:pStyle w:val="rowtabella0"/>
              <w:rPr>
                <w:color w:val="002060"/>
              </w:rPr>
            </w:pPr>
            <w:r w:rsidRPr="000E0A70">
              <w:rPr>
                <w:color w:val="002060"/>
              </w:rPr>
              <w:t>22/10/2022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B39FD4" w14:textId="77777777" w:rsidR="00686D3A" w:rsidRPr="000E0A70" w:rsidRDefault="00686D3A" w:rsidP="00C77AA9">
            <w:pPr>
              <w:pStyle w:val="rowtabella0"/>
              <w:rPr>
                <w:color w:val="002060"/>
              </w:rPr>
            </w:pPr>
            <w:r w:rsidRPr="000E0A70">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073904" w14:textId="77777777" w:rsidR="00686D3A" w:rsidRPr="000E0A70" w:rsidRDefault="00686D3A" w:rsidP="00C77AA9">
            <w:pPr>
              <w:pStyle w:val="rowtabella0"/>
              <w:rPr>
                <w:color w:val="002060"/>
              </w:rPr>
            </w:pPr>
            <w:r w:rsidRPr="000E0A70">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346B7" w14:textId="77777777" w:rsidR="00686D3A" w:rsidRPr="000E0A70" w:rsidRDefault="00686D3A" w:rsidP="00C77AA9">
            <w:pPr>
              <w:pStyle w:val="rowtabella0"/>
              <w:rPr>
                <w:color w:val="002060"/>
              </w:rPr>
            </w:pPr>
            <w:r w:rsidRPr="000E0A70">
              <w:rPr>
                <w:color w:val="002060"/>
              </w:rPr>
              <w:t>VIA FALCONARA</w:t>
            </w:r>
          </w:p>
        </w:tc>
      </w:tr>
      <w:tr w:rsidR="00686D3A" w:rsidRPr="000E0A70" w14:paraId="57E366D9"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D25E3E" w14:textId="77777777" w:rsidR="00686D3A" w:rsidRPr="000E0A70" w:rsidRDefault="00686D3A" w:rsidP="00C77AA9">
            <w:pPr>
              <w:pStyle w:val="rowtabella0"/>
              <w:rPr>
                <w:color w:val="002060"/>
              </w:rPr>
            </w:pPr>
            <w:r w:rsidRPr="000E0A70">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63947" w14:textId="77777777" w:rsidR="00686D3A" w:rsidRPr="000E0A70" w:rsidRDefault="00686D3A" w:rsidP="00C77AA9">
            <w:pPr>
              <w:pStyle w:val="rowtabella0"/>
              <w:rPr>
                <w:color w:val="002060"/>
              </w:rPr>
            </w:pPr>
            <w:r w:rsidRPr="000E0A70">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040F2"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849F9" w14:textId="77777777" w:rsidR="00686D3A" w:rsidRPr="000E0A70" w:rsidRDefault="00686D3A" w:rsidP="00C77AA9">
            <w:pPr>
              <w:pStyle w:val="rowtabella0"/>
              <w:rPr>
                <w:color w:val="002060"/>
              </w:rPr>
            </w:pPr>
            <w:r w:rsidRPr="000E0A70">
              <w:rPr>
                <w:color w:val="002060"/>
              </w:rPr>
              <w:t>22/10/2022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AA8EE" w14:textId="77777777" w:rsidR="00686D3A" w:rsidRPr="000E0A70" w:rsidRDefault="00686D3A" w:rsidP="00C77AA9">
            <w:pPr>
              <w:pStyle w:val="rowtabella0"/>
              <w:rPr>
                <w:color w:val="002060"/>
              </w:rPr>
            </w:pPr>
            <w:r w:rsidRPr="000E0A70">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F7346" w14:textId="77777777" w:rsidR="00686D3A" w:rsidRPr="000E0A70" w:rsidRDefault="00686D3A" w:rsidP="00C77AA9">
            <w:pPr>
              <w:pStyle w:val="rowtabella0"/>
              <w:rPr>
                <w:color w:val="002060"/>
              </w:rPr>
            </w:pPr>
            <w:r w:rsidRPr="000E0A7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622D7" w14:textId="77777777" w:rsidR="00686D3A" w:rsidRPr="000E0A70" w:rsidRDefault="00686D3A" w:rsidP="00C77AA9">
            <w:pPr>
              <w:pStyle w:val="rowtabella0"/>
              <w:rPr>
                <w:color w:val="002060"/>
              </w:rPr>
            </w:pPr>
            <w:r w:rsidRPr="000E0A70">
              <w:rPr>
                <w:color w:val="002060"/>
              </w:rPr>
              <w:t>VIA PETRARCA</w:t>
            </w:r>
          </w:p>
        </w:tc>
      </w:tr>
    </w:tbl>
    <w:p w14:paraId="49ED7D61" w14:textId="77777777" w:rsidR="00686D3A" w:rsidRPr="000E0A70" w:rsidRDefault="00686D3A" w:rsidP="00686D3A">
      <w:pPr>
        <w:pStyle w:val="breakline"/>
        <w:rPr>
          <w:rFonts w:eastAsiaTheme="minorEastAsia"/>
          <w:color w:val="002060"/>
        </w:rPr>
      </w:pPr>
    </w:p>
    <w:p w14:paraId="36EFD751" w14:textId="77777777" w:rsidR="00686D3A" w:rsidRPr="000E0A70" w:rsidRDefault="00686D3A" w:rsidP="00686D3A">
      <w:pPr>
        <w:pStyle w:val="breakline"/>
        <w:rPr>
          <w:color w:val="002060"/>
        </w:rPr>
      </w:pPr>
    </w:p>
    <w:p w14:paraId="2A24198A" w14:textId="77777777" w:rsidR="00686D3A" w:rsidRPr="000E0A70" w:rsidRDefault="00686D3A" w:rsidP="00686D3A">
      <w:pPr>
        <w:pStyle w:val="breakline"/>
        <w:rPr>
          <w:color w:val="002060"/>
        </w:rPr>
      </w:pPr>
    </w:p>
    <w:p w14:paraId="45F4982D" w14:textId="77777777" w:rsidR="00686D3A" w:rsidRPr="000E0A70" w:rsidRDefault="00686D3A" w:rsidP="00686D3A">
      <w:pPr>
        <w:pStyle w:val="sottotitolocampionato10"/>
        <w:rPr>
          <w:color w:val="002060"/>
        </w:rPr>
      </w:pPr>
      <w:r w:rsidRPr="000E0A70">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4"/>
        <w:gridCol w:w="385"/>
        <w:gridCol w:w="898"/>
        <w:gridCol w:w="1191"/>
        <w:gridCol w:w="1559"/>
        <w:gridCol w:w="1552"/>
      </w:tblGrid>
      <w:tr w:rsidR="00686D3A" w:rsidRPr="000E0A70" w14:paraId="5037F5E4"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ED668"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42860"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DC77D"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ACD5D"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56984"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DA2D3"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C697F"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275784C0"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E113FB" w14:textId="77777777" w:rsidR="00686D3A" w:rsidRPr="000E0A70" w:rsidRDefault="00686D3A" w:rsidP="00C77AA9">
            <w:pPr>
              <w:pStyle w:val="rowtabella0"/>
              <w:rPr>
                <w:color w:val="002060"/>
              </w:rPr>
            </w:pPr>
            <w:r w:rsidRPr="000E0A70">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84A18" w14:textId="77777777" w:rsidR="00686D3A" w:rsidRPr="000E0A70" w:rsidRDefault="00686D3A" w:rsidP="00C77AA9">
            <w:pPr>
              <w:pStyle w:val="rowtabella0"/>
              <w:rPr>
                <w:color w:val="002060"/>
              </w:rPr>
            </w:pPr>
            <w:r w:rsidRPr="000E0A70">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F4041"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0C6AC" w14:textId="77777777" w:rsidR="00686D3A" w:rsidRPr="000E0A70" w:rsidRDefault="00686D3A" w:rsidP="00C77AA9">
            <w:pPr>
              <w:pStyle w:val="rowtabella0"/>
              <w:rPr>
                <w:color w:val="002060"/>
              </w:rPr>
            </w:pPr>
            <w:r w:rsidRPr="000E0A70">
              <w:rPr>
                <w:color w:val="002060"/>
              </w:rPr>
              <w:t>21/10/2022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26BC9" w14:textId="77777777" w:rsidR="00686D3A" w:rsidRPr="000E0A70" w:rsidRDefault="00686D3A" w:rsidP="00C77AA9">
            <w:pPr>
              <w:pStyle w:val="rowtabella0"/>
              <w:rPr>
                <w:color w:val="002060"/>
              </w:rPr>
            </w:pPr>
            <w:r w:rsidRPr="000E0A70">
              <w:rPr>
                <w:color w:val="002060"/>
              </w:rPr>
              <w:t xml:space="preserve">5286 PALESTRA </w:t>
            </w:r>
            <w:proofErr w:type="gramStart"/>
            <w:r w:rsidRPr="000E0A70">
              <w:rPr>
                <w:color w:val="002060"/>
              </w:rPr>
              <w:t>C.SPORTIVO</w:t>
            </w:r>
            <w:proofErr w:type="gramEnd"/>
            <w:r w:rsidRPr="000E0A70">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DB372" w14:textId="77777777" w:rsidR="00686D3A" w:rsidRPr="000E0A70" w:rsidRDefault="00686D3A" w:rsidP="00C77AA9">
            <w:pPr>
              <w:pStyle w:val="rowtabella0"/>
              <w:rPr>
                <w:color w:val="002060"/>
              </w:rPr>
            </w:pPr>
            <w:r w:rsidRPr="000E0A70">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9E372" w14:textId="77777777" w:rsidR="00686D3A" w:rsidRPr="000E0A70" w:rsidRDefault="00686D3A" w:rsidP="00C77AA9">
            <w:pPr>
              <w:pStyle w:val="rowtabella0"/>
              <w:rPr>
                <w:color w:val="002060"/>
              </w:rPr>
            </w:pPr>
            <w:r w:rsidRPr="000E0A70">
              <w:rPr>
                <w:color w:val="002060"/>
              </w:rPr>
              <w:t>VIA ALFIERI SNC</w:t>
            </w:r>
          </w:p>
        </w:tc>
      </w:tr>
      <w:tr w:rsidR="00686D3A" w:rsidRPr="000E0A70" w14:paraId="06724D52"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8C88A6" w14:textId="77777777" w:rsidR="00686D3A" w:rsidRPr="000E0A70" w:rsidRDefault="00686D3A" w:rsidP="00C77AA9">
            <w:pPr>
              <w:pStyle w:val="rowtabella0"/>
              <w:rPr>
                <w:color w:val="002060"/>
              </w:rPr>
            </w:pPr>
            <w:r w:rsidRPr="000E0A70">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632C69" w14:textId="77777777" w:rsidR="00686D3A" w:rsidRPr="000E0A70" w:rsidRDefault="00686D3A" w:rsidP="00C77AA9">
            <w:pPr>
              <w:pStyle w:val="rowtabella0"/>
              <w:rPr>
                <w:color w:val="002060"/>
              </w:rPr>
            </w:pPr>
            <w:r w:rsidRPr="000E0A70">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AB8565"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957F1"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1FBA41" w14:textId="77777777" w:rsidR="00686D3A" w:rsidRPr="000E0A70" w:rsidRDefault="00686D3A" w:rsidP="00C77AA9">
            <w:pPr>
              <w:pStyle w:val="rowtabella0"/>
              <w:rPr>
                <w:color w:val="002060"/>
              </w:rPr>
            </w:pPr>
            <w:r w:rsidRPr="000E0A70">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91347" w14:textId="77777777" w:rsidR="00686D3A" w:rsidRPr="000E0A70" w:rsidRDefault="00686D3A" w:rsidP="00C77AA9">
            <w:pPr>
              <w:pStyle w:val="rowtabella0"/>
              <w:rPr>
                <w:color w:val="002060"/>
              </w:rPr>
            </w:pPr>
            <w:r w:rsidRPr="000E0A70">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53F18" w14:textId="77777777" w:rsidR="00686D3A" w:rsidRPr="000E0A70" w:rsidRDefault="00686D3A" w:rsidP="00C77AA9">
            <w:pPr>
              <w:pStyle w:val="rowtabella0"/>
              <w:rPr>
                <w:color w:val="002060"/>
              </w:rPr>
            </w:pPr>
            <w:r w:rsidRPr="000E0A70">
              <w:rPr>
                <w:color w:val="002060"/>
              </w:rPr>
              <w:t>VIA TOBAGI STAZ. CASTELBELLINO</w:t>
            </w:r>
          </w:p>
        </w:tc>
      </w:tr>
      <w:tr w:rsidR="00686D3A" w:rsidRPr="000E0A70" w14:paraId="0BEF7D9A"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0CEED8" w14:textId="77777777" w:rsidR="00686D3A" w:rsidRPr="000E0A70" w:rsidRDefault="00686D3A" w:rsidP="00C77AA9">
            <w:pPr>
              <w:pStyle w:val="rowtabella0"/>
              <w:rPr>
                <w:color w:val="002060"/>
              </w:rPr>
            </w:pPr>
            <w:r w:rsidRPr="000E0A70">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33CD2F" w14:textId="77777777" w:rsidR="00686D3A" w:rsidRPr="000E0A70" w:rsidRDefault="00686D3A" w:rsidP="00C77AA9">
            <w:pPr>
              <w:pStyle w:val="rowtabella0"/>
              <w:rPr>
                <w:color w:val="002060"/>
              </w:rPr>
            </w:pPr>
            <w:r w:rsidRPr="000E0A70">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53291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5C26DA"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4B6EAF" w14:textId="77777777" w:rsidR="00686D3A" w:rsidRPr="000E0A70" w:rsidRDefault="00686D3A" w:rsidP="00C77AA9">
            <w:pPr>
              <w:pStyle w:val="rowtabella0"/>
              <w:rPr>
                <w:color w:val="002060"/>
              </w:rPr>
            </w:pPr>
            <w:r w:rsidRPr="000E0A70">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E20239" w14:textId="77777777" w:rsidR="00686D3A" w:rsidRPr="000E0A70" w:rsidRDefault="00686D3A" w:rsidP="00C77AA9">
            <w:pPr>
              <w:pStyle w:val="rowtabella0"/>
              <w:rPr>
                <w:color w:val="002060"/>
              </w:rPr>
            </w:pPr>
            <w:r w:rsidRPr="000E0A70">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C0599" w14:textId="77777777" w:rsidR="00686D3A" w:rsidRPr="000E0A70" w:rsidRDefault="00686D3A" w:rsidP="00C77AA9">
            <w:pPr>
              <w:pStyle w:val="rowtabella0"/>
              <w:rPr>
                <w:color w:val="002060"/>
              </w:rPr>
            </w:pPr>
            <w:r w:rsidRPr="000E0A70">
              <w:rPr>
                <w:color w:val="002060"/>
              </w:rPr>
              <w:t>LOC. SAN LIBERATO</w:t>
            </w:r>
          </w:p>
        </w:tc>
      </w:tr>
      <w:tr w:rsidR="00686D3A" w:rsidRPr="000E0A70" w14:paraId="605DA7A1"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B22734" w14:textId="77777777" w:rsidR="00686D3A" w:rsidRPr="000E0A70" w:rsidRDefault="00686D3A" w:rsidP="00C77AA9">
            <w:pPr>
              <w:pStyle w:val="rowtabella0"/>
              <w:rPr>
                <w:color w:val="002060"/>
              </w:rPr>
            </w:pPr>
            <w:r w:rsidRPr="000E0A70">
              <w:rPr>
                <w:color w:val="002060"/>
              </w:rPr>
              <w:lastRenderedPageBreak/>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96E0D0" w14:textId="77777777" w:rsidR="00686D3A" w:rsidRPr="000E0A70" w:rsidRDefault="00686D3A" w:rsidP="00C77AA9">
            <w:pPr>
              <w:pStyle w:val="rowtabella0"/>
              <w:rPr>
                <w:color w:val="002060"/>
              </w:rPr>
            </w:pPr>
            <w:r w:rsidRPr="000E0A70">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3B6D31"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D8E4A3" w14:textId="77777777" w:rsidR="00686D3A" w:rsidRPr="000E0A70" w:rsidRDefault="00686D3A" w:rsidP="00C77AA9">
            <w:pPr>
              <w:pStyle w:val="rowtabella0"/>
              <w:rPr>
                <w:color w:val="002060"/>
              </w:rPr>
            </w:pPr>
            <w:r w:rsidRPr="000E0A70">
              <w:rPr>
                <w:color w:val="002060"/>
              </w:rPr>
              <w:t>21/10/2022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83A61" w14:textId="77777777" w:rsidR="00686D3A" w:rsidRPr="000E0A70" w:rsidRDefault="00686D3A" w:rsidP="00C77AA9">
            <w:pPr>
              <w:pStyle w:val="rowtabella0"/>
              <w:rPr>
                <w:color w:val="002060"/>
              </w:rPr>
            </w:pPr>
            <w:r w:rsidRPr="000E0A70">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7443B4" w14:textId="77777777" w:rsidR="00686D3A" w:rsidRPr="000E0A70" w:rsidRDefault="00686D3A" w:rsidP="00C77AA9">
            <w:pPr>
              <w:pStyle w:val="rowtabella0"/>
              <w:rPr>
                <w:color w:val="002060"/>
              </w:rPr>
            </w:pPr>
            <w:r w:rsidRPr="000E0A70">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56072A" w14:textId="77777777" w:rsidR="00686D3A" w:rsidRPr="000E0A70" w:rsidRDefault="00686D3A" w:rsidP="00C77AA9">
            <w:pPr>
              <w:pStyle w:val="rowtabella0"/>
              <w:rPr>
                <w:color w:val="002060"/>
              </w:rPr>
            </w:pPr>
            <w:r w:rsidRPr="000E0A70">
              <w:rPr>
                <w:color w:val="002060"/>
              </w:rPr>
              <w:t>LOC. "LE CALVIE"</w:t>
            </w:r>
          </w:p>
        </w:tc>
      </w:tr>
      <w:tr w:rsidR="00686D3A" w:rsidRPr="000E0A70" w14:paraId="028476C2"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F4AF5F" w14:textId="77777777" w:rsidR="00686D3A" w:rsidRPr="000E0A70" w:rsidRDefault="00686D3A" w:rsidP="00C77AA9">
            <w:pPr>
              <w:pStyle w:val="rowtabella0"/>
              <w:rPr>
                <w:color w:val="002060"/>
              </w:rPr>
            </w:pPr>
            <w:r w:rsidRPr="000E0A70">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F887DB" w14:textId="77777777" w:rsidR="00686D3A" w:rsidRPr="000E0A70" w:rsidRDefault="00686D3A" w:rsidP="00C77AA9">
            <w:pPr>
              <w:pStyle w:val="rowtabella0"/>
              <w:rPr>
                <w:color w:val="002060"/>
              </w:rPr>
            </w:pPr>
            <w:r w:rsidRPr="000E0A70">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80CD2D"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4C1169" w14:textId="77777777" w:rsidR="00686D3A" w:rsidRPr="000E0A70" w:rsidRDefault="00686D3A" w:rsidP="00C77AA9">
            <w:pPr>
              <w:pStyle w:val="rowtabella0"/>
              <w:rPr>
                <w:color w:val="002060"/>
              </w:rPr>
            </w:pPr>
            <w:r w:rsidRPr="000E0A70">
              <w:rPr>
                <w:color w:val="002060"/>
              </w:rPr>
              <w:t>21/10/2022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44CFB8" w14:textId="77777777" w:rsidR="00686D3A" w:rsidRPr="000E0A70" w:rsidRDefault="00686D3A" w:rsidP="00C77AA9">
            <w:pPr>
              <w:pStyle w:val="rowtabella0"/>
              <w:rPr>
                <w:color w:val="002060"/>
              </w:rPr>
            </w:pPr>
            <w:r w:rsidRPr="000E0A70">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E1B94F" w14:textId="77777777" w:rsidR="00686D3A" w:rsidRPr="000E0A70" w:rsidRDefault="00686D3A" w:rsidP="00C77AA9">
            <w:pPr>
              <w:pStyle w:val="rowtabella0"/>
              <w:rPr>
                <w:color w:val="002060"/>
              </w:rPr>
            </w:pPr>
            <w:r w:rsidRPr="000E0A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8EE218" w14:textId="77777777" w:rsidR="00686D3A" w:rsidRPr="000E0A70" w:rsidRDefault="00686D3A" w:rsidP="00C77AA9">
            <w:pPr>
              <w:pStyle w:val="rowtabella0"/>
              <w:rPr>
                <w:color w:val="002060"/>
              </w:rPr>
            </w:pPr>
            <w:r w:rsidRPr="000E0A70">
              <w:rPr>
                <w:color w:val="002060"/>
              </w:rPr>
              <w:t>LOCALITA' NONTESICURO</w:t>
            </w:r>
          </w:p>
        </w:tc>
      </w:tr>
      <w:tr w:rsidR="00686D3A" w:rsidRPr="000E0A70" w14:paraId="29BFD778"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CCA142" w14:textId="77777777" w:rsidR="00686D3A" w:rsidRPr="000E0A70" w:rsidRDefault="00686D3A" w:rsidP="00C77AA9">
            <w:pPr>
              <w:pStyle w:val="rowtabella0"/>
              <w:rPr>
                <w:color w:val="002060"/>
              </w:rPr>
            </w:pPr>
            <w:r w:rsidRPr="000E0A70">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531DF8" w14:textId="77777777" w:rsidR="00686D3A" w:rsidRPr="000E0A70" w:rsidRDefault="00686D3A" w:rsidP="00C77AA9">
            <w:pPr>
              <w:pStyle w:val="rowtabella0"/>
              <w:rPr>
                <w:color w:val="002060"/>
              </w:rPr>
            </w:pPr>
            <w:r w:rsidRPr="000E0A70">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B19E64"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6405D"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B0080D" w14:textId="77777777" w:rsidR="00686D3A" w:rsidRPr="000E0A70" w:rsidRDefault="00686D3A" w:rsidP="00C77AA9">
            <w:pPr>
              <w:pStyle w:val="rowtabella0"/>
              <w:rPr>
                <w:color w:val="002060"/>
              </w:rPr>
            </w:pPr>
            <w:r w:rsidRPr="000E0A7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1B384" w14:textId="77777777" w:rsidR="00686D3A" w:rsidRPr="000E0A70" w:rsidRDefault="00686D3A" w:rsidP="00C77AA9">
            <w:pPr>
              <w:pStyle w:val="rowtabella0"/>
              <w:rPr>
                <w:color w:val="002060"/>
              </w:rPr>
            </w:pPr>
            <w:r w:rsidRPr="000E0A7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08BCC" w14:textId="77777777" w:rsidR="00686D3A" w:rsidRPr="000E0A70" w:rsidRDefault="00686D3A" w:rsidP="00C77AA9">
            <w:pPr>
              <w:pStyle w:val="rowtabella0"/>
              <w:rPr>
                <w:color w:val="002060"/>
              </w:rPr>
            </w:pPr>
            <w:r w:rsidRPr="000E0A70">
              <w:rPr>
                <w:color w:val="002060"/>
              </w:rPr>
              <w:t xml:space="preserve">VIA </w:t>
            </w:r>
            <w:proofErr w:type="gramStart"/>
            <w:r w:rsidRPr="000E0A70">
              <w:rPr>
                <w:color w:val="002060"/>
              </w:rPr>
              <w:t>B.BUOZZI</w:t>
            </w:r>
            <w:proofErr w:type="gramEnd"/>
          </w:p>
        </w:tc>
      </w:tr>
      <w:tr w:rsidR="00686D3A" w:rsidRPr="000E0A70" w14:paraId="7B1C2BCF"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B9DF93" w14:textId="77777777" w:rsidR="00686D3A" w:rsidRPr="000E0A70" w:rsidRDefault="00686D3A" w:rsidP="00C77AA9">
            <w:pPr>
              <w:pStyle w:val="rowtabella0"/>
              <w:rPr>
                <w:color w:val="002060"/>
              </w:rPr>
            </w:pPr>
            <w:r w:rsidRPr="000E0A70">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2E118" w14:textId="77777777" w:rsidR="00686D3A" w:rsidRPr="000E0A70" w:rsidRDefault="00686D3A" w:rsidP="00C77AA9">
            <w:pPr>
              <w:pStyle w:val="rowtabella0"/>
              <w:rPr>
                <w:color w:val="002060"/>
              </w:rPr>
            </w:pPr>
            <w:r w:rsidRPr="000E0A70">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235A0"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02825" w14:textId="77777777" w:rsidR="00686D3A" w:rsidRPr="000E0A70" w:rsidRDefault="00686D3A" w:rsidP="00C77AA9">
            <w:pPr>
              <w:pStyle w:val="rowtabella0"/>
              <w:rPr>
                <w:color w:val="002060"/>
              </w:rPr>
            </w:pPr>
            <w:r w:rsidRPr="000E0A70">
              <w:rPr>
                <w:color w:val="002060"/>
              </w:rPr>
              <w:t>22/10/2022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0F84B" w14:textId="77777777" w:rsidR="00686D3A" w:rsidRPr="000E0A70" w:rsidRDefault="00686D3A" w:rsidP="00C77AA9">
            <w:pPr>
              <w:pStyle w:val="rowtabella0"/>
              <w:rPr>
                <w:color w:val="002060"/>
              </w:rPr>
            </w:pPr>
            <w:r w:rsidRPr="000E0A70">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241D1" w14:textId="77777777" w:rsidR="00686D3A" w:rsidRPr="000E0A70" w:rsidRDefault="00686D3A" w:rsidP="00C77AA9">
            <w:pPr>
              <w:pStyle w:val="rowtabella0"/>
              <w:rPr>
                <w:color w:val="002060"/>
              </w:rPr>
            </w:pPr>
            <w:r w:rsidRPr="000E0A70">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3D056" w14:textId="77777777" w:rsidR="00686D3A" w:rsidRPr="000E0A70" w:rsidRDefault="00686D3A" w:rsidP="00C77AA9">
            <w:pPr>
              <w:pStyle w:val="rowtabella0"/>
              <w:rPr>
                <w:color w:val="002060"/>
              </w:rPr>
            </w:pPr>
            <w:r w:rsidRPr="000E0A70">
              <w:rPr>
                <w:color w:val="002060"/>
              </w:rPr>
              <w:t>VIA FAVETO</w:t>
            </w:r>
          </w:p>
        </w:tc>
      </w:tr>
    </w:tbl>
    <w:p w14:paraId="02C9A9BA" w14:textId="77777777" w:rsidR="00686D3A" w:rsidRPr="000E0A70" w:rsidRDefault="00686D3A" w:rsidP="00686D3A">
      <w:pPr>
        <w:pStyle w:val="breakline"/>
        <w:rPr>
          <w:rFonts w:eastAsiaTheme="minorEastAsia"/>
          <w:color w:val="002060"/>
        </w:rPr>
      </w:pPr>
    </w:p>
    <w:p w14:paraId="0D80EC10" w14:textId="77777777" w:rsidR="00686D3A" w:rsidRPr="000E0A70" w:rsidRDefault="00686D3A" w:rsidP="00686D3A">
      <w:pPr>
        <w:pStyle w:val="breakline"/>
        <w:rPr>
          <w:color w:val="002060"/>
        </w:rPr>
      </w:pPr>
    </w:p>
    <w:p w14:paraId="25ECCABA" w14:textId="77777777" w:rsidR="00686D3A" w:rsidRPr="000E0A70" w:rsidRDefault="00686D3A" w:rsidP="00686D3A">
      <w:pPr>
        <w:pStyle w:val="breakline"/>
        <w:rPr>
          <w:color w:val="002060"/>
        </w:rPr>
      </w:pPr>
    </w:p>
    <w:p w14:paraId="082A12CC" w14:textId="77777777" w:rsidR="00686D3A" w:rsidRPr="000E0A70" w:rsidRDefault="00686D3A" w:rsidP="00686D3A">
      <w:pPr>
        <w:pStyle w:val="sottotitolocampionato10"/>
        <w:rPr>
          <w:color w:val="002060"/>
        </w:rPr>
      </w:pPr>
      <w:r w:rsidRPr="000E0A70">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3"/>
        <w:gridCol w:w="385"/>
        <w:gridCol w:w="898"/>
        <w:gridCol w:w="1198"/>
        <w:gridCol w:w="1562"/>
        <w:gridCol w:w="1538"/>
      </w:tblGrid>
      <w:tr w:rsidR="00686D3A" w:rsidRPr="000E0A70" w14:paraId="646C5EB5"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FCBB0"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605E3"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CC555"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B2EFD"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662F9"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FB3BD"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F25DD"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409B1BA7"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7A3446" w14:textId="77777777" w:rsidR="00686D3A" w:rsidRPr="000E0A70" w:rsidRDefault="00686D3A" w:rsidP="00C77AA9">
            <w:pPr>
              <w:pStyle w:val="rowtabella0"/>
              <w:rPr>
                <w:color w:val="002060"/>
              </w:rPr>
            </w:pPr>
            <w:r w:rsidRPr="000E0A70">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43832" w14:textId="77777777" w:rsidR="00686D3A" w:rsidRPr="000E0A70" w:rsidRDefault="00686D3A" w:rsidP="00C77AA9">
            <w:pPr>
              <w:pStyle w:val="rowtabella0"/>
              <w:rPr>
                <w:color w:val="002060"/>
              </w:rPr>
            </w:pPr>
            <w:r w:rsidRPr="000E0A70">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CBD0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D1188" w14:textId="77777777" w:rsidR="00686D3A" w:rsidRPr="000E0A70" w:rsidRDefault="00686D3A" w:rsidP="00C77AA9">
            <w:pPr>
              <w:pStyle w:val="rowtabella0"/>
              <w:rPr>
                <w:color w:val="002060"/>
              </w:rPr>
            </w:pPr>
            <w:r w:rsidRPr="000E0A70">
              <w:rPr>
                <w:color w:val="002060"/>
              </w:rPr>
              <w:t>21/10/2022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673A3" w14:textId="77777777" w:rsidR="00686D3A" w:rsidRPr="000E0A70" w:rsidRDefault="00686D3A" w:rsidP="00C77AA9">
            <w:pPr>
              <w:pStyle w:val="rowtabella0"/>
              <w:rPr>
                <w:color w:val="002060"/>
              </w:rPr>
            </w:pPr>
            <w:r w:rsidRPr="000E0A70">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EF6E6" w14:textId="77777777" w:rsidR="00686D3A" w:rsidRPr="000E0A70" w:rsidRDefault="00686D3A" w:rsidP="00C77AA9">
            <w:pPr>
              <w:pStyle w:val="rowtabella0"/>
              <w:rPr>
                <w:color w:val="002060"/>
              </w:rPr>
            </w:pPr>
            <w:r w:rsidRPr="000E0A70">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2C8B7" w14:textId="77777777" w:rsidR="00686D3A" w:rsidRPr="000E0A70" w:rsidRDefault="00686D3A" w:rsidP="00C77AA9">
            <w:pPr>
              <w:pStyle w:val="rowtabella0"/>
              <w:rPr>
                <w:color w:val="002060"/>
              </w:rPr>
            </w:pPr>
            <w:r w:rsidRPr="000E0A70">
              <w:rPr>
                <w:color w:val="002060"/>
              </w:rPr>
              <w:t>VIA ROSSINI</w:t>
            </w:r>
          </w:p>
        </w:tc>
      </w:tr>
      <w:tr w:rsidR="00686D3A" w:rsidRPr="000E0A70" w14:paraId="2EB03959"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80A339" w14:textId="77777777" w:rsidR="00686D3A" w:rsidRPr="000E0A70" w:rsidRDefault="00686D3A" w:rsidP="00C77AA9">
            <w:pPr>
              <w:pStyle w:val="rowtabella0"/>
              <w:rPr>
                <w:color w:val="002060"/>
              </w:rPr>
            </w:pPr>
            <w:r w:rsidRPr="000E0A70">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02751B" w14:textId="77777777" w:rsidR="00686D3A" w:rsidRPr="000E0A70" w:rsidRDefault="00686D3A" w:rsidP="00C77AA9">
            <w:pPr>
              <w:pStyle w:val="rowtabella0"/>
              <w:rPr>
                <w:color w:val="002060"/>
              </w:rPr>
            </w:pPr>
            <w:r w:rsidRPr="000E0A70">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537DE0"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10D7F7" w14:textId="77777777" w:rsidR="00686D3A" w:rsidRPr="000E0A70" w:rsidRDefault="00686D3A" w:rsidP="00C77AA9">
            <w:pPr>
              <w:pStyle w:val="rowtabella0"/>
              <w:rPr>
                <w:color w:val="002060"/>
              </w:rPr>
            </w:pPr>
            <w:r w:rsidRPr="000E0A70">
              <w:rPr>
                <w:color w:val="002060"/>
              </w:rPr>
              <w:t>21/10/2022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39CD2F" w14:textId="77777777" w:rsidR="00686D3A" w:rsidRPr="000E0A70" w:rsidRDefault="00686D3A" w:rsidP="00C77AA9">
            <w:pPr>
              <w:pStyle w:val="rowtabella0"/>
              <w:rPr>
                <w:color w:val="002060"/>
              </w:rPr>
            </w:pPr>
            <w:r w:rsidRPr="000E0A70">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817598" w14:textId="77777777" w:rsidR="00686D3A" w:rsidRPr="000E0A70" w:rsidRDefault="00686D3A" w:rsidP="00C77AA9">
            <w:pPr>
              <w:pStyle w:val="rowtabella0"/>
              <w:rPr>
                <w:color w:val="002060"/>
              </w:rPr>
            </w:pPr>
            <w:r w:rsidRPr="000E0A70">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8919D1" w14:textId="77777777" w:rsidR="00686D3A" w:rsidRPr="000E0A70" w:rsidRDefault="00686D3A" w:rsidP="00C77AA9">
            <w:pPr>
              <w:pStyle w:val="rowtabella0"/>
              <w:rPr>
                <w:color w:val="002060"/>
              </w:rPr>
            </w:pPr>
            <w:r w:rsidRPr="000E0A70">
              <w:rPr>
                <w:color w:val="002060"/>
              </w:rPr>
              <w:t>VIA MANZONI</w:t>
            </w:r>
          </w:p>
        </w:tc>
      </w:tr>
      <w:tr w:rsidR="00686D3A" w:rsidRPr="000E0A70" w14:paraId="44066B98"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94DDAE" w14:textId="77777777" w:rsidR="00686D3A" w:rsidRPr="000E0A70" w:rsidRDefault="00686D3A" w:rsidP="00C77AA9">
            <w:pPr>
              <w:pStyle w:val="rowtabella0"/>
              <w:rPr>
                <w:color w:val="002060"/>
              </w:rPr>
            </w:pPr>
            <w:proofErr w:type="gramStart"/>
            <w:r w:rsidRPr="000E0A70">
              <w:rPr>
                <w:color w:val="002060"/>
              </w:rPr>
              <w:t>L ALTRO</w:t>
            </w:r>
            <w:proofErr w:type="gramEnd"/>
            <w:r w:rsidRPr="000E0A70">
              <w:rPr>
                <w:color w:val="002060"/>
              </w:rPr>
              <w:t xml:space="preserve">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092797" w14:textId="77777777" w:rsidR="00686D3A" w:rsidRPr="000E0A70" w:rsidRDefault="00686D3A" w:rsidP="00C77AA9">
            <w:pPr>
              <w:pStyle w:val="rowtabella0"/>
              <w:rPr>
                <w:color w:val="002060"/>
              </w:rPr>
            </w:pPr>
            <w:r w:rsidRPr="000E0A70">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409B5B"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94C12E" w14:textId="77777777" w:rsidR="00686D3A" w:rsidRPr="000E0A70" w:rsidRDefault="00686D3A" w:rsidP="00C77AA9">
            <w:pPr>
              <w:pStyle w:val="rowtabella0"/>
              <w:rPr>
                <w:color w:val="002060"/>
              </w:rPr>
            </w:pPr>
            <w:r w:rsidRPr="000E0A70">
              <w:rPr>
                <w:color w:val="002060"/>
              </w:rPr>
              <w:t>21/10/2022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C3FAB8" w14:textId="77777777" w:rsidR="00686D3A" w:rsidRPr="000E0A70" w:rsidRDefault="00686D3A" w:rsidP="00C77AA9">
            <w:pPr>
              <w:pStyle w:val="rowtabella0"/>
              <w:rPr>
                <w:color w:val="002060"/>
              </w:rPr>
            </w:pPr>
            <w:r w:rsidRPr="000E0A70">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64C2C" w14:textId="77777777" w:rsidR="00686D3A" w:rsidRPr="000E0A70" w:rsidRDefault="00686D3A" w:rsidP="00C77AA9">
            <w:pPr>
              <w:pStyle w:val="rowtabella0"/>
              <w:rPr>
                <w:color w:val="002060"/>
              </w:rPr>
            </w:pPr>
            <w:r w:rsidRPr="000E0A7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4F9F7" w14:textId="77777777" w:rsidR="00686D3A" w:rsidRPr="000E0A70" w:rsidRDefault="00686D3A" w:rsidP="00C77AA9">
            <w:pPr>
              <w:pStyle w:val="rowtabella0"/>
              <w:rPr>
                <w:color w:val="002060"/>
              </w:rPr>
            </w:pPr>
            <w:r w:rsidRPr="000E0A70">
              <w:rPr>
                <w:color w:val="002060"/>
              </w:rPr>
              <w:t>VIA SALVO D'ACQUISTO</w:t>
            </w:r>
          </w:p>
        </w:tc>
      </w:tr>
      <w:tr w:rsidR="00686D3A" w:rsidRPr="000E0A70" w14:paraId="37A5B2B8"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5A9184" w14:textId="77777777" w:rsidR="00686D3A" w:rsidRPr="000E0A70" w:rsidRDefault="00686D3A" w:rsidP="00C77AA9">
            <w:pPr>
              <w:pStyle w:val="rowtabella0"/>
              <w:rPr>
                <w:color w:val="002060"/>
              </w:rPr>
            </w:pPr>
            <w:r w:rsidRPr="000E0A70">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8D52FD" w14:textId="77777777" w:rsidR="00686D3A" w:rsidRPr="000E0A70" w:rsidRDefault="00686D3A" w:rsidP="00C77AA9">
            <w:pPr>
              <w:pStyle w:val="rowtabella0"/>
              <w:rPr>
                <w:color w:val="002060"/>
              </w:rPr>
            </w:pPr>
            <w:r w:rsidRPr="000E0A70">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B58C2D"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CF7324" w14:textId="77777777" w:rsidR="00686D3A" w:rsidRPr="000E0A70" w:rsidRDefault="00686D3A" w:rsidP="00C77AA9">
            <w:pPr>
              <w:pStyle w:val="rowtabella0"/>
              <w:rPr>
                <w:color w:val="002060"/>
              </w:rPr>
            </w:pPr>
            <w:r w:rsidRPr="000E0A70">
              <w:rPr>
                <w:color w:val="002060"/>
              </w:rPr>
              <w:t>21/10/2022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80E8EC" w14:textId="77777777" w:rsidR="00686D3A" w:rsidRPr="000E0A70" w:rsidRDefault="00686D3A" w:rsidP="00C77AA9">
            <w:pPr>
              <w:pStyle w:val="rowtabella0"/>
              <w:rPr>
                <w:color w:val="002060"/>
              </w:rPr>
            </w:pPr>
            <w:r w:rsidRPr="000E0A70">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746C18" w14:textId="77777777" w:rsidR="00686D3A" w:rsidRPr="000E0A70" w:rsidRDefault="00686D3A" w:rsidP="00C77AA9">
            <w:pPr>
              <w:pStyle w:val="rowtabella0"/>
              <w:rPr>
                <w:color w:val="002060"/>
              </w:rPr>
            </w:pPr>
            <w:r w:rsidRPr="000E0A70">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39DB2" w14:textId="77777777" w:rsidR="00686D3A" w:rsidRPr="000E0A70" w:rsidRDefault="00686D3A" w:rsidP="00C77AA9">
            <w:pPr>
              <w:pStyle w:val="rowtabella0"/>
              <w:rPr>
                <w:color w:val="002060"/>
              </w:rPr>
            </w:pPr>
            <w:r w:rsidRPr="000E0A70">
              <w:rPr>
                <w:color w:val="002060"/>
              </w:rPr>
              <w:t xml:space="preserve">VIA </w:t>
            </w:r>
            <w:proofErr w:type="gramStart"/>
            <w:r w:rsidRPr="000E0A70">
              <w:rPr>
                <w:color w:val="002060"/>
              </w:rPr>
              <w:t>B.ROSSI</w:t>
            </w:r>
            <w:proofErr w:type="gramEnd"/>
            <w:r w:rsidRPr="000E0A70">
              <w:rPr>
                <w:color w:val="002060"/>
              </w:rPr>
              <w:t xml:space="preserve"> SNC</w:t>
            </w:r>
          </w:p>
        </w:tc>
      </w:tr>
      <w:tr w:rsidR="00686D3A" w:rsidRPr="000E0A70" w14:paraId="26B56E75"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C61CD3" w14:textId="77777777" w:rsidR="00686D3A" w:rsidRPr="000E0A70" w:rsidRDefault="00686D3A" w:rsidP="00C77AA9">
            <w:pPr>
              <w:pStyle w:val="rowtabella0"/>
              <w:rPr>
                <w:color w:val="002060"/>
              </w:rPr>
            </w:pPr>
            <w:r w:rsidRPr="000E0A70">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4CBEA4" w14:textId="77777777" w:rsidR="00686D3A" w:rsidRPr="000E0A70" w:rsidRDefault="00686D3A" w:rsidP="00C77AA9">
            <w:pPr>
              <w:pStyle w:val="rowtabella0"/>
              <w:rPr>
                <w:color w:val="002060"/>
              </w:rPr>
            </w:pPr>
            <w:r w:rsidRPr="000E0A70">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3A7A50"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7315A6"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1238D4" w14:textId="77777777" w:rsidR="00686D3A" w:rsidRPr="000E0A70" w:rsidRDefault="00686D3A" w:rsidP="00C77AA9">
            <w:pPr>
              <w:pStyle w:val="rowtabella0"/>
              <w:rPr>
                <w:color w:val="002060"/>
              </w:rPr>
            </w:pPr>
            <w:r w:rsidRPr="000E0A70">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AE758" w14:textId="77777777" w:rsidR="00686D3A" w:rsidRPr="000E0A70" w:rsidRDefault="00686D3A" w:rsidP="00C77AA9">
            <w:pPr>
              <w:pStyle w:val="rowtabella0"/>
              <w:rPr>
                <w:color w:val="002060"/>
              </w:rPr>
            </w:pPr>
            <w:r w:rsidRPr="000E0A7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29FC00" w14:textId="77777777" w:rsidR="00686D3A" w:rsidRPr="000E0A70" w:rsidRDefault="00686D3A" w:rsidP="00C77AA9">
            <w:pPr>
              <w:pStyle w:val="rowtabella0"/>
              <w:rPr>
                <w:color w:val="002060"/>
              </w:rPr>
            </w:pPr>
            <w:r w:rsidRPr="000E0A70">
              <w:rPr>
                <w:color w:val="002060"/>
              </w:rPr>
              <w:t>VIA DELL IRIS</w:t>
            </w:r>
          </w:p>
        </w:tc>
      </w:tr>
      <w:tr w:rsidR="00686D3A" w:rsidRPr="000E0A70" w14:paraId="24CDDD48"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5B4BE8" w14:textId="77777777" w:rsidR="00686D3A" w:rsidRPr="000E0A70" w:rsidRDefault="00686D3A" w:rsidP="00C77AA9">
            <w:pPr>
              <w:pStyle w:val="rowtabella0"/>
              <w:rPr>
                <w:color w:val="002060"/>
              </w:rPr>
            </w:pPr>
            <w:proofErr w:type="gramStart"/>
            <w:r w:rsidRPr="000E0A70">
              <w:rPr>
                <w:color w:val="002060"/>
              </w:rPr>
              <w:t>U.MANDOLESI</w:t>
            </w:r>
            <w:proofErr w:type="gramEnd"/>
            <w:r w:rsidRPr="000E0A70">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7BCF1B" w14:textId="77777777" w:rsidR="00686D3A" w:rsidRPr="000E0A70" w:rsidRDefault="00686D3A" w:rsidP="00C77AA9">
            <w:pPr>
              <w:pStyle w:val="rowtabella0"/>
              <w:rPr>
                <w:color w:val="002060"/>
              </w:rPr>
            </w:pPr>
            <w:r w:rsidRPr="000E0A70">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C5381E"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06B3A8"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272F4A" w14:textId="77777777" w:rsidR="00686D3A" w:rsidRPr="000E0A70" w:rsidRDefault="00686D3A" w:rsidP="00C77AA9">
            <w:pPr>
              <w:pStyle w:val="rowtabella0"/>
              <w:rPr>
                <w:color w:val="002060"/>
              </w:rPr>
            </w:pPr>
            <w:r w:rsidRPr="000E0A70">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DFC14" w14:textId="77777777" w:rsidR="00686D3A" w:rsidRPr="000E0A70" w:rsidRDefault="00686D3A" w:rsidP="00C77AA9">
            <w:pPr>
              <w:pStyle w:val="rowtabella0"/>
              <w:rPr>
                <w:color w:val="002060"/>
              </w:rPr>
            </w:pPr>
            <w:r w:rsidRPr="000E0A7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C6F13" w14:textId="77777777" w:rsidR="00686D3A" w:rsidRPr="000E0A70" w:rsidRDefault="00686D3A" w:rsidP="00C77AA9">
            <w:pPr>
              <w:pStyle w:val="rowtabella0"/>
              <w:rPr>
                <w:color w:val="002060"/>
              </w:rPr>
            </w:pPr>
            <w:r w:rsidRPr="000E0A70">
              <w:rPr>
                <w:color w:val="002060"/>
              </w:rPr>
              <w:t xml:space="preserve">VIA </w:t>
            </w:r>
            <w:proofErr w:type="gramStart"/>
            <w:r w:rsidRPr="000E0A70">
              <w:rPr>
                <w:color w:val="002060"/>
              </w:rPr>
              <w:t>S.VITTORIA</w:t>
            </w:r>
            <w:proofErr w:type="gramEnd"/>
            <w:r w:rsidRPr="000E0A70">
              <w:rPr>
                <w:color w:val="002060"/>
              </w:rPr>
              <w:t>, 5</w:t>
            </w:r>
          </w:p>
        </w:tc>
      </w:tr>
      <w:tr w:rsidR="00686D3A" w:rsidRPr="000E0A70" w14:paraId="621ACA05"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AEE189" w14:textId="77777777" w:rsidR="00686D3A" w:rsidRPr="000E0A70" w:rsidRDefault="00686D3A" w:rsidP="00C77AA9">
            <w:pPr>
              <w:pStyle w:val="rowtabella0"/>
              <w:rPr>
                <w:color w:val="002060"/>
              </w:rPr>
            </w:pPr>
            <w:r w:rsidRPr="000E0A70">
              <w:rPr>
                <w:color w:val="002060"/>
              </w:rPr>
              <w:t>FUTSAL PRANDONE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EF819" w14:textId="77777777" w:rsidR="00686D3A" w:rsidRPr="000E0A70" w:rsidRDefault="00686D3A" w:rsidP="00C77AA9">
            <w:pPr>
              <w:pStyle w:val="rowtabella0"/>
              <w:rPr>
                <w:color w:val="002060"/>
              </w:rPr>
            </w:pPr>
            <w:r w:rsidRPr="000E0A70">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09AD2"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0258E" w14:textId="77777777" w:rsidR="00686D3A" w:rsidRPr="000E0A70" w:rsidRDefault="00686D3A" w:rsidP="00C77AA9">
            <w:pPr>
              <w:pStyle w:val="rowtabella0"/>
              <w:rPr>
                <w:color w:val="002060"/>
              </w:rPr>
            </w:pPr>
            <w:r w:rsidRPr="000E0A70">
              <w:rPr>
                <w:color w:val="002060"/>
              </w:rPr>
              <w:t>26/10/2022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DAC6D" w14:textId="77777777" w:rsidR="00686D3A" w:rsidRPr="000E0A70" w:rsidRDefault="00686D3A" w:rsidP="00C77AA9">
            <w:pPr>
              <w:pStyle w:val="rowtabella0"/>
              <w:rPr>
                <w:color w:val="002060"/>
              </w:rPr>
            </w:pPr>
            <w:r w:rsidRPr="000E0A70">
              <w:rPr>
                <w:color w:val="002060"/>
              </w:rPr>
              <w:t>5664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CA48A" w14:textId="77777777" w:rsidR="00686D3A" w:rsidRPr="000E0A70" w:rsidRDefault="00686D3A" w:rsidP="00C77AA9">
            <w:pPr>
              <w:pStyle w:val="rowtabella0"/>
              <w:rPr>
                <w:color w:val="002060"/>
              </w:rPr>
            </w:pPr>
            <w:r w:rsidRPr="000E0A70">
              <w:rPr>
                <w:color w:val="002060"/>
              </w:rPr>
              <w:t>MONTEPRANDONE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14541" w14:textId="77777777" w:rsidR="00686D3A" w:rsidRPr="000E0A70" w:rsidRDefault="00686D3A" w:rsidP="00C77AA9">
            <w:pPr>
              <w:pStyle w:val="rowtabella0"/>
              <w:rPr>
                <w:color w:val="002060"/>
              </w:rPr>
            </w:pPr>
            <w:r w:rsidRPr="000E0A70">
              <w:rPr>
                <w:color w:val="002060"/>
              </w:rPr>
              <w:t>VIA COLLE GIOIOSO</w:t>
            </w:r>
          </w:p>
        </w:tc>
      </w:tr>
    </w:tbl>
    <w:p w14:paraId="38C501E0" w14:textId="77777777" w:rsidR="00686D3A" w:rsidRPr="000E0A70" w:rsidRDefault="00686D3A" w:rsidP="00686D3A">
      <w:pPr>
        <w:pStyle w:val="breakline"/>
        <w:rPr>
          <w:rFonts w:eastAsiaTheme="minorEastAsia"/>
          <w:color w:val="002060"/>
        </w:rPr>
      </w:pPr>
    </w:p>
    <w:p w14:paraId="78E5C2F7" w14:textId="77777777" w:rsidR="00686D3A" w:rsidRPr="000E0A70" w:rsidRDefault="00686D3A" w:rsidP="00686D3A">
      <w:pPr>
        <w:pStyle w:val="breakline"/>
        <w:rPr>
          <w:color w:val="002060"/>
        </w:rPr>
      </w:pPr>
    </w:p>
    <w:p w14:paraId="217580B5" w14:textId="77777777" w:rsidR="00686D3A" w:rsidRPr="000E0A70" w:rsidRDefault="00686D3A" w:rsidP="00686D3A">
      <w:pPr>
        <w:pStyle w:val="titolocampionato0"/>
        <w:shd w:val="clear" w:color="auto" w:fill="CCCCCC"/>
        <w:spacing w:before="80" w:after="40"/>
        <w:rPr>
          <w:color w:val="002060"/>
        </w:rPr>
      </w:pPr>
      <w:r w:rsidRPr="000E0A70">
        <w:rPr>
          <w:color w:val="002060"/>
        </w:rPr>
        <w:t>CALCIO A CINQUE SERIE D</w:t>
      </w:r>
    </w:p>
    <w:p w14:paraId="33D766B6" w14:textId="77777777" w:rsidR="00686D3A" w:rsidRPr="000E0A70" w:rsidRDefault="00686D3A" w:rsidP="00686D3A">
      <w:pPr>
        <w:pStyle w:val="titoloprinc0"/>
        <w:rPr>
          <w:color w:val="002060"/>
        </w:rPr>
      </w:pPr>
      <w:r w:rsidRPr="000E0A70">
        <w:rPr>
          <w:color w:val="002060"/>
        </w:rPr>
        <w:t>RISULTATI</w:t>
      </w:r>
    </w:p>
    <w:p w14:paraId="698C2E7A" w14:textId="77777777" w:rsidR="00686D3A" w:rsidRPr="000E0A70" w:rsidRDefault="00686D3A" w:rsidP="00686D3A">
      <w:pPr>
        <w:pStyle w:val="breakline"/>
        <w:rPr>
          <w:color w:val="002060"/>
        </w:rPr>
      </w:pPr>
    </w:p>
    <w:p w14:paraId="41E000C5" w14:textId="77777777" w:rsidR="00686D3A" w:rsidRPr="000E0A70" w:rsidRDefault="00686D3A" w:rsidP="00686D3A">
      <w:pPr>
        <w:pStyle w:val="sottotitolocampionato10"/>
        <w:rPr>
          <w:color w:val="002060"/>
        </w:rPr>
      </w:pPr>
      <w:r w:rsidRPr="000E0A70">
        <w:rPr>
          <w:color w:val="002060"/>
        </w:rPr>
        <w:t>RISULTATI UFFICIALI GARE DEL 14/10/2022</w:t>
      </w:r>
    </w:p>
    <w:p w14:paraId="67792678" w14:textId="77777777" w:rsidR="00686D3A" w:rsidRPr="00686D3A" w:rsidRDefault="00686D3A" w:rsidP="00686D3A">
      <w:pPr>
        <w:pStyle w:val="sottotitolocampionato20"/>
        <w:spacing w:before="0" w:beforeAutospacing="0" w:after="0" w:afterAutospacing="0"/>
        <w:rPr>
          <w:rFonts w:ascii="Arial" w:hAnsi="Arial" w:cs="Arial"/>
          <w:color w:val="002060"/>
          <w:sz w:val="20"/>
          <w:szCs w:val="20"/>
        </w:rPr>
      </w:pPr>
      <w:r w:rsidRPr="00686D3A">
        <w:rPr>
          <w:rFonts w:ascii="Arial" w:hAnsi="Arial" w:cs="Arial"/>
          <w:color w:val="002060"/>
          <w:sz w:val="20"/>
          <w:szCs w:val="20"/>
        </w:rPr>
        <w:t>Si trascrivono qui di seguito i risultati ufficiali delle gare disputate</w:t>
      </w:r>
    </w:p>
    <w:p w14:paraId="5DD6BACE" w14:textId="77777777" w:rsidR="00686D3A" w:rsidRPr="000E0A70" w:rsidRDefault="00686D3A" w:rsidP="00686D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6D3A" w:rsidRPr="000E0A70" w14:paraId="7D674198"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7234412A"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94A4E" w14:textId="77777777" w:rsidR="00686D3A" w:rsidRPr="000E0A70" w:rsidRDefault="00686D3A" w:rsidP="00C77AA9">
                  <w:pPr>
                    <w:pStyle w:val="headertabella0"/>
                    <w:rPr>
                      <w:color w:val="002060"/>
                    </w:rPr>
                  </w:pPr>
                  <w:r w:rsidRPr="000E0A70">
                    <w:rPr>
                      <w:color w:val="002060"/>
                    </w:rPr>
                    <w:t>GIRONE A - 2 Giornata - A</w:t>
                  </w:r>
                </w:p>
              </w:tc>
            </w:tr>
            <w:tr w:rsidR="00686D3A" w:rsidRPr="000E0A70" w14:paraId="35A1225E"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B4D640" w14:textId="77777777" w:rsidR="00686D3A" w:rsidRPr="000E0A70" w:rsidRDefault="00686D3A" w:rsidP="00C77AA9">
                  <w:pPr>
                    <w:pStyle w:val="rowtabella0"/>
                    <w:rPr>
                      <w:color w:val="002060"/>
                    </w:rPr>
                  </w:pPr>
                  <w:r w:rsidRPr="000E0A70">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C47F8" w14:textId="77777777" w:rsidR="00686D3A" w:rsidRPr="000E0A70" w:rsidRDefault="00686D3A" w:rsidP="00C77AA9">
                  <w:pPr>
                    <w:pStyle w:val="rowtabella0"/>
                    <w:rPr>
                      <w:color w:val="002060"/>
                    </w:rPr>
                  </w:pPr>
                  <w:r w:rsidRPr="000E0A70">
                    <w:rPr>
                      <w:color w:val="002060"/>
                    </w:rPr>
                    <w:t>- VADO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1AC17" w14:textId="77777777" w:rsidR="00686D3A" w:rsidRPr="000E0A70" w:rsidRDefault="00686D3A" w:rsidP="00C77AA9">
                  <w:pPr>
                    <w:pStyle w:val="rowtabella0"/>
                    <w:jc w:val="center"/>
                    <w:rPr>
                      <w:color w:val="002060"/>
                    </w:rPr>
                  </w:pPr>
                  <w:r w:rsidRPr="000E0A70">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3D4A1" w14:textId="77777777" w:rsidR="00686D3A" w:rsidRPr="000E0A70" w:rsidRDefault="00686D3A" w:rsidP="00C77AA9">
                  <w:pPr>
                    <w:pStyle w:val="rowtabella0"/>
                    <w:jc w:val="center"/>
                    <w:rPr>
                      <w:color w:val="002060"/>
                    </w:rPr>
                  </w:pPr>
                  <w:r w:rsidRPr="000E0A70">
                    <w:rPr>
                      <w:color w:val="002060"/>
                    </w:rPr>
                    <w:t> </w:t>
                  </w:r>
                </w:p>
              </w:tc>
            </w:tr>
            <w:tr w:rsidR="00686D3A" w:rsidRPr="000E0A70" w14:paraId="7ADB4710"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B04FFC" w14:textId="77777777" w:rsidR="00686D3A" w:rsidRPr="000E0A70" w:rsidRDefault="00686D3A" w:rsidP="00C77AA9">
                  <w:pPr>
                    <w:pStyle w:val="rowtabella0"/>
                    <w:rPr>
                      <w:color w:val="002060"/>
                    </w:rPr>
                  </w:pPr>
                  <w:r w:rsidRPr="000E0A70">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F9363C" w14:textId="77777777" w:rsidR="00686D3A" w:rsidRPr="000E0A70" w:rsidRDefault="00686D3A" w:rsidP="00C77AA9">
                  <w:pPr>
                    <w:pStyle w:val="rowtabella0"/>
                    <w:rPr>
                      <w:color w:val="002060"/>
                    </w:rPr>
                  </w:pPr>
                  <w:r w:rsidRPr="000E0A70">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A284C5" w14:textId="77777777" w:rsidR="00686D3A" w:rsidRPr="000E0A70" w:rsidRDefault="00686D3A" w:rsidP="00C77AA9">
                  <w:pPr>
                    <w:pStyle w:val="rowtabella0"/>
                    <w:jc w:val="center"/>
                    <w:rPr>
                      <w:color w:val="002060"/>
                    </w:rPr>
                  </w:pPr>
                  <w:r w:rsidRPr="000E0A70">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CC7CC3" w14:textId="77777777" w:rsidR="00686D3A" w:rsidRPr="000E0A70" w:rsidRDefault="00686D3A" w:rsidP="00C77AA9">
                  <w:pPr>
                    <w:pStyle w:val="rowtabella0"/>
                    <w:jc w:val="center"/>
                    <w:rPr>
                      <w:color w:val="002060"/>
                    </w:rPr>
                  </w:pPr>
                  <w:r w:rsidRPr="000E0A70">
                    <w:rPr>
                      <w:color w:val="002060"/>
                    </w:rPr>
                    <w:t> </w:t>
                  </w:r>
                </w:p>
              </w:tc>
            </w:tr>
            <w:tr w:rsidR="00686D3A" w:rsidRPr="000E0A70" w14:paraId="0CE0019B"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422553" w14:textId="77777777" w:rsidR="00686D3A" w:rsidRPr="000E0A70" w:rsidRDefault="00686D3A" w:rsidP="00C77AA9">
                  <w:pPr>
                    <w:pStyle w:val="rowtabella0"/>
                    <w:rPr>
                      <w:color w:val="002060"/>
                    </w:rPr>
                  </w:pPr>
                  <w:r w:rsidRPr="000E0A70">
                    <w:rPr>
                      <w:color w:val="002060"/>
                    </w:rPr>
                    <w:t>(1) 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9ECC61" w14:textId="77777777" w:rsidR="00686D3A" w:rsidRPr="000E0A70" w:rsidRDefault="00686D3A" w:rsidP="00C77AA9">
                  <w:pPr>
                    <w:pStyle w:val="rowtabella0"/>
                    <w:rPr>
                      <w:color w:val="002060"/>
                    </w:rPr>
                  </w:pPr>
                  <w:r w:rsidRPr="000E0A70">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1355F1" w14:textId="77777777" w:rsidR="00686D3A" w:rsidRPr="000E0A70" w:rsidRDefault="00686D3A" w:rsidP="00C77AA9">
                  <w:pPr>
                    <w:pStyle w:val="rowtabella0"/>
                    <w:jc w:val="center"/>
                    <w:rPr>
                      <w:color w:val="002060"/>
                    </w:rPr>
                  </w:pPr>
                  <w:r w:rsidRPr="000E0A7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D4DAEF" w14:textId="77777777" w:rsidR="00686D3A" w:rsidRPr="000E0A70" w:rsidRDefault="00686D3A" w:rsidP="00C77AA9">
                  <w:pPr>
                    <w:pStyle w:val="rowtabella0"/>
                    <w:jc w:val="center"/>
                    <w:rPr>
                      <w:color w:val="002060"/>
                    </w:rPr>
                  </w:pPr>
                  <w:r w:rsidRPr="000E0A70">
                    <w:rPr>
                      <w:color w:val="002060"/>
                    </w:rPr>
                    <w:t> </w:t>
                  </w:r>
                </w:p>
              </w:tc>
            </w:tr>
            <w:tr w:rsidR="00686D3A" w:rsidRPr="000E0A70" w14:paraId="4122EF43"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AA57AD" w14:textId="77777777" w:rsidR="00686D3A" w:rsidRPr="000E0A70" w:rsidRDefault="00686D3A" w:rsidP="00C77AA9">
                  <w:pPr>
                    <w:pStyle w:val="rowtabella0"/>
                    <w:rPr>
                      <w:color w:val="002060"/>
                    </w:rPr>
                  </w:pPr>
                  <w:r w:rsidRPr="000E0A70">
                    <w:rPr>
                      <w:color w:val="002060"/>
                    </w:rPr>
                    <w:t>(1) SMIRRA CITY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F23C73" w14:textId="77777777" w:rsidR="00686D3A" w:rsidRPr="000E0A70" w:rsidRDefault="00686D3A" w:rsidP="00C77AA9">
                  <w:pPr>
                    <w:pStyle w:val="rowtabella0"/>
                    <w:rPr>
                      <w:color w:val="002060"/>
                    </w:rPr>
                  </w:pPr>
                  <w:r w:rsidRPr="000E0A70">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05CEE3" w14:textId="77777777" w:rsidR="00686D3A" w:rsidRPr="000E0A70" w:rsidRDefault="00686D3A" w:rsidP="00C77AA9">
                  <w:pPr>
                    <w:pStyle w:val="rowtabella0"/>
                    <w:jc w:val="center"/>
                    <w:rPr>
                      <w:color w:val="002060"/>
                    </w:rPr>
                  </w:pPr>
                  <w:r w:rsidRPr="000E0A7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DE9C67" w14:textId="77777777" w:rsidR="00686D3A" w:rsidRPr="000E0A70" w:rsidRDefault="00686D3A" w:rsidP="00C77AA9">
                  <w:pPr>
                    <w:pStyle w:val="rowtabella0"/>
                    <w:jc w:val="center"/>
                    <w:rPr>
                      <w:color w:val="002060"/>
                    </w:rPr>
                  </w:pPr>
                  <w:r w:rsidRPr="000E0A70">
                    <w:rPr>
                      <w:color w:val="002060"/>
                    </w:rPr>
                    <w:t> </w:t>
                  </w:r>
                </w:p>
              </w:tc>
            </w:tr>
            <w:tr w:rsidR="00686D3A" w:rsidRPr="000E0A70" w14:paraId="1A02FC7C"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41C0FE" w14:textId="77777777" w:rsidR="00686D3A" w:rsidRPr="000E0A70" w:rsidRDefault="00686D3A" w:rsidP="00C77AA9">
                  <w:pPr>
                    <w:pStyle w:val="rowtabella0"/>
                    <w:rPr>
                      <w:color w:val="002060"/>
                    </w:rPr>
                  </w:pPr>
                  <w:r w:rsidRPr="000E0A70">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95C072" w14:textId="77777777" w:rsidR="00686D3A" w:rsidRPr="000E0A70" w:rsidRDefault="00686D3A" w:rsidP="00C77AA9">
                  <w:pPr>
                    <w:pStyle w:val="rowtabella0"/>
                    <w:rPr>
                      <w:color w:val="002060"/>
                    </w:rPr>
                  </w:pPr>
                  <w:r w:rsidRPr="000E0A70">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0485BF" w14:textId="77777777" w:rsidR="00686D3A" w:rsidRPr="000E0A70" w:rsidRDefault="00686D3A" w:rsidP="00C77AA9">
                  <w:pPr>
                    <w:pStyle w:val="rowtabella0"/>
                    <w:jc w:val="center"/>
                    <w:rPr>
                      <w:color w:val="002060"/>
                    </w:rPr>
                  </w:pPr>
                  <w:r w:rsidRPr="000E0A7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8BA9EE" w14:textId="77777777" w:rsidR="00686D3A" w:rsidRPr="000E0A70" w:rsidRDefault="00686D3A" w:rsidP="00C77AA9">
                  <w:pPr>
                    <w:pStyle w:val="rowtabella0"/>
                    <w:jc w:val="center"/>
                    <w:rPr>
                      <w:color w:val="002060"/>
                    </w:rPr>
                  </w:pPr>
                  <w:r w:rsidRPr="000E0A70">
                    <w:rPr>
                      <w:color w:val="002060"/>
                    </w:rPr>
                    <w:t> </w:t>
                  </w:r>
                </w:p>
              </w:tc>
            </w:tr>
            <w:tr w:rsidR="00686D3A" w:rsidRPr="000E0A70" w14:paraId="0941CF3C"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9CDF89" w14:textId="77777777" w:rsidR="00686D3A" w:rsidRPr="000E0A70" w:rsidRDefault="00686D3A" w:rsidP="00C77AA9">
                  <w:pPr>
                    <w:pStyle w:val="rowtabella0"/>
                    <w:rPr>
                      <w:color w:val="002060"/>
                    </w:rPr>
                  </w:pPr>
                  <w:r w:rsidRPr="000E0A70">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87757" w14:textId="77777777" w:rsidR="00686D3A" w:rsidRPr="000E0A70" w:rsidRDefault="00686D3A" w:rsidP="00C77AA9">
                  <w:pPr>
                    <w:pStyle w:val="rowtabella0"/>
                    <w:rPr>
                      <w:color w:val="002060"/>
                    </w:rPr>
                  </w:pPr>
                  <w:r w:rsidRPr="000E0A70">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72616" w14:textId="77777777" w:rsidR="00686D3A" w:rsidRPr="000E0A70" w:rsidRDefault="00686D3A" w:rsidP="00C77AA9">
                  <w:pPr>
                    <w:pStyle w:val="rowtabella0"/>
                    <w:jc w:val="center"/>
                    <w:rPr>
                      <w:color w:val="002060"/>
                    </w:rPr>
                  </w:pPr>
                  <w:r w:rsidRPr="000E0A70">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CFFE5" w14:textId="77777777" w:rsidR="00686D3A" w:rsidRPr="000E0A70" w:rsidRDefault="00686D3A" w:rsidP="00C77AA9">
                  <w:pPr>
                    <w:pStyle w:val="rowtabella0"/>
                    <w:jc w:val="center"/>
                    <w:rPr>
                      <w:color w:val="002060"/>
                    </w:rPr>
                  </w:pPr>
                  <w:r w:rsidRPr="000E0A70">
                    <w:rPr>
                      <w:color w:val="002060"/>
                    </w:rPr>
                    <w:t> </w:t>
                  </w:r>
                </w:p>
              </w:tc>
            </w:tr>
            <w:tr w:rsidR="00686D3A" w:rsidRPr="000E0A70" w14:paraId="73F9D767"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3CB7D882" w14:textId="77777777" w:rsidR="00686D3A" w:rsidRPr="000E0A70" w:rsidRDefault="00686D3A" w:rsidP="00C77AA9">
                  <w:pPr>
                    <w:pStyle w:val="rowtabella0"/>
                    <w:rPr>
                      <w:color w:val="002060"/>
                    </w:rPr>
                  </w:pPr>
                  <w:r w:rsidRPr="000E0A70">
                    <w:rPr>
                      <w:color w:val="002060"/>
                    </w:rPr>
                    <w:t>(1) - disputata il 15/10/2022</w:t>
                  </w:r>
                </w:p>
              </w:tc>
            </w:tr>
          </w:tbl>
          <w:p w14:paraId="52C98500" w14:textId="77777777" w:rsidR="00686D3A" w:rsidRPr="000E0A70" w:rsidRDefault="00686D3A" w:rsidP="00C77A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5A69C0EA"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03123" w14:textId="77777777" w:rsidR="00686D3A" w:rsidRPr="000E0A70" w:rsidRDefault="00686D3A" w:rsidP="00C77AA9">
                  <w:pPr>
                    <w:pStyle w:val="headertabella0"/>
                    <w:rPr>
                      <w:color w:val="002060"/>
                    </w:rPr>
                  </w:pPr>
                  <w:r w:rsidRPr="000E0A70">
                    <w:rPr>
                      <w:color w:val="002060"/>
                    </w:rPr>
                    <w:t>GIRONE B - 2 Giornata - A</w:t>
                  </w:r>
                </w:p>
              </w:tc>
            </w:tr>
            <w:tr w:rsidR="00686D3A" w:rsidRPr="000E0A70" w14:paraId="1F27F438"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1AA980" w14:textId="77777777" w:rsidR="00686D3A" w:rsidRPr="000E0A70" w:rsidRDefault="00686D3A" w:rsidP="00C77AA9">
                  <w:pPr>
                    <w:pStyle w:val="rowtabella0"/>
                    <w:rPr>
                      <w:color w:val="002060"/>
                    </w:rPr>
                  </w:pPr>
                  <w:r w:rsidRPr="000E0A70">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55AD4" w14:textId="77777777" w:rsidR="00686D3A" w:rsidRPr="000E0A70" w:rsidRDefault="00686D3A" w:rsidP="00C77AA9">
                  <w:pPr>
                    <w:pStyle w:val="rowtabella0"/>
                    <w:rPr>
                      <w:color w:val="002060"/>
                    </w:rPr>
                  </w:pPr>
                  <w:r w:rsidRPr="000E0A70">
                    <w:rPr>
                      <w:color w:val="002060"/>
                    </w:rPr>
                    <w:t>- ATLETICO NO BORDERS</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A7438" w14:textId="77777777" w:rsidR="00686D3A" w:rsidRPr="000E0A70" w:rsidRDefault="00686D3A" w:rsidP="00C77AA9">
                  <w:pPr>
                    <w:pStyle w:val="rowtabella0"/>
                    <w:jc w:val="center"/>
                    <w:rPr>
                      <w:color w:val="002060"/>
                    </w:rPr>
                  </w:pPr>
                  <w:r w:rsidRPr="000E0A7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97631" w14:textId="77777777" w:rsidR="00686D3A" w:rsidRPr="000E0A70" w:rsidRDefault="00686D3A" w:rsidP="00C77AA9">
                  <w:pPr>
                    <w:pStyle w:val="rowtabella0"/>
                    <w:jc w:val="center"/>
                    <w:rPr>
                      <w:color w:val="002060"/>
                    </w:rPr>
                  </w:pPr>
                  <w:r w:rsidRPr="000E0A70">
                    <w:rPr>
                      <w:color w:val="002060"/>
                    </w:rPr>
                    <w:t> </w:t>
                  </w:r>
                </w:p>
              </w:tc>
            </w:tr>
            <w:tr w:rsidR="00686D3A" w:rsidRPr="000E0A70" w14:paraId="64333813"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D0C795" w14:textId="77777777" w:rsidR="00686D3A" w:rsidRPr="000E0A70" w:rsidRDefault="00686D3A" w:rsidP="00C77AA9">
                  <w:pPr>
                    <w:pStyle w:val="rowtabella0"/>
                    <w:rPr>
                      <w:color w:val="002060"/>
                    </w:rPr>
                  </w:pPr>
                  <w:r w:rsidRPr="000E0A70">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8584A9" w14:textId="77777777" w:rsidR="00686D3A" w:rsidRPr="000E0A70" w:rsidRDefault="00686D3A" w:rsidP="00C77AA9">
                  <w:pPr>
                    <w:pStyle w:val="rowtabella0"/>
                    <w:rPr>
                      <w:color w:val="002060"/>
                    </w:rPr>
                  </w:pPr>
                  <w:r w:rsidRPr="000E0A70">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3EFF98" w14:textId="77777777" w:rsidR="00686D3A" w:rsidRPr="000E0A70" w:rsidRDefault="00686D3A" w:rsidP="00C77AA9">
                  <w:pPr>
                    <w:pStyle w:val="rowtabella0"/>
                    <w:jc w:val="center"/>
                    <w:rPr>
                      <w:color w:val="002060"/>
                    </w:rPr>
                  </w:pPr>
                  <w:r w:rsidRPr="000E0A7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E02689" w14:textId="77777777" w:rsidR="00686D3A" w:rsidRPr="000E0A70" w:rsidRDefault="00686D3A" w:rsidP="00C77AA9">
                  <w:pPr>
                    <w:pStyle w:val="rowtabella0"/>
                    <w:jc w:val="center"/>
                    <w:rPr>
                      <w:color w:val="002060"/>
                    </w:rPr>
                  </w:pPr>
                  <w:r w:rsidRPr="000E0A70">
                    <w:rPr>
                      <w:color w:val="002060"/>
                    </w:rPr>
                    <w:t> </w:t>
                  </w:r>
                </w:p>
              </w:tc>
            </w:tr>
            <w:tr w:rsidR="00686D3A" w:rsidRPr="000E0A70" w14:paraId="24E120DB"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FB16BB" w14:textId="77777777" w:rsidR="00686D3A" w:rsidRPr="000E0A70" w:rsidRDefault="00686D3A" w:rsidP="00C77AA9">
                  <w:pPr>
                    <w:pStyle w:val="rowtabella0"/>
                    <w:rPr>
                      <w:color w:val="002060"/>
                    </w:rPr>
                  </w:pPr>
                  <w:r w:rsidRPr="000E0A70">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A3D802" w14:textId="77777777" w:rsidR="00686D3A" w:rsidRPr="000E0A70" w:rsidRDefault="00686D3A" w:rsidP="00C77AA9">
                  <w:pPr>
                    <w:pStyle w:val="rowtabella0"/>
                    <w:rPr>
                      <w:color w:val="002060"/>
                    </w:rPr>
                  </w:pPr>
                  <w:r w:rsidRPr="000E0A70">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A2708F" w14:textId="77777777" w:rsidR="00686D3A" w:rsidRPr="000E0A70" w:rsidRDefault="00686D3A" w:rsidP="00C77AA9">
                  <w:pPr>
                    <w:pStyle w:val="rowtabella0"/>
                    <w:jc w:val="center"/>
                    <w:rPr>
                      <w:color w:val="002060"/>
                    </w:rPr>
                  </w:pPr>
                  <w:r w:rsidRPr="000E0A70">
                    <w:rPr>
                      <w:color w:val="002060"/>
                    </w:rPr>
                    <w:t>6 - 9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C501C1" w14:textId="77777777" w:rsidR="00686D3A" w:rsidRPr="000E0A70" w:rsidRDefault="00686D3A" w:rsidP="00C77AA9">
                  <w:pPr>
                    <w:pStyle w:val="rowtabella0"/>
                    <w:jc w:val="center"/>
                    <w:rPr>
                      <w:color w:val="002060"/>
                    </w:rPr>
                  </w:pPr>
                  <w:r w:rsidRPr="000E0A70">
                    <w:rPr>
                      <w:color w:val="002060"/>
                    </w:rPr>
                    <w:t> </w:t>
                  </w:r>
                </w:p>
              </w:tc>
            </w:tr>
            <w:tr w:rsidR="00686D3A" w:rsidRPr="000E0A70" w14:paraId="10639969"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B63FEE" w14:textId="77777777" w:rsidR="00686D3A" w:rsidRPr="000E0A70" w:rsidRDefault="00686D3A" w:rsidP="00C77AA9">
                  <w:pPr>
                    <w:pStyle w:val="rowtabella0"/>
                    <w:rPr>
                      <w:color w:val="002060"/>
                    </w:rPr>
                  </w:pPr>
                  <w:r w:rsidRPr="000E0A70">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BF8D83" w14:textId="77777777" w:rsidR="00686D3A" w:rsidRPr="000E0A70" w:rsidRDefault="00686D3A" w:rsidP="00C77AA9">
                  <w:pPr>
                    <w:pStyle w:val="rowtabella0"/>
                    <w:rPr>
                      <w:color w:val="002060"/>
                    </w:rPr>
                  </w:pPr>
                  <w:r w:rsidRPr="000E0A70">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A4C4C3" w14:textId="77777777" w:rsidR="00686D3A" w:rsidRPr="000E0A70" w:rsidRDefault="00686D3A" w:rsidP="00C77AA9">
                  <w:pPr>
                    <w:pStyle w:val="rowtabella0"/>
                    <w:jc w:val="center"/>
                    <w:rPr>
                      <w:color w:val="002060"/>
                    </w:rPr>
                  </w:pPr>
                  <w:r w:rsidRPr="000E0A7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1D5570" w14:textId="77777777" w:rsidR="00686D3A" w:rsidRPr="000E0A70" w:rsidRDefault="00686D3A" w:rsidP="00C77AA9">
                  <w:pPr>
                    <w:pStyle w:val="rowtabella0"/>
                    <w:jc w:val="center"/>
                    <w:rPr>
                      <w:color w:val="002060"/>
                    </w:rPr>
                  </w:pPr>
                  <w:r w:rsidRPr="000E0A70">
                    <w:rPr>
                      <w:color w:val="002060"/>
                    </w:rPr>
                    <w:t> </w:t>
                  </w:r>
                </w:p>
              </w:tc>
            </w:tr>
            <w:tr w:rsidR="00686D3A" w:rsidRPr="000E0A70" w14:paraId="5F7A2DAA"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00FDF3" w14:textId="77777777" w:rsidR="00686D3A" w:rsidRPr="000E0A70" w:rsidRDefault="00686D3A" w:rsidP="00C77AA9">
                  <w:pPr>
                    <w:pStyle w:val="rowtabella0"/>
                    <w:rPr>
                      <w:color w:val="002060"/>
                    </w:rPr>
                  </w:pPr>
                  <w:r w:rsidRPr="000E0A70">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1B44F2" w14:textId="77777777" w:rsidR="00686D3A" w:rsidRPr="000E0A70" w:rsidRDefault="00686D3A" w:rsidP="00C77AA9">
                  <w:pPr>
                    <w:pStyle w:val="rowtabella0"/>
                    <w:rPr>
                      <w:color w:val="002060"/>
                    </w:rPr>
                  </w:pPr>
                  <w:r w:rsidRPr="000E0A70">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30C071" w14:textId="77777777" w:rsidR="00686D3A" w:rsidRPr="000E0A70" w:rsidRDefault="00686D3A" w:rsidP="00C77AA9">
                  <w:pPr>
                    <w:pStyle w:val="rowtabella0"/>
                    <w:jc w:val="center"/>
                    <w:rPr>
                      <w:color w:val="002060"/>
                    </w:rPr>
                  </w:pPr>
                  <w:r w:rsidRPr="000E0A70">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53A8A8" w14:textId="77777777" w:rsidR="00686D3A" w:rsidRPr="000E0A70" w:rsidRDefault="00686D3A" w:rsidP="00C77AA9">
                  <w:pPr>
                    <w:pStyle w:val="rowtabella0"/>
                    <w:jc w:val="center"/>
                    <w:rPr>
                      <w:color w:val="002060"/>
                    </w:rPr>
                  </w:pPr>
                  <w:r w:rsidRPr="000E0A70">
                    <w:rPr>
                      <w:color w:val="002060"/>
                    </w:rPr>
                    <w:t> </w:t>
                  </w:r>
                </w:p>
              </w:tc>
            </w:tr>
            <w:tr w:rsidR="00686D3A" w:rsidRPr="000E0A70" w14:paraId="44D56AAC"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36BDAE" w14:textId="77777777" w:rsidR="00686D3A" w:rsidRPr="000E0A70" w:rsidRDefault="00686D3A" w:rsidP="00C77AA9">
                  <w:pPr>
                    <w:pStyle w:val="rowtabella0"/>
                    <w:rPr>
                      <w:color w:val="002060"/>
                    </w:rPr>
                  </w:pPr>
                  <w:r w:rsidRPr="000E0A70">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79DC4" w14:textId="77777777" w:rsidR="00686D3A" w:rsidRPr="000E0A70" w:rsidRDefault="00686D3A" w:rsidP="00C77AA9">
                  <w:pPr>
                    <w:pStyle w:val="rowtabella0"/>
                    <w:rPr>
                      <w:color w:val="002060"/>
                    </w:rPr>
                  </w:pPr>
                  <w:r w:rsidRPr="000E0A70">
                    <w:rPr>
                      <w:color w:val="002060"/>
                    </w:rPr>
                    <w:t>- CDC 2018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C5539" w14:textId="77777777" w:rsidR="00686D3A" w:rsidRPr="000E0A70" w:rsidRDefault="00686D3A" w:rsidP="00C77AA9">
                  <w:pPr>
                    <w:pStyle w:val="rowtabella0"/>
                    <w:jc w:val="center"/>
                    <w:rPr>
                      <w:color w:val="002060"/>
                    </w:rPr>
                  </w:pPr>
                  <w:r w:rsidRPr="000E0A70">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E5090" w14:textId="77777777" w:rsidR="00686D3A" w:rsidRPr="000E0A70" w:rsidRDefault="00686D3A" w:rsidP="00C77AA9">
                  <w:pPr>
                    <w:pStyle w:val="rowtabella0"/>
                    <w:jc w:val="center"/>
                    <w:rPr>
                      <w:color w:val="002060"/>
                    </w:rPr>
                  </w:pPr>
                  <w:r w:rsidRPr="000E0A70">
                    <w:rPr>
                      <w:color w:val="002060"/>
                    </w:rPr>
                    <w:t> </w:t>
                  </w:r>
                </w:p>
              </w:tc>
            </w:tr>
            <w:tr w:rsidR="00686D3A" w:rsidRPr="000E0A70" w14:paraId="622CD8EC"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4A6A1177" w14:textId="77777777" w:rsidR="00686D3A" w:rsidRPr="000E0A70" w:rsidRDefault="00686D3A" w:rsidP="00C77AA9">
                  <w:pPr>
                    <w:pStyle w:val="rowtabella0"/>
                    <w:rPr>
                      <w:color w:val="002060"/>
                    </w:rPr>
                  </w:pPr>
                  <w:r w:rsidRPr="000E0A70">
                    <w:rPr>
                      <w:color w:val="002060"/>
                    </w:rPr>
                    <w:t>(1) - disputata il 15/10/2022</w:t>
                  </w:r>
                </w:p>
              </w:tc>
            </w:tr>
          </w:tbl>
          <w:p w14:paraId="6D8AB5A4" w14:textId="77777777" w:rsidR="00686D3A" w:rsidRPr="000E0A70" w:rsidRDefault="00686D3A" w:rsidP="00C77AA9">
            <w:pPr>
              <w:rPr>
                <w:color w:val="002060"/>
              </w:rPr>
            </w:pPr>
          </w:p>
        </w:tc>
      </w:tr>
    </w:tbl>
    <w:p w14:paraId="7D4C6F82" w14:textId="77777777" w:rsidR="00686D3A" w:rsidRPr="000E0A70" w:rsidRDefault="00686D3A" w:rsidP="00686D3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6D3A" w:rsidRPr="000E0A70" w14:paraId="33CF66AC"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663F396F"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EC1D6" w14:textId="77777777" w:rsidR="00686D3A" w:rsidRPr="000E0A70" w:rsidRDefault="00686D3A" w:rsidP="00C77AA9">
                  <w:pPr>
                    <w:pStyle w:val="headertabella0"/>
                    <w:rPr>
                      <w:color w:val="002060"/>
                    </w:rPr>
                  </w:pPr>
                  <w:r w:rsidRPr="000E0A70">
                    <w:rPr>
                      <w:color w:val="002060"/>
                    </w:rPr>
                    <w:t>GIRONE C - 2 Giornata - A</w:t>
                  </w:r>
                </w:p>
              </w:tc>
            </w:tr>
            <w:tr w:rsidR="00686D3A" w:rsidRPr="000E0A70" w14:paraId="655D9150"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B398F" w14:textId="77777777" w:rsidR="00686D3A" w:rsidRPr="000E0A70" w:rsidRDefault="00686D3A" w:rsidP="00C77AA9">
                  <w:pPr>
                    <w:pStyle w:val="rowtabella0"/>
                    <w:rPr>
                      <w:color w:val="002060"/>
                    </w:rPr>
                  </w:pPr>
                  <w:r w:rsidRPr="000E0A70">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BDB72" w14:textId="77777777" w:rsidR="00686D3A" w:rsidRPr="000E0A70" w:rsidRDefault="00686D3A" w:rsidP="00C77AA9">
                  <w:pPr>
                    <w:pStyle w:val="rowtabella0"/>
                    <w:rPr>
                      <w:color w:val="002060"/>
                    </w:rPr>
                  </w:pPr>
                  <w:r w:rsidRPr="000E0A70">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E7C9A" w14:textId="77777777" w:rsidR="00686D3A" w:rsidRPr="000E0A70" w:rsidRDefault="00686D3A" w:rsidP="00C77AA9">
                  <w:pPr>
                    <w:pStyle w:val="rowtabella0"/>
                    <w:jc w:val="center"/>
                    <w:rPr>
                      <w:color w:val="002060"/>
                    </w:rPr>
                  </w:pPr>
                  <w:r w:rsidRPr="000E0A70">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F1822" w14:textId="77777777" w:rsidR="00686D3A" w:rsidRPr="000E0A70" w:rsidRDefault="00686D3A" w:rsidP="00C77AA9">
                  <w:pPr>
                    <w:pStyle w:val="rowtabella0"/>
                    <w:jc w:val="center"/>
                    <w:rPr>
                      <w:color w:val="002060"/>
                    </w:rPr>
                  </w:pPr>
                  <w:r w:rsidRPr="000E0A70">
                    <w:rPr>
                      <w:color w:val="002060"/>
                    </w:rPr>
                    <w:t> </w:t>
                  </w:r>
                </w:p>
              </w:tc>
            </w:tr>
            <w:tr w:rsidR="00686D3A" w:rsidRPr="000E0A70" w14:paraId="37BDBB6E"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9C9668" w14:textId="77777777" w:rsidR="00686D3A" w:rsidRPr="000E0A70" w:rsidRDefault="00686D3A" w:rsidP="00C77AA9">
                  <w:pPr>
                    <w:pStyle w:val="rowtabella0"/>
                    <w:rPr>
                      <w:color w:val="002060"/>
                    </w:rPr>
                  </w:pPr>
                  <w:r w:rsidRPr="000E0A70">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306A5" w14:textId="77777777" w:rsidR="00686D3A" w:rsidRPr="000E0A70" w:rsidRDefault="00686D3A" w:rsidP="00C77AA9">
                  <w:pPr>
                    <w:pStyle w:val="rowtabella0"/>
                    <w:rPr>
                      <w:color w:val="002060"/>
                    </w:rPr>
                  </w:pPr>
                  <w:r w:rsidRPr="000E0A70">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62D33D" w14:textId="77777777" w:rsidR="00686D3A" w:rsidRPr="000E0A70" w:rsidRDefault="00686D3A" w:rsidP="00C77AA9">
                  <w:pPr>
                    <w:pStyle w:val="rowtabella0"/>
                    <w:jc w:val="center"/>
                    <w:rPr>
                      <w:color w:val="002060"/>
                    </w:rPr>
                  </w:pPr>
                  <w:r w:rsidRPr="000E0A7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4EA931" w14:textId="77777777" w:rsidR="00686D3A" w:rsidRPr="000E0A70" w:rsidRDefault="00686D3A" w:rsidP="00C77AA9">
                  <w:pPr>
                    <w:pStyle w:val="rowtabella0"/>
                    <w:jc w:val="center"/>
                    <w:rPr>
                      <w:color w:val="002060"/>
                    </w:rPr>
                  </w:pPr>
                  <w:r w:rsidRPr="000E0A70">
                    <w:rPr>
                      <w:color w:val="002060"/>
                    </w:rPr>
                    <w:t> </w:t>
                  </w:r>
                </w:p>
              </w:tc>
            </w:tr>
            <w:tr w:rsidR="00686D3A" w:rsidRPr="000E0A70" w14:paraId="235CDCA3"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CC43E8" w14:textId="77777777" w:rsidR="00686D3A" w:rsidRPr="000E0A70" w:rsidRDefault="00686D3A" w:rsidP="00C77AA9">
                  <w:pPr>
                    <w:pStyle w:val="rowtabella0"/>
                    <w:rPr>
                      <w:color w:val="002060"/>
                    </w:rPr>
                  </w:pPr>
                  <w:r w:rsidRPr="000E0A70">
                    <w:rPr>
                      <w:color w:val="002060"/>
                    </w:rPr>
                    <w:t>(1) 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55BFB3" w14:textId="77777777" w:rsidR="00686D3A" w:rsidRPr="000E0A70" w:rsidRDefault="00686D3A" w:rsidP="00C77AA9">
                  <w:pPr>
                    <w:pStyle w:val="rowtabella0"/>
                    <w:rPr>
                      <w:color w:val="002060"/>
                    </w:rPr>
                  </w:pPr>
                  <w:r w:rsidRPr="000E0A70">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A7F425" w14:textId="77777777" w:rsidR="00686D3A" w:rsidRPr="000E0A70" w:rsidRDefault="00686D3A" w:rsidP="00C77AA9">
                  <w:pPr>
                    <w:pStyle w:val="rowtabella0"/>
                    <w:jc w:val="center"/>
                    <w:rPr>
                      <w:color w:val="002060"/>
                    </w:rPr>
                  </w:pPr>
                  <w:r w:rsidRPr="000E0A70">
                    <w:rPr>
                      <w:color w:val="002060"/>
                    </w:rPr>
                    <w:t>15 - 0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4DF92C" w14:textId="77777777" w:rsidR="00686D3A" w:rsidRPr="000E0A70" w:rsidRDefault="00686D3A" w:rsidP="00C77AA9">
                  <w:pPr>
                    <w:pStyle w:val="rowtabella0"/>
                    <w:jc w:val="center"/>
                    <w:rPr>
                      <w:color w:val="002060"/>
                    </w:rPr>
                  </w:pPr>
                  <w:r w:rsidRPr="000E0A70">
                    <w:rPr>
                      <w:color w:val="002060"/>
                    </w:rPr>
                    <w:t> </w:t>
                  </w:r>
                </w:p>
              </w:tc>
            </w:tr>
            <w:tr w:rsidR="00686D3A" w:rsidRPr="000E0A70" w14:paraId="53F70F24"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890FEA" w14:textId="77777777" w:rsidR="00686D3A" w:rsidRPr="000E0A70" w:rsidRDefault="00686D3A" w:rsidP="00C77AA9">
                  <w:pPr>
                    <w:pStyle w:val="rowtabella0"/>
                    <w:rPr>
                      <w:color w:val="002060"/>
                    </w:rPr>
                  </w:pPr>
                  <w:r w:rsidRPr="000E0A70">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344E69" w14:textId="77777777" w:rsidR="00686D3A" w:rsidRPr="000E0A70" w:rsidRDefault="00686D3A" w:rsidP="00C77AA9">
                  <w:pPr>
                    <w:pStyle w:val="rowtabella0"/>
                    <w:rPr>
                      <w:color w:val="002060"/>
                    </w:rPr>
                  </w:pPr>
                  <w:r w:rsidRPr="000E0A70">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B0FA24" w14:textId="77777777" w:rsidR="00686D3A" w:rsidRPr="000E0A70" w:rsidRDefault="00686D3A" w:rsidP="00C77AA9">
                  <w:pPr>
                    <w:pStyle w:val="rowtabella0"/>
                    <w:jc w:val="center"/>
                    <w:rPr>
                      <w:color w:val="002060"/>
                    </w:rPr>
                  </w:pPr>
                  <w:r w:rsidRPr="000E0A70">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793BC6" w14:textId="77777777" w:rsidR="00686D3A" w:rsidRPr="000E0A70" w:rsidRDefault="00686D3A" w:rsidP="00C77AA9">
                  <w:pPr>
                    <w:pStyle w:val="rowtabella0"/>
                    <w:jc w:val="center"/>
                    <w:rPr>
                      <w:color w:val="002060"/>
                    </w:rPr>
                  </w:pPr>
                  <w:r w:rsidRPr="000E0A70">
                    <w:rPr>
                      <w:color w:val="002060"/>
                    </w:rPr>
                    <w:t> </w:t>
                  </w:r>
                </w:p>
              </w:tc>
            </w:tr>
            <w:tr w:rsidR="00686D3A" w:rsidRPr="000E0A70" w14:paraId="643F3A86"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0CCDB7" w14:textId="77777777" w:rsidR="00686D3A" w:rsidRPr="000E0A70" w:rsidRDefault="00686D3A" w:rsidP="00C77AA9">
                  <w:pPr>
                    <w:pStyle w:val="rowtabella0"/>
                    <w:rPr>
                      <w:color w:val="002060"/>
                    </w:rPr>
                  </w:pPr>
                  <w:r w:rsidRPr="000E0A70">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3CC610" w14:textId="77777777" w:rsidR="00686D3A" w:rsidRPr="000E0A70" w:rsidRDefault="00686D3A" w:rsidP="00C77AA9">
                  <w:pPr>
                    <w:pStyle w:val="rowtabella0"/>
                    <w:rPr>
                      <w:color w:val="002060"/>
                    </w:rPr>
                  </w:pPr>
                  <w:r w:rsidRPr="000E0A70">
                    <w:rPr>
                      <w:color w:val="002060"/>
                    </w:rPr>
                    <w:t>- PEGASO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8732D2" w14:textId="77777777" w:rsidR="00686D3A" w:rsidRPr="000E0A70" w:rsidRDefault="00686D3A" w:rsidP="00C77AA9">
                  <w:pPr>
                    <w:pStyle w:val="rowtabella0"/>
                    <w:jc w:val="center"/>
                    <w:rPr>
                      <w:color w:val="002060"/>
                    </w:rPr>
                  </w:pPr>
                  <w:r w:rsidRPr="000E0A70">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B5886B" w14:textId="77777777" w:rsidR="00686D3A" w:rsidRPr="000E0A70" w:rsidRDefault="00686D3A" w:rsidP="00C77AA9">
                  <w:pPr>
                    <w:pStyle w:val="rowtabella0"/>
                    <w:jc w:val="center"/>
                    <w:rPr>
                      <w:color w:val="002060"/>
                    </w:rPr>
                  </w:pPr>
                  <w:r w:rsidRPr="000E0A70">
                    <w:rPr>
                      <w:color w:val="002060"/>
                    </w:rPr>
                    <w:t> </w:t>
                  </w:r>
                </w:p>
              </w:tc>
            </w:tr>
            <w:tr w:rsidR="00686D3A" w:rsidRPr="000E0A70" w14:paraId="0E3D53B6"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B515B9" w14:textId="77777777" w:rsidR="00686D3A" w:rsidRPr="000E0A70" w:rsidRDefault="00686D3A" w:rsidP="00C77AA9">
                  <w:pPr>
                    <w:pStyle w:val="rowtabella0"/>
                    <w:rPr>
                      <w:color w:val="002060"/>
                    </w:rPr>
                  </w:pPr>
                  <w:r w:rsidRPr="000E0A70">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F3B65" w14:textId="77777777" w:rsidR="00686D3A" w:rsidRPr="000E0A70" w:rsidRDefault="00686D3A" w:rsidP="00C77AA9">
                  <w:pPr>
                    <w:pStyle w:val="rowtabella0"/>
                    <w:rPr>
                      <w:color w:val="002060"/>
                    </w:rPr>
                  </w:pPr>
                  <w:r w:rsidRPr="000E0A70">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6355C" w14:textId="77777777" w:rsidR="00686D3A" w:rsidRPr="000E0A70" w:rsidRDefault="00686D3A" w:rsidP="00C77AA9">
                  <w:pPr>
                    <w:pStyle w:val="rowtabella0"/>
                    <w:jc w:val="center"/>
                    <w:rPr>
                      <w:color w:val="002060"/>
                    </w:rPr>
                  </w:pPr>
                  <w:r w:rsidRPr="000E0A7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9CF95" w14:textId="77777777" w:rsidR="00686D3A" w:rsidRPr="000E0A70" w:rsidRDefault="00686D3A" w:rsidP="00C77AA9">
                  <w:pPr>
                    <w:pStyle w:val="rowtabella0"/>
                    <w:jc w:val="center"/>
                    <w:rPr>
                      <w:color w:val="002060"/>
                    </w:rPr>
                  </w:pPr>
                  <w:r w:rsidRPr="000E0A70">
                    <w:rPr>
                      <w:color w:val="002060"/>
                    </w:rPr>
                    <w:t> </w:t>
                  </w:r>
                </w:p>
              </w:tc>
            </w:tr>
            <w:tr w:rsidR="00686D3A" w:rsidRPr="000E0A70" w14:paraId="46F590F2"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61C112A8" w14:textId="77777777" w:rsidR="00686D3A" w:rsidRPr="000E0A70" w:rsidRDefault="00686D3A" w:rsidP="00C77AA9">
                  <w:pPr>
                    <w:pStyle w:val="rowtabella0"/>
                    <w:rPr>
                      <w:color w:val="002060"/>
                    </w:rPr>
                  </w:pPr>
                  <w:r w:rsidRPr="000E0A70">
                    <w:rPr>
                      <w:color w:val="002060"/>
                    </w:rPr>
                    <w:t>(1) - disputata il 15/10/2022</w:t>
                  </w:r>
                </w:p>
              </w:tc>
            </w:tr>
          </w:tbl>
          <w:p w14:paraId="55C66C8E" w14:textId="77777777" w:rsidR="00686D3A" w:rsidRPr="000E0A70" w:rsidRDefault="00686D3A" w:rsidP="00C77A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71409828"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F58DB" w14:textId="77777777" w:rsidR="00686D3A" w:rsidRPr="000E0A70" w:rsidRDefault="00686D3A" w:rsidP="00C77AA9">
                  <w:pPr>
                    <w:pStyle w:val="headertabella0"/>
                    <w:rPr>
                      <w:color w:val="002060"/>
                    </w:rPr>
                  </w:pPr>
                  <w:r w:rsidRPr="000E0A70">
                    <w:rPr>
                      <w:color w:val="002060"/>
                    </w:rPr>
                    <w:t>GIRONE D - 2 Giornata - A</w:t>
                  </w:r>
                </w:p>
              </w:tc>
            </w:tr>
            <w:tr w:rsidR="00686D3A" w:rsidRPr="000E0A70" w14:paraId="379AEE78"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1A2520" w14:textId="77777777" w:rsidR="00686D3A" w:rsidRPr="000E0A70" w:rsidRDefault="00686D3A" w:rsidP="00C77AA9">
                  <w:pPr>
                    <w:pStyle w:val="rowtabella0"/>
                    <w:rPr>
                      <w:color w:val="002060"/>
                    </w:rPr>
                  </w:pPr>
                  <w:r w:rsidRPr="000E0A70">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F1A5C" w14:textId="77777777" w:rsidR="00686D3A" w:rsidRPr="000E0A70" w:rsidRDefault="00686D3A" w:rsidP="00C77AA9">
                  <w:pPr>
                    <w:pStyle w:val="rowtabella0"/>
                    <w:rPr>
                      <w:color w:val="002060"/>
                    </w:rPr>
                  </w:pPr>
                  <w:r w:rsidRPr="000E0A70">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31E2E" w14:textId="77777777" w:rsidR="00686D3A" w:rsidRPr="000E0A70" w:rsidRDefault="00686D3A" w:rsidP="00C77AA9">
                  <w:pPr>
                    <w:pStyle w:val="rowtabella0"/>
                    <w:jc w:val="center"/>
                    <w:rPr>
                      <w:color w:val="002060"/>
                    </w:rPr>
                  </w:pPr>
                  <w:r w:rsidRPr="000E0A70">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98D9F" w14:textId="77777777" w:rsidR="00686D3A" w:rsidRPr="000E0A70" w:rsidRDefault="00686D3A" w:rsidP="00C77AA9">
                  <w:pPr>
                    <w:pStyle w:val="rowtabella0"/>
                    <w:jc w:val="center"/>
                    <w:rPr>
                      <w:color w:val="002060"/>
                    </w:rPr>
                  </w:pPr>
                  <w:r w:rsidRPr="000E0A70">
                    <w:rPr>
                      <w:color w:val="002060"/>
                    </w:rPr>
                    <w:t> </w:t>
                  </w:r>
                </w:p>
              </w:tc>
            </w:tr>
            <w:tr w:rsidR="00686D3A" w:rsidRPr="000E0A70" w14:paraId="21B9FAC1"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BB460A" w14:textId="77777777" w:rsidR="00686D3A" w:rsidRPr="000E0A70" w:rsidRDefault="00686D3A" w:rsidP="00C77AA9">
                  <w:pPr>
                    <w:pStyle w:val="rowtabella0"/>
                    <w:rPr>
                      <w:color w:val="002060"/>
                    </w:rPr>
                  </w:pPr>
                  <w:r w:rsidRPr="000E0A70">
                    <w:rPr>
                      <w:color w:val="002060"/>
                    </w:rPr>
                    <w:t xml:space="preserve">CALCIO </w:t>
                  </w:r>
                  <w:proofErr w:type="gramStart"/>
                  <w:r w:rsidRPr="000E0A70">
                    <w:rPr>
                      <w:color w:val="002060"/>
                    </w:rPr>
                    <w:t>S.ELPIDIO</w:t>
                  </w:r>
                  <w:proofErr w:type="gramEnd"/>
                  <w:r w:rsidRPr="000E0A70">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7ABC4F" w14:textId="77777777" w:rsidR="00686D3A" w:rsidRPr="000E0A70" w:rsidRDefault="00686D3A" w:rsidP="00C77AA9">
                  <w:pPr>
                    <w:pStyle w:val="rowtabella0"/>
                    <w:rPr>
                      <w:color w:val="002060"/>
                    </w:rPr>
                  </w:pPr>
                  <w:r w:rsidRPr="000E0A70">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96F1E7" w14:textId="77777777" w:rsidR="00686D3A" w:rsidRPr="000E0A70" w:rsidRDefault="00686D3A" w:rsidP="00C77AA9">
                  <w:pPr>
                    <w:pStyle w:val="rowtabella0"/>
                    <w:jc w:val="center"/>
                    <w:rPr>
                      <w:color w:val="002060"/>
                    </w:rPr>
                  </w:pPr>
                  <w:r w:rsidRPr="000E0A70">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CADE2C" w14:textId="77777777" w:rsidR="00686D3A" w:rsidRPr="000E0A70" w:rsidRDefault="00686D3A" w:rsidP="00C77AA9">
                  <w:pPr>
                    <w:pStyle w:val="rowtabella0"/>
                    <w:jc w:val="center"/>
                    <w:rPr>
                      <w:color w:val="002060"/>
                    </w:rPr>
                  </w:pPr>
                  <w:r w:rsidRPr="000E0A70">
                    <w:rPr>
                      <w:color w:val="002060"/>
                    </w:rPr>
                    <w:t> </w:t>
                  </w:r>
                </w:p>
              </w:tc>
            </w:tr>
            <w:tr w:rsidR="00686D3A" w:rsidRPr="000E0A70" w14:paraId="37D8D968"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D57D80" w14:textId="77777777" w:rsidR="00686D3A" w:rsidRPr="000E0A70" w:rsidRDefault="00686D3A" w:rsidP="00C77AA9">
                  <w:pPr>
                    <w:pStyle w:val="rowtabella0"/>
                    <w:rPr>
                      <w:color w:val="002060"/>
                    </w:rPr>
                  </w:pPr>
                  <w:r w:rsidRPr="000E0A7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3C8AF6" w14:textId="77777777" w:rsidR="00686D3A" w:rsidRPr="000E0A70" w:rsidRDefault="00686D3A" w:rsidP="00C77AA9">
                  <w:pPr>
                    <w:pStyle w:val="rowtabella0"/>
                    <w:rPr>
                      <w:color w:val="002060"/>
                    </w:rPr>
                  </w:pPr>
                  <w:r w:rsidRPr="000E0A70">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ABFC1F" w14:textId="77777777" w:rsidR="00686D3A" w:rsidRPr="000E0A70" w:rsidRDefault="00686D3A" w:rsidP="00C77AA9">
                  <w:pPr>
                    <w:pStyle w:val="rowtabella0"/>
                    <w:jc w:val="center"/>
                    <w:rPr>
                      <w:color w:val="002060"/>
                    </w:rPr>
                  </w:pPr>
                  <w:r w:rsidRPr="000E0A7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F41BBD" w14:textId="77777777" w:rsidR="00686D3A" w:rsidRPr="000E0A70" w:rsidRDefault="00686D3A" w:rsidP="00C77AA9">
                  <w:pPr>
                    <w:pStyle w:val="rowtabella0"/>
                    <w:jc w:val="center"/>
                    <w:rPr>
                      <w:color w:val="002060"/>
                    </w:rPr>
                  </w:pPr>
                  <w:r w:rsidRPr="000E0A70">
                    <w:rPr>
                      <w:color w:val="002060"/>
                    </w:rPr>
                    <w:t> </w:t>
                  </w:r>
                </w:p>
              </w:tc>
            </w:tr>
            <w:tr w:rsidR="00686D3A" w:rsidRPr="000E0A70" w14:paraId="2D2DE013"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194A05" w14:textId="77777777" w:rsidR="00686D3A" w:rsidRPr="000E0A70" w:rsidRDefault="00686D3A" w:rsidP="00C77AA9">
                  <w:pPr>
                    <w:pStyle w:val="rowtabella0"/>
                    <w:rPr>
                      <w:color w:val="002060"/>
                    </w:rPr>
                  </w:pPr>
                  <w:r w:rsidRPr="000E0A70">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395020" w14:textId="77777777" w:rsidR="00686D3A" w:rsidRPr="000E0A70" w:rsidRDefault="00686D3A" w:rsidP="00C77AA9">
                  <w:pPr>
                    <w:pStyle w:val="rowtabella0"/>
                    <w:rPr>
                      <w:color w:val="002060"/>
                    </w:rPr>
                  </w:pPr>
                  <w:r w:rsidRPr="000E0A70">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C398D7" w14:textId="77777777" w:rsidR="00686D3A" w:rsidRPr="000E0A70" w:rsidRDefault="00686D3A" w:rsidP="00C77AA9">
                  <w:pPr>
                    <w:pStyle w:val="rowtabella0"/>
                    <w:jc w:val="center"/>
                    <w:rPr>
                      <w:color w:val="002060"/>
                    </w:rPr>
                  </w:pPr>
                  <w:r w:rsidRPr="000E0A70">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CB594D" w14:textId="77777777" w:rsidR="00686D3A" w:rsidRPr="000E0A70" w:rsidRDefault="00686D3A" w:rsidP="00C77AA9">
                  <w:pPr>
                    <w:pStyle w:val="rowtabella0"/>
                    <w:jc w:val="center"/>
                    <w:rPr>
                      <w:color w:val="002060"/>
                    </w:rPr>
                  </w:pPr>
                  <w:r w:rsidRPr="000E0A70">
                    <w:rPr>
                      <w:color w:val="002060"/>
                    </w:rPr>
                    <w:t> </w:t>
                  </w:r>
                </w:p>
              </w:tc>
            </w:tr>
            <w:tr w:rsidR="00686D3A" w:rsidRPr="000E0A70" w14:paraId="69BA97E9"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FA118B" w14:textId="77777777" w:rsidR="00686D3A" w:rsidRPr="000E0A70" w:rsidRDefault="00686D3A" w:rsidP="00C77AA9">
                  <w:pPr>
                    <w:pStyle w:val="rowtabella0"/>
                    <w:rPr>
                      <w:color w:val="002060"/>
                    </w:rPr>
                  </w:pPr>
                  <w:r w:rsidRPr="000E0A70">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7FD6C4" w14:textId="77777777" w:rsidR="00686D3A" w:rsidRPr="000E0A70" w:rsidRDefault="00686D3A" w:rsidP="00C77AA9">
                  <w:pPr>
                    <w:pStyle w:val="rowtabella0"/>
                    <w:rPr>
                      <w:color w:val="002060"/>
                    </w:rPr>
                  </w:pPr>
                  <w:r w:rsidRPr="000E0A70">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5EEBCE" w14:textId="77777777" w:rsidR="00686D3A" w:rsidRPr="000E0A70" w:rsidRDefault="00686D3A" w:rsidP="00C77AA9">
                  <w:pPr>
                    <w:pStyle w:val="rowtabella0"/>
                    <w:jc w:val="center"/>
                    <w:rPr>
                      <w:color w:val="002060"/>
                    </w:rPr>
                  </w:pPr>
                  <w:r w:rsidRPr="000E0A70">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890610" w14:textId="77777777" w:rsidR="00686D3A" w:rsidRPr="000E0A70" w:rsidRDefault="00686D3A" w:rsidP="00C77AA9">
                  <w:pPr>
                    <w:pStyle w:val="rowtabella0"/>
                    <w:jc w:val="center"/>
                    <w:rPr>
                      <w:color w:val="002060"/>
                    </w:rPr>
                  </w:pPr>
                  <w:r w:rsidRPr="000E0A70">
                    <w:rPr>
                      <w:color w:val="002060"/>
                    </w:rPr>
                    <w:t> </w:t>
                  </w:r>
                </w:p>
              </w:tc>
            </w:tr>
            <w:tr w:rsidR="00686D3A" w:rsidRPr="000E0A70" w14:paraId="1DE8724B"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62A87A" w14:textId="77777777" w:rsidR="00686D3A" w:rsidRPr="000E0A70" w:rsidRDefault="00686D3A" w:rsidP="00C77AA9">
                  <w:pPr>
                    <w:pStyle w:val="rowtabella0"/>
                    <w:rPr>
                      <w:color w:val="002060"/>
                    </w:rPr>
                  </w:pPr>
                  <w:r w:rsidRPr="000E0A70">
                    <w:rPr>
                      <w:color w:val="002060"/>
                    </w:rPr>
                    <w:t>(1) SAN GINESIO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61A34" w14:textId="77777777" w:rsidR="00686D3A" w:rsidRPr="000E0A70" w:rsidRDefault="00686D3A" w:rsidP="00C77AA9">
                  <w:pPr>
                    <w:pStyle w:val="rowtabella0"/>
                    <w:rPr>
                      <w:color w:val="002060"/>
                    </w:rPr>
                  </w:pPr>
                  <w:r w:rsidRPr="000E0A70">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7F41C" w14:textId="77777777" w:rsidR="00686D3A" w:rsidRPr="000E0A70" w:rsidRDefault="00686D3A" w:rsidP="00C77AA9">
                  <w:pPr>
                    <w:pStyle w:val="rowtabella0"/>
                    <w:jc w:val="center"/>
                    <w:rPr>
                      <w:color w:val="002060"/>
                    </w:rPr>
                  </w:pPr>
                  <w:r w:rsidRPr="000E0A7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CD15B" w14:textId="77777777" w:rsidR="00686D3A" w:rsidRPr="000E0A70" w:rsidRDefault="00686D3A" w:rsidP="00C77AA9">
                  <w:pPr>
                    <w:pStyle w:val="rowtabella0"/>
                    <w:jc w:val="center"/>
                    <w:rPr>
                      <w:color w:val="002060"/>
                    </w:rPr>
                  </w:pPr>
                  <w:r w:rsidRPr="000E0A70">
                    <w:rPr>
                      <w:color w:val="002060"/>
                    </w:rPr>
                    <w:t> </w:t>
                  </w:r>
                </w:p>
              </w:tc>
            </w:tr>
            <w:tr w:rsidR="00686D3A" w:rsidRPr="000E0A70" w14:paraId="26E6D437"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79755FBD" w14:textId="77777777" w:rsidR="00686D3A" w:rsidRPr="000E0A70" w:rsidRDefault="00686D3A" w:rsidP="00C77AA9">
                  <w:pPr>
                    <w:pStyle w:val="rowtabella0"/>
                    <w:rPr>
                      <w:color w:val="002060"/>
                    </w:rPr>
                  </w:pPr>
                  <w:r w:rsidRPr="000E0A70">
                    <w:rPr>
                      <w:color w:val="002060"/>
                    </w:rPr>
                    <w:t>(1) - disputata il 15/10/2022</w:t>
                  </w:r>
                </w:p>
              </w:tc>
            </w:tr>
          </w:tbl>
          <w:p w14:paraId="006813E2" w14:textId="77777777" w:rsidR="00686D3A" w:rsidRPr="000E0A70" w:rsidRDefault="00686D3A" w:rsidP="00C77AA9">
            <w:pPr>
              <w:rPr>
                <w:color w:val="002060"/>
              </w:rPr>
            </w:pPr>
          </w:p>
        </w:tc>
      </w:tr>
    </w:tbl>
    <w:p w14:paraId="36A29659" w14:textId="77777777" w:rsidR="00686D3A" w:rsidRPr="000E0A70" w:rsidRDefault="00686D3A" w:rsidP="00686D3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6D3A" w:rsidRPr="000E0A70" w14:paraId="5EBBF753"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2F533D33"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EAF99" w14:textId="77777777" w:rsidR="00686D3A" w:rsidRPr="000E0A70" w:rsidRDefault="00686D3A" w:rsidP="00C77AA9">
                  <w:pPr>
                    <w:pStyle w:val="headertabella0"/>
                    <w:rPr>
                      <w:color w:val="002060"/>
                    </w:rPr>
                  </w:pPr>
                  <w:r w:rsidRPr="000E0A70">
                    <w:rPr>
                      <w:color w:val="002060"/>
                    </w:rPr>
                    <w:t>GIRONE E - 2 Giornata - A</w:t>
                  </w:r>
                </w:p>
              </w:tc>
            </w:tr>
            <w:tr w:rsidR="00686D3A" w:rsidRPr="000E0A70" w14:paraId="798C0D8D"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FA558" w14:textId="77777777" w:rsidR="00686D3A" w:rsidRPr="000E0A70" w:rsidRDefault="00686D3A" w:rsidP="00C77AA9">
                  <w:pPr>
                    <w:pStyle w:val="rowtabella0"/>
                    <w:rPr>
                      <w:color w:val="002060"/>
                    </w:rPr>
                  </w:pPr>
                  <w:r w:rsidRPr="000E0A70">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6F651" w14:textId="77777777" w:rsidR="00686D3A" w:rsidRPr="000E0A70" w:rsidRDefault="00686D3A" w:rsidP="00C77AA9">
                  <w:pPr>
                    <w:pStyle w:val="rowtabella0"/>
                    <w:rPr>
                      <w:color w:val="002060"/>
                    </w:rPr>
                  </w:pPr>
                  <w:r w:rsidRPr="000E0A70">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430A1" w14:textId="77777777" w:rsidR="00686D3A" w:rsidRPr="000E0A70" w:rsidRDefault="00686D3A" w:rsidP="00C77AA9">
                  <w:pPr>
                    <w:pStyle w:val="rowtabella0"/>
                    <w:jc w:val="center"/>
                    <w:rPr>
                      <w:color w:val="002060"/>
                    </w:rPr>
                  </w:pPr>
                  <w:r w:rsidRPr="000E0A70">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A7AF6" w14:textId="77777777" w:rsidR="00686D3A" w:rsidRPr="000E0A70" w:rsidRDefault="00686D3A" w:rsidP="00C77AA9">
                  <w:pPr>
                    <w:pStyle w:val="rowtabella0"/>
                    <w:jc w:val="center"/>
                    <w:rPr>
                      <w:color w:val="002060"/>
                    </w:rPr>
                  </w:pPr>
                  <w:r w:rsidRPr="000E0A70">
                    <w:rPr>
                      <w:color w:val="002060"/>
                    </w:rPr>
                    <w:t> </w:t>
                  </w:r>
                </w:p>
              </w:tc>
            </w:tr>
            <w:tr w:rsidR="00686D3A" w:rsidRPr="000E0A70" w14:paraId="58F48FB8"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F0C06E" w14:textId="77777777" w:rsidR="00686D3A" w:rsidRPr="000E0A70" w:rsidRDefault="00686D3A" w:rsidP="00C77AA9">
                  <w:pPr>
                    <w:pStyle w:val="rowtabella0"/>
                    <w:rPr>
                      <w:color w:val="002060"/>
                    </w:rPr>
                  </w:pPr>
                  <w:r w:rsidRPr="000E0A70">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12E626" w14:textId="77777777" w:rsidR="00686D3A" w:rsidRPr="000E0A70" w:rsidRDefault="00686D3A" w:rsidP="00C77AA9">
                  <w:pPr>
                    <w:pStyle w:val="rowtabella0"/>
                    <w:rPr>
                      <w:color w:val="002060"/>
                    </w:rPr>
                  </w:pPr>
                  <w:r w:rsidRPr="000E0A70">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13FD65" w14:textId="77777777" w:rsidR="00686D3A" w:rsidRPr="000E0A70" w:rsidRDefault="00686D3A" w:rsidP="00C77AA9">
                  <w:pPr>
                    <w:pStyle w:val="rowtabella0"/>
                    <w:jc w:val="center"/>
                    <w:rPr>
                      <w:color w:val="002060"/>
                    </w:rPr>
                  </w:pPr>
                  <w:r w:rsidRPr="000E0A70">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ECF15E" w14:textId="77777777" w:rsidR="00686D3A" w:rsidRPr="000E0A70" w:rsidRDefault="00686D3A" w:rsidP="00C77AA9">
                  <w:pPr>
                    <w:pStyle w:val="rowtabella0"/>
                    <w:jc w:val="center"/>
                    <w:rPr>
                      <w:color w:val="002060"/>
                    </w:rPr>
                  </w:pPr>
                  <w:r w:rsidRPr="000E0A70">
                    <w:rPr>
                      <w:color w:val="002060"/>
                    </w:rPr>
                    <w:t> </w:t>
                  </w:r>
                </w:p>
              </w:tc>
            </w:tr>
            <w:tr w:rsidR="00686D3A" w:rsidRPr="000E0A70" w14:paraId="2EF1A535"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3A6754" w14:textId="77777777" w:rsidR="00686D3A" w:rsidRPr="000E0A70" w:rsidRDefault="00686D3A" w:rsidP="00C77AA9">
                  <w:pPr>
                    <w:pStyle w:val="rowtabella0"/>
                    <w:rPr>
                      <w:color w:val="002060"/>
                    </w:rPr>
                  </w:pPr>
                  <w:r w:rsidRPr="000E0A70">
                    <w:rPr>
                      <w:color w:val="002060"/>
                    </w:rPr>
                    <w:t>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9AC10F" w14:textId="77777777" w:rsidR="00686D3A" w:rsidRPr="000E0A70" w:rsidRDefault="00686D3A" w:rsidP="00C77AA9">
                  <w:pPr>
                    <w:pStyle w:val="rowtabella0"/>
                    <w:rPr>
                      <w:color w:val="002060"/>
                    </w:rPr>
                  </w:pPr>
                  <w:r w:rsidRPr="000E0A70">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ED1120" w14:textId="77777777" w:rsidR="00686D3A" w:rsidRPr="000E0A70" w:rsidRDefault="00686D3A" w:rsidP="00C77AA9">
                  <w:pPr>
                    <w:pStyle w:val="rowtabella0"/>
                    <w:jc w:val="center"/>
                    <w:rPr>
                      <w:color w:val="002060"/>
                    </w:rPr>
                  </w:pPr>
                  <w:r w:rsidRPr="000E0A7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B6C6B3" w14:textId="77777777" w:rsidR="00686D3A" w:rsidRPr="000E0A70" w:rsidRDefault="00686D3A" w:rsidP="00C77AA9">
                  <w:pPr>
                    <w:pStyle w:val="rowtabella0"/>
                    <w:jc w:val="center"/>
                    <w:rPr>
                      <w:color w:val="002060"/>
                    </w:rPr>
                  </w:pPr>
                  <w:r w:rsidRPr="000E0A70">
                    <w:rPr>
                      <w:color w:val="002060"/>
                    </w:rPr>
                    <w:t> </w:t>
                  </w:r>
                </w:p>
              </w:tc>
            </w:tr>
            <w:tr w:rsidR="00686D3A" w:rsidRPr="000E0A70" w14:paraId="6F6844FC"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5BB68D" w14:textId="77777777" w:rsidR="00686D3A" w:rsidRPr="000E0A70" w:rsidRDefault="00686D3A" w:rsidP="00C77AA9">
                  <w:pPr>
                    <w:pStyle w:val="rowtabella0"/>
                    <w:rPr>
                      <w:color w:val="002060"/>
                    </w:rPr>
                  </w:pPr>
                  <w:r w:rsidRPr="000E0A70">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76FFF5" w14:textId="77777777" w:rsidR="00686D3A" w:rsidRPr="000E0A70" w:rsidRDefault="00686D3A" w:rsidP="00C77AA9">
                  <w:pPr>
                    <w:pStyle w:val="rowtabella0"/>
                    <w:rPr>
                      <w:color w:val="002060"/>
                    </w:rPr>
                  </w:pPr>
                  <w:r w:rsidRPr="000E0A70">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4657CF" w14:textId="77777777" w:rsidR="00686D3A" w:rsidRPr="000E0A70" w:rsidRDefault="00686D3A" w:rsidP="00C77AA9">
                  <w:pPr>
                    <w:pStyle w:val="rowtabella0"/>
                    <w:jc w:val="center"/>
                    <w:rPr>
                      <w:color w:val="002060"/>
                    </w:rPr>
                  </w:pPr>
                  <w:r w:rsidRPr="000E0A70">
                    <w:rPr>
                      <w:color w:val="002060"/>
                    </w:rPr>
                    <w:t>14 - 2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A37910" w14:textId="77777777" w:rsidR="00686D3A" w:rsidRPr="000E0A70" w:rsidRDefault="00686D3A" w:rsidP="00C77AA9">
                  <w:pPr>
                    <w:pStyle w:val="rowtabella0"/>
                    <w:jc w:val="center"/>
                    <w:rPr>
                      <w:color w:val="002060"/>
                    </w:rPr>
                  </w:pPr>
                  <w:r w:rsidRPr="000E0A70">
                    <w:rPr>
                      <w:color w:val="002060"/>
                    </w:rPr>
                    <w:t> </w:t>
                  </w:r>
                </w:p>
              </w:tc>
            </w:tr>
            <w:tr w:rsidR="00686D3A" w:rsidRPr="000E0A70" w14:paraId="5F16514A"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2B6026" w14:textId="77777777" w:rsidR="00686D3A" w:rsidRPr="000E0A70" w:rsidRDefault="00686D3A" w:rsidP="00C77AA9">
                  <w:pPr>
                    <w:pStyle w:val="rowtabella0"/>
                    <w:rPr>
                      <w:color w:val="002060"/>
                    </w:rPr>
                  </w:pPr>
                  <w:r w:rsidRPr="000E0A70">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145B29" w14:textId="77777777" w:rsidR="00686D3A" w:rsidRPr="000E0A70" w:rsidRDefault="00686D3A" w:rsidP="00C77AA9">
                  <w:pPr>
                    <w:pStyle w:val="rowtabella0"/>
                    <w:rPr>
                      <w:color w:val="002060"/>
                    </w:rPr>
                  </w:pPr>
                  <w:r w:rsidRPr="000E0A70">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FA0710" w14:textId="77777777" w:rsidR="00686D3A" w:rsidRPr="000E0A70" w:rsidRDefault="00686D3A" w:rsidP="00C77AA9">
                  <w:pPr>
                    <w:pStyle w:val="rowtabella0"/>
                    <w:jc w:val="center"/>
                    <w:rPr>
                      <w:color w:val="002060"/>
                    </w:rPr>
                  </w:pPr>
                  <w:r w:rsidRPr="000E0A70">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EDE27B" w14:textId="77777777" w:rsidR="00686D3A" w:rsidRPr="000E0A70" w:rsidRDefault="00686D3A" w:rsidP="00C77AA9">
                  <w:pPr>
                    <w:pStyle w:val="rowtabella0"/>
                    <w:jc w:val="center"/>
                    <w:rPr>
                      <w:color w:val="002060"/>
                    </w:rPr>
                  </w:pPr>
                  <w:r w:rsidRPr="000E0A70">
                    <w:rPr>
                      <w:color w:val="002060"/>
                    </w:rPr>
                    <w:t> </w:t>
                  </w:r>
                </w:p>
              </w:tc>
            </w:tr>
            <w:tr w:rsidR="00686D3A" w:rsidRPr="000E0A70" w14:paraId="34E9E078"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395E18" w14:textId="77777777" w:rsidR="00686D3A" w:rsidRPr="000E0A70" w:rsidRDefault="00686D3A" w:rsidP="00C77AA9">
                  <w:pPr>
                    <w:pStyle w:val="rowtabella0"/>
                    <w:rPr>
                      <w:color w:val="002060"/>
                    </w:rPr>
                  </w:pPr>
                  <w:r w:rsidRPr="000E0A70">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BB33C" w14:textId="77777777" w:rsidR="00686D3A" w:rsidRPr="000E0A70" w:rsidRDefault="00686D3A" w:rsidP="00C77AA9">
                  <w:pPr>
                    <w:pStyle w:val="rowtabella0"/>
                    <w:rPr>
                      <w:color w:val="002060"/>
                    </w:rPr>
                  </w:pPr>
                  <w:r w:rsidRPr="000E0A70">
                    <w:rPr>
                      <w:color w:val="002060"/>
                    </w:rPr>
                    <w:t>- FUTSAL L.C.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7C9A8" w14:textId="77777777" w:rsidR="00686D3A" w:rsidRPr="000E0A70" w:rsidRDefault="00686D3A" w:rsidP="00C77AA9">
                  <w:pPr>
                    <w:pStyle w:val="rowtabella0"/>
                    <w:jc w:val="center"/>
                    <w:rPr>
                      <w:color w:val="002060"/>
                    </w:rPr>
                  </w:pPr>
                  <w:r w:rsidRPr="000E0A70">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00918" w14:textId="77777777" w:rsidR="00686D3A" w:rsidRPr="000E0A70" w:rsidRDefault="00686D3A" w:rsidP="00C77AA9">
                  <w:pPr>
                    <w:pStyle w:val="rowtabella0"/>
                    <w:jc w:val="center"/>
                    <w:rPr>
                      <w:color w:val="002060"/>
                    </w:rPr>
                  </w:pPr>
                  <w:r w:rsidRPr="000E0A70">
                    <w:rPr>
                      <w:color w:val="002060"/>
                    </w:rPr>
                    <w:t> </w:t>
                  </w:r>
                </w:p>
              </w:tc>
            </w:tr>
          </w:tbl>
          <w:p w14:paraId="0B553416" w14:textId="77777777" w:rsidR="00686D3A" w:rsidRPr="000E0A70" w:rsidRDefault="00686D3A" w:rsidP="00C77AA9">
            <w:pPr>
              <w:rPr>
                <w:color w:val="002060"/>
              </w:rPr>
            </w:pPr>
          </w:p>
        </w:tc>
      </w:tr>
    </w:tbl>
    <w:p w14:paraId="6C0C01FE" w14:textId="77777777" w:rsidR="00686D3A" w:rsidRPr="000E0A70" w:rsidRDefault="00686D3A" w:rsidP="00686D3A">
      <w:pPr>
        <w:pStyle w:val="breakline"/>
        <w:rPr>
          <w:rFonts w:eastAsiaTheme="minorEastAsia"/>
          <w:color w:val="002060"/>
        </w:rPr>
      </w:pPr>
    </w:p>
    <w:p w14:paraId="23B55B1F" w14:textId="77777777" w:rsidR="00686D3A" w:rsidRPr="000E0A70" w:rsidRDefault="00686D3A" w:rsidP="00686D3A">
      <w:pPr>
        <w:pStyle w:val="breakline"/>
        <w:rPr>
          <w:color w:val="002060"/>
        </w:rPr>
      </w:pPr>
    </w:p>
    <w:p w14:paraId="7F7572D3" w14:textId="77777777" w:rsidR="00686D3A" w:rsidRPr="000E0A70" w:rsidRDefault="00686D3A" w:rsidP="00686D3A">
      <w:pPr>
        <w:pStyle w:val="titoloprinc0"/>
        <w:rPr>
          <w:color w:val="002060"/>
        </w:rPr>
      </w:pPr>
      <w:r w:rsidRPr="000E0A70">
        <w:rPr>
          <w:color w:val="002060"/>
        </w:rPr>
        <w:t>GIUDICE SPORTIVO</w:t>
      </w:r>
    </w:p>
    <w:p w14:paraId="57C2FC31" w14:textId="77777777" w:rsidR="00686D3A" w:rsidRPr="000E0A70" w:rsidRDefault="00686D3A" w:rsidP="00686D3A">
      <w:pPr>
        <w:pStyle w:val="diffida"/>
        <w:rPr>
          <w:color w:val="002060"/>
        </w:rPr>
      </w:pPr>
      <w:r w:rsidRPr="000E0A70">
        <w:rPr>
          <w:color w:val="002060"/>
        </w:rPr>
        <w:t>Il Sostituto Giudice Sportivo Avv. Federica Sorrentino, nella seduta del 19/10/2022, ha adottato le decisioni che di seguito integralmente si riportano:</w:t>
      </w:r>
    </w:p>
    <w:p w14:paraId="6E51C13C" w14:textId="77777777" w:rsidR="00686D3A" w:rsidRPr="000E0A70" w:rsidRDefault="00686D3A" w:rsidP="00686D3A">
      <w:pPr>
        <w:pStyle w:val="titolo10"/>
        <w:rPr>
          <w:color w:val="002060"/>
        </w:rPr>
      </w:pPr>
      <w:r w:rsidRPr="000E0A70">
        <w:rPr>
          <w:color w:val="002060"/>
        </w:rPr>
        <w:lastRenderedPageBreak/>
        <w:t xml:space="preserve">GARE DEL 14/10/2022 </w:t>
      </w:r>
    </w:p>
    <w:p w14:paraId="516F080B" w14:textId="77777777" w:rsidR="00686D3A" w:rsidRPr="000E0A70" w:rsidRDefault="00686D3A" w:rsidP="00686D3A">
      <w:pPr>
        <w:pStyle w:val="titolo7a"/>
        <w:rPr>
          <w:color w:val="002060"/>
        </w:rPr>
      </w:pPr>
      <w:r w:rsidRPr="000E0A70">
        <w:rPr>
          <w:color w:val="002060"/>
        </w:rPr>
        <w:t xml:space="preserve">PROVVEDIMENTI DISCIPLINARI </w:t>
      </w:r>
    </w:p>
    <w:p w14:paraId="2B94618B"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766ED946" w14:textId="77777777" w:rsidR="00686D3A" w:rsidRPr="000E0A70" w:rsidRDefault="00686D3A" w:rsidP="00686D3A">
      <w:pPr>
        <w:pStyle w:val="titolo30"/>
        <w:rPr>
          <w:color w:val="002060"/>
        </w:rPr>
      </w:pPr>
      <w:r w:rsidRPr="000E0A70">
        <w:rPr>
          <w:color w:val="002060"/>
        </w:rPr>
        <w:t xml:space="preserve">DIRIGENTI </w:t>
      </w:r>
    </w:p>
    <w:p w14:paraId="15925316" w14:textId="77777777" w:rsidR="00686D3A" w:rsidRPr="000E0A70" w:rsidRDefault="00686D3A" w:rsidP="00686D3A">
      <w:pPr>
        <w:pStyle w:val="titolo20"/>
        <w:rPr>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5B4D7DE6" w14:textId="77777777" w:rsidTr="00C77AA9">
        <w:tc>
          <w:tcPr>
            <w:tcW w:w="2200" w:type="dxa"/>
            <w:tcMar>
              <w:top w:w="20" w:type="dxa"/>
              <w:left w:w="20" w:type="dxa"/>
              <w:bottom w:w="20" w:type="dxa"/>
              <w:right w:w="20" w:type="dxa"/>
            </w:tcMar>
            <w:vAlign w:val="center"/>
            <w:hideMark/>
          </w:tcPr>
          <w:p w14:paraId="298A21D3" w14:textId="77777777" w:rsidR="00686D3A" w:rsidRPr="000E0A70" w:rsidRDefault="00686D3A" w:rsidP="00C77AA9">
            <w:pPr>
              <w:pStyle w:val="movimento"/>
              <w:rPr>
                <w:color w:val="002060"/>
              </w:rPr>
            </w:pPr>
            <w:r w:rsidRPr="000E0A70">
              <w:rPr>
                <w:color w:val="002060"/>
              </w:rPr>
              <w:t>RADI ALESSANDRO</w:t>
            </w:r>
          </w:p>
        </w:tc>
        <w:tc>
          <w:tcPr>
            <w:tcW w:w="2200" w:type="dxa"/>
            <w:tcMar>
              <w:top w:w="20" w:type="dxa"/>
              <w:left w:w="20" w:type="dxa"/>
              <w:bottom w:w="20" w:type="dxa"/>
              <w:right w:w="20" w:type="dxa"/>
            </w:tcMar>
            <w:vAlign w:val="center"/>
            <w:hideMark/>
          </w:tcPr>
          <w:p w14:paraId="33406349" w14:textId="77777777" w:rsidR="00686D3A" w:rsidRPr="000E0A70" w:rsidRDefault="00686D3A" w:rsidP="00C77AA9">
            <w:pPr>
              <w:pStyle w:val="movimento2"/>
              <w:rPr>
                <w:color w:val="002060"/>
              </w:rPr>
            </w:pPr>
            <w:r w:rsidRPr="000E0A70">
              <w:rPr>
                <w:color w:val="002060"/>
              </w:rPr>
              <w:t xml:space="preserve">(PIANDIROSE) </w:t>
            </w:r>
          </w:p>
        </w:tc>
        <w:tc>
          <w:tcPr>
            <w:tcW w:w="800" w:type="dxa"/>
            <w:tcMar>
              <w:top w:w="20" w:type="dxa"/>
              <w:left w:w="20" w:type="dxa"/>
              <w:bottom w:w="20" w:type="dxa"/>
              <w:right w:w="20" w:type="dxa"/>
            </w:tcMar>
            <w:vAlign w:val="center"/>
            <w:hideMark/>
          </w:tcPr>
          <w:p w14:paraId="482DB3D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C5A4F6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FA3D5CA" w14:textId="77777777" w:rsidR="00686D3A" w:rsidRPr="000E0A70" w:rsidRDefault="00686D3A" w:rsidP="00C77AA9">
            <w:pPr>
              <w:pStyle w:val="movimento2"/>
              <w:rPr>
                <w:color w:val="002060"/>
              </w:rPr>
            </w:pPr>
            <w:r w:rsidRPr="000E0A70">
              <w:rPr>
                <w:color w:val="002060"/>
              </w:rPr>
              <w:t> </w:t>
            </w:r>
          </w:p>
        </w:tc>
      </w:tr>
    </w:tbl>
    <w:p w14:paraId="46E3C063" w14:textId="77777777" w:rsidR="00686D3A" w:rsidRPr="000E0A70" w:rsidRDefault="00686D3A" w:rsidP="00686D3A">
      <w:pPr>
        <w:pStyle w:val="titolo30"/>
        <w:rPr>
          <w:rFonts w:eastAsiaTheme="minorEastAsia"/>
          <w:color w:val="002060"/>
        </w:rPr>
      </w:pPr>
      <w:r w:rsidRPr="000E0A70">
        <w:rPr>
          <w:color w:val="002060"/>
        </w:rPr>
        <w:t xml:space="preserve">ALLENATORI </w:t>
      </w:r>
    </w:p>
    <w:p w14:paraId="2A587C05" w14:textId="77777777" w:rsidR="00686D3A" w:rsidRPr="000E0A70" w:rsidRDefault="00686D3A" w:rsidP="00686D3A">
      <w:pPr>
        <w:pStyle w:val="titolo20"/>
        <w:rPr>
          <w:color w:val="002060"/>
        </w:rPr>
      </w:pPr>
      <w:r w:rsidRPr="000E0A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4589AC8A" w14:textId="77777777" w:rsidTr="00C77AA9">
        <w:tc>
          <w:tcPr>
            <w:tcW w:w="2200" w:type="dxa"/>
            <w:tcMar>
              <w:top w:w="20" w:type="dxa"/>
              <w:left w:w="20" w:type="dxa"/>
              <w:bottom w:w="20" w:type="dxa"/>
              <w:right w:w="20" w:type="dxa"/>
            </w:tcMar>
            <w:vAlign w:val="center"/>
            <w:hideMark/>
          </w:tcPr>
          <w:p w14:paraId="1F9A8E6E" w14:textId="77777777" w:rsidR="00686D3A" w:rsidRPr="000E0A70" w:rsidRDefault="00686D3A" w:rsidP="00C77AA9">
            <w:pPr>
              <w:pStyle w:val="movimento"/>
              <w:rPr>
                <w:color w:val="002060"/>
              </w:rPr>
            </w:pPr>
            <w:r w:rsidRPr="000E0A70">
              <w:rPr>
                <w:color w:val="002060"/>
              </w:rPr>
              <w:t>PIRRO MATTEO</w:t>
            </w:r>
          </w:p>
        </w:tc>
        <w:tc>
          <w:tcPr>
            <w:tcW w:w="2200" w:type="dxa"/>
            <w:tcMar>
              <w:top w:w="20" w:type="dxa"/>
              <w:left w:w="20" w:type="dxa"/>
              <w:bottom w:w="20" w:type="dxa"/>
              <w:right w:w="20" w:type="dxa"/>
            </w:tcMar>
            <w:vAlign w:val="center"/>
            <w:hideMark/>
          </w:tcPr>
          <w:p w14:paraId="0756D7CC" w14:textId="77777777" w:rsidR="00686D3A" w:rsidRPr="000E0A70" w:rsidRDefault="00686D3A" w:rsidP="00C77AA9">
            <w:pPr>
              <w:pStyle w:val="movimento2"/>
              <w:rPr>
                <w:color w:val="002060"/>
              </w:rPr>
            </w:pPr>
            <w:r w:rsidRPr="000E0A70">
              <w:rPr>
                <w:color w:val="002060"/>
              </w:rPr>
              <w:t xml:space="preserve">(CDC 2018) </w:t>
            </w:r>
          </w:p>
        </w:tc>
        <w:tc>
          <w:tcPr>
            <w:tcW w:w="800" w:type="dxa"/>
            <w:tcMar>
              <w:top w:w="20" w:type="dxa"/>
              <w:left w:w="20" w:type="dxa"/>
              <w:bottom w:w="20" w:type="dxa"/>
              <w:right w:w="20" w:type="dxa"/>
            </w:tcMar>
            <w:vAlign w:val="center"/>
            <w:hideMark/>
          </w:tcPr>
          <w:p w14:paraId="29A16BA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0AC9906"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8775877" w14:textId="77777777" w:rsidR="00686D3A" w:rsidRPr="000E0A70" w:rsidRDefault="00686D3A" w:rsidP="00C77AA9">
            <w:pPr>
              <w:pStyle w:val="movimento2"/>
              <w:rPr>
                <w:color w:val="002060"/>
              </w:rPr>
            </w:pPr>
            <w:r w:rsidRPr="000E0A70">
              <w:rPr>
                <w:color w:val="002060"/>
              </w:rPr>
              <w:t> </w:t>
            </w:r>
          </w:p>
        </w:tc>
      </w:tr>
    </w:tbl>
    <w:p w14:paraId="4DAD05C5" w14:textId="77777777" w:rsidR="00686D3A" w:rsidRPr="000E0A70" w:rsidRDefault="00686D3A" w:rsidP="00686D3A">
      <w:pPr>
        <w:pStyle w:val="titolo20"/>
        <w:rPr>
          <w:rFonts w:eastAsiaTheme="minorEastAsia"/>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19B2BBB5" w14:textId="77777777" w:rsidTr="00C77AA9">
        <w:tc>
          <w:tcPr>
            <w:tcW w:w="2200" w:type="dxa"/>
            <w:tcMar>
              <w:top w:w="20" w:type="dxa"/>
              <w:left w:w="20" w:type="dxa"/>
              <w:bottom w:w="20" w:type="dxa"/>
              <w:right w:w="20" w:type="dxa"/>
            </w:tcMar>
            <w:vAlign w:val="center"/>
            <w:hideMark/>
          </w:tcPr>
          <w:p w14:paraId="01C33607" w14:textId="77777777" w:rsidR="00686D3A" w:rsidRPr="000E0A70" w:rsidRDefault="00686D3A" w:rsidP="00C77AA9">
            <w:pPr>
              <w:pStyle w:val="movimento"/>
              <w:rPr>
                <w:color w:val="002060"/>
              </w:rPr>
            </w:pPr>
            <w:r w:rsidRPr="000E0A70">
              <w:rPr>
                <w:color w:val="002060"/>
              </w:rPr>
              <w:t>CARLUCCI MIRCO</w:t>
            </w:r>
          </w:p>
        </w:tc>
        <w:tc>
          <w:tcPr>
            <w:tcW w:w="2200" w:type="dxa"/>
            <w:tcMar>
              <w:top w:w="20" w:type="dxa"/>
              <w:left w:w="20" w:type="dxa"/>
              <w:bottom w:w="20" w:type="dxa"/>
              <w:right w:w="20" w:type="dxa"/>
            </w:tcMar>
            <w:vAlign w:val="center"/>
            <w:hideMark/>
          </w:tcPr>
          <w:p w14:paraId="38FC6DC1" w14:textId="77777777" w:rsidR="00686D3A" w:rsidRPr="000E0A70" w:rsidRDefault="00686D3A" w:rsidP="00C77AA9">
            <w:pPr>
              <w:pStyle w:val="movimento2"/>
              <w:rPr>
                <w:color w:val="002060"/>
              </w:rPr>
            </w:pPr>
            <w:r w:rsidRPr="000E0A70">
              <w:rPr>
                <w:color w:val="002060"/>
              </w:rPr>
              <w:t xml:space="preserve">(ATLETICO NO BORDERS) </w:t>
            </w:r>
          </w:p>
        </w:tc>
        <w:tc>
          <w:tcPr>
            <w:tcW w:w="800" w:type="dxa"/>
            <w:tcMar>
              <w:top w:w="20" w:type="dxa"/>
              <w:left w:w="20" w:type="dxa"/>
              <w:bottom w:w="20" w:type="dxa"/>
              <w:right w:w="20" w:type="dxa"/>
            </w:tcMar>
            <w:vAlign w:val="center"/>
            <w:hideMark/>
          </w:tcPr>
          <w:p w14:paraId="470B5C55"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9E203D8" w14:textId="77777777" w:rsidR="00686D3A" w:rsidRPr="000E0A70" w:rsidRDefault="00686D3A" w:rsidP="00C77AA9">
            <w:pPr>
              <w:pStyle w:val="movimento"/>
              <w:rPr>
                <w:color w:val="002060"/>
              </w:rPr>
            </w:pPr>
            <w:r w:rsidRPr="000E0A70">
              <w:rPr>
                <w:color w:val="002060"/>
              </w:rPr>
              <w:t>ANGELONI GIOVANNI</w:t>
            </w:r>
          </w:p>
        </w:tc>
        <w:tc>
          <w:tcPr>
            <w:tcW w:w="2200" w:type="dxa"/>
            <w:tcMar>
              <w:top w:w="20" w:type="dxa"/>
              <w:left w:w="20" w:type="dxa"/>
              <w:bottom w:w="20" w:type="dxa"/>
              <w:right w:w="20" w:type="dxa"/>
            </w:tcMar>
            <w:vAlign w:val="center"/>
            <w:hideMark/>
          </w:tcPr>
          <w:p w14:paraId="0EBA3C94" w14:textId="77777777" w:rsidR="00686D3A" w:rsidRPr="000E0A70" w:rsidRDefault="00686D3A" w:rsidP="00C77AA9">
            <w:pPr>
              <w:pStyle w:val="movimento2"/>
              <w:rPr>
                <w:color w:val="002060"/>
              </w:rPr>
            </w:pPr>
            <w:r w:rsidRPr="000E0A70">
              <w:rPr>
                <w:color w:val="002060"/>
              </w:rPr>
              <w:t xml:space="preserve">(CIARNIN) </w:t>
            </w:r>
          </w:p>
        </w:tc>
      </w:tr>
      <w:tr w:rsidR="00686D3A" w:rsidRPr="000E0A70" w14:paraId="157BD185" w14:textId="77777777" w:rsidTr="00C77AA9">
        <w:tc>
          <w:tcPr>
            <w:tcW w:w="2200" w:type="dxa"/>
            <w:tcMar>
              <w:top w:w="20" w:type="dxa"/>
              <w:left w:w="20" w:type="dxa"/>
              <w:bottom w:w="20" w:type="dxa"/>
              <w:right w:w="20" w:type="dxa"/>
            </w:tcMar>
            <w:vAlign w:val="center"/>
            <w:hideMark/>
          </w:tcPr>
          <w:p w14:paraId="78D7BC3B" w14:textId="77777777" w:rsidR="00686D3A" w:rsidRPr="000E0A70" w:rsidRDefault="00686D3A" w:rsidP="00C77AA9">
            <w:pPr>
              <w:pStyle w:val="movimento"/>
              <w:rPr>
                <w:color w:val="002060"/>
              </w:rPr>
            </w:pPr>
            <w:r w:rsidRPr="000E0A70">
              <w:rPr>
                <w:color w:val="002060"/>
              </w:rPr>
              <w:t>CASAGRANDE MARCO</w:t>
            </w:r>
          </w:p>
        </w:tc>
        <w:tc>
          <w:tcPr>
            <w:tcW w:w="2200" w:type="dxa"/>
            <w:tcMar>
              <w:top w:w="20" w:type="dxa"/>
              <w:left w:w="20" w:type="dxa"/>
              <w:bottom w:w="20" w:type="dxa"/>
              <w:right w:w="20" w:type="dxa"/>
            </w:tcMar>
            <w:vAlign w:val="center"/>
            <w:hideMark/>
          </w:tcPr>
          <w:p w14:paraId="075D2D75" w14:textId="77777777" w:rsidR="00686D3A" w:rsidRPr="000E0A70" w:rsidRDefault="00686D3A" w:rsidP="00C77AA9">
            <w:pPr>
              <w:pStyle w:val="movimento2"/>
              <w:rPr>
                <w:color w:val="002060"/>
              </w:rPr>
            </w:pPr>
            <w:r w:rsidRPr="000E0A70">
              <w:rPr>
                <w:color w:val="002060"/>
              </w:rPr>
              <w:t xml:space="preserve">(VALLESINA) </w:t>
            </w:r>
          </w:p>
        </w:tc>
        <w:tc>
          <w:tcPr>
            <w:tcW w:w="800" w:type="dxa"/>
            <w:tcMar>
              <w:top w:w="20" w:type="dxa"/>
              <w:left w:w="20" w:type="dxa"/>
              <w:bottom w:w="20" w:type="dxa"/>
              <w:right w:w="20" w:type="dxa"/>
            </w:tcMar>
            <w:vAlign w:val="center"/>
            <w:hideMark/>
          </w:tcPr>
          <w:p w14:paraId="1CA5851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4EFCE47"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EC92420" w14:textId="77777777" w:rsidR="00686D3A" w:rsidRPr="000E0A70" w:rsidRDefault="00686D3A" w:rsidP="00C77AA9">
            <w:pPr>
              <w:pStyle w:val="movimento2"/>
              <w:rPr>
                <w:color w:val="002060"/>
              </w:rPr>
            </w:pPr>
            <w:r w:rsidRPr="000E0A70">
              <w:rPr>
                <w:color w:val="002060"/>
              </w:rPr>
              <w:t> </w:t>
            </w:r>
          </w:p>
        </w:tc>
      </w:tr>
    </w:tbl>
    <w:p w14:paraId="4A219263" w14:textId="77777777" w:rsidR="00686D3A" w:rsidRPr="000E0A70" w:rsidRDefault="00686D3A" w:rsidP="00686D3A">
      <w:pPr>
        <w:pStyle w:val="titolo30"/>
        <w:rPr>
          <w:rFonts w:eastAsiaTheme="minorEastAsia"/>
          <w:color w:val="002060"/>
        </w:rPr>
      </w:pPr>
      <w:r w:rsidRPr="000E0A70">
        <w:rPr>
          <w:color w:val="002060"/>
        </w:rPr>
        <w:t xml:space="preserve">CALCIATORI ESPULSI </w:t>
      </w:r>
    </w:p>
    <w:p w14:paraId="04F9CD37" w14:textId="77777777" w:rsidR="00686D3A" w:rsidRPr="000E0A70" w:rsidRDefault="00686D3A" w:rsidP="00686D3A">
      <w:pPr>
        <w:pStyle w:val="titolo20"/>
        <w:rPr>
          <w:color w:val="002060"/>
        </w:rPr>
      </w:pPr>
      <w:r w:rsidRPr="000E0A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4531F55E" w14:textId="77777777" w:rsidTr="00C77AA9">
        <w:tc>
          <w:tcPr>
            <w:tcW w:w="2200" w:type="dxa"/>
            <w:tcMar>
              <w:top w:w="20" w:type="dxa"/>
              <w:left w:w="20" w:type="dxa"/>
              <w:bottom w:w="20" w:type="dxa"/>
              <w:right w:w="20" w:type="dxa"/>
            </w:tcMar>
            <w:vAlign w:val="center"/>
            <w:hideMark/>
          </w:tcPr>
          <w:p w14:paraId="7E426402" w14:textId="77777777" w:rsidR="00686D3A" w:rsidRPr="000E0A70" w:rsidRDefault="00686D3A" w:rsidP="00C77AA9">
            <w:pPr>
              <w:pStyle w:val="movimento"/>
              <w:rPr>
                <w:color w:val="002060"/>
              </w:rPr>
            </w:pPr>
            <w:r w:rsidRPr="000E0A70">
              <w:rPr>
                <w:color w:val="002060"/>
              </w:rPr>
              <w:t>KINANI AYOUB</w:t>
            </w:r>
          </w:p>
        </w:tc>
        <w:tc>
          <w:tcPr>
            <w:tcW w:w="2200" w:type="dxa"/>
            <w:tcMar>
              <w:top w:w="20" w:type="dxa"/>
              <w:left w:w="20" w:type="dxa"/>
              <w:bottom w:w="20" w:type="dxa"/>
              <w:right w:w="20" w:type="dxa"/>
            </w:tcMar>
            <w:vAlign w:val="center"/>
            <w:hideMark/>
          </w:tcPr>
          <w:p w14:paraId="5403A74C" w14:textId="77777777" w:rsidR="00686D3A" w:rsidRPr="000E0A70" w:rsidRDefault="00686D3A" w:rsidP="00C77AA9">
            <w:pPr>
              <w:pStyle w:val="movimento2"/>
              <w:rPr>
                <w:color w:val="002060"/>
              </w:rPr>
            </w:pPr>
            <w:r w:rsidRPr="000E0A70">
              <w:rPr>
                <w:color w:val="002060"/>
              </w:rPr>
              <w:t xml:space="preserve">(ATLETICO NO BORDERS) </w:t>
            </w:r>
          </w:p>
        </w:tc>
        <w:tc>
          <w:tcPr>
            <w:tcW w:w="800" w:type="dxa"/>
            <w:tcMar>
              <w:top w:w="20" w:type="dxa"/>
              <w:left w:w="20" w:type="dxa"/>
              <w:bottom w:w="20" w:type="dxa"/>
              <w:right w:w="20" w:type="dxa"/>
            </w:tcMar>
            <w:vAlign w:val="center"/>
            <w:hideMark/>
          </w:tcPr>
          <w:p w14:paraId="2B35F124"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F70C672" w14:textId="77777777" w:rsidR="00686D3A" w:rsidRPr="000E0A70" w:rsidRDefault="00686D3A" w:rsidP="00C77AA9">
            <w:pPr>
              <w:pStyle w:val="movimento"/>
              <w:rPr>
                <w:color w:val="002060"/>
              </w:rPr>
            </w:pPr>
            <w:r w:rsidRPr="000E0A70">
              <w:rPr>
                <w:color w:val="002060"/>
              </w:rPr>
              <w:t>MINCONE RAMON</w:t>
            </w:r>
          </w:p>
        </w:tc>
        <w:tc>
          <w:tcPr>
            <w:tcW w:w="2200" w:type="dxa"/>
            <w:tcMar>
              <w:top w:w="20" w:type="dxa"/>
              <w:left w:w="20" w:type="dxa"/>
              <w:bottom w:w="20" w:type="dxa"/>
              <w:right w:w="20" w:type="dxa"/>
            </w:tcMar>
            <w:vAlign w:val="center"/>
            <w:hideMark/>
          </w:tcPr>
          <w:p w14:paraId="3479F17C" w14:textId="77777777" w:rsidR="00686D3A" w:rsidRPr="000E0A70" w:rsidRDefault="00686D3A" w:rsidP="00C77AA9">
            <w:pPr>
              <w:pStyle w:val="movimento2"/>
              <w:rPr>
                <w:color w:val="002060"/>
              </w:rPr>
            </w:pPr>
            <w:r w:rsidRPr="000E0A70">
              <w:rPr>
                <w:color w:val="002060"/>
              </w:rPr>
              <w:t xml:space="preserve">(FIGHT BULLS CORRIDONIA) </w:t>
            </w:r>
          </w:p>
        </w:tc>
      </w:tr>
      <w:tr w:rsidR="00686D3A" w:rsidRPr="000E0A70" w14:paraId="65852DDD" w14:textId="77777777" w:rsidTr="00C77AA9">
        <w:tc>
          <w:tcPr>
            <w:tcW w:w="2200" w:type="dxa"/>
            <w:tcMar>
              <w:top w:w="20" w:type="dxa"/>
              <w:left w:w="20" w:type="dxa"/>
              <w:bottom w:w="20" w:type="dxa"/>
              <w:right w:w="20" w:type="dxa"/>
            </w:tcMar>
            <w:vAlign w:val="center"/>
            <w:hideMark/>
          </w:tcPr>
          <w:p w14:paraId="289EF064" w14:textId="77777777" w:rsidR="00686D3A" w:rsidRPr="000E0A70" w:rsidRDefault="00686D3A" w:rsidP="00C77AA9">
            <w:pPr>
              <w:pStyle w:val="movimento"/>
              <w:rPr>
                <w:color w:val="002060"/>
              </w:rPr>
            </w:pPr>
            <w:r w:rsidRPr="000E0A70">
              <w:rPr>
                <w:color w:val="002060"/>
              </w:rPr>
              <w:t>BASTIANELLI FABRIZIO</w:t>
            </w:r>
          </w:p>
        </w:tc>
        <w:tc>
          <w:tcPr>
            <w:tcW w:w="2200" w:type="dxa"/>
            <w:tcMar>
              <w:top w:w="20" w:type="dxa"/>
              <w:left w:w="20" w:type="dxa"/>
              <w:bottom w:w="20" w:type="dxa"/>
              <w:right w:w="20" w:type="dxa"/>
            </w:tcMar>
            <w:vAlign w:val="center"/>
            <w:hideMark/>
          </w:tcPr>
          <w:p w14:paraId="7478EC9D" w14:textId="77777777" w:rsidR="00686D3A" w:rsidRPr="000E0A70" w:rsidRDefault="00686D3A" w:rsidP="00C77AA9">
            <w:pPr>
              <w:pStyle w:val="movimento2"/>
              <w:rPr>
                <w:color w:val="002060"/>
              </w:rPr>
            </w:pPr>
            <w:r w:rsidRPr="000E0A70">
              <w:rPr>
                <w:color w:val="002060"/>
              </w:rPr>
              <w:t xml:space="preserve">(SAMBENEDETTESE CALCIO A 5) </w:t>
            </w:r>
          </w:p>
        </w:tc>
        <w:tc>
          <w:tcPr>
            <w:tcW w:w="800" w:type="dxa"/>
            <w:tcMar>
              <w:top w:w="20" w:type="dxa"/>
              <w:left w:w="20" w:type="dxa"/>
              <w:bottom w:w="20" w:type="dxa"/>
              <w:right w:w="20" w:type="dxa"/>
            </w:tcMar>
            <w:vAlign w:val="center"/>
            <w:hideMark/>
          </w:tcPr>
          <w:p w14:paraId="5E1A3D64"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FB216F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E28FD2A" w14:textId="77777777" w:rsidR="00686D3A" w:rsidRPr="000E0A70" w:rsidRDefault="00686D3A" w:rsidP="00C77AA9">
            <w:pPr>
              <w:pStyle w:val="movimento2"/>
              <w:rPr>
                <w:color w:val="002060"/>
              </w:rPr>
            </w:pPr>
            <w:r w:rsidRPr="000E0A70">
              <w:rPr>
                <w:color w:val="002060"/>
              </w:rPr>
              <w:t> </w:t>
            </w:r>
          </w:p>
        </w:tc>
      </w:tr>
    </w:tbl>
    <w:p w14:paraId="413D6FEC" w14:textId="77777777" w:rsidR="00686D3A" w:rsidRPr="000E0A70" w:rsidRDefault="00686D3A" w:rsidP="00686D3A">
      <w:pPr>
        <w:pStyle w:val="titolo30"/>
        <w:rPr>
          <w:rFonts w:eastAsiaTheme="minorEastAsia"/>
          <w:color w:val="002060"/>
        </w:rPr>
      </w:pPr>
      <w:r w:rsidRPr="000E0A70">
        <w:rPr>
          <w:color w:val="002060"/>
        </w:rPr>
        <w:t xml:space="preserve">CALCIATORI NON ESPULSI </w:t>
      </w:r>
    </w:p>
    <w:p w14:paraId="6CFB7524" w14:textId="77777777" w:rsidR="00686D3A" w:rsidRPr="000E0A70" w:rsidRDefault="00686D3A" w:rsidP="00686D3A">
      <w:pPr>
        <w:pStyle w:val="titolo20"/>
        <w:rPr>
          <w:color w:val="002060"/>
        </w:rPr>
      </w:pPr>
      <w:r w:rsidRPr="000E0A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522B546D" w14:textId="77777777" w:rsidTr="00C77AA9">
        <w:tc>
          <w:tcPr>
            <w:tcW w:w="2200" w:type="dxa"/>
            <w:tcMar>
              <w:top w:w="20" w:type="dxa"/>
              <w:left w:w="20" w:type="dxa"/>
              <w:bottom w:w="20" w:type="dxa"/>
              <w:right w:w="20" w:type="dxa"/>
            </w:tcMar>
            <w:vAlign w:val="center"/>
            <w:hideMark/>
          </w:tcPr>
          <w:p w14:paraId="05C9E011" w14:textId="77777777" w:rsidR="00686D3A" w:rsidRPr="000E0A70" w:rsidRDefault="00686D3A" w:rsidP="00C77AA9">
            <w:pPr>
              <w:pStyle w:val="movimento"/>
              <w:rPr>
                <w:color w:val="002060"/>
              </w:rPr>
            </w:pPr>
            <w:r w:rsidRPr="000E0A70">
              <w:rPr>
                <w:color w:val="002060"/>
              </w:rPr>
              <w:t>ZINGARETTI ANDREA</w:t>
            </w:r>
          </w:p>
        </w:tc>
        <w:tc>
          <w:tcPr>
            <w:tcW w:w="2200" w:type="dxa"/>
            <w:tcMar>
              <w:top w:w="20" w:type="dxa"/>
              <w:left w:w="20" w:type="dxa"/>
              <w:bottom w:w="20" w:type="dxa"/>
              <w:right w:w="20" w:type="dxa"/>
            </w:tcMar>
            <w:vAlign w:val="center"/>
            <w:hideMark/>
          </w:tcPr>
          <w:p w14:paraId="2CA59490" w14:textId="77777777" w:rsidR="00686D3A" w:rsidRPr="000E0A70" w:rsidRDefault="00686D3A" w:rsidP="00C77AA9">
            <w:pPr>
              <w:pStyle w:val="movimento2"/>
              <w:rPr>
                <w:color w:val="002060"/>
              </w:rPr>
            </w:pPr>
            <w:r w:rsidRPr="000E0A70">
              <w:rPr>
                <w:color w:val="002060"/>
              </w:rPr>
              <w:t xml:space="preserve">(ATLETICO NO BORDERS) </w:t>
            </w:r>
          </w:p>
        </w:tc>
        <w:tc>
          <w:tcPr>
            <w:tcW w:w="800" w:type="dxa"/>
            <w:tcMar>
              <w:top w:w="20" w:type="dxa"/>
              <w:left w:w="20" w:type="dxa"/>
              <w:bottom w:w="20" w:type="dxa"/>
              <w:right w:w="20" w:type="dxa"/>
            </w:tcMar>
            <w:vAlign w:val="center"/>
            <w:hideMark/>
          </w:tcPr>
          <w:p w14:paraId="67412E7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AA0FA2D" w14:textId="77777777" w:rsidR="00686D3A" w:rsidRPr="000E0A70" w:rsidRDefault="00686D3A" w:rsidP="00C77AA9">
            <w:pPr>
              <w:pStyle w:val="movimento"/>
              <w:rPr>
                <w:color w:val="002060"/>
              </w:rPr>
            </w:pPr>
            <w:r w:rsidRPr="000E0A70">
              <w:rPr>
                <w:color w:val="002060"/>
              </w:rPr>
              <w:t>CARAMANTI LORENZO</w:t>
            </w:r>
          </w:p>
        </w:tc>
        <w:tc>
          <w:tcPr>
            <w:tcW w:w="2200" w:type="dxa"/>
            <w:tcMar>
              <w:top w:w="20" w:type="dxa"/>
              <w:left w:w="20" w:type="dxa"/>
              <w:bottom w:w="20" w:type="dxa"/>
              <w:right w:w="20" w:type="dxa"/>
            </w:tcMar>
            <w:vAlign w:val="center"/>
            <w:hideMark/>
          </w:tcPr>
          <w:p w14:paraId="1CAA73DB" w14:textId="77777777" w:rsidR="00686D3A" w:rsidRPr="000E0A70" w:rsidRDefault="00686D3A" w:rsidP="00C77AA9">
            <w:pPr>
              <w:pStyle w:val="movimento2"/>
              <w:rPr>
                <w:color w:val="002060"/>
              </w:rPr>
            </w:pPr>
            <w:r w:rsidRPr="000E0A70">
              <w:rPr>
                <w:color w:val="002060"/>
              </w:rPr>
              <w:t xml:space="preserve">(C.U.S. CAMERINO A.S.D.) </w:t>
            </w:r>
          </w:p>
        </w:tc>
      </w:tr>
      <w:tr w:rsidR="00686D3A" w:rsidRPr="000E0A70" w14:paraId="6595D66C" w14:textId="77777777" w:rsidTr="00C77AA9">
        <w:tc>
          <w:tcPr>
            <w:tcW w:w="2200" w:type="dxa"/>
            <w:tcMar>
              <w:top w:w="20" w:type="dxa"/>
              <w:left w:w="20" w:type="dxa"/>
              <w:bottom w:w="20" w:type="dxa"/>
              <w:right w:w="20" w:type="dxa"/>
            </w:tcMar>
            <w:vAlign w:val="center"/>
            <w:hideMark/>
          </w:tcPr>
          <w:p w14:paraId="6352B874" w14:textId="77777777" w:rsidR="00686D3A" w:rsidRPr="000E0A70" w:rsidRDefault="00686D3A" w:rsidP="00C77AA9">
            <w:pPr>
              <w:pStyle w:val="movimento"/>
              <w:rPr>
                <w:color w:val="002060"/>
              </w:rPr>
            </w:pPr>
            <w:r w:rsidRPr="000E0A70">
              <w:rPr>
                <w:color w:val="002060"/>
              </w:rPr>
              <w:t>GIORDANO SIMEONE</w:t>
            </w:r>
          </w:p>
        </w:tc>
        <w:tc>
          <w:tcPr>
            <w:tcW w:w="2200" w:type="dxa"/>
            <w:tcMar>
              <w:top w:w="20" w:type="dxa"/>
              <w:left w:w="20" w:type="dxa"/>
              <w:bottom w:w="20" w:type="dxa"/>
              <w:right w:w="20" w:type="dxa"/>
            </w:tcMar>
            <w:vAlign w:val="center"/>
            <w:hideMark/>
          </w:tcPr>
          <w:p w14:paraId="777B38B1" w14:textId="77777777" w:rsidR="00686D3A" w:rsidRPr="000E0A70" w:rsidRDefault="00686D3A" w:rsidP="00C77AA9">
            <w:pPr>
              <w:pStyle w:val="movimento2"/>
              <w:rPr>
                <w:color w:val="002060"/>
              </w:rPr>
            </w:pPr>
            <w:r w:rsidRPr="000E0A70">
              <w:rPr>
                <w:color w:val="002060"/>
              </w:rPr>
              <w:t xml:space="preserve">(CALCIO </w:t>
            </w:r>
            <w:proofErr w:type="gramStart"/>
            <w:r w:rsidRPr="000E0A70">
              <w:rPr>
                <w:color w:val="002060"/>
              </w:rPr>
              <w:t>S.ELPIDIO</w:t>
            </w:r>
            <w:proofErr w:type="gramEnd"/>
            <w:r w:rsidRPr="000E0A70">
              <w:rPr>
                <w:color w:val="002060"/>
              </w:rPr>
              <w:t xml:space="preserve"> A MARE) </w:t>
            </w:r>
          </w:p>
        </w:tc>
        <w:tc>
          <w:tcPr>
            <w:tcW w:w="800" w:type="dxa"/>
            <w:tcMar>
              <w:top w:w="20" w:type="dxa"/>
              <w:left w:w="20" w:type="dxa"/>
              <w:bottom w:w="20" w:type="dxa"/>
              <w:right w:w="20" w:type="dxa"/>
            </w:tcMar>
            <w:vAlign w:val="center"/>
            <w:hideMark/>
          </w:tcPr>
          <w:p w14:paraId="4D3AD67C"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5433A5F" w14:textId="77777777" w:rsidR="00686D3A" w:rsidRPr="000E0A70" w:rsidRDefault="00686D3A" w:rsidP="00C77AA9">
            <w:pPr>
              <w:pStyle w:val="movimento"/>
              <w:rPr>
                <w:color w:val="002060"/>
              </w:rPr>
            </w:pPr>
            <w:r w:rsidRPr="000E0A70">
              <w:rPr>
                <w:color w:val="002060"/>
              </w:rPr>
              <w:t>VICARI MARCO</w:t>
            </w:r>
          </w:p>
        </w:tc>
        <w:tc>
          <w:tcPr>
            <w:tcW w:w="2200" w:type="dxa"/>
            <w:tcMar>
              <w:top w:w="20" w:type="dxa"/>
              <w:left w:w="20" w:type="dxa"/>
              <w:bottom w:w="20" w:type="dxa"/>
              <w:right w:w="20" w:type="dxa"/>
            </w:tcMar>
            <w:vAlign w:val="center"/>
            <w:hideMark/>
          </w:tcPr>
          <w:p w14:paraId="5F233ADB" w14:textId="77777777" w:rsidR="00686D3A" w:rsidRPr="000E0A70" w:rsidRDefault="00686D3A" w:rsidP="00C77AA9">
            <w:pPr>
              <w:pStyle w:val="movimento2"/>
              <w:rPr>
                <w:color w:val="002060"/>
              </w:rPr>
            </w:pPr>
            <w:r w:rsidRPr="000E0A70">
              <w:rPr>
                <w:color w:val="002060"/>
              </w:rPr>
              <w:t xml:space="preserve">(CDC 2018) </w:t>
            </w:r>
          </w:p>
        </w:tc>
      </w:tr>
      <w:tr w:rsidR="00686D3A" w:rsidRPr="000E0A70" w14:paraId="0468FAAB" w14:textId="77777777" w:rsidTr="00C77AA9">
        <w:tc>
          <w:tcPr>
            <w:tcW w:w="2200" w:type="dxa"/>
            <w:tcMar>
              <w:top w:w="20" w:type="dxa"/>
              <w:left w:w="20" w:type="dxa"/>
              <w:bottom w:w="20" w:type="dxa"/>
              <w:right w:w="20" w:type="dxa"/>
            </w:tcMar>
            <w:vAlign w:val="center"/>
            <w:hideMark/>
          </w:tcPr>
          <w:p w14:paraId="404FD888" w14:textId="77777777" w:rsidR="00686D3A" w:rsidRPr="000E0A70" w:rsidRDefault="00686D3A" w:rsidP="00C77AA9">
            <w:pPr>
              <w:pStyle w:val="movimento"/>
              <w:rPr>
                <w:color w:val="002060"/>
              </w:rPr>
            </w:pPr>
            <w:r w:rsidRPr="000E0A70">
              <w:rPr>
                <w:color w:val="002060"/>
              </w:rPr>
              <w:t>CAPRITA IONEL VASILE</w:t>
            </w:r>
          </w:p>
        </w:tc>
        <w:tc>
          <w:tcPr>
            <w:tcW w:w="2200" w:type="dxa"/>
            <w:tcMar>
              <w:top w:w="20" w:type="dxa"/>
              <w:left w:w="20" w:type="dxa"/>
              <w:bottom w:w="20" w:type="dxa"/>
              <w:right w:w="20" w:type="dxa"/>
            </w:tcMar>
            <w:vAlign w:val="center"/>
            <w:hideMark/>
          </w:tcPr>
          <w:p w14:paraId="5232B771" w14:textId="77777777" w:rsidR="00686D3A" w:rsidRPr="000E0A70" w:rsidRDefault="00686D3A" w:rsidP="00C77AA9">
            <w:pPr>
              <w:pStyle w:val="movimento2"/>
              <w:rPr>
                <w:color w:val="002060"/>
              </w:rPr>
            </w:pPr>
            <w:r w:rsidRPr="000E0A70">
              <w:rPr>
                <w:color w:val="002060"/>
              </w:rPr>
              <w:t xml:space="preserve">(FIGHT BULLS CORRIDONIA) </w:t>
            </w:r>
          </w:p>
        </w:tc>
        <w:tc>
          <w:tcPr>
            <w:tcW w:w="800" w:type="dxa"/>
            <w:tcMar>
              <w:top w:w="20" w:type="dxa"/>
              <w:left w:w="20" w:type="dxa"/>
              <w:bottom w:w="20" w:type="dxa"/>
              <w:right w:w="20" w:type="dxa"/>
            </w:tcMar>
            <w:vAlign w:val="center"/>
            <w:hideMark/>
          </w:tcPr>
          <w:p w14:paraId="7EB4425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460F637" w14:textId="77777777" w:rsidR="00686D3A" w:rsidRPr="000E0A70" w:rsidRDefault="00686D3A" w:rsidP="00C77AA9">
            <w:pPr>
              <w:pStyle w:val="movimento"/>
              <w:rPr>
                <w:color w:val="002060"/>
              </w:rPr>
            </w:pPr>
            <w:r w:rsidRPr="000E0A70">
              <w:rPr>
                <w:color w:val="002060"/>
              </w:rPr>
              <w:t>FALCICCHIO ALESSANDRO</w:t>
            </w:r>
          </w:p>
        </w:tc>
        <w:tc>
          <w:tcPr>
            <w:tcW w:w="2200" w:type="dxa"/>
            <w:tcMar>
              <w:top w:w="20" w:type="dxa"/>
              <w:left w:w="20" w:type="dxa"/>
              <w:bottom w:w="20" w:type="dxa"/>
              <w:right w:w="20" w:type="dxa"/>
            </w:tcMar>
            <w:vAlign w:val="center"/>
            <w:hideMark/>
          </w:tcPr>
          <w:p w14:paraId="76D27F42" w14:textId="77777777" w:rsidR="00686D3A" w:rsidRPr="000E0A70" w:rsidRDefault="00686D3A" w:rsidP="00C77AA9">
            <w:pPr>
              <w:pStyle w:val="movimento2"/>
              <w:rPr>
                <w:color w:val="002060"/>
              </w:rPr>
            </w:pPr>
            <w:r w:rsidRPr="000E0A70">
              <w:rPr>
                <w:color w:val="002060"/>
              </w:rPr>
              <w:t xml:space="preserve">(PEGASO C5) </w:t>
            </w:r>
          </w:p>
        </w:tc>
      </w:tr>
    </w:tbl>
    <w:p w14:paraId="4A6536FB" w14:textId="77777777" w:rsidR="00686D3A" w:rsidRPr="000E0A70" w:rsidRDefault="00686D3A" w:rsidP="00686D3A">
      <w:pPr>
        <w:pStyle w:val="titolo20"/>
        <w:rPr>
          <w:rFonts w:eastAsiaTheme="minorEastAsia"/>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1D8E07E5" w14:textId="77777777" w:rsidTr="00C77AA9">
        <w:tc>
          <w:tcPr>
            <w:tcW w:w="2200" w:type="dxa"/>
            <w:tcMar>
              <w:top w:w="20" w:type="dxa"/>
              <w:left w:w="20" w:type="dxa"/>
              <w:bottom w:w="20" w:type="dxa"/>
              <w:right w:w="20" w:type="dxa"/>
            </w:tcMar>
            <w:vAlign w:val="center"/>
            <w:hideMark/>
          </w:tcPr>
          <w:p w14:paraId="27FB1241" w14:textId="77777777" w:rsidR="00686D3A" w:rsidRPr="000E0A70" w:rsidRDefault="00686D3A" w:rsidP="00C77AA9">
            <w:pPr>
              <w:pStyle w:val="movimento"/>
              <w:rPr>
                <w:color w:val="002060"/>
              </w:rPr>
            </w:pPr>
            <w:r w:rsidRPr="000E0A70">
              <w:rPr>
                <w:color w:val="002060"/>
              </w:rPr>
              <w:t>TORRI ANDREA</w:t>
            </w:r>
          </w:p>
        </w:tc>
        <w:tc>
          <w:tcPr>
            <w:tcW w:w="2200" w:type="dxa"/>
            <w:tcMar>
              <w:top w:w="20" w:type="dxa"/>
              <w:left w:w="20" w:type="dxa"/>
              <w:bottom w:w="20" w:type="dxa"/>
              <w:right w:w="20" w:type="dxa"/>
            </w:tcMar>
            <w:vAlign w:val="center"/>
            <w:hideMark/>
          </w:tcPr>
          <w:p w14:paraId="65F7FDA2" w14:textId="77777777" w:rsidR="00686D3A" w:rsidRPr="000E0A70" w:rsidRDefault="00686D3A" w:rsidP="00C77AA9">
            <w:pPr>
              <w:pStyle w:val="movimento2"/>
              <w:rPr>
                <w:color w:val="002060"/>
              </w:rPr>
            </w:pPr>
            <w:r w:rsidRPr="000E0A70">
              <w:rPr>
                <w:color w:val="002060"/>
              </w:rPr>
              <w:t xml:space="preserve">(ACQUALAGNA CALCIO C 5) </w:t>
            </w:r>
          </w:p>
        </w:tc>
        <w:tc>
          <w:tcPr>
            <w:tcW w:w="800" w:type="dxa"/>
            <w:tcMar>
              <w:top w:w="20" w:type="dxa"/>
              <w:left w:w="20" w:type="dxa"/>
              <w:bottom w:w="20" w:type="dxa"/>
              <w:right w:w="20" w:type="dxa"/>
            </w:tcMar>
            <w:vAlign w:val="center"/>
            <w:hideMark/>
          </w:tcPr>
          <w:p w14:paraId="75CA2EA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86BBD36" w14:textId="77777777" w:rsidR="00686D3A" w:rsidRPr="000E0A70" w:rsidRDefault="00686D3A" w:rsidP="00C77AA9">
            <w:pPr>
              <w:pStyle w:val="movimento"/>
              <w:rPr>
                <w:color w:val="002060"/>
              </w:rPr>
            </w:pPr>
            <w:r w:rsidRPr="000E0A70">
              <w:rPr>
                <w:color w:val="002060"/>
              </w:rPr>
              <w:t>BUTINELLI ANDREA</w:t>
            </w:r>
          </w:p>
        </w:tc>
        <w:tc>
          <w:tcPr>
            <w:tcW w:w="2200" w:type="dxa"/>
            <w:tcMar>
              <w:top w:w="20" w:type="dxa"/>
              <w:left w:w="20" w:type="dxa"/>
              <w:bottom w:w="20" w:type="dxa"/>
              <w:right w:w="20" w:type="dxa"/>
            </w:tcMar>
            <w:vAlign w:val="center"/>
            <w:hideMark/>
          </w:tcPr>
          <w:p w14:paraId="0846C206" w14:textId="77777777" w:rsidR="00686D3A" w:rsidRPr="000E0A70" w:rsidRDefault="00686D3A" w:rsidP="00C77AA9">
            <w:pPr>
              <w:pStyle w:val="movimento2"/>
              <w:rPr>
                <w:color w:val="002060"/>
              </w:rPr>
            </w:pPr>
            <w:r w:rsidRPr="000E0A70">
              <w:rPr>
                <w:color w:val="002060"/>
              </w:rPr>
              <w:t xml:space="preserve">(AMATORI STESE 2007 SRL) </w:t>
            </w:r>
          </w:p>
        </w:tc>
      </w:tr>
      <w:tr w:rsidR="00686D3A" w:rsidRPr="000E0A70" w14:paraId="193F5B25" w14:textId="77777777" w:rsidTr="00C77AA9">
        <w:tc>
          <w:tcPr>
            <w:tcW w:w="2200" w:type="dxa"/>
            <w:tcMar>
              <w:top w:w="20" w:type="dxa"/>
              <w:left w:w="20" w:type="dxa"/>
              <w:bottom w:w="20" w:type="dxa"/>
              <w:right w:w="20" w:type="dxa"/>
            </w:tcMar>
            <w:vAlign w:val="center"/>
            <w:hideMark/>
          </w:tcPr>
          <w:p w14:paraId="6CD19A01" w14:textId="77777777" w:rsidR="00686D3A" w:rsidRPr="000E0A70" w:rsidRDefault="00686D3A" w:rsidP="00C77AA9">
            <w:pPr>
              <w:pStyle w:val="movimento"/>
              <w:rPr>
                <w:color w:val="002060"/>
              </w:rPr>
            </w:pPr>
            <w:r w:rsidRPr="000E0A70">
              <w:rPr>
                <w:color w:val="002060"/>
              </w:rPr>
              <w:t>CATALUCCI FEDERICO</w:t>
            </w:r>
          </w:p>
        </w:tc>
        <w:tc>
          <w:tcPr>
            <w:tcW w:w="2200" w:type="dxa"/>
            <w:tcMar>
              <w:top w:w="20" w:type="dxa"/>
              <w:left w:w="20" w:type="dxa"/>
              <w:bottom w:w="20" w:type="dxa"/>
              <w:right w:w="20" w:type="dxa"/>
            </w:tcMar>
            <w:vAlign w:val="center"/>
            <w:hideMark/>
          </w:tcPr>
          <w:p w14:paraId="400E12F2" w14:textId="77777777" w:rsidR="00686D3A" w:rsidRPr="000E0A70" w:rsidRDefault="00686D3A" w:rsidP="00C77AA9">
            <w:pPr>
              <w:pStyle w:val="movimento2"/>
              <w:rPr>
                <w:color w:val="002060"/>
              </w:rPr>
            </w:pPr>
            <w:r w:rsidRPr="000E0A70">
              <w:rPr>
                <w:color w:val="002060"/>
              </w:rPr>
              <w:t xml:space="preserve">(AMICI 84) </w:t>
            </w:r>
          </w:p>
        </w:tc>
        <w:tc>
          <w:tcPr>
            <w:tcW w:w="800" w:type="dxa"/>
            <w:tcMar>
              <w:top w:w="20" w:type="dxa"/>
              <w:left w:w="20" w:type="dxa"/>
              <w:bottom w:w="20" w:type="dxa"/>
              <w:right w:w="20" w:type="dxa"/>
            </w:tcMar>
            <w:vAlign w:val="center"/>
            <w:hideMark/>
          </w:tcPr>
          <w:p w14:paraId="76F9AE0B"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396DDEB" w14:textId="77777777" w:rsidR="00686D3A" w:rsidRPr="000E0A70" w:rsidRDefault="00686D3A" w:rsidP="00C77AA9">
            <w:pPr>
              <w:pStyle w:val="movimento"/>
              <w:rPr>
                <w:color w:val="002060"/>
              </w:rPr>
            </w:pPr>
            <w:r w:rsidRPr="000E0A70">
              <w:rPr>
                <w:color w:val="002060"/>
              </w:rPr>
              <w:t>CENTAMORE RICCARDO</w:t>
            </w:r>
          </w:p>
        </w:tc>
        <w:tc>
          <w:tcPr>
            <w:tcW w:w="2200" w:type="dxa"/>
            <w:tcMar>
              <w:top w:w="20" w:type="dxa"/>
              <w:left w:w="20" w:type="dxa"/>
              <w:bottom w:w="20" w:type="dxa"/>
              <w:right w:w="20" w:type="dxa"/>
            </w:tcMar>
            <w:vAlign w:val="center"/>
            <w:hideMark/>
          </w:tcPr>
          <w:p w14:paraId="2DCC7F60" w14:textId="77777777" w:rsidR="00686D3A" w:rsidRPr="000E0A70" w:rsidRDefault="00686D3A" w:rsidP="00C77AA9">
            <w:pPr>
              <w:pStyle w:val="movimento2"/>
              <w:rPr>
                <w:color w:val="002060"/>
              </w:rPr>
            </w:pPr>
            <w:r w:rsidRPr="000E0A70">
              <w:rPr>
                <w:color w:val="002060"/>
              </w:rPr>
              <w:t xml:space="preserve">(ANGELI) </w:t>
            </w:r>
          </w:p>
        </w:tc>
      </w:tr>
      <w:tr w:rsidR="00686D3A" w:rsidRPr="000E0A70" w14:paraId="5AE947B2" w14:textId="77777777" w:rsidTr="00C77AA9">
        <w:tc>
          <w:tcPr>
            <w:tcW w:w="2200" w:type="dxa"/>
            <w:tcMar>
              <w:top w:w="20" w:type="dxa"/>
              <w:left w:w="20" w:type="dxa"/>
              <w:bottom w:w="20" w:type="dxa"/>
              <w:right w:w="20" w:type="dxa"/>
            </w:tcMar>
            <w:vAlign w:val="center"/>
            <w:hideMark/>
          </w:tcPr>
          <w:p w14:paraId="2E98690B" w14:textId="77777777" w:rsidR="00686D3A" w:rsidRPr="000E0A70" w:rsidRDefault="00686D3A" w:rsidP="00C77AA9">
            <w:pPr>
              <w:pStyle w:val="movimento"/>
              <w:rPr>
                <w:color w:val="002060"/>
              </w:rPr>
            </w:pPr>
            <w:r w:rsidRPr="000E0A70">
              <w:rPr>
                <w:color w:val="002060"/>
              </w:rPr>
              <w:t>COSTANTINI LEONARDO</w:t>
            </w:r>
          </w:p>
        </w:tc>
        <w:tc>
          <w:tcPr>
            <w:tcW w:w="2200" w:type="dxa"/>
            <w:tcMar>
              <w:top w:w="20" w:type="dxa"/>
              <w:left w:w="20" w:type="dxa"/>
              <w:bottom w:w="20" w:type="dxa"/>
              <w:right w:w="20" w:type="dxa"/>
            </w:tcMar>
            <w:vAlign w:val="center"/>
            <w:hideMark/>
          </w:tcPr>
          <w:p w14:paraId="2802933B" w14:textId="77777777" w:rsidR="00686D3A" w:rsidRPr="000E0A70" w:rsidRDefault="00686D3A" w:rsidP="00C77AA9">
            <w:pPr>
              <w:pStyle w:val="movimento2"/>
              <w:rPr>
                <w:color w:val="002060"/>
              </w:rPr>
            </w:pPr>
            <w:r w:rsidRPr="000E0A70">
              <w:rPr>
                <w:color w:val="002060"/>
              </w:rPr>
              <w:t xml:space="preserve">(ANGELI) </w:t>
            </w:r>
          </w:p>
        </w:tc>
        <w:tc>
          <w:tcPr>
            <w:tcW w:w="800" w:type="dxa"/>
            <w:tcMar>
              <w:top w:w="20" w:type="dxa"/>
              <w:left w:w="20" w:type="dxa"/>
              <w:bottom w:w="20" w:type="dxa"/>
              <w:right w:w="20" w:type="dxa"/>
            </w:tcMar>
            <w:vAlign w:val="center"/>
            <w:hideMark/>
          </w:tcPr>
          <w:p w14:paraId="05D6F5C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2A0C298" w14:textId="77777777" w:rsidR="00686D3A" w:rsidRPr="000E0A70" w:rsidRDefault="00686D3A" w:rsidP="00C77AA9">
            <w:pPr>
              <w:pStyle w:val="movimento"/>
              <w:rPr>
                <w:color w:val="002060"/>
              </w:rPr>
            </w:pPr>
            <w:r w:rsidRPr="000E0A70">
              <w:rPr>
                <w:color w:val="002060"/>
              </w:rPr>
              <w:t>PETRONE DANIELE</w:t>
            </w:r>
          </w:p>
        </w:tc>
        <w:tc>
          <w:tcPr>
            <w:tcW w:w="2200" w:type="dxa"/>
            <w:tcMar>
              <w:top w:w="20" w:type="dxa"/>
              <w:left w:w="20" w:type="dxa"/>
              <w:bottom w:w="20" w:type="dxa"/>
              <w:right w:w="20" w:type="dxa"/>
            </w:tcMar>
            <w:vAlign w:val="center"/>
            <w:hideMark/>
          </w:tcPr>
          <w:p w14:paraId="0C560422" w14:textId="77777777" w:rsidR="00686D3A" w:rsidRPr="000E0A70" w:rsidRDefault="00686D3A" w:rsidP="00C77AA9">
            <w:pPr>
              <w:pStyle w:val="movimento2"/>
              <w:rPr>
                <w:color w:val="002060"/>
              </w:rPr>
            </w:pPr>
            <w:r w:rsidRPr="000E0A70">
              <w:rPr>
                <w:color w:val="002060"/>
              </w:rPr>
              <w:t xml:space="preserve">(ATLETICO NO BORDERS) </w:t>
            </w:r>
          </w:p>
        </w:tc>
      </w:tr>
      <w:tr w:rsidR="00686D3A" w:rsidRPr="000E0A70" w14:paraId="251D542B" w14:textId="77777777" w:rsidTr="00C77AA9">
        <w:tc>
          <w:tcPr>
            <w:tcW w:w="2200" w:type="dxa"/>
            <w:tcMar>
              <w:top w:w="20" w:type="dxa"/>
              <w:left w:w="20" w:type="dxa"/>
              <w:bottom w:w="20" w:type="dxa"/>
              <w:right w:w="20" w:type="dxa"/>
            </w:tcMar>
            <w:vAlign w:val="center"/>
            <w:hideMark/>
          </w:tcPr>
          <w:p w14:paraId="42704C1C" w14:textId="77777777" w:rsidR="00686D3A" w:rsidRPr="000E0A70" w:rsidRDefault="00686D3A" w:rsidP="00C77AA9">
            <w:pPr>
              <w:pStyle w:val="movimento"/>
              <w:rPr>
                <w:color w:val="002060"/>
              </w:rPr>
            </w:pPr>
            <w:r w:rsidRPr="000E0A70">
              <w:rPr>
                <w:color w:val="002060"/>
              </w:rPr>
              <w:t>BOTTONI ANDREA</w:t>
            </w:r>
          </w:p>
        </w:tc>
        <w:tc>
          <w:tcPr>
            <w:tcW w:w="2200" w:type="dxa"/>
            <w:tcMar>
              <w:top w:w="20" w:type="dxa"/>
              <w:left w:w="20" w:type="dxa"/>
              <w:bottom w:w="20" w:type="dxa"/>
              <w:right w:w="20" w:type="dxa"/>
            </w:tcMar>
            <w:vAlign w:val="center"/>
            <w:hideMark/>
          </w:tcPr>
          <w:p w14:paraId="69249CD8" w14:textId="77777777" w:rsidR="00686D3A" w:rsidRPr="000E0A70" w:rsidRDefault="00686D3A" w:rsidP="00C77AA9">
            <w:pPr>
              <w:pStyle w:val="movimento2"/>
              <w:rPr>
                <w:color w:val="002060"/>
              </w:rPr>
            </w:pPr>
            <w:r w:rsidRPr="000E0A70">
              <w:rPr>
                <w:color w:val="002060"/>
              </w:rPr>
              <w:t xml:space="preserve">(BOCA CIVITANOVA A.) </w:t>
            </w:r>
          </w:p>
        </w:tc>
        <w:tc>
          <w:tcPr>
            <w:tcW w:w="800" w:type="dxa"/>
            <w:tcMar>
              <w:top w:w="20" w:type="dxa"/>
              <w:left w:w="20" w:type="dxa"/>
              <w:bottom w:w="20" w:type="dxa"/>
              <w:right w:w="20" w:type="dxa"/>
            </w:tcMar>
            <w:vAlign w:val="center"/>
            <w:hideMark/>
          </w:tcPr>
          <w:p w14:paraId="3CA2000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DE80C86" w14:textId="77777777" w:rsidR="00686D3A" w:rsidRPr="000E0A70" w:rsidRDefault="00686D3A" w:rsidP="00C77AA9">
            <w:pPr>
              <w:pStyle w:val="movimento"/>
              <w:rPr>
                <w:color w:val="002060"/>
              </w:rPr>
            </w:pPr>
            <w:r w:rsidRPr="000E0A70">
              <w:rPr>
                <w:color w:val="002060"/>
              </w:rPr>
              <w:t>KACILI ABAS</w:t>
            </w:r>
          </w:p>
        </w:tc>
        <w:tc>
          <w:tcPr>
            <w:tcW w:w="2200" w:type="dxa"/>
            <w:tcMar>
              <w:top w:w="20" w:type="dxa"/>
              <w:left w:w="20" w:type="dxa"/>
              <w:bottom w:w="20" w:type="dxa"/>
              <w:right w:w="20" w:type="dxa"/>
            </w:tcMar>
            <w:vAlign w:val="center"/>
            <w:hideMark/>
          </w:tcPr>
          <w:p w14:paraId="3A352D72" w14:textId="77777777" w:rsidR="00686D3A" w:rsidRPr="000E0A70" w:rsidRDefault="00686D3A" w:rsidP="00C77AA9">
            <w:pPr>
              <w:pStyle w:val="movimento2"/>
              <w:rPr>
                <w:color w:val="002060"/>
              </w:rPr>
            </w:pPr>
            <w:r w:rsidRPr="000E0A70">
              <w:rPr>
                <w:color w:val="002060"/>
              </w:rPr>
              <w:t xml:space="preserve">(BOCASTRUM UNITED) </w:t>
            </w:r>
          </w:p>
        </w:tc>
      </w:tr>
      <w:tr w:rsidR="00686D3A" w:rsidRPr="000E0A70" w14:paraId="5E0C3F26" w14:textId="77777777" w:rsidTr="00C77AA9">
        <w:tc>
          <w:tcPr>
            <w:tcW w:w="2200" w:type="dxa"/>
            <w:tcMar>
              <w:top w:w="20" w:type="dxa"/>
              <w:left w:w="20" w:type="dxa"/>
              <w:bottom w:w="20" w:type="dxa"/>
              <w:right w:w="20" w:type="dxa"/>
            </w:tcMar>
            <w:vAlign w:val="center"/>
            <w:hideMark/>
          </w:tcPr>
          <w:p w14:paraId="7132C2B8" w14:textId="77777777" w:rsidR="00686D3A" w:rsidRPr="000E0A70" w:rsidRDefault="00686D3A" w:rsidP="00C77AA9">
            <w:pPr>
              <w:pStyle w:val="movimento"/>
              <w:rPr>
                <w:color w:val="002060"/>
              </w:rPr>
            </w:pPr>
            <w:r w:rsidRPr="000E0A70">
              <w:rPr>
                <w:color w:val="002060"/>
              </w:rPr>
              <w:t>RICCI RICCARDO</w:t>
            </w:r>
          </w:p>
        </w:tc>
        <w:tc>
          <w:tcPr>
            <w:tcW w:w="2200" w:type="dxa"/>
            <w:tcMar>
              <w:top w:w="20" w:type="dxa"/>
              <w:left w:w="20" w:type="dxa"/>
              <w:bottom w:w="20" w:type="dxa"/>
              <w:right w:w="20" w:type="dxa"/>
            </w:tcMar>
            <w:vAlign w:val="center"/>
            <w:hideMark/>
          </w:tcPr>
          <w:p w14:paraId="43650986" w14:textId="77777777" w:rsidR="00686D3A" w:rsidRPr="000E0A70" w:rsidRDefault="00686D3A" w:rsidP="00C77AA9">
            <w:pPr>
              <w:pStyle w:val="movimento2"/>
              <w:rPr>
                <w:color w:val="002060"/>
              </w:rPr>
            </w:pPr>
            <w:r w:rsidRPr="000E0A70">
              <w:rPr>
                <w:color w:val="002060"/>
              </w:rPr>
              <w:t xml:space="preserve">(C.U.S. CAMERINO A.S.D.) </w:t>
            </w:r>
          </w:p>
        </w:tc>
        <w:tc>
          <w:tcPr>
            <w:tcW w:w="800" w:type="dxa"/>
            <w:tcMar>
              <w:top w:w="20" w:type="dxa"/>
              <w:left w:w="20" w:type="dxa"/>
              <w:bottom w:w="20" w:type="dxa"/>
              <w:right w:w="20" w:type="dxa"/>
            </w:tcMar>
            <w:vAlign w:val="center"/>
            <w:hideMark/>
          </w:tcPr>
          <w:p w14:paraId="162B3D1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3D43670" w14:textId="77777777" w:rsidR="00686D3A" w:rsidRPr="000E0A70" w:rsidRDefault="00686D3A" w:rsidP="00C77AA9">
            <w:pPr>
              <w:pStyle w:val="movimento"/>
              <w:rPr>
                <w:color w:val="002060"/>
              </w:rPr>
            </w:pPr>
            <w:r w:rsidRPr="000E0A70">
              <w:rPr>
                <w:color w:val="002060"/>
              </w:rPr>
              <w:t>MERCURI FRANCESCO</w:t>
            </w:r>
          </w:p>
        </w:tc>
        <w:tc>
          <w:tcPr>
            <w:tcW w:w="2200" w:type="dxa"/>
            <w:tcMar>
              <w:top w:w="20" w:type="dxa"/>
              <w:left w:w="20" w:type="dxa"/>
              <w:bottom w:w="20" w:type="dxa"/>
              <w:right w:w="20" w:type="dxa"/>
            </w:tcMar>
            <w:vAlign w:val="center"/>
            <w:hideMark/>
          </w:tcPr>
          <w:p w14:paraId="4F39234E" w14:textId="77777777" w:rsidR="00686D3A" w:rsidRPr="000E0A70" w:rsidRDefault="00686D3A" w:rsidP="00C77AA9">
            <w:pPr>
              <w:pStyle w:val="movimento2"/>
              <w:rPr>
                <w:color w:val="002060"/>
              </w:rPr>
            </w:pPr>
            <w:r w:rsidRPr="000E0A70">
              <w:rPr>
                <w:color w:val="002060"/>
              </w:rPr>
              <w:t xml:space="preserve">(CALCIO </w:t>
            </w:r>
            <w:proofErr w:type="gramStart"/>
            <w:r w:rsidRPr="000E0A70">
              <w:rPr>
                <w:color w:val="002060"/>
              </w:rPr>
              <w:t>S.ELPIDIO</w:t>
            </w:r>
            <w:proofErr w:type="gramEnd"/>
            <w:r w:rsidRPr="000E0A70">
              <w:rPr>
                <w:color w:val="002060"/>
              </w:rPr>
              <w:t xml:space="preserve"> A MARE) </w:t>
            </w:r>
          </w:p>
        </w:tc>
      </w:tr>
      <w:tr w:rsidR="00686D3A" w:rsidRPr="000E0A70" w14:paraId="0D2AB179" w14:textId="77777777" w:rsidTr="00C77AA9">
        <w:tc>
          <w:tcPr>
            <w:tcW w:w="2200" w:type="dxa"/>
            <w:tcMar>
              <w:top w:w="20" w:type="dxa"/>
              <w:left w:w="20" w:type="dxa"/>
              <w:bottom w:w="20" w:type="dxa"/>
              <w:right w:w="20" w:type="dxa"/>
            </w:tcMar>
            <w:vAlign w:val="center"/>
            <w:hideMark/>
          </w:tcPr>
          <w:p w14:paraId="16DF9084" w14:textId="77777777" w:rsidR="00686D3A" w:rsidRPr="000E0A70" w:rsidRDefault="00686D3A" w:rsidP="00C77AA9">
            <w:pPr>
              <w:pStyle w:val="movimento"/>
              <w:rPr>
                <w:color w:val="002060"/>
              </w:rPr>
            </w:pPr>
            <w:r w:rsidRPr="000E0A70">
              <w:rPr>
                <w:color w:val="002060"/>
              </w:rPr>
              <w:t>FERMANELLI LORENZO</w:t>
            </w:r>
          </w:p>
        </w:tc>
        <w:tc>
          <w:tcPr>
            <w:tcW w:w="2200" w:type="dxa"/>
            <w:tcMar>
              <w:top w:w="20" w:type="dxa"/>
              <w:left w:w="20" w:type="dxa"/>
              <w:bottom w:w="20" w:type="dxa"/>
              <w:right w:w="20" w:type="dxa"/>
            </w:tcMar>
            <w:vAlign w:val="center"/>
            <w:hideMark/>
          </w:tcPr>
          <w:p w14:paraId="19B7C729" w14:textId="77777777" w:rsidR="00686D3A" w:rsidRPr="000E0A70" w:rsidRDefault="00686D3A" w:rsidP="00C77AA9">
            <w:pPr>
              <w:pStyle w:val="movimento2"/>
              <w:rPr>
                <w:color w:val="002060"/>
              </w:rPr>
            </w:pPr>
            <w:r w:rsidRPr="000E0A70">
              <w:rPr>
                <w:color w:val="002060"/>
              </w:rPr>
              <w:t xml:space="preserve">(CANTINE RIUNITE CSI) </w:t>
            </w:r>
          </w:p>
        </w:tc>
        <w:tc>
          <w:tcPr>
            <w:tcW w:w="800" w:type="dxa"/>
            <w:tcMar>
              <w:top w:w="20" w:type="dxa"/>
              <w:left w:w="20" w:type="dxa"/>
              <w:bottom w:w="20" w:type="dxa"/>
              <w:right w:w="20" w:type="dxa"/>
            </w:tcMar>
            <w:vAlign w:val="center"/>
            <w:hideMark/>
          </w:tcPr>
          <w:p w14:paraId="3A60340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7B7E87A" w14:textId="77777777" w:rsidR="00686D3A" w:rsidRPr="000E0A70" w:rsidRDefault="00686D3A" w:rsidP="00C77AA9">
            <w:pPr>
              <w:pStyle w:val="movimento"/>
              <w:rPr>
                <w:color w:val="002060"/>
              </w:rPr>
            </w:pPr>
            <w:r w:rsidRPr="000E0A70">
              <w:rPr>
                <w:color w:val="002060"/>
              </w:rPr>
              <w:t>FERRACUTI CARLO</w:t>
            </w:r>
          </w:p>
        </w:tc>
        <w:tc>
          <w:tcPr>
            <w:tcW w:w="2200" w:type="dxa"/>
            <w:tcMar>
              <w:top w:w="20" w:type="dxa"/>
              <w:left w:w="20" w:type="dxa"/>
              <w:bottom w:w="20" w:type="dxa"/>
              <w:right w:w="20" w:type="dxa"/>
            </w:tcMar>
            <w:vAlign w:val="center"/>
            <w:hideMark/>
          </w:tcPr>
          <w:p w14:paraId="055E4932" w14:textId="77777777" w:rsidR="00686D3A" w:rsidRPr="000E0A70" w:rsidRDefault="00686D3A" w:rsidP="00C77AA9">
            <w:pPr>
              <w:pStyle w:val="movimento2"/>
              <w:rPr>
                <w:color w:val="002060"/>
              </w:rPr>
            </w:pPr>
            <w:r w:rsidRPr="000E0A70">
              <w:rPr>
                <w:color w:val="002060"/>
              </w:rPr>
              <w:t xml:space="preserve">(CAPODARCO CASABIANCA C5) </w:t>
            </w:r>
          </w:p>
        </w:tc>
      </w:tr>
      <w:tr w:rsidR="00686D3A" w:rsidRPr="000E0A70" w14:paraId="7E46BD7E" w14:textId="77777777" w:rsidTr="00C77AA9">
        <w:tc>
          <w:tcPr>
            <w:tcW w:w="2200" w:type="dxa"/>
            <w:tcMar>
              <w:top w:w="20" w:type="dxa"/>
              <w:left w:w="20" w:type="dxa"/>
              <w:bottom w:w="20" w:type="dxa"/>
              <w:right w:w="20" w:type="dxa"/>
            </w:tcMar>
            <w:vAlign w:val="center"/>
            <w:hideMark/>
          </w:tcPr>
          <w:p w14:paraId="39E72C2D" w14:textId="77777777" w:rsidR="00686D3A" w:rsidRPr="000E0A70" w:rsidRDefault="00686D3A" w:rsidP="00C77AA9">
            <w:pPr>
              <w:pStyle w:val="movimento"/>
              <w:rPr>
                <w:color w:val="002060"/>
              </w:rPr>
            </w:pPr>
            <w:r w:rsidRPr="000E0A70">
              <w:rPr>
                <w:color w:val="002060"/>
              </w:rPr>
              <w:t>MARZIALI ALESSANDRO</w:t>
            </w:r>
          </w:p>
        </w:tc>
        <w:tc>
          <w:tcPr>
            <w:tcW w:w="2200" w:type="dxa"/>
            <w:tcMar>
              <w:top w:w="20" w:type="dxa"/>
              <w:left w:w="20" w:type="dxa"/>
              <w:bottom w:w="20" w:type="dxa"/>
              <w:right w:w="20" w:type="dxa"/>
            </w:tcMar>
            <w:vAlign w:val="center"/>
            <w:hideMark/>
          </w:tcPr>
          <w:p w14:paraId="74967D2E" w14:textId="77777777" w:rsidR="00686D3A" w:rsidRPr="000E0A70" w:rsidRDefault="00686D3A" w:rsidP="00C77AA9">
            <w:pPr>
              <w:pStyle w:val="movimento2"/>
              <w:rPr>
                <w:color w:val="002060"/>
              </w:rPr>
            </w:pPr>
            <w:r w:rsidRPr="000E0A70">
              <w:rPr>
                <w:color w:val="002060"/>
              </w:rPr>
              <w:t xml:space="preserve">(CAPODARCO CASABIANCA C5) </w:t>
            </w:r>
          </w:p>
        </w:tc>
        <w:tc>
          <w:tcPr>
            <w:tcW w:w="800" w:type="dxa"/>
            <w:tcMar>
              <w:top w:w="20" w:type="dxa"/>
              <w:left w:w="20" w:type="dxa"/>
              <w:bottom w:w="20" w:type="dxa"/>
              <w:right w:w="20" w:type="dxa"/>
            </w:tcMar>
            <w:vAlign w:val="center"/>
            <w:hideMark/>
          </w:tcPr>
          <w:p w14:paraId="4C4D4ED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CD55A34" w14:textId="77777777" w:rsidR="00686D3A" w:rsidRPr="000E0A70" w:rsidRDefault="00686D3A" w:rsidP="00C77AA9">
            <w:pPr>
              <w:pStyle w:val="movimento"/>
              <w:rPr>
                <w:color w:val="002060"/>
              </w:rPr>
            </w:pPr>
            <w:r w:rsidRPr="000E0A70">
              <w:rPr>
                <w:color w:val="002060"/>
              </w:rPr>
              <w:t>BENIGNI ALESSANDRO</w:t>
            </w:r>
          </w:p>
        </w:tc>
        <w:tc>
          <w:tcPr>
            <w:tcW w:w="2200" w:type="dxa"/>
            <w:tcMar>
              <w:top w:w="20" w:type="dxa"/>
              <w:left w:w="20" w:type="dxa"/>
              <w:bottom w:w="20" w:type="dxa"/>
              <w:right w:w="20" w:type="dxa"/>
            </w:tcMar>
            <w:vAlign w:val="center"/>
            <w:hideMark/>
          </w:tcPr>
          <w:p w14:paraId="2FF25229" w14:textId="77777777" w:rsidR="00686D3A" w:rsidRPr="000E0A70" w:rsidRDefault="00686D3A" w:rsidP="00C77AA9">
            <w:pPr>
              <w:pStyle w:val="movimento2"/>
              <w:rPr>
                <w:color w:val="002060"/>
              </w:rPr>
            </w:pPr>
            <w:r w:rsidRPr="000E0A70">
              <w:rPr>
                <w:color w:val="002060"/>
              </w:rPr>
              <w:t xml:space="preserve">(DAMIANI E GATTI ASCOLI) </w:t>
            </w:r>
          </w:p>
        </w:tc>
      </w:tr>
      <w:tr w:rsidR="00686D3A" w:rsidRPr="000E0A70" w14:paraId="02AADB62" w14:textId="77777777" w:rsidTr="00C77AA9">
        <w:tc>
          <w:tcPr>
            <w:tcW w:w="2200" w:type="dxa"/>
            <w:tcMar>
              <w:top w:w="20" w:type="dxa"/>
              <w:left w:w="20" w:type="dxa"/>
              <w:bottom w:w="20" w:type="dxa"/>
              <w:right w:w="20" w:type="dxa"/>
            </w:tcMar>
            <w:vAlign w:val="center"/>
            <w:hideMark/>
          </w:tcPr>
          <w:p w14:paraId="7AE0795D" w14:textId="77777777" w:rsidR="00686D3A" w:rsidRPr="000E0A70" w:rsidRDefault="00686D3A" w:rsidP="00C77AA9">
            <w:pPr>
              <w:pStyle w:val="movimento"/>
              <w:rPr>
                <w:color w:val="002060"/>
              </w:rPr>
            </w:pPr>
            <w:r w:rsidRPr="000E0A70">
              <w:rPr>
                <w:color w:val="002060"/>
              </w:rPr>
              <w:t>GIORDANO PIETRO</w:t>
            </w:r>
          </w:p>
        </w:tc>
        <w:tc>
          <w:tcPr>
            <w:tcW w:w="2200" w:type="dxa"/>
            <w:tcMar>
              <w:top w:w="20" w:type="dxa"/>
              <w:left w:w="20" w:type="dxa"/>
              <w:bottom w:w="20" w:type="dxa"/>
              <w:right w:w="20" w:type="dxa"/>
            </w:tcMar>
            <w:vAlign w:val="center"/>
            <w:hideMark/>
          </w:tcPr>
          <w:p w14:paraId="109CE8E3" w14:textId="77777777" w:rsidR="00686D3A" w:rsidRPr="000E0A70" w:rsidRDefault="00686D3A" w:rsidP="00C77AA9">
            <w:pPr>
              <w:pStyle w:val="movimento2"/>
              <w:rPr>
                <w:color w:val="002060"/>
              </w:rPr>
            </w:pPr>
            <w:r w:rsidRPr="000E0A70">
              <w:rPr>
                <w:color w:val="002060"/>
              </w:rPr>
              <w:t xml:space="preserve">(FERMANA FUTSAL 2022) </w:t>
            </w:r>
          </w:p>
        </w:tc>
        <w:tc>
          <w:tcPr>
            <w:tcW w:w="800" w:type="dxa"/>
            <w:tcMar>
              <w:top w:w="20" w:type="dxa"/>
              <w:left w:w="20" w:type="dxa"/>
              <w:bottom w:w="20" w:type="dxa"/>
              <w:right w:w="20" w:type="dxa"/>
            </w:tcMar>
            <w:vAlign w:val="center"/>
            <w:hideMark/>
          </w:tcPr>
          <w:p w14:paraId="6E9F08EE"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62682B4" w14:textId="77777777" w:rsidR="00686D3A" w:rsidRPr="000E0A70" w:rsidRDefault="00686D3A" w:rsidP="00C77AA9">
            <w:pPr>
              <w:pStyle w:val="movimento"/>
              <w:rPr>
                <w:color w:val="002060"/>
              </w:rPr>
            </w:pPr>
            <w:r w:rsidRPr="000E0A70">
              <w:rPr>
                <w:color w:val="002060"/>
              </w:rPr>
              <w:t>PETTINARI ROBERTO</w:t>
            </w:r>
          </w:p>
        </w:tc>
        <w:tc>
          <w:tcPr>
            <w:tcW w:w="2200" w:type="dxa"/>
            <w:tcMar>
              <w:top w:w="20" w:type="dxa"/>
              <w:left w:w="20" w:type="dxa"/>
              <w:bottom w:w="20" w:type="dxa"/>
              <w:right w:w="20" w:type="dxa"/>
            </w:tcMar>
            <w:vAlign w:val="center"/>
            <w:hideMark/>
          </w:tcPr>
          <w:p w14:paraId="6E711120" w14:textId="77777777" w:rsidR="00686D3A" w:rsidRPr="000E0A70" w:rsidRDefault="00686D3A" w:rsidP="00C77AA9">
            <w:pPr>
              <w:pStyle w:val="movimento2"/>
              <w:rPr>
                <w:color w:val="002060"/>
              </w:rPr>
            </w:pPr>
            <w:r w:rsidRPr="000E0A70">
              <w:rPr>
                <w:color w:val="002060"/>
              </w:rPr>
              <w:t xml:space="preserve">(FERMANA FUTSAL 2022) </w:t>
            </w:r>
          </w:p>
        </w:tc>
      </w:tr>
      <w:tr w:rsidR="00686D3A" w:rsidRPr="000E0A70" w14:paraId="24979C84" w14:textId="77777777" w:rsidTr="00C77AA9">
        <w:tc>
          <w:tcPr>
            <w:tcW w:w="2200" w:type="dxa"/>
            <w:tcMar>
              <w:top w:w="20" w:type="dxa"/>
              <w:left w:w="20" w:type="dxa"/>
              <w:bottom w:w="20" w:type="dxa"/>
              <w:right w:w="20" w:type="dxa"/>
            </w:tcMar>
            <w:vAlign w:val="center"/>
            <w:hideMark/>
          </w:tcPr>
          <w:p w14:paraId="6FAF01A9" w14:textId="77777777" w:rsidR="00686D3A" w:rsidRPr="000E0A70" w:rsidRDefault="00686D3A" w:rsidP="00C77AA9">
            <w:pPr>
              <w:pStyle w:val="movimento"/>
              <w:rPr>
                <w:color w:val="002060"/>
              </w:rPr>
            </w:pPr>
            <w:r w:rsidRPr="000E0A70">
              <w:rPr>
                <w:color w:val="002060"/>
              </w:rPr>
              <w:t>VINGIONE TOMMASO</w:t>
            </w:r>
          </w:p>
        </w:tc>
        <w:tc>
          <w:tcPr>
            <w:tcW w:w="2200" w:type="dxa"/>
            <w:tcMar>
              <w:top w:w="20" w:type="dxa"/>
              <w:left w:w="20" w:type="dxa"/>
              <w:bottom w:w="20" w:type="dxa"/>
              <w:right w:w="20" w:type="dxa"/>
            </w:tcMar>
            <w:vAlign w:val="center"/>
            <w:hideMark/>
          </w:tcPr>
          <w:p w14:paraId="27DFA00B" w14:textId="77777777" w:rsidR="00686D3A" w:rsidRPr="000E0A70" w:rsidRDefault="00686D3A" w:rsidP="00C77AA9">
            <w:pPr>
              <w:pStyle w:val="movimento2"/>
              <w:rPr>
                <w:color w:val="002060"/>
              </w:rPr>
            </w:pPr>
            <w:r w:rsidRPr="000E0A70">
              <w:rPr>
                <w:color w:val="002060"/>
              </w:rPr>
              <w:t xml:space="preserve">(FIUMINATA) </w:t>
            </w:r>
          </w:p>
        </w:tc>
        <w:tc>
          <w:tcPr>
            <w:tcW w:w="800" w:type="dxa"/>
            <w:tcMar>
              <w:top w:w="20" w:type="dxa"/>
              <w:left w:w="20" w:type="dxa"/>
              <w:bottom w:w="20" w:type="dxa"/>
              <w:right w:w="20" w:type="dxa"/>
            </w:tcMar>
            <w:vAlign w:val="center"/>
            <w:hideMark/>
          </w:tcPr>
          <w:p w14:paraId="490B82E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9AA1855" w14:textId="77777777" w:rsidR="00686D3A" w:rsidRPr="000E0A70" w:rsidRDefault="00686D3A" w:rsidP="00C77AA9">
            <w:pPr>
              <w:pStyle w:val="movimento"/>
              <w:rPr>
                <w:color w:val="002060"/>
              </w:rPr>
            </w:pPr>
            <w:r w:rsidRPr="000E0A70">
              <w:rPr>
                <w:color w:val="002060"/>
              </w:rPr>
              <w:t>MELATTI FABIO</w:t>
            </w:r>
          </w:p>
        </w:tc>
        <w:tc>
          <w:tcPr>
            <w:tcW w:w="2200" w:type="dxa"/>
            <w:tcMar>
              <w:top w:w="20" w:type="dxa"/>
              <w:left w:w="20" w:type="dxa"/>
              <w:bottom w:w="20" w:type="dxa"/>
              <w:right w:w="20" w:type="dxa"/>
            </w:tcMar>
            <w:vAlign w:val="center"/>
            <w:hideMark/>
          </w:tcPr>
          <w:p w14:paraId="6D746019" w14:textId="77777777" w:rsidR="00686D3A" w:rsidRPr="000E0A70" w:rsidRDefault="00686D3A" w:rsidP="00C77AA9">
            <w:pPr>
              <w:pStyle w:val="movimento2"/>
              <w:rPr>
                <w:color w:val="002060"/>
              </w:rPr>
            </w:pPr>
            <w:r w:rsidRPr="000E0A70">
              <w:rPr>
                <w:color w:val="002060"/>
              </w:rPr>
              <w:t xml:space="preserve">(FUTSAL L.C.) </w:t>
            </w:r>
          </w:p>
        </w:tc>
      </w:tr>
      <w:tr w:rsidR="00686D3A" w:rsidRPr="000E0A70" w14:paraId="23C6A68D" w14:textId="77777777" w:rsidTr="00C77AA9">
        <w:tc>
          <w:tcPr>
            <w:tcW w:w="2200" w:type="dxa"/>
            <w:tcMar>
              <w:top w:w="20" w:type="dxa"/>
              <w:left w:w="20" w:type="dxa"/>
              <w:bottom w:w="20" w:type="dxa"/>
              <w:right w:w="20" w:type="dxa"/>
            </w:tcMar>
            <w:vAlign w:val="center"/>
            <w:hideMark/>
          </w:tcPr>
          <w:p w14:paraId="675C2A20" w14:textId="77777777" w:rsidR="00686D3A" w:rsidRPr="000E0A70" w:rsidRDefault="00686D3A" w:rsidP="00C77AA9">
            <w:pPr>
              <w:pStyle w:val="movimento"/>
              <w:rPr>
                <w:color w:val="002060"/>
              </w:rPr>
            </w:pPr>
            <w:r w:rsidRPr="000E0A70">
              <w:rPr>
                <w:color w:val="002060"/>
              </w:rPr>
              <w:t>SCIAMANNA ANDREA</w:t>
            </w:r>
          </w:p>
        </w:tc>
        <w:tc>
          <w:tcPr>
            <w:tcW w:w="2200" w:type="dxa"/>
            <w:tcMar>
              <w:top w:w="20" w:type="dxa"/>
              <w:left w:w="20" w:type="dxa"/>
              <w:bottom w:w="20" w:type="dxa"/>
              <w:right w:w="20" w:type="dxa"/>
            </w:tcMar>
            <w:vAlign w:val="center"/>
            <w:hideMark/>
          </w:tcPr>
          <w:p w14:paraId="55C8F3FA" w14:textId="77777777" w:rsidR="00686D3A" w:rsidRPr="000E0A70" w:rsidRDefault="00686D3A" w:rsidP="00C77AA9">
            <w:pPr>
              <w:pStyle w:val="movimento2"/>
              <w:rPr>
                <w:color w:val="002060"/>
              </w:rPr>
            </w:pPr>
            <w:r w:rsidRPr="000E0A70">
              <w:rPr>
                <w:color w:val="002060"/>
              </w:rPr>
              <w:t xml:space="preserve">(FUTSAL VIRE C5) </w:t>
            </w:r>
          </w:p>
        </w:tc>
        <w:tc>
          <w:tcPr>
            <w:tcW w:w="800" w:type="dxa"/>
            <w:tcMar>
              <w:top w:w="20" w:type="dxa"/>
              <w:left w:w="20" w:type="dxa"/>
              <w:bottom w:w="20" w:type="dxa"/>
              <w:right w:w="20" w:type="dxa"/>
            </w:tcMar>
            <w:vAlign w:val="center"/>
            <w:hideMark/>
          </w:tcPr>
          <w:p w14:paraId="19449C4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82D380C" w14:textId="77777777" w:rsidR="00686D3A" w:rsidRPr="000E0A70" w:rsidRDefault="00686D3A" w:rsidP="00C77AA9">
            <w:pPr>
              <w:pStyle w:val="movimento"/>
              <w:rPr>
                <w:color w:val="002060"/>
              </w:rPr>
            </w:pPr>
            <w:r w:rsidRPr="000E0A70">
              <w:rPr>
                <w:color w:val="002060"/>
              </w:rPr>
              <w:t>BELARDINELLI MANUEL</w:t>
            </w:r>
          </w:p>
        </w:tc>
        <w:tc>
          <w:tcPr>
            <w:tcW w:w="2200" w:type="dxa"/>
            <w:tcMar>
              <w:top w:w="20" w:type="dxa"/>
              <w:left w:w="20" w:type="dxa"/>
              <w:bottom w:w="20" w:type="dxa"/>
              <w:right w:w="20" w:type="dxa"/>
            </w:tcMar>
            <w:vAlign w:val="center"/>
            <w:hideMark/>
          </w:tcPr>
          <w:p w14:paraId="79CC0AC8" w14:textId="77777777" w:rsidR="00686D3A" w:rsidRPr="000E0A70" w:rsidRDefault="00686D3A" w:rsidP="00C77AA9">
            <w:pPr>
              <w:pStyle w:val="movimento2"/>
              <w:rPr>
                <w:color w:val="002060"/>
              </w:rPr>
            </w:pPr>
            <w:r w:rsidRPr="000E0A70">
              <w:rPr>
                <w:color w:val="002060"/>
              </w:rPr>
              <w:t xml:space="preserve">(PEGASO C5) </w:t>
            </w:r>
          </w:p>
        </w:tc>
      </w:tr>
      <w:tr w:rsidR="00686D3A" w:rsidRPr="000E0A70" w14:paraId="156242BC" w14:textId="77777777" w:rsidTr="00C77AA9">
        <w:tc>
          <w:tcPr>
            <w:tcW w:w="2200" w:type="dxa"/>
            <w:tcMar>
              <w:top w:w="20" w:type="dxa"/>
              <w:left w:w="20" w:type="dxa"/>
              <w:bottom w:w="20" w:type="dxa"/>
              <w:right w:w="20" w:type="dxa"/>
            </w:tcMar>
            <w:vAlign w:val="center"/>
            <w:hideMark/>
          </w:tcPr>
          <w:p w14:paraId="16F0277F" w14:textId="77777777" w:rsidR="00686D3A" w:rsidRPr="000E0A70" w:rsidRDefault="00686D3A" w:rsidP="00C77AA9">
            <w:pPr>
              <w:pStyle w:val="movimento"/>
              <w:rPr>
                <w:color w:val="002060"/>
              </w:rPr>
            </w:pPr>
            <w:r w:rsidRPr="000E0A70">
              <w:rPr>
                <w:color w:val="002060"/>
              </w:rPr>
              <w:t>GUARINI VINCENZO</w:t>
            </w:r>
          </w:p>
        </w:tc>
        <w:tc>
          <w:tcPr>
            <w:tcW w:w="2200" w:type="dxa"/>
            <w:tcMar>
              <w:top w:w="20" w:type="dxa"/>
              <w:left w:w="20" w:type="dxa"/>
              <w:bottom w:w="20" w:type="dxa"/>
              <w:right w:w="20" w:type="dxa"/>
            </w:tcMar>
            <w:vAlign w:val="center"/>
            <w:hideMark/>
          </w:tcPr>
          <w:p w14:paraId="1627F66D" w14:textId="77777777" w:rsidR="00686D3A" w:rsidRPr="000E0A70" w:rsidRDefault="00686D3A" w:rsidP="00C77AA9">
            <w:pPr>
              <w:pStyle w:val="movimento2"/>
              <w:rPr>
                <w:color w:val="002060"/>
              </w:rPr>
            </w:pPr>
            <w:r w:rsidRPr="000E0A70">
              <w:rPr>
                <w:color w:val="002060"/>
              </w:rPr>
              <w:t xml:space="preserve">(PEGASO C5) </w:t>
            </w:r>
          </w:p>
        </w:tc>
        <w:tc>
          <w:tcPr>
            <w:tcW w:w="800" w:type="dxa"/>
            <w:tcMar>
              <w:top w:w="20" w:type="dxa"/>
              <w:left w:w="20" w:type="dxa"/>
              <w:bottom w:w="20" w:type="dxa"/>
              <w:right w:w="20" w:type="dxa"/>
            </w:tcMar>
            <w:vAlign w:val="center"/>
            <w:hideMark/>
          </w:tcPr>
          <w:p w14:paraId="16256B6C"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496CE13" w14:textId="77777777" w:rsidR="00686D3A" w:rsidRPr="000E0A70" w:rsidRDefault="00686D3A" w:rsidP="00C77AA9">
            <w:pPr>
              <w:pStyle w:val="movimento"/>
              <w:rPr>
                <w:color w:val="002060"/>
              </w:rPr>
            </w:pPr>
            <w:r w:rsidRPr="000E0A70">
              <w:rPr>
                <w:color w:val="002060"/>
              </w:rPr>
              <w:t>RADI RICCARDO</w:t>
            </w:r>
          </w:p>
        </w:tc>
        <w:tc>
          <w:tcPr>
            <w:tcW w:w="2200" w:type="dxa"/>
            <w:tcMar>
              <w:top w:w="20" w:type="dxa"/>
              <w:left w:w="20" w:type="dxa"/>
              <w:bottom w:w="20" w:type="dxa"/>
              <w:right w:w="20" w:type="dxa"/>
            </w:tcMar>
            <w:vAlign w:val="center"/>
            <w:hideMark/>
          </w:tcPr>
          <w:p w14:paraId="186C7F74" w14:textId="77777777" w:rsidR="00686D3A" w:rsidRPr="000E0A70" w:rsidRDefault="00686D3A" w:rsidP="00C77AA9">
            <w:pPr>
              <w:pStyle w:val="movimento2"/>
              <w:rPr>
                <w:color w:val="002060"/>
              </w:rPr>
            </w:pPr>
            <w:r w:rsidRPr="000E0A70">
              <w:rPr>
                <w:color w:val="002060"/>
              </w:rPr>
              <w:t xml:space="preserve">(PIANDIROSE) </w:t>
            </w:r>
          </w:p>
        </w:tc>
      </w:tr>
      <w:tr w:rsidR="00686D3A" w:rsidRPr="000E0A70" w14:paraId="4A724487" w14:textId="77777777" w:rsidTr="00C77AA9">
        <w:tc>
          <w:tcPr>
            <w:tcW w:w="2200" w:type="dxa"/>
            <w:tcMar>
              <w:top w:w="20" w:type="dxa"/>
              <w:left w:w="20" w:type="dxa"/>
              <w:bottom w:w="20" w:type="dxa"/>
              <w:right w:w="20" w:type="dxa"/>
            </w:tcMar>
            <w:vAlign w:val="center"/>
            <w:hideMark/>
          </w:tcPr>
          <w:p w14:paraId="75A6E59C" w14:textId="77777777" w:rsidR="00686D3A" w:rsidRPr="000E0A70" w:rsidRDefault="00686D3A" w:rsidP="00C77AA9">
            <w:pPr>
              <w:pStyle w:val="movimento"/>
              <w:rPr>
                <w:color w:val="002060"/>
              </w:rPr>
            </w:pPr>
            <w:r w:rsidRPr="000E0A70">
              <w:rPr>
                <w:color w:val="002060"/>
              </w:rPr>
              <w:t>BIANCINI FEDERICO</w:t>
            </w:r>
          </w:p>
        </w:tc>
        <w:tc>
          <w:tcPr>
            <w:tcW w:w="2200" w:type="dxa"/>
            <w:tcMar>
              <w:top w:w="20" w:type="dxa"/>
              <w:left w:w="20" w:type="dxa"/>
              <w:bottom w:w="20" w:type="dxa"/>
              <w:right w:w="20" w:type="dxa"/>
            </w:tcMar>
            <w:vAlign w:val="center"/>
            <w:hideMark/>
          </w:tcPr>
          <w:p w14:paraId="1EC37E2C" w14:textId="77777777" w:rsidR="00686D3A" w:rsidRPr="000E0A70" w:rsidRDefault="00686D3A" w:rsidP="00C77AA9">
            <w:pPr>
              <w:pStyle w:val="movimento2"/>
              <w:rPr>
                <w:color w:val="002060"/>
              </w:rPr>
            </w:pPr>
            <w:r w:rsidRPr="000E0A70">
              <w:rPr>
                <w:color w:val="002060"/>
              </w:rPr>
              <w:t xml:space="preserve">(POLISPORTIVA UROBORO) </w:t>
            </w:r>
          </w:p>
        </w:tc>
        <w:tc>
          <w:tcPr>
            <w:tcW w:w="800" w:type="dxa"/>
            <w:tcMar>
              <w:top w:w="20" w:type="dxa"/>
              <w:left w:w="20" w:type="dxa"/>
              <w:bottom w:w="20" w:type="dxa"/>
              <w:right w:w="20" w:type="dxa"/>
            </w:tcMar>
            <w:vAlign w:val="center"/>
            <w:hideMark/>
          </w:tcPr>
          <w:p w14:paraId="4CCC120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BDDAC81" w14:textId="77777777" w:rsidR="00686D3A" w:rsidRPr="000E0A70" w:rsidRDefault="00686D3A" w:rsidP="00C77AA9">
            <w:pPr>
              <w:pStyle w:val="movimento"/>
              <w:rPr>
                <w:color w:val="002060"/>
              </w:rPr>
            </w:pPr>
            <w:r w:rsidRPr="000E0A70">
              <w:rPr>
                <w:color w:val="002060"/>
              </w:rPr>
              <w:t>CONTI DANIELE</w:t>
            </w:r>
          </w:p>
        </w:tc>
        <w:tc>
          <w:tcPr>
            <w:tcW w:w="2200" w:type="dxa"/>
            <w:tcMar>
              <w:top w:w="20" w:type="dxa"/>
              <w:left w:w="20" w:type="dxa"/>
              <w:bottom w:w="20" w:type="dxa"/>
              <w:right w:w="20" w:type="dxa"/>
            </w:tcMar>
            <w:vAlign w:val="center"/>
            <w:hideMark/>
          </w:tcPr>
          <w:p w14:paraId="122FAFA7" w14:textId="77777777" w:rsidR="00686D3A" w:rsidRPr="000E0A70" w:rsidRDefault="00686D3A" w:rsidP="00C77AA9">
            <w:pPr>
              <w:pStyle w:val="movimento2"/>
              <w:rPr>
                <w:color w:val="002060"/>
              </w:rPr>
            </w:pPr>
            <w:r w:rsidRPr="000E0A70">
              <w:rPr>
                <w:color w:val="002060"/>
              </w:rPr>
              <w:t xml:space="preserve">(POLISPORTIVA UROBORO) </w:t>
            </w:r>
          </w:p>
        </w:tc>
      </w:tr>
      <w:tr w:rsidR="00686D3A" w:rsidRPr="000E0A70" w14:paraId="15914F19" w14:textId="77777777" w:rsidTr="00C77AA9">
        <w:tc>
          <w:tcPr>
            <w:tcW w:w="2200" w:type="dxa"/>
            <w:tcMar>
              <w:top w:w="20" w:type="dxa"/>
              <w:left w:w="20" w:type="dxa"/>
              <w:bottom w:w="20" w:type="dxa"/>
              <w:right w:w="20" w:type="dxa"/>
            </w:tcMar>
            <w:vAlign w:val="center"/>
            <w:hideMark/>
          </w:tcPr>
          <w:p w14:paraId="1CBBC4FD" w14:textId="77777777" w:rsidR="00686D3A" w:rsidRPr="000E0A70" w:rsidRDefault="00686D3A" w:rsidP="00C77AA9">
            <w:pPr>
              <w:pStyle w:val="movimento"/>
              <w:rPr>
                <w:color w:val="002060"/>
              </w:rPr>
            </w:pPr>
            <w:r w:rsidRPr="000E0A70">
              <w:rPr>
                <w:color w:val="002060"/>
              </w:rPr>
              <w:t>CAPRIOTTI ALESSANDRO</w:t>
            </w:r>
          </w:p>
        </w:tc>
        <w:tc>
          <w:tcPr>
            <w:tcW w:w="2200" w:type="dxa"/>
            <w:tcMar>
              <w:top w:w="20" w:type="dxa"/>
              <w:left w:w="20" w:type="dxa"/>
              <w:bottom w:w="20" w:type="dxa"/>
              <w:right w:w="20" w:type="dxa"/>
            </w:tcMar>
            <w:vAlign w:val="center"/>
            <w:hideMark/>
          </w:tcPr>
          <w:p w14:paraId="6A80DE7F" w14:textId="77777777" w:rsidR="00686D3A" w:rsidRPr="000E0A70" w:rsidRDefault="00686D3A" w:rsidP="00C77AA9">
            <w:pPr>
              <w:pStyle w:val="movimento2"/>
              <w:rPr>
                <w:color w:val="002060"/>
              </w:rPr>
            </w:pPr>
            <w:r w:rsidRPr="000E0A70">
              <w:rPr>
                <w:color w:val="002060"/>
              </w:rPr>
              <w:t xml:space="preserve">(SAMBENEDETTESE CALCIO A 5) </w:t>
            </w:r>
          </w:p>
        </w:tc>
        <w:tc>
          <w:tcPr>
            <w:tcW w:w="800" w:type="dxa"/>
            <w:tcMar>
              <w:top w:w="20" w:type="dxa"/>
              <w:left w:w="20" w:type="dxa"/>
              <w:bottom w:w="20" w:type="dxa"/>
              <w:right w:w="20" w:type="dxa"/>
            </w:tcMar>
            <w:vAlign w:val="center"/>
            <w:hideMark/>
          </w:tcPr>
          <w:p w14:paraId="6CE49E0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98E6D79" w14:textId="77777777" w:rsidR="00686D3A" w:rsidRPr="000E0A70" w:rsidRDefault="00686D3A" w:rsidP="00C77AA9">
            <w:pPr>
              <w:pStyle w:val="movimento"/>
              <w:rPr>
                <w:color w:val="002060"/>
              </w:rPr>
            </w:pPr>
            <w:r w:rsidRPr="000E0A70">
              <w:rPr>
                <w:color w:val="002060"/>
              </w:rPr>
              <w:t>MANFRONI DAVIDE</w:t>
            </w:r>
          </w:p>
        </w:tc>
        <w:tc>
          <w:tcPr>
            <w:tcW w:w="2200" w:type="dxa"/>
            <w:tcMar>
              <w:top w:w="20" w:type="dxa"/>
              <w:left w:w="20" w:type="dxa"/>
              <w:bottom w:w="20" w:type="dxa"/>
              <w:right w:w="20" w:type="dxa"/>
            </w:tcMar>
            <w:vAlign w:val="center"/>
            <w:hideMark/>
          </w:tcPr>
          <w:p w14:paraId="080A7E06" w14:textId="77777777" w:rsidR="00686D3A" w:rsidRPr="000E0A70" w:rsidRDefault="00686D3A" w:rsidP="00C77AA9">
            <w:pPr>
              <w:pStyle w:val="movimento2"/>
              <w:rPr>
                <w:color w:val="002060"/>
              </w:rPr>
            </w:pPr>
            <w:r w:rsidRPr="000E0A70">
              <w:rPr>
                <w:color w:val="002060"/>
              </w:rPr>
              <w:t xml:space="preserve">(SPORTING GROTTAMMARE) </w:t>
            </w:r>
          </w:p>
        </w:tc>
      </w:tr>
      <w:tr w:rsidR="00686D3A" w:rsidRPr="000E0A70" w14:paraId="66C488B2" w14:textId="77777777" w:rsidTr="00C77AA9">
        <w:tc>
          <w:tcPr>
            <w:tcW w:w="2200" w:type="dxa"/>
            <w:tcMar>
              <w:top w:w="20" w:type="dxa"/>
              <w:left w:w="20" w:type="dxa"/>
              <w:bottom w:w="20" w:type="dxa"/>
              <w:right w:w="20" w:type="dxa"/>
            </w:tcMar>
            <w:vAlign w:val="center"/>
            <w:hideMark/>
          </w:tcPr>
          <w:p w14:paraId="02943E4A" w14:textId="77777777" w:rsidR="00686D3A" w:rsidRPr="000E0A70" w:rsidRDefault="00686D3A" w:rsidP="00C77AA9">
            <w:pPr>
              <w:pStyle w:val="movimento"/>
              <w:rPr>
                <w:color w:val="002060"/>
              </w:rPr>
            </w:pPr>
            <w:r w:rsidRPr="000E0A70">
              <w:rPr>
                <w:color w:val="002060"/>
              </w:rPr>
              <w:t>GASPARRINI MASSIMO</w:t>
            </w:r>
          </w:p>
        </w:tc>
        <w:tc>
          <w:tcPr>
            <w:tcW w:w="2200" w:type="dxa"/>
            <w:tcMar>
              <w:top w:w="20" w:type="dxa"/>
              <w:left w:w="20" w:type="dxa"/>
              <w:bottom w:w="20" w:type="dxa"/>
              <w:right w:w="20" w:type="dxa"/>
            </w:tcMar>
            <w:vAlign w:val="center"/>
            <w:hideMark/>
          </w:tcPr>
          <w:p w14:paraId="0C2645F2" w14:textId="77777777" w:rsidR="00686D3A" w:rsidRPr="000E0A70" w:rsidRDefault="00686D3A" w:rsidP="00C77AA9">
            <w:pPr>
              <w:pStyle w:val="movimento2"/>
              <w:rPr>
                <w:color w:val="002060"/>
              </w:rPr>
            </w:pPr>
            <w:r w:rsidRPr="000E0A70">
              <w:rPr>
                <w:color w:val="002060"/>
              </w:rPr>
              <w:t xml:space="preserve">(TRIBALCIO PICENA) </w:t>
            </w:r>
          </w:p>
        </w:tc>
        <w:tc>
          <w:tcPr>
            <w:tcW w:w="800" w:type="dxa"/>
            <w:tcMar>
              <w:top w:w="20" w:type="dxa"/>
              <w:left w:w="20" w:type="dxa"/>
              <w:bottom w:w="20" w:type="dxa"/>
              <w:right w:w="20" w:type="dxa"/>
            </w:tcMar>
            <w:vAlign w:val="center"/>
            <w:hideMark/>
          </w:tcPr>
          <w:p w14:paraId="33561D13"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9A6294E" w14:textId="77777777" w:rsidR="00686D3A" w:rsidRPr="000E0A70" w:rsidRDefault="00686D3A" w:rsidP="00C77AA9">
            <w:pPr>
              <w:pStyle w:val="movimento"/>
              <w:rPr>
                <w:color w:val="002060"/>
              </w:rPr>
            </w:pPr>
            <w:r w:rsidRPr="000E0A70">
              <w:rPr>
                <w:color w:val="002060"/>
              </w:rPr>
              <w:t>FORLUCCI ENRICO</w:t>
            </w:r>
          </w:p>
        </w:tc>
        <w:tc>
          <w:tcPr>
            <w:tcW w:w="2200" w:type="dxa"/>
            <w:tcMar>
              <w:top w:w="20" w:type="dxa"/>
              <w:left w:w="20" w:type="dxa"/>
              <w:bottom w:w="20" w:type="dxa"/>
              <w:right w:w="20" w:type="dxa"/>
            </w:tcMar>
            <w:vAlign w:val="center"/>
            <w:hideMark/>
          </w:tcPr>
          <w:p w14:paraId="468B3D89" w14:textId="77777777" w:rsidR="00686D3A" w:rsidRPr="000E0A70" w:rsidRDefault="00686D3A" w:rsidP="00C77AA9">
            <w:pPr>
              <w:pStyle w:val="movimento2"/>
              <w:rPr>
                <w:color w:val="002060"/>
              </w:rPr>
            </w:pPr>
            <w:r w:rsidRPr="000E0A70">
              <w:rPr>
                <w:color w:val="002060"/>
              </w:rPr>
              <w:t xml:space="preserve">(URBANIA CALCIO) </w:t>
            </w:r>
          </w:p>
        </w:tc>
      </w:tr>
      <w:tr w:rsidR="00686D3A" w:rsidRPr="000E0A70" w14:paraId="51EB0C3D" w14:textId="77777777" w:rsidTr="00C77AA9">
        <w:tc>
          <w:tcPr>
            <w:tcW w:w="2200" w:type="dxa"/>
            <w:tcMar>
              <w:top w:w="20" w:type="dxa"/>
              <w:left w:w="20" w:type="dxa"/>
              <w:bottom w:w="20" w:type="dxa"/>
              <w:right w:w="20" w:type="dxa"/>
            </w:tcMar>
            <w:vAlign w:val="center"/>
            <w:hideMark/>
          </w:tcPr>
          <w:p w14:paraId="1CBD079B" w14:textId="77777777" w:rsidR="00686D3A" w:rsidRPr="000E0A70" w:rsidRDefault="00686D3A" w:rsidP="00C77AA9">
            <w:pPr>
              <w:pStyle w:val="movimento"/>
              <w:rPr>
                <w:color w:val="002060"/>
              </w:rPr>
            </w:pPr>
            <w:r w:rsidRPr="000E0A70">
              <w:rPr>
                <w:color w:val="002060"/>
              </w:rPr>
              <w:t>LENTINELLO SEBASTIANO</w:t>
            </w:r>
          </w:p>
        </w:tc>
        <w:tc>
          <w:tcPr>
            <w:tcW w:w="2200" w:type="dxa"/>
            <w:tcMar>
              <w:top w:w="20" w:type="dxa"/>
              <w:left w:w="20" w:type="dxa"/>
              <w:bottom w:w="20" w:type="dxa"/>
              <w:right w:w="20" w:type="dxa"/>
            </w:tcMar>
            <w:vAlign w:val="center"/>
            <w:hideMark/>
          </w:tcPr>
          <w:p w14:paraId="1AD99137" w14:textId="77777777" w:rsidR="00686D3A" w:rsidRPr="000E0A70" w:rsidRDefault="00686D3A" w:rsidP="00C77AA9">
            <w:pPr>
              <w:pStyle w:val="movimento2"/>
              <w:rPr>
                <w:color w:val="002060"/>
              </w:rPr>
            </w:pPr>
            <w:r w:rsidRPr="000E0A70">
              <w:rPr>
                <w:color w:val="002060"/>
              </w:rPr>
              <w:t xml:space="preserve">(URBANIA CALCIO) </w:t>
            </w:r>
          </w:p>
        </w:tc>
        <w:tc>
          <w:tcPr>
            <w:tcW w:w="800" w:type="dxa"/>
            <w:tcMar>
              <w:top w:w="20" w:type="dxa"/>
              <w:left w:w="20" w:type="dxa"/>
              <w:bottom w:w="20" w:type="dxa"/>
              <w:right w:w="20" w:type="dxa"/>
            </w:tcMar>
            <w:vAlign w:val="center"/>
            <w:hideMark/>
          </w:tcPr>
          <w:p w14:paraId="27A49E8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162A00B" w14:textId="77777777" w:rsidR="00686D3A" w:rsidRPr="000E0A70" w:rsidRDefault="00686D3A" w:rsidP="00C77AA9">
            <w:pPr>
              <w:pStyle w:val="movimento"/>
              <w:rPr>
                <w:color w:val="002060"/>
              </w:rPr>
            </w:pPr>
            <w:r w:rsidRPr="000E0A70">
              <w:rPr>
                <w:color w:val="002060"/>
              </w:rPr>
              <w:t>CIAMPICHETTI RICCARDO</w:t>
            </w:r>
          </w:p>
        </w:tc>
        <w:tc>
          <w:tcPr>
            <w:tcW w:w="2200" w:type="dxa"/>
            <w:tcMar>
              <w:top w:w="20" w:type="dxa"/>
              <w:left w:w="20" w:type="dxa"/>
              <w:bottom w:w="20" w:type="dxa"/>
              <w:right w:w="20" w:type="dxa"/>
            </w:tcMar>
            <w:vAlign w:val="center"/>
            <w:hideMark/>
          </w:tcPr>
          <w:p w14:paraId="6FA2C1A0" w14:textId="77777777" w:rsidR="00686D3A" w:rsidRPr="000E0A70" w:rsidRDefault="00686D3A" w:rsidP="00C77AA9">
            <w:pPr>
              <w:pStyle w:val="movimento2"/>
              <w:rPr>
                <w:color w:val="002060"/>
              </w:rPr>
            </w:pPr>
            <w:r w:rsidRPr="000E0A70">
              <w:rPr>
                <w:color w:val="002060"/>
              </w:rPr>
              <w:t xml:space="preserve">(URBANITAS APIRO) </w:t>
            </w:r>
          </w:p>
        </w:tc>
      </w:tr>
      <w:tr w:rsidR="00686D3A" w:rsidRPr="000E0A70" w14:paraId="613A33CA" w14:textId="77777777" w:rsidTr="00C77AA9">
        <w:tc>
          <w:tcPr>
            <w:tcW w:w="2200" w:type="dxa"/>
            <w:tcMar>
              <w:top w:w="20" w:type="dxa"/>
              <w:left w:w="20" w:type="dxa"/>
              <w:bottom w:w="20" w:type="dxa"/>
              <w:right w:w="20" w:type="dxa"/>
            </w:tcMar>
            <w:vAlign w:val="center"/>
            <w:hideMark/>
          </w:tcPr>
          <w:p w14:paraId="41415667" w14:textId="77777777" w:rsidR="00686D3A" w:rsidRPr="000E0A70" w:rsidRDefault="00686D3A" w:rsidP="00C77AA9">
            <w:pPr>
              <w:pStyle w:val="movimento"/>
              <w:rPr>
                <w:color w:val="002060"/>
              </w:rPr>
            </w:pPr>
            <w:r w:rsidRPr="000E0A70">
              <w:rPr>
                <w:color w:val="002060"/>
              </w:rPr>
              <w:t>MOAVERO COSIMO</w:t>
            </w:r>
          </w:p>
        </w:tc>
        <w:tc>
          <w:tcPr>
            <w:tcW w:w="2200" w:type="dxa"/>
            <w:tcMar>
              <w:top w:w="20" w:type="dxa"/>
              <w:left w:w="20" w:type="dxa"/>
              <w:bottom w:w="20" w:type="dxa"/>
              <w:right w:w="20" w:type="dxa"/>
            </w:tcMar>
            <w:vAlign w:val="center"/>
            <w:hideMark/>
          </w:tcPr>
          <w:p w14:paraId="029C89E2" w14:textId="77777777" w:rsidR="00686D3A" w:rsidRPr="000E0A70" w:rsidRDefault="00686D3A" w:rsidP="00C77AA9">
            <w:pPr>
              <w:pStyle w:val="movimento2"/>
              <w:rPr>
                <w:color w:val="002060"/>
              </w:rPr>
            </w:pPr>
            <w:r w:rsidRPr="000E0A70">
              <w:rPr>
                <w:color w:val="002060"/>
              </w:rPr>
              <w:t xml:space="preserve">(URBANITAS APIRO) </w:t>
            </w:r>
          </w:p>
        </w:tc>
        <w:tc>
          <w:tcPr>
            <w:tcW w:w="800" w:type="dxa"/>
            <w:tcMar>
              <w:top w:w="20" w:type="dxa"/>
              <w:left w:w="20" w:type="dxa"/>
              <w:bottom w:w="20" w:type="dxa"/>
              <w:right w:w="20" w:type="dxa"/>
            </w:tcMar>
            <w:vAlign w:val="center"/>
            <w:hideMark/>
          </w:tcPr>
          <w:p w14:paraId="4A625C1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A74F3DF" w14:textId="77777777" w:rsidR="00686D3A" w:rsidRPr="000E0A70" w:rsidRDefault="00686D3A" w:rsidP="00C77AA9">
            <w:pPr>
              <w:pStyle w:val="movimento"/>
              <w:rPr>
                <w:color w:val="002060"/>
              </w:rPr>
            </w:pPr>
            <w:r w:rsidRPr="000E0A70">
              <w:rPr>
                <w:color w:val="002060"/>
              </w:rPr>
              <w:t>EJLLI FATJON</w:t>
            </w:r>
          </w:p>
        </w:tc>
        <w:tc>
          <w:tcPr>
            <w:tcW w:w="2200" w:type="dxa"/>
            <w:tcMar>
              <w:top w:w="20" w:type="dxa"/>
              <w:left w:w="20" w:type="dxa"/>
              <w:bottom w:w="20" w:type="dxa"/>
              <w:right w:w="20" w:type="dxa"/>
            </w:tcMar>
            <w:vAlign w:val="center"/>
            <w:hideMark/>
          </w:tcPr>
          <w:p w14:paraId="33BC7DFD" w14:textId="77777777" w:rsidR="00686D3A" w:rsidRPr="000E0A70" w:rsidRDefault="00686D3A" w:rsidP="00C77AA9">
            <w:pPr>
              <w:pStyle w:val="movimento2"/>
              <w:rPr>
                <w:color w:val="002060"/>
              </w:rPr>
            </w:pPr>
            <w:r w:rsidRPr="000E0A70">
              <w:rPr>
                <w:color w:val="002060"/>
              </w:rPr>
              <w:t xml:space="preserve">(VADO C5) </w:t>
            </w:r>
          </w:p>
        </w:tc>
      </w:tr>
      <w:tr w:rsidR="00686D3A" w:rsidRPr="000E0A70" w14:paraId="603BF583" w14:textId="77777777" w:rsidTr="00C77AA9">
        <w:tc>
          <w:tcPr>
            <w:tcW w:w="2200" w:type="dxa"/>
            <w:tcMar>
              <w:top w:w="20" w:type="dxa"/>
              <w:left w:w="20" w:type="dxa"/>
              <w:bottom w:w="20" w:type="dxa"/>
              <w:right w:w="20" w:type="dxa"/>
            </w:tcMar>
            <w:vAlign w:val="center"/>
            <w:hideMark/>
          </w:tcPr>
          <w:p w14:paraId="10E1C745" w14:textId="77777777" w:rsidR="00686D3A" w:rsidRPr="000E0A70" w:rsidRDefault="00686D3A" w:rsidP="00C77AA9">
            <w:pPr>
              <w:pStyle w:val="movimento"/>
              <w:rPr>
                <w:color w:val="002060"/>
              </w:rPr>
            </w:pPr>
            <w:r w:rsidRPr="000E0A70">
              <w:rPr>
                <w:color w:val="002060"/>
              </w:rPr>
              <w:t>MARINELLI GIULIO</w:t>
            </w:r>
          </w:p>
        </w:tc>
        <w:tc>
          <w:tcPr>
            <w:tcW w:w="2200" w:type="dxa"/>
            <w:tcMar>
              <w:top w:w="20" w:type="dxa"/>
              <w:left w:w="20" w:type="dxa"/>
              <w:bottom w:w="20" w:type="dxa"/>
              <w:right w:w="20" w:type="dxa"/>
            </w:tcMar>
            <w:vAlign w:val="center"/>
            <w:hideMark/>
          </w:tcPr>
          <w:p w14:paraId="40A65159" w14:textId="77777777" w:rsidR="00686D3A" w:rsidRPr="000E0A70" w:rsidRDefault="00686D3A" w:rsidP="00C77AA9">
            <w:pPr>
              <w:pStyle w:val="movimento2"/>
              <w:rPr>
                <w:color w:val="002060"/>
              </w:rPr>
            </w:pPr>
            <w:r w:rsidRPr="000E0A70">
              <w:rPr>
                <w:color w:val="002060"/>
              </w:rPr>
              <w:t xml:space="preserve">(VADO C5) </w:t>
            </w:r>
          </w:p>
        </w:tc>
        <w:tc>
          <w:tcPr>
            <w:tcW w:w="800" w:type="dxa"/>
            <w:tcMar>
              <w:top w:w="20" w:type="dxa"/>
              <w:left w:w="20" w:type="dxa"/>
              <w:bottom w:w="20" w:type="dxa"/>
              <w:right w:w="20" w:type="dxa"/>
            </w:tcMar>
            <w:vAlign w:val="center"/>
            <w:hideMark/>
          </w:tcPr>
          <w:p w14:paraId="478B8E6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FE32C22" w14:textId="77777777" w:rsidR="00686D3A" w:rsidRPr="000E0A70" w:rsidRDefault="00686D3A" w:rsidP="00C77AA9">
            <w:pPr>
              <w:pStyle w:val="movimento"/>
              <w:rPr>
                <w:color w:val="002060"/>
              </w:rPr>
            </w:pPr>
            <w:r w:rsidRPr="000E0A70">
              <w:rPr>
                <w:color w:val="002060"/>
              </w:rPr>
              <w:t>ABBRUZZETTI MIRCO</w:t>
            </w:r>
          </w:p>
        </w:tc>
        <w:tc>
          <w:tcPr>
            <w:tcW w:w="2200" w:type="dxa"/>
            <w:tcMar>
              <w:top w:w="20" w:type="dxa"/>
              <w:left w:w="20" w:type="dxa"/>
              <w:bottom w:w="20" w:type="dxa"/>
              <w:right w:w="20" w:type="dxa"/>
            </w:tcMar>
            <w:vAlign w:val="center"/>
            <w:hideMark/>
          </w:tcPr>
          <w:p w14:paraId="5920F3F5" w14:textId="77777777" w:rsidR="00686D3A" w:rsidRPr="000E0A70" w:rsidRDefault="00686D3A" w:rsidP="00C77AA9">
            <w:pPr>
              <w:pStyle w:val="movimento2"/>
              <w:rPr>
                <w:color w:val="002060"/>
              </w:rPr>
            </w:pPr>
            <w:r w:rsidRPr="000E0A70">
              <w:rPr>
                <w:color w:val="002060"/>
              </w:rPr>
              <w:t xml:space="preserve">(VAL TENNA UNITED) </w:t>
            </w:r>
          </w:p>
        </w:tc>
      </w:tr>
      <w:tr w:rsidR="00686D3A" w:rsidRPr="000E0A70" w14:paraId="5BA829B5" w14:textId="77777777" w:rsidTr="00C77AA9">
        <w:tc>
          <w:tcPr>
            <w:tcW w:w="2200" w:type="dxa"/>
            <w:tcMar>
              <w:top w:w="20" w:type="dxa"/>
              <w:left w:w="20" w:type="dxa"/>
              <w:bottom w:w="20" w:type="dxa"/>
              <w:right w:w="20" w:type="dxa"/>
            </w:tcMar>
            <w:vAlign w:val="center"/>
            <w:hideMark/>
          </w:tcPr>
          <w:p w14:paraId="774697ED" w14:textId="77777777" w:rsidR="00686D3A" w:rsidRPr="000E0A70" w:rsidRDefault="00686D3A" w:rsidP="00C77AA9">
            <w:pPr>
              <w:pStyle w:val="movimento"/>
              <w:rPr>
                <w:color w:val="002060"/>
              </w:rPr>
            </w:pPr>
            <w:r w:rsidRPr="000E0A70">
              <w:rPr>
                <w:color w:val="002060"/>
              </w:rPr>
              <w:t>BAGALINI FRANCESCO</w:t>
            </w:r>
          </w:p>
        </w:tc>
        <w:tc>
          <w:tcPr>
            <w:tcW w:w="2200" w:type="dxa"/>
            <w:tcMar>
              <w:top w:w="20" w:type="dxa"/>
              <w:left w:w="20" w:type="dxa"/>
              <w:bottom w:w="20" w:type="dxa"/>
              <w:right w:w="20" w:type="dxa"/>
            </w:tcMar>
            <w:vAlign w:val="center"/>
            <w:hideMark/>
          </w:tcPr>
          <w:p w14:paraId="6A3F4A2B" w14:textId="77777777" w:rsidR="00686D3A" w:rsidRPr="000E0A70" w:rsidRDefault="00686D3A" w:rsidP="00C77AA9">
            <w:pPr>
              <w:pStyle w:val="movimento2"/>
              <w:rPr>
                <w:color w:val="002060"/>
              </w:rPr>
            </w:pPr>
            <w:r w:rsidRPr="000E0A70">
              <w:rPr>
                <w:color w:val="002060"/>
              </w:rPr>
              <w:t xml:space="preserve">(VAL TENNA UNITED) </w:t>
            </w:r>
          </w:p>
        </w:tc>
        <w:tc>
          <w:tcPr>
            <w:tcW w:w="800" w:type="dxa"/>
            <w:tcMar>
              <w:top w:w="20" w:type="dxa"/>
              <w:left w:w="20" w:type="dxa"/>
              <w:bottom w:w="20" w:type="dxa"/>
              <w:right w:w="20" w:type="dxa"/>
            </w:tcMar>
            <w:vAlign w:val="center"/>
            <w:hideMark/>
          </w:tcPr>
          <w:p w14:paraId="190D433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CD77409" w14:textId="77777777" w:rsidR="00686D3A" w:rsidRPr="000E0A70" w:rsidRDefault="00686D3A" w:rsidP="00C77AA9">
            <w:pPr>
              <w:pStyle w:val="movimento"/>
              <w:rPr>
                <w:color w:val="002060"/>
              </w:rPr>
            </w:pPr>
            <w:r w:rsidRPr="000E0A70">
              <w:rPr>
                <w:color w:val="002060"/>
              </w:rPr>
              <w:t>MIMMOTTI MARCO</w:t>
            </w:r>
          </w:p>
        </w:tc>
        <w:tc>
          <w:tcPr>
            <w:tcW w:w="2200" w:type="dxa"/>
            <w:tcMar>
              <w:top w:w="20" w:type="dxa"/>
              <w:left w:w="20" w:type="dxa"/>
              <w:bottom w:w="20" w:type="dxa"/>
              <w:right w:w="20" w:type="dxa"/>
            </w:tcMar>
            <w:vAlign w:val="center"/>
            <w:hideMark/>
          </w:tcPr>
          <w:p w14:paraId="608B50D0" w14:textId="77777777" w:rsidR="00686D3A" w:rsidRPr="000E0A70" w:rsidRDefault="00686D3A" w:rsidP="00C77AA9">
            <w:pPr>
              <w:pStyle w:val="movimento2"/>
              <w:rPr>
                <w:color w:val="002060"/>
              </w:rPr>
            </w:pPr>
            <w:r w:rsidRPr="000E0A70">
              <w:rPr>
                <w:color w:val="002060"/>
              </w:rPr>
              <w:t xml:space="preserve">(VALLESINA) </w:t>
            </w:r>
          </w:p>
        </w:tc>
      </w:tr>
      <w:tr w:rsidR="00686D3A" w:rsidRPr="000E0A70" w14:paraId="2E1B392A" w14:textId="77777777" w:rsidTr="00C77AA9">
        <w:tc>
          <w:tcPr>
            <w:tcW w:w="2200" w:type="dxa"/>
            <w:tcMar>
              <w:top w:w="20" w:type="dxa"/>
              <w:left w:w="20" w:type="dxa"/>
              <w:bottom w:w="20" w:type="dxa"/>
              <w:right w:w="20" w:type="dxa"/>
            </w:tcMar>
            <w:vAlign w:val="center"/>
            <w:hideMark/>
          </w:tcPr>
          <w:p w14:paraId="5D54DF0B" w14:textId="77777777" w:rsidR="00686D3A" w:rsidRPr="000E0A70" w:rsidRDefault="00686D3A" w:rsidP="00C77AA9">
            <w:pPr>
              <w:pStyle w:val="movimento"/>
              <w:rPr>
                <w:color w:val="002060"/>
              </w:rPr>
            </w:pPr>
            <w:r w:rsidRPr="000E0A70">
              <w:rPr>
                <w:color w:val="002060"/>
              </w:rPr>
              <w:t>BARBIERI FRANCESCO CARME</w:t>
            </w:r>
          </w:p>
        </w:tc>
        <w:tc>
          <w:tcPr>
            <w:tcW w:w="2200" w:type="dxa"/>
            <w:tcMar>
              <w:top w:w="20" w:type="dxa"/>
              <w:left w:w="20" w:type="dxa"/>
              <w:bottom w:w="20" w:type="dxa"/>
              <w:right w:w="20" w:type="dxa"/>
            </w:tcMar>
            <w:vAlign w:val="center"/>
            <w:hideMark/>
          </w:tcPr>
          <w:p w14:paraId="1BFD7E1E" w14:textId="77777777" w:rsidR="00686D3A" w:rsidRPr="000E0A70" w:rsidRDefault="00686D3A" w:rsidP="00C77AA9">
            <w:pPr>
              <w:pStyle w:val="movimento2"/>
              <w:rPr>
                <w:color w:val="002060"/>
              </w:rPr>
            </w:pPr>
            <w:r w:rsidRPr="000E0A70">
              <w:rPr>
                <w:color w:val="002060"/>
              </w:rPr>
              <w:t xml:space="preserve">(VIRTUS TEAM SOC.COOP.) </w:t>
            </w:r>
          </w:p>
        </w:tc>
        <w:tc>
          <w:tcPr>
            <w:tcW w:w="800" w:type="dxa"/>
            <w:tcMar>
              <w:top w:w="20" w:type="dxa"/>
              <w:left w:w="20" w:type="dxa"/>
              <w:bottom w:w="20" w:type="dxa"/>
              <w:right w:w="20" w:type="dxa"/>
            </w:tcMar>
            <w:vAlign w:val="center"/>
            <w:hideMark/>
          </w:tcPr>
          <w:p w14:paraId="66DC058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1CE35CA" w14:textId="77777777" w:rsidR="00686D3A" w:rsidRPr="000E0A70" w:rsidRDefault="00686D3A" w:rsidP="00C77AA9">
            <w:pPr>
              <w:pStyle w:val="movimento"/>
              <w:rPr>
                <w:color w:val="002060"/>
              </w:rPr>
            </w:pPr>
            <w:r w:rsidRPr="000E0A70">
              <w:rPr>
                <w:color w:val="002060"/>
              </w:rPr>
              <w:t>MALAVITA SALVATORE</w:t>
            </w:r>
          </w:p>
        </w:tc>
        <w:tc>
          <w:tcPr>
            <w:tcW w:w="2200" w:type="dxa"/>
            <w:tcMar>
              <w:top w:w="20" w:type="dxa"/>
              <w:left w:w="20" w:type="dxa"/>
              <w:bottom w:w="20" w:type="dxa"/>
              <w:right w:w="20" w:type="dxa"/>
            </w:tcMar>
            <w:vAlign w:val="center"/>
            <w:hideMark/>
          </w:tcPr>
          <w:p w14:paraId="7EF23D01" w14:textId="77777777" w:rsidR="00686D3A" w:rsidRPr="000E0A70" w:rsidRDefault="00686D3A" w:rsidP="00C77AA9">
            <w:pPr>
              <w:pStyle w:val="movimento2"/>
              <w:rPr>
                <w:color w:val="002060"/>
              </w:rPr>
            </w:pPr>
            <w:r w:rsidRPr="000E0A70">
              <w:rPr>
                <w:color w:val="002060"/>
              </w:rPr>
              <w:t xml:space="preserve">(VIRTUS TEAM SOC.COOP.) </w:t>
            </w:r>
          </w:p>
        </w:tc>
      </w:tr>
    </w:tbl>
    <w:p w14:paraId="656CC604" w14:textId="77777777" w:rsidR="00686D3A" w:rsidRPr="000E0A70" w:rsidRDefault="00686D3A" w:rsidP="00686D3A">
      <w:pPr>
        <w:pStyle w:val="titolo10"/>
        <w:rPr>
          <w:rFonts w:eastAsiaTheme="minorEastAsia"/>
          <w:color w:val="002060"/>
        </w:rPr>
      </w:pPr>
      <w:r w:rsidRPr="000E0A70">
        <w:rPr>
          <w:color w:val="002060"/>
        </w:rPr>
        <w:t xml:space="preserve">GARE DEL 15/10/2022 </w:t>
      </w:r>
    </w:p>
    <w:p w14:paraId="18F5656A" w14:textId="77777777" w:rsidR="00686D3A" w:rsidRPr="000E0A70" w:rsidRDefault="00686D3A" w:rsidP="00686D3A">
      <w:pPr>
        <w:pStyle w:val="titolo7a"/>
        <w:rPr>
          <w:color w:val="002060"/>
        </w:rPr>
      </w:pPr>
      <w:r w:rsidRPr="000E0A70">
        <w:rPr>
          <w:color w:val="002060"/>
        </w:rPr>
        <w:lastRenderedPageBreak/>
        <w:t xml:space="preserve">PROVVEDIMENTI DISCIPLINARI </w:t>
      </w:r>
    </w:p>
    <w:p w14:paraId="194064CF"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56680FBF" w14:textId="77777777" w:rsidR="00686D3A" w:rsidRPr="000E0A70" w:rsidRDefault="00686D3A" w:rsidP="00686D3A">
      <w:pPr>
        <w:pStyle w:val="titolo30"/>
        <w:rPr>
          <w:color w:val="002060"/>
        </w:rPr>
      </w:pPr>
      <w:r w:rsidRPr="000E0A70">
        <w:rPr>
          <w:color w:val="002060"/>
        </w:rPr>
        <w:t xml:space="preserve">SOCIETA' </w:t>
      </w:r>
    </w:p>
    <w:p w14:paraId="7130F537" w14:textId="77777777" w:rsidR="00686D3A" w:rsidRPr="000E0A70" w:rsidRDefault="00686D3A" w:rsidP="00686D3A">
      <w:pPr>
        <w:pStyle w:val="titolo20"/>
        <w:rPr>
          <w:color w:val="002060"/>
        </w:rPr>
      </w:pPr>
      <w:r w:rsidRPr="000E0A70">
        <w:rPr>
          <w:color w:val="002060"/>
        </w:rPr>
        <w:t xml:space="preserve">AMMENDA </w:t>
      </w:r>
    </w:p>
    <w:p w14:paraId="7E3C2F38"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Euro 50,00 SAN BIAGIO </w:t>
      </w:r>
      <w:r w:rsidRPr="000E0A70">
        <w:rPr>
          <w:color w:val="002060"/>
        </w:rPr>
        <w:br/>
        <w:t xml:space="preserve">per mancanza di acqua calda nello spogliatoio dell'Arbitro. </w:t>
      </w:r>
    </w:p>
    <w:p w14:paraId="65EC7B71" w14:textId="77777777" w:rsidR="00686D3A" w:rsidRPr="000E0A70" w:rsidRDefault="00686D3A" w:rsidP="00686D3A">
      <w:pPr>
        <w:pStyle w:val="titolo30"/>
        <w:rPr>
          <w:color w:val="002060"/>
        </w:rPr>
      </w:pPr>
      <w:r w:rsidRPr="000E0A70">
        <w:rPr>
          <w:color w:val="002060"/>
        </w:rPr>
        <w:t xml:space="preserve">CALCIATORI ESPULSI </w:t>
      </w:r>
    </w:p>
    <w:p w14:paraId="3C4880E2" w14:textId="77777777" w:rsidR="00686D3A" w:rsidRPr="000E0A70" w:rsidRDefault="00686D3A" w:rsidP="00686D3A">
      <w:pPr>
        <w:pStyle w:val="titolo20"/>
        <w:rPr>
          <w:color w:val="002060"/>
        </w:rPr>
      </w:pPr>
      <w:r w:rsidRPr="000E0A7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1B7E100C" w14:textId="77777777" w:rsidTr="00C77AA9">
        <w:tc>
          <w:tcPr>
            <w:tcW w:w="2200" w:type="dxa"/>
            <w:tcMar>
              <w:top w:w="20" w:type="dxa"/>
              <w:left w:w="20" w:type="dxa"/>
              <w:bottom w:w="20" w:type="dxa"/>
              <w:right w:w="20" w:type="dxa"/>
            </w:tcMar>
            <w:vAlign w:val="center"/>
            <w:hideMark/>
          </w:tcPr>
          <w:p w14:paraId="448527FB" w14:textId="77777777" w:rsidR="00686D3A" w:rsidRPr="000E0A70" w:rsidRDefault="00686D3A" w:rsidP="00C77AA9">
            <w:pPr>
              <w:pStyle w:val="movimento"/>
              <w:rPr>
                <w:color w:val="002060"/>
              </w:rPr>
            </w:pPr>
            <w:r w:rsidRPr="000E0A70">
              <w:rPr>
                <w:color w:val="002060"/>
              </w:rPr>
              <w:t>SARRECCHIA TOMMASO</w:t>
            </w:r>
          </w:p>
        </w:tc>
        <w:tc>
          <w:tcPr>
            <w:tcW w:w="2200" w:type="dxa"/>
            <w:tcMar>
              <w:top w:w="20" w:type="dxa"/>
              <w:left w:w="20" w:type="dxa"/>
              <w:bottom w:w="20" w:type="dxa"/>
              <w:right w:w="20" w:type="dxa"/>
            </w:tcMar>
            <w:vAlign w:val="center"/>
            <w:hideMark/>
          </w:tcPr>
          <w:p w14:paraId="435BA5C5" w14:textId="77777777" w:rsidR="00686D3A" w:rsidRPr="000E0A70" w:rsidRDefault="00686D3A" w:rsidP="00C77AA9">
            <w:pPr>
              <w:pStyle w:val="movimento2"/>
              <w:rPr>
                <w:color w:val="002060"/>
              </w:rPr>
            </w:pPr>
            <w:r w:rsidRPr="000E0A70">
              <w:rPr>
                <w:color w:val="002060"/>
              </w:rPr>
              <w:t xml:space="preserve">(FFJ CALCIO A 5) </w:t>
            </w:r>
          </w:p>
        </w:tc>
        <w:tc>
          <w:tcPr>
            <w:tcW w:w="800" w:type="dxa"/>
            <w:tcMar>
              <w:top w:w="20" w:type="dxa"/>
              <w:left w:w="20" w:type="dxa"/>
              <w:bottom w:w="20" w:type="dxa"/>
              <w:right w:w="20" w:type="dxa"/>
            </w:tcMar>
            <w:vAlign w:val="center"/>
            <w:hideMark/>
          </w:tcPr>
          <w:p w14:paraId="2DF34B63"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99FE01E"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565BFDB" w14:textId="77777777" w:rsidR="00686D3A" w:rsidRPr="000E0A70" w:rsidRDefault="00686D3A" w:rsidP="00C77AA9">
            <w:pPr>
              <w:pStyle w:val="movimento2"/>
              <w:rPr>
                <w:color w:val="002060"/>
              </w:rPr>
            </w:pPr>
            <w:r w:rsidRPr="000E0A70">
              <w:rPr>
                <w:color w:val="002060"/>
              </w:rPr>
              <w:t> </w:t>
            </w:r>
          </w:p>
        </w:tc>
      </w:tr>
    </w:tbl>
    <w:p w14:paraId="4E3A6DE1" w14:textId="77777777" w:rsidR="00686D3A" w:rsidRPr="000E0A70" w:rsidRDefault="00686D3A" w:rsidP="00686D3A">
      <w:pPr>
        <w:pStyle w:val="titolo20"/>
        <w:rPr>
          <w:rFonts w:eastAsiaTheme="minorEastAsia"/>
          <w:color w:val="002060"/>
        </w:rPr>
      </w:pPr>
      <w:r w:rsidRPr="000E0A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7E11B214" w14:textId="77777777" w:rsidTr="00C77AA9">
        <w:tc>
          <w:tcPr>
            <w:tcW w:w="2200" w:type="dxa"/>
            <w:tcMar>
              <w:top w:w="20" w:type="dxa"/>
              <w:left w:w="20" w:type="dxa"/>
              <w:bottom w:w="20" w:type="dxa"/>
              <w:right w:w="20" w:type="dxa"/>
            </w:tcMar>
            <w:vAlign w:val="center"/>
            <w:hideMark/>
          </w:tcPr>
          <w:p w14:paraId="3296428E" w14:textId="77777777" w:rsidR="00686D3A" w:rsidRPr="000E0A70" w:rsidRDefault="00686D3A" w:rsidP="00C77AA9">
            <w:pPr>
              <w:pStyle w:val="movimento"/>
              <w:rPr>
                <w:color w:val="002060"/>
              </w:rPr>
            </w:pPr>
            <w:r w:rsidRPr="000E0A70">
              <w:rPr>
                <w:color w:val="002060"/>
              </w:rPr>
              <w:t>GENTILI LEONARDO</w:t>
            </w:r>
          </w:p>
        </w:tc>
        <w:tc>
          <w:tcPr>
            <w:tcW w:w="2200" w:type="dxa"/>
            <w:tcMar>
              <w:top w:w="20" w:type="dxa"/>
              <w:left w:w="20" w:type="dxa"/>
              <w:bottom w:w="20" w:type="dxa"/>
              <w:right w:w="20" w:type="dxa"/>
            </w:tcMar>
            <w:vAlign w:val="center"/>
            <w:hideMark/>
          </w:tcPr>
          <w:p w14:paraId="4984180E" w14:textId="77777777" w:rsidR="00686D3A" w:rsidRPr="000E0A70" w:rsidRDefault="00686D3A" w:rsidP="00C77AA9">
            <w:pPr>
              <w:pStyle w:val="movimento2"/>
              <w:rPr>
                <w:color w:val="002060"/>
              </w:rPr>
            </w:pPr>
            <w:r w:rsidRPr="000E0A70">
              <w:rPr>
                <w:color w:val="002060"/>
              </w:rPr>
              <w:t xml:space="preserve">(SAN GINESIO FUTSAL) </w:t>
            </w:r>
          </w:p>
        </w:tc>
        <w:tc>
          <w:tcPr>
            <w:tcW w:w="800" w:type="dxa"/>
            <w:tcMar>
              <w:top w:w="20" w:type="dxa"/>
              <w:left w:w="20" w:type="dxa"/>
              <w:bottom w:w="20" w:type="dxa"/>
              <w:right w:w="20" w:type="dxa"/>
            </w:tcMar>
            <w:vAlign w:val="center"/>
            <w:hideMark/>
          </w:tcPr>
          <w:p w14:paraId="6B9B9C16"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BBFF16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D9BD39B" w14:textId="77777777" w:rsidR="00686D3A" w:rsidRPr="000E0A70" w:rsidRDefault="00686D3A" w:rsidP="00C77AA9">
            <w:pPr>
              <w:pStyle w:val="movimento2"/>
              <w:rPr>
                <w:color w:val="002060"/>
              </w:rPr>
            </w:pPr>
            <w:r w:rsidRPr="000E0A70">
              <w:rPr>
                <w:color w:val="002060"/>
              </w:rPr>
              <w:t> </w:t>
            </w:r>
          </w:p>
        </w:tc>
      </w:tr>
    </w:tbl>
    <w:p w14:paraId="07E9A221" w14:textId="77777777" w:rsidR="00686D3A" w:rsidRPr="000E0A70" w:rsidRDefault="00686D3A" w:rsidP="00686D3A">
      <w:pPr>
        <w:pStyle w:val="titolo30"/>
        <w:rPr>
          <w:rFonts w:eastAsiaTheme="minorEastAsia"/>
          <w:color w:val="002060"/>
        </w:rPr>
      </w:pPr>
      <w:r w:rsidRPr="000E0A70">
        <w:rPr>
          <w:color w:val="002060"/>
        </w:rPr>
        <w:t xml:space="preserve">CALCIATORI NON ESPULSI </w:t>
      </w:r>
    </w:p>
    <w:p w14:paraId="28FD7F04" w14:textId="77777777" w:rsidR="00686D3A" w:rsidRPr="000E0A70" w:rsidRDefault="00686D3A" w:rsidP="00686D3A">
      <w:pPr>
        <w:pStyle w:val="titolo20"/>
        <w:rPr>
          <w:color w:val="002060"/>
        </w:rPr>
      </w:pPr>
      <w:r w:rsidRPr="000E0A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51EE223C" w14:textId="77777777" w:rsidTr="00C77AA9">
        <w:tc>
          <w:tcPr>
            <w:tcW w:w="2200" w:type="dxa"/>
            <w:tcMar>
              <w:top w:w="20" w:type="dxa"/>
              <w:left w:w="20" w:type="dxa"/>
              <w:bottom w:w="20" w:type="dxa"/>
              <w:right w:w="20" w:type="dxa"/>
            </w:tcMar>
            <w:vAlign w:val="center"/>
            <w:hideMark/>
          </w:tcPr>
          <w:p w14:paraId="1FFE8AAE" w14:textId="77777777" w:rsidR="00686D3A" w:rsidRPr="000E0A70" w:rsidRDefault="00686D3A" w:rsidP="00C77AA9">
            <w:pPr>
              <w:pStyle w:val="movimento"/>
              <w:rPr>
                <w:color w:val="002060"/>
              </w:rPr>
            </w:pPr>
            <w:r w:rsidRPr="000E0A70">
              <w:rPr>
                <w:color w:val="002060"/>
              </w:rPr>
              <w:t>MORELLI NICOLA</w:t>
            </w:r>
          </w:p>
        </w:tc>
        <w:tc>
          <w:tcPr>
            <w:tcW w:w="2200" w:type="dxa"/>
            <w:tcMar>
              <w:top w:w="20" w:type="dxa"/>
              <w:left w:w="20" w:type="dxa"/>
              <w:bottom w:w="20" w:type="dxa"/>
              <w:right w:w="20" w:type="dxa"/>
            </w:tcMar>
            <w:vAlign w:val="center"/>
            <w:hideMark/>
          </w:tcPr>
          <w:p w14:paraId="031B00F8" w14:textId="77777777" w:rsidR="00686D3A" w:rsidRPr="000E0A70" w:rsidRDefault="00686D3A" w:rsidP="00C77AA9">
            <w:pPr>
              <w:pStyle w:val="movimento2"/>
              <w:rPr>
                <w:color w:val="002060"/>
              </w:rPr>
            </w:pPr>
            <w:r w:rsidRPr="000E0A70">
              <w:rPr>
                <w:color w:val="002060"/>
              </w:rPr>
              <w:t xml:space="preserve">(MONTECCHIO SPORT) </w:t>
            </w:r>
          </w:p>
        </w:tc>
        <w:tc>
          <w:tcPr>
            <w:tcW w:w="800" w:type="dxa"/>
            <w:tcMar>
              <w:top w:w="20" w:type="dxa"/>
              <w:left w:w="20" w:type="dxa"/>
              <w:bottom w:w="20" w:type="dxa"/>
              <w:right w:w="20" w:type="dxa"/>
            </w:tcMar>
            <w:vAlign w:val="center"/>
            <w:hideMark/>
          </w:tcPr>
          <w:p w14:paraId="3E00CFB5"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02D33A4" w14:textId="77777777" w:rsidR="00686D3A" w:rsidRPr="000E0A70" w:rsidRDefault="00686D3A" w:rsidP="00C77AA9">
            <w:pPr>
              <w:pStyle w:val="movimento"/>
              <w:rPr>
                <w:color w:val="002060"/>
              </w:rPr>
            </w:pPr>
            <w:r w:rsidRPr="000E0A70">
              <w:rPr>
                <w:color w:val="002060"/>
              </w:rPr>
              <w:t>ROMANELLI MICHELE</w:t>
            </w:r>
          </w:p>
        </w:tc>
        <w:tc>
          <w:tcPr>
            <w:tcW w:w="2200" w:type="dxa"/>
            <w:tcMar>
              <w:top w:w="20" w:type="dxa"/>
              <w:left w:w="20" w:type="dxa"/>
              <w:bottom w:w="20" w:type="dxa"/>
              <w:right w:w="20" w:type="dxa"/>
            </w:tcMar>
            <w:vAlign w:val="center"/>
            <w:hideMark/>
          </w:tcPr>
          <w:p w14:paraId="2122DFBD" w14:textId="77777777" w:rsidR="00686D3A" w:rsidRPr="000E0A70" w:rsidRDefault="00686D3A" w:rsidP="00C77AA9">
            <w:pPr>
              <w:pStyle w:val="movimento2"/>
              <w:rPr>
                <w:color w:val="002060"/>
              </w:rPr>
            </w:pPr>
            <w:r w:rsidRPr="000E0A70">
              <w:rPr>
                <w:color w:val="002060"/>
              </w:rPr>
              <w:t xml:space="preserve">(SANTA MARIA NUOVA A.S.D.) </w:t>
            </w:r>
          </w:p>
        </w:tc>
      </w:tr>
    </w:tbl>
    <w:p w14:paraId="37A44A10" w14:textId="77777777" w:rsidR="00686D3A" w:rsidRPr="000E0A70" w:rsidRDefault="00686D3A" w:rsidP="00686D3A">
      <w:pPr>
        <w:pStyle w:val="titolo20"/>
        <w:rPr>
          <w:rFonts w:eastAsiaTheme="minorEastAsia"/>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6D4EE363" w14:textId="77777777" w:rsidTr="00C77AA9">
        <w:tc>
          <w:tcPr>
            <w:tcW w:w="2200" w:type="dxa"/>
            <w:tcMar>
              <w:top w:w="20" w:type="dxa"/>
              <w:left w:w="20" w:type="dxa"/>
              <w:bottom w:w="20" w:type="dxa"/>
              <w:right w:w="20" w:type="dxa"/>
            </w:tcMar>
            <w:vAlign w:val="center"/>
            <w:hideMark/>
          </w:tcPr>
          <w:p w14:paraId="34BA21BA" w14:textId="77777777" w:rsidR="00686D3A" w:rsidRPr="000E0A70" w:rsidRDefault="00686D3A" w:rsidP="00C77AA9">
            <w:pPr>
              <w:pStyle w:val="movimento"/>
              <w:rPr>
                <w:color w:val="002060"/>
              </w:rPr>
            </w:pPr>
            <w:r w:rsidRPr="000E0A70">
              <w:rPr>
                <w:color w:val="002060"/>
              </w:rPr>
              <w:t>TARSETTI DIEGO</w:t>
            </w:r>
          </w:p>
        </w:tc>
        <w:tc>
          <w:tcPr>
            <w:tcW w:w="2200" w:type="dxa"/>
            <w:tcMar>
              <w:top w:w="20" w:type="dxa"/>
              <w:left w:w="20" w:type="dxa"/>
              <w:bottom w:w="20" w:type="dxa"/>
              <w:right w:w="20" w:type="dxa"/>
            </w:tcMar>
            <w:vAlign w:val="center"/>
            <w:hideMark/>
          </w:tcPr>
          <w:p w14:paraId="63ACB535" w14:textId="77777777" w:rsidR="00686D3A" w:rsidRPr="000E0A70" w:rsidRDefault="00686D3A" w:rsidP="00C77AA9">
            <w:pPr>
              <w:pStyle w:val="movimento2"/>
              <w:rPr>
                <w:color w:val="002060"/>
              </w:rPr>
            </w:pPr>
            <w:r w:rsidRPr="000E0A70">
              <w:rPr>
                <w:color w:val="002060"/>
              </w:rPr>
              <w:t xml:space="preserve">(ASPIO 2005) </w:t>
            </w:r>
          </w:p>
        </w:tc>
        <w:tc>
          <w:tcPr>
            <w:tcW w:w="800" w:type="dxa"/>
            <w:tcMar>
              <w:top w:w="20" w:type="dxa"/>
              <w:left w:w="20" w:type="dxa"/>
              <w:bottom w:w="20" w:type="dxa"/>
              <w:right w:w="20" w:type="dxa"/>
            </w:tcMar>
            <w:vAlign w:val="center"/>
            <w:hideMark/>
          </w:tcPr>
          <w:p w14:paraId="73B0ADE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C0BAC10" w14:textId="77777777" w:rsidR="00686D3A" w:rsidRPr="000E0A70" w:rsidRDefault="00686D3A" w:rsidP="00C77AA9">
            <w:pPr>
              <w:pStyle w:val="movimento"/>
              <w:rPr>
                <w:color w:val="002060"/>
              </w:rPr>
            </w:pPr>
            <w:r w:rsidRPr="000E0A70">
              <w:rPr>
                <w:color w:val="002060"/>
              </w:rPr>
              <w:t>ANGELETTI LORENZO</w:t>
            </w:r>
          </w:p>
        </w:tc>
        <w:tc>
          <w:tcPr>
            <w:tcW w:w="2200" w:type="dxa"/>
            <w:tcMar>
              <w:top w:w="20" w:type="dxa"/>
              <w:left w:w="20" w:type="dxa"/>
              <w:bottom w:w="20" w:type="dxa"/>
              <w:right w:w="20" w:type="dxa"/>
            </w:tcMar>
            <w:vAlign w:val="center"/>
            <w:hideMark/>
          </w:tcPr>
          <w:p w14:paraId="46D4D07B" w14:textId="77777777" w:rsidR="00686D3A" w:rsidRPr="000E0A70" w:rsidRDefault="00686D3A" w:rsidP="00C77AA9">
            <w:pPr>
              <w:pStyle w:val="movimento2"/>
              <w:rPr>
                <w:color w:val="002060"/>
              </w:rPr>
            </w:pPr>
            <w:r w:rsidRPr="000E0A70">
              <w:rPr>
                <w:color w:val="002060"/>
              </w:rPr>
              <w:t xml:space="preserve">(CALCETTO NUMANA) </w:t>
            </w:r>
          </w:p>
        </w:tc>
      </w:tr>
      <w:tr w:rsidR="00686D3A" w:rsidRPr="000E0A70" w14:paraId="47FF8EE1" w14:textId="77777777" w:rsidTr="00C77AA9">
        <w:tc>
          <w:tcPr>
            <w:tcW w:w="2200" w:type="dxa"/>
            <w:tcMar>
              <w:top w:w="20" w:type="dxa"/>
              <w:left w:w="20" w:type="dxa"/>
              <w:bottom w:w="20" w:type="dxa"/>
              <w:right w:w="20" w:type="dxa"/>
            </w:tcMar>
            <w:vAlign w:val="center"/>
            <w:hideMark/>
          </w:tcPr>
          <w:p w14:paraId="06762B9A" w14:textId="77777777" w:rsidR="00686D3A" w:rsidRPr="000E0A70" w:rsidRDefault="00686D3A" w:rsidP="00C77AA9">
            <w:pPr>
              <w:pStyle w:val="movimento"/>
              <w:rPr>
                <w:color w:val="002060"/>
              </w:rPr>
            </w:pPr>
            <w:r w:rsidRPr="000E0A70">
              <w:rPr>
                <w:color w:val="002060"/>
              </w:rPr>
              <w:t>DE LUCA DANIELE</w:t>
            </w:r>
          </w:p>
        </w:tc>
        <w:tc>
          <w:tcPr>
            <w:tcW w:w="2200" w:type="dxa"/>
            <w:tcMar>
              <w:top w:w="20" w:type="dxa"/>
              <w:left w:w="20" w:type="dxa"/>
              <w:bottom w:w="20" w:type="dxa"/>
              <w:right w:w="20" w:type="dxa"/>
            </w:tcMar>
            <w:vAlign w:val="center"/>
            <w:hideMark/>
          </w:tcPr>
          <w:p w14:paraId="7E73764D" w14:textId="77777777" w:rsidR="00686D3A" w:rsidRPr="000E0A70" w:rsidRDefault="00686D3A" w:rsidP="00C77AA9">
            <w:pPr>
              <w:pStyle w:val="movimento2"/>
              <w:rPr>
                <w:color w:val="002060"/>
              </w:rPr>
            </w:pPr>
            <w:r w:rsidRPr="000E0A70">
              <w:rPr>
                <w:color w:val="002060"/>
              </w:rPr>
              <w:t xml:space="preserve">(CALCETTO NUMANA) </w:t>
            </w:r>
          </w:p>
        </w:tc>
        <w:tc>
          <w:tcPr>
            <w:tcW w:w="800" w:type="dxa"/>
            <w:tcMar>
              <w:top w:w="20" w:type="dxa"/>
              <w:left w:w="20" w:type="dxa"/>
              <w:bottom w:w="20" w:type="dxa"/>
              <w:right w:w="20" w:type="dxa"/>
            </w:tcMar>
            <w:vAlign w:val="center"/>
            <w:hideMark/>
          </w:tcPr>
          <w:p w14:paraId="2E8E737E"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9F164A5" w14:textId="77777777" w:rsidR="00686D3A" w:rsidRPr="000E0A70" w:rsidRDefault="00686D3A" w:rsidP="00C77AA9">
            <w:pPr>
              <w:pStyle w:val="movimento"/>
              <w:rPr>
                <w:color w:val="002060"/>
              </w:rPr>
            </w:pPr>
            <w:r w:rsidRPr="000E0A70">
              <w:rPr>
                <w:color w:val="002060"/>
              </w:rPr>
              <w:t>IACONETA GIUSEPPE</w:t>
            </w:r>
          </w:p>
        </w:tc>
        <w:tc>
          <w:tcPr>
            <w:tcW w:w="2200" w:type="dxa"/>
            <w:tcMar>
              <w:top w:w="20" w:type="dxa"/>
              <w:left w:w="20" w:type="dxa"/>
              <w:bottom w:w="20" w:type="dxa"/>
              <w:right w:w="20" w:type="dxa"/>
            </w:tcMar>
            <w:vAlign w:val="center"/>
            <w:hideMark/>
          </w:tcPr>
          <w:p w14:paraId="2CAEC670" w14:textId="77777777" w:rsidR="00686D3A" w:rsidRPr="000E0A70" w:rsidRDefault="00686D3A" w:rsidP="00C77AA9">
            <w:pPr>
              <w:pStyle w:val="movimento2"/>
              <w:rPr>
                <w:color w:val="002060"/>
              </w:rPr>
            </w:pPr>
            <w:r w:rsidRPr="000E0A70">
              <w:rPr>
                <w:color w:val="002060"/>
              </w:rPr>
              <w:t xml:space="preserve">(CASENUOVE) </w:t>
            </w:r>
          </w:p>
        </w:tc>
      </w:tr>
      <w:tr w:rsidR="00686D3A" w:rsidRPr="000E0A70" w14:paraId="6F905207" w14:textId="77777777" w:rsidTr="00C77AA9">
        <w:tc>
          <w:tcPr>
            <w:tcW w:w="2200" w:type="dxa"/>
            <w:tcMar>
              <w:top w:w="20" w:type="dxa"/>
              <w:left w:w="20" w:type="dxa"/>
              <w:bottom w:w="20" w:type="dxa"/>
              <w:right w:w="20" w:type="dxa"/>
            </w:tcMar>
            <w:vAlign w:val="center"/>
            <w:hideMark/>
          </w:tcPr>
          <w:p w14:paraId="32191F90" w14:textId="77777777" w:rsidR="00686D3A" w:rsidRPr="000E0A70" w:rsidRDefault="00686D3A" w:rsidP="00C77AA9">
            <w:pPr>
              <w:pStyle w:val="movimento"/>
              <w:rPr>
                <w:color w:val="002060"/>
              </w:rPr>
            </w:pPr>
            <w:r w:rsidRPr="000E0A70">
              <w:rPr>
                <w:color w:val="002060"/>
              </w:rPr>
              <w:t>BULDRINI LORENZO</w:t>
            </w:r>
          </w:p>
        </w:tc>
        <w:tc>
          <w:tcPr>
            <w:tcW w:w="2200" w:type="dxa"/>
            <w:tcMar>
              <w:top w:w="20" w:type="dxa"/>
              <w:left w:w="20" w:type="dxa"/>
              <w:bottom w:w="20" w:type="dxa"/>
              <w:right w:w="20" w:type="dxa"/>
            </w:tcMar>
            <w:vAlign w:val="center"/>
            <w:hideMark/>
          </w:tcPr>
          <w:p w14:paraId="08DC9847" w14:textId="77777777" w:rsidR="00686D3A" w:rsidRPr="000E0A70" w:rsidRDefault="00686D3A" w:rsidP="00C77AA9">
            <w:pPr>
              <w:pStyle w:val="movimento2"/>
              <w:rPr>
                <w:color w:val="002060"/>
              </w:rPr>
            </w:pPr>
            <w:r w:rsidRPr="000E0A70">
              <w:rPr>
                <w:color w:val="002060"/>
              </w:rPr>
              <w:t xml:space="preserve">(CASTELRAIMONDO CALCIO A 5) </w:t>
            </w:r>
          </w:p>
        </w:tc>
        <w:tc>
          <w:tcPr>
            <w:tcW w:w="800" w:type="dxa"/>
            <w:tcMar>
              <w:top w:w="20" w:type="dxa"/>
              <w:left w:w="20" w:type="dxa"/>
              <w:bottom w:w="20" w:type="dxa"/>
              <w:right w:w="20" w:type="dxa"/>
            </w:tcMar>
            <w:vAlign w:val="center"/>
            <w:hideMark/>
          </w:tcPr>
          <w:p w14:paraId="11CAA1C7"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5AD1BCC" w14:textId="77777777" w:rsidR="00686D3A" w:rsidRPr="000E0A70" w:rsidRDefault="00686D3A" w:rsidP="00C77AA9">
            <w:pPr>
              <w:pStyle w:val="movimento"/>
              <w:rPr>
                <w:color w:val="002060"/>
              </w:rPr>
            </w:pPr>
            <w:r w:rsidRPr="000E0A70">
              <w:rPr>
                <w:color w:val="002060"/>
              </w:rPr>
              <w:t>CALZETTA RICCARDO</w:t>
            </w:r>
          </w:p>
        </w:tc>
        <w:tc>
          <w:tcPr>
            <w:tcW w:w="2200" w:type="dxa"/>
            <w:tcMar>
              <w:top w:w="20" w:type="dxa"/>
              <w:left w:w="20" w:type="dxa"/>
              <w:bottom w:w="20" w:type="dxa"/>
              <w:right w:w="20" w:type="dxa"/>
            </w:tcMar>
            <w:vAlign w:val="center"/>
            <w:hideMark/>
          </w:tcPr>
          <w:p w14:paraId="7D10260A" w14:textId="77777777" w:rsidR="00686D3A" w:rsidRPr="000E0A70" w:rsidRDefault="00686D3A" w:rsidP="00C77AA9">
            <w:pPr>
              <w:pStyle w:val="movimento2"/>
              <w:rPr>
                <w:color w:val="002060"/>
              </w:rPr>
            </w:pPr>
            <w:r w:rsidRPr="000E0A70">
              <w:rPr>
                <w:color w:val="002060"/>
              </w:rPr>
              <w:t xml:space="preserve">(CASTELRAIMONDO CALCIO A 5) </w:t>
            </w:r>
          </w:p>
        </w:tc>
      </w:tr>
      <w:tr w:rsidR="00686D3A" w:rsidRPr="000E0A70" w14:paraId="03E7A513" w14:textId="77777777" w:rsidTr="00C77AA9">
        <w:tc>
          <w:tcPr>
            <w:tcW w:w="2200" w:type="dxa"/>
            <w:tcMar>
              <w:top w:w="20" w:type="dxa"/>
              <w:left w:w="20" w:type="dxa"/>
              <w:bottom w:w="20" w:type="dxa"/>
              <w:right w:w="20" w:type="dxa"/>
            </w:tcMar>
            <w:vAlign w:val="center"/>
            <w:hideMark/>
          </w:tcPr>
          <w:p w14:paraId="0EA7D540" w14:textId="77777777" w:rsidR="00686D3A" w:rsidRPr="000E0A70" w:rsidRDefault="00686D3A" w:rsidP="00C77AA9">
            <w:pPr>
              <w:pStyle w:val="movimento"/>
              <w:rPr>
                <w:color w:val="002060"/>
              </w:rPr>
            </w:pPr>
            <w:r w:rsidRPr="000E0A70">
              <w:rPr>
                <w:color w:val="002060"/>
              </w:rPr>
              <w:t>MARINI EDOARDO</w:t>
            </w:r>
          </w:p>
        </w:tc>
        <w:tc>
          <w:tcPr>
            <w:tcW w:w="2200" w:type="dxa"/>
            <w:tcMar>
              <w:top w:w="20" w:type="dxa"/>
              <w:left w:w="20" w:type="dxa"/>
              <w:bottom w:w="20" w:type="dxa"/>
              <w:right w:w="20" w:type="dxa"/>
            </w:tcMar>
            <w:vAlign w:val="center"/>
            <w:hideMark/>
          </w:tcPr>
          <w:p w14:paraId="57ACB1B8" w14:textId="77777777" w:rsidR="00686D3A" w:rsidRPr="000E0A70" w:rsidRDefault="00686D3A" w:rsidP="00C77AA9">
            <w:pPr>
              <w:pStyle w:val="movimento2"/>
              <w:rPr>
                <w:color w:val="002060"/>
              </w:rPr>
            </w:pPr>
            <w:r w:rsidRPr="000E0A70">
              <w:rPr>
                <w:color w:val="002060"/>
              </w:rPr>
              <w:t xml:space="preserve">(CASTELRAIMONDO CALCIO A 5) </w:t>
            </w:r>
          </w:p>
        </w:tc>
        <w:tc>
          <w:tcPr>
            <w:tcW w:w="800" w:type="dxa"/>
            <w:tcMar>
              <w:top w:w="20" w:type="dxa"/>
              <w:left w:w="20" w:type="dxa"/>
              <w:bottom w:w="20" w:type="dxa"/>
              <w:right w:w="20" w:type="dxa"/>
            </w:tcMar>
            <w:vAlign w:val="center"/>
            <w:hideMark/>
          </w:tcPr>
          <w:p w14:paraId="172AC5E6"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EF6CB2A" w14:textId="77777777" w:rsidR="00686D3A" w:rsidRPr="000E0A70" w:rsidRDefault="00686D3A" w:rsidP="00C77AA9">
            <w:pPr>
              <w:pStyle w:val="movimento"/>
              <w:rPr>
                <w:color w:val="002060"/>
              </w:rPr>
            </w:pPr>
            <w:r w:rsidRPr="000E0A70">
              <w:rPr>
                <w:color w:val="002060"/>
              </w:rPr>
              <w:t>PROCACCINI FIORENZO</w:t>
            </w:r>
          </w:p>
        </w:tc>
        <w:tc>
          <w:tcPr>
            <w:tcW w:w="2200" w:type="dxa"/>
            <w:tcMar>
              <w:top w:w="20" w:type="dxa"/>
              <w:left w:w="20" w:type="dxa"/>
              <w:bottom w:w="20" w:type="dxa"/>
              <w:right w:w="20" w:type="dxa"/>
            </w:tcMar>
            <w:vAlign w:val="center"/>
            <w:hideMark/>
          </w:tcPr>
          <w:p w14:paraId="3CDCF674" w14:textId="77777777" w:rsidR="00686D3A" w:rsidRPr="000E0A70" w:rsidRDefault="00686D3A" w:rsidP="00C77AA9">
            <w:pPr>
              <w:pStyle w:val="movimento2"/>
              <w:rPr>
                <w:color w:val="002060"/>
              </w:rPr>
            </w:pPr>
            <w:r w:rsidRPr="000E0A70">
              <w:rPr>
                <w:color w:val="002060"/>
              </w:rPr>
              <w:t xml:space="preserve">(CASTELRAIMONDO CALCIO A 5) </w:t>
            </w:r>
          </w:p>
        </w:tc>
      </w:tr>
      <w:tr w:rsidR="00686D3A" w:rsidRPr="000E0A70" w14:paraId="65F5F87C" w14:textId="77777777" w:rsidTr="00C77AA9">
        <w:tc>
          <w:tcPr>
            <w:tcW w:w="2200" w:type="dxa"/>
            <w:tcMar>
              <w:top w:w="20" w:type="dxa"/>
              <w:left w:w="20" w:type="dxa"/>
              <w:bottom w:w="20" w:type="dxa"/>
              <w:right w:w="20" w:type="dxa"/>
            </w:tcMar>
            <w:vAlign w:val="center"/>
            <w:hideMark/>
          </w:tcPr>
          <w:p w14:paraId="68B470B7" w14:textId="77777777" w:rsidR="00686D3A" w:rsidRPr="000E0A70" w:rsidRDefault="00686D3A" w:rsidP="00C77AA9">
            <w:pPr>
              <w:pStyle w:val="movimento"/>
              <w:rPr>
                <w:color w:val="002060"/>
              </w:rPr>
            </w:pPr>
            <w:r w:rsidRPr="000E0A70">
              <w:rPr>
                <w:color w:val="002060"/>
              </w:rPr>
              <w:t>MENGHINI DARIO</w:t>
            </w:r>
          </w:p>
        </w:tc>
        <w:tc>
          <w:tcPr>
            <w:tcW w:w="2200" w:type="dxa"/>
            <w:tcMar>
              <w:top w:w="20" w:type="dxa"/>
              <w:left w:w="20" w:type="dxa"/>
              <w:bottom w:w="20" w:type="dxa"/>
              <w:right w:w="20" w:type="dxa"/>
            </w:tcMar>
            <w:vAlign w:val="center"/>
            <w:hideMark/>
          </w:tcPr>
          <w:p w14:paraId="6D54F9C4" w14:textId="77777777" w:rsidR="00686D3A" w:rsidRPr="000E0A70" w:rsidRDefault="00686D3A" w:rsidP="00C77AA9">
            <w:pPr>
              <w:pStyle w:val="movimento2"/>
              <w:rPr>
                <w:color w:val="002060"/>
              </w:rPr>
            </w:pPr>
            <w:r w:rsidRPr="000E0A70">
              <w:rPr>
                <w:color w:val="002060"/>
              </w:rPr>
              <w:t xml:space="preserve">(CIRCOLO COLLODI CALCIO 5) </w:t>
            </w:r>
          </w:p>
        </w:tc>
        <w:tc>
          <w:tcPr>
            <w:tcW w:w="800" w:type="dxa"/>
            <w:tcMar>
              <w:top w:w="20" w:type="dxa"/>
              <w:left w:w="20" w:type="dxa"/>
              <w:bottom w:w="20" w:type="dxa"/>
              <w:right w:w="20" w:type="dxa"/>
            </w:tcMar>
            <w:vAlign w:val="center"/>
            <w:hideMark/>
          </w:tcPr>
          <w:p w14:paraId="6FFEB38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939843B" w14:textId="77777777" w:rsidR="00686D3A" w:rsidRPr="000E0A70" w:rsidRDefault="00686D3A" w:rsidP="00C77AA9">
            <w:pPr>
              <w:pStyle w:val="movimento"/>
              <w:rPr>
                <w:color w:val="002060"/>
              </w:rPr>
            </w:pPr>
            <w:r w:rsidRPr="000E0A70">
              <w:rPr>
                <w:color w:val="002060"/>
              </w:rPr>
              <w:t>SPADA ALESSANDRO</w:t>
            </w:r>
          </w:p>
        </w:tc>
        <w:tc>
          <w:tcPr>
            <w:tcW w:w="2200" w:type="dxa"/>
            <w:tcMar>
              <w:top w:w="20" w:type="dxa"/>
              <w:left w:w="20" w:type="dxa"/>
              <w:bottom w:w="20" w:type="dxa"/>
              <w:right w:w="20" w:type="dxa"/>
            </w:tcMar>
            <w:vAlign w:val="center"/>
            <w:hideMark/>
          </w:tcPr>
          <w:p w14:paraId="4E92849A" w14:textId="77777777" w:rsidR="00686D3A" w:rsidRPr="000E0A70" w:rsidRDefault="00686D3A" w:rsidP="00C77AA9">
            <w:pPr>
              <w:pStyle w:val="movimento2"/>
              <w:rPr>
                <w:color w:val="002060"/>
              </w:rPr>
            </w:pPr>
            <w:r w:rsidRPr="000E0A70">
              <w:rPr>
                <w:color w:val="002060"/>
              </w:rPr>
              <w:t xml:space="preserve">(FFJ CALCIO A 5) </w:t>
            </w:r>
          </w:p>
        </w:tc>
      </w:tr>
      <w:tr w:rsidR="00686D3A" w:rsidRPr="000E0A70" w14:paraId="0F45D3AE" w14:textId="77777777" w:rsidTr="00C77AA9">
        <w:tc>
          <w:tcPr>
            <w:tcW w:w="2200" w:type="dxa"/>
            <w:tcMar>
              <w:top w:w="20" w:type="dxa"/>
              <w:left w:w="20" w:type="dxa"/>
              <w:bottom w:w="20" w:type="dxa"/>
              <w:right w:w="20" w:type="dxa"/>
            </w:tcMar>
            <w:vAlign w:val="center"/>
            <w:hideMark/>
          </w:tcPr>
          <w:p w14:paraId="284AA682" w14:textId="77777777" w:rsidR="00686D3A" w:rsidRPr="000E0A70" w:rsidRDefault="00686D3A" w:rsidP="00C77AA9">
            <w:pPr>
              <w:pStyle w:val="movimento"/>
              <w:rPr>
                <w:color w:val="002060"/>
              </w:rPr>
            </w:pPr>
            <w:r w:rsidRPr="000E0A70">
              <w:rPr>
                <w:color w:val="002060"/>
              </w:rPr>
              <w:t>DEL BIANCO FEDERICO</w:t>
            </w:r>
          </w:p>
        </w:tc>
        <w:tc>
          <w:tcPr>
            <w:tcW w:w="2200" w:type="dxa"/>
            <w:tcMar>
              <w:top w:w="20" w:type="dxa"/>
              <w:left w:w="20" w:type="dxa"/>
              <w:bottom w:w="20" w:type="dxa"/>
              <w:right w:w="20" w:type="dxa"/>
            </w:tcMar>
            <w:vAlign w:val="center"/>
            <w:hideMark/>
          </w:tcPr>
          <w:p w14:paraId="52E28D8F" w14:textId="77777777" w:rsidR="00686D3A" w:rsidRPr="000E0A70" w:rsidRDefault="00686D3A" w:rsidP="00C77AA9">
            <w:pPr>
              <w:pStyle w:val="movimento2"/>
              <w:rPr>
                <w:color w:val="002060"/>
              </w:rPr>
            </w:pPr>
            <w:r w:rsidRPr="000E0A70">
              <w:rPr>
                <w:color w:val="002060"/>
              </w:rPr>
              <w:t xml:space="preserve">(SANTA MARIA NUOVA A.S.D.) </w:t>
            </w:r>
          </w:p>
        </w:tc>
        <w:tc>
          <w:tcPr>
            <w:tcW w:w="800" w:type="dxa"/>
            <w:tcMar>
              <w:top w:w="20" w:type="dxa"/>
              <w:left w:w="20" w:type="dxa"/>
              <w:bottom w:w="20" w:type="dxa"/>
              <w:right w:w="20" w:type="dxa"/>
            </w:tcMar>
            <w:vAlign w:val="center"/>
            <w:hideMark/>
          </w:tcPr>
          <w:p w14:paraId="585D99F7"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9E86B9B" w14:textId="77777777" w:rsidR="00686D3A" w:rsidRPr="000E0A70" w:rsidRDefault="00686D3A" w:rsidP="00C77AA9">
            <w:pPr>
              <w:pStyle w:val="movimento"/>
              <w:rPr>
                <w:color w:val="002060"/>
              </w:rPr>
            </w:pPr>
            <w:r w:rsidRPr="000E0A70">
              <w:rPr>
                <w:color w:val="002060"/>
              </w:rPr>
              <w:t>FEDERICI ATTILIO</w:t>
            </w:r>
          </w:p>
        </w:tc>
        <w:tc>
          <w:tcPr>
            <w:tcW w:w="2200" w:type="dxa"/>
            <w:tcMar>
              <w:top w:w="20" w:type="dxa"/>
              <w:left w:w="20" w:type="dxa"/>
              <w:bottom w:w="20" w:type="dxa"/>
              <w:right w:w="20" w:type="dxa"/>
            </w:tcMar>
            <w:vAlign w:val="center"/>
            <w:hideMark/>
          </w:tcPr>
          <w:p w14:paraId="0474C8BE" w14:textId="77777777" w:rsidR="00686D3A" w:rsidRPr="000E0A70" w:rsidRDefault="00686D3A" w:rsidP="00C77AA9">
            <w:pPr>
              <w:pStyle w:val="movimento2"/>
              <w:rPr>
                <w:color w:val="002060"/>
              </w:rPr>
            </w:pPr>
            <w:r w:rsidRPr="000E0A70">
              <w:rPr>
                <w:color w:val="002060"/>
              </w:rPr>
              <w:t xml:space="preserve">(SMIRRA CITY) </w:t>
            </w:r>
          </w:p>
        </w:tc>
      </w:tr>
    </w:tbl>
    <w:p w14:paraId="04D66599" w14:textId="77777777" w:rsidR="00686D3A" w:rsidRPr="000E0A70" w:rsidRDefault="00686D3A" w:rsidP="00686D3A">
      <w:pPr>
        <w:pStyle w:val="breakline"/>
        <w:rPr>
          <w:color w:val="002060"/>
        </w:rPr>
      </w:pPr>
    </w:p>
    <w:p w14:paraId="30045894" w14:textId="77777777" w:rsidR="00686D3A" w:rsidRPr="000E0A70" w:rsidRDefault="00686D3A" w:rsidP="00686D3A">
      <w:pPr>
        <w:ind w:left="4956"/>
        <w:rPr>
          <w:rFonts w:ascii="Arial" w:hAnsi="Arial" w:cs="Arial"/>
          <w:noProof/>
          <w:color w:val="002060"/>
          <w:sz w:val="22"/>
          <w:szCs w:val="22"/>
        </w:rPr>
      </w:pPr>
      <w:r w:rsidRPr="000E0A70">
        <w:rPr>
          <w:rFonts w:ascii="Arial" w:hAnsi="Arial" w:cs="Arial"/>
          <w:noProof/>
          <w:color w:val="002060"/>
          <w:sz w:val="22"/>
          <w:szCs w:val="22"/>
        </w:rPr>
        <w:t>F.to IL SOSTITUTO GIUDICE SPORTIVO      </w:t>
      </w:r>
    </w:p>
    <w:p w14:paraId="31C6EFDF" w14:textId="77777777" w:rsidR="00686D3A" w:rsidRPr="000E0A70" w:rsidRDefault="00686D3A" w:rsidP="00686D3A">
      <w:pPr>
        <w:pStyle w:val="breakline"/>
        <w:rPr>
          <w:rFonts w:ascii="Arial" w:hAnsi="Arial" w:cs="Arial"/>
          <w:noProof/>
          <w:color w:val="002060"/>
          <w:sz w:val="22"/>
          <w:szCs w:val="22"/>
        </w:rPr>
      </w:pPr>
      <w:r w:rsidRPr="000E0A70">
        <w:rPr>
          <w:rFonts w:ascii="Arial" w:hAnsi="Arial" w:cs="Arial"/>
          <w:noProof/>
          <w:color w:val="002060"/>
          <w:sz w:val="22"/>
          <w:szCs w:val="22"/>
        </w:rPr>
        <w:t xml:space="preserve"> </w:t>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t xml:space="preserve">   </w:t>
      </w:r>
      <w:r w:rsidRPr="000E0A70">
        <w:rPr>
          <w:rFonts w:ascii="Arial" w:hAnsi="Arial" w:cs="Arial"/>
          <w:noProof/>
          <w:color w:val="002060"/>
          <w:sz w:val="22"/>
          <w:szCs w:val="22"/>
        </w:rPr>
        <w:tab/>
        <w:t xml:space="preserve">                Federica Sorrentino</w:t>
      </w:r>
    </w:p>
    <w:p w14:paraId="37ED0A24" w14:textId="77777777" w:rsidR="00686D3A" w:rsidRPr="000E0A70" w:rsidRDefault="00686D3A" w:rsidP="00686D3A">
      <w:pPr>
        <w:pStyle w:val="breakline"/>
        <w:rPr>
          <w:rFonts w:eastAsiaTheme="minorEastAsia"/>
          <w:color w:val="002060"/>
        </w:rPr>
      </w:pPr>
    </w:p>
    <w:p w14:paraId="1BAACF89" w14:textId="77777777" w:rsidR="00686D3A" w:rsidRPr="000E0A70" w:rsidRDefault="00686D3A" w:rsidP="00686D3A">
      <w:pPr>
        <w:pStyle w:val="titoloprinc0"/>
        <w:rPr>
          <w:color w:val="002060"/>
        </w:rPr>
      </w:pPr>
      <w:r w:rsidRPr="000E0A70">
        <w:rPr>
          <w:color w:val="002060"/>
        </w:rPr>
        <w:t>CLASSIFICA</w:t>
      </w:r>
    </w:p>
    <w:p w14:paraId="02E8870D" w14:textId="77777777" w:rsidR="00686D3A" w:rsidRPr="000E0A70" w:rsidRDefault="00686D3A" w:rsidP="00686D3A">
      <w:pPr>
        <w:pStyle w:val="breakline"/>
        <w:rPr>
          <w:color w:val="002060"/>
        </w:rPr>
      </w:pPr>
    </w:p>
    <w:p w14:paraId="2D91ADC1" w14:textId="77777777" w:rsidR="00686D3A" w:rsidRPr="000E0A70" w:rsidRDefault="00686D3A" w:rsidP="00686D3A">
      <w:pPr>
        <w:pStyle w:val="breakline"/>
        <w:rPr>
          <w:color w:val="002060"/>
        </w:rPr>
      </w:pPr>
    </w:p>
    <w:p w14:paraId="48C38926"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7EFD362C"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164F4"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A9890"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BC7CC"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C9DC5"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D8568"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39D68"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A6238"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6C41A"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DF768"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92215" w14:textId="77777777" w:rsidR="00686D3A" w:rsidRPr="000E0A70" w:rsidRDefault="00686D3A" w:rsidP="00C77AA9">
            <w:pPr>
              <w:pStyle w:val="headertabella0"/>
              <w:rPr>
                <w:color w:val="002060"/>
              </w:rPr>
            </w:pPr>
            <w:r w:rsidRPr="000E0A70">
              <w:rPr>
                <w:color w:val="002060"/>
              </w:rPr>
              <w:t>PE</w:t>
            </w:r>
          </w:p>
        </w:tc>
      </w:tr>
      <w:tr w:rsidR="00686D3A" w:rsidRPr="000E0A70" w14:paraId="1FCA99BD"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143F2D" w14:textId="77777777" w:rsidR="00686D3A" w:rsidRPr="000E0A70" w:rsidRDefault="00686D3A" w:rsidP="00C77AA9">
            <w:pPr>
              <w:pStyle w:val="rowtabella0"/>
              <w:rPr>
                <w:color w:val="002060"/>
              </w:rPr>
            </w:pPr>
            <w:r w:rsidRPr="000E0A70">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891AA"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0B5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CCC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3205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939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3A861"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3E45"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BD47"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08F6" w14:textId="77777777" w:rsidR="00686D3A" w:rsidRPr="000E0A70" w:rsidRDefault="00686D3A" w:rsidP="00C77AA9">
            <w:pPr>
              <w:pStyle w:val="rowtabella0"/>
              <w:jc w:val="center"/>
              <w:rPr>
                <w:color w:val="002060"/>
              </w:rPr>
            </w:pPr>
            <w:r w:rsidRPr="000E0A70">
              <w:rPr>
                <w:color w:val="002060"/>
              </w:rPr>
              <w:t>0</w:t>
            </w:r>
          </w:p>
        </w:tc>
      </w:tr>
      <w:tr w:rsidR="00686D3A" w:rsidRPr="000E0A70" w14:paraId="4D4D04D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8AF5E" w14:textId="77777777" w:rsidR="00686D3A" w:rsidRPr="000E0A70" w:rsidRDefault="00686D3A" w:rsidP="00C77AA9">
            <w:pPr>
              <w:pStyle w:val="rowtabella0"/>
              <w:rPr>
                <w:color w:val="002060"/>
              </w:rPr>
            </w:pPr>
            <w:r w:rsidRPr="000E0A7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7C78"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E0D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320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30E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5D92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8485E"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D158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3AD9"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8520" w14:textId="77777777" w:rsidR="00686D3A" w:rsidRPr="000E0A70" w:rsidRDefault="00686D3A" w:rsidP="00C77AA9">
            <w:pPr>
              <w:pStyle w:val="rowtabella0"/>
              <w:jc w:val="center"/>
              <w:rPr>
                <w:color w:val="002060"/>
              </w:rPr>
            </w:pPr>
            <w:r w:rsidRPr="000E0A70">
              <w:rPr>
                <w:color w:val="002060"/>
              </w:rPr>
              <w:t>0</w:t>
            </w:r>
          </w:p>
        </w:tc>
      </w:tr>
      <w:tr w:rsidR="00686D3A" w:rsidRPr="000E0A70" w14:paraId="2092D405"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FEC26" w14:textId="77777777" w:rsidR="00686D3A" w:rsidRPr="000E0A70" w:rsidRDefault="00686D3A" w:rsidP="00C77AA9">
            <w:pPr>
              <w:pStyle w:val="rowtabella0"/>
              <w:rPr>
                <w:color w:val="002060"/>
              </w:rPr>
            </w:pPr>
            <w:r w:rsidRPr="000E0A7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362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94C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3DE6"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8A9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12A6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8F90"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14A6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0E29"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F7BC" w14:textId="77777777" w:rsidR="00686D3A" w:rsidRPr="000E0A70" w:rsidRDefault="00686D3A" w:rsidP="00C77AA9">
            <w:pPr>
              <w:pStyle w:val="rowtabella0"/>
              <w:jc w:val="center"/>
              <w:rPr>
                <w:color w:val="002060"/>
              </w:rPr>
            </w:pPr>
            <w:r w:rsidRPr="000E0A70">
              <w:rPr>
                <w:color w:val="002060"/>
              </w:rPr>
              <w:t>0</w:t>
            </w:r>
          </w:p>
        </w:tc>
      </w:tr>
      <w:tr w:rsidR="00686D3A" w:rsidRPr="000E0A70" w14:paraId="13653270"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DC8CCC" w14:textId="77777777" w:rsidR="00686D3A" w:rsidRPr="000E0A70" w:rsidRDefault="00686D3A" w:rsidP="00C77AA9">
            <w:pPr>
              <w:pStyle w:val="rowtabella0"/>
              <w:rPr>
                <w:color w:val="002060"/>
              </w:rPr>
            </w:pPr>
            <w:r w:rsidRPr="000E0A70">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44CE"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4C6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D124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52D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7B9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0AE6"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F87E"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B291"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C58BD" w14:textId="77777777" w:rsidR="00686D3A" w:rsidRPr="000E0A70" w:rsidRDefault="00686D3A" w:rsidP="00C77AA9">
            <w:pPr>
              <w:pStyle w:val="rowtabella0"/>
              <w:jc w:val="center"/>
              <w:rPr>
                <w:color w:val="002060"/>
              </w:rPr>
            </w:pPr>
            <w:r w:rsidRPr="000E0A70">
              <w:rPr>
                <w:color w:val="002060"/>
              </w:rPr>
              <w:t>0</w:t>
            </w:r>
          </w:p>
        </w:tc>
      </w:tr>
      <w:tr w:rsidR="00686D3A" w:rsidRPr="000E0A70" w14:paraId="4B065D1D"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CBC1E" w14:textId="77777777" w:rsidR="00686D3A" w:rsidRPr="000E0A70" w:rsidRDefault="00686D3A" w:rsidP="00C77AA9">
            <w:pPr>
              <w:pStyle w:val="rowtabella0"/>
              <w:rPr>
                <w:color w:val="002060"/>
              </w:rPr>
            </w:pPr>
            <w:r w:rsidRPr="000E0A70">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A50A"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37D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15D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5C1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F357A"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4F9A"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C652"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2FE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6AEA" w14:textId="77777777" w:rsidR="00686D3A" w:rsidRPr="000E0A70" w:rsidRDefault="00686D3A" w:rsidP="00C77AA9">
            <w:pPr>
              <w:pStyle w:val="rowtabella0"/>
              <w:jc w:val="center"/>
              <w:rPr>
                <w:color w:val="002060"/>
              </w:rPr>
            </w:pPr>
            <w:r w:rsidRPr="000E0A70">
              <w:rPr>
                <w:color w:val="002060"/>
              </w:rPr>
              <w:t>0</w:t>
            </w:r>
          </w:p>
        </w:tc>
      </w:tr>
      <w:tr w:rsidR="00686D3A" w:rsidRPr="000E0A70" w14:paraId="3D0D3B9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2EEDA9" w14:textId="77777777" w:rsidR="00686D3A" w:rsidRPr="000E0A70" w:rsidRDefault="00686D3A" w:rsidP="00C77AA9">
            <w:pPr>
              <w:pStyle w:val="rowtabella0"/>
              <w:rPr>
                <w:color w:val="002060"/>
              </w:rPr>
            </w:pPr>
            <w:r w:rsidRPr="000E0A7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05B3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194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CF8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F34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3840"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A4FA"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C75D"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0BA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B1F51" w14:textId="77777777" w:rsidR="00686D3A" w:rsidRPr="000E0A70" w:rsidRDefault="00686D3A" w:rsidP="00C77AA9">
            <w:pPr>
              <w:pStyle w:val="rowtabella0"/>
              <w:jc w:val="center"/>
              <w:rPr>
                <w:color w:val="002060"/>
              </w:rPr>
            </w:pPr>
            <w:r w:rsidRPr="000E0A70">
              <w:rPr>
                <w:color w:val="002060"/>
              </w:rPr>
              <w:t>0</w:t>
            </w:r>
          </w:p>
        </w:tc>
      </w:tr>
      <w:tr w:rsidR="00686D3A" w:rsidRPr="000E0A70" w14:paraId="43C4B782"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B50A65" w14:textId="77777777" w:rsidR="00686D3A" w:rsidRPr="000E0A70" w:rsidRDefault="00686D3A" w:rsidP="00C77AA9">
            <w:pPr>
              <w:pStyle w:val="rowtabella0"/>
              <w:rPr>
                <w:color w:val="002060"/>
                <w:lang w:val="en-US"/>
              </w:rPr>
            </w:pPr>
            <w:r w:rsidRPr="000E0A7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910C"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305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F956"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62FC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30550"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8DC0"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E7BA"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906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A459" w14:textId="77777777" w:rsidR="00686D3A" w:rsidRPr="000E0A70" w:rsidRDefault="00686D3A" w:rsidP="00C77AA9">
            <w:pPr>
              <w:pStyle w:val="rowtabella0"/>
              <w:jc w:val="center"/>
              <w:rPr>
                <w:color w:val="002060"/>
              </w:rPr>
            </w:pPr>
            <w:r w:rsidRPr="000E0A70">
              <w:rPr>
                <w:color w:val="002060"/>
              </w:rPr>
              <w:t>0</w:t>
            </w:r>
          </w:p>
        </w:tc>
      </w:tr>
      <w:tr w:rsidR="00686D3A" w:rsidRPr="000E0A70" w14:paraId="781A864E"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0D383" w14:textId="77777777" w:rsidR="00686D3A" w:rsidRPr="000E0A70" w:rsidRDefault="00686D3A" w:rsidP="00C77AA9">
            <w:pPr>
              <w:pStyle w:val="rowtabella0"/>
              <w:rPr>
                <w:color w:val="002060"/>
              </w:rPr>
            </w:pPr>
            <w:r w:rsidRPr="000E0A70">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27E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7E3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FD4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BB6B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D64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64AA"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69A8E"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40C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2008" w14:textId="77777777" w:rsidR="00686D3A" w:rsidRPr="000E0A70" w:rsidRDefault="00686D3A" w:rsidP="00C77AA9">
            <w:pPr>
              <w:pStyle w:val="rowtabella0"/>
              <w:jc w:val="center"/>
              <w:rPr>
                <w:color w:val="002060"/>
              </w:rPr>
            </w:pPr>
            <w:r w:rsidRPr="000E0A70">
              <w:rPr>
                <w:color w:val="002060"/>
              </w:rPr>
              <w:t>0</w:t>
            </w:r>
          </w:p>
        </w:tc>
      </w:tr>
      <w:tr w:rsidR="00686D3A" w:rsidRPr="000E0A70" w14:paraId="0572FDD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F4F67" w14:textId="77777777" w:rsidR="00686D3A" w:rsidRPr="000E0A70" w:rsidRDefault="00686D3A" w:rsidP="00C77AA9">
            <w:pPr>
              <w:pStyle w:val="rowtabella0"/>
              <w:rPr>
                <w:color w:val="002060"/>
              </w:rPr>
            </w:pPr>
            <w:r w:rsidRPr="000E0A70">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60000"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AFB2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053A"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630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DF2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C73F"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8611"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0D4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AFAC4" w14:textId="77777777" w:rsidR="00686D3A" w:rsidRPr="000E0A70" w:rsidRDefault="00686D3A" w:rsidP="00C77AA9">
            <w:pPr>
              <w:pStyle w:val="rowtabella0"/>
              <w:jc w:val="center"/>
              <w:rPr>
                <w:color w:val="002060"/>
              </w:rPr>
            </w:pPr>
            <w:r w:rsidRPr="000E0A70">
              <w:rPr>
                <w:color w:val="002060"/>
              </w:rPr>
              <w:t>0</w:t>
            </w:r>
          </w:p>
        </w:tc>
      </w:tr>
      <w:tr w:rsidR="00686D3A" w:rsidRPr="000E0A70" w14:paraId="602F7C7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18D6E" w14:textId="77777777" w:rsidR="00686D3A" w:rsidRPr="000E0A70" w:rsidRDefault="00686D3A" w:rsidP="00C77AA9">
            <w:pPr>
              <w:pStyle w:val="rowtabella0"/>
              <w:rPr>
                <w:color w:val="002060"/>
              </w:rPr>
            </w:pPr>
            <w:r w:rsidRPr="000E0A70">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B8AC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E72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DAEB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542A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F12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197E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E1CB"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1744"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6278" w14:textId="77777777" w:rsidR="00686D3A" w:rsidRPr="000E0A70" w:rsidRDefault="00686D3A" w:rsidP="00C77AA9">
            <w:pPr>
              <w:pStyle w:val="rowtabella0"/>
              <w:jc w:val="center"/>
              <w:rPr>
                <w:color w:val="002060"/>
              </w:rPr>
            </w:pPr>
            <w:r w:rsidRPr="000E0A70">
              <w:rPr>
                <w:color w:val="002060"/>
              </w:rPr>
              <w:t>0</w:t>
            </w:r>
          </w:p>
        </w:tc>
      </w:tr>
      <w:tr w:rsidR="00686D3A" w:rsidRPr="000E0A70" w14:paraId="486B009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6F07F" w14:textId="77777777" w:rsidR="00686D3A" w:rsidRPr="000E0A70" w:rsidRDefault="00686D3A" w:rsidP="00C77AA9">
            <w:pPr>
              <w:pStyle w:val="rowtabella0"/>
              <w:rPr>
                <w:color w:val="002060"/>
              </w:rPr>
            </w:pPr>
            <w:r w:rsidRPr="000E0A70">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F70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A40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6538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1C7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B4F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F1B21"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B20E"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A099"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DB6E" w14:textId="77777777" w:rsidR="00686D3A" w:rsidRPr="000E0A70" w:rsidRDefault="00686D3A" w:rsidP="00C77AA9">
            <w:pPr>
              <w:pStyle w:val="rowtabella0"/>
              <w:jc w:val="center"/>
              <w:rPr>
                <w:color w:val="002060"/>
              </w:rPr>
            </w:pPr>
            <w:r w:rsidRPr="000E0A70">
              <w:rPr>
                <w:color w:val="002060"/>
              </w:rPr>
              <w:t>0</w:t>
            </w:r>
          </w:p>
        </w:tc>
      </w:tr>
      <w:tr w:rsidR="00686D3A" w:rsidRPr="000E0A70" w14:paraId="6CEB254E"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02CE50" w14:textId="77777777" w:rsidR="00686D3A" w:rsidRPr="000E0A70" w:rsidRDefault="00686D3A" w:rsidP="00C77AA9">
            <w:pPr>
              <w:pStyle w:val="rowtabella0"/>
              <w:rPr>
                <w:color w:val="002060"/>
              </w:rPr>
            </w:pPr>
            <w:r w:rsidRPr="000E0A7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C00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EA9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535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F7D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9EF6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5027"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C1EE"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B888"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F0A2" w14:textId="77777777" w:rsidR="00686D3A" w:rsidRPr="000E0A70" w:rsidRDefault="00686D3A" w:rsidP="00C77AA9">
            <w:pPr>
              <w:pStyle w:val="rowtabella0"/>
              <w:jc w:val="center"/>
              <w:rPr>
                <w:color w:val="002060"/>
              </w:rPr>
            </w:pPr>
            <w:r w:rsidRPr="000E0A70">
              <w:rPr>
                <w:color w:val="002060"/>
              </w:rPr>
              <w:t>0</w:t>
            </w:r>
          </w:p>
        </w:tc>
      </w:tr>
    </w:tbl>
    <w:p w14:paraId="140312DB" w14:textId="77777777" w:rsidR="00686D3A" w:rsidRPr="000E0A70" w:rsidRDefault="00686D3A" w:rsidP="00686D3A">
      <w:pPr>
        <w:pStyle w:val="breakline"/>
        <w:rPr>
          <w:rFonts w:eastAsiaTheme="minorEastAsia"/>
          <w:color w:val="002060"/>
        </w:rPr>
      </w:pPr>
    </w:p>
    <w:p w14:paraId="54F7163A" w14:textId="77777777" w:rsidR="00686D3A" w:rsidRPr="000E0A70" w:rsidRDefault="00686D3A" w:rsidP="00686D3A">
      <w:pPr>
        <w:pStyle w:val="breakline"/>
        <w:rPr>
          <w:color w:val="002060"/>
        </w:rPr>
      </w:pPr>
    </w:p>
    <w:p w14:paraId="261C9187" w14:textId="77777777" w:rsidR="00686D3A" w:rsidRPr="000E0A70" w:rsidRDefault="00686D3A" w:rsidP="00686D3A">
      <w:pPr>
        <w:pStyle w:val="sottotitolocampionato10"/>
        <w:rPr>
          <w:color w:val="002060"/>
        </w:rPr>
      </w:pPr>
      <w:r w:rsidRPr="000E0A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16BF9F84"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7B572"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8A23F"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4F779"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6935C"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FDEF4"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908C3"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1FDAD"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DB1B6"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7611E"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5991D" w14:textId="77777777" w:rsidR="00686D3A" w:rsidRPr="000E0A70" w:rsidRDefault="00686D3A" w:rsidP="00C77AA9">
            <w:pPr>
              <w:pStyle w:val="headertabella0"/>
              <w:rPr>
                <w:color w:val="002060"/>
              </w:rPr>
            </w:pPr>
            <w:r w:rsidRPr="000E0A70">
              <w:rPr>
                <w:color w:val="002060"/>
              </w:rPr>
              <w:t>PE</w:t>
            </w:r>
          </w:p>
        </w:tc>
      </w:tr>
      <w:tr w:rsidR="00686D3A" w:rsidRPr="000E0A70" w14:paraId="5B1D3154"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574459" w14:textId="77777777" w:rsidR="00686D3A" w:rsidRPr="000E0A70" w:rsidRDefault="00686D3A" w:rsidP="00C77AA9">
            <w:pPr>
              <w:pStyle w:val="rowtabella0"/>
              <w:rPr>
                <w:color w:val="002060"/>
              </w:rPr>
            </w:pPr>
            <w:r w:rsidRPr="000E0A70">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E96B"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749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23C5"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FEA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2E7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CD30"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29B5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C1B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19D1" w14:textId="77777777" w:rsidR="00686D3A" w:rsidRPr="000E0A70" w:rsidRDefault="00686D3A" w:rsidP="00C77AA9">
            <w:pPr>
              <w:pStyle w:val="rowtabella0"/>
              <w:jc w:val="center"/>
              <w:rPr>
                <w:color w:val="002060"/>
              </w:rPr>
            </w:pPr>
            <w:r w:rsidRPr="000E0A70">
              <w:rPr>
                <w:color w:val="002060"/>
              </w:rPr>
              <w:t>0</w:t>
            </w:r>
          </w:p>
        </w:tc>
      </w:tr>
      <w:tr w:rsidR="00686D3A" w:rsidRPr="000E0A70" w14:paraId="68748C52"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A4B85" w14:textId="77777777" w:rsidR="00686D3A" w:rsidRPr="000E0A70" w:rsidRDefault="00686D3A" w:rsidP="00C77AA9">
            <w:pPr>
              <w:pStyle w:val="rowtabella0"/>
              <w:rPr>
                <w:color w:val="002060"/>
              </w:rPr>
            </w:pPr>
            <w:r w:rsidRPr="000E0A70">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E549"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C15A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7BCB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F03B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FB9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5D353"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F557"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CA72"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47F7" w14:textId="77777777" w:rsidR="00686D3A" w:rsidRPr="000E0A70" w:rsidRDefault="00686D3A" w:rsidP="00C77AA9">
            <w:pPr>
              <w:pStyle w:val="rowtabella0"/>
              <w:jc w:val="center"/>
              <w:rPr>
                <w:color w:val="002060"/>
              </w:rPr>
            </w:pPr>
            <w:r w:rsidRPr="000E0A70">
              <w:rPr>
                <w:color w:val="002060"/>
              </w:rPr>
              <w:t>0</w:t>
            </w:r>
          </w:p>
        </w:tc>
      </w:tr>
      <w:tr w:rsidR="00686D3A" w:rsidRPr="000E0A70" w14:paraId="0BB64606"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80B77" w14:textId="77777777" w:rsidR="00686D3A" w:rsidRPr="000E0A70" w:rsidRDefault="00686D3A" w:rsidP="00C77AA9">
            <w:pPr>
              <w:pStyle w:val="rowtabella0"/>
              <w:rPr>
                <w:color w:val="002060"/>
              </w:rPr>
            </w:pPr>
            <w:r w:rsidRPr="000E0A7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C0B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7A0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781C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B49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E40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E3B27"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2EDE"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E379"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774B" w14:textId="77777777" w:rsidR="00686D3A" w:rsidRPr="000E0A70" w:rsidRDefault="00686D3A" w:rsidP="00C77AA9">
            <w:pPr>
              <w:pStyle w:val="rowtabella0"/>
              <w:jc w:val="center"/>
              <w:rPr>
                <w:color w:val="002060"/>
              </w:rPr>
            </w:pPr>
            <w:r w:rsidRPr="000E0A70">
              <w:rPr>
                <w:color w:val="002060"/>
              </w:rPr>
              <w:t>0</w:t>
            </w:r>
          </w:p>
        </w:tc>
      </w:tr>
      <w:tr w:rsidR="00686D3A" w:rsidRPr="000E0A70" w14:paraId="156F12B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91C7C" w14:textId="77777777" w:rsidR="00686D3A" w:rsidRPr="000E0A70" w:rsidRDefault="00686D3A" w:rsidP="00C77AA9">
            <w:pPr>
              <w:pStyle w:val="rowtabella0"/>
              <w:rPr>
                <w:color w:val="002060"/>
              </w:rPr>
            </w:pPr>
            <w:r w:rsidRPr="000E0A70">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A5B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1956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BA5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4E74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A7D6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A42DE"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4260E"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8DA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BEE3B" w14:textId="77777777" w:rsidR="00686D3A" w:rsidRPr="000E0A70" w:rsidRDefault="00686D3A" w:rsidP="00C77AA9">
            <w:pPr>
              <w:pStyle w:val="rowtabella0"/>
              <w:jc w:val="center"/>
              <w:rPr>
                <w:color w:val="002060"/>
              </w:rPr>
            </w:pPr>
            <w:r w:rsidRPr="000E0A70">
              <w:rPr>
                <w:color w:val="002060"/>
              </w:rPr>
              <w:t>0</w:t>
            </w:r>
          </w:p>
        </w:tc>
      </w:tr>
      <w:tr w:rsidR="00686D3A" w:rsidRPr="000E0A70" w14:paraId="21CE336E"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EDD89" w14:textId="77777777" w:rsidR="00686D3A" w:rsidRPr="000E0A70" w:rsidRDefault="00686D3A" w:rsidP="00C77AA9">
            <w:pPr>
              <w:pStyle w:val="rowtabella0"/>
              <w:rPr>
                <w:color w:val="002060"/>
              </w:rPr>
            </w:pPr>
            <w:r w:rsidRPr="000E0A70">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BACB"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D86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A05B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1C7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13C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5EB37"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92D8"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37AA"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74BD" w14:textId="77777777" w:rsidR="00686D3A" w:rsidRPr="000E0A70" w:rsidRDefault="00686D3A" w:rsidP="00C77AA9">
            <w:pPr>
              <w:pStyle w:val="rowtabella0"/>
              <w:jc w:val="center"/>
              <w:rPr>
                <w:color w:val="002060"/>
              </w:rPr>
            </w:pPr>
            <w:r w:rsidRPr="000E0A70">
              <w:rPr>
                <w:color w:val="002060"/>
              </w:rPr>
              <w:t>0</w:t>
            </w:r>
          </w:p>
        </w:tc>
      </w:tr>
      <w:tr w:rsidR="00686D3A" w:rsidRPr="000E0A70" w14:paraId="7697019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7C259" w14:textId="77777777" w:rsidR="00686D3A" w:rsidRPr="000E0A70" w:rsidRDefault="00686D3A" w:rsidP="00C77AA9">
            <w:pPr>
              <w:pStyle w:val="rowtabella0"/>
              <w:rPr>
                <w:color w:val="002060"/>
              </w:rPr>
            </w:pPr>
            <w:r w:rsidRPr="000E0A70">
              <w:rPr>
                <w:color w:val="002060"/>
              </w:rPr>
              <w:lastRenderedPageBreak/>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C3CD"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F3F8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FBE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37DB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F90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177A"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8D7F"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036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3433B" w14:textId="77777777" w:rsidR="00686D3A" w:rsidRPr="000E0A70" w:rsidRDefault="00686D3A" w:rsidP="00C77AA9">
            <w:pPr>
              <w:pStyle w:val="rowtabella0"/>
              <w:jc w:val="center"/>
              <w:rPr>
                <w:color w:val="002060"/>
              </w:rPr>
            </w:pPr>
            <w:r w:rsidRPr="000E0A70">
              <w:rPr>
                <w:color w:val="002060"/>
              </w:rPr>
              <w:t>0</w:t>
            </w:r>
          </w:p>
        </w:tc>
      </w:tr>
      <w:tr w:rsidR="00686D3A" w:rsidRPr="000E0A70" w14:paraId="67E81EB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5629D" w14:textId="77777777" w:rsidR="00686D3A" w:rsidRPr="000E0A70" w:rsidRDefault="00686D3A" w:rsidP="00C77AA9">
            <w:pPr>
              <w:pStyle w:val="rowtabella0"/>
              <w:rPr>
                <w:color w:val="002060"/>
              </w:rPr>
            </w:pPr>
            <w:r w:rsidRPr="000E0A70">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4E9A4"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12C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C3E6"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135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C0B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99E6"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E498"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857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15CC" w14:textId="77777777" w:rsidR="00686D3A" w:rsidRPr="000E0A70" w:rsidRDefault="00686D3A" w:rsidP="00C77AA9">
            <w:pPr>
              <w:pStyle w:val="rowtabella0"/>
              <w:jc w:val="center"/>
              <w:rPr>
                <w:color w:val="002060"/>
              </w:rPr>
            </w:pPr>
            <w:r w:rsidRPr="000E0A70">
              <w:rPr>
                <w:color w:val="002060"/>
              </w:rPr>
              <w:t>0</w:t>
            </w:r>
          </w:p>
        </w:tc>
      </w:tr>
      <w:tr w:rsidR="00686D3A" w:rsidRPr="000E0A70" w14:paraId="1582C26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ED94C" w14:textId="77777777" w:rsidR="00686D3A" w:rsidRPr="000E0A70" w:rsidRDefault="00686D3A" w:rsidP="00C77AA9">
            <w:pPr>
              <w:pStyle w:val="rowtabella0"/>
              <w:rPr>
                <w:color w:val="002060"/>
              </w:rPr>
            </w:pPr>
            <w:r w:rsidRPr="000E0A70">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26C1"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946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088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856C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6A09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5143"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6F14"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0FC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4A5D" w14:textId="77777777" w:rsidR="00686D3A" w:rsidRPr="000E0A70" w:rsidRDefault="00686D3A" w:rsidP="00C77AA9">
            <w:pPr>
              <w:pStyle w:val="rowtabella0"/>
              <w:jc w:val="center"/>
              <w:rPr>
                <w:color w:val="002060"/>
              </w:rPr>
            </w:pPr>
            <w:r w:rsidRPr="000E0A70">
              <w:rPr>
                <w:color w:val="002060"/>
              </w:rPr>
              <w:t>0</w:t>
            </w:r>
          </w:p>
        </w:tc>
      </w:tr>
      <w:tr w:rsidR="00686D3A" w:rsidRPr="000E0A70" w14:paraId="26F34ACE"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8C38E" w14:textId="77777777" w:rsidR="00686D3A" w:rsidRPr="000E0A70" w:rsidRDefault="00686D3A" w:rsidP="00C77AA9">
            <w:pPr>
              <w:pStyle w:val="rowtabella0"/>
              <w:rPr>
                <w:color w:val="002060"/>
              </w:rPr>
            </w:pPr>
            <w:r w:rsidRPr="000E0A70">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0C2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3D4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BDCB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A310"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3CB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BA4E"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4382"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2D820"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0DE1" w14:textId="77777777" w:rsidR="00686D3A" w:rsidRPr="000E0A70" w:rsidRDefault="00686D3A" w:rsidP="00C77AA9">
            <w:pPr>
              <w:pStyle w:val="rowtabella0"/>
              <w:jc w:val="center"/>
              <w:rPr>
                <w:color w:val="002060"/>
              </w:rPr>
            </w:pPr>
            <w:r w:rsidRPr="000E0A70">
              <w:rPr>
                <w:color w:val="002060"/>
              </w:rPr>
              <w:t>0</w:t>
            </w:r>
          </w:p>
        </w:tc>
      </w:tr>
      <w:tr w:rsidR="00686D3A" w:rsidRPr="000E0A70" w14:paraId="4091DE7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9810C" w14:textId="77777777" w:rsidR="00686D3A" w:rsidRPr="000E0A70" w:rsidRDefault="00686D3A" w:rsidP="00C77AA9">
            <w:pPr>
              <w:pStyle w:val="rowtabella0"/>
              <w:rPr>
                <w:color w:val="002060"/>
              </w:rPr>
            </w:pPr>
            <w:r w:rsidRPr="000E0A70">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9CB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411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43A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78B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FD12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FE50"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43CE5"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048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284C" w14:textId="77777777" w:rsidR="00686D3A" w:rsidRPr="000E0A70" w:rsidRDefault="00686D3A" w:rsidP="00C77AA9">
            <w:pPr>
              <w:pStyle w:val="rowtabella0"/>
              <w:jc w:val="center"/>
              <w:rPr>
                <w:color w:val="002060"/>
              </w:rPr>
            </w:pPr>
            <w:r w:rsidRPr="000E0A70">
              <w:rPr>
                <w:color w:val="002060"/>
              </w:rPr>
              <w:t>0</w:t>
            </w:r>
          </w:p>
        </w:tc>
      </w:tr>
      <w:tr w:rsidR="00686D3A" w:rsidRPr="000E0A70" w14:paraId="4EE64DF0"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0B341" w14:textId="77777777" w:rsidR="00686D3A" w:rsidRPr="000E0A70" w:rsidRDefault="00686D3A" w:rsidP="00C77AA9">
            <w:pPr>
              <w:pStyle w:val="rowtabella0"/>
              <w:rPr>
                <w:color w:val="002060"/>
              </w:rPr>
            </w:pPr>
            <w:r w:rsidRPr="000E0A70">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A2A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929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C3D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7F3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741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7928"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CA39"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CC9E"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F900E" w14:textId="77777777" w:rsidR="00686D3A" w:rsidRPr="000E0A70" w:rsidRDefault="00686D3A" w:rsidP="00C77AA9">
            <w:pPr>
              <w:pStyle w:val="rowtabella0"/>
              <w:jc w:val="center"/>
              <w:rPr>
                <w:color w:val="002060"/>
              </w:rPr>
            </w:pPr>
            <w:r w:rsidRPr="000E0A70">
              <w:rPr>
                <w:color w:val="002060"/>
              </w:rPr>
              <w:t>0</w:t>
            </w:r>
          </w:p>
        </w:tc>
      </w:tr>
      <w:tr w:rsidR="00686D3A" w:rsidRPr="000E0A70" w14:paraId="59B9388D"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48DCC1" w14:textId="77777777" w:rsidR="00686D3A" w:rsidRPr="000E0A70" w:rsidRDefault="00686D3A" w:rsidP="00C77AA9">
            <w:pPr>
              <w:pStyle w:val="rowtabella0"/>
              <w:rPr>
                <w:color w:val="002060"/>
                <w:lang w:val="en-US"/>
              </w:rPr>
            </w:pPr>
            <w:r w:rsidRPr="000E0A70">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DFE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C00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F86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61D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37D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ED53"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6829"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D305"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56C3" w14:textId="77777777" w:rsidR="00686D3A" w:rsidRPr="000E0A70" w:rsidRDefault="00686D3A" w:rsidP="00C77AA9">
            <w:pPr>
              <w:pStyle w:val="rowtabella0"/>
              <w:jc w:val="center"/>
              <w:rPr>
                <w:color w:val="002060"/>
              </w:rPr>
            </w:pPr>
            <w:r w:rsidRPr="000E0A70">
              <w:rPr>
                <w:color w:val="002060"/>
              </w:rPr>
              <w:t>0</w:t>
            </w:r>
          </w:p>
        </w:tc>
      </w:tr>
    </w:tbl>
    <w:p w14:paraId="31BB5E87" w14:textId="77777777" w:rsidR="00686D3A" w:rsidRPr="000E0A70" w:rsidRDefault="00686D3A" w:rsidP="00686D3A">
      <w:pPr>
        <w:pStyle w:val="breakline"/>
        <w:rPr>
          <w:rFonts w:eastAsiaTheme="minorEastAsia"/>
          <w:color w:val="002060"/>
        </w:rPr>
      </w:pPr>
    </w:p>
    <w:p w14:paraId="7C262AB2" w14:textId="77777777" w:rsidR="00686D3A" w:rsidRPr="000E0A70" w:rsidRDefault="00686D3A" w:rsidP="00686D3A">
      <w:pPr>
        <w:pStyle w:val="breakline"/>
        <w:rPr>
          <w:color w:val="002060"/>
        </w:rPr>
      </w:pPr>
    </w:p>
    <w:p w14:paraId="5F40DDB5" w14:textId="77777777" w:rsidR="00686D3A" w:rsidRPr="000E0A70" w:rsidRDefault="00686D3A" w:rsidP="00686D3A">
      <w:pPr>
        <w:pStyle w:val="sottotitolocampionato10"/>
        <w:rPr>
          <w:color w:val="002060"/>
        </w:rPr>
      </w:pPr>
      <w:r w:rsidRPr="000E0A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184954CC"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4A16"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505F4"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26B49"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A9CEC"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2D590"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7C843"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A68BE"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0EF8D"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2ECB4"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FB897" w14:textId="77777777" w:rsidR="00686D3A" w:rsidRPr="000E0A70" w:rsidRDefault="00686D3A" w:rsidP="00C77AA9">
            <w:pPr>
              <w:pStyle w:val="headertabella0"/>
              <w:rPr>
                <w:color w:val="002060"/>
              </w:rPr>
            </w:pPr>
            <w:r w:rsidRPr="000E0A70">
              <w:rPr>
                <w:color w:val="002060"/>
              </w:rPr>
              <w:t>PE</w:t>
            </w:r>
          </w:p>
        </w:tc>
      </w:tr>
      <w:tr w:rsidR="00686D3A" w:rsidRPr="000E0A70" w14:paraId="6D20821D"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46C4B7" w14:textId="77777777" w:rsidR="00686D3A" w:rsidRPr="000E0A70" w:rsidRDefault="00686D3A" w:rsidP="00C77AA9">
            <w:pPr>
              <w:pStyle w:val="rowtabella0"/>
              <w:rPr>
                <w:color w:val="002060"/>
              </w:rPr>
            </w:pPr>
            <w:r w:rsidRPr="000E0A7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7992"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AEC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FE5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8D4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9FD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37BE"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68E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9A45"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2AEC" w14:textId="77777777" w:rsidR="00686D3A" w:rsidRPr="000E0A70" w:rsidRDefault="00686D3A" w:rsidP="00C77AA9">
            <w:pPr>
              <w:pStyle w:val="rowtabella0"/>
              <w:jc w:val="center"/>
              <w:rPr>
                <w:color w:val="002060"/>
              </w:rPr>
            </w:pPr>
            <w:r w:rsidRPr="000E0A70">
              <w:rPr>
                <w:color w:val="002060"/>
              </w:rPr>
              <w:t>0</w:t>
            </w:r>
          </w:p>
        </w:tc>
      </w:tr>
      <w:tr w:rsidR="00686D3A" w:rsidRPr="000E0A70" w14:paraId="1ABC32F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C7F56" w14:textId="77777777" w:rsidR="00686D3A" w:rsidRPr="000E0A70" w:rsidRDefault="00686D3A" w:rsidP="00C77AA9">
            <w:pPr>
              <w:pStyle w:val="rowtabella0"/>
              <w:rPr>
                <w:color w:val="002060"/>
              </w:rPr>
            </w:pPr>
            <w:r w:rsidRPr="000E0A70">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DAFD4"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F2A9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9CC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416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E93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932A"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5DDD"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DC8B"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9CAF7" w14:textId="77777777" w:rsidR="00686D3A" w:rsidRPr="000E0A70" w:rsidRDefault="00686D3A" w:rsidP="00C77AA9">
            <w:pPr>
              <w:pStyle w:val="rowtabella0"/>
              <w:jc w:val="center"/>
              <w:rPr>
                <w:color w:val="002060"/>
              </w:rPr>
            </w:pPr>
            <w:r w:rsidRPr="000E0A70">
              <w:rPr>
                <w:color w:val="002060"/>
              </w:rPr>
              <w:t>0</w:t>
            </w:r>
          </w:p>
        </w:tc>
      </w:tr>
      <w:tr w:rsidR="00686D3A" w:rsidRPr="000E0A70" w14:paraId="44A958D6"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CAB70" w14:textId="77777777" w:rsidR="00686D3A" w:rsidRPr="000E0A70" w:rsidRDefault="00686D3A" w:rsidP="00C77AA9">
            <w:pPr>
              <w:pStyle w:val="rowtabella0"/>
              <w:rPr>
                <w:color w:val="002060"/>
              </w:rPr>
            </w:pPr>
            <w:r w:rsidRPr="000E0A7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C2E0"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E76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9CE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1EE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CF0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C385"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6A7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CE1E"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F4224" w14:textId="77777777" w:rsidR="00686D3A" w:rsidRPr="000E0A70" w:rsidRDefault="00686D3A" w:rsidP="00C77AA9">
            <w:pPr>
              <w:pStyle w:val="rowtabella0"/>
              <w:jc w:val="center"/>
              <w:rPr>
                <w:color w:val="002060"/>
              </w:rPr>
            </w:pPr>
            <w:r w:rsidRPr="000E0A70">
              <w:rPr>
                <w:color w:val="002060"/>
              </w:rPr>
              <w:t>0</w:t>
            </w:r>
          </w:p>
        </w:tc>
      </w:tr>
      <w:tr w:rsidR="00686D3A" w:rsidRPr="000E0A70" w14:paraId="25B49F7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1E9F4" w14:textId="77777777" w:rsidR="00686D3A" w:rsidRPr="000E0A70" w:rsidRDefault="00686D3A" w:rsidP="00C77AA9">
            <w:pPr>
              <w:pStyle w:val="rowtabella0"/>
              <w:rPr>
                <w:color w:val="002060"/>
              </w:rPr>
            </w:pPr>
            <w:r w:rsidRPr="000E0A7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F1CF"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669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B6B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790B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48F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1EED"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3E18"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5E9F2"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CD0D7" w14:textId="77777777" w:rsidR="00686D3A" w:rsidRPr="000E0A70" w:rsidRDefault="00686D3A" w:rsidP="00C77AA9">
            <w:pPr>
              <w:pStyle w:val="rowtabella0"/>
              <w:jc w:val="center"/>
              <w:rPr>
                <w:color w:val="002060"/>
              </w:rPr>
            </w:pPr>
            <w:r w:rsidRPr="000E0A70">
              <w:rPr>
                <w:color w:val="002060"/>
              </w:rPr>
              <w:t>0</w:t>
            </w:r>
          </w:p>
        </w:tc>
      </w:tr>
      <w:tr w:rsidR="00686D3A" w:rsidRPr="000E0A70" w14:paraId="1E3055D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6B6DB" w14:textId="77777777" w:rsidR="00686D3A" w:rsidRPr="000E0A70" w:rsidRDefault="00686D3A" w:rsidP="00C77AA9">
            <w:pPr>
              <w:pStyle w:val="rowtabella0"/>
              <w:rPr>
                <w:color w:val="002060"/>
              </w:rPr>
            </w:pPr>
            <w:r w:rsidRPr="000E0A7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B77E"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1EA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9201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FA2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8B3C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D9CC"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12E4C"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BC2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3F3E4" w14:textId="77777777" w:rsidR="00686D3A" w:rsidRPr="000E0A70" w:rsidRDefault="00686D3A" w:rsidP="00C77AA9">
            <w:pPr>
              <w:pStyle w:val="rowtabella0"/>
              <w:jc w:val="center"/>
              <w:rPr>
                <w:color w:val="002060"/>
              </w:rPr>
            </w:pPr>
            <w:r w:rsidRPr="000E0A70">
              <w:rPr>
                <w:color w:val="002060"/>
              </w:rPr>
              <w:t>0</w:t>
            </w:r>
          </w:p>
        </w:tc>
      </w:tr>
      <w:tr w:rsidR="00686D3A" w:rsidRPr="000E0A70" w14:paraId="01F3F73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A9F34" w14:textId="77777777" w:rsidR="00686D3A" w:rsidRPr="000E0A70" w:rsidRDefault="00686D3A" w:rsidP="00C77AA9">
            <w:pPr>
              <w:pStyle w:val="rowtabella0"/>
              <w:rPr>
                <w:color w:val="002060"/>
              </w:rPr>
            </w:pPr>
            <w:r w:rsidRPr="000E0A7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7645"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E98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64C7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219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270F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04F9"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B779"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6FD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EDD0" w14:textId="77777777" w:rsidR="00686D3A" w:rsidRPr="000E0A70" w:rsidRDefault="00686D3A" w:rsidP="00C77AA9">
            <w:pPr>
              <w:pStyle w:val="rowtabella0"/>
              <w:jc w:val="center"/>
              <w:rPr>
                <w:color w:val="002060"/>
              </w:rPr>
            </w:pPr>
            <w:r w:rsidRPr="000E0A70">
              <w:rPr>
                <w:color w:val="002060"/>
              </w:rPr>
              <w:t>0</w:t>
            </w:r>
          </w:p>
        </w:tc>
      </w:tr>
      <w:tr w:rsidR="00686D3A" w:rsidRPr="000E0A70" w14:paraId="0C39F33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FCABB" w14:textId="77777777" w:rsidR="00686D3A" w:rsidRPr="000E0A70" w:rsidRDefault="00686D3A" w:rsidP="00C77AA9">
            <w:pPr>
              <w:pStyle w:val="rowtabella0"/>
              <w:rPr>
                <w:color w:val="002060"/>
              </w:rPr>
            </w:pPr>
            <w:r w:rsidRPr="000E0A7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21EF"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888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6B01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F48F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EBF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6FF1"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3FE6"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421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E0B2" w14:textId="77777777" w:rsidR="00686D3A" w:rsidRPr="000E0A70" w:rsidRDefault="00686D3A" w:rsidP="00C77AA9">
            <w:pPr>
              <w:pStyle w:val="rowtabella0"/>
              <w:jc w:val="center"/>
              <w:rPr>
                <w:color w:val="002060"/>
              </w:rPr>
            </w:pPr>
            <w:r w:rsidRPr="000E0A70">
              <w:rPr>
                <w:color w:val="002060"/>
              </w:rPr>
              <w:t>0</w:t>
            </w:r>
          </w:p>
        </w:tc>
      </w:tr>
      <w:tr w:rsidR="00686D3A" w:rsidRPr="000E0A70" w14:paraId="34BCE38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355EA0" w14:textId="77777777" w:rsidR="00686D3A" w:rsidRPr="000E0A70" w:rsidRDefault="00686D3A" w:rsidP="00C77AA9">
            <w:pPr>
              <w:pStyle w:val="rowtabella0"/>
              <w:rPr>
                <w:color w:val="002060"/>
              </w:rPr>
            </w:pPr>
            <w:r w:rsidRPr="000E0A7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BF67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307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B9F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5C0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F7D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F2DB9"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E48E"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1E6F8"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613C" w14:textId="77777777" w:rsidR="00686D3A" w:rsidRPr="000E0A70" w:rsidRDefault="00686D3A" w:rsidP="00C77AA9">
            <w:pPr>
              <w:pStyle w:val="rowtabella0"/>
              <w:jc w:val="center"/>
              <w:rPr>
                <w:color w:val="002060"/>
              </w:rPr>
            </w:pPr>
            <w:r w:rsidRPr="000E0A70">
              <w:rPr>
                <w:color w:val="002060"/>
              </w:rPr>
              <w:t>0</w:t>
            </w:r>
          </w:p>
        </w:tc>
      </w:tr>
      <w:tr w:rsidR="00686D3A" w:rsidRPr="000E0A70" w14:paraId="76AC14C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2C319" w14:textId="77777777" w:rsidR="00686D3A" w:rsidRPr="000E0A70" w:rsidRDefault="00686D3A" w:rsidP="00C77AA9">
            <w:pPr>
              <w:pStyle w:val="rowtabella0"/>
              <w:rPr>
                <w:color w:val="002060"/>
              </w:rPr>
            </w:pPr>
            <w:r w:rsidRPr="000E0A70">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3659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442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594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827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ACE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CF11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AFCE"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4622"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4718" w14:textId="77777777" w:rsidR="00686D3A" w:rsidRPr="000E0A70" w:rsidRDefault="00686D3A" w:rsidP="00C77AA9">
            <w:pPr>
              <w:pStyle w:val="rowtabella0"/>
              <w:jc w:val="center"/>
              <w:rPr>
                <w:color w:val="002060"/>
              </w:rPr>
            </w:pPr>
            <w:r w:rsidRPr="000E0A70">
              <w:rPr>
                <w:color w:val="002060"/>
              </w:rPr>
              <w:t>0</w:t>
            </w:r>
          </w:p>
        </w:tc>
      </w:tr>
      <w:tr w:rsidR="00686D3A" w:rsidRPr="000E0A70" w14:paraId="453A43F2"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6BD58" w14:textId="77777777" w:rsidR="00686D3A" w:rsidRPr="000E0A70" w:rsidRDefault="00686D3A" w:rsidP="00C77AA9">
            <w:pPr>
              <w:pStyle w:val="rowtabella0"/>
              <w:rPr>
                <w:color w:val="002060"/>
              </w:rPr>
            </w:pPr>
            <w:r w:rsidRPr="000E0A7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9FE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217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87F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7E8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D91B5"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A638"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8789"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80C4"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8AB8E" w14:textId="77777777" w:rsidR="00686D3A" w:rsidRPr="000E0A70" w:rsidRDefault="00686D3A" w:rsidP="00C77AA9">
            <w:pPr>
              <w:pStyle w:val="rowtabella0"/>
              <w:jc w:val="center"/>
              <w:rPr>
                <w:color w:val="002060"/>
              </w:rPr>
            </w:pPr>
            <w:r w:rsidRPr="000E0A70">
              <w:rPr>
                <w:color w:val="002060"/>
              </w:rPr>
              <w:t>0</w:t>
            </w:r>
          </w:p>
        </w:tc>
      </w:tr>
      <w:tr w:rsidR="00686D3A" w:rsidRPr="000E0A70" w14:paraId="52ABEBCD"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D8130" w14:textId="77777777" w:rsidR="00686D3A" w:rsidRPr="000E0A70" w:rsidRDefault="00686D3A" w:rsidP="00C77AA9">
            <w:pPr>
              <w:pStyle w:val="rowtabella0"/>
              <w:rPr>
                <w:color w:val="002060"/>
              </w:rPr>
            </w:pPr>
            <w:r w:rsidRPr="000E0A70">
              <w:rPr>
                <w:color w:val="002060"/>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0C5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5F4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4D0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5EE8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C2A2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9D8B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C7179"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A0C66"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4592" w14:textId="77777777" w:rsidR="00686D3A" w:rsidRPr="000E0A70" w:rsidRDefault="00686D3A" w:rsidP="00C77AA9">
            <w:pPr>
              <w:pStyle w:val="rowtabella0"/>
              <w:jc w:val="center"/>
              <w:rPr>
                <w:color w:val="002060"/>
              </w:rPr>
            </w:pPr>
            <w:r w:rsidRPr="000E0A70">
              <w:rPr>
                <w:color w:val="002060"/>
              </w:rPr>
              <w:t>0</w:t>
            </w:r>
          </w:p>
        </w:tc>
      </w:tr>
      <w:tr w:rsidR="00686D3A" w:rsidRPr="000E0A70" w14:paraId="696C7BE9"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81E852" w14:textId="77777777" w:rsidR="00686D3A" w:rsidRPr="000E0A70" w:rsidRDefault="00686D3A" w:rsidP="00C77AA9">
            <w:pPr>
              <w:pStyle w:val="rowtabella0"/>
              <w:rPr>
                <w:color w:val="002060"/>
              </w:rPr>
            </w:pPr>
            <w:r w:rsidRPr="000E0A7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A6B4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71C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D9D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C8CB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BF4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8687"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79A33"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5000"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CFB0" w14:textId="77777777" w:rsidR="00686D3A" w:rsidRPr="000E0A70" w:rsidRDefault="00686D3A" w:rsidP="00C77AA9">
            <w:pPr>
              <w:pStyle w:val="rowtabella0"/>
              <w:jc w:val="center"/>
              <w:rPr>
                <w:color w:val="002060"/>
              </w:rPr>
            </w:pPr>
            <w:r w:rsidRPr="000E0A70">
              <w:rPr>
                <w:color w:val="002060"/>
              </w:rPr>
              <w:t>0</w:t>
            </w:r>
          </w:p>
        </w:tc>
      </w:tr>
    </w:tbl>
    <w:p w14:paraId="01DA85EC" w14:textId="77777777" w:rsidR="00686D3A" w:rsidRPr="000E0A70" w:rsidRDefault="00686D3A" w:rsidP="00686D3A">
      <w:pPr>
        <w:pStyle w:val="breakline"/>
        <w:rPr>
          <w:rFonts w:eastAsiaTheme="minorEastAsia"/>
          <w:color w:val="002060"/>
        </w:rPr>
      </w:pPr>
    </w:p>
    <w:p w14:paraId="37504DE8" w14:textId="77777777" w:rsidR="00686D3A" w:rsidRPr="000E0A70" w:rsidRDefault="00686D3A" w:rsidP="00686D3A">
      <w:pPr>
        <w:pStyle w:val="breakline"/>
        <w:rPr>
          <w:color w:val="002060"/>
        </w:rPr>
      </w:pPr>
    </w:p>
    <w:p w14:paraId="1EC98657" w14:textId="77777777" w:rsidR="00686D3A" w:rsidRPr="000E0A70" w:rsidRDefault="00686D3A" w:rsidP="00686D3A">
      <w:pPr>
        <w:pStyle w:val="sottotitolocampionato10"/>
        <w:rPr>
          <w:color w:val="002060"/>
        </w:rPr>
      </w:pPr>
      <w:r w:rsidRPr="000E0A7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7DA59DA5"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385E8"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4E801"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53638"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DE399"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15BF2"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113F4"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74498"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F4399"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13040"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50820" w14:textId="77777777" w:rsidR="00686D3A" w:rsidRPr="000E0A70" w:rsidRDefault="00686D3A" w:rsidP="00C77AA9">
            <w:pPr>
              <w:pStyle w:val="headertabella0"/>
              <w:rPr>
                <w:color w:val="002060"/>
              </w:rPr>
            </w:pPr>
            <w:r w:rsidRPr="000E0A70">
              <w:rPr>
                <w:color w:val="002060"/>
              </w:rPr>
              <w:t>PE</w:t>
            </w:r>
          </w:p>
        </w:tc>
      </w:tr>
      <w:tr w:rsidR="00686D3A" w:rsidRPr="000E0A70" w14:paraId="0C690CF8"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9DC40B" w14:textId="77777777" w:rsidR="00686D3A" w:rsidRPr="000E0A70" w:rsidRDefault="00686D3A" w:rsidP="00C77AA9">
            <w:pPr>
              <w:pStyle w:val="rowtabella0"/>
              <w:rPr>
                <w:color w:val="002060"/>
              </w:rPr>
            </w:pPr>
            <w:r w:rsidRPr="000E0A7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6B2A3"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FEC7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1FA5"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EB8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C48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6B9F"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75D3"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E8E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E507" w14:textId="77777777" w:rsidR="00686D3A" w:rsidRPr="000E0A70" w:rsidRDefault="00686D3A" w:rsidP="00C77AA9">
            <w:pPr>
              <w:pStyle w:val="rowtabella0"/>
              <w:jc w:val="center"/>
              <w:rPr>
                <w:color w:val="002060"/>
              </w:rPr>
            </w:pPr>
            <w:r w:rsidRPr="000E0A70">
              <w:rPr>
                <w:color w:val="002060"/>
              </w:rPr>
              <w:t>0</w:t>
            </w:r>
          </w:p>
        </w:tc>
      </w:tr>
      <w:tr w:rsidR="00686D3A" w:rsidRPr="000E0A70" w14:paraId="5195F5E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34E40" w14:textId="77777777" w:rsidR="00686D3A" w:rsidRPr="000E0A70" w:rsidRDefault="00686D3A" w:rsidP="00C77AA9">
            <w:pPr>
              <w:pStyle w:val="rowtabella0"/>
              <w:rPr>
                <w:color w:val="002060"/>
              </w:rPr>
            </w:pPr>
            <w:r w:rsidRPr="000E0A70">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C405"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B45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E36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83EB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B9B5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7248"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22E7"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BD60"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F453" w14:textId="77777777" w:rsidR="00686D3A" w:rsidRPr="000E0A70" w:rsidRDefault="00686D3A" w:rsidP="00C77AA9">
            <w:pPr>
              <w:pStyle w:val="rowtabella0"/>
              <w:jc w:val="center"/>
              <w:rPr>
                <w:color w:val="002060"/>
              </w:rPr>
            </w:pPr>
            <w:r w:rsidRPr="000E0A70">
              <w:rPr>
                <w:color w:val="002060"/>
              </w:rPr>
              <w:t>0</w:t>
            </w:r>
          </w:p>
        </w:tc>
      </w:tr>
      <w:tr w:rsidR="00686D3A" w:rsidRPr="000E0A70" w14:paraId="00D2386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8AD3E" w14:textId="77777777" w:rsidR="00686D3A" w:rsidRPr="000E0A70" w:rsidRDefault="00686D3A" w:rsidP="00C77AA9">
            <w:pPr>
              <w:pStyle w:val="rowtabella0"/>
              <w:rPr>
                <w:color w:val="002060"/>
              </w:rPr>
            </w:pPr>
            <w:r w:rsidRPr="000E0A7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C7B7"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870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05A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519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3F6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71E5"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3F9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EAF8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3A1C" w14:textId="77777777" w:rsidR="00686D3A" w:rsidRPr="000E0A70" w:rsidRDefault="00686D3A" w:rsidP="00C77AA9">
            <w:pPr>
              <w:pStyle w:val="rowtabella0"/>
              <w:jc w:val="center"/>
              <w:rPr>
                <w:color w:val="002060"/>
              </w:rPr>
            </w:pPr>
            <w:r w:rsidRPr="000E0A70">
              <w:rPr>
                <w:color w:val="002060"/>
              </w:rPr>
              <w:t>0</w:t>
            </w:r>
          </w:p>
        </w:tc>
      </w:tr>
      <w:tr w:rsidR="00686D3A" w:rsidRPr="000E0A70" w14:paraId="71AA2FA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9FD3E" w14:textId="77777777" w:rsidR="00686D3A" w:rsidRPr="000E0A70" w:rsidRDefault="00686D3A" w:rsidP="00C77AA9">
            <w:pPr>
              <w:pStyle w:val="rowtabella0"/>
              <w:rPr>
                <w:color w:val="002060"/>
              </w:rPr>
            </w:pPr>
            <w:r w:rsidRPr="000E0A70">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EDB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17C8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3622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6F2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03E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F76F"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3257B"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B673"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140A8" w14:textId="77777777" w:rsidR="00686D3A" w:rsidRPr="000E0A70" w:rsidRDefault="00686D3A" w:rsidP="00C77AA9">
            <w:pPr>
              <w:pStyle w:val="rowtabella0"/>
              <w:jc w:val="center"/>
              <w:rPr>
                <w:color w:val="002060"/>
              </w:rPr>
            </w:pPr>
            <w:r w:rsidRPr="000E0A70">
              <w:rPr>
                <w:color w:val="002060"/>
              </w:rPr>
              <w:t>0</w:t>
            </w:r>
          </w:p>
        </w:tc>
      </w:tr>
      <w:tr w:rsidR="00686D3A" w:rsidRPr="000E0A70" w14:paraId="1B728A53"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292C7" w14:textId="77777777" w:rsidR="00686D3A" w:rsidRPr="000E0A70" w:rsidRDefault="00686D3A" w:rsidP="00C77AA9">
            <w:pPr>
              <w:pStyle w:val="rowtabella0"/>
              <w:rPr>
                <w:color w:val="002060"/>
                <w:lang w:val="en-US"/>
              </w:rPr>
            </w:pPr>
            <w:r w:rsidRPr="000E0A70">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59ADB"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B71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178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E1046"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327C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72D5"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4385C"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F950"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4E60" w14:textId="77777777" w:rsidR="00686D3A" w:rsidRPr="000E0A70" w:rsidRDefault="00686D3A" w:rsidP="00C77AA9">
            <w:pPr>
              <w:pStyle w:val="rowtabella0"/>
              <w:jc w:val="center"/>
              <w:rPr>
                <w:color w:val="002060"/>
              </w:rPr>
            </w:pPr>
            <w:r w:rsidRPr="000E0A70">
              <w:rPr>
                <w:color w:val="002060"/>
              </w:rPr>
              <w:t>0</w:t>
            </w:r>
          </w:p>
        </w:tc>
      </w:tr>
      <w:tr w:rsidR="00686D3A" w:rsidRPr="000E0A70" w14:paraId="2367082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156A4" w14:textId="77777777" w:rsidR="00686D3A" w:rsidRPr="000E0A70" w:rsidRDefault="00686D3A" w:rsidP="00C77AA9">
            <w:pPr>
              <w:pStyle w:val="rowtabella0"/>
              <w:rPr>
                <w:color w:val="002060"/>
              </w:rPr>
            </w:pPr>
            <w:r w:rsidRPr="000E0A7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85CE"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AFA7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7DC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0E6F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DAB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7212"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F81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DD5EF"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1F84" w14:textId="77777777" w:rsidR="00686D3A" w:rsidRPr="000E0A70" w:rsidRDefault="00686D3A" w:rsidP="00C77AA9">
            <w:pPr>
              <w:pStyle w:val="rowtabella0"/>
              <w:jc w:val="center"/>
              <w:rPr>
                <w:color w:val="002060"/>
              </w:rPr>
            </w:pPr>
            <w:r w:rsidRPr="000E0A70">
              <w:rPr>
                <w:color w:val="002060"/>
              </w:rPr>
              <w:t>0</w:t>
            </w:r>
          </w:p>
        </w:tc>
      </w:tr>
      <w:tr w:rsidR="00686D3A" w:rsidRPr="000E0A70" w14:paraId="28E58C73"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0D474" w14:textId="77777777" w:rsidR="00686D3A" w:rsidRPr="000E0A70" w:rsidRDefault="00686D3A" w:rsidP="00C77AA9">
            <w:pPr>
              <w:pStyle w:val="rowtabella0"/>
              <w:rPr>
                <w:color w:val="002060"/>
              </w:rPr>
            </w:pPr>
            <w:r w:rsidRPr="000E0A70">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2B87"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9952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2BC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0C2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DBE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2AEB"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4D9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79FD"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BA78" w14:textId="77777777" w:rsidR="00686D3A" w:rsidRPr="000E0A70" w:rsidRDefault="00686D3A" w:rsidP="00C77AA9">
            <w:pPr>
              <w:pStyle w:val="rowtabella0"/>
              <w:jc w:val="center"/>
              <w:rPr>
                <w:color w:val="002060"/>
              </w:rPr>
            </w:pPr>
            <w:r w:rsidRPr="000E0A70">
              <w:rPr>
                <w:color w:val="002060"/>
              </w:rPr>
              <w:t>0</w:t>
            </w:r>
          </w:p>
        </w:tc>
      </w:tr>
      <w:tr w:rsidR="00686D3A" w:rsidRPr="000E0A70" w14:paraId="63DE43CB"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9DF30" w14:textId="77777777" w:rsidR="00686D3A" w:rsidRPr="000E0A70" w:rsidRDefault="00686D3A" w:rsidP="00C77AA9">
            <w:pPr>
              <w:pStyle w:val="rowtabella0"/>
              <w:rPr>
                <w:color w:val="002060"/>
              </w:rPr>
            </w:pPr>
            <w:r w:rsidRPr="000E0A7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EBE2"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D26D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51E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D0DC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6CB2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AAE1"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6DA6"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8796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622D" w14:textId="77777777" w:rsidR="00686D3A" w:rsidRPr="000E0A70" w:rsidRDefault="00686D3A" w:rsidP="00C77AA9">
            <w:pPr>
              <w:pStyle w:val="rowtabella0"/>
              <w:jc w:val="center"/>
              <w:rPr>
                <w:color w:val="002060"/>
              </w:rPr>
            </w:pPr>
            <w:r w:rsidRPr="000E0A70">
              <w:rPr>
                <w:color w:val="002060"/>
              </w:rPr>
              <w:t>0</w:t>
            </w:r>
          </w:p>
        </w:tc>
      </w:tr>
      <w:tr w:rsidR="00686D3A" w:rsidRPr="000E0A70" w14:paraId="1C5C9BC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BAEDE" w14:textId="77777777" w:rsidR="00686D3A" w:rsidRPr="000E0A70" w:rsidRDefault="00686D3A" w:rsidP="00C77AA9">
            <w:pPr>
              <w:pStyle w:val="rowtabella0"/>
              <w:rPr>
                <w:color w:val="002060"/>
              </w:rPr>
            </w:pPr>
            <w:r w:rsidRPr="000E0A7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589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429F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AEC0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C53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D90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5895"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720F2"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D56D"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3BDFF" w14:textId="77777777" w:rsidR="00686D3A" w:rsidRPr="000E0A70" w:rsidRDefault="00686D3A" w:rsidP="00C77AA9">
            <w:pPr>
              <w:pStyle w:val="rowtabella0"/>
              <w:jc w:val="center"/>
              <w:rPr>
                <w:color w:val="002060"/>
              </w:rPr>
            </w:pPr>
            <w:r w:rsidRPr="000E0A70">
              <w:rPr>
                <w:color w:val="002060"/>
              </w:rPr>
              <w:t>0</w:t>
            </w:r>
          </w:p>
        </w:tc>
      </w:tr>
      <w:tr w:rsidR="00686D3A" w:rsidRPr="000E0A70" w14:paraId="096BB03D"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20235" w14:textId="77777777" w:rsidR="00686D3A" w:rsidRPr="000E0A70" w:rsidRDefault="00686D3A" w:rsidP="00C77AA9">
            <w:pPr>
              <w:pStyle w:val="rowtabella0"/>
              <w:rPr>
                <w:color w:val="002060"/>
              </w:rPr>
            </w:pPr>
            <w:r w:rsidRPr="000E0A70">
              <w:rPr>
                <w:color w:val="002060"/>
              </w:rPr>
              <w:t xml:space="preserve">A.S.D. CALCIO </w:t>
            </w:r>
            <w:proofErr w:type="gramStart"/>
            <w:r w:rsidRPr="000E0A70">
              <w:rPr>
                <w:color w:val="002060"/>
              </w:rPr>
              <w:t>S.ELPIDIO</w:t>
            </w:r>
            <w:proofErr w:type="gramEnd"/>
            <w:r w:rsidRPr="000E0A70">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72F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1AB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AAB2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C40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07F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8CDD"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E237"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090F"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F5D51" w14:textId="77777777" w:rsidR="00686D3A" w:rsidRPr="000E0A70" w:rsidRDefault="00686D3A" w:rsidP="00C77AA9">
            <w:pPr>
              <w:pStyle w:val="rowtabella0"/>
              <w:jc w:val="center"/>
              <w:rPr>
                <w:color w:val="002060"/>
              </w:rPr>
            </w:pPr>
            <w:r w:rsidRPr="000E0A70">
              <w:rPr>
                <w:color w:val="002060"/>
              </w:rPr>
              <w:t>0</w:t>
            </w:r>
          </w:p>
        </w:tc>
      </w:tr>
      <w:tr w:rsidR="00686D3A" w:rsidRPr="000E0A70" w14:paraId="7003A32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4D667" w14:textId="77777777" w:rsidR="00686D3A" w:rsidRPr="000E0A70" w:rsidRDefault="00686D3A" w:rsidP="00C77AA9">
            <w:pPr>
              <w:pStyle w:val="rowtabella0"/>
              <w:rPr>
                <w:color w:val="002060"/>
                <w:lang w:val="en-US"/>
              </w:rPr>
            </w:pPr>
            <w:r w:rsidRPr="000E0A70">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D06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1F5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F48B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13C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F3E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03D8"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232E8"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EC63"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606A" w14:textId="77777777" w:rsidR="00686D3A" w:rsidRPr="000E0A70" w:rsidRDefault="00686D3A" w:rsidP="00C77AA9">
            <w:pPr>
              <w:pStyle w:val="rowtabella0"/>
              <w:jc w:val="center"/>
              <w:rPr>
                <w:color w:val="002060"/>
              </w:rPr>
            </w:pPr>
            <w:r w:rsidRPr="000E0A70">
              <w:rPr>
                <w:color w:val="002060"/>
              </w:rPr>
              <w:t>0</w:t>
            </w:r>
          </w:p>
        </w:tc>
      </w:tr>
      <w:tr w:rsidR="00686D3A" w:rsidRPr="000E0A70" w14:paraId="5F2F15DE"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976862" w14:textId="77777777" w:rsidR="00686D3A" w:rsidRPr="000E0A70" w:rsidRDefault="00686D3A" w:rsidP="00C77AA9">
            <w:pPr>
              <w:pStyle w:val="rowtabella0"/>
              <w:rPr>
                <w:color w:val="002060"/>
              </w:rPr>
            </w:pPr>
            <w:r w:rsidRPr="000E0A70">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C679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077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5B3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D6D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0482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B2E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5FA00"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ABEB"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1FA6" w14:textId="77777777" w:rsidR="00686D3A" w:rsidRPr="000E0A70" w:rsidRDefault="00686D3A" w:rsidP="00C77AA9">
            <w:pPr>
              <w:pStyle w:val="rowtabella0"/>
              <w:jc w:val="center"/>
              <w:rPr>
                <w:color w:val="002060"/>
              </w:rPr>
            </w:pPr>
            <w:r w:rsidRPr="000E0A70">
              <w:rPr>
                <w:color w:val="002060"/>
              </w:rPr>
              <w:t>0</w:t>
            </w:r>
          </w:p>
        </w:tc>
      </w:tr>
    </w:tbl>
    <w:p w14:paraId="2C66DB83" w14:textId="77777777" w:rsidR="00686D3A" w:rsidRPr="000E0A70" w:rsidRDefault="00686D3A" w:rsidP="00686D3A">
      <w:pPr>
        <w:pStyle w:val="breakline"/>
        <w:rPr>
          <w:rFonts w:eastAsiaTheme="minorEastAsia"/>
          <w:color w:val="002060"/>
        </w:rPr>
      </w:pPr>
    </w:p>
    <w:p w14:paraId="00FFFFB8" w14:textId="77777777" w:rsidR="00686D3A" w:rsidRPr="000E0A70" w:rsidRDefault="00686D3A" w:rsidP="00686D3A">
      <w:pPr>
        <w:pStyle w:val="breakline"/>
        <w:rPr>
          <w:color w:val="002060"/>
        </w:rPr>
      </w:pPr>
    </w:p>
    <w:p w14:paraId="7801E220" w14:textId="77777777" w:rsidR="00686D3A" w:rsidRPr="000E0A70" w:rsidRDefault="00686D3A" w:rsidP="00686D3A">
      <w:pPr>
        <w:pStyle w:val="sottotitolocampionato10"/>
        <w:rPr>
          <w:color w:val="002060"/>
        </w:rPr>
      </w:pPr>
      <w:r w:rsidRPr="000E0A7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1F73630E"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CCCE0"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C9E4B"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172E6"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19841"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AC005"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54174"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CDD7B"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95F19"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20A63"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573AC" w14:textId="77777777" w:rsidR="00686D3A" w:rsidRPr="000E0A70" w:rsidRDefault="00686D3A" w:rsidP="00C77AA9">
            <w:pPr>
              <w:pStyle w:val="headertabella0"/>
              <w:rPr>
                <w:color w:val="002060"/>
              </w:rPr>
            </w:pPr>
            <w:r w:rsidRPr="000E0A70">
              <w:rPr>
                <w:color w:val="002060"/>
              </w:rPr>
              <w:t>PE</w:t>
            </w:r>
          </w:p>
        </w:tc>
      </w:tr>
      <w:tr w:rsidR="00686D3A" w:rsidRPr="000E0A70" w14:paraId="1B3530C7"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ABD433" w14:textId="77777777" w:rsidR="00686D3A" w:rsidRPr="000E0A70" w:rsidRDefault="00686D3A" w:rsidP="00C77AA9">
            <w:pPr>
              <w:pStyle w:val="rowtabella0"/>
              <w:rPr>
                <w:color w:val="002060"/>
              </w:rPr>
            </w:pPr>
            <w:r w:rsidRPr="000E0A70">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6046"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3CA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E1A6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AB5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1864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99761" w14:textId="77777777" w:rsidR="00686D3A" w:rsidRPr="000E0A70" w:rsidRDefault="00686D3A" w:rsidP="00C77AA9">
            <w:pPr>
              <w:pStyle w:val="rowtabella0"/>
              <w:jc w:val="center"/>
              <w:rPr>
                <w:color w:val="002060"/>
              </w:rPr>
            </w:pPr>
            <w:r w:rsidRPr="000E0A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3DA1"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17B8"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933C" w14:textId="77777777" w:rsidR="00686D3A" w:rsidRPr="000E0A70" w:rsidRDefault="00686D3A" w:rsidP="00C77AA9">
            <w:pPr>
              <w:pStyle w:val="rowtabella0"/>
              <w:jc w:val="center"/>
              <w:rPr>
                <w:color w:val="002060"/>
              </w:rPr>
            </w:pPr>
            <w:r w:rsidRPr="000E0A70">
              <w:rPr>
                <w:color w:val="002060"/>
              </w:rPr>
              <w:t>0</w:t>
            </w:r>
          </w:p>
        </w:tc>
      </w:tr>
      <w:tr w:rsidR="00686D3A" w:rsidRPr="000E0A70" w14:paraId="7120C636"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CFCCF" w14:textId="77777777" w:rsidR="00686D3A" w:rsidRPr="000E0A70" w:rsidRDefault="00686D3A" w:rsidP="00C77AA9">
            <w:pPr>
              <w:pStyle w:val="rowtabella0"/>
              <w:rPr>
                <w:color w:val="002060"/>
              </w:rPr>
            </w:pPr>
            <w:r w:rsidRPr="000E0A7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8C15"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D745"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638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4C3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B99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EA701"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A056"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EE51" w14:textId="77777777" w:rsidR="00686D3A" w:rsidRPr="000E0A70" w:rsidRDefault="00686D3A" w:rsidP="00C77AA9">
            <w:pPr>
              <w:pStyle w:val="rowtabella0"/>
              <w:jc w:val="center"/>
              <w:rPr>
                <w:color w:val="002060"/>
              </w:rPr>
            </w:pPr>
            <w:r w:rsidRPr="000E0A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B628E" w14:textId="77777777" w:rsidR="00686D3A" w:rsidRPr="000E0A70" w:rsidRDefault="00686D3A" w:rsidP="00C77AA9">
            <w:pPr>
              <w:pStyle w:val="rowtabella0"/>
              <w:jc w:val="center"/>
              <w:rPr>
                <w:color w:val="002060"/>
              </w:rPr>
            </w:pPr>
            <w:r w:rsidRPr="000E0A70">
              <w:rPr>
                <w:color w:val="002060"/>
              </w:rPr>
              <w:t>0</w:t>
            </w:r>
          </w:p>
        </w:tc>
      </w:tr>
      <w:tr w:rsidR="00686D3A" w:rsidRPr="000E0A70" w14:paraId="7DF7D46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103BA" w14:textId="77777777" w:rsidR="00686D3A" w:rsidRPr="000E0A70" w:rsidRDefault="00686D3A" w:rsidP="00C77AA9">
            <w:pPr>
              <w:pStyle w:val="rowtabella0"/>
              <w:rPr>
                <w:color w:val="002060"/>
                <w:lang w:val="en-US"/>
              </w:rPr>
            </w:pPr>
            <w:r w:rsidRPr="000E0A70">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9EA8"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73A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20CE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4F1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4F64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8E23A"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9C2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FF72"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A79C" w14:textId="77777777" w:rsidR="00686D3A" w:rsidRPr="000E0A70" w:rsidRDefault="00686D3A" w:rsidP="00C77AA9">
            <w:pPr>
              <w:pStyle w:val="rowtabella0"/>
              <w:jc w:val="center"/>
              <w:rPr>
                <w:color w:val="002060"/>
              </w:rPr>
            </w:pPr>
            <w:r w:rsidRPr="000E0A70">
              <w:rPr>
                <w:color w:val="002060"/>
              </w:rPr>
              <w:t>0</w:t>
            </w:r>
          </w:p>
        </w:tc>
      </w:tr>
      <w:tr w:rsidR="00686D3A" w:rsidRPr="000E0A70" w14:paraId="7C10554D"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D41C0" w14:textId="77777777" w:rsidR="00686D3A" w:rsidRPr="000E0A70" w:rsidRDefault="00686D3A" w:rsidP="00C77AA9">
            <w:pPr>
              <w:pStyle w:val="rowtabella0"/>
              <w:rPr>
                <w:color w:val="002060"/>
                <w:lang w:val="en-US"/>
              </w:rPr>
            </w:pPr>
            <w:r w:rsidRPr="000E0A70">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28CF"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60A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674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AD0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86D8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FF180"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07A5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2AD6"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F208B" w14:textId="77777777" w:rsidR="00686D3A" w:rsidRPr="000E0A70" w:rsidRDefault="00686D3A" w:rsidP="00C77AA9">
            <w:pPr>
              <w:pStyle w:val="rowtabella0"/>
              <w:jc w:val="center"/>
              <w:rPr>
                <w:color w:val="002060"/>
              </w:rPr>
            </w:pPr>
            <w:r w:rsidRPr="000E0A70">
              <w:rPr>
                <w:color w:val="002060"/>
              </w:rPr>
              <w:t>0</w:t>
            </w:r>
          </w:p>
        </w:tc>
      </w:tr>
      <w:tr w:rsidR="00686D3A" w:rsidRPr="000E0A70" w14:paraId="5106189B"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55EE4" w14:textId="77777777" w:rsidR="00686D3A" w:rsidRPr="000E0A70" w:rsidRDefault="00686D3A" w:rsidP="00C77AA9">
            <w:pPr>
              <w:pStyle w:val="rowtabella0"/>
              <w:rPr>
                <w:color w:val="002060"/>
                <w:lang w:val="en-US"/>
              </w:rPr>
            </w:pPr>
            <w:r w:rsidRPr="000E0A70">
              <w:rPr>
                <w:color w:val="002060"/>
                <w:lang w:val="en-U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044D"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F60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844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00D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082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D9A0"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829A"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1F9F"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C9CB" w14:textId="77777777" w:rsidR="00686D3A" w:rsidRPr="000E0A70" w:rsidRDefault="00686D3A" w:rsidP="00C77AA9">
            <w:pPr>
              <w:pStyle w:val="rowtabella0"/>
              <w:jc w:val="center"/>
              <w:rPr>
                <w:color w:val="002060"/>
              </w:rPr>
            </w:pPr>
            <w:r w:rsidRPr="000E0A70">
              <w:rPr>
                <w:color w:val="002060"/>
              </w:rPr>
              <w:t>0</w:t>
            </w:r>
          </w:p>
        </w:tc>
      </w:tr>
      <w:tr w:rsidR="00686D3A" w:rsidRPr="000E0A70" w14:paraId="549F1D11"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EAE46D" w14:textId="77777777" w:rsidR="00686D3A" w:rsidRPr="000E0A70" w:rsidRDefault="00686D3A" w:rsidP="00C77AA9">
            <w:pPr>
              <w:pStyle w:val="rowtabella0"/>
              <w:rPr>
                <w:color w:val="002060"/>
              </w:rPr>
            </w:pPr>
            <w:r w:rsidRPr="000E0A7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A0C9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61A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C465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36F6B"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6206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FD85"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9DD4"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7E9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757C" w14:textId="77777777" w:rsidR="00686D3A" w:rsidRPr="000E0A70" w:rsidRDefault="00686D3A" w:rsidP="00C77AA9">
            <w:pPr>
              <w:pStyle w:val="rowtabella0"/>
              <w:jc w:val="center"/>
              <w:rPr>
                <w:color w:val="002060"/>
              </w:rPr>
            </w:pPr>
            <w:r w:rsidRPr="000E0A70">
              <w:rPr>
                <w:color w:val="002060"/>
              </w:rPr>
              <w:t>0</w:t>
            </w:r>
          </w:p>
        </w:tc>
      </w:tr>
      <w:tr w:rsidR="00686D3A" w:rsidRPr="000E0A70" w14:paraId="7347A040"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AFB4D" w14:textId="77777777" w:rsidR="00686D3A" w:rsidRPr="000E0A70" w:rsidRDefault="00686D3A" w:rsidP="00C77AA9">
            <w:pPr>
              <w:pStyle w:val="rowtabella0"/>
              <w:rPr>
                <w:color w:val="002060"/>
              </w:rPr>
            </w:pPr>
            <w:r w:rsidRPr="000E0A70">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7A8EA"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013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427A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D94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5A8C6"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7EB5"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CA3C"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2999"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CF90" w14:textId="77777777" w:rsidR="00686D3A" w:rsidRPr="000E0A70" w:rsidRDefault="00686D3A" w:rsidP="00C77AA9">
            <w:pPr>
              <w:pStyle w:val="rowtabella0"/>
              <w:jc w:val="center"/>
              <w:rPr>
                <w:color w:val="002060"/>
              </w:rPr>
            </w:pPr>
            <w:r w:rsidRPr="000E0A70">
              <w:rPr>
                <w:color w:val="002060"/>
              </w:rPr>
              <w:t>0</w:t>
            </w:r>
          </w:p>
        </w:tc>
      </w:tr>
      <w:tr w:rsidR="00686D3A" w:rsidRPr="000E0A70" w14:paraId="042B5C23"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BA865" w14:textId="77777777" w:rsidR="00686D3A" w:rsidRPr="000E0A70" w:rsidRDefault="00686D3A" w:rsidP="00C77AA9">
            <w:pPr>
              <w:pStyle w:val="rowtabella0"/>
              <w:rPr>
                <w:color w:val="002060"/>
                <w:lang w:val="en-US"/>
              </w:rPr>
            </w:pPr>
            <w:r w:rsidRPr="000E0A70">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7E8F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0D6A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4BE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447A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21F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D957"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DC0AF"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5F0DC"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085C" w14:textId="77777777" w:rsidR="00686D3A" w:rsidRPr="000E0A70" w:rsidRDefault="00686D3A" w:rsidP="00C77AA9">
            <w:pPr>
              <w:pStyle w:val="rowtabella0"/>
              <w:jc w:val="center"/>
              <w:rPr>
                <w:color w:val="002060"/>
              </w:rPr>
            </w:pPr>
            <w:r w:rsidRPr="000E0A70">
              <w:rPr>
                <w:color w:val="002060"/>
              </w:rPr>
              <w:t>0</w:t>
            </w:r>
          </w:p>
        </w:tc>
      </w:tr>
      <w:tr w:rsidR="00686D3A" w:rsidRPr="000E0A70" w14:paraId="769A9057"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A4C5C" w14:textId="77777777" w:rsidR="00686D3A" w:rsidRPr="000E0A70" w:rsidRDefault="00686D3A" w:rsidP="00C77AA9">
            <w:pPr>
              <w:pStyle w:val="rowtabella0"/>
              <w:rPr>
                <w:color w:val="002060"/>
                <w:lang w:val="en-US"/>
              </w:rPr>
            </w:pPr>
            <w:r w:rsidRPr="000E0A70">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2E4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3C5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CA4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B1E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F0A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664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42B9"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B55B"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E5188" w14:textId="77777777" w:rsidR="00686D3A" w:rsidRPr="000E0A70" w:rsidRDefault="00686D3A" w:rsidP="00C77AA9">
            <w:pPr>
              <w:pStyle w:val="rowtabella0"/>
              <w:jc w:val="center"/>
              <w:rPr>
                <w:color w:val="002060"/>
              </w:rPr>
            </w:pPr>
            <w:r w:rsidRPr="000E0A70">
              <w:rPr>
                <w:color w:val="002060"/>
              </w:rPr>
              <w:t>0</w:t>
            </w:r>
          </w:p>
        </w:tc>
      </w:tr>
      <w:tr w:rsidR="00686D3A" w:rsidRPr="000E0A70" w14:paraId="0693B3B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053D1" w14:textId="77777777" w:rsidR="00686D3A" w:rsidRPr="000E0A70" w:rsidRDefault="00686D3A" w:rsidP="00C77AA9">
            <w:pPr>
              <w:pStyle w:val="rowtabella0"/>
              <w:rPr>
                <w:color w:val="002060"/>
              </w:rPr>
            </w:pPr>
            <w:r w:rsidRPr="000E0A7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364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AC0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30E7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EAC3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C02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3E4F"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B21A2"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21E4"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D9BB" w14:textId="77777777" w:rsidR="00686D3A" w:rsidRPr="000E0A70" w:rsidRDefault="00686D3A" w:rsidP="00C77AA9">
            <w:pPr>
              <w:pStyle w:val="rowtabella0"/>
              <w:jc w:val="center"/>
              <w:rPr>
                <w:color w:val="002060"/>
              </w:rPr>
            </w:pPr>
            <w:r w:rsidRPr="000E0A70">
              <w:rPr>
                <w:color w:val="002060"/>
              </w:rPr>
              <w:t>0</w:t>
            </w:r>
          </w:p>
        </w:tc>
      </w:tr>
      <w:tr w:rsidR="00686D3A" w:rsidRPr="000E0A70" w14:paraId="3E099981"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2A369" w14:textId="77777777" w:rsidR="00686D3A" w:rsidRPr="000E0A70" w:rsidRDefault="00686D3A" w:rsidP="00C77AA9">
            <w:pPr>
              <w:pStyle w:val="rowtabella0"/>
              <w:rPr>
                <w:color w:val="002060"/>
              </w:rPr>
            </w:pPr>
            <w:r w:rsidRPr="000E0A7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DFD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10B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A70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E79A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1D5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51E0"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D716"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66998"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DB6C5" w14:textId="77777777" w:rsidR="00686D3A" w:rsidRPr="000E0A70" w:rsidRDefault="00686D3A" w:rsidP="00C77AA9">
            <w:pPr>
              <w:pStyle w:val="rowtabella0"/>
              <w:jc w:val="center"/>
              <w:rPr>
                <w:color w:val="002060"/>
              </w:rPr>
            </w:pPr>
            <w:r w:rsidRPr="000E0A70">
              <w:rPr>
                <w:color w:val="002060"/>
              </w:rPr>
              <w:t>0</w:t>
            </w:r>
          </w:p>
        </w:tc>
      </w:tr>
      <w:tr w:rsidR="00686D3A" w:rsidRPr="000E0A70" w14:paraId="0D3923A3"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52BFF6" w14:textId="77777777" w:rsidR="00686D3A" w:rsidRPr="000E0A70" w:rsidRDefault="00686D3A" w:rsidP="00C77AA9">
            <w:pPr>
              <w:pStyle w:val="rowtabella0"/>
              <w:rPr>
                <w:color w:val="002060"/>
              </w:rPr>
            </w:pPr>
            <w:r w:rsidRPr="000E0A70">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E88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76AA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03F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703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2416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BD0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4AC7"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90D5"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5FB5F" w14:textId="77777777" w:rsidR="00686D3A" w:rsidRPr="000E0A70" w:rsidRDefault="00686D3A" w:rsidP="00C77AA9">
            <w:pPr>
              <w:pStyle w:val="rowtabella0"/>
              <w:jc w:val="center"/>
              <w:rPr>
                <w:color w:val="002060"/>
              </w:rPr>
            </w:pPr>
            <w:r w:rsidRPr="000E0A70">
              <w:rPr>
                <w:color w:val="002060"/>
              </w:rPr>
              <w:t>0</w:t>
            </w:r>
          </w:p>
        </w:tc>
      </w:tr>
    </w:tbl>
    <w:p w14:paraId="6418D990" w14:textId="77777777" w:rsidR="00686D3A" w:rsidRPr="000E0A70" w:rsidRDefault="00686D3A" w:rsidP="00686D3A">
      <w:pPr>
        <w:pStyle w:val="breakline"/>
        <w:rPr>
          <w:color w:val="002060"/>
        </w:rPr>
      </w:pPr>
    </w:p>
    <w:p w14:paraId="285F4FBE" w14:textId="77777777" w:rsidR="00686D3A" w:rsidRPr="000E0A70" w:rsidRDefault="00686D3A" w:rsidP="00686D3A">
      <w:pPr>
        <w:pStyle w:val="titoloprinc0"/>
        <w:rPr>
          <w:color w:val="002060"/>
        </w:rPr>
      </w:pPr>
      <w:r w:rsidRPr="000E0A70">
        <w:rPr>
          <w:color w:val="002060"/>
        </w:rPr>
        <w:t>PROGRAMMA GARE</w:t>
      </w:r>
    </w:p>
    <w:p w14:paraId="6B82EB1C" w14:textId="77777777" w:rsidR="00686D3A" w:rsidRPr="000E0A70" w:rsidRDefault="00686D3A" w:rsidP="00686D3A">
      <w:pPr>
        <w:pStyle w:val="breakline"/>
        <w:rPr>
          <w:color w:val="002060"/>
        </w:rPr>
      </w:pPr>
    </w:p>
    <w:p w14:paraId="18828F21" w14:textId="77777777" w:rsidR="00686D3A" w:rsidRPr="000E0A70" w:rsidRDefault="00686D3A" w:rsidP="00686D3A">
      <w:pPr>
        <w:pStyle w:val="sottotitolocampionato10"/>
        <w:rPr>
          <w:color w:val="002060"/>
        </w:rPr>
      </w:pPr>
      <w:r w:rsidRPr="000E0A70">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2"/>
        <w:gridCol w:w="1968"/>
        <w:gridCol w:w="385"/>
        <w:gridCol w:w="897"/>
        <w:gridCol w:w="1281"/>
        <w:gridCol w:w="1531"/>
        <w:gridCol w:w="1566"/>
      </w:tblGrid>
      <w:tr w:rsidR="00686D3A" w:rsidRPr="000E0A70" w14:paraId="1D5DF0CA"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9A580"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F0866"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21649"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DB135"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40B0F"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8F8E6"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136BD"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10D1D19E"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B4016" w14:textId="77777777" w:rsidR="00686D3A" w:rsidRPr="000E0A70" w:rsidRDefault="00686D3A" w:rsidP="00C77AA9">
            <w:pPr>
              <w:pStyle w:val="rowtabella0"/>
              <w:rPr>
                <w:color w:val="002060"/>
              </w:rPr>
            </w:pPr>
            <w:r w:rsidRPr="000E0A70">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66980" w14:textId="77777777" w:rsidR="00686D3A" w:rsidRPr="000E0A70" w:rsidRDefault="00686D3A" w:rsidP="00C77AA9">
            <w:pPr>
              <w:pStyle w:val="rowtabella0"/>
              <w:rPr>
                <w:color w:val="002060"/>
              </w:rPr>
            </w:pPr>
            <w:r w:rsidRPr="000E0A70">
              <w:rPr>
                <w:color w:val="002060"/>
              </w:rPr>
              <w:t>AUDAX CALCIO PIOBBICO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A47B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E06C2" w14:textId="77777777" w:rsidR="00686D3A" w:rsidRPr="000E0A70" w:rsidRDefault="00686D3A" w:rsidP="00C77AA9">
            <w:pPr>
              <w:pStyle w:val="rowtabella0"/>
              <w:rPr>
                <w:color w:val="002060"/>
              </w:rPr>
            </w:pPr>
            <w:r w:rsidRPr="000E0A70">
              <w:rPr>
                <w:color w:val="002060"/>
              </w:rPr>
              <w:t>21/10/2022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5FAB3" w14:textId="77777777" w:rsidR="00686D3A" w:rsidRPr="000E0A70" w:rsidRDefault="00686D3A" w:rsidP="00C77AA9">
            <w:pPr>
              <w:pStyle w:val="rowtabella0"/>
              <w:rPr>
                <w:color w:val="002060"/>
              </w:rPr>
            </w:pPr>
            <w:r w:rsidRPr="000E0A70">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F5DAD" w14:textId="77777777" w:rsidR="00686D3A" w:rsidRPr="000E0A70" w:rsidRDefault="00686D3A" w:rsidP="00C77AA9">
            <w:pPr>
              <w:pStyle w:val="rowtabella0"/>
              <w:rPr>
                <w:color w:val="002060"/>
              </w:rPr>
            </w:pPr>
            <w:r w:rsidRPr="000E0A70">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9759D" w14:textId="77777777" w:rsidR="00686D3A" w:rsidRPr="000E0A70" w:rsidRDefault="00686D3A" w:rsidP="00C77AA9">
            <w:pPr>
              <w:pStyle w:val="rowtabella0"/>
              <w:rPr>
                <w:color w:val="002060"/>
              </w:rPr>
            </w:pPr>
            <w:r w:rsidRPr="000E0A70">
              <w:rPr>
                <w:color w:val="002060"/>
              </w:rPr>
              <w:t>VIA ALDO GAMBA SNC</w:t>
            </w:r>
          </w:p>
        </w:tc>
      </w:tr>
      <w:tr w:rsidR="00686D3A" w:rsidRPr="000E0A70" w14:paraId="5DD1DBF9"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635C1C" w14:textId="77777777" w:rsidR="00686D3A" w:rsidRPr="000E0A70" w:rsidRDefault="00686D3A" w:rsidP="00C77AA9">
            <w:pPr>
              <w:pStyle w:val="rowtabella0"/>
              <w:rPr>
                <w:color w:val="002060"/>
              </w:rPr>
            </w:pPr>
            <w:r w:rsidRPr="000E0A70">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D18379" w14:textId="77777777" w:rsidR="00686D3A" w:rsidRPr="000E0A70" w:rsidRDefault="00686D3A" w:rsidP="00C77AA9">
            <w:pPr>
              <w:pStyle w:val="rowtabella0"/>
              <w:rPr>
                <w:color w:val="002060"/>
              </w:rPr>
            </w:pPr>
            <w:r w:rsidRPr="000E0A70">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ADA8FB"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384793"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1EBA8F" w14:textId="77777777" w:rsidR="00686D3A" w:rsidRPr="000E0A70" w:rsidRDefault="00686D3A" w:rsidP="00C77AA9">
            <w:pPr>
              <w:pStyle w:val="rowtabella0"/>
              <w:rPr>
                <w:color w:val="002060"/>
              </w:rPr>
            </w:pPr>
            <w:r w:rsidRPr="000E0A70">
              <w:rPr>
                <w:color w:val="002060"/>
              </w:rPr>
              <w:t>5106 CAMPO DI C5 N°1 ENTRO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7B67F" w14:textId="77777777" w:rsidR="00686D3A" w:rsidRPr="000E0A70" w:rsidRDefault="00686D3A" w:rsidP="00C77AA9">
            <w:pPr>
              <w:pStyle w:val="rowtabella0"/>
              <w:rPr>
                <w:color w:val="002060"/>
              </w:rPr>
            </w:pPr>
            <w:r w:rsidRPr="000E0A70">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5108F8" w14:textId="77777777" w:rsidR="00686D3A" w:rsidRPr="000E0A70" w:rsidRDefault="00686D3A" w:rsidP="00C77AA9">
            <w:pPr>
              <w:pStyle w:val="rowtabella0"/>
              <w:rPr>
                <w:color w:val="002060"/>
              </w:rPr>
            </w:pPr>
            <w:r w:rsidRPr="000E0A70">
              <w:rPr>
                <w:color w:val="002060"/>
              </w:rPr>
              <w:t>PROV.CORINALDESE KM.11 P.RIPE</w:t>
            </w:r>
          </w:p>
        </w:tc>
      </w:tr>
      <w:tr w:rsidR="00686D3A" w:rsidRPr="000E0A70" w14:paraId="468E722A"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F0BD0B" w14:textId="77777777" w:rsidR="00686D3A" w:rsidRPr="000E0A70" w:rsidRDefault="00686D3A" w:rsidP="00C77AA9">
            <w:pPr>
              <w:pStyle w:val="rowtabella0"/>
              <w:rPr>
                <w:color w:val="002060"/>
              </w:rPr>
            </w:pPr>
            <w:r w:rsidRPr="000E0A70">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9123D0" w14:textId="77777777" w:rsidR="00686D3A" w:rsidRPr="000E0A70" w:rsidRDefault="00686D3A" w:rsidP="00C77AA9">
            <w:pPr>
              <w:pStyle w:val="rowtabella0"/>
              <w:rPr>
                <w:color w:val="002060"/>
              </w:rPr>
            </w:pPr>
            <w:r w:rsidRPr="000E0A70">
              <w:rPr>
                <w:color w:val="002060"/>
              </w:rPr>
              <w:t>SMIRRA CITY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17D415"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2FE44D"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561A11" w14:textId="77777777" w:rsidR="00686D3A" w:rsidRPr="000E0A70" w:rsidRDefault="00686D3A" w:rsidP="00C77AA9">
            <w:pPr>
              <w:pStyle w:val="rowtabella0"/>
              <w:rPr>
                <w:color w:val="002060"/>
              </w:rPr>
            </w:pPr>
            <w:r w:rsidRPr="000E0A70">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2CB93" w14:textId="77777777" w:rsidR="00686D3A" w:rsidRPr="000E0A70" w:rsidRDefault="00686D3A" w:rsidP="00C77AA9">
            <w:pPr>
              <w:pStyle w:val="rowtabella0"/>
              <w:rPr>
                <w:color w:val="002060"/>
              </w:rPr>
            </w:pPr>
            <w:r w:rsidRPr="000E0A70">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8B898" w14:textId="77777777" w:rsidR="00686D3A" w:rsidRPr="000E0A70" w:rsidRDefault="00686D3A" w:rsidP="00C77AA9">
            <w:pPr>
              <w:pStyle w:val="rowtabella0"/>
              <w:rPr>
                <w:color w:val="002060"/>
              </w:rPr>
            </w:pPr>
            <w:r w:rsidRPr="000E0A70">
              <w:rPr>
                <w:color w:val="002060"/>
              </w:rPr>
              <w:t>VIA MAZZINI</w:t>
            </w:r>
          </w:p>
        </w:tc>
      </w:tr>
      <w:tr w:rsidR="00686D3A" w:rsidRPr="000E0A70" w14:paraId="299DF976"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BE9204" w14:textId="77777777" w:rsidR="00686D3A" w:rsidRPr="000E0A70" w:rsidRDefault="00686D3A" w:rsidP="00C77AA9">
            <w:pPr>
              <w:pStyle w:val="rowtabella0"/>
              <w:rPr>
                <w:color w:val="002060"/>
              </w:rPr>
            </w:pPr>
            <w:r w:rsidRPr="000E0A70">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F49EB5" w14:textId="77777777" w:rsidR="00686D3A" w:rsidRPr="000E0A70" w:rsidRDefault="00686D3A" w:rsidP="00C77AA9">
            <w:pPr>
              <w:pStyle w:val="rowtabella0"/>
              <w:rPr>
                <w:color w:val="002060"/>
              </w:rPr>
            </w:pPr>
            <w:r w:rsidRPr="000E0A70">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797E3D"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ECC6FF"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9B007F" w14:textId="77777777" w:rsidR="00686D3A" w:rsidRPr="000E0A70" w:rsidRDefault="00686D3A" w:rsidP="00C77AA9">
            <w:pPr>
              <w:pStyle w:val="rowtabella0"/>
              <w:rPr>
                <w:color w:val="002060"/>
              </w:rPr>
            </w:pPr>
            <w:r w:rsidRPr="000E0A70">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EFC7F" w14:textId="77777777" w:rsidR="00686D3A" w:rsidRPr="000E0A70" w:rsidRDefault="00686D3A" w:rsidP="00C77AA9">
            <w:pPr>
              <w:pStyle w:val="rowtabella0"/>
              <w:rPr>
                <w:color w:val="002060"/>
              </w:rPr>
            </w:pPr>
            <w:r w:rsidRPr="000E0A70">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D997B7" w14:textId="77777777" w:rsidR="00686D3A" w:rsidRPr="000E0A70" w:rsidRDefault="00686D3A" w:rsidP="00C77AA9">
            <w:pPr>
              <w:pStyle w:val="rowtabella0"/>
              <w:rPr>
                <w:color w:val="002060"/>
              </w:rPr>
            </w:pPr>
            <w:r w:rsidRPr="000E0A70">
              <w:rPr>
                <w:color w:val="002060"/>
              </w:rPr>
              <w:t>VIA LAGO DI MISURINA</w:t>
            </w:r>
          </w:p>
        </w:tc>
      </w:tr>
      <w:tr w:rsidR="00686D3A" w:rsidRPr="000E0A70" w14:paraId="459C3055"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77DD44" w14:textId="77777777" w:rsidR="00686D3A" w:rsidRPr="000E0A70" w:rsidRDefault="00686D3A" w:rsidP="00C77AA9">
            <w:pPr>
              <w:pStyle w:val="rowtabella0"/>
              <w:rPr>
                <w:color w:val="002060"/>
              </w:rPr>
            </w:pPr>
            <w:r w:rsidRPr="000E0A70">
              <w:rPr>
                <w:color w:val="002060"/>
              </w:rPr>
              <w:lastRenderedPageBreak/>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70326D" w14:textId="77777777" w:rsidR="00686D3A" w:rsidRPr="000E0A70" w:rsidRDefault="00686D3A" w:rsidP="00C77AA9">
            <w:pPr>
              <w:pStyle w:val="rowtabella0"/>
              <w:rPr>
                <w:color w:val="002060"/>
              </w:rPr>
            </w:pPr>
            <w:r w:rsidRPr="000E0A70">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4B4655"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D5F056" w14:textId="77777777" w:rsidR="00686D3A" w:rsidRPr="000E0A70" w:rsidRDefault="00686D3A" w:rsidP="00C77AA9">
            <w:pPr>
              <w:pStyle w:val="rowtabella0"/>
              <w:rPr>
                <w:color w:val="002060"/>
              </w:rPr>
            </w:pPr>
            <w:r w:rsidRPr="000E0A70">
              <w:rPr>
                <w:color w:val="002060"/>
              </w:rPr>
              <w:t>22/10/2022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71FBB2" w14:textId="77777777" w:rsidR="00686D3A" w:rsidRPr="000E0A70" w:rsidRDefault="00686D3A" w:rsidP="00C77AA9">
            <w:pPr>
              <w:pStyle w:val="rowtabella0"/>
              <w:rPr>
                <w:color w:val="002060"/>
              </w:rPr>
            </w:pPr>
            <w:r w:rsidRPr="000E0A70">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1973C" w14:textId="77777777" w:rsidR="00686D3A" w:rsidRPr="000E0A70" w:rsidRDefault="00686D3A" w:rsidP="00C77AA9">
            <w:pPr>
              <w:pStyle w:val="rowtabella0"/>
              <w:rPr>
                <w:color w:val="002060"/>
              </w:rPr>
            </w:pPr>
            <w:r w:rsidRPr="000E0A70">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39BC8" w14:textId="77777777" w:rsidR="00686D3A" w:rsidRPr="000E0A70" w:rsidRDefault="00686D3A" w:rsidP="00C77AA9">
            <w:pPr>
              <w:pStyle w:val="rowtabella0"/>
              <w:rPr>
                <w:color w:val="002060"/>
              </w:rPr>
            </w:pPr>
            <w:r w:rsidRPr="000E0A70">
              <w:rPr>
                <w:color w:val="002060"/>
              </w:rPr>
              <w:t>VIA ROMA, SNC</w:t>
            </w:r>
          </w:p>
        </w:tc>
      </w:tr>
      <w:tr w:rsidR="00686D3A" w:rsidRPr="000E0A70" w14:paraId="4F829923"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6FD34" w14:textId="77777777" w:rsidR="00686D3A" w:rsidRPr="000E0A70" w:rsidRDefault="00686D3A" w:rsidP="00C77AA9">
            <w:pPr>
              <w:pStyle w:val="rowtabella0"/>
              <w:rPr>
                <w:color w:val="002060"/>
              </w:rPr>
            </w:pPr>
            <w:r w:rsidRPr="000E0A70">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C82F2" w14:textId="77777777" w:rsidR="00686D3A" w:rsidRPr="000E0A70" w:rsidRDefault="00686D3A" w:rsidP="00C77AA9">
            <w:pPr>
              <w:pStyle w:val="rowtabella0"/>
              <w:rPr>
                <w:color w:val="002060"/>
              </w:rPr>
            </w:pPr>
            <w:r w:rsidRPr="000E0A70">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8233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C5371" w14:textId="77777777" w:rsidR="00686D3A" w:rsidRPr="000E0A70" w:rsidRDefault="00686D3A" w:rsidP="00C77AA9">
            <w:pPr>
              <w:pStyle w:val="rowtabella0"/>
              <w:rPr>
                <w:color w:val="002060"/>
              </w:rPr>
            </w:pPr>
            <w:r w:rsidRPr="000E0A70">
              <w:rPr>
                <w:color w:val="002060"/>
              </w:rPr>
              <w:t>22/10/2022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9FB0D" w14:textId="77777777" w:rsidR="00686D3A" w:rsidRPr="000E0A70" w:rsidRDefault="00686D3A" w:rsidP="00C77AA9">
            <w:pPr>
              <w:pStyle w:val="rowtabella0"/>
              <w:rPr>
                <w:color w:val="002060"/>
              </w:rPr>
            </w:pPr>
            <w:r w:rsidRPr="000E0A70">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11C3C" w14:textId="77777777" w:rsidR="00686D3A" w:rsidRPr="000E0A70" w:rsidRDefault="00686D3A" w:rsidP="00C77AA9">
            <w:pPr>
              <w:pStyle w:val="rowtabella0"/>
              <w:rPr>
                <w:color w:val="002060"/>
              </w:rPr>
            </w:pPr>
            <w:r w:rsidRPr="000E0A70">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4DCAC" w14:textId="77777777" w:rsidR="00686D3A" w:rsidRPr="000E0A70" w:rsidRDefault="00686D3A" w:rsidP="00C77AA9">
            <w:pPr>
              <w:pStyle w:val="rowtabella0"/>
              <w:rPr>
                <w:color w:val="002060"/>
              </w:rPr>
            </w:pPr>
            <w:r w:rsidRPr="000E0A70">
              <w:rPr>
                <w:color w:val="002060"/>
              </w:rPr>
              <w:t>VIA MOLINELLO</w:t>
            </w:r>
          </w:p>
        </w:tc>
      </w:tr>
    </w:tbl>
    <w:p w14:paraId="6039A7B5" w14:textId="77777777" w:rsidR="00686D3A" w:rsidRPr="000E0A70" w:rsidRDefault="00686D3A" w:rsidP="00686D3A">
      <w:pPr>
        <w:pStyle w:val="breakline"/>
        <w:rPr>
          <w:rFonts w:eastAsiaTheme="minorEastAsia"/>
          <w:color w:val="002060"/>
        </w:rPr>
      </w:pPr>
    </w:p>
    <w:p w14:paraId="1EE3BC59" w14:textId="77777777" w:rsidR="00686D3A" w:rsidRPr="000E0A70" w:rsidRDefault="00686D3A" w:rsidP="00686D3A">
      <w:pPr>
        <w:pStyle w:val="breakline"/>
        <w:rPr>
          <w:color w:val="002060"/>
        </w:rPr>
      </w:pPr>
    </w:p>
    <w:p w14:paraId="21BD63E5" w14:textId="77777777" w:rsidR="00686D3A" w:rsidRPr="000E0A70" w:rsidRDefault="00686D3A" w:rsidP="00686D3A">
      <w:pPr>
        <w:pStyle w:val="breakline"/>
        <w:rPr>
          <w:color w:val="002060"/>
        </w:rPr>
      </w:pPr>
    </w:p>
    <w:p w14:paraId="79AE1F8E" w14:textId="77777777" w:rsidR="00686D3A" w:rsidRPr="000E0A70" w:rsidRDefault="00686D3A" w:rsidP="00686D3A">
      <w:pPr>
        <w:pStyle w:val="sottotitolocampionato10"/>
        <w:rPr>
          <w:color w:val="002060"/>
        </w:rPr>
      </w:pPr>
      <w:r w:rsidRPr="000E0A70">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0"/>
        <w:gridCol w:w="385"/>
        <w:gridCol w:w="898"/>
        <w:gridCol w:w="1183"/>
        <w:gridCol w:w="1551"/>
        <w:gridCol w:w="1546"/>
      </w:tblGrid>
      <w:tr w:rsidR="00686D3A" w:rsidRPr="000E0A70" w14:paraId="05280C49"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D82D9"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186D7"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EAEF0"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9F5F2"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D06B4"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6ED4D"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A6881"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278DEE08"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6C03E4" w14:textId="77777777" w:rsidR="00686D3A" w:rsidRPr="000E0A70" w:rsidRDefault="00686D3A" w:rsidP="00C77AA9">
            <w:pPr>
              <w:pStyle w:val="rowtabella0"/>
              <w:rPr>
                <w:color w:val="002060"/>
              </w:rPr>
            </w:pPr>
            <w:r w:rsidRPr="000E0A70">
              <w:rPr>
                <w:color w:val="002060"/>
              </w:rPr>
              <w:t>FIUMINATA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E2496" w14:textId="77777777" w:rsidR="00686D3A" w:rsidRPr="000E0A70" w:rsidRDefault="00686D3A" w:rsidP="00C77AA9">
            <w:pPr>
              <w:pStyle w:val="rowtabella0"/>
              <w:rPr>
                <w:color w:val="002060"/>
              </w:rPr>
            </w:pPr>
            <w:r w:rsidRPr="000E0A70">
              <w:rPr>
                <w:color w:val="002060"/>
              </w:rPr>
              <w:t>MMSA GIOVANE AURORA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E518E"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B7DDD" w14:textId="77777777" w:rsidR="00686D3A" w:rsidRPr="000E0A70" w:rsidRDefault="00686D3A" w:rsidP="00C77AA9">
            <w:pPr>
              <w:pStyle w:val="rowtabella0"/>
              <w:rPr>
                <w:color w:val="002060"/>
              </w:rPr>
            </w:pPr>
            <w:r w:rsidRPr="000E0A70">
              <w:rPr>
                <w:color w:val="002060"/>
              </w:rPr>
              <w:t>21/10/2022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879DA" w14:textId="77777777" w:rsidR="00686D3A" w:rsidRPr="000E0A70" w:rsidRDefault="00686D3A" w:rsidP="00C77AA9">
            <w:pPr>
              <w:pStyle w:val="rowtabella0"/>
              <w:rPr>
                <w:color w:val="002060"/>
              </w:rPr>
            </w:pPr>
            <w:r w:rsidRPr="000E0A70">
              <w:rPr>
                <w:color w:val="002060"/>
              </w:rPr>
              <w:t>5302 "FABRIZIO GAGLIARDI"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76FB3" w14:textId="77777777" w:rsidR="00686D3A" w:rsidRPr="000E0A70" w:rsidRDefault="00686D3A" w:rsidP="00C77AA9">
            <w:pPr>
              <w:pStyle w:val="rowtabella0"/>
              <w:rPr>
                <w:color w:val="002060"/>
              </w:rPr>
            </w:pPr>
            <w:r w:rsidRPr="000E0A70">
              <w:rPr>
                <w:color w:val="002060"/>
              </w:rPr>
              <w:t>PIORACO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4CECA" w14:textId="77777777" w:rsidR="00686D3A" w:rsidRPr="000E0A70" w:rsidRDefault="00686D3A" w:rsidP="00C77AA9">
            <w:pPr>
              <w:pStyle w:val="rowtabella0"/>
              <w:rPr>
                <w:color w:val="002060"/>
              </w:rPr>
            </w:pPr>
            <w:r w:rsidRPr="000E0A70">
              <w:rPr>
                <w:color w:val="002060"/>
              </w:rPr>
              <w:t>LOC. PIÈ DI GUALDO</w:t>
            </w:r>
          </w:p>
        </w:tc>
      </w:tr>
      <w:tr w:rsidR="00686D3A" w:rsidRPr="000E0A70" w14:paraId="1A34E8AF"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169CC" w14:textId="77777777" w:rsidR="00686D3A" w:rsidRPr="000E0A70" w:rsidRDefault="00686D3A" w:rsidP="00C77AA9">
            <w:pPr>
              <w:pStyle w:val="rowtabella0"/>
              <w:rPr>
                <w:color w:val="002060"/>
              </w:rPr>
            </w:pPr>
            <w:r w:rsidRPr="000E0A70">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74761F" w14:textId="77777777" w:rsidR="00686D3A" w:rsidRPr="000E0A70" w:rsidRDefault="00686D3A" w:rsidP="00C77AA9">
            <w:pPr>
              <w:pStyle w:val="rowtabella0"/>
              <w:rPr>
                <w:color w:val="002060"/>
              </w:rPr>
            </w:pPr>
            <w:r w:rsidRPr="000E0A70">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E47A40"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32ADD0"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42BFC2" w14:textId="77777777" w:rsidR="00686D3A" w:rsidRPr="000E0A70" w:rsidRDefault="00686D3A" w:rsidP="00C77AA9">
            <w:pPr>
              <w:pStyle w:val="rowtabella0"/>
              <w:rPr>
                <w:color w:val="002060"/>
              </w:rPr>
            </w:pPr>
            <w:r w:rsidRPr="000E0A70">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33BFD" w14:textId="77777777" w:rsidR="00686D3A" w:rsidRPr="000E0A70" w:rsidRDefault="00686D3A" w:rsidP="00C77AA9">
            <w:pPr>
              <w:pStyle w:val="rowtabella0"/>
              <w:rPr>
                <w:color w:val="002060"/>
              </w:rPr>
            </w:pPr>
            <w:r w:rsidRPr="000E0A70">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E10976" w14:textId="77777777" w:rsidR="00686D3A" w:rsidRPr="000E0A70" w:rsidRDefault="00686D3A" w:rsidP="00C77AA9">
            <w:pPr>
              <w:pStyle w:val="rowtabella0"/>
              <w:rPr>
                <w:color w:val="002060"/>
              </w:rPr>
            </w:pPr>
            <w:r w:rsidRPr="000E0A70">
              <w:rPr>
                <w:color w:val="002060"/>
              </w:rPr>
              <w:t>LOC. FRONTALE - VIA FIGURETTA</w:t>
            </w:r>
          </w:p>
        </w:tc>
      </w:tr>
      <w:tr w:rsidR="00686D3A" w:rsidRPr="000E0A70" w14:paraId="0ADE0C95"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F3BF1" w14:textId="77777777" w:rsidR="00686D3A" w:rsidRPr="000E0A70" w:rsidRDefault="00686D3A" w:rsidP="00C77AA9">
            <w:pPr>
              <w:pStyle w:val="rowtabella0"/>
              <w:rPr>
                <w:color w:val="002060"/>
              </w:rPr>
            </w:pPr>
            <w:r w:rsidRPr="000E0A70">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3B797E" w14:textId="77777777" w:rsidR="00686D3A" w:rsidRPr="000E0A70" w:rsidRDefault="00686D3A" w:rsidP="00C77AA9">
            <w:pPr>
              <w:pStyle w:val="rowtabella0"/>
              <w:rPr>
                <w:color w:val="002060"/>
              </w:rPr>
            </w:pPr>
            <w:r w:rsidRPr="000E0A70">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B0DB2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D4FF54" w14:textId="77777777" w:rsidR="00686D3A" w:rsidRPr="000E0A70" w:rsidRDefault="00686D3A" w:rsidP="00C77AA9">
            <w:pPr>
              <w:pStyle w:val="rowtabella0"/>
              <w:rPr>
                <w:color w:val="002060"/>
              </w:rPr>
            </w:pPr>
            <w:r w:rsidRPr="000E0A70">
              <w:rPr>
                <w:color w:val="002060"/>
              </w:rPr>
              <w:t>22/10/2022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53F2E9" w14:textId="77777777" w:rsidR="00686D3A" w:rsidRPr="000E0A70" w:rsidRDefault="00686D3A" w:rsidP="00C77AA9">
            <w:pPr>
              <w:pStyle w:val="rowtabella0"/>
              <w:rPr>
                <w:color w:val="002060"/>
              </w:rPr>
            </w:pPr>
            <w:r w:rsidRPr="000E0A70">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9AB3BB" w14:textId="77777777" w:rsidR="00686D3A" w:rsidRPr="000E0A70" w:rsidRDefault="00686D3A" w:rsidP="00C77AA9">
            <w:pPr>
              <w:pStyle w:val="rowtabella0"/>
              <w:rPr>
                <w:color w:val="002060"/>
              </w:rPr>
            </w:pPr>
            <w:r w:rsidRPr="000E0A70">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EDD3AB" w14:textId="77777777" w:rsidR="00686D3A" w:rsidRPr="000E0A70" w:rsidRDefault="00686D3A" w:rsidP="00C77AA9">
            <w:pPr>
              <w:pStyle w:val="rowtabella0"/>
              <w:rPr>
                <w:color w:val="002060"/>
              </w:rPr>
            </w:pPr>
            <w:r w:rsidRPr="000E0A70">
              <w:rPr>
                <w:color w:val="002060"/>
              </w:rPr>
              <w:t>VIA MONTESSORI LOC. ANGELI</w:t>
            </w:r>
          </w:p>
        </w:tc>
      </w:tr>
      <w:tr w:rsidR="00686D3A" w:rsidRPr="000E0A70" w14:paraId="68EE99C7"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957238" w14:textId="77777777" w:rsidR="00686D3A" w:rsidRPr="000E0A70" w:rsidRDefault="00686D3A" w:rsidP="00C77AA9">
            <w:pPr>
              <w:pStyle w:val="rowtabella0"/>
              <w:rPr>
                <w:color w:val="002060"/>
              </w:rPr>
            </w:pPr>
            <w:r w:rsidRPr="000E0A70">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4B89C4" w14:textId="77777777" w:rsidR="00686D3A" w:rsidRPr="000E0A70" w:rsidRDefault="00686D3A" w:rsidP="00C77AA9">
            <w:pPr>
              <w:pStyle w:val="rowtabella0"/>
              <w:rPr>
                <w:color w:val="002060"/>
              </w:rPr>
            </w:pPr>
            <w:r w:rsidRPr="000E0A70">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F0D941"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CB5D2A" w14:textId="77777777" w:rsidR="00686D3A" w:rsidRPr="000E0A70" w:rsidRDefault="00686D3A" w:rsidP="00C77AA9">
            <w:pPr>
              <w:pStyle w:val="rowtabella0"/>
              <w:rPr>
                <w:color w:val="002060"/>
              </w:rPr>
            </w:pPr>
            <w:r w:rsidRPr="000E0A70">
              <w:rPr>
                <w:color w:val="002060"/>
              </w:rPr>
              <w:t>22/10/2022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C20A31" w14:textId="77777777" w:rsidR="00686D3A" w:rsidRPr="000E0A70" w:rsidRDefault="00686D3A" w:rsidP="00C77AA9">
            <w:pPr>
              <w:pStyle w:val="rowtabella0"/>
              <w:rPr>
                <w:color w:val="002060"/>
              </w:rPr>
            </w:pPr>
            <w:r w:rsidRPr="000E0A7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DF669" w14:textId="77777777" w:rsidR="00686D3A" w:rsidRPr="000E0A70" w:rsidRDefault="00686D3A" w:rsidP="00C77AA9">
            <w:pPr>
              <w:pStyle w:val="rowtabella0"/>
              <w:rPr>
                <w:color w:val="002060"/>
              </w:rPr>
            </w:pPr>
            <w:r w:rsidRPr="000E0A7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B2D051" w14:textId="77777777" w:rsidR="00686D3A" w:rsidRPr="000E0A70" w:rsidRDefault="00686D3A" w:rsidP="00C77AA9">
            <w:pPr>
              <w:pStyle w:val="rowtabella0"/>
              <w:rPr>
                <w:color w:val="002060"/>
              </w:rPr>
            </w:pPr>
            <w:r w:rsidRPr="000E0A70">
              <w:rPr>
                <w:color w:val="002060"/>
              </w:rPr>
              <w:t xml:space="preserve">VIA </w:t>
            </w:r>
            <w:proofErr w:type="gramStart"/>
            <w:r w:rsidRPr="000E0A70">
              <w:rPr>
                <w:color w:val="002060"/>
              </w:rPr>
              <w:t>B.BUOZZI</w:t>
            </w:r>
            <w:proofErr w:type="gramEnd"/>
          </w:p>
        </w:tc>
      </w:tr>
      <w:tr w:rsidR="00686D3A" w:rsidRPr="000E0A70" w14:paraId="61E6307F"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8E45C8" w14:textId="77777777" w:rsidR="00686D3A" w:rsidRPr="000E0A70" w:rsidRDefault="00686D3A" w:rsidP="00C77AA9">
            <w:pPr>
              <w:pStyle w:val="rowtabella0"/>
              <w:rPr>
                <w:color w:val="002060"/>
              </w:rPr>
            </w:pPr>
            <w:r w:rsidRPr="000E0A70">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7BF02" w14:textId="77777777" w:rsidR="00686D3A" w:rsidRPr="000E0A70" w:rsidRDefault="00686D3A" w:rsidP="00C77AA9">
            <w:pPr>
              <w:pStyle w:val="rowtabella0"/>
              <w:rPr>
                <w:color w:val="002060"/>
              </w:rPr>
            </w:pPr>
            <w:r w:rsidRPr="000E0A70">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076FCB"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587DD6" w14:textId="77777777" w:rsidR="00686D3A" w:rsidRPr="000E0A70" w:rsidRDefault="00686D3A" w:rsidP="00C77AA9">
            <w:pPr>
              <w:pStyle w:val="rowtabella0"/>
              <w:rPr>
                <w:color w:val="002060"/>
              </w:rPr>
            </w:pPr>
            <w:r w:rsidRPr="000E0A70">
              <w:rPr>
                <w:color w:val="002060"/>
              </w:rPr>
              <w:t>22/10/2022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E05DD6" w14:textId="77777777" w:rsidR="00686D3A" w:rsidRPr="000E0A70" w:rsidRDefault="00686D3A" w:rsidP="00C77AA9">
            <w:pPr>
              <w:pStyle w:val="rowtabella0"/>
              <w:rPr>
                <w:color w:val="002060"/>
              </w:rPr>
            </w:pPr>
            <w:r w:rsidRPr="000E0A70">
              <w:rPr>
                <w:color w:val="002060"/>
              </w:rPr>
              <w:t>5084 PALESTRA CASTELPLANIO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7CA9DE" w14:textId="77777777" w:rsidR="00686D3A" w:rsidRPr="000E0A70" w:rsidRDefault="00686D3A" w:rsidP="00C77AA9">
            <w:pPr>
              <w:pStyle w:val="rowtabella0"/>
              <w:rPr>
                <w:color w:val="002060"/>
              </w:rPr>
            </w:pPr>
            <w:r w:rsidRPr="000E0A70">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8D7C4C" w14:textId="77777777" w:rsidR="00686D3A" w:rsidRPr="000E0A70" w:rsidRDefault="00686D3A" w:rsidP="00C77AA9">
            <w:pPr>
              <w:pStyle w:val="rowtabella0"/>
              <w:rPr>
                <w:color w:val="002060"/>
              </w:rPr>
            </w:pPr>
            <w:r w:rsidRPr="000E0A70">
              <w:rPr>
                <w:color w:val="002060"/>
              </w:rPr>
              <w:t>LOC.MACINE VIA DANTE ALIGHIERI</w:t>
            </w:r>
          </w:p>
        </w:tc>
      </w:tr>
      <w:tr w:rsidR="00686D3A" w:rsidRPr="000E0A70" w14:paraId="12FC1313"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DF5D83" w14:textId="77777777" w:rsidR="00686D3A" w:rsidRPr="000E0A70" w:rsidRDefault="00686D3A" w:rsidP="00C77AA9">
            <w:pPr>
              <w:pStyle w:val="rowtabella0"/>
              <w:rPr>
                <w:color w:val="002060"/>
              </w:rPr>
            </w:pPr>
            <w:r w:rsidRPr="000E0A70">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36193" w14:textId="77777777" w:rsidR="00686D3A" w:rsidRPr="000E0A70" w:rsidRDefault="00686D3A" w:rsidP="00C77AA9">
            <w:pPr>
              <w:pStyle w:val="rowtabella0"/>
              <w:rPr>
                <w:color w:val="002060"/>
              </w:rPr>
            </w:pPr>
            <w:r w:rsidRPr="000E0A70">
              <w:rPr>
                <w:color w:val="002060"/>
              </w:rPr>
              <w:t>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32F53"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B64B5" w14:textId="77777777" w:rsidR="00686D3A" w:rsidRPr="000E0A70" w:rsidRDefault="00686D3A" w:rsidP="00C77AA9">
            <w:pPr>
              <w:pStyle w:val="rowtabella0"/>
              <w:rPr>
                <w:color w:val="002060"/>
              </w:rPr>
            </w:pPr>
            <w:r w:rsidRPr="000E0A70">
              <w:rPr>
                <w:color w:val="002060"/>
              </w:rPr>
              <w:t>22/10/2022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360A1" w14:textId="77777777" w:rsidR="00686D3A" w:rsidRPr="000E0A70" w:rsidRDefault="00686D3A" w:rsidP="00C77AA9">
            <w:pPr>
              <w:pStyle w:val="rowtabella0"/>
              <w:rPr>
                <w:color w:val="002060"/>
              </w:rPr>
            </w:pPr>
            <w:r w:rsidRPr="000E0A70">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EB10C" w14:textId="77777777" w:rsidR="00686D3A" w:rsidRPr="000E0A70" w:rsidRDefault="00686D3A" w:rsidP="00C77AA9">
            <w:pPr>
              <w:pStyle w:val="rowtabella0"/>
              <w:rPr>
                <w:color w:val="002060"/>
              </w:rPr>
            </w:pPr>
            <w:r w:rsidRPr="000E0A70">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AC171" w14:textId="77777777" w:rsidR="00686D3A" w:rsidRPr="000E0A70" w:rsidRDefault="00686D3A" w:rsidP="00C77AA9">
            <w:pPr>
              <w:pStyle w:val="rowtabella0"/>
              <w:rPr>
                <w:color w:val="002060"/>
              </w:rPr>
            </w:pPr>
            <w:r w:rsidRPr="000E0A70">
              <w:rPr>
                <w:color w:val="002060"/>
              </w:rPr>
              <w:t>VIA VERDI</w:t>
            </w:r>
          </w:p>
        </w:tc>
      </w:tr>
    </w:tbl>
    <w:p w14:paraId="6B747FAA" w14:textId="77777777" w:rsidR="00686D3A" w:rsidRPr="000E0A70" w:rsidRDefault="00686D3A" w:rsidP="00686D3A">
      <w:pPr>
        <w:pStyle w:val="breakline"/>
        <w:rPr>
          <w:rFonts w:eastAsiaTheme="minorEastAsia"/>
          <w:color w:val="002060"/>
        </w:rPr>
      </w:pPr>
    </w:p>
    <w:p w14:paraId="6F528CB3" w14:textId="77777777" w:rsidR="00686D3A" w:rsidRPr="000E0A70" w:rsidRDefault="00686D3A" w:rsidP="00686D3A">
      <w:pPr>
        <w:pStyle w:val="breakline"/>
        <w:rPr>
          <w:color w:val="002060"/>
        </w:rPr>
      </w:pPr>
    </w:p>
    <w:p w14:paraId="4CEC9741" w14:textId="77777777" w:rsidR="00686D3A" w:rsidRPr="000E0A70" w:rsidRDefault="00686D3A" w:rsidP="00686D3A">
      <w:pPr>
        <w:pStyle w:val="breakline"/>
        <w:rPr>
          <w:color w:val="002060"/>
        </w:rPr>
      </w:pPr>
    </w:p>
    <w:p w14:paraId="2B736591" w14:textId="77777777" w:rsidR="00686D3A" w:rsidRPr="000E0A70" w:rsidRDefault="00686D3A" w:rsidP="00686D3A">
      <w:pPr>
        <w:pStyle w:val="sottotitolocampionato10"/>
        <w:rPr>
          <w:color w:val="002060"/>
        </w:rPr>
      </w:pPr>
      <w:r w:rsidRPr="000E0A70">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1"/>
        <w:gridCol w:w="385"/>
        <w:gridCol w:w="898"/>
        <w:gridCol w:w="1190"/>
        <w:gridCol w:w="1545"/>
        <w:gridCol w:w="1549"/>
      </w:tblGrid>
      <w:tr w:rsidR="00686D3A" w:rsidRPr="000E0A70" w14:paraId="27283684"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C340F"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5E8C2"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F34FD"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0B7F0"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D268F"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D3AE0"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8A393"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023F17F7"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C01FF2" w14:textId="77777777" w:rsidR="00686D3A" w:rsidRPr="000E0A70" w:rsidRDefault="00686D3A" w:rsidP="00C77AA9">
            <w:pPr>
              <w:pStyle w:val="rowtabella0"/>
              <w:rPr>
                <w:color w:val="002060"/>
              </w:rPr>
            </w:pPr>
            <w:r w:rsidRPr="000E0A70">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67763" w14:textId="77777777" w:rsidR="00686D3A" w:rsidRPr="000E0A70" w:rsidRDefault="00686D3A" w:rsidP="00C77AA9">
            <w:pPr>
              <w:pStyle w:val="rowtabella0"/>
              <w:rPr>
                <w:color w:val="002060"/>
              </w:rPr>
            </w:pPr>
            <w:r w:rsidRPr="000E0A70">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EB6B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4EC64" w14:textId="77777777" w:rsidR="00686D3A" w:rsidRPr="000E0A70" w:rsidRDefault="00686D3A" w:rsidP="00C77AA9">
            <w:pPr>
              <w:pStyle w:val="rowtabella0"/>
              <w:rPr>
                <w:color w:val="002060"/>
              </w:rPr>
            </w:pPr>
            <w:r w:rsidRPr="000E0A70">
              <w:rPr>
                <w:color w:val="002060"/>
              </w:rPr>
              <w:t>21/10/2022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D901B" w14:textId="77777777" w:rsidR="00686D3A" w:rsidRPr="000E0A70" w:rsidRDefault="00686D3A" w:rsidP="00C77AA9">
            <w:pPr>
              <w:pStyle w:val="rowtabella0"/>
              <w:rPr>
                <w:color w:val="002060"/>
              </w:rPr>
            </w:pPr>
            <w:r w:rsidRPr="000E0A70">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E12D8" w14:textId="77777777" w:rsidR="00686D3A" w:rsidRPr="000E0A70" w:rsidRDefault="00686D3A" w:rsidP="00C77AA9">
            <w:pPr>
              <w:pStyle w:val="rowtabella0"/>
              <w:rPr>
                <w:color w:val="002060"/>
              </w:rPr>
            </w:pPr>
            <w:r w:rsidRPr="000E0A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5BF0D" w14:textId="77777777" w:rsidR="00686D3A" w:rsidRPr="000E0A70" w:rsidRDefault="00686D3A" w:rsidP="00C77AA9">
            <w:pPr>
              <w:pStyle w:val="rowtabella0"/>
              <w:rPr>
                <w:color w:val="002060"/>
              </w:rPr>
            </w:pPr>
            <w:r w:rsidRPr="000E0A70">
              <w:rPr>
                <w:color w:val="002060"/>
              </w:rPr>
              <w:t>CONTRADA DEL POZZO</w:t>
            </w:r>
          </w:p>
        </w:tc>
      </w:tr>
      <w:tr w:rsidR="00686D3A" w:rsidRPr="000E0A70" w14:paraId="55D97BBA"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8701B9" w14:textId="77777777" w:rsidR="00686D3A" w:rsidRPr="000E0A70" w:rsidRDefault="00686D3A" w:rsidP="00C77AA9">
            <w:pPr>
              <w:pStyle w:val="rowtabella0"/>
              <w:rPr>
                <w:color w:val="002060"/>
              </w:rPr>
            </w:pPr>
            <w:r w:rsidRPr="000E0A70">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59E961" w14:textId="77777777" w:rsidR="00686D3A" w:rsidRPr="000E0A70" w:rsidRDefault="00686D3A" w:rsidP="00C77AA9">
            <w:pPr>
              <w:pStyle w:val="rowtabella0"/>
              <w:rPr>
                <w:color w:val="002060"/>
              </w:rPr>
            </w:pPr>
            <w:r w:rsidRPr="000E0A70">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5B108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968A52"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456638" w14:textId="77777777" w:rsidR="00686D3A" w:rsidRPr="000E0A70" w:rsidRDefault="00686D3A" w:rsidP="00C77AA9">
            <w:pPr>
              <w:pStyle w:val="rowtabella0"/>
              <w:rPr>
                <w:color w:val="002060"/>
              </w:rPr>
            </w:pPr>
            <w:r w:rsidRPr="000E0A70">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6F6B0E" w14:textId="77777777" w:rsidR="00686D3A" w:rsidRPr="000E0A70" w:rsidRDefault="00686D3A" w:rsidP="00C77AA9">
            <w:pPr>
              <w:pStyle w:val="rowtabella0"/>
              <w:rPr>
                <w:color w:val="002060"/>
              </w:rPr>
            </w:pPr>
            <w:r w:rsidRPr="000E0A7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AC376" w14:textId="77777777" w:rsidR="00686D3A" w:rsidRPr="000E0A70" w:rsidRDefault="00686D3A" w:rsidP="00C77AA9">
            <w:pPr>
              <w:pStyle w:val="rowtabella0"/>
              <w:rPr>
                <w:color w:val="002060"/>
              </w:rPr>
            </w:pPr>
            <w:r w:rsidRPr="000E0A70">
              <w:rPr>
                <w:color w:val="002060"/>
              </w:rPr>
              <w:t>FRAZ. CASENUOVE DI OSIMO</w:t>
            </w:r>
          </w:p>
        </w:tc>
      </w:tr>
      <w:tr w:rsidR="00686D3A" w:rsidRPr="000E0A70" w14:paraId="6ECDB2F8"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6C8423" w14:textId="77777777" w:rsidR="00686D3A" w:rsidRPr="000E0A70" w:rsidRDefault="00686D3A" w:rsidP="00C77AA9">
            <w:pPr>
              <w:pStyle w:val="rowtabella0"/>
              <w:rPr>
                <w:color w:val="002060"/>
              </w:rPr>
            </w:pPr>
            <w:r w:rsidRPr="000E0A70">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15E5F7" w14:textId="77777777" w:rsidR="00686D3A" w:rsidRPr="000E0A70" w:rsidRDefault="00686D3A" w:rsidP="00C77AA9">
            <w:pPr>
              <w:pStyle w:val="rowtabella0"/>
              <w:rPr>
                <w:color w:val="002060"/>
              </w:rPr>
            </w:pPr>
            <w:r w:rsidRPr="000E0A70">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2417D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B438AD"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EF1219" w14:textId="77777777" w:rsidR="00686D3A" w:rsidRPr="000E0A70" w:rsidRDefault="00686D3A" w:rsidP="00C77AA9">
            <w:pPr>
              <w:pStyle w:val="rowtabella0"/>
              <w:rPr>
                <w:color w:val="002060"/>
              </w:rPr>
            </w:pPr>
            <w:r w:rsidRPr="000E0A70">
              <w:rPr>
                <w:color w:val="002060"/>
              </w:rPr>
              <w:t>5047 PALLONE GEODETICO "</w:t>
            </w:r>
            <w:proofErr w:type="gramStart"/>
            <w:r w:rsidRPr="000E0A70">
              <w:rPr>
                <w:color w:val="002060"/>
              </w:rPr>
              <w:t>L.PAPINI</w:t>
            </w:r>
            <w:proofErr w:type="gramEnd"/>
            <w:r w:rsidRPr="000E0A7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962D56" w14:textId="77777777" w:rsidR="00686D3A" w:rsidRPr="000E0A70" w:rsidRDefault="00686D3A" w:rsidP="00C77AA9">
            <w:pPr>
              <w:pStyle w:val="rowtabella0"/>
              <w:rPr>
                <w:color w:val="002060"/>
              </w:rPr>
            </w:pPr>
            <w:r w:rsidRPr="000E0A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6176E" w14:textId="77777777" w:rsidR="00686D3A" w:rsidRPr="000E0A70" w:rsidRDefault="00686D3A" w:rsidP="00C77AA9">
            <w:pPr>
              <w:pStyle w:val="rowtabella0"/>
              <w:rPr>
                <w:color w:val="002060"/>
              </w:rPr>
            </w:pPr>
            <w:r w:rsidRPr="000E0A70">
              <w:rPr>
                <w:color w:val="002060"/>
              </w:rPr>
              <w:t>VIA ESINO 122 TORRETTE</w:t>
            </w:r>
          </w:p>
        </w:tc>
      </w:tr>
      <w:tr w:rsidR="00686D3A" w:rsidRPr="000E0A70" w14:paraId="32769583"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57D664" w14:textId="77777777" w:rsidR="00686D3A" w:rsidRPr="000E0A70" w:rsidRDefault="00686D3A" w:rsidP="00C77AA9">
            <w:pPr>
              <w:pStyle w:val="rowtabella0"/>
              <w:rPr>
                <w:color w:val="002060"/>
              </w:rPr>
            </w:pPr>
            <w:r w:rsidRPr="000E0A70">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C8B5BD" w14:textId="77777777" w:rsidR="00686D3A" w:rsidRPr="000E0A70" w:rsidRDefault="00686D3A" w:rsidP="00C77AA9">
            <w:pPr>
              <w:pStyle w:val="rowtabella0"/>
              <w:rPr>
                <w:color w:val="002060"/>
              </w:rPr>
            </w:pPr>
            <w:r w:rsidRPr="000E0A70">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0CD5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2F0A7" w14:textId="77777777" w:rsidR="00686D3A" w:rsidRPr="000E0A70" w:rsidRDefault="00686D3A" w:rsidP="00C77AA9">
            <w:pPr>
              <w:pStyle w:val="rowtabella0"/>
              <w:rPr>
                <w:color w:val="002060"/>
              </w:rPr>
            </w:pPr>
            <w:r w:rsidRPr="000E0A70">
              <w:rPr>
                <w:color w:val="002060"/>
              </w:rPr>
              <w:t>21/10/2022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D71347" w14:textId="77777777" w:rsidR="00686D3A" w:rsidRPr="000E0A70" w:rsidRDefault="00686D3A" w:rsidP="00C77AA9">
            <w:pPr>
              <w:pStyle w:val="rowtabella0"/>
              <w:rPr>
                <w:color w:val="002060"/>
              </w:rPr>
            </w:pPr>
            <w:r w:rsidRPr="000E0A70">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B781D" w14:textId="77777777" w:rsidR="00686D3A" w:rsidRPr="000E0A70" w:rsidRDefault="00686D3A" w:rsidP="00C77AA9">
            <w:pPr>
              <w:pStyle w:val="rowtabella0"/>
              <w:rPr>
                <w:color w:val="002060"/>
              </w:rPr>
            </w:pPr>
            <w:r w:rsidRPr="000E0A7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0BCAF9" w14:textId="77777777" w:rsidR="00686D3A" w:rsidRPr="000E0A70" w:rsidRDefault="00686D3A" w:rsidP="00C77AA9">
            <w:pPr>
              <w:pStyle w:val="rowtabella0"/>
              <w:rPr>
                <w:color w:val="002060"/>
              </w:rPr>
            </w:pPr>
            <w:r w:rsidRPr="000E0A70">
              <w:rPr>
                <w:color w:val="002060"/>
              </w:rPr>
              <w:t>VIA MASSIMO D'AZEGLIO</w:t>
            </w:r>
          </w:p>
        </w:tc>
      </w:tr>
      <w:tr w:rsidR="00686D3A" w:rsidRPr="000E0A70" w14:paraId="7626E333"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52A187" w14:textId="77777777" w:rsidR="00686D3A" w:rsidRPr="000E0A70" w:rsidRDefault="00686D3A" w:rsidP="00C77AA9">
            <w:pPr>
              <w:pStyle w:val="rowtabella0"/>
              <w:rPr>
                <w:color w:val="002060"/>
              </w:rPr>
            </w:pPr>
            <w:r w:rsidRPr="000E0A70">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0B70D7" w14:textId="77777777" w:rsidR="00686D3A" w:rsidRPr="000E0A70" w:rsidRDefault="00686D3A" w:rsidP="00C77AA9">
            <w:pPr>
              <w:pStyle w:val="rowtabella0"/>
              <w:rPr>
                <w:color w:val="002060"/>
              </w:rPr>
            </w:pPr>
            <w:r w:rsidRPr="000E0A70">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F4B5CF"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EF878A" w14:textId="77777777" w:rsidR="00686D3A" w:rsidRPr="000E0A70" w:rsidRDefault="00686D3A" w:rsidP="00C77AA9">
            <w:pPr>
              <w:pStyle w:val="rowtabella0"/>
              <w:rPr>
                <w:color w:val="002060"/>
              </w:rPr>
            </w:pPr>
            <w:r w:rsidRPr="000E0A70">
              <w:rPr>
                <w:color w:val="002060"/>
              </w:rPr>
              <w:t>22/10/2022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2F7B99" w14:textId="77777777" w:rsidR="00686D3A" w:rsidRPr="000E0A70" w:rsidRDefault="00686D3A" w:rsidP="00C77AA9">
            <w:pPr>
              <w:pStyle w:val="rowtabella0"/>
              <w:rPr>
                <w:color w:val="002060"/>
              </w:rPr>
            </w:pPr>
            <w:r w:rsidRPr="000E0A70">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5547B" w14:textId="77777777" w:rsidR="00686D3A" w:rsidRPr="000E0A70" w:rsidRDefault="00686D3A" w:rsidP="00C77AA9">
            <w:pPr>
              <w:pStyle w:val="rowtabella0"/>
              <w:rPr>
                <w:color w:val="002060"/>
              </w:rPr>
            </w:pPr>
            <w:r w:rsidRPr="000E0A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6B97D" w14:textId="77777777" w:rsidR="00686D3A" w:rsidRPr="000E0A70" w:rsidRDefault="00686D3A" w:rsidP="00C77AA9">
            <w:pPr>
              <w:pStyle w:val="rowtabella0"/>
              <w:rPr>
                <w:color w:val="002060"/>
              </w:rPr>
            </w:pPr>
            <w:r w:rsidRPr="000E0A70">
              <w:rPr>
                <w:color w:val="002060"/>
              </w:rPr>
              <w:t>LOCALITA' NONTESICURO</w:t>
            </w:r>
          </w:p>
        </w:tc>
      </w:tr>
      <w:tr w:rsidR="00686D3A" w:rsidRPr="000E0A70" w14:paraId="368DF1C9"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E6FFDB" w14:textId="77777777" w:rsidR="00686D3A" w:rsidRPr="000E0A70" w:rsidRDefault="00686D3A" w:rsidP="00C77AA9">
            <w:pPr>
              <w:pStyle w:val="rowtabella0"/>
              <w:rPr>
                <w:color w:val="002060"/>
              </w:rPr>
            </w:pPr>
            <w:r w:rsidRPr="000E0A70">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256CA" w14:textId="77777777" w:rsidR="00686D3A" w:rsidRPr="000E0A70" w:rsidRDefault="00686D3A" w:rsidP="00C77AA9">
            <w:pPr>
              <w:pStyle w:val="rowtabella0"/>
              <w:rPr>
                <w:color w:val="002060"/>
              </w:rPr>
            </w:pPr>
            <w:r w:rsidRPr="000E0A70">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8623D"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DBCB7" w14:textId="77777777" w:rsidR="00686D3A" w:rsidRPr="000E0A70" w:rsidRDefault="00686D3A" w:rsidP="00C77AA9">
            <w:pPr>
              <w:pStyle w:val="rowtabella0"/>
              <w:rPr>
                <w:color w:val="002060"/>
              </w:rPr>
            </w:pPr>
            <w:r w:rsidRPr="000E0A70">
              <w:rPr>
                <w:color w:val="002060"/>
              </w:rPr>
              <w:t>22/10/2022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D8A61" w14:textId="77777777" w:rsidR="00686D3A" w:rsidRPr="000E0A70" w:rsidRDefault="00686D3A" w:rsidP="00C77AA9">
            <w:pPr>
              <w:pStyle w:val="rowtabella0"/>
              <w:rPr>
                <w:color w:val="002060"/>
              </w:rPr>
            </w:pPr>
            <w:r w:rsidRPr="000E0A70">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2732B" w14:textId="77777777" w:rsidR="00686D3A" w:rsidRPr="000E0A70" w:rsidRDefault="00686D3A" w:rsidP="00C77AA9">
            <w:pPr>
              <w:pStyle w:val="rowtabella0"/>
              <w:rPr>
                <w:color w:val="002060"/>
              </w:rPr>
            </w:pPr>
            <w:r w:rsidRPr="000E0A70">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920D9" w14:textId="77777777" w:rsidR="00686D3A" w:rsidRPr="000E0A70" w:rsidRDefault="00686D3A" w:rsidP="00C77AA9">
            <w:pPr>
              <w:pStyle w:val="rowtabella0"/>
              <w:rPr>
                <w:color w:val="002060"/>
              </w:rPr>
            </w:pPr>
            <w:r w:rsidRPr="000E0A70">
              <w:rPr>
                <w:color w:val="002060"/>
              </w:rPr>
              <w:t>VIA FONTE ANTICA 6</w:t>
            </w:r>
          </w:p>
        </w:tc>
      </w:tr>
    </w:tbl>
    <w:p w14:paraId="7E817466" w14:textId="77777777" w:rsidR="00686D3A" w:rsidRPr="000E0A70" w:rsidRDefault="00686D3A" w:rsidP="00686D3A">
      <w:pPr>
        <w:pStyle w:val="breakline"/>
        <w:rPr>
          <w:rFonts w:eastAsiaTheme="minorEastAsia"/>
          <w:color w:val="002060"/>
        </w:rPr>
      </w:pPr>
    </w:p>
    <w:p w14:paraId="475B58BA" w14:textId="77777777" w:rsidR="00686D3A" w:rsidRPr="000E0A70" w:rsidRDefault="00686D3A" w:rsidP="00686D3A">
      <w:pPr>
        <w:pStyle w:val="breakline"/>
        <w:rPr>
          <w:color w:val="002060"/>
        </w:rPr>
      </w:pPr>
    </w:p>
    <w:p w14:paraId="1667B229" w14:textId="77777777" w:rsidR="00686D3A" w:rsidRPr="000E0A70" w:rsidRDefault="00686D3A" w:rsidP="00686D3A">
      <w:pPr>
        <w:pStyle w:val="breakline"/>
        <w:rPr>
          <w:color w:val="002060"/>
        </w:rPr>
      </w:pPr>
    </w:p>
    <w:p w14:paraId="232A9986" w14:textId="77777777" w:rsidR="00686D3A" w:rsidRPr="000E0A70" w:rsidRDefault="00686D3A" w:rsidP="00686D3A">
      <w:pPr>
        <w:pStyle w:val="sottotitolocampionato10"/>
        <w:rPr>
          <w:color w:val="002060"/>
        </w:rPr>
      </w:pPr>
      <w:r w:rsidRPr="000E0A70">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9"/>
        <w:gridCol w:w="1547"/>
        <w:gridCol w:w="1549"/>
      </w:tblGrid>
      <w:tr w:rsidR="00686D3A" w:rsidRPr="000E0A70" w14:paraId="25EF49B4"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08039"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3DCAF"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5CE1D"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0EC46"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52D0B"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DE341"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3E970"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159C1A82"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EB33F6" w14:textId="77777777" w:rsidR="00686D3A" w:rsidRPr="000E0A70" w:rsidRDefault="00686D3A" w:rsidP="00C77AA9">
            <w:pPr>
              <w:pStyle w:val="rowtabella0"/>
              <w:rPr>
                <w:color w:val="002060"/>
              </w:rPr>
            </w:pPr>
            <w:r w:rsidRPr="000E0A70">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55FB3" w14:textId="77777777" w:rsidR="00686D3A" w:rsidRPr="000E0A70" w:rsidRDefault="00686D3A" w:rsidP="00C77AA9">
            <w:pPr>
              <w:pStyle w:val="rowtabella0"/>
              <w:rPr>
                <w:color w:val="002060"/>
              </w:rPr>
            </w:pPr>
            <w:r w:rsidRPr="000E0A70">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52F1E"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D6A9C" w14:textId="77777777" w:rsidR="00686D3A" w:rsidRPr="000E0A70" w:rsidRDefault="00686D3A" w:rsidP="00C77AA9">
            <w:pPr>
              <w:pStyle w:val="rowtabella0"/>
              <w:rPr>
                <w:color w:val="002060"/>
              </w:rPr>
            </w:pPr>
            <w:r w:rsidRPr="000E0A70">
              <w:rPr>
                <w:color w:val="002060"/>
              </w:rPr>
              <w:t>21/10/2022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FE545" w14:textId="77777777" w:rsidR="00686D3A" w:rsidRPr="000E0A70" w:rsidRDefault="00686D3A" w:rsidP="00C77AA9">
            <w:pPr>
              <w:pStyle w:val="rowtabella0"/>
              <w:rPr>
                <w:color w:val="002060"/>
              </w:rPr>
            </w:pPr>
            <w:r w:rsidRPr="000E0A70">
              <w:rPr>
                <w:color w:val="002060"/>
              </w:rPr>
              <w:t>5280 TENSOSTRUTTURA S.</w:t>
            </w:r>
            <w:proofErr w:type="gramStart"/>
            <w:r w:rsidRPr="000E0A70">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B78FB" w14:textId="77777777" w:rsidR="00686D3A" w:rsidRPr="000E0A70" w:rsidRDefault="00686D3A" w:rsidP="00C77AA9">
            <w:pPr>
              <w:pStyle w:val="rowtabella0"/>
              <w:rPr>
                <w:color w:val="002060"/>
              </w:rPr>
            </w:pPr>
            <w:r w:rsidRPr="000E0A70">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D2B1F" w14:textId="77777777" w:rsidR="00686D3A" w:rsidRPr="000E0A70" w:rsidRDefault="00686D3A" w:rsidP="00C77AA9">
            <w:pPr>
              <w:pStyle w:val="rowtabella0"/>
              <w:rPr>
                <w:color w:val="002060"/>
              </w:rPr>
            </w:pPr>
            <w:r w:rsidRPr="000E0A70">
              <w:rPr>
                <w:color w:val="002060"/>
              </w:rPr>
              <w:t>VIA LORENZO LOTTO</w:t>
            </w:r>
          </w:p>
        </w:tc>
      </w:tr>
      <w:tr w:rsidR="00686D3A" w:rsidRPr="000E0A70" w14:paraId="4A3E97F2"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B1A354" w14:textId="77777777" w:rsidR="00686D3A" w:rsidRPr="000E0A70" w:rsidRDefault="00686D3A" w:rsidP="00C77AA9">
            <w:pPr>
              <w:pStyle w:val="rowtabella0"/>
              <w:rPr>
                <w:color w:val="002060"/>
              </w:rPr>
            </w:pPr>
            <w:r w:rsidRPr="000E0A70">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D38689" w14:textId="77777777" w:rsidR="00686D3A" w:rsidRPr="000E0A70" w:rsidRDefault="00686D3A" w:rsidP="00C77AA9">
            <w:pPr>
              <w:pStyle w:val="rowtabella0"/>
              <w:rPr>
                <w:color w:val="002060"/>
              </w:rPr>
            </w:pPr>
            <w:r w:rsidRPr="000E0A70">
              <w:rPr>
                <w:color w:val="002060"/>
              </w:rPr>
              <w:t xml:space="preserve">CALCIO </w:t>
            </w:r>
            <w:proofErr w:type="gramStart"/>
            <w:r w:rsidRPr="000E0A70">
              <w:rPr>
                <w:color w:val="002060"/>
              </w:rPr>
              <w:t>S.ELPIDIO</w:t>
            </w:r>
            <w:proofErr w:type="gramEnd"/>
            <w:r w:rsidRPr="000E0A70">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DD1861"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FCF637"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7E5F92" w14:textId="77777777" w:rsidR="00686D3A" w:rsidRPr="000E0A70" w:rsidRDefault="00686D3A" w:rsidP="00C77AA9">
            <w:pPr>
              <w:pStyle w:val="rowtabella0"/>
              <w:rPr>
                <w:color w:val="002060"/>
              </w:rPr>
            </w:pPr>
            <w:r w:rsidRPr="000E0A70">
              <w:rPr>
                <w:color w:val="002060"/>
              </w:rPr>
              <w:t>5299 CENTRO SP. POL. "</w:t>
            </w:r>
            <w:proofErr w:type="gramStart"/>
            <w:r w:rsidRPr="000E0A70">
              <w:rPr>
                <w:color w:val="002060"/>
              </w:rPr>
              <w:t>R.GATTARI</w:t>
            </w:r>
            <w:proofErr w:type="gramEnd"/>
            <w:r w:rsidRPr="000E0A7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5115E" w14:textId="77777777" w:rsidR="00686D3A" w:rsidRPr="000E0A70" w:rsidRDefault="00686D3A" w:rsidP="00C77AA9">
            <w:pPr>
              <w:pStyle w:val="rowtabella0"/>
              <w:rPr>
                <w:color w:val="002060"/>
              </w:rPr>
            </w:pPr>
            <w:r w:rsidRPr="000E0A7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83F3A" w14:textId="77777777" w:rsidR="00686D3A" w:rsidRPr="000E0A70" w:rsidRDefault="00686D3A" w:rsidP="00C77AA9">
            <w:pPr>
              <w:pStyle w:val="rowtabella0"/>
              <w:rPr>
                <w:color w:val="002060"/>
              </w:rPr>
            </w:pPr>
            <w:r w:rsidRPr="000E0A70">
              <w:rPr>
                <w:color w:val="002060"/>
              </w:rPr>
              <w:t>VIA TAGLIAMENTO</w:t>
            </w:r>
          </w:p>
        </w:tc>
      </w:tr>
      <w:tr w:rsidR="00686D3A" w:rsidRPr="000E0A70" w14:paraId="2342C7C8"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57ECC3" w14:textId="77777777" w:rsidR="00686D3A" w:rsidRPr="000E0A70" w:rsidRDefault="00686D3A" w:rsidP="00C77AA9">
            <w:pPr>
              <w:pStyle w:val="rowtabella0"/>
              <w:rPr>
                <w:color w:val="002060"/>
              </w:rPr>
            </w:pPr>
            <w:r w:rsidRPr="000E0A70">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22EA7A" w14:textId="77777777" w:rsidR="00686D3A" w:rsidRPr="000E0A70" w:rsidRDefault="00686D3A" w:rsidP="00C77AA9">
            <w:pPr>
              <w:pStyle w:val="rowtabella0"/>
              <w:rPr>
                <w:color w:val="002060"/>
              </w:rPr>
            </w:pPr>
            <w:r w:rsidRPr="000E0A70">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8A2AE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9CBF00" w14:textId="77777777" w:rsidR="00686D3A" w:rsidRPr="000E0A70" w:rsidRDefault="00686D3A" w:rsidP="00C77AA9">
            <w:pPr>
              <w:pStyle w:val="rowtabella0"/>
              <w:rPr>
                <w:color w:val="002060"/>
              </w:rPr>
            </w:pPr>
            <w:r w:rsidRPr="000E0A70">
              <w:rPr>
                <w:color w:val="002060"/>
              </w:rPr>
              <w:t>21/10/2022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585018" w14:textId="77777777" w:rsidR="00686D3A" w:rsidRPr="000E0A70" w:rsidRDefault="00686D3A" w:rsidP="00C77AA9">
            <w:pPr>
              <w:pStyle w:val="rowtabella0"/>
              <w:rPr>
                <w:color w:val="002060"/>
              </w:rPr>
            </w:pPr>
            <w:r w:rsidRPr="000E0A70">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5948B" w14:textId="77777777" w:rsidR="00686D3A" w:rsidRPr="000E0A70" w:rsidRDefault="00686D3A" w:rsidP="00C77AA9">
            <w:pPr>
              <w:pStyle w:val="rowtabella0"/>
              <w:rPr>
                <w:color w:val="002060"/>
              </w:rPr>
            </w:pPr>
            <w:r w:rsidRPr="000E0A7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205AA8" w14:textId="77777777" w:rsidR="00686D3A" w:rsidRPr="000E0A70" w:rsidRDefault="00686D3A" w:rsidP="00C77AA9">
            <w:pPr>
              <w:pStyle w:val="rowtabella0"/>
              <w:rPr>
                <w:color w:val="002060"/>
              </w:rPr>
            </w:pPr>
            <w:r w:rsidRPr="000E0A70">
              <w:rPr>
                <w:color w:val="002060"/>
              </w:rPr>
              <w:t>VIA DELLA REPUBBLICA</w:t>
            </w:r>
          </w:p>
        </w:tc>
      </w:tr>
      <w:tr w:rsidR="00686D3A" w:rsidRPr="000E0A70" w14:paraId="33DA2C49"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F71B19" w14:textId="77777777" w:rsidR="00686D3A" w:rsidRPr="000E0A70" w:rsidRDefault="00686D3A" w:rsidP="00C77AA9">
            <w:pPr>
              <w:pStyle w:val="rowtabella0"/>
              <w:rPr>
                <w:color w:val="002060"/>
              </w:rPr>
            </w:pPr>
            <w:r w:rsidRPr="000E0A70">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D766F2" w14:textId="77777777" w:rsidR="00686D3A" w:rsidRPr="000E0A70" w:rsidRDefault="00686D3A" w:rsidP="00C77AA9">
            <w:pPr>
              <w:pStyle w:val="rowtabella0"/>
              <w:rPr>
                <w:color w:val="002060"/>
              </w:rPr>
            </w:pPr>
            <w:r w:rsidRPr="000E0A70">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953C16"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2F0097"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369093" w14:textId="77777777" w:rsidR="00686D3A" w:rsidRPr="000E0A70" w:rsidRDefault="00686D3A" w:rsidP="00C77AA9">
            <w:pPr>
              <w:pStyle w:val="rowtabella0"/>
              <w:rPr>
                <w:color w:val="002060"/>
              </w:rPr>
            </w:pPr>
            <w:r w:rsidRPr="000E0A70">
              <w:rPr>
                <w:color w:val="002060"/>
              </w:rPr>
              <w:t xml:space="preserve">5295 TENSOSTRUTTURA VIA </w:t>
            </w:r>
            <w:proofErr w:type="gramStart"/>
            <w:r w:rsidRPr="000E0A70">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52A92" w14:textId="77777777" w:rsidR="00686D3A" w:rsidRPr="000E0A70" w:rsidRDefault="00686D3A" w:rsidP="00C77AA9">
            <w:pPr>
              <w:pStyle w:val="rowtabella0"/>
              <w:rPr>
                <w:color w:val="002060"/>
              </w:rPr>
            </w:pPr>
            <w:r w:rsidRPr="000E0A70">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4F14B4" w14:textId="77777777" w:rsidR="00686D3A" w:rsidRPr="000E0A70" w:rsidRDefault="00686D3A" w:rsidP="00C77AA9">
            <w:pPr>
              <w:pStyle w:val="rowtabella0"/>
              <w:rPr>
                <w:color w:val="002060"/>
              </w:rPr>
            </w:pPr>
            <w:r w:rsidRPr="000E0A70">
              <w:rPr>
                <w:color w:val="002060"/>
              </w:rPr>
              <w:t xml:space="preserve">VIA </w:t>
            </w:r>
            <w:proofErr w:type="gramStart"/>
            <w:r w:rsidRPr="000E0A70">
              <w:rPr>
                <w:color w:val="002060"/>
              </w:rPr>
              <w:t>E.MATTEI</w:t>
            </w:r>
            <w:proofErr w:type="gramEnd"/>
          </w:p>
        </w:tc>
      </w:tr>
      <w:tr w:rsidR="00686D3A" w:rsidRPr="000E0A70" w14:paraId="044865B9"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E1BFC4" w14:textId="77777777" w:rsidR="00686D3A" w:rsidRPr="000E0A70" w:rsidRDefault="00686D3A" w:rsidP="00C77AA9">
            <w:pPr>
              <w:pStyle w:val="rowtabella0"/>
              <w:rPr>
                <w:color w:val="002060"/>
              </w:rPr>
            </w:pPr>
            <w:r w:rsidRPr="000E0A70">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86947A" w14:textId="77777777" w:rsidR="00686D3A" w:rsidRPr="000E0A70" w:rsidRDefault="00686D3A" w:rsidP="00C77AA9">
            <w:pPr>
              <w:pStyle w:val="rowtabella0"/>
              <w:rPr>
                <w:color w:val="002060"/>
              </w:rPr>
            </w:pPr>
            <w:r w:rsidRPr="000E0A70">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FAD0BB"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26698F"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AC3B56" w14:textId="77777777" w:rsidR="00686D3A" w:rsidRPr="000E0A70" w:rsidRDefault="00686D3A" w:rsidP="00C77AA9">
            <w:pPr>
              <w:pStyle w:val="rowtabella0"/>
              <w:rPr>
                <w:color w:val="002060"/>
              </w:rPr>
            </w:pPr>
            <w:r w:rsidRPr="000E0A70">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D2869" w14:textId="77777777" w:rsidR="00686D3A" w:rsidRPr="000E0A70" w:rsidRDefault="00686D3A" w:rsidP="00C77AA9">
            <w:pPr>
              <w:pStyle w:val="rowtabella0"/>
              <w:rPr>
                <w:color w:val="002060"/>
              </w:rPr>
            </w:pPr>
            <w:r w:rsidRPr="000E0A70">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419A3" w14:textId="77777777" w:rsidR="00686D3A" w:rsidRPr="000E0A70" w:rsidRDefault="00686D3A" w:rsidP="00C77AA9">
            <w:pPr>
              <w:pStyle w:val="rowtabella0"/>
              <w:rPr>
                <w:color w:val="002060"/>
              </w:rPr>
            </w:pPr>
            <w:r w:rsidRPr="000E0A70">
              <w:rPr>
                <w:color w:val="002060"/>
              </w:rPr>
              <w:t>VIA PAOLO BORSELLINO</w:t>
            </w:r>
          </w:p>
        </w:tc>
      </w:tr>
      <w:tr w:rsidR="00686D3A" w:rsidRPr="000E0A70" w14:paraId="152CAF0B"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732613" w14:textId="77777777" w:rsidR="00686D3A" w:rsidRPr="000E0A70" w:rsidRDefault="00686D3A" w:rsidP="00C77AA9">
            <w:pPr>
              <w:pStyle w:val="rowtabella0"/>
              <w:rPr>
                <w:color w:val="002060"/>
              </w:rPr>
            </w:pPr>
            <w:r w:rsidRPr="000E0A70">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885C3" w14:textId="77777777" w:rsidR="00686D3A" w:rsidRPr="000E0A70" w:rsidRDefault="00686D3A" w:rsidP="00C77AA9">
            <w:pPr>
              <w:pStyle w:val="rowtabella0"/>
              <w:rPr>
                <w:color w:val="002060"/>
              </w:rPr>
            </w:pPr>
            <w:r w:rsidRPr="000E0A70">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06208"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D9EBA"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F2CE6" w14:textId="77777777" w:rsidR="00686D3A" w:rsidRPr="000E0A70" w:rsidRDefault="00686D3A" w:rsidP="00C77AA9">
            <w:pPr>
              <w:pStyle w:val="rowtabella0"/>
              <w:rPr>
                <w:color w:val="002060"/>
              </w:rPr>
            </w:pPr>
            <w:r w:rsidRPr="000E0A70">
              <w:rPr>
                <w:color w:val="002060"/>
              </w:rPr>
              <w:t xml:space="preserve">5717 AREA VERDE </w:t>
            </w:r>
            <w:proofErr w:type="gramStart"/>
            <w:r w:rsidRPr="000E0A70">
              <w:rPr>
                <w:color w:val="002060"/>
              </w:rPr>
              <w:t>S.CROCE</w:t>
            </w:r>
            <w:proofErr w:type="gramEnd"/>
            <w:r w:rsidRPr="000E0A70">
              <w:rPr>
                <w:color w:val="002060"/>
              </w:rPr>
              <w:t xml:space="preserve"> C5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A399C" w14:textId="77777777" w:rsidR="00686D3A" w:rsidRPr="000E0A70" w:rsidRDefault="00686D3A" w:rsidP="00C77AA9">
            <w:pPr>
              <w:pStyle w:val="rowtabella0"/>
              <w:rPr>
                <w:color w:val="002060"/>
              </w:rPr>
            </w:pPr>
            <w:r w:rsidRPr="000E0A70">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10F82" w14:textId="77777777" w:rsidR="00686D3A" w:rsidRPr="000E0A70" w:rsidRDefault="00686D3A" w:rsidP="00C77AA9">
            <w:pPr>
              <w:pStyle w:val="rowtabella0"/>
              <w:rPr>
                <w:color w:val="002060"/>
              </w:rPr>
            </w:pPr>
            <w:r w:rsidRPr="000E0A70">
              <w:rPr>
                <w:color w:val="002060"/>
              </w:rPr>
              <w:t>VIA PARETE 9/A</w:t>
            </w:r>
          </w:p>
        </w:tc>
      </w:tr>
    </w:tbl>
    <w:p w14:paraId="6E43F10A" w14:textId="77777777" w:rsidR="00686D3A" w:rsidRPr="000E0A70" w:rsidRDefault="00686D3A" w:rsidP="00686D3A">
      <w:pPr>
        <w:pStyle w:val="breakline"/>
        <w:rPr>
          <w:rFonts w:eastAsiaTheme="minorEastAsia"/>
          <w:color w:val="002060"/>
        </w:rPr>
      </w:pPr>
    </w:p>
    <w:p w14:paraId="3F8307BE" w14:textId="77777777" w:rsidR="00686D3A" w:rsidRPr="000E0A70" w:rsidRDefault="00686D3A" w:rsidP="00686D3A">
      <w:pPr>
        <w:pStyle w:val="breakline"/>
        <w:rPr>
          <w:color w:val="002060"/>
        </w:rPr>
      </w:pPr>
    </w:p>
    <w:p w14:paraId="20CCC849" w14:textId="77777777" w:rsidR="00686D3A" w:rsidRPr="000E0A70" w:rsidRDefault="00686D3A" w:rsidP="00686D3A">
      <w:pPr>
        <w:pStyle w:val="breakline"/>
        <w:rPr>
          <w:color w:val="002060"/>
        </w:rPr>
      </w:pPr>
    </w:p>
    <w:p w14:paraId="6B2C5E33" w14:textId="77777777" w:rsidR="00686D3A" w:rsidRPr="000E0A70" w:rsidRDefault="00686D3A" w:rsidP="00686D3A">
      <w:pPr>
        <w:pStyle w:val="sottotitolocampionato10"/>
        <w:rPr>
          <w:color w:val="002060"/>
        </w:rPr>
      </w:pPr>
      <w:r w:rsidRPr="000E0A70">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28"/>
        <w:gridCol w:w="385"/>
        <w:gridCol w:w="898"/>
        <w:gridCol w:w="1174"/>
        <w:gridCol w:w="1546"/>
        <w:gridCol w:w="1569"/>
      </w:tblGrid>
      <w:tr w:rsidR="00686D3A" w:rsidRPr="000E0A70" w14:paraId="1CEF98D3"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6C7E2"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EFE99"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9F0B9"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4CB71"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D668C"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3E10D"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D818C"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17065CE7"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C69CA3" w14:textId="77777777" w:rsidR="00686D3A" w:rsidRPr="000E0A70" w:rsidRDefault="00686D3A" w:rsidP="00C77AA9">
            <w:pPr>
              <w:pStyle w:val="rowtabella0"/>
              <w:rPr>
                <w:color w:val="002060"/>
              </w:rPr>
            </w:pPr>
            <w:r w:rsidRPr="000E0A70">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3E5B8" w14:textId="77777777" w:rsidR="00686D3A" w:rsidRPr="000E0A70" w:rsidRDefault="00686D3A" w:rsidP="00C77AA9">
            <w:pPr>
              <w:pStyle w:val="rowtabella0"/>
              <w:rPr>
                <w:color w:val="002060"/>
              </w:rPr>
            </w:pPr>
            <w:r w:rsidRPr="000E0A70">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088C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C1853" w14:textId="77777777" w:rsidR="00686D3A" w:rsidRPr="000E0A70" w:rsidRDefault="00686D3A" w:rsidP="00C77AA9">
            <w:pPr>
              <w:pStyle w:val="rowtabella0"/>
              <w:rPr>
                <w:color w:val="002060"/>
              </w:rPr>
            </w:pPr>
            <w:r w:rsidRPr="000E0A70">
              <w:rPr>
                <w:color w:val="002060"/>
              </w:rPr>
              <w:t>21/10/2022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E26C9" w14:textId="77777777" w:rsidR="00686D3A" w:rsidRPr="000E0A70" w:rsidRDefault="00686D3A" w:rsidP="00C77AA9">
            <w:pPr>
              <w:pStyle w:val="rowtabella0"/>
              <w:rPr>
                <w:color w:val="002060"/>
              </w:rPr>
            </w:pPr>
            <w:r w:rsidRPr="000E0A70">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29F99" w14:textId="77777777" w:rsidR="00686D3A" w:rsidRPr="000E0A70" w:rsidRDefault="00686D3A" w:rsidP="00C77AA9">
            <w:pPr>
              <w:pStyle w:val="rowtabella0"/>
              <w:rPr>
                <w:color w:val="002060"/>
              </w:rPr>
            </w:pPr>
            <w:r w:rsidRPr="000E0A70">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17B5C" w14:textId="77777777" w:rsidR="00686D3A" w:rsidRPr="000E0A70" w:rsidRDefault="00686D3A" w:rsidP="00C77AA9">
            <w:pPr>
              <w:pStyle w:val="rowtabella0"/>
              <w:rPr>
                <w:color w:val="002060"/>
              </w:rPr>
            </w:pPr>
            <w:r w:rsidRPr="000E0A70">
              <w:rPr>
                <w:color w:val="002060"/>
              </w:rPr>
              <w:t>PIAZZA S. D'ACQUISTO</w:t>
            </w:r>
          </w:p>
        </w:tc>
      </w:tr>
      <w:tr w:rsidR="00686D3A" w:rsidRPr="000E0A70" w14:paraId="08CD7ECC"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26D3A5" w14:textId="77777777" w:rsidR="00686D3A" w:rsidRPr="000E0A70" w:rsidRDefault="00686D3A" w:rsidP="00C77AA9">
            <w:pPr>
              <w:pStyle w:val="rowtabella0"/>
              <w:rPr>
                <w:color w:val="002060"/>
              </w:rPr>
            </w:pPr>
            <w:r w:rsidRPr="000E0A70">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256F3" w14:textId="77777777" w:rsidR="00686D3A" w:rsidRPr="000E0A70" w:rsidRDefault="00686D3A" w:rsidP="00C77AA9">
            <w:pPr>
              <w:pStyle w:val="rowtabella0"/>
              <w:rPr>
                <w:color w:val="002060"/>
              </w:rPr>
            </w:pPr>
            <w:r w:rsidRPr="000E0A70">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1EABB3"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ADE2F1" w14:textId="77777777" w:rsidR="00686D3A" w:rsidRPr="000E0A70" w:rsidRDefault="00686D3A" w:rsidP="00C77AA9">
            <w:pPr>
              <w:pStyle w:val="rowtabella0"/>
              <w:rPr>
                <w:color w:val="002060"/>
              </w:rPr>
            </w:pPr>
            <w:r w:rsidRPr="000E0A70">
              <w:rPr>
                <w:color w:val="002060"/>
              </w:rPr>
              <w:t>21/10/2022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E82D90" w14:textId="77777777" w:rsidR="00686D3A" w:rsidRPr="000E0A70" w:rsidRDefault="00686D3A" w:rsidP="00C77AA9">
            <w:pPr>
              <w:pStyle w:val="rowtabella0"/>
              <w:rPr>
                <w:color w:val="002060"/>
              </w:rPr>
            </w:pPr>
            <w:r w:rsidRPr="000E0A70">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8CA5F" w14:textId="77777777" w:rsidR="00686D3A" w:rsidRPr="000E0A70" w:rsidRDefault="00686D3A" w:rsidP="00C77AA9">
            <w:pPr>
              <w:pStyle w:val="rowtabella0"/>
              <w:rPr>
                <w:color w:val="002060"/>
              </w:rPr>
            </w:pPr>
            <w:r w:rsidRPr="000E0A7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E88F48" w14:textId="77777777" w:rsidR="00686D3A" w:rsidRPr="000E0A70" w:rsidRDefault="00686D3A" w:rsidP="00C77AA9">
            <w:pPr>
              <w:pStyle w:val="rowtabella0"/>
              <w:rPr>
                <w:color w:val="002060"/>
              </w:rPr>
            </w:pPr>
            <w:r w:rsidRPr="000E0A70">
              <w:rPr>
                <w:color w:val="002060"/>
              </w:rPr>
              <w:t xml:space="preserve">LOC.MONTEROCCO VIA </w:t>
            </w:r>
            <w:proofErr w:type="gramStart"/>
            <w:r w:rsidRPr="000E0A70">
              <w:rPr>
                <w:color w:val="002060"/>
              </w:rPr>
              <w:t>A.MANCINI</w:t>
            </w:r>
            <w:proofErr w:type="gramEnd"/>
          </w:p>
        </w:tc>
      </w:tr>
      <w:tr w:rsidR="00686D3A" w:rsidRPr="000E0A70" w14:paraId="7F755C22"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861015" w14:textId="77777777" w:rsidR="00686D3A" w:rsidRPr="000E0A70" w:rsidRDefault="00686D3A" w:rsidP="00C77AA9">
            <w:pPr>
              <w:pStyle w:val="rowtabella0"/>
              <w:rPr>
                <w:color w:val="002060"/>
              </w:rPr>
            </w:pPr>
            <w:r w:rsidRPr="000E0A70">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23C369" w14:textId="77777777" w:rsidR="00686D3A" w:rsidRPr="000E0A70" w:rsidRDefault="00686D3A" w:rsidP="00C77AA9">
            <w:pPr>
              <w:pStyle w:val="rowtabella0"/>
              <w:rPr>
                <w:color w:val="002060"/>
              </w:rPr>
            </w:pPr>
            <w:r w:rsidRPr="000E0A70">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0C3516"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5D71B1"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DF984D" w14:textId="77777777" w:rsidR="00686D3A" w:rsidRPr="000E0A70" w:rsidRDefault="00686D3A" w:rsidP="00C77AA9">
            <w:pPr>
              <w:pStyle w:val="rowtabella0"/>
              <w:rPr>
                <w:color w:val="002060"/>
              </w:rPr>
            </w:pPr>
            <w:r w:rsidRPr="000E0A70">
              <w:rPr>
                <w:color w:val="002060"/>
              </w:rPr>
              <w:t xml:space="preserve">5623 PALESTRA </w:t>
            </w:r>
            <w:proofErr w:type="gramStart"/>
            <w:r w:rsidRPr="000E0A70">
              <w:rPr>
                <w:color w:val="002060"/>
              </w:rPr>
              <w:t>SC.MEDIA</w:t>
            </w:r>
            <w:proofErr w:type="gramEnd"/>
            <w:r w:rsidRPr="000E0A70">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E28555" w14:textId="77777777" w:rsidR="00686D3A" w:rsidRPr="000E0A70" w:rsidRDefault="00686D3A" w:rsidP="00C77AA9">
            <w:pPr>
              <w:pStyle w:val="rowtabella0"/>
              <w:rPr>
                <w:color w:val="002060"/>
              </w:rPr>
            </w:pPr>
            <w:r w:rsidRPr="000E0A7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1F309" w14:textId="77777777" w:rsidR="00686D3A" w:rsidRPr="000E0A70" w:rsidRDefault="00686D3A" w:rsidP="00C77AA9">
            <w:pPr>
              <w:pStyle w:val="rowtabella0"/>
              <w:rPr>
                <w:color w:val="002060"/>
              </w:rPr>
            </w:pPr>
            <w:r w:rsidRPr="000E0A70">
              <w:rPr>
                <w:color w:val="002060"/>
              </w:rPr>
              <w:t>VIA PIRANDELLO</w:t>
            </w:r>
          </w:p>
        </w:tc>
      </w:tr>
      <w:tr w:rsidR="00686D3A" w:rsidRPr="000E0A70" w14:paraId="7FF44FF2"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5C8993" w14:textId="77777777" w:rsidR="00686D3A" w:rsidRPr="000E0A70" w:rsidRDefault="00686D3A" w:rsidP="00C77AA9">
            <w:pPr>
              <w:pStyle w:val="rowtabella0"/>
              <w:rPr>
                <w:color w:val="002060"/>
              </w:rPr>
            </w:pPr>
            <w:r w:rsidRPr="000E0A70">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16A4BD" w14:textId="77777777" w:rsidR="00686D3A" w:rsidRPr="000E0A70" w:rsidRDefault="00686D3A" w:rsidP="00C77AA9">
            <w:pPr>
              <w:pStyle w:val="rowtabella0"/>
              <w:rPr>
                <w:color w:val="002060"/>
              </w:rPr>
            </w:pPr>
            <w:r w:rsidRPr="000E0A70">
              <w:rPr>
                <w:color w:val="002060"/>
              </w:rPr>
              <w:t>FUTSAL VIRE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BAECC8"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1A93E3"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A86680" w14:textId="77777777" w:rsidR="00686D3A" w:rsidRPr="000E0A70" w:rsidRDefault="00686D3A" w:rsidP="00C77AA9">
            <w:pPr>
              <w:pStyle w:val="rowtabella0"/>
              <w:rPr>
                <w:color w:val="002060"/>
              </w:rPr>
            </w:pPr>
            <w:r w:rsidRPr="000E0A70">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70F9B7" w14:textId="77777777" w:rsidR="00686D3A" w:rsidRPr="000E0A70" w:rsidRDefault="00686D3A" w:rsidP="00C77AA9">
            <w:pPr>
              <w:pStyle w:val="rowtabella0"/>
              <w:rPr>
                <w:color w:val="002060"/>
              </w:rPr>
            </w:pPr>
            <w:r w:rsidRPr="000E0A70">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8CAAD" w14:textId="77777777" w:rsidR="00686D3A" w:rsidRPr="000E0A70" w:rsidRDefault="00686D3A" w:rsidP="00C77AA9">
            <w:pPr>
              <w:pStyle w:val="rowtabella0"/>
              <w:rPr>
                <w:color w:val="002060"/>
              </w:rPr>
            </w:pPr>
            <w:r w:rsidRPr="000E0A70">
              <w:rPr>
                <w:color w:val="002060"/>
              </w:rPr>
              <w:t>VIA CORRADI</w:t>
            </w:r>
          </w:p>
        </w:tc>
      </w:tr>
      <w:tr w:rsidR="00686D3A" w:rsidRPr="000E0A70" w14:paraId="326CB9A2"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ABF5D7" w14:textId="77777777" w:rsidR="00686D3A" w:rsidRPr="000E0A70" w:rsidRDefault="00686D3A" w:rsidP="00C77AA9">
            <w:pPr>
              <w:pStyle w:val="rowtabella0"/>
              <w:rPr>
                <w:color w:val="002060"/>
              </w:rPr>
            </w:pPr>
            <w:r w:rsidRPr="000E0A70">
              <w:rPr>
                <w:color w:val="002060"/>
              </w:rPr>
              <w:lastRenderedPageBreak/>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032DEC" w14:textId="77777777" w:rsidR="00686D3A" w:rsidRPr="000E0A70" w:rsidRDefault="00686D3A" w:rsidP="00C77AA9">
            <w:pPr>
              <w:pStyle w:val="rowtabella0"/>
              <w:rPr>
                <w:color w:val="002060"/>
              </w:rPr>
            </w:pPr>
            <w:r w:rsidRPr="000E0A70">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57108"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CDFF86" w14:textId="77777777" w:rsidR="00686D3A" w:rsidRPr="000E0A70" w:rsidRDefault="00686D3A" w:rsidP="00C77AA9">
            <w:pPr>
              <w:pStyle w:val="rowtabella0"/>
              <w:rPr>
                <w:color w:val="002060"/>
              </w:rPr>
            </w:pPr>
            <w:r w:rsidRPr="000E0A70">
              <w:rPr>
                <w:color w:val="002060"/>
              </w:rPr>
              <w:t>21/10/2022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D07353" w14:textId="77777777" w:rsidR="00686D3A" w:rsidRPr="000E0A70" w:rsidRDefault="00686D3A" w:rsidP="00C77AA9">
            <w:pPr>
              <w:pStyle w:val="rowtabella0"/>
              <w:rPr>
                <w:color w:val="002060"/>
              </w:rPr>
            </w:pPr>
            <w:r w:rsidRPr="000E0A70">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E5011B" w14:textId="77777777" w:rsidR="00686D3A" w:rsidRPr="000E0A70" w:rsidRDefault="00686D3A" w:rsidP="00C77AA9">
            <w:pPr>
              <w:pStyle w:val="rowtabella0"/>
              <w:rPr>
                <w:color w:val="002060"/>
              </w:rPr>
            </w:pPr>
            <w:r w:rsidRPr="000E0A70">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684D5C" w14:textId="77777777" w:rsidR="00686D3A" w:rsidRPr="000E0A70" w:rsidRDefault="00686D3A" w:rsidP="00C77AA9">
            <w:pPr>
              <w:pStyle w:val="rowtabella0"/>
              <w:rPr>
                <w:color w:val="002060"/>
              </w:rPr>
            </w:pPr>
            <w:r w:rsidRPr="000E0A70">
              <w:rPr>
                <w:color w:val="002060"/>
              </w:rPr>
              <w:t>VIA DELLO SPORT</w:t>
            </w:r>
          </w:p>
        </w:tc>
      </w:tr>
      <w:tr w:rsidR="00686D3A" w:rsidRPr="000E0A70" w14:paraId="51CC203B"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1A5565" w14:textId="77777777" w:rsidR="00686D3A" w:rsidRPr="000E0A70" w:rsidRDefault="00686D3A" w:rsidP="00C77AA9">
            <w:pPr>
              <w:pStyle w:val="rowtabella0"/>
              <w:rPr>
                <w:color w:val="002060"/>
              </w:rPr>
            </w:pPr>
            <w:r w:rsidRPr="000E0A70">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AB97D" w14:textId="77777777" w:rsidR="00686D3A" w:rsidRPr="000E0A70" w:rsidRDefault="00686D3A" w:rsidP="00C77AA9">
            <w:pPr>
              <w:pStyle w:val="rowtabella0"/>
              <w:rPr>
                <w:color w:val="002060"/>
              </w:rPr>
            </w:pPr>
            <w:r w:rsidRPr="000E0A70">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ADA49"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4EF40" w14:textId="77777777" w:rsidR="00686D3A" w:rsidRPr="000E0A70" w:rsidRDefault="00686D3A" w:rsidP="00C77AA9">
            <w:pPr>
              <w:pStyle w:val="rowtabella0"/>
              <w:rPr>
                <w:color w:val="002060"/>
              </w:rPr>
            </w:pPr>
            <w:r w:rsidRPr="000E0A70">
              <w:rPr>
                <w:color w:val="002060"/>
              </w:rPr>
              <w:t>21/10/2022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B1DB9" w14:textId="77777777" w:rsidR="00686D3A" w:rsidRPr="000E0A70" w:rsidRDefault="00686D3A" w:rsidP="00C77AA9">
            <w:pPr>
              <w:pStyle w:val="rowtabella0"/>
              <w:rPr>
                <w:color w:val="002060"/>
              </w:rPr>
            </w:pPr>
            <w:r w:rsidRPr="000E0A70">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03A3E" w14:textId="77777777" w:rsidR="00686D3A" w:rsidRPr="000E0A70" w:rsidRDefault="00686D3A" w:rsidP="00C77AA9">
            <w:pPr>
              <w:pStyle w:val="rowtabella0"/>
              <w:rPr>
                <w:color w:val="002060"/>
              </w:rPr>
            </w:pPr>
            <w:r w:rsidRPr="000E0A70">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735EA" w14:textId="77777777" w:rsidR="00686D3A" w:rsidRPr="000E0A70" w:rsidRDefault="00686D3A" w:rsidP="00C77AA9">
            <w:pPr>
              <w:pStyle w:val="rowtabella0"/>
              <w:rPr>
                <w:color w:val="002060"/>
              </w:rPr>
            </w:pPr>
            <w:r w:rsidRPr="000E0A70">
              <w:rPr>
                <w:color w:val="002060"/>
              </w:rPr>
              <w:t>VIA ADIGE, 35</w:t>
            </w:r>
          </w:p>
        </w:tc>
      </w:tr>
    </w:tbl>
    <w:p w14:paraId="1EFD698D" w14:textId="77777777" w:rsidR="00686D3A" w:rsidRPr="000E0A70" w:rsidRDefault="00686D3A" w:rsidP="00686D3A">
      <w:pPr>
        <w:pStyle w:val="breakline"/>
        <w:rPr>
          <w:rFonts w:eastAsiaTheme="minorEastAsia"/>
          <w:color w:val="002060"/>
        </w:rPr>
      </w:pPr>
    </w:p>
    <w:p w14:paraId="7AC71232" w14:textId="77777777" w:rsidR="00686D3A" w:rsidRPr="000E0A70" w:rsidRDefault="00686D3A" w:rsidP="00686D3A">
      <w:pPr>
        <w:pStyle w:val="breakline"/>
        <w:rPr>
          <w:rFonts w:eastAsiaTheme="minorEastAsia"/>
          <w:color w:val="002060"/>
        </w:rPr>
      </w:pPr>
    </w:p>
    <w:p w14:paraId="42120F69" w14:textId="77777777" w:rsidR="00686D3A" w:rsidRPr="000E0A70" w:rsidRDefault="00686D3A" w:rsidP="00686D3A">
      <w:pPr>
        <w:pStyle w:val="breakline"/>
        <w:rPr>
          <w:color w:val="002060"/>
        </w:rPr>
      </w:pPr>
    </w:p>
    <w:p w14:paraId="49E603BD" w14:textId="77777777" w:rsidR="00686D3A" w:rsidRPr="000E0A70" w:rsidRDefault="00686D3A" w:rsidP="00686D3A">
      <w:pPr>
        <w:pStyle w:val="titolocampionato0"/>
        <w:shd w:val="clear" w:color="auto" w:fill="CCCCCC"/>
        <w:spacing w:before="80" w:after="40"/>
        <w:rPr>
          <w:color w:val="002060"/>
        </w:rPr>
      </w:pPr>
      <w:r w:rsidRPr="000E0A70">
        <w:rPr>
          <w:color w:val="002060"/>
        </w:rPr>
        <w:t>UNDER 19 CALCIO A 5 REGIONALE</w:t>
      </w:r>
    </w:p>
    <w:p w14:paraId="182A4646" w14:textId="77777777" w:rsidR="00686D3A" w:rsidRPr="000E0A70" w:rsidRDefault="00686D3A" w:rsidP="00686D3A">
      <w:pPr>
        <w:pStyle w:val="TITOLOPRINC"/>
        <w:spacing w:before="0" w:beforeAutospacing="0"/>
        <w:rPr>
          <w:color w:val="002060"/>
        </w:rPr>
      </w:pPr>
      <w:r w:rsidRPr="000E0A70">
        <w:rPr>
          <w:color w:val="002060"/>
        </w:rPr>
        <w:t>ANAGRAFICA/INDIRIZZARIO/VARIAZIONI CALENDARIO</w:t>
      </w:r>
    </w:p>
    <w:p w14:paraId="28D6B263" w14:textId="77777777" w:rsidR="00686D3A" w:rsidRPr="000E0A70" w:rsidRDefault="00686D3A" w:rsidP="00686D3A">
      <w:pPr>
        <w:pStyle w:val="Corpodeltesto21"/>
        <w:rPr>
          <w:rFonts w:ascii="Arial" w:hAnsi="Arial" w:cs="Arial"/>
          <w:b/>
          <w:color w:val="002060"/>
          <w:sz w:val="22"/>
          <w:szCs w:val="22"/>
        </w:rPr>
      </w:pPr>
      <w:r w:rsidRPr="000E0A70">
        <w:rPr>
          <w:rFonts w:ascii="Arial" w:hAnsi="Arial" w:cs="Arial"/>
          <w:b/>
          <w:color w:val="002060"/>
          <w:sz w:val="22"/>
          <w:szCs w:val="22"/>
        </w:rPr>
        <w:t>GIRONE “A – UNICO”</w:t>
      </w:r>
    </w:p>
    <w:p w14:paraId="4F865A54" w14:textId="77777777" w:rsidR="00686D3A" w:rsidRPr="000E0A70" w:rsidRDefault="00686D3A" w:rsidP="00686D3A">
      <w:pPr>
        <w:pStyle w:val="Corpodeltesto21"/>
        <w:rPr>
          <w:rFonts w:ascii="Arial" w:hAnsi="Arial" w:cs="Arial"/>
          <w:color w:val="002060"/>
          <w:sz w:val="22"/>
          <w:szCs w:val="22"/>
        </w:rPr>
      </w:pPr>
    </w:p>
    <w:p w14:paraId="7044249A" w14:textId="77777777" w:rsidR="00686D3A" w:rsidRPr="000E0A70" w:rsidRDefault="00686D3A" w:rsidP="00686D3A">
      <w:pPr>
        <w:pStyle w:val="Corpodeltesto21"/>
        <w:rPr>
          <w:rFonts w:ascii="Arial" w:hAnsi="Arial" w:cs="Arial"/>
          <w:color w:val="002060"/>
          <w:sz w:val="22"/>
          <w:szCs w:val="22"/>
        </w:rPr>
      </w:pPr>
      <w:r w:rsidRPr="000E0A70">
        <w:rPr>
          <w:rFonts w:ascii="Arial" w:hAnsi="Arial" w:cs="Arial"/>
          <w:color w:val="002060"/>
          <w:sz w:val="22"/>
          <w:szCs w:val="22"/>
        </w:rPr>
        <w:t xml:space="preserve">La Società </w:t>
      </w:r>
      <w:r w:rsidRPr="000E0A70">
        <w:rPr>
          <w:rFonts w:ascii="Arial" w:hAnsi="Arial" w:cs="Arial"/>
          <w:b/>
          <w:color w:val="002060"/>
          <w:sz w:val="22"/>
          <w:szCs w:val="22"/>
        </w:rPr>
        <w:t>OSIMO FIVE</w:t>
      </w:r>
      <w:r w:rsidRPr="000E0A70">
        <w:rPr>
          <w:rFonts w:ascii="Arial" w:hAnsi="Arial" w:cs="Arial"/>
          <w:color w:val="002060"/>
          <w:sz w:val="22"/>
          <w:szCs w:val="22"/>
        </w:rPr>
        <w:t xml:space="preserve"> comunica che disputerà tutte le gare interne il </w:t>
      </w:r>
      <w:r w:rsidRPr="000E0A70">
        <w:rPr>
          <w:rFonts w:ascii="Arial" w:hAnsi="Arial" w:cs="Arial"/>
          <w:b/>
          <w:color w:val="002060"/>
          <w:sz w:val="22"/>
          <w:szCs w:val="22"/>
        </w:rPr>
        <w:t xml:space="preserve">SABATO </w:t>
      </w:r>
      <w:r w:rsidRPr="000E0A70">
        <w:rPr>
          <w:rFonts w:ascii="Arial" w:hAnsi="Arial" w:cs="Arial"/>
          <w:color w:val="002060"/>
          <w:sz w:val="22"/>
          <w:szCs w:val="22"/>
        </w:rPr>
        <w:t xml:space="preserve">alle </w:t>
      </w:r>
      <w:r w:rsidRPr="000E0A70">
        <w:rPr>
          <w:rFonts w:ascii="Arial" w:hAnsi="Arial" w:cs="Arial"/>
          <w:b/>
          <w:color w:val="002060"/>
          <w:sz w:val="22"/>
          <w:szCs w:val="22"/>
        </w:rPr>
        <w:t>ore 16:30</w:t>
      </w:r>
      <w:r w:rsidRPr="000E0A70">
        <w:rPr>
          <w:rFonts w:ascii="Arial" w:hAnsi="Arial" w:cs="Arial"/>
          <w:color w:val="002060"/>
          <w:sz w:val="22"/>
          <w:szCs w:val="22"/>
        </w:rPr>
        <w:t>, stesso campo.</w:t>
      </w:r>
    </w:p>
    <w:p w14:paraId="013D0ADB" w14:textId="77777777" w:rsidR="00686D3A" w:rsidRPr="000E0A70" w:rsidRDefault="00686D3A" w:rsidP="00686D3A">
      <w:pPr>
        <w:pStyle w:val="Corpodeltesto21"/>
        <w:rPr>
          <w:rFonts w:ascii="Arial" w:hAnsi="Arial" w:cs="Arial"/>
          <w:color w:val="002060"/>
          <w:sz w:val="22"/>
          <w:szCs w:val="22"/>
        </w:rPr>
      </w:pPr>
    </w:p>
    <w:p w14:paraId="1DD61E0C" w14:textId="77777777" w:rsidR="00686D3A" w:rsidRPr="000E0A70" w:rsidRDefault="00686D3A" w:rsidP="00686D3A">
      <w:pPr>
        <w:pStyle w:val="titoloprinc0"/>
        <w:rPr>
          <w:color w:val="002060"/>
        </w:rPr>
      </w:pPr>
      <w:r w:rsidRPr="000E0A70">
        <w:rPr>
          <w:color w:val="002060"/>
        </w:rPr>
        <w:t>VARIAZIONI AL PROGRAMMA GARE</w:t>
      </w:r>
    </w:p>
    <w:p w14:paraId="3A4B6576" w14:textId="77777777" w:rsidR="00686D3A" w:rsidRPr="000E0A70" w:rsidRDefault="00686D3A" w:rsidP="00686D3A">
      <w:pPr>
        <w:pStyle w:val="breakline"/>
        <w:rPr>
          <w:color w:val="002060"/>
        </w:rPr>
      </w:pPr>
    </w:p>
    <w:p w14:paraId="7980408F" w14:textId="77777777" w:rsidR="00686D3A" w:rsidRPr="000E0A70" w:rsidRDefault="00686D3A" w:rsidP="00686D3A">
      <w:pPr>
        <w:pStyle w:val="breakline"/>
        <w:rPr>
          <w:color w:val="002060"/>
        </w:rPr>
      </w:pPr>
    </w:p>
    <w:p w14:paraId="4839AAA1"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6D3A" w:rsidRPr="000E0A70" w14:paraId="6441FB5F" w14:textId="77777777" w:rsidTr="00C77A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3C5EB" w14:textId="77777777" w:rsidR="00686D3A" w:rsidRPr="000E0A70" w:rsidRDefault="00686D3A" w:rsidP="00C77AA9">
            <w:pPr>
              <w:pStyle w:val="headertabella0"/>
              <w:rPr>
                <w:color w:val="002060"/>
              </w:rPr>
            </w:pPr>
            <w:r w:rsidRPr="000E0A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CA3A3"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E60D6"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5A333"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28A83"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872CC"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8C039"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30274" w14:textId="77777777" w:rsidR="00686D3A" w:rsidRPr="000E0A70" w:rsidRDefault="00686D3A" w:rsidP="00C77AA9">
            <w:pPr>
              <w:pStyle w:val="headertabella0"/>
              <w:rPr>
                <w:color w:val="002060"/>
              </w:rPr>
            </w:pPr>
            <w:r w:rsidRPr="000E0A70">
              <w:rPr>
                <w:color w:val="002060"/>
              </w:rPr>
              <w:t>Impianto</w:t>
            </w:r>
          </w:p>
        </w:tc>
      </w:tr>
      <w:tr w:rsidR="00686D3A" w:rsidRPr="000E0A70" w14:paraId="533AFA77"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5668B" w14:textId="77777777" w:rsidR="00686D3A" w:rsidRPr="000E0A70" w:rsidRDefault="00686D3A" w:rsidP="00C77AA9">
            <w:pPr>
              <w:pStyle w:val="rowtabella0"/>
              <w:rPr>
                <w:color w:val="002060"/>
                <w:highlight w:val="yellow"/>
              </w:rPr>
            </w:pPr>
            <w:r w:rsidRPr="000E0A70">
              <w:rPr>
                <w:color w:val="002060"/>
                <w:highlight w:val="yellow"/>
              </w:rPr>
              <w:t>23/10/2022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BC614" w14:textId="77777777" w:rsidR="00686D3A" w:rsidRPr="000E0A70" w:rsidRDefault="00686D3A" w:rsidP="00C77AA9">
            <w:pPr>
              <w:pStyle w:val="rowtabella0"/>
              <w:jc w:val="center"/>
              <w:rPr>
                <w:color w:val="002060"/>
                <w:highlight w:val="yellow"/>
              </w:rPr>
            </w:pPr>
            <w:r w:rsidRPr="000E0A7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B01A" w14:textId="77777777" w:rsidR="00686D3A" w:rsidRPr="000E0A70" w:rsidRDefault="00686D3A" w:rsidP="00C77AA9">
            <w:pPr>
              <w:pStyle w:val="rowtabella0"/>
              <w:rPr>
                <w:color w:val="002060"/>
                <w:highlight w:val="yellow"/>
              </w:rPr>
            </w:pPr>
            <w:r w:rsidRPr="000E0A70">
              <w:rPr>
                <w:color w:val="002060"/>
                <w:highlight w:val="yellow"/>
              </w:rPr>
              <w:t>FERMANA FUTSAL 2022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B02F" w14:textId="77777777" w:rsidR="00686D3A" w:rsidRPr="000E0A70" w:rsidRDefault="00686D3A" w:rsidP="00C77AA9">
            <w:pPr>
              <w:pStyle w:val="rowtabella0"/>
              <w:rPr>
                <w:color w:val="002060"/>
                <w:highlight w:val="yellow"/>
              </w:rPr>
            </w:pPr>
            <w:r w:rsidRPr="000E0A70">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DD3A3" w14:textId="77777777" w:rsidR="00686D3A" w:rsidRPr="000E0A70" w:rsidRDefault="00686D3A" w:rsidP="00C77AA9">
            <w:pPr>
              <w:pStyle w:val="rowtabella0"/>
              <w:rPr>
                <w:color w:val="002060"/>
              </w:rPr>
            </w:pPr>
            <w:r w:rsidRPr="000E0A70">
              <w:rPr>
                <w:color w:val="002060"/>
              </w:rPr>
              <w:t>21/10/2022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08E0" w14:textId="77777777" w:rsidR="00686D3A" w:rsidRPr="000E0A70" w:rsidRDefault="00686D3A" w:rsidP="00C77AA9">
            <w:pPr>
              <w:pStyle w:val="rowtabella0"/>
              <w:jc w:val="center"/>
              <w:rPr>
                <w:color w:val="002060"/>
              </w:rPr>
            </w:pPr>
            <w:r w:rsidRPr="000E0A70">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7276" w14:textId="77777777" w:rsidR="00686D3A" w:rsidRPr="000E0A70" w:rsidRDefault="00686D3A" w:rsidP="00C77AA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5E0B9" w14:textId="77777777" w:rsidR="00686D3A" w:rsidRPr="000E0A70" w:rsidRDefault="00686D3A" w:rsidP="00C77AA9">
            <w:pPr>
              <w:pStyle w:val="rowtabella0"/>
              <w:rPr>
                <w:color w:val="002060"/>
              </w:rPr>
            </w:pPr>
            <w:r w:rsidRPr="000E0A70">
              <w:rPr>
                <w:color w:val="002060"/>
                <w:highlight w:val="yellow"/>
              </w:rPr>
              <w:t>CAMPO COPERTO RIONE MURATO FERMO VIA SIBILLA 2C</w:t>
            </w:r>
          </w:p>
        </w:tc>
      </w:tr>
    </w:tbl>
    <w:p w14:paraId="18A7783B" w14:textId="77777777" w:rsidR="00686D3A" w:rsidRPr="000E0A70" w:rsidRDefault="00686D3A" w:rsidP="00686D3A">
      <w:pPr>
        <w:pStyle w:val="breakline"/>
        <w:rPr>
          <w:rFonts w:eastAsiaTheme="minorEastAsia"/>
          <w:color w:val="002060"/>
        </w:rPr>
      </w:pPr>
    </w:p>
    <w:p w14:paraId="6BBC3078" w14:textId="77777777" w:rsidR="00686D3A" w:rsidRPr="000E0A70" w:rsidRDefault="00686D3A" w:rsidP="00686D3A">
      <w:pPr>
        <w:pStyle w:val="breakline"/>
        <w:rPr>
          <w:color w:val="002060"/>
        </w:rPr>
      </w:pPr>
    </w:p>
    <w:p w14:paraId="2D9C5EE9" w14:textId="77777777" w:rsidR="00686D3A" w:rsidRPr="000E0A70" w:rsidRDefault="00686D3A" w:rsidP="00686D3A">
      <w:pPr>
        <w:pStyle w:val="titoloprinc0"/>
        <w:rPr>
          <w:color w:val="002060"/>
        </w:rPr>
      </w:pPr>
      <w:r w:rsidRPr="000E0A70">
        <w:rPr>
          <w:color w:val="002060"/>
        </w:rPr>
        <w:t>RISULTATI</w:t>
      </w:r>
    </w:p>
    <w:p w14:paraId="62F1D919" w14:textId="77777777" w:rsidR="00686D3A" w:rsidRPr="000E0A70" w:rsidRDefault="00686D3A" w:rsidP="00686D3A">
      <w:pPr>
        <w:pStyle w:val="breakline"/>
        <w:rPr>
          <w:color w:val="002060"/>
        </w:rPr>
      </w:pPr>
    </w:p>
    <w:p w14:paraId="732286B8" w14:textId="77777777" w:rsidR="00686D3A" w:rsidRPr="000E0A70" w:rsidRDefault="00686D3A" w:rsidP="00686D3A">
      <w:pPr>
        <w:pStyle w:val="sottotitolocampionato10"/>
        <w:rPr>
          <w:color w:val="002060"/>
        </w:rPr>
      </w:pPr>
      <w:r w:rsidRPr="000E0A70">
        <w:rPr>
          <w:color w:val="002060"/>
        </w:rPr>
        <w:t>RISULTATI UFFICIALI GARE DEL 15/10/2022</w:t>
      </w:r>
    </w:p>
    <w:p w14:paraId="2DC5BBC9" w14:textId="77777777" w:rsidR="00686D3A" w:rsidRPr="00686D3A" w:rsidRDefault="00686D3A" w:rsidP="00686D3A">
      <w:pPr>
        <w:pStyle w:val="sottotitolocampionato20"/>
        <w:spacing w:before="0" w:beforeAutospacing="0" w:after="0" w:afterAutospacing="0"/>
        <w:rPr>
          <w:rFonts w:ascii="Arial" w:hAnsi="Arial" w:cs="Arial"/>
          <w:color w:val="002060"/>
          <w:sz w:val="20"/>
          <w:szCs w:val="20"/>
        </w:rPr>
      </w:pPr>
      <w:r w:rsidRPr="00686D3A">
        <w:rPr>
          <w:rFonts w:ascii="Arial" w:hAnsi="Arial" w:cs="Arial"/>
          <w:color w:val="002060"/>
          <w:sz w:val="20"/>
          <w:szCs w:val="20"/>
        </w:rPr>
        <w:t>Si trascrivono qui di seguito i risultati ufficiali delle gare disputate</w:t>
      </w:r>
    </w:p>
    <w:p w14:paraId="5B23010E" w14:textId="77777777" w:rsidR="00686D3A" w:rsidRPr="000E0A70" w:rsidRDefault="00686D3A" w:rsidP="00686D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6D3A" w:rsidRPr="000E0A70" w14:paraId="08775644"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4D66E166"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C5432" w14:textId="77777777" w:rsidR="00686D3A" w:rsidRPr="000E0A70" w:rsidRDefault="00686D3A" w:rsidP="00C77AA9">
                  <w:pPr>
                    <w:pStyle w:val="headertabella0"/>
                    <w:rPr>
                      <w:color w:val="002060"/>
                    </w:rPr>
                  </w:pPr>
                  <w:r w:rsidRPr="000E0A70">
                    <w:rPr>
                      <w:color w:val="002060"/>
                    </w:rPr>
                    <w:t>GIRONE A - 2 Giornata - A</w:t>
                  </w:r>
                </w:p>
              </w:tc>
            </w:tr>
            <w:tr w:rsidR="00686D3A" w:rsidRPr="000E0A70" w14:paraId="23DD9916"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E1DAB8" w14:textId="77777777" w:rsidR="00686D3A" w:rsidRPr="000E0A70" w:rsidRDefault="00686D3A" w:rsidP="00C77AA9">
                  <w:pPr>
                    <w:pStyle w:val="rowtabella0"/>
                    <w:rPr>
                      <w:color w:val="002060"/>
                    </w:rPr>
                  </w:pPr>
                  <w:r w:rsidRPr="000E0A70">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0CECA" w14:textId="77777777" w:rsidR="00686D3A" w:rsidRPr="000E0A70" w:rsidRDefault="00686D3A" w:rsidP="00C77AA9">
                  <w:pPr>
                    <w:pStyle w:val="rowtabella0"/>
                    <w:rPr>
                      <w:color w:val="002060"/>
                    </w:rPr>
                  </w:pPr>
                  <w:r w:rsidRPr="000E0A70">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9DE4C" w14:textId="77777777" w:rsidR="00686D3A" w:rsidRPr="000E0A70" w:rsidRDefault="00686D3A" w:rsidP="00C77AA9">
                  <w:pPr>
                    <w:pStyle w:val="rowtabella0"/>
                    <w:jc w:val="center"/>
                    <w:rPr>
                      <w:color w:val="002060"/>
                    </w:rPr>
                  </w:pPr>
                  <w:r w:rsidRPr="000E0A70">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1C4F4" w14:textId="77777777" w:rsidR="00686D3A" w:rsidRPr="000E0A70" w:rsidRDefault="00686D3A" w:rsidP="00C77AA9">
                  <w:pPr>
                    <w:pStyle w:val="rowtabella0"/>
                    <w:jc w:val="center"/>
                    <w:rPr>
                      <w:color w:val="002060"/>
                    </w:rPr>
                  </w:pPr>
                  <w:r w:rsidRPr="000E0A70">
                    <w:rPr>
                      <w:color w:val="002060"/>
                    </w:rPr>
                    <w:t> </w:t>
                  </w:r>
                </w:p>
              </w:tc>
            </w:tr>
            <w:tr w:rsidR="00686D3A" w:rsidRPr="000E0A70" w14:paraId="67C12F9C"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46AFAC" w14:textId="77777777" w:rsidR="00686D3A" w:rsidRPr="000E0A70" w:rsidRDefault="00686D3A" w:rsidP="00C77AA9">
                  <w:pPr>
                    <w:pStyle w:val="rowtabella0"/>
                    <w:rPr>
                      <w:color w:val="002060"/>
                    </w:rPr>
                  </w:pPr>
                  <w:r w:rsidRPr="000E0A70">
                    <w:rPr>
                      <w:color w:val="002060"/>
                    </w:rPr>
                    <w:t xml:space="preserve">AUDAX 1970 </w:t>
                  </w:r>
                  <w:proofErr w:type="gramStart"/>
                  <w:r w:rsidRPr="000E0A70">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CE0252" w14:textId="77777777" w:rsidR="00686D3A" w:rsidRPr="000E0A70" w:rsidRDefault="00686D3A" w:rsidP="00C77AA9">
                  <w:pPr>
                    <w:pStyle w:val="rowtabella0"/>
                    <w:rPr>
                      <w:color w:val="002060"/>
                    </w:rPr>
                  </w:pPr>
                  <w:r w:rsidRPr="000E0A7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3BDD68" w14:textId="77777777" w:rsidR="00686D3A" w:rsidRPr="000E0A70" w:rsidRDefault="00686D3A" w:rsidP="00C77AA9">
                  <w:pPr>
                    <w:pStyle w:val="rowtabella0"/>
                    <w:jc w:val="center"/>
                    <w:rPr>
                      <w:color w:val="002060"/>
                    </w:rPr>
                  </w:pPr>
                  <w:r w:rsidRPr="000E0A70">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A99B8C" w14:textId="77777777" w:rsidR="00686D3A" w:rsidRPr="000E0A70" w:rsidRDefault="00686D3A" w:rsidP="00C77AA9">
                  <w:pPr>
                    <w:pStyle w:val="rowtabella0"/>
                    <w:jc w:val="center"/>
                    <w:rPr>
                      <w:color w:val="002060"/>
                    </w:rPr>
                  </w:pPr>
                  <w:r w:rsidRPr="000E0A70">
                    <w:rPr>
                      <w:color w:val="002060"/>
                    </w:rPr>
                    <w:t> </w:t>
                  </w:r>
                </w:p>
              </w:tc>
            </w:tr>
            <w:tr w:rsidR="00686D3A" w:rsidRPr="000E0A70" w14:paraId="6F8F1AD8"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4C6722" w14:textId="77777777" w:rsidR="00686D3A" w:rsidRPr="000E0A70" w:rsidRDefault="00686D3A" w:rsidP="00C77AA9">
                  <w:pPr>
                    <w:pStyle w:val="rowtabella0"/>
                    <w:rPr>
                      <w:color w:val="002060"/>
                    </w:rPr>
                  </w:pPr>
                  <w:r w:rsidRPr="000E0A7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1D8009" w14:textId="77777777" w:rsidR="00686D3A" w:rsidRPr="000E0A70" w:rsidRDefault="00686D3A" w:rsidP="00C77AA9">
                  <w:pPr>
                    <w:pStyle w:val="rowtabella0"/>
                    <w:rPr>
                      <w:color w:val="002060"/>
                    </w:rPr>
                  </w:pPr>
                  <w:r w:rsidRPr="000E0A70">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C59657" w14:textId="77777777" w:rsidR="00686D3A" w:rsidRPr="000E0A70" w:rsidRDefault="00686D3A" w:rsidP="00C77AA9">
                  <w:pPr>
                    <w:pStyle w:val="rowtabella0"/>
                    <w:jc w:val="center"/>
                    <w:rPr>
                      <w:color w:val="002060"/>
                    </w:rPr>
                  </w:pPr>
                  <w:r w:rsidRPr="000E0A70">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253C82" w14:textId="77777777" w:rsidR="00686D3A" w:rsidRPr="000E0A70" w:rsidRDefault="00686D3A" w:rsidP="00C77AA9">
                  <w:pPr>
                    <w:pStyle w:val="rowtabella0"/>
                    <w:jc w:val="center"/>
                    <w:rPr>
                      <w:color w:val="002060"/>
                    </w:rPr>
                  </w:pPr>
                  <w:r w:rsidRPr="000E0A70">
                    <w:rPr>
                      <w:color w:val="002060"/>
                    </w:rPr>
                    <w:t> </w:t>
                  </w:r>
                </w:p>
              </w:tc>
            </w:tr>
            <w:tr w:rsidR="00686D3A" w:rsidRPr="000E0A70" w14:paraId="15D8ACB7"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05C594" w14:textId="77777777" w:rsidR="00686D3A" w:rsidRPr="000E0A70" w:rsidRDefault="00686D3A" w:rsidP="00C77AA9">
                  <w:pPr>
                    <w:pStyle w:val="rowtabella0"/>
                    <w:rPr>
                      <w:color w:val="002060"/>
                    </w:rPr>
                  </w:pPr>
                  <w:r w:rsidRPr="000E0A7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79BB5F" w14:textId="77777777" w:rsidR="00686D3A" w:rsidRPr="000E0A70" w:rsidRDefault="00686D3A" w:rsidP="00C77AA9">
                  <w:pPr>
                    <w:pStyle w:val="rowtabella0"/>
                    <w:rPr>
                      <w:color w:val="002060"/>
                    </w:rPr>
                  </w:pPr>
                  <w:r w:rsidRPr="000E0A70">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1607F9" w14:textId="77777777" w:rsidR="00686D3A" w:rsidRPr="000E0A70" w:rsidRDefault="00686D3A" w:rsidP="00C77AA9">
                  <w:pPr>
                    <w:pStyle w:val="rowtabella0"/>
                    <w:jc w:val="center"/>
                    <w:rPr>
                      <w:color w:val="002060"/>
                    </w:rPr>
                  </w:pPr>
                  <w:r w:rsidRPr="000E0A7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3CBAD7" w14:textId="77777777" w:rsidR="00686D3A" w:rsidRPr="000E0A70" w:rsidRDefault="00686D3A" w:rsidP="00C77AA9">
                  <w:pPr>
                    <w:pStyle w:val="rowtabella0"/>
                    <w:jc w:val="center"/>
                    <w:rPr>
                      <w:color w:val="002060"/>
                    </w:rPr>
                  </w:pPr>
                  <w:r w:rsidRPr="000E0A70">
                    <w:rPr>
                      <w:color w:val="002060"/>
                    </w:rPr>
                    <w:t> </w:t>
                  </w:r>
                </w:p>
              </w:tc>
            </w:tr>
            <w:tr w:rsidR="00686D3A" w:rsidRPr="000E0A70" w14:paraId="268A0819"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669D75" w14:textId="77777777" w:rsidR="00686D3A" w:rsidRPr="000E0A70" w:rsidRDefault="00686D3A" w:rsidP="00C77AA9">
                  <w:pPr>
                    <w:pStyle w:val="rowtabella0"/>
                    <w:rPr>
                      <w:color w:val="002060"/>
                    </w:rPr>
                  </w:pPr>
                  <w:r w:rsidRPr="000E0A70">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35516" w14:textId="77777777" w:rsidR="00686D3A" w:rsidRPr="000E0A70" w:rsidRDefault="00686D3A" w:rsidP="00C77AA9">
                  <w:pPr>
                    <w:pStyle w:val="rowtabella0"/>
                    <w:rPr>
                      <w:color w:val="002060"/>
                    </w:rPr>
                  </w:pPr>
                  <w:r w:rsidRPr="000E0A70">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4270C" w14:textId="77777777" w:rsidR="00686D3A" w:rsidRPr="000E0A70" w:rsidRDefault="00686D3A" w:rsidP="00C77AA9">
                  <w:pPr>
                    <w:pStyle w:val="rowtabella0"/>
                    <w:jc w:val="center"/>
                    <w:rPr>
                      <w:color w:val="002060"/>
                    </w:rPr>
                  </w:pPr>
                  <w:r w:rsidRPr="000E0A70">
                    <w:rPr>
                      <w:color w:val="002060"/>
                    </w:rPr>
                    <w:t>5 - 8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AF371" w14:textId="77777777" w:rsidR="00686D3A" w:rsidRPr="000E0A70" w:rsidRDefault="00686D3A" w:rsidP="00C77AA9">
                  <w:pPr>
                    <w:pStyle w:val="rowtabella0"/>
                    <w:jc w:val="center"/>
                    <w:rPr>
                      <w:color w:val="002060"/>
                    </w:rPr>
                  </w:pPr>
                  <w:r w:rsidRPr="000E0A70">
                    <w:rPr>
                      <w:color w:val="002060"/>
                    </w:rPr>
                    <w:t> </w:t>
                  </w:r>
                </w:p>
              </w:tc>
            </w:tr>
          </w:tbl>
          <w:p w14:paraId="18657CF4" w14:textId="77777777" w:rsidR="00686D3A" w:rsidRPr="000E0A70" w:rsidRDefault="00686D3A" w:rsidP="00C77AA9">
            <w:pPr>
              <w:rPr>
                <w:color w:val="002060"/>
              </w:rPr>
            </w:pPr>
          </w:p>
        </w:tc>
      </w:tr>
    </w:tbl>
    <w:p w14:paraId="653515F7" w14:textId="77777777" w:rsidR="00686D3A" w:rsidRPr="000E0A70" w:rsidRDefault="00686D3A" w:rsidP="00686D3A">
      <w:pPr>
        <w:pStyle w:val="breakline"/>
        <w:rPr>
          <w:rFonts w:eastAsiaTheme="minorEastAsia"/>
          <w:color w:val="002060"/>
        </w:rPr>
      </w:pPr>
    </w:p>
    <w:p w14:paraId="40988577" w14:textId="77777777" w:rsidR="00686D3A" w:rsidRPr="000E0A70" w:rsidRDefault="00686D3A" w:rsidP="00686D3A">
      <w:pPr>
        <w:pStyle w:val="breakline"/>
        <w:rPr>
          <w:color w:val="002060"/>
        </w:rPr>
      </w:pPr>
    </w:p>
    <w:p w14:paraId="3644ECD0" w14:textId="77777777" w:rsidR="00686D3A" w:rsidRPr="000E0A70" w:rsidRDefault="00686D3A" w:rsidP="00686D3A">
      <w:pPr>
        <w:pStyle w:val="titoloprinc0"/>
        <w:rPr>
          <w:color w:val="002060"/>
        </w:rPr>
      </w:pPr>
      <w:r w:rsidRPr="000E0A70">
        <w:rPr>
          <w:color w:val="002060"/>
        </w:rPr>
        <w:t>GIUDICE SPORTIVO</w:t>
      </w:r>
    </w:p>
    <w:p w14:paraId="0D3DC573" w14:textId="77777777" w:rsidR="00686D3A" w:rsidRPr="000E0A70" w:rsidRDefault="00686D3A" w:rsidP="00686D3A">
      <w:pPr>
        <w:pStyle w:val="diffida"/>
        <w:rPr>
          <w:color w:val="002060"/>
        </w:rPr>
      </w:pPr>
      <w:r w:rsidRPr="000E0A70">
        <w:rPr>
          <w:color w:val="002060"/>
        </w:rPr>
        <w:t>Il Sostituto Giudice Sportivo Avv. Federica Sorrentino, nella seduta del 19/10/2022, ha adottato le decisioni che di seguito integralmente si riportano:</w:t>
      </w:r>
    </w:p>
    <w:p w14:paraId="15CC971C" w14:textId="77777777" w:rsidR="00686D3A" w:rsidRPr="000E0A70" w:rsidRDefault="00686D3A" w:rsidP="00686D3A">
      <w:pPr>
        <w:pStyle w:val="titolo10"/>
        <w:rPr>
          <w:color w:val="002060"/>
        </w:rPr>
      </w:pPr>
      <w:r w:rsidRPr="000E0A70">
        <w:rPr>
          <w:color w:val="002060"/>
        </w:rPr>
        <w:t xml:space="preserve">GARE DEL 15/10/2022 </w:t>
      </w:r>
    </w:p>
    <w:p w14:paraId="64CDC7D7" w14:textId="77777777" w:rsidR="00686D3A" w:rsidRPr="000E0A70" w:rsidRDefault="00686D3A" w:rsidP="00686D3A">
      <w:pPr>
        <w:pStyle w:val="titolo7a"/>
        <w:rPr>
          <w:color w:val="002060"/>
        </w:rPr>
      </w:pPr>
      <w:r w:rsidRPr="000E0A70">
        <w:rPr>
          <w:color w:val="002060"/>
        </w:rPr>
        <w:t xml:space="preserve">PROVVEDIMENTI DISCIPLINARI </w:t>
      </w:r>
    </w:p>
    <w:p w14:paraId="45786590"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36DD12B7" w14:textId="77777777" w:rsidR="00686D3A" w:rsidRPr="000E0A70" w:rsidRDefault="00686D3A" w:rsidP="00686D3A">
      <w:pPr>
        <w:pStyle w:val="titolo30"/>
        <w:rPr>
          <w:color w:val="002060"/>
        </w:rPr>
      </w:pPr>
      <w:r w:rsidRPr="000E0A70">
        <w:rPr>
          <w:color w:val="002060"/>
        </w:rPr>
        <w:t xml:space="preserve">CALCIATORI ESPULSI </w:t>
      </w:r>
    </w:p>
    <w:p w14:paraId="5A23C24E" w14:textId="77777777" w:rsidR="00686D3A" w:rsidRPr="000E0A70" w:rsidRDefault="00686D3A" w:rsidP="00686D3A">
      <w:pPr>
        <w:pStyle w:val="titolo20"/>
        <w:rPr>
          <w:color w:val="002060"/>
        </w:rPr>
      </w:pPr>
      <w:r w:rsidRPr="000E0A7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3D06A35F" w14:textId="77777777" w:rsidTr="00C77AA9">
        <w:tc>
          <w:tcPr>
            <w:tcW w:w="2200" w:type="dxa"/>
            <w:tcMar>
              <w:top w:w="20" w:type="dxa"/>
              <w:left w:w="20" w:type="dxa"/>
              <w:bottom w:w="20" w:type="dxa"/>
              <w:right w:w="20" w:type="dxa"/>
            </w:tcMar>
            <w:vAlign w:val="center"/>
            <w:hideMark/>
          </w:tcPr>
          <w:p w14:paraId="28E223A6" w14:textId="77777777" w:rsidR="00686D3A" w:rsidRPr="000E0A70" w:rsidRDefault="00686D3A" w:rsidP="00C77AA9">
            <w:pPr>
              <w:pStyle w:val="movimento"/>
              <w:rPr>
                <w:color w:val="002060"/>
              </w:rPr>
            </w:pPr>
            <w:r w:rsidRPr="000E0A70">
              <w:rPr>
                <w:color w:val="002060"/>
              </w:rPr>
              <w:t>CUPIDO SAMUELE</w:t>
            </w:r>
          </w:p>
        </w:tc>
        <w:tc>
          <w:tcPr>
            <w:tcW w:w="2200" w:type="dxa"/>
            <w:tcMar>
              <w:top w:w="20" w:type="dxa"/>
              <w:left w:w="20" w:type="dxa"/>
              <w:bottom w:w="20" w:type="dxa"/>
              <w:right w:w="20" w:type="dxa"/>
            </w:tcMar>
            <w:vAlign w:val="center"/>
            <w:hideMark/>
          </w:tcPr>
          <w:p w14:paraId="067E4DB5" w14:textId="77777777" w:rsidR="00686D3A" w:rsidRPr="000E0A70" w:rsidRDefault="00686D3A" w:rsidP="00C77AA9">
            <w:pPr>
              <w:pStyle w:val="movimento2"/>
              <w:rPr>
                <w:color w:val="002060"/>
              </w:rPr>
            </w:pPr>
            <w:r w:rsidRPr="000E0A70">
              <w:rPr>
                <w:color w:val="002060"/>
              </w:rPr>
              <w:t xml:space="preserve">(CALCETTO NUMANA) </w:t>
            </w:r>
          </w:p>
        </w:tc>
        <w:tc>
          <w:tcPr>
            <w:tcW w:w="800" w:type="dxa"/>
            <w:tcMar>
              <w:top w:w="20" w:type="dxa"/>
              <w:left w:w="20" w:type="dxa"/>
              <w:bottom w:w="20" w:type="dxa"/>
              <w:right w:w="20" w:type="dxa"/>
            </w:tcMar>
            <w:vAlign w:val="center"/>
            <w:hideMark/>
          </w:tcPr>
          <w:p w14:paraId="3677C74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C250DA4" w14:textId="77777777" w:rsidR="00686D3A" w:rsidRPr="000E0A70" w:rsidRDefault="00686D3A" w:rsidP="00C77AA9">
            <w:pPr>
              <w:pStyle w:val="movimento"/>
              <w:rPr>
                <w:color w:val="002060"/>
              </w:rPr>
            </w:pPr>
            <w:r w:rsidRPr="000E0A70">
              <w:rPr>
                <w:color w:val="002060"/>
              </w:rPr>
              <w:t>MEMEDOIV JETMIR</w:t>
            </w:r>
          </w:p>
        </w:tc>
        <w:tc>
          <w:tcPr>
            <w:tcW w:w="2200" w:type="dxa"/>
            <w:tcMar>
              <w:top w:w="20" w:type="dxa"/>
              <w:left w:w="20" w:type="dxa"/>
              <w:bottom w:w="20" w:type="dxa"/>
              <w:right w:w="20" w:type="dxa"/>
            </w:tcMar>
            <w:vAlign w:val="center"/>
            <w:hideMark/>
          </w:tcPr>
          <w:p w14:paraId="2489296B" w14:textId="77777777" w:rsidR="00686D3A" w:rsidRPr="000E0A70" w:rsidRDefault="00686D3A" w:rsidP="00C77AA9">
            <w:pPr>
              <w:pStyle w:val="movimento2"/>
              <w:rPr>
                <w:color w:val="002060"/>
              </w:rPr>
            </w:pPr>
            <w:r w:rsidRPr="000E0A70">
              <w:rPr>
                <w:color w:val="002060"/>
              </w:rPr>
              <w:t xml:space="preserve">(CANTINE RIUNITE CSI) </w:t>
            </w:r>
          </w:p>
        </w:tc>
      </w:tr>
    </w:tbl>
    <w:p w14:paraId="42B64183" w14:textId="77777777" w:rsidR="00686D3A" w:rsidRPr="000E0A70" w:rsidRDefault="00686D3A" w:rsidP="00686D3A">
      <w:pPr>
        <w:pStyle w:val="titolo30"/>
        <w:rPr>
          <w:rFonts w:eastAsiaTheme="minorEastAsia"/>
          <w:color w:val="002060"/>
        </w:rPr>
      </w:pPr>
      <w:r w:rsidRPr="000E0A70">
        <w:rPr>
          <w:color w:val="002060"/>
        </w:rPr>
        <w:t xml:space="preserve">CALCIATORI NON ESPULSI </w:t>
      </w:r>
    </w:p>
    <w:p w14:paraId="64FC1BCC" w14:textId="77777777" w:rsidR="00686D3A" w:rsidRPr="000E0A70" w:rsidRDefault="00686D3A" w:rsidP="00686D3A">
      <w:pPr>
        <w:pStyle w:val="titolo20"/>
        <w:rPr>
          <w:color w:val="002060"/>
        </w:rPr>
      </w:pPr>
      <w:r w:rsidRPr="000E0A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5A3E791B" w14:textId="77777777" w:rsidTr="00C77AA9">
        <w:tc>
          <w:tcPr>
            <w:tcW w:w="2200" w:type="dxa"/>
            <w:tcMar>
              <w:top w:w="20" w:type="dxa"/>
              <w:left w:w="20" w:type="dxa"/>
              <w:bottom w:w="20" w:type="dxa"/>
              <w:right w:w="20" w:type="dxa"/>
            </w:tcMar>
            <w:vAlign w:val="center"/>
            <w:hideMark/>
          </w:tcPr>
          <w:p w14:paraId="36C35FD0" w14:textId="77777777" w:rsidR="00686D3A" w:rsidRPr="000E0A70" w:rsidRDefault="00686D3A" w:rsidP="00C77AA9">
            <w:pPr>
              <w:pStyle w:val="movimento"/>
              <w:rPr>
                <w:color w:val="002060"/>
              </w:rPr>
            </w:pPr>
            <w:r w:rsidRPr="000E0A70">
              <w:rPr>
                <w:color w:val="002060"/>
              </w:rPr>
              <w:t>CAPORALETTI LEONARDO</w:t>
            </w:r>
          </w:p>
        </w:tc>
        <w:tc>
          <w:tcPr>
            <w:tcW w:w="2200" w:type="dxa"/>
            <w:tcMar>
              <w:top w:w="20" w:type="dxa"/>
              <w:left w:w="20" w:type="dxa"/>
              <w:bottom w:w="20" w:type="dxa"/>
              <w:right w:w="20" w:type="dxa"/>
            </w:tcMar>
            <w:vAlign w:val="center"/>
            <w:hideMark/>
          </w:tcPr>
          <w:p w14:paraId="003F8E53" w14:textId="77777777" w:rsidR="00686D3A" w:rsidRPr="000E0A70" w:rsidRDefault="00686D3A" w:rsidP="00C77AA9">
            <w:pPr>
              <w:pStyle w:val="movimento2"/>
              <w:rPr>
                <w:color w:val="002060"/>
              </w:rPr>
            </w:pPr>
            <w:r w:rsidRPr="000E0A70">
              <w:rPr>
                <w:color w:val="002060"/>
              </w:rPr>
              <w:t xml:space="preserve">(ACLI VILLA MUSONE) </w:t>
            </w:r>
          </w:p>
        </w:tc>
        <w:tc>
          <w:tcPr>
            <w:tcW w:w="800" w:type="dxa"/>
            <w:tcMar>
              <w:top w:w="20" w:type="dxa"/>
              <w:left w:w="20" w:type="dxa"/>
              <w:bottom w:w="20" w:type="dxa"/>
              <w:right w:w="20" w:type="dxa"/>
            </w:tcMar>
            <w:vAlign w:val="center"/>
            <w:hideMark/>
          </w:tcPr>
          <w:p w14:paraId="2143BEE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EFE5E1C" w14:textId="77777777" w:rsidR="00686D3A" w:rsidRPr="000E0A70" w:rsidRDefault="00686D3A" w:rsidP="00C77AA9">
            <w:pPr>
              <w:pStyle w:val="movimento"/>
              <w:rPr>
                <w:color w:val="002060"/>
              </w:rPr>
            </w:pPr>
            <w:r w:rsidRPr="000E0A70">
              <w:rPr>
                <w:color w:val="002060"/>
              </w:rPr>
              <w:t>GOLIA STEFANO</w:t>
            </w:r>
          </w:p>
        </w:tc>
        <w:tc>
          <w:tcPr>
            <w:tcW w:w="2200" w:type="dxa"/>
            <w:tcMar>
              <w:top w:w="20" w:type="dxa"/>
              <w:left w:w="20" w:type="dxa"/>
              <w:bottom w:w="20" w:type="dxa"/>
              <w:right w:w="20" w:type="dxa"/>
            </w:tcMar>
            <w:vAlign w:val="center"/>
            <w:hideMark/>
          </w:tcPr>
          <w:p w14:paraId="3F6D2C04" w14:textId="77777777" w:rsidR="00686D3A" w:rsidRPr="000E0A70" w:rsidRDefault="00686D3A" w:rsidP="00C77AA9">
            <w:pPr>
              <w:pStyle w:val="movimento2"/>
              <w:rPr>
                <w:color w:val="002060"/>
              </w:rPr>
            </w:pPr>
            <w:r w:rsidRPr="000E0A70">
              <w:rPr>
                <w:color w:val="002060"/>
              </w:rPr>
              <w:t xml:space="preserve">(ACLI VILLA MUSONE) </w:t>
            </w:r>
          </w:p>
        </w:tc>
      </w:tr>
      <w:tr w:rsidR="00686D3A" w:rsidRPr="000E0A70" w14:paraId="47EE2ACE" w14:textId="77777777" w:rsidTr="00C77AA9">
        <w:tc>
          <w:tcPr>
            <w:tcW w:w="2200" w:type="dxa"/>
            <w:tcMar>
              <w:top w:w="20" w:type="dxa"/>
              <w:left w:w="20" w:type="dxa"/>
              <w:bottom w:w="20" w:type="dxa"/>
              <w:right w:w="20" w:type="dxa"/>
            </w:tcMar>
            <w:vAlign w:val="center"/>
            <w:hideMark/>
          </w:tcPr>
          <w:p w14:paraId="29B8F0FA" w14:textId="77777777" w:rsidR="00686D3A" w:rsidRPr="000E0A70" w:rsidRDefault="00686D3A" w:rsidP="00C77AA9">
            <w:pPr>
              <w:pStyle w:val="movimento"/>
              <w:rPr>
                <w:color w:val="002060"/>
              </w:rPr>
            </w:pPr>
            <w:r w:rsidRPr="000E0A70">
              <w:rPr>
                <w:color w:val="002060"/>
              </w:rPr>
              <w:t>FEDELI DANIELE</w:t>
            </w:r>
          </w:p>
        </w:tc>
        <w:tc>
          <w:tcPr>
            <w:tcW w:w="2200" w:type="dxa"/>
            <w:tcMar>
              <w:top w:w="20" w:type="dxa"/>
              <w:left w:w="20" w:type="dxa"/>
              <w:bottom w:w="20" w:type="dxa"/>
              <w:right w:w="20" w:type="dxa"/>
            </w:tcMar>
            <w:vAlign w:val="center"/>
            <w:hideMark/>
          </w:tcPr>
          <w:p w14:paraId="37017D70" w14:textId="77777777" w:rsidR="00686D3A" w:rsidRPr="000E0A70" w:rsidRDefault="00686D3A" w:rsidP="00C77AA9">
            <w:pPr>
              <w:pStyle w:val="movimento2"/>
              <w:rPr>
                <w:color w:val="002060"/>
              </w:rPr>
            </w:pPr>
            <w:r w:rsidRPr="000E0A70">
              <w:rPr>
                <w:color w:val="002060"/>
              </w:rPr>
              <w:t xml:space="preserve">(CALCETTO NUMANA) </w:t>
            </w:r>
          </w:p>
        </w:tc>
        <w:tc>
          <w:tcPr>
            <w:tcW w:w="800" w:type="dxa"/>
            <w:tcMar>
              <w:top w:w="20" w:type="dxa"/>
              <w:left w:w="20" w:type="dxa"/>
              <w:bottom w:w="20" w:type="dxa"/>
              <w:right w:w="20" w:type="dxa"/>
            </w:tcMar>
            <w:vAlign w:val="center"/>
            <w:hideMark/>
          </w:tcPr>
          <w:p w14:paraId="4F360AA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7428D44"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F324E2E" w14:textId="77777777" w:rsidR="00686D3A" w:rsidRPr="000E0A70" w:rsidRDefault="00686D3A" w:rsidP="00C77AA9">
            <w:pPr>
              <w:pStyle w:val="movimento2"/>
              <w:rPr>
                <w:color w:val="002060"/>
              </w:rPr>
            </w:pPr>
            <w:r w:rsidRPr="000E0A70">
              <w:rPr>
                <w:color w:val="002060"/>
              </w:rPr>
              <w:t> </w:t>
            </w:r>
          </w:p>
        </w:tc>
      </w:tr>
    </w:tbl>
    <w:p w14:paraId="16ECF07D" w14:textId="77777777" w:rsidR="00686D3A" w:rsidRPr="000E0A70" w:rsidRDefault="00686D3A" w:rsidP="00686D3A">
      <w:pPr>
        <w:pStyle w:val="titolo20"/>
        <w:rPr>
          <w:rFonts w:eastAsiaTheme="minorEastAsia"/>
          <w:color w:val="002060"/>
        </w:rPr>
      </w:pPr>
      <w:r w:rsidRPr="000E0A70">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297EFE23" w14:textId="77777777" w:rsidTr="00C77AA9">
        <w:tc>
          <w:tcPr>
            <w:tcW w:w="2200" w:type="dxa"/>
            <w:tcMar>
              <w:top w:w="20" w:type="dxa"/>
              <w:left w:w="20" w:type="dxa"/>
              <w:bottom w:w="20" w:type="dxa"/>
              <w:right w:w="20" w:type="dxa"/>
            </w:tcMar>
            <w:vAlign w:val="center"/>
            <w:hideMark/>
          </w:tcPr>
          <w:p w14:paraId="1AD2A21C" w14:textId="77777777" w:rsidR="00686D3A" w:rsidRPr="000E0A70" w:rsidRDefault="00686D3A" w:rsidP="00C77AA9">
            <w:pPr>
              <w:pStyle w:val="movimento"/>
              <w:rPr>
                <w:color w:val="002060"/>
              </w:rPr>
            </w:pPr>
            <w:r w:rsidRPr="000E0A70">
              <w:rPr>
                <w:color w:val="002060"/>
              </w:rPr>
              <w:t>SLIMANE OMAR</w:t>
            </w:r>
          </w:p>
        </w:tc>
        <w:tc>
          <w:tcPr>
            <w:tcW w:w="2200" w:type="dxa"/>
            <w:tcMar>
              <w:top w:w="20" w:type="dxa"/>
              <w:left w:w="20" w:type="dxa"/>
              <w:bottom w:w="20" w:type="dxa"/>
              <w:right w:w="20" w:type="dxa"/>
            </w:tcMar>
            <w:vAlign w:val="center"/>
            <w:hideMark/>
          </w:tcPr>
          <w:p w14:paraId="1DA1D694" w14:textId="77777777" w:rsidR="00686D3A" w:rsidRPr="000E0A70" w:rsidRDefault="00686D3A" w:rsidP="00C77AA9">
            <w:pPr>
              <w:pStyle w:val="movimento2"/>
              <w:rPr>
                <w:color w:val="002060"/>
              </w:rPr>
            </w:pPr>
            <w:r w:rsidRPr="000E0A70">
              <w:rPr>
                <w:color w:val="002060"/>
              </w:rPr>
              <w:t xml:space="preserve">(ACLI VILLA MUSONE) </w:t>
            </w:r>
          </w:p>
        </w:tc>
        <w:tc>
          <w:tcPr>
            <w:tcW w:w="800" w:type="dxa"/>
            <w:tcMar>
              <w:top w:w="20" w:type="dxa"/>
              <w:left w:w="20" w:type="dxa"/>
              <w:bottom w:w="20" w:type="dxa"/>
              <w:right w:w="20" w:type="dxa"/>
            </w:tcMar>
            <w:vAlign w:val="center"/>
            <w:hideMark/>
          </w:tcPr>
          <w:p w14:paraId="64B1AD67"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F5626C2" w14:textId="77777777" w:rsidR="00686D3A" w:rsidRPr="000E0A70" w:rsidRDefault="00686D3A" w:rsidP="00C77AA9">
            <w:pPr>
              <w:pStyle w:val="movimento"/>
              <w:rPr>
                <w:color w:val="002060"/>
              </w:rPr>
            </w:pPr>
            <w:r w:rsidRPr="000E0A70">
              <w:rPr>
                <w:color w:val="002060"/>
              </w:rPr>
              <w:t>MARTA ANTONIO</w:t>
            </w:r>
          </w:p>
        </w:tc>
        <w:tc>
          <w:tcPr>
            <w:tcW w:w="2200" w:type="dxa"/>
            <w:tcMar>
              <w:top w:w="20" w:type="dxa"/>
              <w:left w:w="20" w:type="dxa"/>
              <w:bottom w:w="20" w:type="dxa"/>
              <w:right w:w="20" w:type="dxa"/>
            </w:tcMar>
            <w:vAlign w:val="center"/>
            <w:hideMark/>
          </w:tcPr>
          <w:p w14:paraId="771987E3" w14:textId="77777777" w:rsidR="00686D3A" w:rsidRPr="000E0A70" w:rsidRDefault="00686D3A" w:rsidP="00C77AA9">
            <w:pPr>
              <w:pStyle w:val="movimento2"/>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p>
        </w:tc>
      </w:tr>
      <w:tr w:rsidR="00686D3A" w:rsidRPr="000E0A70" w14:paraId="1382889A" w14:textId="77777777" w:rsidTr="00C77AA9">
        <w:tc>
          <w:tcPr>
            <w:tcW w:w="2200" w:type="dxa"/>
            <w:tcMar>
              <w:top w:w="20" w:type="dxa"/>
              <w:left w:w="20" w:type="dxa"/>
              <w:bottom w:w="20" w:type="dxa"/>
              <w:right w:w="20" w:type="dxa"/>
            </w:tcMar>
            <w:vAlign w:val="center"/>
            <w:hideMark/>
          </w:tcPr>
          <w:p w14:paraId="07E84322" w14:textId="77777777" w:rsidR="00686D3A" w:rsidRPr="000E0A70" w:rsidRDefault="00686D3A" w:rsidP="00C77AA9">
            <w:pPr>
              <w:pStyle w:val="movimento"/>
              <w:rPr>
                <w:color w:val="002060"/>
              </w:rPr>
            </w:pPr>
            <w:r w:rsidRPr="000E0A70">
              <w:rPr>
                <w:color w:val="002060"/>
              </w:rPr>
              <w:t>LOPEZ VERGARA JULIAN CAMILO</w:t>
            </w:r>
          </w:p>
        </w:tc>
        <w:tc>
          <w:tcPr>
            <w:tcW w:w="2200" w:type="dxa"/>
            <w:tcMar>
              <w:top w:w="20" w:type="dxa"/>
              <w:left w:w="20" w:type="dxa"/>
              <w:bottom w:w="20" w:type="dxa"/>
              <w:right w:w="20" w:type="dxa"/>
            </w:tcMar>
            <w:vAlign w:val="center"/>
            <w:hideMark/>
          </w:tcPr>
          <w:p w14:paraId="74642E97" w14:textId="77777777" w:rsidR="00686D3A" w:rsidRPr="000E0A70" w:rsidRDefault="00686D3A" w:rsidP="00C77AA9">
            <w:pPr>
              <w:pStyle w:val="movimento2"/>
              <w:rPr>
                <w:color w:val="002060"/>
              </w:rPr>
            </w:pPr>
            <w:r w:rsidRPr="000E0A70">
              <w:rPr>
                <w:color w:val="002060"/>
              </w:rPr>
              <w:t xml:space="preserve">(CALCETTO NUMANA) </w:t>
            </w:r>
          </w:p>
        </w:tc>
        <w:tc>
          <w:tcPr>
            <w:tcW w:w="800" w:type="dxa"/>
            <w:tcMar>
              <w:top w:w="20" w:type="dxa"/>
              <w:left w:w="20" w:type="dxa"/>
              <w:bottom w:w="20" w:type="dxa"/>
              <w:right w:w="20" w:type="dxa"/>
            </w:tcMar>
            <w:vAlign w:val="center"/>
            <w:hideMark/>
          </w:tcPr>
          <w:p w14:paraId="425C3C6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7855A3C" w14:textId="77777777" w:rsidR="00686D3A" w:rsidRPr="000E0A70" w:rsidRDefault="00686D3A" w:rsidP="00C77AA9">
            <w:pPr>
              <w:pStyle w:val="movimento"/>
              <w:rPr>
                <w:color w:val="002060"/>
              </w:rPr>
            </w:pPr>
            <w:r w:rsidRPr="000E0A70">
              <w:rPr>
                <w:color w:val="002060"/>
              </w:rPr>
              <w:t>ACHOURI YASSINE</w:t>
            </w:r>
          </w:p>
        </w:tc>
        <w:tc>
          <w:tcPr>
            <w:tcW w:w="2200" w:type="dxa"/>
            <w:tcMar>
              <w:top w:w="20" w:type="dxa"/>
              <w:left w:w="20" w:type="dxa"/>
              <w:bottom w:w="20" w:type="dxa"/>
              <w:right w:w="20" w:type="dxa"/>
            </w:tcMar>
            <w:vAlign w:val="center"/>
            <w:hideMark/>
          </w:tcPr>
          <w:p w14:paraId="01E39973" w14:textId="77777777" w:rsidR="00686D3A" w:rsidRPr="000E0A70" w:rsidRDefault="00686D3A" w:rsidP="00C77AA9">
            <w:pPr>
              <w:pStyle w:val="movimento2"/>
              <w:rPr>
                <w:color w:val="002060"/>
              </w:rPr>
            </w:pPr>
            <w:r w:rsidRPr="000E0A70">
              <w:rPr>
                <w:color w:val="002060"/>
              </w:rPr>
              <w:t xml:space="preserve">(CANTINE RIUNITE CSI) </w:t>
            </w:r>
          </w:p>
        </w:tc>
      </w:tr>
      <w:tr w:rsidR="00686D3A" w:rsidRPr="000E0A70" w14:paraId="64AADB98" w14:textId="77777777" w:rsidTr="00C77AA9">
        <w:tc>
          <w:tcPr>
            <w:tcW w:w="2200" w:type="dxa"/>
            <w:tcMar>
              <w:top w:w="20" w:type="dxa"/>
              <w:left w:w="20" w:type="dxa"/>
              <w:bottom w:w="20" w:type="dxa"/>
              <w:right w:w="20" w:type="dxa"/>
            </w:tcMar>
            <w:vAlign w:val="center"/>
            <w:hideMark/>
          </w:tcPr>
          <w:p w14:paraId="11BF3BCA" w14:textId="77777777" w:rsidR="00686D3A" w:rsidRPr="000E0A70" w:rsidRDefault="00686D3A" w:rsidP="00C77AA9">
            <w:pPr>
              <w:pStyle w:val="movimento"/>
              <w:rPr>
                <w:color w:val="002060"/>
              </w:rPr>
            </w:pPr>
            <w:r w:rsidRPr="000E0A70">
              <w:rPr>
                <w:color w:val="002060"/>
              </w:rPr>
              <w:t>LAMBERTUCCI LORENZO</w:t>
            </w:r>
          </w:p>
        </w:tc>
        <w:tc>
          <w:tcPr>
            <w:tcW w:w="2200" w:type="dxa"/>
            <w:tcMar>
              <w:top w:w="20" w:type="dxa"/>
              <w:left w:w="20" w:type="dxa"/>
              <w:bottom w:w="20" w:type="dxa"/>
              <w:right w:w="20" w:type="dxa"/>
            </w:tcMar>
            <w:vAlign w:val="center"/>
            <w:hideMark/>
          </w:tcPr>
          <w:p w14:paraId="70657591" w14:textId="77777777" w:rsidR="00686D3A" w:rsidRPr="000E0A70" w:rsidRDefault="00686D3A" w:rsidP="00C77AA9">
            <w:pPr>
              <w:pStyle w:val="movimento2"/>
              <w:rPr>
                <w:color w:val="002060"/>
              </w:rPr>
            </w:pPr>
            <w:r w:rsidRPr="000E0A70">
              <w:rPr>
                <w:color w:val="002060"/>
              </w:rPr>
              <w:t xml:space="preserve">(CANTINE RIUNITE CSI) </w:t>
            </w:r>
          </w:p>
        </w:tc>
        <w:tc>
          <w:tcPr>
            <w:tcW w:w="800" w:type="dxa"/>
            <w:tcMar>
              <w:top w:w="20" w:type="dxa"/>
              <w:left w:w="20" w:type="dxa"/>
              <w:bottom w:w="20" w:type="dxa"/>
              <w:right w:w="20" w:type="dxa"/>
            </w:tcMar>
            <w:vAlign w:val="center"/>
            <w:hideMark/>
          </w:tcPr>
          <w:p w14:paraId="7F5C3CEC"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09A36AD" w14:textId="77777777" w:rsidR="00686D3A" w:rsidRPr="000E0A70" w:rsidRDefault="00686D3A" w:rsidP="00C77AA9">
            <w:pPr>
              <w:pStyle w:val="movimento"/>
              <w:rPr>
                <w:color w:val="002060"/>
              </w:rPr>
            </w:pPr>
            <w:r w:rsidRPr="000E0A70">
              <w:rPr>
                <w:color w:val="002060"/>
              </w:rPr>
              <w:t>MARZIALI DIEGO</w:t>
            </w:r>
          </w:p>
        </w:tc>
        <w:tc>
          <w:tcPr>
            <w:tcW w:w="2200" w:type="dxa"/>
            <w:tcMar>
              <w:top w:w="20" w:type="dxa"/>
              <w:left w:w="20" w:type="dxa"/>
              <w:bottom w:w="20" w:type="dxa"/>
              <w:right w:w="20" w:type="dxa"/>
            </w:tcMar>
            <w:vAlign w:val="center"/>
            <w:hideMark/>
          </w:tcPr>
          <w:p w14:paraId="073057F4" w14:textId="77777777" w:rsidR="00686D3A" w:rsidRPr="000E0A70" w:rsidRDefault="00686D3A" w:rsidP="00C77AA9">
            <w:pPr>
              <w:pStyle w:val="movimento2"/>
              <w:rPr>
                <w:color w:val="002060"/>
              </w:rPr>
            </w:pPr>
            <w:r w:rsidRPr="000E0A70">
              <w:rPr>
                <w:color w:val="002060"/>
              </w:rPr>
              <w:t xml:space="preserve">(FERMANA FUTSAL 2022) </w:t>
            </w:r>
          </w:p>
        </w:tc>
      </w:tr>
      <w:tr w:rsidR="00686D3A" w:rsidRPr="000E0A70" w14:paraId="0F91EAEB" w14:textId="77777777" w:rsidTr="00C77AA9">
        <w:tc>
          <w:tcPr>
            <w:tcW w:w="2200" w:type="dxa"/>
            <w:tcMar>
              <w:top w:w="20" w:type="dxa"/>
              <w:left w:w="20" w:type="dxa"/>
              <w:bottom w:w="20" w:type="dxa"/>
              <w:right w:w="20" w:type="dxa"/>
            </w:tcMar>
            <w:vAlign w:val="center"/>
            <w:hideMark/>
          </w:tcPr>
          <w:p w14:paraId="09B739A7" w14:textId="77777777" w:rsidR="00686D3A" w:rsidRPr="000E0A70" w:rsidRDefault="00686D3A" w:rsidP="00C77AA9">
            <w:pPr>
              <w:pStyle w:val="movimento"/>
              <w:rPr>
                <w:color w:val="002060"/>
              </w:rPr>
            </w:pPr>
            <w:r w:rsidRPr="000E0A70">
              <w:rPr>
                <w:color w:val="002060"/>
              </w:rPr>
              <w:t>VERBENESI MATTEO</w:t>
            </w:r>
          </w:p>
        </w:tc>
        <w:tc>
          <w:tcPr>
            <w:tcW w:w="2200" w:type="dxa"/>
            <w:tcMar>
              <w:top w:w="20" w:type="dxa"/>
              <w:left w:w="20" w:type="dxa"/>
              <w:bottom w:w="20" w:type="dxa"/>
              <w:right w:w="20" w:type="dxa"/>
            </w:tcMar>
            <w:vAlign w:val="center"/>
            <w:hideMark/>
          </w:tcPr>
          <w:p w14:paraId="552B7091" w14:textId="77777777" w:rsidR="00686D3A" w:rsidRPr="000E0A70" w:rsidRDefault="00686D3A" w:rsidP="00C77AA9">
            <w:pPr>
              <w:pStyle w:val="movimento2"/>
              <w:rPr>
                <w:color w:val="002060"/>
              </w:rPr>
            </w:pPr>
            <w:r w:rsidRPr="000E0A70">
              <w:rPr>
                <w:color w:val="002060"/>
              </w:rPr>
              <w:t xml:space="preserve">(FERMANA FUTSAL 2022) </w:t>
            </w:r>
          </w:p>
        </w:tc>
        <w:tc>
          <w:tcPr>
            <w:tcW w:w="800" w:type="dxa"/>
            <w:tcMar>
              <w:top w:w="20" w:type="dxa"/>
              <w:left w:w="20" w:type="dxa"/>
              <w:bottom w:w="20" w:type="dxa"/>
              <w:right w:w="20" w:type="dxa"/>
            </w:tcMar>
            <w:vAlign w:val="center"/>
            <w:hideMark/>
          </w:tcPr>
          <w:p w14:paraId="7E8A4DA7"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AD1FDD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504432E" w14:textId="77777777" w:rsidR="00686D3A" w:rsidRPr="000E0A70" w:rsidRDefault="00686D3A" w:rsidP="00C77AA9">
            <w:pPr>
              <w:pStyle w:val="movimento2"/>
              <w:rPr>
                <w:color w:val="002060"/>
              </w:rPr>
            </w:pPr>
            <w:r w:rsidRPr="000E0A70">
              <w:rPr>
                <w:color w:val="002060"/>
              </w:rPr>
              <w:t> </w:t>
            </w:r>
          </w:p>
        </w:tc>
      </w:tr>
    </w:tbl>
    <w:p w14:paraId="6BEDFD7B" w14:textId="77777777" w:rsidR="00686D3A" w:rsidRPr="000E0A70" w:rsidRDefault="00686D3A" w:rsidP="00686D3A">
      <w:pPr>
        <w:pStyle w:val="breakline"/>
        <w:rPr>
          <w:color w:val="002060"/>
        </w:rPr>
      </w:pPr>
    </w:p>
    <w:p w14:paraId="242235CC" w14:textId="77777777" w:rsidR="00686D3A" w:rsidRPr="000E0A70" w:rsidRDefault="00686D3A" w:rsidP="00686D3A">
      <w:pPr>
        <w:ind w:left="4956"/>
        <w:rPr>
          <w:rFonts w:ascii="Arial" w:hAnsi="Arial" w:cs="Arial"/>
          <w:noProof/>
          <w:color w:val="002060"/>
          <w:sz w:val="22"/>
          <w:szCs w:val="22"/>
        </w:rPr>
      </w:pPr>
      <w:r w:rsidRPr="000E0A70">
        <w:rPr>
          <w:rFonts w:ascii="Arial" w:hAnsi="Arial" w:cs="Arial"/>
          <w:noProof/>
          <w:color w:val="002060"/>
          <w:sz w:val="22"/>
          <w:szCs w:val="22"/>
        </w:rPr>
        <w:t>F.to IL SOSTITUTO GIUDICE SPORTIVO      </w:t>
      </w:r>
    </w:p>
    <w:p w14:paraId="4F768BFB" w14:textId="77777777" w:rsidR="00686D3A" w:rsidRPr="000E0A70" w:rsidRDefault="00686D3A" w:rsidP="00686D3A">
      <w:pPr>
        <w:pStyle w:val="breakline"/>
        <w:rPr>
          <w:rFonts w:ascii="Arial" w:hAnsi="Arial" w:cs="Arial"/>
          <w:noProof/>
          <w:color w:val="002060"/>
          <w:sz w:val="22"/>
          <w:szCs w:val="22"/>
        </w:rPr>
      </w:pPr>
      <w:r w:rsidRPr="000E0A70">
        <w:rPr>
          <w:rFonts w:ascii="Arial" w:hAnsi="Arial" w:cs="Arial"/>
          <w:noProof/>
          <w:color w:val="002060"/>
          <w:sz w:val="22"/>
          <w:szCs w:val="22"/>
        </w:rPr>
        <w:t xml:space="preserve"> </w:t>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t xml:space="preserve">   </w:t>
      </w:r>
      <w:r w:rsidRPr="000E0A70">
        <w:rPr>
          <w:rFonts w:ascii="Arial" w:hAnsi="Arial" w:cs="Arial"/>
          <w:noProof/>
          <w:color w:val="002060"/>
          <w:sz w:val="22"/>
          <w:szCs w:val="22"/>
        </w:rPr>
        <w:tab/>
        <w:t xml:space="preserve">                Federica Sorrentino</w:t>
      </w:r>
    </w:p>
    <w:p w14:paraId="11E4F0DB" w14:textId="77777777" w:rsidR="00686D3A" w:rsidRPr="000E0A70" w:rsidRDefault="00686D3A" w:rsidP="00686D3A">
      <w:pPr>
        <w:pStyle w:val="breakline"/>
        <w:rPr>
          <w:rFonts w:eastAsiaTheme="minorEastAsia"/>
          <w:color w:val="002060"/>
        </w:rPr>
      </w:pPr>
    </w:p>
    <w:p w14:paraId="16F8BEC7" w14:textId="77777777" w:rsidR="00686D3A" w:rsidRPr="000E0A70" w:rsidRDefault="00686D3A" w:rsidP="00686D3A">
      <w:pPr>
        <w:pStyle w:val="titoloprinc0"/>
        <w:rPr>
          <w:color w:val="002060"/>
        </w:rPr>
      </w:pPr>
      <w:r w:rsidRPr="000E0A70">
        <w:rPr>
          <w:color w:val="002060"/>
        </w:rPr>
        <w:t>CLASSIFICA</w:t>
      </w:r>
    </w:p>
    <w:p w14:paraId="5FBB9B21" w14:textId="77777777" w:rsidR="00686D3A" w:rsidRPr="000E0A70" w:rsidRDefault="00686D3A" w:rsidP="00686D3A">
      <w:pPr>
        <w:pStyle w:val="breakline"/>
        <w:rPr>
          <w:color w:val="002060"/>
        </w:rPr>
      </w:pPr>
    </w:p>
    <w:p w14:paraId="3B3B1BBA" w14:textId="77777777" w:rsidR="00686D3A" w:rsidRPr="000E0A70" w:rsidRDefault="00686D3A" w:rsidP="00686D3A">
      <w:pPr>
        <w:pStyle w:val="breakline"/>
        <w:rPr>
          <w:color w:val="002060"/>
        </w:rPr>
      </w:pPr>
    </w:p>
    <w:p w14:paraId="65A38722"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1F021F23"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41804"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A242C"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9A34"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A9E27"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1E8CE"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CE7DF"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84954"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1E3E5"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0B3DE"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0FFCD" w14:textId="77777777" w:rsidR="00686D3A" w:rsidRPr="000E0A70" w:rsidRDefault="00686D3A" w:rsidP="00C77AA9">
            <w:pPr>
              <w:pStyle w:val="headertabella0"/>
              <w:rPr>
                <w:color w:val="002060"/>
              </w:rPr>
            </w:pPr>
            <w:r w:rsidRPr="000E0A70">
              <w:rPr>
                <w:color w:val="002060"/>
              </w:rPr>
              <w:t>PE</w:t>
            </w:r>
          </w:p>
        </w:tc>
      </w:tr>
      <w:tr w:rsidR="00686D3A" w:rsidRPr="000E0A70" w14:paraId="23A8F7D1"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713604" w14:textId="77777777" w:rsidR="00686D3A" w:rsidRPr="000E0A70" w:rsidRDefault="00686D3A" w:rsidP="00C77AA9">
            <w:pPr>
              <w:pStyle w:val="rowtabella0"/>
              <w:rPr>
                <w:color w:val="002060"/>
              </w:rPr>
            </w:pPr>
            <w:r w:rsidRPr="000E0A70">
              <w:rPr>
                <w:color w:val="002060"/>
              </w:rPr>
              <w:t xml:space="preserve">G.S. AUDAX 1970 </w:t>
            </w:r>
            <w:proofErr w:type="gramStart"/>
            <w:r w:rsidRPr="000E0A7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090D"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0A2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BFFC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B3C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0F7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0B79"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EB5D"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106C"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DD92" w14:textId="77777777" w:rsidR="00686D3A" w:rsidRPr="000E0A70" w:rsidRDefault="00686D3A" w:rsidP="00C77AA9">
            <w:pPr>
              <w:pStyle w:val="rowtabella0"/>
              <w:jc w:val="center"/>
              <w:rPr>
                <w:color w:val="002060"/>
              </w:rPr>
            </w:pPr>
            <w:r w:rsidRPr="000E0A70">
              <w:rPr>
                <w:color w:val="002060"/>
              </w:rPr>
              <w:t>0</w:t>
            </w:r>
          </w:p>
        </w:tc>
      </w:tr>
      <w:tr w:rsidR="00686D3A" w:rsidRPr="000E0A70" w14:paraId="130DA1CB"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7D53C" w14:textId="77777777" w:rsidR="00686D3A" w:rsidRPr="000E0A70" w:rsidRDefault="00686D3A" w:rsidP="00C77AA9">
            <w:pPr>
              <w:pStyle w:val="rowtabella0"/>
              <w:rPr>
                <w:color w:val="002060"/>
              </w:rPr>
            </w:pPr>
            <w:r w:rsidRPr="000E0A7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C1D2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A65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88DF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B45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3605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42D3F"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8877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3900"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17B21" w14:textId="77777777" w:rsidR="00686D3A" w:rsidRPr="000E0A70" w:rsidRDefault="00686D3A" w:rsidP="00C77AA9">
            <w:pPr>
              <w:pStyle w:val="rowtabella0"/>
              <w:jc w:val="center"/>
              <w:rPr>
                <w:color w:val="002060"/>
              </w:rPr>
            </w:pPr>
            <w:r w:rsidRPr="000E0A70">
              <w:rPr>
                <w:color w:val="002060"/>
              </w:rPr>
              <w:t>0</w:t>
            </w:r>
          </w:p>
        </w:tc>
      </w:tr>
      <w:tr w:rsidR="00686D3A" w:rsidRPr="000E0A70" w14:paraId="6A553D0B"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4A571" w14:textId="77777777" w:rsidR="00686D3A" w:rsidRPr="000E0A70" w:rsidRDefault="00686D3A" w:rsidP="00C77AA9">
            <w:pPr>
              <w:pStyle w:val="rowtabella0"/>
              <w:rPr>
                <w:color w:val="002060"/>
              </w:rPr>
            </w:pPr>
            <w:r w:rsidRPr="000E0A7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987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2B2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59A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A429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974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ECCF"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EAAA0"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8567"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B2FD" w14:textId="77777777" w:rsidR="00686D3A" w:rsidRPr="000E0A70" w:rsidRDefault="00686D3A" w:rsidP="00C77AA9">
            <w:pPr>
              <w:pStyle w:val="rowtabella0"/>
              <w:jc w:val="center"/>
              <w:rPr>
                <w:color w:val="002060"/>
              </w:rPr>
            </w:pPr>
            <w:r w:rsidRPr="000E0A70">
              <w:rPr>
                <w:color w:val="002060"/>
              </w:rPr>
              <w:t>0</w:t>
            </w:r>
          </w:p>
        </w:tc>
      </w:tr>
      <w:tr w:rsidR="00686D3A" w:rsidRPr="000E0A70" w14:paraId="57EBE20B"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3C47B" w14:textId="77777777" w:rsidR="00686D3A" w:rsidRPr="000E0A70" w:rsidRDefault="00686D3A" w:rsidP="00C77AA9">
            <w:pPr>
              <w:pStyle w:val="rowtabella0"/>
              <w:rPr>
                <w:color w:val="002060"/>
                <w:lang w:val="en-US"/>
              </w:rPr>
            </w:pPr>
            <w:r w:rsidRPr="000E0A7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59BB2"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BC8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8529B"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AE9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DB9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5E23"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51B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F7E3B"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4452" w14:textId="77777777" w:rsidR="00686D3A" w:rsidRPr="000E0A70" w:rsidRDefault="00686D3A" w:rsidP="00C77AA9">
            <w:pPr>
              <w:pStyle w:val="rowtabella0"/>
              <w:jc w:val="center"/>
              <w:rPr>
                <w:color w:val="002060"/>
              </w:rPr>
            </w:pPr>
            <w:r w:rsidRPr="000E0A70">
              <w:rPr>
                <w:color w:val="002060"/>
              </w:rPr>
              <w:t>0</w:t>
            </w:r>
          </w:p>
        </w:tc>
      </w:tr>
      <w:tr w:rsidR="00686D3A" w:rsidRPr="000E0A70" w14:paraId="7857C7B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B9B30" w14:textId="77777777" w:rsidR="00686D3A" w:rsidRPr="000E0A70" w:rsidRDefault="00686D3A" w:rsidP="00C77AA9">
            <w:pPr>
              <w:pStyle w:val="rowtabella0"/>
              <w:rPr>
                <w:color w:val="002060"/>
              </w:rPr>
            </w:pPr>
            <w:r w:rsidRPr="000E0A7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361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0C5E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106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250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3C7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70ED"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FE93"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13C5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E2BA" w14:textId="77777777" w:rsidR="00686D3A" w:rsidRPr="000E0A70" w:rsidRDefault="00686D3A" w:rsidP="00C77AA9">
            <w:pPr>
              <w:pStyle w:val="rowtabella0"/>
              <w:jc w:val="center"/>
              <w:rPr>
                <w:color w:val="002060"/>
              </w:rPr>
            </w:pPr>
            <w:r w:rsidRPr="000E0A70">
              <w:rPr>
                <w:color w:val="002060"/>
              </w:rPr>
              <w:t>0</w:t>
            </w:r>
          </w:p>
        </w:tc>
      </w:tr>
      <w:tr w:rsidR="00686D3A" w:rsidRPr="000E0A70" w14:paraId="0D41F56D"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5C8FD" w14:textId="77777777" w:rsidR="00686D3A" w:rsidRPr="000E0A70" w:rsidRDefault="00686D3A" w:rsidP="00C77AA9">
            <w:pPr>
              <w:pStyle w:val="rowtabella0"/>
              <w:rPr>
                <w:color w:val="002060"/>
              </w:rPr>
            </w:pPr>
            <w:r w:rsidRPr="000E0A7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C888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44C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BCA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A44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740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92B7"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35CC"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993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B9F6" w14:textId="77777777" w:rsidR="00686D3A" w:rsidRPr="000E0A70" w:rsidRDefault="00686D3A" w:rsidP="00C77AA9">
            <w:pPr>
              <w:pStyle w:val="rowtabella0"/>
              <w:jc w:val="center"/>
              <w:rPr>
                <w:color w:val="002060"/>
              </w:rPr>
            </w:pPr>
            <w:r w:rsidRPr="000E0A70">
              <w:rPr>
                <w:color w:val="002060"/>
              </w:rPr>
              <w:t>0</w:t>
            </w:r>
          </w:p>
        </w:tc>
      </w:tr>
      <w:tr w:rsidR="00686D3A" w:rsidRPr="000E0A70" w14:paraId="05A23BD2"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10F05" w14:textId="77777777" w:rsidR="00686D3A" w:rsidRPr="000E0A70" w:rsidRDefault="00686D3A" w:rsidP="00C77AA9">
            <w:pPr>
              <w:pStyle w:val="rowtabella0"/>
              <w:rPr>
                <w:color w:val="002060"/>
                <w:lang w:val="en-US"/>
              </w:rPr>
            </w:pPr>
            <w:r w:rsidRPr="000E0A7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040A"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9C99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F35B"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B39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7C6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FE4B"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72E4"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612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FF12" w14:textId="77777777" w:rsidR="00686D3A" w:rsidRPr="000E0A70" w:rsidRDefault="00686D3A" w:rsidP="00C77AA9">
            <w:pPr>
              <w:pStyle w:val="rowtabella0"/>
              <w:jc w:val="center"/>
              <w:rPr>
                <w:color w:val="002060"/>
              </w:rPr>
            </w:pPr>
            <w:r w:rsidRPr="000E0A70">
              <w:rPr>
                <w:color w:val="002060"/>
              </w:rPr>
              <w:t>0</w:t>
            </w:r>
          </w:p>
        </w:tc>
      </w:tr>
      <w:tr w:rsidR="00686D3A" w:rsidRPr="000E0A70" w14:paraId="0C38E16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DD9871" w14:textId="77777777" w:rsidR="00686D3A" w:rsidRPr="000E0A70" w:rsidRDefault="00686D3A" w:rsidP="00C77AA9">
            <w:pPr>
              <w:pStyle w:val="rowtabella0"/>
              <w:rPr>
                <w:color w:val="002060"/>
              </w:rPr>
            </w:pPr>
            <w:r w:rsidRPr="000E0A7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06E2"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F22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AB2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704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125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720AC"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4ABD"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0FD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D3D9" w14:textId="77777777" w:rsidR="00686D3A" w:rsidRPr="000E0A70" w:rsidRDefault="00686D3A" w:rsidP="00C77AA9">
            <w:pPr>
              <w:pStyle w:val="rowtabella0"/>
              <w:jc w:val="center"/>
              <w:rPr>
                <w:color w:val="002060"/>
              </w:rPr>
            </w:pPr>
            <w:r w:rsidRPr="000E0A70">
              <w:rPr>
                <w:color w:val="002060"/>
              </w:rPr>
              <w:t>0</w:t>
            </w:r>
          </w:p>
        </w:tc>
      </w:tr>
      <w:tr w:rsidR="00686D3A" w:rsidRPr="000E0A70" w14:paraId="6DD7D19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C27BF" w14:textId="77777777" w:rsidR="00686D3A" w:rsidRPr="000E0A70" w:rsidRDefault="00686D3A" w:rsidP="00C77AA9">
            <w:pPr>
              <w:pStyle w:val="rowtabella0"/>
              <w:rPr>
                <w:color w:val="002060"/>
              </w:rPr>
            </w:pPr>
            <w:r w:rsidRPr="000E0A7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C9D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15E6"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D56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8706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5B7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A119"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0425B"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63B6"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4857" w14:textId="77777777" w:rsidR="00686D3A" w:rsidRPr="000E0A70" w:rsidRDefault="00686D3A" w:rsidP="00C77AA9">
            <w:pPr>
              <w:pStyle w:val="rowtabella0"/>
              <w:jc w:val="center"/>
              <w:rPr>
                <w:color w:val="002060"/>
              </w:rPr>
            </w:pPr>
            <w:r w:rsidRPr="000E0A70">
              <w:rPr>
                <w:color w:val="002060"/>
              </w:rPr>
              <w:t>0</w:t>
            </w:r>
          </w:p>
        </w:tc>
      </w:tr>
      <w:tr w:rsidR="00686D3A" w:rsidRPr="000E0A70" w14:paraId="4F29991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0C9EE" w14:textId="77777777" w:rsidR="00686D3A" w:rsidRPr="000E0A70" w:rsidRDefault="00686D3A" w:rsidP="00C77AA9">
            <w:pPr>
              <w:pStyle w:val="rowtabella0"/>
              <w:rPr>
                <w:color w:val="002060"/>
              </w:rPr>
            </w:pPr>
            <w:r w:rsidRPr="000E0A7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6B5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546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BF1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8C10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DDF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12B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C2FC"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027C"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706B8" w14:textId="77777777" w:rsidR="00686D3A" w:rsidRPr="000E0A70" w:rsidRDefault="00686D3A" w:rsidP="00C77AA9">
            <w:pPr>
              <w:pStyle w:val="rowtabella0"/>
              <w:jc w:val="center"/>
              <w:rPr>
                <w:color w:val="002060"/>
              </w:rPr>
            </w:pPr>
            <w:r w:rsidRPr="000E0A70">
              <w:rPr>
                <w:color w:val="002060"/>
              </w:rPr>
              <w:t>0</w:t>
            </w:r>
          </w:p>
        </w:tc>
      </w:tr>
      <w:tr w:rsidR="00686D3A" w:rsidRPr="000E0A70" w14:paraId="61DEFCE7"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39FF7" w14:textId="77777777" w:rsidR="00686D3A" w:rsidRPr="000E0A70" w:rsidRDefault="00686D3A" w:rsidP="00C77AA9">
            <w:pPr>
              <w:pStyle w:val="rowtabella0"/>
              <w:rPr>
                <w:color w:val="002060"/>
              </w:rPr>
            </w:pPr>
            <w:r w:rsidRPr="000E0A7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839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64C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655E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0FD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F9F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FF94"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B219"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410D"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4CA5" w14:textId="77777777" w:rsidR="00686D3A" w:rsidRPr="000E0A70" w:rsidRDefault="00686D3A" w:rsidP="00C77AA9">
            <w:pPr>
              <w:pStyle w:val="rowtabella0"/>
              <w:jc w:val="center"/>
              <w:rPr>
                <w:color w:val="002060"/>
              </w:rPr>
            </w:pPr>
            <w:r w:rsidRPr="000E0A70">
              <w:rPr>
                <w:color w:val="002060"/>
              </w:rPr>
              <w:t>0</w:t>
            </w:r>
          </w:p>
        </w:tc>
      </w:tr>
    </w:tbl>
    <w:p w14:paraId="429920A4" w14:textId="77777777" w:rsidR="00686D3A" w:rsidRPr="000E0A70" w:rsidRDefault="00686D3A" w:rsidP="00686D3A">
      <w:pPr>
        <w:pStyle w:val="breakline"/>
        <w:rPr>
          <w:rFonts w:eastAsiaTheme="minorEastAsia"/>
          <w:color w:val="002060"/>
        </w:rPr>
      </w:pPr>
    </w:p>
    <w:p w14:paraId="07861956" w14:textId="77777777" w:rsidR="00686D3A" w:rsidRPr="000E0A70" w:rsidRDefault="00686D3A" w:rsidP="00686D3A">
      <w:pPr>
        <w:pStyle w:val="titoloprinc0"/>
        <w:rPr>
          <w:color w:val="002060"/>
        </w:rPr>
      </w:pPr>
      <w:r w:rsidRPr="000E0A70">
        <w:rPr>
          <w:color w:val="002060"/>
        </w:rPr>
        <w:t>PROGRAMMA GARE</w:t>
      </w:r>
    </w:p>
    <w:p w14:paraId="3E869EFB" w14:textId="77777777" w:rsidR="00686D3A" w:rsidRPr="000E0A70" w:rsidRDefault="00686D3A" w:rsidP="00686D3A">
      <w:pPr>
        <w:pStyle w:val="breakline"/>
        <w:rPr>
          <w:color w:val="002060"/>
        </w:rPr>
      </w:pPr>
    </w:p>
    <w:p w14:paraId="4D8DD980" w14:textId="77777777" w:rsidR="00686D3A" w:rsidRPr="000E0A70" w:rsidRDefault="00686D3A" w:rsidP="00686D3A">
      <w:pPr>
        <w:pStyle w:val="sottotitolocampionato10"/>
        <w:rPr>
          <w:color w:val="002060"/>
        </w:rPr>
      </w:pPr>
      <w:r w:rsidRPr="000E0A70">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81"/>
        <w:gridCol w:w="1556"/>
        <w:gridCol w:w="1553"/>
      </w:tblGrid>
      <w:tr w:rsidR="00686D3A" w:rsidRPr="000E0A70" w14:paraId="007F70EB"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DE6EE"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113B9"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E8331"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BA042"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FB2F5"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13694"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774FA"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37351F0F"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1B8F89" w14:textId="77777777" w:rsidR="00686D3A" w:rsidRPr="000E0A70" w:rsidRDefault="00686D3A" w:rsidP="00C77AA9">
            <w:pPr>
              <w:pStyle w:val="rowtabella0"/>
              <w:rPr>
                <w:color w:val="002060"/>
              </w:rPr>
            </w:pPr>
            <w:r w:rsidRPr="000E0A70">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E3C09" w14:textId="77777777" w:rsidR="00686D3A" w:rsidRPr="000E0A70" w:rsidRDefault="00686D3A" w:rsidP="00C77AA9">
            <w:pPr>
              <w:pStyle w:val="rowtabella0"/>
              <w:rPr>
                <w:color w:val="002060"/>
              </w:rPr>
            </w:pPr>
            <w:r w:rsidRPr="000E0A70">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1EC43"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1B75E" w14:textId="77777777" w:rsidR="00686D3A" w:rsidRPr="000E0A70" w:rsidRDefault="00686D3A" w:rsidP="00C77AA9">
            <w:pPr>
              <w:pStyle w:val="rowtabella0"/>
              <w:rPr>
                <w:color w:val="002060"/>
              </w:rPr>
            </w:pPr>
            <w:r w:rsidRPr="000E0A70">
              <w:rPr>
                <w:color w:val="002060"/>
              </w:rPr>
              <w:t>22/10/2022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47E65" w14:textId="77777777" w:rsidR="00686D3A" w:rsidRPr="000E0A70" w:rsidRDefault="00686D3A" w:rsidP="00C77AA9">
            <w:pPr>
              <w:pStyle w:val="rowtabella0"/>
              <w:rPr>
                <w:color w:val="002060"/>
              </w:rPr>
            </w:pPr>
            <w:r w:rsidRPr="000E0A70">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1BC16" w14:textId="77777777" w:rsidR="00686D3A" w:rsidRPr="000E0A70" w:rsidRDefault="00686D3A" w:rsidP="00C77AA9">
            <w:pPr>
              <w:pStyle w:val="rowtabella0"/>
              <w:rPr>
                <w:color w:val="002060"/>
              </w:rPr>
            </w:pPr>
            <w:r w:rsidRPr="000E0A70">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97834" w14:textId="77777777" w:rsidR="00686D3A" w:rsidRPr="000E0A70" w:rsidRDefault="00686D3A" w:rsidP="00C77AA9">
            <w:pPr>
              <w:pStyle w:val="rowtabella0"/>
              <w:rPr>
                <w:color w:val="002060"/>
              </w:rPr>
            </w:pPr>
            <w:r w:rsidRPr="000E0A70">
              <w:rPr>
                <w:color w:val="002060"/>
              </w:rPr>
              <w:t>VIA VESCOVARA, 7</w:t>
            </w:r>
          </w:p>
        </w:tc>
      </w:tr>
      <w:tr w:rsidR="00686D3A" w:rsidRPr="000E0A70" w14:paraId="24134617"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F556D2" w14:textId="77777777" w:rsidR="00686D3A" w:rsidRPr="000E0A70" w:rsidRDefault="00686D3A" w:rsidP="00C77AA9">
            <w:pPr>
              <w:pStyle w:val="rowtabella0"/>
              <w:rPr>
                <w:color w:val="002060"/>
              </w:rPr>
            </w:pPr>
            <w:r w:rsidRPr="000E0A7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107DFE" w14:textId="77777777" w:rsidR="00686D3A" w:rsidRPr="000E0A70" w:rsidRDefault="00686D3A" w:rsidP="00C77AA9">
            <w:pPr>
              <w:pStyle w:val="rowtabella0"/>
              <w:rPr>
                <w:color w:val="002060"/>
              </w:rPr>
            </w:pPr>
            <w:r w:rsidRPr="000E0A70">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BE72F5"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CFA3E" w14:textId="77777777" w:rsidR="00686D3A" w:rsidRPr="000E0A70" w:rsidRDefault="00686D3A" w:rsidP="00C77AA9">
            <w:pPr>
              <w:pStyle w:val="rowtabella0"/>
              <w:rPr>
                <w:color w:val="002060"/>
              </w:rPr>
            </w:pPr>
            <w:r w:rsidRPr="000E0A70">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29032D" w14:textId="77777777" w:rsidR="00686D3A" w:rsidRPr="000E0A70" w:rsidRDefault="00686D3A" w:rsidP="00C77AA9">
            <w:pPr>
              <w:pStyle w:val="rowtabella0"/>
              <w:rPr>
                <w:color w:val="002060"/>
              </w:rPr>
            </w:pPr>
            <w:r w:rsidRPr="000E0A70">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6BA957" w14:textId="77777777" w:rsidR="00686D3A" w:rsidRPr="000E0A70" w:rsidRDefault="00686D3A" w:rsidP="00C77AA9">
            <w:pPr>
              <w:pStyle w:val="rowtabella0"/>
              <w:rPr>
                <w:color w:val="002060"/>
              </w:rPr>
            </w:pPr>
            <w:r w:rsidRPr="000E0A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C6033" w14:textId="77777777" w:rsidR="00686D3A" w:rsidRPr="000E0A70" w:rsidRDefault="00686D3A" w:rsidP="00C77AA9">
            <w:pPr>
              <w:pStyle w:val="rowtabella0"/>
              <w:rPr>
                <w:color w:val="002060"/>
              </w:rPr>
            </w:pPr>
            <w:r w:rsidRPr="000E0A70">
              <w:rPr>
                <w:color w:val="002060"/>
              </w:rPr>
              <w:t>VIA MONTEPELAGO</w:t>
            </w:r>
          </w:p>
        </w:tc>
      </w:tr>
      <w:tr w:rsidR="00686D3A" w:rsidRPr="000E0A70" w14:paraId="6AD60676"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74B7BA" w14:textId="77777777" w:rsidR="00686D3A" w:rsidRPr="000E0A70" w:rsidRDefault="00686D3A" w:rsidP="00C77AA9">
            <w:pPr>
              <w:pStyle w:val="rowtabella0"/>
              <w:rPr>
                <w:color w:val="002060"/>
              </w:rPr>
            </w:pPr>
            <w:r w:rsidRPr="000E0A70">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B91D1C" w14:textId="77777777" w:rsidR="00686D3A" w:rsidRPr="000E0A70" w:rsidRDefault="00686D3A" w:rsidP="00C77AA9">
            <w:pPr>
              <w:pStyle w:val="rowtabella0"/>
              <w:rPr>
                <w:color w:val="002060"/>
              </w:rPr>
            </w:pPr>
            <w:r w:rsidRPr="000E0A70">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9E7A0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BC9453" w14:textId="77777777" w:rsidR="00686D3A" w:rsidRPr="000E0A70" w:rsidRDefault="00686D3A" w:rsidP="00C77AA9">
            <w:pPr>
              <w:pStyle w:val="rowtabella0"/>
              <w:rPr>
                <w:color w:val="002060"/>
              </w:rPr>
            </w:pPr>
            <w:r w:rsidRPr="000E0A70">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92DA97" w14:textId="77777777" w:rsidR="00686D3A" w:rsidRPr="000E0A70" w:rsidRDefault="00686D3A" w:rsidP="00C77AA9">
            <w:pPr>
              <w:pStyle w:val="rowtabella0"/>
              <w:rPr>
                <w:color w:val="002060"/>
              </w:rPr>
            </w:pPr>
            <w:r w:rsidRPr="000E0A70">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D8B3AB" w14:textId="77777777" w:rsidR="00686D3A" w:rsidRPr="000E0A70" w:rsidRDefault="00686D3A" w:rsidP="00C77AA9">
            <w:pPr>
              <w:pStyle w:val="rowtabella0"/>
              <w:rPr>
                <w:color w:val="002060"/>
              </w:rPr>
            </w:pPr>
            <w:r w:rsidRPr="000E0A70">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14E4F" w14:textId="77777777" w:rsidR="00686D3A" w:rsidRPr="000E0A70" w:rsidRDefault="00686D3A" w:rsidP="00C77AA9">
            <w:pPr>
              <w:pStyle w:val="rowtabella0"/>
              <w:rPr>
                <w:color w:val="002060"/>
              </w:rPr>
            </w:pPr>
            <w:r w:rsidRPr="000E0A70">
              <w:rPr>
                <w:color w:val="002060"/>
              </w:rPr>
              <w:t>VIA DEI LECCI-TAVERNELLE</w:t>
            </w:r>
          </w:p>
        </w:tc>
      </w:tr>
      <w:tr w:rsidR="00686D3A" w:rsidRPr="000E0A70" w14:paraId="16277BC7"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C2CDEF" w14:textId="77777777" w:rsidR="00686D3A" w:rsidRPr="000E0A70" w:rsidRDefault="00686D3A" w:rsidP="00C77AA9">
            <w:pPr>
              <w:pStyle w:val="rowtabella0"/>
              <w:rPr>
                <w:color w:val="002060"/>
              </w:rPr>
            </w:pPr>
            <w:r w:rsidRPr="000E0A70">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32768" w14:textId="77777777" w:rsidR="00686D3A" w:rsidRPr="000E0A70" w:rsidRDefault="00686D3A" w:rsidP="00C77AA9">
            <w:pPr>
              <w:pStyle w:val="rowtabella0"/>
              <w:rPr>
                <w:color w:val="002060"/>
              </w:rPr>
            </w:pPr>
            <w:r w:rsidRPr="000E0A70">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EBBBF6"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96BDE2" w14:textId="77777777" w:rsidR="00686D3A" w:rsidRPr="000E0A70" w:rsidRDefault="00686D3A" w:rsidP="00C77AA9">
            <w:pPr>
              <w:pStyle w:val="rowtabella0"/>
              <w:rPr>
                <w:color w:val="002060"/>
              </w:rPr>
            </w:pPr>
            <w:r w:rsidRPr="000E0A70">
              <w:rPr>
                <w:color w:val="002060"/>
              </w:rPr>
              <w:t>23/10/2022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F6823" w14:textId="77777777" w:rsidR="00686D3A" w:rsidRPr="000E0A70" w:rsidRDefault="00686D3A" w:rsidP="00C77AA9">
            <w:pPr>
              <w:pStyle w:val="rowtabella0"/>
              <w:rPr>
                <w:color w:val="002060"/>
              </w:rPr>
            </w:pPr>
            <w:r w:rsidRPr="000E0A70">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AC2CE" w14:textId="77777777" w:rsidR="00686D3A" w:rsidRPr="000E0A70" w:rsidRDefault="00686D3A" w:rsidP="00C77AA9">
            <w:pPr>
              <w:pStyle w:val="rowtabella0"/>
              <w:rPr>
                <w:color w:val="002060"/>
              </w:rPr>
            </w:pPr>
            <w:r w:rsidRPr="000E0A7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04C99" w14:textId="77777777" w:rsidR="00686D3A" w:rsidRPr="000E0A70" w:rsidRDefault="00686D3A" w:rsidP="00C77AA9">
            <w:pPr>
              <w:pStyle w:val="rowtabella0"/>
              <w:rPr>
                <w:color w:val="002060"/>
              </w:rPr>
            </w:pPr>
            <w:r w:rsidRPr="000E0A70">
              <w:rPr>
                <w:color w:val="002060"/>
              </w:rPr>
              <w:t>VIA FONTE ANTICA 6</w:t>
            </w:r>
          </w:p>
        </w:tc>
      </w:tr>
      <w:tr w:rsidR="00686D3A" w:rsidRPr="000E0A70" w14:paraId="2B2F27A4"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C42DE1" w14:textId="77777777" w:rsidR="00686D3A" w:rsidRPr="000E0A70" w:rsidRDefault="00686D3A" w:rsidP="00C77AA9">
            <w:pPr>
              <w:pStyle w:val="rowtabella0"/>
              <w:rPr>
                <w:color w:val="002060"/>
              </w:rPr>
            </w:pPr>
            <w:r w:rsidRPr="000E0A70">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0C724" w14:textId="77777777" w:rsidR="00686D3A" w:rsidRPr="000E0A70" w:rsidRDefault="00686D3A" w:rsidP="00C77AA9">
            <w:pPr>
              <w:pStyle w:val="rowtabella0"/>
              <w:rPr>
                <w:color w:val="002060"/>
              </w:rPr>
            </w:pPr>
            <w:r w:rsidRPr="000E0A70">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45E9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E58CB" w14:textId="77777777" w:rsidR="00686D3A" w:rsidRPr="000E0A70" w:rsidRDefault="00686D3A" w:rsidP="00C77AA9">
            <w:pPr>
              <w:pStyle w:val="rowtabella0"/>
              <w:rPr>
                <w:color w:val="002060"/>
              </w:rPr>
            </w:pPr>
            <w:r w:rsidRPr="000E0A70">
              <w:rPr>
                <w:color w:val="002060"/>
              </w:rPr>
              <w:t>23/10/2022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14095" w14:textId="77777777" w:rsidR="00686D3A" w:rsidRPr="000E0A70" w:rsidRDefault="00686D3A" w:rsidP="00C77AA9">
            <w:pPr>
              <w:pStyle w:val="rowtabella0"/>
              <w:rPr>
                <w:color w:val="002060"/>
              </w:rPr>
            </w:pPr>
            <w:r w:rsidRPr="000E0A70">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76FFE" w14:textId="77777777" w:rsidR="00686D3A" w:rsidRPr="000E0A70" w:rsidRDefault="00686D3A" w:rsidP="00C77AA9">
            <w:pPr>
              <w:pStyle w:val="rowtabella0"/>
              <w:rPr>
                <w:color w:val="002060"/>
              </w:rPr>
            </w:pPr>
            <w:r w:rsidRPr="000E0A70">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03147" w14:textId="77777777" w:rsidR="00686D3A" w:rsidRPr="000E0A70" w:rsidRDefault="00686D3A" w:rsidP="00C77AA9">
            <w:pPr>
              <w:pStyle w:val="rowtabella0"/>
              <w:rPr>
                <w:color w:val="002060"/>
              </w:rPr>
            </w:pPr>
            <w:r w:rsidRPr="000E0A70">
              <w:rPr>
                <w:color w:val="002060"/>
              </w:rPr>
              <w:t>VIA SIBILLA 2C</w:t>
            </w:r>
          </w:p>
        </w:tc>
      </w:tr>
    </w:tbl>
    <w:p w14:paraId="4B1096EB" w14:textId="77777777" w:rsidR="00686D3A" w:rsidRPr="000E0A70" w:rsidRDefault="00686D3A" w:rsidP="00686D3A">
      <w:pPr>
        <w:pStyle w:val="breakline"/>
        <w:rPr>
          <w:color w:val="002060"/>
        </w:rPr>
      </w:pPr>
    </w:p>
    <w:p w14:paraId="567A9521" w14:textId="77777777" w:rsidR="00686D3A" w:rsidRPr="000E0A70" w:rsidRDefault="00686D3A" w:rsidP="00686D3A">
      <w:pPr>
        <w:pStyle w:val="breakline"/>
        <w:rPr>
          <w:color w:val="002060"/>
        </w:rPr>
      </w:pPr>
    </w:p>
    <w:p w14:paraId="37B7F213" w14:textId="77777777" w:rsidR="00686D3A" w:rsidRPr="000E0A70" w:rsidRDefault="00686D3A" w:rsidP="00686D3A">
      <w:pPr>
        <w:pStyle w:val="titolocampionato0"/>
        <w:shd w:val="clear" w:color="auto" w:fill="CCCCCC"/>
        <w:spacing w:before="80" w:after="40"/>
        <w:rPr>
          <w:color w:val="002060"/>
        </w:rPr>
      </w:pPr>
      <w:r w:rsidRPr="000E0A70">
        <w:rPr>
          <w:color w:val="002060"/>
        </w:rPr>
        <w:t>UNDER 17 C5 REGIONALI MASCHILI</w:t>
      </w:r>
    </w:p>
    <w:p w14:paraId="26CE89A3" w14:textId="77777777" w:rsidR="00686D3A" w:rsidRPr="000E0A70" w:rsidRDefault="00686D3A" w:rsidP="00686D3A">
      <w:pPr>
        <w:pStyle w:val="TITOLOPRINC"/>
        <w:spacing w:before="0" w:beforeAutospacing="0"/>
        <w:rPr>
          <w:color w:val="002060"/>
        </w:rPr>
      </w:pPr>
      <w:r w:rsidRPr="000E0A70">
        <w:rPr>
          <w:color w:val="002060"/>
        </w:rPr>
        <w:t>ANAGRAFICA/INDIRIZZARIO/VARIAZIONI CALENDARIO</w:t>
      </w:r>
    </w:p>
    <w:p w14:paraId="5C82F7AC" w14:textId="77777777" w:rsidR="00686D3A" w:rsidRPr="000E0A70" w:rsidRDefault="00686D3A" w:rsidP="00686D3A">
      <w:pPr>
        <w:pStyle w:val="Corpodeltesto21"/>
        <w:rPr>
          <w:rFonts w:ascii="Arial" w:hAnsi="Arial" w:cs="Arial"/>
          <w:b/>
          <w:color w:val="002060"/>
          <w:sz w:val="22"/>
          <w:szCs w:val="22"/>
        </w:rPr>
      </w:pPr>
      <w:r w:rsidRPr="000E0A70">
        <w:rPr>
          <w:rFonts w:ascii="Arial" w:hAnsi="Arial" w:cs="Arial"/>
          <w:b/>
          <w:color w:val="002060"/>
          <w:sz w:val="22"/>
          <w:szCs w:val="22"/>
        </w:rPr>
        <w:t>GIRONE “C”</w:t>
      </w:r>
    </w:p>
    <w:p w14:paraId="276469F0" w14:textId="77777777" w:rsidR="00686D3A" w:rsidRPr="000E0A70" w:rsidRDefault="00686D3A" w:rsidP="00686D3A">
      <w:pPr>
        <w:pStyle w:val="Corpodeltesto21"/>
        <w:rPr>
          <w:rFonts w:ascii="Arial" w:hAnsi="Arial" w:cs="Arial"/>
          <w:color w:val="002060"/>
          <w:sz w:val="22"/>
          <w:szCs w:val="22"/>
        </w:rPr>
      </w:pPr>
    </w:p>
    <w:p w14:paraId="5240D79B" w14:textId="77777777" w:rsidR="00686D3A" w:rsidRPr="000E0A70" w:rsidRDefault="00686D3A" w:rsidP="00686D3A">
      <w:pPr>
        <w:pStyle w:val="Corpodeltesto21"/>
        <w:rPr>
          <w:rFonts w:ascii="Arial" w:hAnsi="Arial" w:cs="Arial"/>
          <w:color w:val="002060"/>
          <w:sz w:val="22"/>
          <w:szCs w:val="22"/>
        </w:rPr>
      </w:pPr>
      <w:r w:rsidRPr="000E0A70">
        <w:rPr>
          <w:rFonts w:ascii="Arial" w:hAnsi="Arial" w:cs="Arial"/>
          <w:color w:val="002060"/>
          <w:sz w:val="22"/>
          <w:szCs w:val="22"/>
        </w:rPr>
        <w:t xml:space="preserve">La Società </w:t>
      </w:r>
      <w:r w:rsidRPr="000E0A70">
        <w:rPr>
          <w:rFonts w:ascii="Arial" w:hAnsi="Arial" w:cs="Arial"/>
          <w:b/>
          <w:color w:val="002060"/>
          <w:sz w:val="22"/>
          <w:szCs w:val="22"/>
        </w:rPr>
        <w:t>BORGOROSSO TOLENTINO</w:t>
      </w:r>
      <w:r w:rsidRPr="000E0A70">
        <w:rPr>
          <w:rFonts w:ascii="Arial" w:hAnsi="Arial" w:cs="Arial"/>
          <w:color w:val="002060"/>
          <w:sz w:val="22"/>
          <w:szCs w:val="22"/>
        </w:rPr>
        <w:t xml:space="preserve"> comunica che disputerà tutte le gare interne il </w:t>
      </w:r>
      <w:r w:rsidRPr="000E0A70">
        <w:rPr>
          <w:rFonts w:ascii="Arial" w:hAnsi="Arial" w:cs="Arial"/>
          <w:b/>
          <w:color w:val="002060"/>
          <w:sz w:val="22"/>
          <w:szCs w:val="22"/>
        </w:rPr>
        <w:t xml:space="preserve">SABATO </w:t>
      </w:r>
      <w:r w:rsidRPr="000E0A70">
        <w:rPr>
          <w:rFonts w:ascii="Arial" w:hAnsi="Arial" w:cs="Arial"/>
          <w:color w:val="002060"/>
          <w:sz w:val="22"/>
          <w:szCs w:val="22"/>
        </w:rPr>
        <w:t xml:space="preserve">alle </w:t>
      </w:r>
      <w:r w:rsidRPr="000E0A70">
        <w:rPr>
          <w:rFonts w:ascii="Arial" w:hAnsi="Arial" w:cs="Arial"/>
          <w:b/>
          <w:color w:val="002060"/>
          <w:sz w:val="22"/>
          <w:szCs w:val="22"/>
        </w:rPr>
        <w:t>ore 18:30</w:t>
      </w:r>
      <w:r w:rsidRPr="000E0A70">
        <w:rPr>
          <w:rFonts w:ascii="Arial" w:hAnsi="Arial" w:cs="Arial"/>
          <w:color w:val="002060"/>
          <w:sz w:val="22"/>
          <w:szCs w:val="22"/>
        </w:rPr>
        <w:t>, stesso campo.</w:t>
      </w:r>
    </w:p>
    <w:p w14:paraId="1C9C30B9" w14:textId="77777777" w:rsidR="00686D3A" w:rsidRPr="000E0A70" w:rsidRDefault="00686D3A" w:rsidP="00686D3A">
      <w:pPr>
        <w:pStyle w:val="Corpodeltesto21"/>
        <w:rPr>
          <w:rFonts w:ascii="Arial" w:hAnsi="Arial" w:cs="Arial"/>
          <w:color w:val="002060"/>
          <w:sz w:val="22"/>
          <w:szCs w:val="22"/>
        </w:rPr>
      </w:pPr>
    </w:p>
    <w:p w14:paraId="2F05F3C3" w14:textId="77777777" w:rsidR="00686D3A" w:rsidRPr="000E0A70" w:rsidRDefault="00686D3A" w:rsidP="00686D3A">
      <w:pPr>
        <w:pStyle w:val="titoloprinc0"/>
        <w:rPr>
          <w:color w:val="002060"/>
        </w:rPr>
      </w:pPr>
      <w:r w:rsidRPr="000E0A70">
        <w:rPr>
          <w:color w:val="002060"/>
        </w:rPr>
        <w:t>VARIAZIONI AL PROGRAMMA GARE</w:t>
      </w:r>
    </w:p>
    <w:p w14:paraId="12654F6B" w14:textId="77777777" w:rsidR="00686D3A" w:rsidRPr="000E0A70" w:rsidRDefault="00686D3A" w:rsidP="00686D3A">
      <w:pPr>
        <w:pStyle w:val="breakline"/>
        <w:rPr>
          <w:color w:val="002060"/>
        </w:rPr>
      </w:pPr>
    </w:p>
    <w:p w14:paraId="53A46B99" w14:textId="77777777" w:rsidR="00686D3A" w:rsidRPr="000E0A70" w:rsidRDefault="00686D3A" w:rsidP="00686D3A">
      <w:pPr>
        <w:pStyle w:val="breakline"/>
        <w:rPr>
          <w:color w:val="002060"/>
        </w:rPr>
      </w:pPr>
    </w:p>
    <w:p w14:paraId="65C0C178"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6D3A" w:rsidRPr="000E0A70" w14:paraId="54970F09" w14:textId="77777777" w:rsidTr="00C77A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B0039" w14:textId="77777777" w:rsidR="00686D3A" w:rsidRPr="000E0A70" w:rsidRDefault="00686D3A" w:rsidP="00C77AA9">
            <w:pPr>
              <w:pStyle w:val="headertabella0"/>
              <w:rPr>
                <w:color w:val="002060"/>
              </w:rPr>
            </w:pPr>
            <w:r w:rsidRPr="000E0A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44633"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5F4E9"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15514"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9B037"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A008D"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40182"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A9B5D" w14:textId="77777777" w:rsidR="00686D3A" w:rsidRPr="000E0A70" w:rsidRDefault="00686D3A" w:rsidP="00C77AA9">
            <w:pPr>
              <w:pStyle w:val="headertabella0"/>
              <w:rPr>
                <w:color w:val="002060"/>
              </w:rPr>
            </w:pPr>
            <w:r w:rsidRPr="000E0A70">
              <w:rPr>
                <w:color w:val="002060"/>
              </w:rPr>
              <w:t>Impianto</w:t>
            </w:r>
          </w:p>
        </w:tc>
      </w:tr>
      <w:tr w:rsidR="00686D3A" w:rsidRPr="000E0A70" w14:paraId="7B037503"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89FD1" w14:textId="77777777" w:rsidR="00686D3A" w:rsidRPr="000E0A70" w:rsidRDefault="00686D3A" w:rsidP="00C77AA9">
            <w:pPr>
              <w:pStyle w:val="rowtabella0"/>
              <w:rPr>
                <w:color w:val="002060"/>
                <w:highlight w:val="yellow"/>
              </w:rPr>
            </w:pPr>
            <w:r w:rsidRPr="000E0A70">
              <w:rPr>
                <w:color w:val="002060"/>
                <w:highlight w:val="yellow"/>
              </w:rPr>
              <w:t>12/11/2022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DCB5" w14:textId="77777777" w:rsidR="00686D3A" w:rsidRPr="000E0A70" w:rsidRDefault="00686D3A" w:rsidP="00C77AA9">
            <w:pPr>
              <w:pStyle w:val="rowtabella0"/>
              <w:jc w:val="center"/>
              <w:rPr>
                <w:color w:val="002060"/>
                <w:highlight w:val="yellow"/>
              </w:rPr>
            </w:pPr>
            <w:r w:rsidRPr="000E0A70">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E60C" w14:textId="77777777" w:rsidR="00686D3A" w:rsidRPr="000E0A70" w:rsidRDefault="00686D3A" w:rsidP="00C77AA9">
            <w:pPr>
              <w:pStyle w:val="rowtabella0"/>
              <w:rPr>
                <w:color w:val="002060"/>
                <w:highlight w:val="yellow"/>
              </w:rPr>
            </w:pPr>
            <w:r w:rsidRPr="000E0A70">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091E" w14:textId="77777777" w:rsidR="00686D3A" w:rsidRPr="000E0A70" w:rsidRDefault="00686D3A" w:rsidP="00C77AA9">
            <w:pPr>
              <w:pStyle w:val="rowtabella0"/>
              <w:rPr>
                <w:color w:val="002060"/>
                <w:highlight w:val="yellow"/>
              </w:rPr>
            </w:pPr>
            <w:r w:rsidRPr="000E0A70">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28490" w14:textId="77777777" w:rsidR="00686D3A" w:rsidRPr="000E0A70" w:rsidRDefault="00686D3A" w:rsidP="00C77AA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458C9" w14:textId="77777777" w:rsidR="00686D3A" w:rsidRPr="000E0A70" w:rsidRDefault="00686D3A" w:rsidP="00C77AA9">
            <w:pPr>
              <w:pStyle w:val="rowtabella0"/>
              <w:jc w:val="center"/>
              <w:rPr>
                <w:color w:val="002060"/>
              </w:rPr>
            </w:pPr>
            <w:r w:rsidRPr="000E0A7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F401" w14:textId="77777777" w:rsidR="00686D3A" w:rsidRPr="000E0A70" w:rsidRDefault="00686D3A" w:rsidP="00C77AA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B42A" w14:textId="77777777" w:rsidR="00686D3A" w:rsidRPr="000E0A70" w:rsidRDefault="00686D3A" w:rsidP="00C77AA9">
            <w:pPr>
              <w:pStyle w:val="rowtabella0"/>
              <w:rPr>
                <w:color w:val="002060"/>
              </w:rPr>
            </w:pPr>
            <w:r w:rsidRPr="000E0A70">
              <w:rPr>
                <w:color w:val="002060"/>
                <w:highlight w:val="yellow"/>
              </w:rPr>
              <w:t>PALASPORT CASTELLEONE DI SUASA VIA ROSSINI</w:t>
            </w:r>
          </w:p>
        </w:tc>
      </w:tr>
    </w:tbl>
    <w:p w14:paraId="4EACF86A" w14:textId="77777777" w:rsidR="00686D3A" w:rsidRPr="000E0A70" w:rsidRDefault="00686D3A" w:rsidP="00686D3A">
      <w:pPr>
        <w:pStyle w:val="breakline"/>
        <w:rPr>
          <w:rFonts w:eastAsiaTheme="minorEastAsia"/>
          <w:color w:val="002060"/>
        </w:rPr>
      </w:pPr>
    </w:p>
    <w:p w14:paraId="5CC2CBF4" w14:textId="77777777" w:rsidR="00686D3A" w:rsidRPr="000E0A70" w:rsidRDefault="00686D3A" w:rsidP="00686D3A">
      <w:pPr>
        <w:pStyle w:val="breakline"/>
        <w:rPr>
          <w:color w:val="002060"/>
        </w:rPr>
      </w:pPr>
    </w:p>
    <w:p w14:paraId="38173A7D" w14:textId="77777777" w:rsidR="00686D3A" w:rsidRPr="000E0A70" w:rsidRDefault="00686D3A" w:rsidP="00686D3A">
      <w:pPr>
        <w:pStyle w:val="sottotitolocampionato10"/>
        <w:rPr>
          <w:color w:val="002060"/>
        </w:rPr>
      </w:pPr>
      <w:r w:rsidRPr="000E0A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6D3A" w:rsidRPr="000E0A70" w14:paraId="657DEDA7" w14:textId="77777777" w:rsidTr="00C77A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BA7FF" w14:textId="77777777" w:rsidR="00686D3A" w:rsidRPr="000E0A70" w:rsidRDefault="00686D3A" w:rsidP="00C77AA9">
            <w:pPr>
              <w:pStyle w:val="headertabella0"/>
              <w:rPr>
                <w:color w:val="002060"/>
              </w:rPr>
            </w:pPr>
            <w:r w:rsidRPr="000E0A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8D2A2"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54107"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CA1E2"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B03A3"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76852"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9DF0B"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E66E3" w14:textId="77777777" w:rsidR="00686D3A" w:rsidRPr="000E0A70" w:rsidRDefault="00686D3A" w:rsidP="00C77AA9">
            <w:pPr>
              <w:pStyle w:val="headertabella0"/>
              <w:rPr>
                <w:color w:val="002060"/>
              </w:rPr>
            </w:pPr>
            <w:r w:rsidRPr="000E0A70">
              <w:rPr>
                <w:color w:val="002060"/>
              </w:rPr>
              <w:t>Impianto</w:t>
            </w:r>
          </w:p>
        </w:tc>
      </w:tr>
      <w:tr w:rsidR="00686D3A" w:rsidRPr="000E0A70" w14:paraId="463D2723"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FBAE" w14:textId="77777777" w:rsidR="00686D3A" w:rsidRPr="000E0A70" w:rsidRDefault="00686D3A" w:rsidP="00C77AA9">
            <w:pPr>
              <w:pStyle w:val="rowtabella0"/>
              <w:rPr>
                <w:color w:val="002060"/>
                <w:highlight w:val="yellow"/>
              </w:rPr>
            </w:pPr>
            <w:r w:rsidRPr="000E0A70">
              <w:rPr>
                <w:color w:val="002060"/>
                <w:highlight w:val="yellow"/>
              </w:rPr>
              <w:t>22/10/2022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1E27" w14:textId="77777777" w:rsidR="00686D3A" w:rsidRPr="000E0A70" w:rsidRDefault="00686D3A" w:rsidP="00C77AA9">
            <w:pPr>
              <w:pStyle w:val="rowtabella0"/>
              <w:jc w:val="center"/>
              <w:rPr>
                <w:color w:val="002060"/>
                <w:highlight w:val="yellow"/>
              </w:rPr>
            </w:pPr>
            <w:r w:rsidRPr="000E0A7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6CC6" w14:textId="77777777" w:rsidR="00686D3A" w:rsidRPr="000E0A70" w:rsidRDefault="00686D3A" w:rsidP="00C77AA9">
            <w:pPr>
              <w:pStyle w:val="rowtabella0"/>
              <w:rPr>
                <w:color w:val="002060"/>
                <w:highlight w:val="yellow"/>
              </w:rPr>
            </w:pPr>
            <w:r w:rsidRPr="000E0A70">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4C106" w14:textId="77777777" w:rsidR="00686D3A" w:rsidRPr="000E0A70" w:rsidRDefault="00686D3A" w:rsidP="00C77AA9">
            <w:pPr>
              <w:pStyle w:val="rowtabella0"/>
              <w:rPr>
                <w:color w:val="002060"/>
                <w:highlight w:val="yellow"/>
              </w:rPr>
            </w:pPr>
            <w:r w:rsidRPr="000E0A70">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B588" w14:textId="77777777" w:rsidR="00686D3A" w:rsidRPr="000E0A70" w:rsidRDefault="00686D3A" w:rsidP="00C77AA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FEA4" w14:textId="77777777" w:rsidR="00686D3A" w:rsidRPr="000E0A70" w:rsidRDefault="00686D3A" w:rsidP="00C77AA9">
            <w:pPr>
              <w:pStyle w:val="rowtabella0"/>
              <w:jc w:val="center"/>
              <w:rPr>
                <w:color w:val="002060"/>
              </w:rPr>
            </w:pPr>
            <w:r w:rsidRPr="000E0A7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ACA6B" w14:textId="77777777" w:rsidR="00686D3A" w:rsidRPr="000E0A70" w:rsidRDefault="00686D3A" w:rsidP="00C77AA9">
            <w:pPr>
              <w:pStyle w:val="rowtabella0"/>
              <w:jc w:val="center"/>
              <w:rPr>
                <w:color w:val="002060"/>
              </w:rPr>
            </w:pPr>
            <w:r w:rsidRPr="000E0A70">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459FD" w14:textId="77777777" w:rsidR="00686D3A" w:rsidRPr="000E0A70" w:rsidRDefault="00686D3A" w:rsidP="00C77AA9">
            <w:pPr>
              <w:rPr>
                <w:color w:val="002060"/>
              </w:rPr>
            </w:pPr>
          </w:p>
        </w:tc>
      </w:tr>
      <w:tr w:rsidR="00686D3A" w:rsidRPr="000E0A70" w14:paraId="7BED5C30"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3698" w14:textId="77777777" w:rsidR="00686D3A" w:rsidRPr="000E0A70" w:rsidRDefault="00686D3A" w:rsidP="00C77AA9">
            <w:pPr>
              <w:pStyle w:val="rowtabella0"/>
              <w:rPr>
                <w:color w:val="002060"/>
                <w:highlight w:val="yellow"/>
              </w:rPr>
            </w:pPr>
            <w:r w:rsidRPr="000E0A70">
              <w:rPr>
                <w:color w:val="002060"/>
                <w:highlight w:val="yellow"/>
              </w:rPr>
              <w:t>26/10/2022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226A3" w14:textId="77777777" w:rsidR="00686D3A" w:rsidRPr="000E0A70" w:rsidRDefault="00686D3A" w:rsidP="00C77AA9">
            <w:pPr>
              <w:pStyle w:val="rowtabella0"/>
              <w:jc w:val="center"/>
              <w:rPr>
                <w:color w:val="002060"/>
                <w:highlight w:val="yellow"/>
              </w:rPr>
            </w:pPr>
            <w:r w:rsidRPr="000E0A7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DE48" w14:textId="77777777" w:rsidR="00686D3A" w:rsidRPr="000E0A70" w:rsidRDefault="00686D3A" w:rsidP="00C77AA9">
            <w:pPr>
              <w:pStyle w:val="rowtabella0"/>
              <w:rPr>
                <w:color w:val="002060"/>
                <w:highlight w:val="yellow"/>
              </w:rPr>
            </w:pPr>
            <w:r w:rsidRPr="000E0A70">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4A4B" w14:textId="77777777" w:rsidR="00686D3A" w:rsidRPr="000E0A70" w:rsidRDefault="00686D3A" w:rsidP="00C77AA9">
            <w:pPr>
              <w:pStyle w:val="rowtabella0"/>
              <w:rPr>
                <w:color w:val="002060"/>
                <w:highlight w:val="yellow"/>
              </w:rPr>
            </w:pPr>
            <w:r w:rsidRPr="000E0A70">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23CC" w14:textId="77777777" w:rsidR="00686D3A" w:rsidRPr="000E0A70" w:rsidRDefault="00686D3A" w:rsidP="00C77AA9">
            <w:pPr>
              <w:pStyle w:val="rowtabella0"/>
              <w:rPr>
                <w:color w:val="002060"/>
              </w:rPr>
            </w:pPr>
            <w:r w:rsidRPr="000E0A70">
              <w:rPr>
                <w:color w:val="002060"/>
              </w:rPr>
              <w:t>22/10/2022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0906" w14:textId="77777777" w:rsidR="00686D3A" w:rsidRPr="000E0A70" w:rsidRDefault="00686D3A" w:rsidP="00C77AA9">
            <w:pPr>
              <w:pStyle w:val="rowtabella0"/>
              <w:jc w:val="center"/>
              <w:rPr>
                <w:color w:val="002060"/>
              </w:rPr>
            </w:pPr>
            <w:r w:rsidRPr="000E0A7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02B3" w14:textId="77777777" w:rsidR="00686D3A" w:rsidRPr="000E0A70" w:rsidRDefault="00686D3A" w:rsidP="00C77AA9">
            <w:pPr>
              <w:pStyle w:val="rowtabella0"/>
              <w:jc w:val="center"/>
              <w:rPr>
                <w:color w:val="002060"/>
              </w:rPr>
            </w:pPr>
            <w:r w:rsidRPr="000E0A7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4680" w14:textId="77777777" w:rsidR="00686D3A" w:rsidRPr="000E0A70" w:rsidRDefault="00686D3A" w:rsidP="00C77AA9">
            <w:pPr>
              <w:rPr>
                <w:color w:val="002060"/>
              </w:rPr>
            </w:pPr>
          </w:p>
        </w:tc>
      </w:tr>
      <w:tr w:rsidR="00686D3A" w:rsidRPr="000E0A70" w14:paraId="4DBBB029"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8669" w14:textId="77777777" w:rsidR="00686D3A" w:rsidRPr="000E0A70" w:rsidRDefault="00686D3A" w:rsidP="00C77AA9">
            <w:pPr>
              <w:pStyle w:val="rowtabella0"/>
              <w:rPr>
                <w:color w:val="002060"/>
                <w:highlight w:val="yellow"/>
              </w:rPr>
            </w:pPr>
            <w:r w:rsidRPr="000E0A70">
              <w:rPr>
                <w:color w:val="002060"/>
                <w:highlight w:val="yellow"/>
              </w:rPr>
              <w:t>30/11/2022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566B" w14:textId="77777777" w:rsidR="00686D3A" w:rsidRPr="000E0A70" w:rsidRDefault="00686D3A" w:rsidP="00C77AA9">
            <w:pPr>
              <w:pStyle w:val="rowtabella0"/>
              <w:jc w:val="center"/>
              <w:rPr>
                <w:color w:val="002060"/>
                <w:highlight w:val="yellow"/>
              </w:rPr>
            </w:pPr>
            <w:r w:rsidRPr="000E0A70">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30C67" w14:textId="77777777" w:rsidR="00686D3A" w:rsidRPr="000E0A70" w:rsidRDefault="00686D3A" w:rsidP="00C77AA9">
            <w:pPr>
              <w:pStyle w:val="rowtabella0"/>
              <w:rPr>
                <w:color w:val="002060"/>
                <w:highlight w:val="yellow"/>
              </w:rPr>
            </w:pPr>
            <w:r w:rsidRPr="000E0A70">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BAD6" w14:textId="77777777" w:rsidR="00686D3A" w:rsidRPr="000E0A70" w:rsidRDefault="00686D3A" w:rsidP="00C77AA9">
            <w:pPr>
              <w:pStyle w:val="rowtabella0"/>
              <w:rPr>
                <w:color w:val="002060"/>
                <w:highlight w:val="yellow"/>
              </w:rPr>
            </w:pPr>
            <w:r w:rsidRPr="000E0A70">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8167" w14:textId="77777777" w:rsidR="00686D3A" w:rsidRPr="000E0A70" w:rsidRDefault="00686D3A" w:rsidP="00C77AA9">
            <w:pPr>
              <w:pStyle w:val="rowtabella0"/>
              <w:rPr>
                <w:color w:val="002060"/>
              </w:rPr>
            </w:pPr>
            <w:r w:rsidRPr="000E0A70">
              <w:rPr>
                <w:color w:val="002060"/>
              </w:rPr>
              <w:t>26/11/2022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2835" w14:textId="77777777" w:rsidR="00686D3A" w:rsidRPr="000E0A70" w:rsidRDefault="00686D3A" w:rsidP="00C77AA9">
            <w:pPr>
              <w:pStyle w:val="rowtabella0"/>
              <w:jc w:val="center"/>
              <w:rPr>
                <w:color w:val="002060"/>
              </w:rPr>
            </w:pPr>
            <w:r w:rsidRPr="000E0A7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4049" w14:textId="77777777" w:rsidR="00686D3A" w:rsidRPr="000E0A70" w:rsidRDefault="00686D3A" w:rsidP="00C77AA9">
            <w:pPr>
              <w:pStyle w:val="rowtabella0"/>
              <w:jc w:val="center"/>
              <w:rPr>
                <w:color w:val="002060"/>
              </w:rPr>
            </w:pPr>
            <w:r w:rsidRPr="000E0A7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A11DA" w14:textId="77777777" w:rsidR="00686D3A" w:rsidRPr="000E0A70" w:rsidRDefault="00686D3A" w:rsidP="00C77AA9">
            <w:pPr>
              <w:rPr>
                <w:color w:val="002060"/>
              </w:rPr>
            </w:pPr>
          </w:p>
        </w:tc>
      </w:tr>
    </w:tbl>
    <w:p w14:paraId="3461F82D" w14:textId="77777777" w:rsidR="00686D3A" w:rsidRPr="000E0A70" w:rsidRDefault="00686D3A" w:rsidP="00686D3A">
      <w:pPr>
        <w:pStyle w:val="breakline"/>
        <w:rPr>
          <w:rFonts w:eastAsiaTheme="minorEastAsia"/>
          <w:color w:val="002060"/>
        </w:rPr>
      </w:pPr>
    </w:p>
    <w:p w14:paraId="2D7AA3AD" w14:textId="77777777" w:rsidR="00686D3A" w:rsidRPr="000E0A70" w:rsidRDefault="00686D3A" w:rsidP="00686D3A">
      <w:pPr>
        <w:pStyle w:val="breakline"/>
        <w:rPr>
          <w:color w:val="002060"/>
        </w:rPr>
      </w:pPr>
    </w:p>
    <w:p w14:paraId="54E5E8B5" w14:textId="77777777" w:rsidR="00686D3A" w:rsidRPr="000E0A70" w:rsidRDefault="00686D3A" w:rsidP="00686D3A">
      <w:pPr>
        <w:pStyle w:val="sottotitolocampionato10"/>
        <w:rPr>
          <w:color w:val="002060"/>
        </w:rPr>
      </w:pPr>
      <w:r w:rsidRPr="000E0A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6D3A" w:rsidRPr="000E0A70" w14:paraId="53340E7F" w14:textId="77777777" w:rsidTr="00C77A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D3ED3" w14:textId="77777777" w:rsidR="00686D3A" w:rsidRPr="000E0A70" w:rsidRDefault="00686D3A" w:rsidP="00C77AA9">
            <w:pPr>
              <w:pStyle w:val="headertabella0"/>
              <w:rPr>
                <w:color w:val="002060"/>
              </w:rPr>
            </w:pPr>
            <w:r w:rsidRPr="000E0A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FDAAC"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4F743"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EAC11"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BE323"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5A32F"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22A60"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078B8" w14:textId="77777777" w:rsidR="00686D3A" w:rsidRPr="000E0A70" w:rsidRDefault="00686D3A" w:rsidP="00C77AA9">
            <w:pPr>
              <w:pStyle w:val="headertabella0"/>
              <w:rPr>
                <w:color w:val="002060"/>
              </w:rPr>
            </w:pPr>
            <w:r w:rsidRPr="000E0A70">
              <w:rPr>
                <w:color w:val="002060"/>
              </w:rPr>
              <w:t>Impianto</w:t>
            </w:r>
          </w:p>
        </w:tc>
      </w:tr>
      <w:tr w:rsidR="00686D3A" w:rsidRPr="000E0A70" w14:paraId="388E0847"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0E4F" w14:textId="77777777" w:rsidR="00686D3A" w:rsidRPr="000E0A70" w:rsidRDefault="00686D3A" w:rsidP="00C77AA9">
            <w:pPr>
              <w:pStyle w:val="rowtabella0"/>
              <w:rPr>
                <w:color w:val="002060"/>
                <w:highlight w:val="yellow"/>
              </w:rPr>
            </w:pPr>
            <w:r w:rsidRPr="000E0A70">
              <w:rPr>
                <w:color w:val="002060"/>
                <w:highlight w:val="yellow"/>
              </w:rPr>
              <w:t>23/10/2022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9CF3" w14:textId="77777777" w:rsidR="00686D3A" w:rsidRPr="000E0A70" w:rsidRDefault="00686D3A" w:rsidP="00C77AA9">
            <w:pPr>
              <w:pStyle w:val="rowtabella0"/>
              <w:jc w:val="center"/>
              <w:rPr>
                <w:color w:val="002060"/>
                <w:highlight w:val="yellow"/>
              </w:rPr>
            </w:pPr>
            <w:r w:rsidRPr="000E0A7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1594" w14:textId="77777777" w:rsidR="00686D3A" w:rsidRPr="000E0A70" w:rsidRDefault="00686D3A" w:rsidP="00C77AA9">
            <w:pPr>
              <w:pStyle w:val="rowtabella0"/>
              <w:rPr>
                <w:color w:val="002060"/>
                <w:highlight w:val="yellow"/>
              </w:rPr>
            </w:pPr>
            <w:r w:rsidRPr="000E0A70">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BFE9" w14:textId="77777777" w:rsidR="00686D3A" w:rsidRPr="000E0A70" w:rsidRDefault="00686D3A" w:rsidP="00C77AA9">
            <w:pPr>
              <w:pStyle w:val="rowtabella0"/>
              <w:rPr>
                <w:color w:val="002060"/>
                <w:highlight w:val="yellow"/>
              </w:rPr>
            </w:pPr>
            <w:r w:rsidRPr="000E0A70">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0BC3" w14:textId="77777777" w:rsidR="00686D3A" w:rsidRPr="000E0A70" w:rsidRDefault="00686D3A" w:rsidP="00C77AA9">
            <w:pPr>
              <w:pStyle w:val="rowtabella0"/>
              <w:rPr>
                <w:color w:val="002060"/>
              </w:rPr>
            </w:pPr>
            <w:r w:rsidRPr="000E0A70">
              <w:rPr>
                <w:color w:val="002060"/>
              </w:rPr>
              <w:t>22/10/2022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0191" w14:textId="77777777" w:rsidR="00686D3A" w:rsidRPr="000E0A70" w:rsidRDefault="00686D3A" w:rsidP="00C77AA9">
            <w:pPr>
              <w:pStyle w:val="rowtabella0"/>
              <w:jc w:val="center"/>
              <w:rPr>
                <w:color w:val="002060"/>
              </w:rPr>
            </w:pPr>
            <w:r w:rsidRPr="000E0A70">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0DB1" w14:textId="77777777" w:rsidR="00686D3A" w:rsidRPr="000E0A70" w:rsidRDefault="00686D3A" w:rsidP="00C77AA9">
            <w:pPr>
              <w:pStyle w:val="rowtabella0"/>
              <w:jc w:val="center"/>
              <w:rPr>
                <w:color w:val="002060"/>
              </w:rPr>
            </w:pPr>
            <w:r w:rsidRPr="000E0A7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F612" w14:textId="77777777" w:rsidR="00686D3A" w:rsidRPr="000E0A70" w:rsidRDefault="00686D3A" w:rsidP="00C77AA9">
            <w:pPr>
              <w:rPr>
                <w:color w:val="002060"/>
              </w:rPr>
            </w:pPr>
          </w:p>
        </w:tc>
      </w:tr>
    </w:tbl>
    <w:p w14:paraId="3BE06063" w14:textId="77777777" w:rsidR="00686D3A" w:rsidRPr="000E0A70" w:rsidRDefault="00686D3A" w:rsidP="00686D3A">
      <w:pPr>
        <w:pStyle w:val="breakline"/>
        <w:rPr>
          <w:rFonts w:eastAsiaTheme="minorEastAsia"/>
          <w:color w:val="002060"/>
        </w:rPr>
      </w:pPr>
    </w:p>
    <w:p w14:paraId="29DE9294" w14:textId="77777777" w:rsidR="00686D3A" w:rsidRPr="000E0A70" w:rsidRDefault="00686D3A" w:rsidP="00686D3A">
      <w:pPr>
        <w:pStyle w:val="breakline"/>
        <w:rPr>
          <w:color w:val="002060"/>
        </w:rPr>
      </w:pPr>
    </w:p>
    <w:p w14:paraId="5AA9FEB9" w14:textId="77777777" w:rsidR="00686D3A" w:rsidRPr="000E0A70" w:rsidRDefault="00686D3A" w:rsidP="00686D3A">
      <w:pPr>
        <w:pStyle w:val="titoloprinc0"/>
        <w:rPr>
          <w:color w:val="002060"/>
        </w:rPr>
      </w:pPr>
      <w:r w:rsidRPr="000E0A70">
        <w:rPr>
          <w:color w:val="002060"/>
        </w:rPr>
        <w:t>RISULTATI</w:t>
      </w:r>
    </w:p>
    <w:p w14:paraId="469DD992" w14:textId="77777777" w:rsidR="00686D3A" w:rsidRPr="000E0A70" w:rsidRDefault="00686D3A" w:rsidP="00686D3A">
      <w:pPr>
        <w:pStyle w:val="breakline"/>
        <w:rPr>
          <w:color w:val="002060"/>
        </w:rPr>
      </w:pPr>
    </w:p>
    <w:p w14:paraId="30B09221" w14:textId="77777777" w:rsidR="00686D3A" w:rsidRPr="000E0A70" w:rsidRDefault="00686D3A" w:rsidP="00686D3A">
      <w:pPr>
        <w:pStyle w:val="sottotitolocampionato10"/>
        <w:rPr>
          <w:color w:val="002060"/>
        </w:rPr>
      </w:pPr>
      <w:r w:rsidRPr="000E0A70">
        <w:rPr>
          <w:color w:val="002060"/>
        </w:rPr>
        <w:t>RISULTATI UFFICIALI GARE DEL 15/10/2022</w:t>
      </w:r>
    </w:p>
    <w:p w14:paraId="15C1E0F8" w14:textId="77777777" w:rsidR="00686D3A" w:rsidRPr="00686D3A" w:rsidRDefault="00686D3A" w:rsidP="00686D3A">
      <w:pPr>
        <w:pStyle w:val="sottotitolocampionato20"/>
        <w:spacing w:before="0" w:beforeAutospacing="0" w:after="0" w:afterAutospacing="0"/>
        <w:rPr>
          <w:rFonts w:ascii="Arial" w:hAnsi="Arial" w:cs="Arial"/>
          <w:color w:val="002060"/>
          <w:sz w:val="20"/>
          <w:szCs w:val="20"/>
        </w:rPr>
      </w:pPr>
      <w:r w:rsidRPr="00686D3A">
        <w:rPr>
          <w:rFonts w:ascii="Arial" w:hAnsi="Arial" w:cs="Arial"/>
          <w:color w:val="002060"/>
          <w:sz w:val="20"/>
          <w:szCs w:val="20"/>
        </w:rPr>
        <w:t>Si trascrivono qui di seguito i risultati ufficiali delle gare disputate</w:t>
      </w:r>
    </w:p>
    <w:p w14:paraId="14CE0A42" w14:textId="77777777" w:rsidR="00686D3A" w:rsidRPr="000E0A70" w:rsidRDefault="00686D3A" w:rsidP="00686D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6D3A" w:rsidRPr="000E0A70" w14:paraId="1EFAD166"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35D694F6"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C3914" w14:textId="77777777" w:rsidR="00686D3A" w:rsidRPr="000E0A70" w:rsidRDefault="00686D3A" w:rsidP="00C77AA9">
                  <w:pPr>
                    <w:pStyle w:val="headertabella0"/>
                    <w:rPr>
                      <w:color w:val="002060"/>
                    </w:rPr>
                  </w:pPr>
                  <w:r w:rsidRPr="000E0A70">
                    <w:rPr>
                      <w:color w:val="002060"/>
                    </w:rPr>
                    <w:t>GIRONE A - 2 Giornata - A</w:t>
                  </w:r>
                </w:p>
              </w:tc>
            </w:tr>
            <w:tr w:rsidR="00686D3A" w:rsidRPr="000E0A70" w14:paraId="1A966D5E"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1D77B0" w14:textId="77777777" w:rsidR="00686D3A" w:rsidRPr="000E0A70" w:rsidRDefault="00686D3A" w:rsidP="00C77AA9">
                  <w:pPr>
                    <w:pStyle w:val="rowtabella0"/>
                    <w:rPr>
                      <w:color w:val="002060"/>
                    </w:rPr>
                  </w:pPr>
                  <w:r w:rsidRPr="000E0A7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55800" w14:textId="77777777" w:rsidR="00686D3A" w:rsidRPr="000E0A70" w:rsidRDefault="00686D3A" w:rsidP="00C77AA9">
                  <w:pPr>
                    <w:pStyle w:val="rowtabella0"/>
                    <w:rPr>
                      <w:color w:val="002060"/>
                    </w:rPr>
                  </w:pPr>
                  <w:r w:rsidRPr="000E0A70">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DF9A1" w14:textId="77777777" w:rsidR="00686D3A" w:rsidRPr="000E0A70" w:rsidRDefault="00686D3A" w:rsidP="00C77AA9">
                  <w:pPr>
                    <w:pStyle w:val="rowtabella0"/>
                    <w:jc w:val="center"/>
                    <w:rPr>
                      <w:color w:val="002060"/>
                    </w:rPr>
                  </w:pPr>
                  <w:r w:rsidRPr="000E0A70">
                    <w:rPr>
                      <w:color w:val="002060"/>
                    </w:rPr>
                    <w:t>21 - 2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E5241" w14:textId="77777777" w:rsidR="00686D3A" w:rsidRPr="000E0A70" w:rsidRDefault="00686D3A" w:rsidP="00C77AA9">
                  <w:pPr>
                    <w:pStyle w:val="rowtabella0"/>
                    <w:jc w:val="center"/>
                    <w:rPr>
                      <w:color w:val="002060"/>
                    </w:rPr>
                  </w:pPr>
                  <w:r w:rsidRPr="000E0A70">
                    <w:rPr>
                      <w:color w:val="002060"/>
                    </w:rPr>
                    <w:t> </w:t>
                  </w:r>
                </w:p>
              </w:tc>
            </w:tr>
            <w:tr w:rsidR="00686D3A" w:rsidRPr="000E0A70" w14:paraId="1280EB86"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EE7C41" w14:textId="77777777" w:rsidR="00686D3A" w:rsidRPr="000E0A70" w:rsidRDefault="00686D3A" w:rsidP="00C77AA9">
                  <w:pPr>
                    <w:pStyle w:val="rowtabella0"/>
                    <w:rPr>
                      <w:color w:val="002060"/>
                    </w:rPr>
                  </w:pPr>
                  <w:r w:rsidRPr="000E0A70">
                    <w:rPr>
                      <w:color w:val="002060"/>
                    </w:rPr>
                    <w:t xml:space="preserve">(1) AUDAX 1970 </w:t>
                  </w:r>
                  <w:proofErr w:type="gramStart"/>
                  <w:r w:rsidRPr="000E0A70">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217992" w14:textId="77777777" w:rsidR="00686D3A" w:rsidRPr="000E0A70" w:rsidRDefault="00686D3A" w:rsidP="00C77AA9">
                  <w:pPr>
                    <w:pStyle w:val="rowtabella0"/>
                    <w:rPr>
                      <w:color w:val="002060"/>
                    </w:rPr>
                  </w:pPr>
                  <w:r w:rsidRPr="000E0A70">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41931C" w14:textId="77777777" w:rsidR="00686D3A" w:rsidRPr="000E0A70" w:rsidRDefault="00686D3A" w:rsidP="00C77AA9">
                  <w:pPr>
                    <w:pStyle w:val="rowtabella0"/>
                    <w:jc w:val="center"/>
                    <w:rPr>
                      <w:color w:val="002060"/>
                    </w:rPr>
                  </w:pPr>
                  <w:r w:rsidRPr="000E0A70">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B54E12" w14:textId="77777777" w:rsidR="00686D3A" w:rsidRPr="000E0A70" w:rsidRDefault="00686D3A" w:rsidP="00C77AA9">
                  <w:pPr>
                    <w:pStyle w:val="rowtabella0"/>
                    <w:jc w:val="center"/>
                    <w:rPr>
                      <w:color w:val="002060"/>
                    </w:rPr>
                  </w:pPr>
                  <w:r w:rsidRPr="000E0A70">
                    <w:rPr>
                      <w:color w:val="002060"/>
                    </w:rPr>
                    <w:t> </w:t>
                  </w:r>
                </w:p>
              </w:tc>
            </w:tr>
            <w:tr w:rsidR="00686D3A" w:rsidRPr="000E0A70" w14:paraId="12DD1149"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D82521" w14:textId="77777777" w:rsidR="00686D3A" w:rsidRPr="000E0A70" w:rsidRDefault="00686D3A" w:rsidP="00C77AA9">
                  <w:pPr>
                    <w:pStyle w:val="rowtabella0"/>
                    <w:rPr>
                      <w:color w:val="002060"/>
                    </w:rPr>
                  </w:pPr>
                  <w:r w:rsidRPr="000E0A70">
                    <w:rPr>
                      <w:color w:val="002060"/>
                    </w:rPr>
                    <w:t>(2)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55EB2" w14:textId="77777777" w:rsidR="00686D3A" w:rsidRPr="000E0A70" w:rsidRDefault="00686D3A" w:rsidP="00C77AA9">
                  <w:pPr>
                    <w:pStyle w:val="rowtabella0"/>
                    <w:rPr>
                      <w:color w:val="002060"/>
                    </w:rPr>
                  </w:pPr>
                  <w:r w:rsidRPr="000E0A70">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EA84F" w14:textId="77777777" w:rsidR="00686D3A" w:rsidRPr="000E0A70" w:rsidRDefault="00686D3A" w:rsidP="00C77AA9">
                  <w:pPr>
                    <w:pStyle w:val="rowtabella0"/>
                    <w:jc w:val="center"/>
                    <w:rPr>
                      <w:color w:val="002060"/>
                    </w:rPr>
                  </w:pPr>
                  <w:r w:rsidRPr="000E0A70">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BA9C7" w14:textId="77777777" w:rsidR="00686D3A" w:rsidRPr="000E0A70" w:rsidRDefault="00686D3A" w:rsidP="00C77AA9">
                  <w:pPr>
                    <w:pStyle w:val="rowtabella0"/>
                    <w:jc w:val="center"/>
                    <w:rPr>
                      <w:color w:val="002060"/>
                    </w:rPr>
                  </w:pPr>
                  <w:r w:rsidRPr="000E0A70">
                    <w:rPr>
                      <w:color w:val="002060"/>
                    </w:rPr>
                    <w:t> </w:t>
                  </w:r>
                </w:p>
              </w:tc>
            </w:tr>
            <w:tr w:rsidR="00686D3A" w:rsidRPr="000E0A70" w14:paraId="29F7EE5A"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45ECD6C4" w14:textId="77777777" w:rsidR="00686D3A" w:rsidRPr="000E0A70" w:rsidRDefault="00686D3A" w:rsidP="00C77AA9">
                  <w:pPr>
                    <w:pStyle w:val="rowtabella0"/>
                    <w:rPr>
                      <w:color w:val="002060"/>
                    </w:rPr>
                  </w:pPr>
                  <w:r w:rsidRPr="000E0A70">
                    <w:rPr>
                      <w:color w:val="002060"/>
                    </w:rPr>
                    <w:t>(1) - disputata il 16/10/2022</w:t>
                  </w:r>
                </w:p>
              </w:tc>
            </w:tr>
            <w:tr w:rsidR="00686D3A" w:rsidRPr="000E0A70" w14:paraId="6B35A831"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277FC1AC" w14:textId="77777777" w:rsidR="00686D3A" w:rsidRPr="000E0A70" w:rsidRDefault="00686D3A" w:rsidP="00C77AA9">
                  <w:pPr>
                    <w:pStyle w:val="rowtabella0"/>
                    <w:rPr>
                      <w:color w:val="002060"/>
                    </w:rPr>
                  </w:pPr>
                  <w:r w:rsidRPr="000E0A70">
                    <w:rPr>
                      <w:color w:val="002060"/>
                    </w:rPr>
                    <w:t>(2) - disputata il 14/10/2022</w:t>
                  </w:r>
                </w:p>
              </w:tc>
            </w:tr>
          </w:tbl>
          <w:p w14:paraId="04824F4C" w14:textId="77777777" w:rsidR="00686D3A" w:rsidRPr="000E0A70" w:rsidRDefault="00686D3A" w:rsidP="00C77A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377B6D0B"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8D4E1" w14:textId="77777777" w:rsidR="00686D3A" w:rsidRPr="000E0A70" w:rsidRDefault="00686D3A" w:rsidP="00C77AA9">
                  <w:pPr>
                    <w:pStyle w:val="headertabella0"/>
                    <w:rPr>
                      <w:color w:val="002060"/>
                    </w:rPr>
                  </w:pPr>
                  <w:r w:rsidRPr="000E0A70">
                    <w:rPr>
                      <w:color w:val="002060"/>
                    </w:rPr>
                    <w:t>GIRONE B - 2 Giornata - A</w:t>
                  </w:r>
                </w:p>
              </w:tc>
            </w:tr>
            <w:tr w:rsidR="00686D3A" w:rsidRPr="000E0A70" w14:paraId="3B1ABAA3"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130668" w14:textId="77777777" w:rsidR="00686D3A" w:rsidRPr="000E0A70" w:rsidRDefault="00686D3A" w:rsidP="00C77AA9">
                  <w:pPr>
                    <w:pStyle w:val="rowtabella0"/>
                    <w:rPr>
                      <w:color w:val="002060"/>
                    </w:rPr>
                  </w:pPr>
                  <w:r w:rsidRPr="000E0A70">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97B3B" w14:textId="77777777" w:rsidR="00686D3A" w:rsidRPr="000E0A70" w:rsidRDefault="00686D3A" w:rsidP="00C77AA9">
                  <w:pPr>
                    <w:pStyle w:val="rowtabella0"/>
                    <w:rPr>
                      <w:color w:val="002060"/>
                    </w:rPr>
                  </w:pPr>
                  <w:r w:rsidRPr="000E0A70">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949CB" w14:textId="77777777" w:rsidR="00686D3A" w:rsidRPr="000E0A70" w:rsidRDefault="00686D3A" w:rsidP="00C77AA9">
                  <w:pPr>
                    <w:pStyle w:val="rowtabella0"/>
                    <w:jc w:val="center"/>
                    <w:rPr>
                      <w:color w:val="002060"/>
                    </w:rPr>
                  </w:pPr>
                  <w:r w:rsidRPr="000E0A70">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0D5E7" w14:textId="77777777" w:rsidR="00686D3A" w:rsidRPr="000E0A70" w:rsidRDefault="00686D3A" w:rsidP="00C77AA9">
                  <w:pPr>
                    <w:pStyle w:val="rowtabella0"/>
                    <w:jc w:val="center"/>
                    <w:rPr>
                      <w:color w:val="002060"/>
                    </w:rPr>
                  </w:pPr>
                  <w:r w:rsidRPr="000E0A70">
                    <w:rPr>
                      <w:color w:val="002060"/>
                    </w:rPr>
                    <w:t> </w:t>
                  </w:r>
                </w:p>
              </w:tc>
            </w:tr>
            <w:tr w:rsidR="00686D3A" w:rsidRPr="000E0A70" w14:paraId="1085AD87"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76D024" w14:textId="77777777" w:rsidR="00686D3A" w:rsidRPr="000E0A70" w:rsidRDefault="00686D3A" w:rsidP="00C77AA9">
                  <w:pPr>
                    <w:pStyle w:val="rowtabella0"/>
                    <w:rPr>
                      <w:color w:val="002060"/>
                    </w:rPr>
                  </w:pPr>
                  <w:r w:rsidRPr="000E0A70">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1BBCEF" w14:textId="77777777" w:rsidR="00686D3A" w:rsidRPr="000E0A70" w:rsidRDefault="00686D3A" w:rsidP="00C77AA9">
                  <w:pPr>
                    <w:pStyle w:val="rowtabella0"/>
                    <w:rPr>
                      <w:color w:val="002060"/>
                    </w:rPr>
                  </w:pPr>
                  <w:r w:rsidRPr="000E0A70">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2BFE16" w14:textId="77777777" w:rsidR="00686D3A" w:rsidRPr="000E0A70" w:rsidRDefault="00686D3A" w:rsidP="00C77AA9">
                  <w:pPr>
                    <w:pStyle w:val="rowtabella0"/>
                    <w:jc w:val="center"/>
                    <w:rPr>
                      <w:color w:val="002060"/>
                    </w:rPr>
                  </w:pPr>
                  <w:r w:rsidRPr="000E0A70">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BF3CA1" w14:textId="77777777" w:rsidR="00686D3A" w:rsidRPr="000E0A70" w:rsidRDefault="00686D3A" w:rsidP="00C77AA9">
                  <w:pPr>
                    <w:pStyle w:val="rowtabella0"/>
                    <w:jc w:val="center"/>
                    <w:rPr>
                      <w:color w:val="002060"/>
                    </w:rPr>
                  </w:pPr>
                  <w:r w:rsidRPr="000E0A70">
                    <w:rPr>
                      <w:color w:val="002060"/>
                    </w:rPr>
                    <w:t> </w:t>
                  </w:r>
                </w:p>
              </w:tc>
            </w:tr>
            <w:tr w:rsidR="00686D3A" w:rsidRPr="000E0A70" w14:paraId="48469285"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5EE0FE" w14:textId="77777777" w:rsidR="00686D3A" w:rsidRPr="000E0A70" w:rsidRDefault="00686D3A" w:rsidP="00C77AA9">
                  <w:pPr>
                    <w:pStyle w:val="rowtabella0"/>
                    <w:rPr>
                      <w:color w:val="002060"/>
                    </w:rPr>
                  </w:pPr>
                  <w:r w:rsidRPr="000E0A70">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EA5F05" w14:textId="77777777" w:rsidR="00686D3A" w:rsidRPr="000E0A70" w:rsidRDefault="00686D3A" w:rsidP="00C77AA9">
                  <w:pPr>
                    <w:pStyle w:val="rowtabella0"/>
                    <w:rPr>
                      <w:color w:val="002060"/>
                    </w:rPr>
                  </w:pPr>
                  <w:r w:rsidRPr="000E0A70">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4C0846" w14:textId="77777777" w:rsidR="00686D3A" w:rsidRPr="000E0A70" w:rsidRDefault="00686D3A" w:rsidP="00C77AA9">
                  <w:pPr>
                    <w:pStyle w:val="rowtabella0"/>
                    <w:jc w:val="center"/>
                    <w:rPr>
                      <w:color w:val="002060"/>
                    </w:rPr>
                  </w:pPr>
                  <w:r w:rsidRPr="000E0A70">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E64DE1" w14:textId="77777777" w:rsidR="00686D3A" w:rsidRPr="000E0A70" w:rsidRDefault="00686D3A" w:rsidP="00C77AA9">
                  <w:pPr>
                    <w:pStyle w:val="rowtabella0"/>
                    <w:jc w:val="center"/>
                    <w:rPr>
                      <w:color w:val="002060"/>
                    </w:rPr>
                  </w:pPr>
                  <w:r w:rsidRPr="000E0A70">
                    <w:rPr>
                      <w:color w:val="002060"/>
                    </w:rPr>
                    <w:t> </w:t>
                  </w:r>
                </w:p>
              </w:tc>
            </w:tr>
            <w:tr w:rsidR="00686D3A" w:rsidRPr="000E0A70" w14:paraId="535EA41A"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6FD3BA" w14:textId="77777777" w:rsidR="00686D3A" w:rsidRPr="000E0A70" w:rsidRDefault="00686D3A" w:rsidP="00C77AA9">
                  <w:pPr>
                    <w:pStyle w:val="rowtabella0"/>
                    <w:rPr>
                      <w:color w:val="002060"/>
                    </w:rPr>
                  </w:pPr>
                  <w:r w:rsidRPr="000E0A70">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A777D" w14:textId="77777777" w:rsidR="00686D3A" w:rsidRPr="000E0A70" w:rsidRDefault="00686D3A" w:rsidP="00C77AA9">
                  <w:pPr>
                    <w:pStyle w:val="rowtabella0"/>
                    <w:rPr>
                      <w:color w:val="002060"/>
                    </w:rPr>
                  </w:pPr>
                  <w:r w:rsidRPr="000E0A70">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6C5FB" w14:textId="77777777" w:rsidR="00686D3A" w:rsidRPr="000E0A70" w:rsidRDefault="00686D3A" w:rsidP="00C77AA9">
                  <w:pPr>
                    <w:pStyle w:val="rowtabella0"/>
                    <w:jc w:val="center"/>
                    <w:rPr>
                      <w:color w:val="002060"/>
                    </w:rPr>
                  </w:pPr>
                  <w:r w:rsidRPr="000E0A70">
                    <w:rPr>
                      <w:color w:val="002060"/>
                    </w:rPr>
                    <w:t>10 - 5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62AA4" w14:textId="77777777" w:rsidR="00686D3A" w:rsidRPr="000E0A70" w:rsidRDefault="00686D3A" w:rsidP="00C77AA9">
                  <w:pPr>
                    <w:pStyle w:val="rowtabella0"/>
                    <w:jc w:val="center"/>
                    <w:rPr>
                      <w:color w:val="002060"/>
                    </w:rPr>
                  </w:pPr>
                  <w:r w:rsidRPr="000E0A70">
                    <w:rPr>
                      <w:color w:val="002060"/>
                    </w:rPr>
                    <w:t> </w:t>
                  </w:r>
                </w:p>
              </w:tc>
            </w:tr>
          </w:tbl>
          <w:p w14:paraId="70CA6112" w14:textId="77777777" w:rsidR="00686D3A" w:rsidRPr="000E0A70" w:rsidRDefault="00686D3A" w:rsidP="00C77AA9">
            <w:pPr>
              <w:rPr>
                <w:color w:val="002060"/>
              </w:rPr>
            </w:pPr>
          </w:p>
        </w:tc>
      </w:tr>
    </w:tbl>
    <w:p w14:paraId="173FF23A" w14:textId="77777777" w:rsidR="00686D3A" w:rsidRPr="000E0A70" w:rsidRDefault="00686D3A" w:rsidP="00686D3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6D3A" w:rsidRPr="000E0A70" w14:paraId="1E09B6BA"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22CC4BF9"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C4914" w14:textId="77777777" w:rsidR="00686D3A" w:rsidRPr="000E0A70" w:rsidRDefault="00686D3A" w:rsidP="00C77AA9">
                  <w:pPr>
                    <w:pStyle w:val="headertabella0"/>
                    <w:rPr>
                      <w:color w:val="002060"/>
                    </w:rPr>
                  </w:pPr>
                  <w:r w:rsidRPr="000E0A70">
                    <w:rPr>
                      <w:color w:val="002060"/>
                    </w:rPr>
                    <w:t>GIRONE C - 2 Giornata - A</w:t>
                  </w:r>
                </w:p>
              </w:tc>
            </w:tr>
            <w:tr w:rsidR="00686D3A" w:rsidRPr="000E0A70" w14:paraId="0A59A8A5"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8B62C8" w14:textId="77777777" w:rsidR="00686D3A" w:rsidRPr="000E0A70" w:rsidRDefault="00686D3A" w:rsidP="00C77AA9">
                  <w:pPr>
                    <w:pStyle w:val="rowtabella0"/>
                    <w:rPr>
                      <w:color w:val="002060"/>
                    </w:rPr>
                  </w:pPr>
                  <w:r w:rsidRPr="000E0A70">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94589" w14:textId="77777777" w:rsidR="00686D3A" w:rsidRPr="000E0A70" w:rsidRDefault="00686D3A" w:rsidP="00C77AA9">
                  <w:pPr>
                    <w:pStyle w:val="rowtabella0"/>
                    <w:rPr>
                      <w:color w:val="002060"/>
                    </w:rPr>
                  </w:pPr>
                  <w:r w:rsidRPr="000E0A70">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D590E" w14:textId="77777777" w:rsidR="00686D3A" w:rsidRPr="000E0A70" w:rsidRDefault="00686D3A" w:rsidP="00C77AA9">
                  <w:pPr>
                    <w:pStyle w:val="rowtabella0"/>
                    <w:jc w:val="center"/>
                    <w:rPr>
                      <w:color w:val="002060"/>
                    </w:rPr>
                  </w:pPr>
                  <w:r w:rsidRPr="000E0A70">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E6871" w14:textId="77777777" w:rsidR="00686D3A" w:rsidRPr="000E0A70" w:rsidRDefault="00686D3A" w:rsidP="00C77AA9">
                  <w:pPr>
                    <w:pStyle w:val="rowtabella0"/>
                    <w:jc w:val="center"/>
                    <w:rPr>
                      <w:color w:val="002060"/>
                    </w:rPr>
                  </w:pPr>
                  <w:r w:rsidRPr="000E0A70">
                    <w:rPr>
                      <w:color w:val="002060"/>
                    </w:rPr>
                    <w:t> </w:t>
                  </w:r>
                </w:p>
              </w:tc>
            </w:tr>
            <w:tr w:rsidR="00686D3A" w:rsidRPr="000E0A70" w14:paraId="3E47616D"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A78381" w14:textId="77777777" w:rsidR="00686D3A" w:rsidRPr="000E0A70" w:rsidRDefault="00686D3A" w:rsidP="00C77AA9">
                  <w:pPr>
                    <w:pStyle w:val="rowtabella0"/>
                    <w:rPr>
                      <w:color w:val="002060"/>
                    </w:rPr>
                  </w:pPr>
                  <w:r w:rsidRPr="000E0A70">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6CC33B" w14:textId="77777777" w:rsidR="00686D3A" w:rsidRPr="000E0A70" w:rsidRDefault="00686D3A" w:rsidP="00C77AA9">
                  <w:pPr>
                    <w:pStyle w:val="rowtabella0"/>
                    <w:rPr>
                      <w:color w:val="002060"/>
                    </w:rPr>
                  </w:pPr>
                  <w:r w:rsidRPr="000E0A70">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8A8055" w14:textId="77777777" w:rsidR="00686D3A" w:rsidRPr="000E0A70" w:rsidRDefault="00686D3A" w:rsidP="00C77AA9">
                  <w:pPr>
                    <w:pStyle w:val="rowtabella0"/>
                    <w:jc w:val="center"/>
                    <w:rPr>
                      <w:color w:val="002060"/>
                    </w:rPr>
                  </w:pPr>
                  <w:r w:rsidRPr="000E0A70">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6A04CF" w14:textId="77777777" w:rsidR="00686D3A" w:rsidRPr="000E0A70" w:rsidRDefault="00686D3A" w:rsidP="00C77AA9">
                  <w:pPr>
                    <w:pStyle w:val="rowtabella0"/>
                    <w:jc w:val="center"/>
                    <w:rPr>
                      <w:color w:val="002060"/>
                    </w:rPr>
                  </w:pPr>
                  <w:r w:rsidRPr="000E0A70">
                    <w:rPr>
                      <w:color w:val="002060"/>
                    </w:rPr>
                    <w:t> </w:t>
                  </w:r>
                </w:p>
              </w:tc>
            </w:tr>
            <w:tr w:rsidR="00686D3A" w:rsidRPr="000E0A70" w14:paraId="2DDD5B4D"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715F79" w14:textId="77777777" w:rsidR="00686D3A" w:rsidRPr="000E0A70" w:rsidRDefault="00686D3A" w:rsidP="00C77AA9">
                  <w:pPr>
                    <w:pStyle w:val="rowtabella0"/>
                    <w:rPr>
                      <w:color w:val="002060"/>
                    </w:rPr>
                  </w:pPr>
                  <w:r w:rsidRPr="000E0A70">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688CBC" w14:textId="77777777" w:rsidR="00686D3A" w:rsidRPr="000E0A70" w:rsidRDefault="00686D3A" w:rsidP="00C77AA9">
                  <w:pPr>
                    <w:pStyle w:val="rowtabella0"/>
                    <w:rPr>
                      <w:color w:val="002060"/>
                    </w:rPr>
                  </w:pPr>
                  <w:r w:rsidRPr="000E0A70">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EBD1BA" w14:textId="77777777" w:rsidR="00686D3A" w:rsidRPr="000E0A70" w:rsidRDefault="00686D3A" w:rsidP="00C77AA9">
                  <w:pPr>
                    <w:pStyle w:val="rowtabella0"/>
                    <w:jc w:val="center"/>
                    <w:rPr>
                      <w:color w:val="002060"/>
                    </w:rPr>
                  </w:pPr>
                  <w:r w:rsidRPr="000E0A70">
                    <w:rPr>
                      <w:color w:val="002060"/>
                    </w:rPr>
                    <w:t>14 - 3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D9A6B5" w14:textId="77777777" w:rsidR="00686D3A" w:rsidRPr="000E0A70" w:rsidRDefault="00686D3A" w:rsidP="00C77AA9">
                  <w:pPr>
                    <w:pStyle w:val="rowtabella0"/>
                    <w:jc w:val="center"/>
                    <w:rPr>
                      <w:color w:val="002060"/>
                    </w:rPr>
                  </w:pPr>
                  <w:r w:rsidRPr="000E0A70">
                    <w:rPr>
                      <w:color w:val="002060"/>
                    </w:rPr>
                    <w:t> </w:t>
                  </w:r>
                </w:p>
              </w:tc>
            </w:tr>
            <w:tr w:rsidR="00686D3A" w:rsidRPr="000E0A70" w14:paraId="036B47DC"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046208" w14:textId="77777777" w:rsidR="00686D3A" w:rsidRPr="000E0A70" w:rsidRDefault="00686D3A" w:rsidP="00C77AA9">
                  <w:pPr>
                    <w:pStyle w:val="rowtabella0"/>
                    <w:rPr>
                      <w:color w:val="002060"/>
                    </w:rPr>
                  </w:pPr>
                  <w:r w:rsidRPr="000E0A70">
                    <w:rPr>
                      <w:color w:val="002060"/>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18434" w14:textId="77777777" w:rsidR="00686D3A" w:rsidRPr="000E0A70" w:rsidRDefault="00686D3A" w:rsidP="00C77AA9">
                  <w:pPr>
                    <w:pStyle w:val="rowtabella0"/>
                    <w:rPr>
                      <w:color w:val="002060"/>
                    </w:rPr>
                  </w:pPr>
                  <w:r w:rsidRPr="000E0A70">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99AAD" w14:textId="77777777" w:rsidR="00686D3A" w:rsidRPr="000E0A70" w:rsidRDefault="00686D3A" w:rsidP="00C77AA9">
                  <w:pPr>
                    <w:pStyle w:val="rowtabella0"/>
                    <w:jc w:val="center"/>
                    <w:rPr>
                      <w:color w:val="002060"/>
                    </w:rPr>
                  </w:pPr>
                  <w:r w:rsidRPr="000E0A70">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FCC3E" w14:textId="77777777" w:rsidR="00686D3A" w:rsidRPr="000E0A70" w:rsidRDefault="00686D3A" w:rsidP="00C77AA9">
                  <w:pPr>
                    <w:pStyle w:val="rowtabella0"/>
                    <w:jc w:val="center"/>
                    <w:rPr>
                      <w:color w:val="002060"/>
                    </w:rPr>
                  </w:pPr>
                  <w:r w:rsidRPr="000E0A70">
                    <w:rPr>
                      <w:color w:val="002060"/>
                    </w:rPr>
                    <w:t> </w:t>
                  </w:r>
                </w:p>
              </w:tc>
            </w:tr>
            <w:tr w:rsidR="00686D3A" w:rsidRPr="000E0A70" w14:paraId="1D75FBD5"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45B07499" w14:textId="77777777" w:rsidR="00686D3A" w:rsidRPr="000E0A70" w:rsidRDefault="00686D3A" w:rsidP="00C77AA9">
                  <w:pPr>
                    <w:pStyle w:val="rowtabella0"/>
                    <w:rPr>
                      <w:color w:val="002060"/>
                    </w:rPr>
                  </w:pPr>
                  <w:r w:rsidRPr="000E0A70">
                    <w:rPr>
                      <w:color w:val="002060"/>
                    </w:rPr>
                    <w:t>(1) - disputata il 16/10/2022</w:t>
                  </w:r>
                </w:p>
              </w:tc>
            </w:tr>
          </w:tbl>
          <w:p w14:paraId="524AE395" w14:textId="77777777" w:rsidR="00686D3A" w:rsidRPr="000E0A70" w:rsidRDefault="00686D3A" w:rsidP="00C77AA9">
            <w:pPr>
              <w:rPr>
                <w:color w:val="002060"/>
              </w:rPr>
            </w:pPr>
          </w:p>
        </w:tc>
      </w:tr>
    </w:tbl>
    <w:p w14:paraId="75B3D11D" w14:textId="77777777" w:rsidR="00686D3A" w:rsidRPr="000E0A70" w:rsidRDefault="00686D3A" w:rsidP="00686D3A">
      <w:pPr>
        <w:pStyle w:val="breakline"/>
        <w:rPr>
          <w:rFonts w:eastAsiaTheme="minorEastAsia"/>
          <w:color w:val="002060"/>
        </w:rPr>
      </w:pPr>
    </w:p>
    <w:p w14:paraId="0E6A33AF" w14:textId="77777777" w:rsidR="00686D3A" w:rsidRPr="000E0A70" w:rsidRDefault="00686D3A" w:rsidP="00686D3A">
      <w:pPr>
        <w:pStyle w:val="breakline"/>
        <w:rPr>
          <w:color w:val="002060"/>
        </w:rPr>
      </w:pPr>
    </w:p>
    <w:p w14:paraId="1B4D74A7" w14:textId="77777777" w:rsidR="00686D3A" w:rsidRPr="000E0A70" w:rsidRDefault="00686D3A" w:rsidP="00686D3A">
      <w:pPr>
        <w:pStyle w:val="titoloprinc0"/>
        <w:rPr>
          <w:color w:val="002060"/>
        </w:rPr>
      </w:pPr>
      <w:r w:rsidRPr="000E0A70">
        <w:rPr>
          <w:color w:val="002060"/>
        </w:rPr>
        <w:t>GIUDICE SPORTIVO</w:t>
      </w:r>
    </w:p>
    <w:p w14:paraId="0580E75D" w14:textId="77777777" w:rsidR="00686D3A" w:rsidRPr="000E0A70" w:rsidRDefault="00686D3A" w:rsidP="00686D3A">
      <w:pPr>
        <w:pStyle w:val="diffida"/>
        <w:rPr>
          <w:color w:val="002060"/>
        </w:rPr>
      </w:pPr>
      <w:r w:rsidRPr="000E0A70">
        <w:rPr>
          <w:color w:val="002060"/>
        </w:rPr>
        <w:t>Il Sostituto Giudice Sportivo Avv. Federica Sorrentino, nella seduta del 19/10/2022, ha adottato le decisioni che di seguito integralmente si riportano:</w:t>
      </w:r>
    </w:p>
    <w:p w14:paraId="3D389335" w14:textId="77777777" w:rsidR="00686D3A" w:rsidRPr="000E0A70" w:rsidRDefault="00686D3A" w:rsidP="00686D3A">
      <w:pPr>
        <w:pStyle w:val="titolo10"/>
        <w:rPr>
          <w:color w:val="002060"/>
        </w:rPr>
      </w:pPr>
      <w:r w:rsidRPr="000E0A70">
        <w:rPr>
          <w:color w:val="002060"/>
        </w:rPr>
        <w:t xml:space="preserve">GARE DEL 16/10/2022 </w:t>
      </w:r>
    </w:p>
    <w:p w14:paraId="3E74297A" w14:textId="77777777" w:rsidR="00686D3A" w:rsidRPr="000E0A70" w:rsidRDefault="00686D3A" w:rsidP="00686D3A">
      <w:pPr>
        <w:pStyle w:val="titolo60"/>
        <w:rPr>
          <w:color w:val="002060"/>
        </w:rPr>
      </w:pPr>
      <w:r w:rsidRPr="000E0A70">
        <w:rPr>
          <w:color w:val="002060"/>
        </w:rPr>
        <w:t xml:space="preserve">DECISIONI DEL GIUDICE SPORTIVO </w:t>
      </w:r>
    </w:p>
    <w:p w14:paraId="09680344"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gara del 16/10/2022 AUDAX 1970 S.ANGELO - CALCIO A 5 CORINALDO </w:t>
      </w:r>
      <w:r w:rsidRPr="000E0A70">
        <w:rPr>
          <w:color w:val="002060"/>
        </w:rPr>
        <w:br/>
        <w:t xml:space="preserve">Il Giudice Sportivo dopo aver esaminato gli atti relativi alla gara Gs Audax S. Angelo 1970- ASD Calcio A5 Corinaldo del 16/10/2022, UNDER 17 C5 REGIONALI MASCHILI, nei quali era presente un provvedimento disciplinare di ammonizione nei confronti del giocatore n. 8 Sig. Massaro Gabriele (03.10.06) della società Audax S. Angelo e, avendo riscontrato, da un controllo del sistema informatico nonché dalle successive verifiche presso l'Ufficio tesseramenti del Comitato Regionale, che il suddetto giocatore veniva impiegato dalla predetta Società sportiva in posizione irregolare, in quanto unicamente tesserato per l'attività di calcio a 11 e non anche per quella del calcio a 5 come attualmente imposto ( comunicato Ufficiale Figc n. 212/A del 22 marzo 2022) , </w:t>
      </w:r>
    </w:p>
    <w:p w14:paraId="7652084A" w14:textId="77777777" w:rsidR="00686D3A" w:rsidRPr="000E0A70" w:rsidRDefault="00686D3A" w:rsidP="00686D3A">
      <w:pPr>
        <w:pStyle w:val="diffida"/>
        <w:spacing w:before="80" w:beforeAutospacing="0" w:after="40" w:afterAutospacing="0"/>
        <w:jc w:val="center"/>
        <w:rPr>
          <w:color w:val="002060"/>
        </w:rPr>
      </w:pPr>
      <w:r w:rsidRPr="000E0A70">
        <w:rPr>
          <w:color w:val="002060"/>
        </w:rPr>
        <w:t>DELIBERA</w:t>
      </w:r>
    </w:p>
    <w:p w14:paraId="4414EEC0"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 di assegnare gara persa alla Società Audax 1970 </w:t>
      </w:r>
      <w:proofErr w:type="spellStart"/>
      <w:proofErr w:type="gramStart"/>
      <w:r w:rsidRPr="000E0A70">
        <w:rPr>
          <w:color w:val="002060"/>
        </w:rPr>
        <w:t>S.Angelo</w:t>
      </w:r>
      <w:proofErr w:type="spellEnd"/>
      <w:proofErr w:type="gramEnd"/>
      <w:r w:rsidRPr="000E0A70">
        <w:rPr>
          <w:color w:val="002060"/>
        </w:rPr>
        <w:t xml:space="preserve"> omologando il seguente risultato: Gs Audax S. Angelo 1970 0- ASD Calcio A5 Corinaldo 6;</w:t>
      </w:r>
    </w:p>
    <w:p w14:paraId="72181CEE"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 di comminare l'ammenda alla Società Audax S. Angelo di </w:t>
      </w:r>
      <w:proofErr w:type="gramStart"/>
      <w:r w:rsidRPr="000E0A70">
        <w:rPr>
          <w:color w:val="002060"/>
        </w:rPr>
        <w:t>Euro</w:t>
      </w:r>
      <w:proofErr w:type="gramEnd"/>
      <w:r w:rsidRPr="000E0A70">
        <w:rPr>
          <w:color w:val="002060"/>
        </w:rPr>
        <w:t xml:space="preserve"> 100,00; - di inibire fino al 26/10/2022 il dirigente accompagnatore Sig. Braconi Marco; </w:t>
      </w:r>
    </w:p>
    <w:p w14:paraId="221AC6DB"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 di squalificare il giocatore Sig. Massaro per una gara da scontare dopo l'eventuale formale tesseramento. </w:t>
      </w:r>
    </w:p>
    <w:p w14:paraId="784B84B7" w14:textId="77777777" w:rsidR="00686D3A" w:rsidRPr="000E0A70" w:rsidRDefault="00686D3A" w:rsidP="00686D3A">
      <w:pPr>
        <w:pStyle w:val="titolo10"/>
        <w:rPr>
          <w:color w:val="002060"/>
        </w:rPr>
      </w:pPr>
      <w:r w:rsidRPr="000E0A70">
        <w:rPr>
          <w:color w:val="002060"/>
        </w:rPr>
        <w:lastRenderedPageBreak/>
        <w:t xml:space="preserve">GARE DEL 14/10/2022 </w:t>
      </w:r>
    </w:p>
    <w:p w14:paraId="042F536D" w14:textId="77777777" w:rsidR="00686D3A" w:rsidRPr="000E0A70" w:rsidRDefault="00686D3A" w:rsidP="00686D3A">
      <w:pPr>
        <w:pStyle w:val="titolo7a"/>
        <w:rPr>
          <w:color w:val="002060"/>
        </w:rPr>
      </w:pPr>
      <w:r w:rsidRPr="000E0A70">
        <w:rPr>
          <w:color w:val="002060"/>
        </w:rPr>
        <w:t xml:space="preserve">PROVVEDIMENTI DISCIPLINARI </w:t>
      </w:r>
    </w:p>
    <w:p w14:paraId="26A0224A"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6850325E" w14:textId="77777777" w:rsidR="00686D3A" w:rsidRPr="000E0A70" w:rsidRDefault="00686D3A" w:rsidP="00686D3A">
      <w:pPr>
        <w:pStyle w:val="titolo30"/>
        <w:rPr>
          <w:color w:val="002060"/>
        </w:rPr>
      </w:pPr>
      <w:r w:rsidRPr="000E0A70">
        <w:rPr>
          <w:color w:val="002060"/>
        </w:rPr>
        <w:t xml:space="preserve">CALCIATORI NON ESPULSI </w:t>
      </w:r>
    </w:p>
    <w:p w14:paraId="67A936E8" w14:textId="77777777" w:rsidR="00686D3A" w:rsidRPr="000E0A70" w:rsidRDefault="00686D3A" w:rsidP="00686D3A">
      <w:pPr>
        <w:pStyle w:val="titolo20"/>
        <w:rPr>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622EDD92" w14:textId="77777777" w:rsidTr="00C77AA9">
        <w:tc>
          <w:tcPr>
            <w:tcW w:w="2200" w:type="dxa"/>
            <w:tcMar>
              <w:top w:w="20" w:type="dxa"/>
              <w:left w:w="20" w:type="dxa"/>
              <w:bottom w:w="20" w:type="dxa"/>
              <w:right w:w="20" w:type="dxa"/>
            </w:tcMar>
            <w:vAlign w:val="center"/>
            <w:hideMark/>
          </w:tcPr>
          <w:p w14:paraId="61AC5EA9" w14:textId="77777777" w:rsidR="00686D3A" w:rsidRPr="000E0A70" w:rsidRDefault="00686D3A" w:rsidP="00C77AA9">
            <w:pPr>
              <w:pStyle w:val="movimento"/>
              <w:rPr>
                <w:color w:val="002060"/>
              </w:rPr>
            </w:pPr>
            <w:r w:rsidRPr="000E0A70">
              <w:rPr>
                <w:color w:val="002060"/>
              </w:rPr>
              <w:t>NUZZOLO CRESCENZO</w:t>
            </w:r>
          </w:p>
        </w:tc>
        <w:tc>
          <w:tcPr>
            <w:tcW w:w="2200" w:type="dxa"/>
            <w:tcMar>
              <w:top w:w="20" w:type="dxa"/>
              <w:left w:w="20" w:type="dxa"/>
              <w:bottom w:w="20" w:type="dxa"/>
              <w:right w:w="20" w:type="dxa"/>
            </w:tcMar>
            <w:vAlign w:val="center"/>
            <w:hideMark/>
          </w:tcPr>
          <w:p w14:paraId="2CB86751" w14:textId="77777777" w:rsidR="00686D3A" w:rsidRPr="000E0A70" w:rsidRDefault="00686D3A" w:rsidP="00C77AA9">
            <w:pPr>
              <w:pStyle w:val="movimento2"/>
              <w:rPr>
                <w:color w:val="002060"/>
              </w:rPr>
            </w:pPr>
            <w:r w:rsidRPr="000E0A70">
              <w:rPr>
                <w:color w:val="002060"/>
              </w:rPr>
              <w:t xml:space="preserve">(BULDOG T.N.T. LUCREZIA) </w:t>
            </w:r>
          </w:p>
        </w:tc>
        <w:tc>
          <w:tcPr>
            <w:tcW w:w="800" w:type="dxa"/>
            <w:tcMar>
              <w:top w:w="20" w:type="dxa"/>
              <w:left w:w="20" w:type="dxa"/>
              <w:bottom w:w="20" w:type="dxa"/>
              <w:right w:w="20" w:type="dxa"/>
            </w:tcMar>
            <w:vAlign w:val="center"/>
            <w:hideMark/>
          </w:tcPr>
          <w:p w14:paraId="396053C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F7C0DAE" w14:textId="77777777" w:rsidR="00686D3A" w:rsidRPr="000E0A70" w:rsidRDefault="00686D3A" w:rsidP="00C77AA9">
            <w:pPr>
              <w:pStyle w:val="movimento"/>
              <w:rPr>
                <w:color w:val="002060"/>
              </w:rPr>
            </w:pPr>
            <w:r w:rsidRPr="000E0A70">
              <w:rPr>
                <w:color w:val="002060"/>
              </w:rPr>
              <w:t>PROCOPIO ALESSANDRO</w:t>
            </w:r>
          </w:p>
        </w:tc>
        <w:tc>
          <w:tcPr>
            <w:tcW w:w="2200" w:type="dxa"/>
            <w:tcMar>
              <w:top w:w="20" w:type="dxa"/>
              <w:left w:w="20" w:type="dxa"/>
              <w:bottom w:w="20" w:type="dxa"/>
              <w:right w:w="20" w:type="dxa"/>
            </w:tcMar>
            <w:vAlign w:val="center"/>
            <w:hideMark/>
          </w:tcPr>
          <w:p w14:paraId="1525B21E" w14:textId="77777777" w:rsidR="00686D3A" w:rsidRPr="000E0A70" w:rsidRDefault="00686D3A" w:rsidP="00C77AA9">
            <w:pPr>
              <w:pStyle w:val="movimento2"/>
              <w:rPr>
                <w:color w:val="002060"/>
              </w:rPr>
            </w:pPr>
            <w:r w:rsidRPr="000E0A70">
              <w:rPr>
                <w:color w:val="002060"/>
              </w:rPr>
              <w:t xml:space="preserve">(BULDOG T.N.T. LUCREZIA) </w:t>
            </w:r>
          </w:p>
        </w:tc>
      </w:tr>
      <w:tr w:rsidR="00686D3A" w:rsidRPr="000E0A70" w14:paraId="04A09019" w14:textId="77777777" w:rsidTr="00C77AA9">
        <w:tc>
          <w:tcPr>
            <w:tcW w:w="2200" w:type="dxa"/>
            <w:tcMar>
              <w:top w:w="20" w:type="dxa"/>
              <w:left w:w="20" w:type="dxa"/>
              <w:bottom w:w="20" w:type="dxa"/>
              <w:right w:w="20" w:type="dxa"/>
            </w:tcMar>
            <w:vAlign w:val="center"/>
            <w:hideMark/>
          </w:tcPr>
          <w:p w14:paraId="3AF71E7A" w14:textId="77777777" w:rsidR="00686D3A" w:rsidRPr="000E0A70" w:rsidRDefault="00686D3A" w:rsidP="00C77AA9">
            <w:pPr>
              <w:pStyle w:val="movimento"/>
              <w:rPr>
                <w:color w:val="002060"/>
              </w:rPr>
            </w:pPr>
            <w:r w:rsidRPr="000E0A70">
              <w:rPr>
                <w:color w:val="002060"/>
              </w:rPr>
              <w:t>BALDARELLI EMILIANO</w:t>
            </w:r>
          </w:p>
        </w:tc>
        <w:tc>
          <w:tcPr>
            <w:tcW w:w="2200" w:type="dxa"/>
            <w:tcMar>
              <w:top w:w="20" w:type="dxa"/>
              <w:left w:w="20" w:type="dxa"/>
              <w:bottom w:w="20" w:type="dxa"/>
              <w:right w:w="20" w:type="dxa"/>
            </w:tcMar>
            <w:vAlign w:val="center"/>
            <w:hideMark/>
          </w:tcPr>
          <w:p w14:paraId="35591280" w14:textId="77777777" w:rsidR="00686D3A" w:rsidRPr="000E0A70" w:rsidRDefault="00686D3A" w:rsidP="00C77AA9">
            <w:pPr>
              <w:pStyle w:val="movimento2"/>
              <w:rPr>
                <w:color w:val="002060"/>
              </w:rPr>
            </w:pPr>
            <w:r w:rsidRPr="000E0A70">
              <w:rPr>
                <w:color w:val="002060"/>
              </w:rPr>
              <w:t xml:space="preserve">(ITALSERVICE C5) </w:t>
            </w:r>
          </w:p>
        </w:tc>
        <w:tc>
          <w:tcPr>
            <w:tcW w:w="800" w:type="dxa"/>
            <w:tcMar>
              <w:top w:w="20" w:type="dxa"/>
              <w:left w:w="20" w:type="dxa"/>
              <w:bottom w:w="20" w:type="dxa"/>
              <w:right w:w="20" w:type="dxa"/>
            </w:tcMar>
            <w:vAlign w:val="center"/>
            <w:hideMark/>
          </w:tcPr>
          <w:p w14:paraId="35278CB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94E4EF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C38A862" w14:textId="77777777" w:rsidR="00686D3A" w:rsidRPr="000E0A70" w:rsidRDefault="00686D3A" w:rsidP="00C77AA9">
            <w:pPr>
              <w:pStyle w:val="movimento2"/>
              <w:rPr>
                <w:color w:val="002060"/>
              </w:rPr>
            </w:pPr>
            <w:r w:rsidRPr="000E0A70">
              <w:rPr>
                <w:color w:val="002060"/>
              </w:rPr>
              <w:t> </w:t>
            </w:r>
          </w:p>
        </w:tc>
      </w:tr>
    </w:tbl>
    <w:p w14:paraId="1EC4B00E" w14:textId="77777777" w:rsidR="00686D3A" w:rsidRPr="000E0A70" w:rsidRDefault="00686D3A" w:rsidP="00686D3A">
      <w:pPr>
        <w:pStyle w:val="titolo10"/>
        <w:rPr>
          <w:rFonts w:eastAsiaTheme="minorEastAsia"/>
          <w:color w:val="002060"/>
        </w:rPr>
      </w:pPr>
      <w:r w:rsidRPr="000E0A70">
        <w:rPr>
          <w:color w:val="002060"/>
        </w:rPr>
        <w:t xml:space="preserve">GARE DEL 15/10/2022 </w:t>
      </w:r>
    </w:p>
    <w:p w14:paraId="7AA2B990" w14:textId="77777777" w:rsidR="00686D3A" w:rsidRPr="000E0A70" w:rsidRDefault="00686D3A" w:rsidP="00686D3A">
      <w:pPr>
        <w:pStyle w:val="titolo7a"/>
        <w:rPr>
          <w:color w:val="002060"/>
        </w:rPr>
      </w:pPr>
      <w:r w:rsidRPr="000E0A70">
        <w:rPr>
          <w:color w:val="002060"/>
        </w:rPr>
        <w:t xml:space="preserve">PROVVEDIMENTI DISCIPLINARI </w:t>
      </w:r>
    </w:p>
    <w:p w14:paraId="4FB5B728"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09405E77" w14:textId="77777777" w:rsidR="00686D3A" w:rsidRPr="000E0A70" w:rsidRDefault="00686D3A" w:rsidP="00686D3A">
      <w:pPr>
        <w:pStyle w:val="titolo30"/>
        <w:rPr>
          <w:color w:val="002060"/>
        </w:rPr>
      </w:pPr>
      <w:r w:rsidRPr="000E0A70">
        <w:rPr>
          <w:color w:val="002060"/>
        </w:rPr>
        <w:t xml:space="preserve">CALCIATORI NON ESPULSI </w:t>
      </w:r>
    </w:p>
    <w:p w14:paraId="0574A20C" w14:textId="77777777" w:rsidR="00686D3A" w:rsidRPr="000E0A70" w:rsidRDefault="00686D3A" w:rsidP="00686D3A">
      <w:pPr>
        <w:pStyle w:val="titolo20"/>
        <w:rPr>
          <w:color w:val="002060"/>
        </w:rPr>
      </w:pPr>
      <w:r w:rsidRPr="000E0A7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41814DD1" w14:textId="77777777" w:rsidTr="00C77AA9">
        <w:tc>
          <w:tcPr>
            <w:tcW w:w="2200" w:type="dxa"/>
            <w:tcMar>
              <w:top w:w="20" w:type="dxa"/>
              <w:left w:w="20" w:type="dxa"/>
              <w:bottom w:w="20" w:type="dxa"/>
              <w:right w:w="20" w:type="dxa"/>
            </w:tcMar>
            <w:vAlign w:val="center"/>
            <w:hideMark/>
          </w:tcPr>
          <w:p w14:paraId="66795D48" w14:textId="77777777" w:rsidR="00686D3A" w:rsidRPr="000E0A70" w:rsidRDefault="00686D3A" w:rsidP="00C77AA9">
            <w:pPr>
              <w:pStyle w:val="movimento"/>
              <w:rPr>
                <w:color w:val="002060"/>
              </w:rPr>
            </w:pPr>
            <w:r w:rsidRPr="000E0A70">
              <w:rPr>
                <w:color w:val="002060"/>
              </w:rPr>
              <w:t>ARSLANI ARIJON</w:t>
            </w:r>
          </w:p>
        </w:tc>
        <w:tc>
          <w:tcPr>
            <w:tcW w:w="2200" w:type="dxa"/>
            <w:tcMar>
              <w:top w:w="20" w:type="dxa"/>
              <w:left w:w="20" w:type="dxa"/>
              <w:bottom w:w="20" w:type="dxa"/>
              <w:right w:w="20" w:type="dxa"/>
            </w:tcMar>
            <w:vAlign w:val="center"/>
            <w:hideMark/>
          </w:tcPr>
          <w:p w14:paraId="58FC7277" w14:textId="77777777" w:rsidR="00686D3A" w:rsidRPr="000E0A70" w:rsidRDefault="00686D3A" w:rsidP="00C77AA9">
            <w:pPr>
              <w:pStyle w:val="movimento2"/>
              <w:rPr>
                <w:color w:val="002060"/>
              </w:rPr>
            </w:pPr>
            <w:r w:rsidRPr="000E0A70">
              <w:rPr>
                <w:color w:val="002060"/>
              </w:rPr>
              <w:t xml:space="preserve">(CERRETO D ESI C5 A.S.D.) </w:t>
            </w:r>
          </w:p>
        </w:tc>
        <w:tc>
          <w:tcPr>
            <w:tcW w:w="800" w:type="dxa"/>
            <w:tcMar>
              <w:top w:w="20" w:type="dxa"/>
              <w:left w:w="20" w:type="dxa"/>
              <w:bottom w:w="20" w:type="dxa"/>
              <w:right w:w="20" w:type="dxa"/>
            </w:tcMar>
            <w:vAlign w:val="center"/>
            <w:hideMark/>
          </w:tcPr>
          <w:p w14:paraId="67C01ADE"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FD3961B"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3327363" w14:textId="77777777" w:rsidR="00686D3A" w:rsidRPr="000E0A70" w:rsidRDefault="00686D3A" w:rsidP="00C77AA9">
            <w:pPr>
              <w:pStyle w:val="movimento2"/>
              <w:rPr>
                <w:color w:val="002060"/>
              </w:rPr>
            </w:pPr>
            <w:r w:rsidRPr="000E0A70">
              <w:rPr>
                <w:color w:val="002060"/>
              </w:rPr>
              <w:t> </w:t>
            </w:r>
          </w:p>
        </w:tc>
      </w:tr>
    </w:tbl>
    <w:p w14:paraId="18933541" w14:textId="77777777" w:rsidR="00686D3A" w:rsidRPr="000E0A70" w:rsidRDefault="00686D3A" w:rsidP="00686D3A">
      <w:pPr>
        <w:pStyle w:val="titolo20"/>
        <w:rPr>
          <w:rFonts w:eastAsiaTheme="minorEastAsia"/>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025C3DA6" w14:textId="77777777" w:rsidTr="00C77AA9">
        <w:tc>
          <w:tcPr>
            <w:tcW w:w="2200" w:type="dxa"/>
            <w:tcMar>
              <w:top w:w="20" w:type="dxa"/>
              <w:left w:w="20" w:type="dxa"/>
              <w:bottom w:w="20" w:type="dxa"/>
              <w:right w:w="20" w:type="dxa"/>
            </w:tcMar>
            <w:vAlign w:val="center"/>
            <w:hideMark/>
          </w:tcPr>
          <w:p w14:paraId="626EBF6D" w14:textId="77777777" w:rsidR="00686D3A" w:rsidRPr="000E0A70" w:rsidRDefault="00686D3A" w:rsidP="00C77AA9">
            <w:pPr>
              <w:pStyle w:val="movimento"/>
              <w:rPr>
                <w:color w:val="002060"/>
              </w:rPr>
            </w:pPr>
            <w:r w:rsidRPr="000E0A70">
              <w:rPr>
                <w:color w:val="002060"/>
              </w:rPr>
              <w:t>VECCIA GIACOMO</w:t>
            </w:r>
          </w:p>
        </w:tc>
        <w:tc>
          <w:tcPr>
            <w:tcW w:w="2200" w:type="dxa"/>
            <w:tcMar>
              <w:top w:w="20" w:type="dxa"/>
              <w:left w:w="20" w:type="dxa"/>
              <w:bottom w:w="20" w:type="dxa"/>
              <w:right w:w="20" w:type="dxa"/>
            </w:tcMar>
            <w:vAlign w:val="center"/>
            <w:hideMark/>
          </w:tcPr>
          <w:p w14:paraId="4DB29702" w14:textId="77777777" w:rsidR="00686D3A" w:rsidRPr="000E0A70" w:rsidRDefault="00686D3A" w:rsidP="00C77AA9">
            <w:pPr>
              <w:pStyle w:val="movimento2"/>
              <w:rPr>
                <w:color w:val="002060"/>
              </w:rPr>
            </w:pPr>
            <w:r w:rsidRPr="000E0A70">
              <w:rPr>
                <w:color w:val="002060"/>
              </w:rPr>
              <w:t xml:space="preserve">(C.U.S. ANCONA) </w:t>
            </w:r>
          </w:p>
        </w:tc>
        <w:tc>
          <w:tcPr>
            <w:tcW w:w="800" w:type="dxa"/>
            <w:tcMar>
              <w:top w:w="20" w:type="dxa"/>
              <w:left w:w="20" w:type="dxa"/>
              <w:bottom w:w="20" w:type="dxa"/>
              <w:right w:w="20" w:type="dxa"/>
            </w:tcMar>
            <w:vAlign w:val="center"/>
            <w:hideMark/>
          </w:tcPr>
          <w:p w14:paraId="5757FC7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57D7224" w14:textId="77777777" w:rsidR="00686D3A" w:rsidRPr="000E0A70" w:rsidRDefault="00686D3A" w:rsidP="00C77AA9">
            <w:pPr>
              <w:pStyle w:val="movimento"/>
              <w:rPr>
                <w:color w:val="002060"/>
              </w:rPr>
            </w:pPr>
            <w:r w:rsidRPr="000E0A70">
              <w:rPr>
                <w:color w:val="002060"/>
              </w:rPr>
              <w:t>MARCELLONI GREGORI LEONARDO</w:t>
            </w:r>
          </w:p>
        </w:tc>
        <w:tc>
          <w:tcPr>
            <w:tcW w:w="2200" w:type="dxa"/>
            <w:tcMar>
              <w:top w:w="20" w:type="dxa"/>
              <w:left w:w="20" w:type="dxa"/>
              <w:bottom w:w="20" w:type="dxa"/>
              <w:right w:w="20" w:type="dxa"/>
            </w:tcMar>
            <w:vAlign w:val="center"/>
            <w:hideMark/>
          </w:tcPr>
          <w:p w14:paraId="1890B429" w14:textId="77777777" w:rsidR="00686D3A" w:rsidRPr="000E0A70" w:rsidRDefault="00686D3A" w:rsidP="00C77AA9">
            <w:pPr>
              <w:pStyle w:val="movimento2"/>
              <w:rPr>
                <w:color w:val="002060"/>
              </w:rPr>
            </w:pPr>
            <w:r w:rsidRPr="000E0A70">
              <w:rPr>
                <w:color w:val="002060"/>
              </w:rPr>
              <w:t xml:space="preserve">(C.U.S. MACERATA CALCIO A5) </w:t>
            </w:r>
          </w:p>
        </w:tc>
      </w:tr>
      <w:tr w:rsidR="00686D3A" w:rsidRPr="000E0A70" w14:paraId="0BD9DA9D" w14:textId="77777777" w:rsidTr="00C77AA9">
        <w:tc>
          <w:tcPr>
            <w:tcW w:w="2200" w:type="dxa"/>
            <w:tcMar>
              <w:top w:w="20" w:type="dxa"/>
              <w:left w:w="20" w:type="dxa"/>
              <w:bottom w:w="20" w:type="dxa"/>
              <w:right w:w="20" w:type="dxa"/>
            </w:tcMar>
            <w:vAlign w:val="center"/>
            <w:hideMark/>
          </w:tcPr>
          <w:p w14:paraId="27B5B7FD" w14:textId="77777777" w:rsidR="00686D3A" w:rsidRPr="000E0A70" w:rsidRDefault="00686D3A" w:rsidP="00C77AA9">
            <w:pPr>
              <w:pStyle w:val="movimento"/>
              <w:rPr>
                <w:color w:val="002060"/>
              </w:rPr>
            </w:pPr>
            <w:r w:rsidRPr="000E0A70">
              <w:rPr>
                <w:color w:val="002060"/>
              </w:rPr>
              <w:t>PAOLUCCI FILIPPO</w:t>
            </w:r>
          </w:p>
        </w:tc>
        <w:tc>
          <w:tcPr>
            <w:tcW w:w="2200" w:type="dxa"/>
            <w:tcMar>
              <w:top w:w="20" w:type="dxa"/>
              <w:left w:w="20" w:type="dxa"/>
              <w:bottom w:w="20" w:type="dxa"/>
              <w:right w:w="20" w:type="dxa"/>
            </w:tcMar>
            <w:vAlign w:val="center"/>
            <w:hideMark/>
          </w:tcPr>
          <w:p w14:paraId="01601E9D" w14:textId="77777777" w:rsidR="00686D3A" w:rsidRPr="000E0A70" w:rsidRDefault="00686D3A" w:rsidP="00C77AA9">
            <w:pPr>
              <w:pStyle w:val="movimento2"/>
              <w:rPr>
                <w:color w:val="002060"/>
              </w:rPr>
            </w:pPr>
            <w:r w:rsidRPr="000E0A70">
              <w:rPr>
                <w:color w:val="002060"/>
              </w:rPr>
              <w:t xml:space="preserve">(C.U.S. MACERATA CALCIO A5) </w:t>
            </w:r>
          </w:p>
        </w:tc>
        <w:tc>
          <w:tcPr>
            <w:tcW w:w="800" w:type="dxa"/>
            <w:tcMar>
              <w:top w:w="20" w:type="dxa"/>
              <w:left w:w="20" w:type="dxa"/>
              <w:bottom w:w="20" w:type="dxa"/>
              <w:right w:w="20" w:type="dxa"/>
            </w:tcMar>
            <w:vAlign w:val="center"/>
            <w:hideMark/>
          </w:tcPr>
          <w:p w14:paraId="5F830BE7"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16C96D4" w14:textId="77777777" w:rsidR="00686D3A" w:rsidRPr="000E0A70" w:rsidRDefault="00686D3A" w:rsidP="00C77AA9">
            <w:pPr>
              <w:pStyle w:val="movimento"/>
              <w:rPr>
                <w:color w:val="002060"/>
              </w:rPr>
            </w:pPr>
            <w:r w:rsidRPr="000E0A70">
              <w:rPr>
                <w:color w:val="002060"/>
              </w:rPr>
              <w:t>LIPPERA TOMMASO</w:t>
            </w:r>
          </w:p>
        </w:tc>
        <w:tc>
          <w:tcPr>
            <w:tcW w:w="2200" w:type="dxa"/>
            <w:tcMar>
              <w:top w:w="20" w:type="dxa"/>
              <w:left w:w="20" w:type="dxa"/>
              <w:bottom w:w="20" w:type="dxa"/>
              <w:right w:w="20" w:type="dxa"/>
            </w:tcMar>
            <w:vAlign w:val="center"/>
            <w:hideMark/>
          </w:tcPr>
          <w:p w14:paraId="7DE31642" w14:textId="77777777" w:rsidR="00686D3A" w:rsidRPr="000E0A70" w:rsidRDefault="00686D3A" w:rsidP="00C77AA9">
            <w:pPr>
              <w:pStyle w:val="movimento2"/>
              <w:rPr>
                <w:color w:val="002060"/>
              </w:rPr>
            </w:pPr>
            <w:r w:rsidRPr="000E0A70">
              <w:rPr>
                <w:color w:val="002060"/>
              </w:rPr>
              <w:t xml:space="preserve">(CERRETO D ESI C5 A.S.D.) </w:t>
            </w:r>
          </w:p>
        </w:tc>
      </w:tr>
      <w:tr w:rsidR="00686D3A" w:rsidRPr="000E0A70" w14:paraId="076234F4" w14:textId="77777777" w:rsidTr="00C77AA9">
        <w:tc>
          <w:tcPr>
            <w:tcW w:w="2200" w:type="dxa"/>
            <w:tcMar>
              <w:top w:w="20" w:type="dxa"/>
              <w:left w:w="20" w:type="dxa"/>
              <w:bottom w:w="20" w:type="dxa"/>
              <w:right w:w="20" w:type="dxa"/>
            </w:tcMar>
            <w:vAlign w:val="center"/>
            <w:hideMark/>
          </w:tcPr>
          <w:p w14:paraId="3FA47D98" w14:textId="77777777" w:rsidR="00686D3A" w:rsidRPr="000E0A70" w:rsidRDefault="00686D3A" w:rsidP="00C77AA9">
            <w:pPr>
              <w:pStyle w:val="movimento"/>
              <w:rPr>
                <w:color w:val="002060"/>
              </w:rPr>
            </w:pPr>
            <w:r w:rsidRPr="000E0A70">
              <w:rPr>
                <w:color w:val="002060"/>
              </w:rPr>
              <w:t>ELEUTERI ALESSANDRO</w:t>
            </w:r>
          </w:p>
        </w:tc>
        <w:tc>
          <w:tcPr>
            <w:tcW w:w="2200" w:type="dxa"/>
            <w:tcMar>
              <w:top w:w="20" w:type="dxa"/>
              <w:left w:w="20" w:type="dxa"/>
              <w:bottom w:w="20" w:type="dxa"/>
              <w:right w:w="20" w:type="dxa"/>
            </w:tcMar>
            <w:vAlign w:val="center"/>
            <w:hideMark/>
          </w:tcPr>
          <w:p w14:paraId="247311C7" w14:textId="77777777" w:rsidR="00686D3A" w:rsidRPr="000E0A70" w:rsidRDefault="00686D3A" w:rsidP="00C77AA9">
            <w:pPr>
              <w:pStyle w:val="movimento2"/>
              <w:rPr>
                <w:color w:val="002060"/>
              </w:rPr>
            </w:pPr>
            <w:r w:rsidRPr="000E0A70">
              <w:rPr>
                <w:color w:val="002060"/>
              </w:rPr>
              <w:t xml:space="preserve">(VIRTUS FORTITUDO 1950 SSD) </w:t>
            </w:r>
          </w:p>
        </w:tc>
        <w:tc>
          <w:tcPr>
            <w:tcW w:w="800" w:type="dxa"/>
            <w:tcMar>
              <w:top w:w="20" w:type="dxa"/>
              <w:left w:w="20" w:type="dxa"/>
              <w:bottom w:w="20" w:type="dxa"/>
              <w:right w:w="20" w:type="dxa"/>
            </w:tcMar>
            <w:vAlign w:val="center"/>
            <w:hideMark/>
          </w:tcPr>
          <w:p w14:paraId="6D7DC5CC"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D1A2065"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E596AC7" w14:textId="77777777" w:rsidR="00686D3A" w:rsidRPr="000E0A70" w:rsidRDefault="00686D3A" w:rsidP="00C77AA9">
            <w:pPr>
              <w:pStyle w:val="movimento2"/>
              <w:rPr>
                <w:color w:val="002060"/>
              </w:rPr>
            </w:pPr>
            <w:r w:rsidRPr="000E0A70">
              <w:rPr>
                <w:color w:val="002060"/>
              </w:rPr>
              <w:t> </w:t>
            </w:r>
          </w:p>
        </w:tc>
      </w:tr>
    </w:tbl>
    <w:p w14:paraId="5D963441" w14:textId="77777777" w:rsidR="00686D3A" w:rsidRPr="000E0A70" w:rsidRDefault="00686D3A" w:rsidP="00686D3A">
      <w:pPr>
        <w:pStyle w:val="titolo10"/>
        <w:rPr>
          <w:rFonts w:eastAsiaTheme="minorEastAsia"/>
          <w:color w:val="002060"/>
        </w:rPr>
      </w:pPr>
      <w:r w:rsidRPr="000E0A70">
        <w:rPr>
          <w:color w:val="002060"/>
        </w:rPr>
        <w:t xml:space="preserve">GARE DEL 16/10/2022 </w:t>
      </w:r>
    </w:p>
    <w:p w14:paraId="665F839E" w14:textId="77777777" w:rsidR="00686D3A" w:rsidRPr="000E0A70" w:rsidRDefault="00686D3A" w:rsidP="00686D3A">
      <w:pPr>
        <w:pStyle w:val="titolo7a"/>
        <w:rPr>
          <w:color w:val="002060"/>
        </w:rPr>
      </w:pPr>
      <w:r w:rsidRPr="000E0A70">
        <w:rPr>
          <w:color w:val="002060"/>
        </w:rPr>
        <w:t xml:space="preserve">PROVVEDIMENTI DISCIPLINARI </w:t>
      </w:r>
    </w:p>
    <w:p w14:paraId="794934B6"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0878350A" w14:textId="77777777" w:rsidR="00686D3A" w:rsidRPr="000E0A70" w:rsidRDefault="00686D3A" w:rsidP="00686D3A">
      <w:pPr>
        <w:pStyle w:val="titolo30"/>
        <w:rPr>
          <w:color w:val="002060"/>
        </w:rPr>
      </w:pPr>
      <w:r w:rsidRPr="000E0A70">
        <w:rPr>
          <w:color w:val="002060"/>
        </w:rPr>
        <w:t xml:space="preserve">SOCIETA' </w:t>
      </w:r>
    </w:p>
    <w:p w14:paraId="06976B1F" w14:textId="77777777" w:rsidR="00686D3A" w:rsidRPr="000E0A70" w:rsidRDefault="00686D3A" w:rsidP="00686D3A">
      <w:pPr>
        <w:pStyle w:val="titolo20"/>
        <w:rPr>
          <w:color w:val="002060"/>
        </w:rPr>
      </w:pPr>
      <w:r w:rsidRPr="000E0A70">
        <w:rPr>
          <w:color w:val="002060"/>
        </w:rPr>
        <w:t xml:space="preserve">PERDITA DELLA GARA: </w:t>
      </w:r>
    </w:p>
    <w:p w14:paraId="79F5375C"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r w:rsidRPr="000E0A70">
        <w:rPr>
          <w:color w:val="002060"/>
        </w:rPr>
        <w:br/>
        <w:t xml:space="preserve">V. Delibera </w:t>
      </w:r>
    </w:p>
    <w:p w14:paraId="4F59BFFA" w14:textId="77777777" w:rsidR="00686D3A" w:rsidRPr="000E0A70" w:rsidRDefault="00686D3A" w:rsidP="00686D3A">
      <w:pPr>
        <w:pStyle w:val="titolo20"/>
        <w:rPr>
          <w:color w:val="002060"/>
        </w:rPr>
      </w:pPr>
      <w:r w:rsidRPr="000E0A70">
        <w:rPr>
          <w:color w:val="002060"/>
        </w:rPr>
        <w:t xml:space="preserve">AMMENDA </w:t>
      </w:r>
    </w:p>
    <w:p w14:paraId="4126C7E4"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Euro 100,00 AUDAX 1970 </w:t>
      </w:r>
      <w:proofErr w:type="gramStart"/>
      <w:r w:rsidRPr="000E0A70">
        <w:rPr>
          <w:color w:val="002060"/>
        </w:rPr>
        <w:t>S.ANGELO</w:t>
      </w:r>
      <w:proofErr w:type="gramEnd"/>
      <w:r w:rsidRPr="000E0A70">
        <w:rPr>
          <w:color w:val="002060"/>
        </w:rPr>
        <w:t xml:space="preserve"> </w:t>
      </w:r>
      <w:r w:rsidRPr="000E0A70">
        <w:rPr>
          <w:color w:val="002060"/>
        </w:rPr>
        <w:br/>
        <w:t xml:space="preserve">V. Delibera </w:t>
      </w:r>
    </w:p>
    <w:p w14:paraId="07CF4927" w14:textId="77777777" w:rsidR="00686D3A" w:rsidRPr="000E0A70" w:rsidRDefault="00686D3A" w:rsidP="00686D3A">
      <w:pPr>
        <w:pStyle w:val="titolo30"/>
        <w:rPr>
          <w:color w:val="002060"/>
        </w:rPr>
      </w:pPr>
      <w:r w:rsidRPr="000E0A70">
        <w:rPr>
          <w:color w:val="002060"/>
        </w:rPr>
        <w:t xml:space="preserve">DIRIGENTI </w:t>
      </w:r>
    </w:p>
    <w:p w14:paraId="3636100C" w14:textId="77777777" w:rsidR="00686D3A" w:rsidRPr="000E0A70" w:rsidRDefault="00686D3A" w:rsidP="00686D3A">
      <w:pPr>
        <w:pStyle w:val="titolo20"/>
        <w:rPr>
          <w:color w:val="002060"/>
        </w:rPr>
      </w:pPr>
      <w:r w:rsidRPr="000E0A70">
        <w:rPr>
          <w:color w:val="002060"/>
        </w:rPr>
        <w:t xml:space="preserve">INIBIZIONE A SVOLGERE OGNI ATTIVITA' FINO AL 26/10/2022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31262F6C" w14:textId="77777777" w:rsidTr="00C77AA9">
        <w:tc>
          <w:tcPr>
            <w:tcW w:w="2200" w:type="dxa"/>
            <w:tcMar>
              <w:top w:w="20" w:type="dxa"/>
              <w:left w:w="20" w:type="dxa"/>
              <w:bottom w:w="20" w:type="dxa"/>
              <w:right w:w="20" w:type="dxa"/>
            </w:tcMar>
            <w:vAlign w:val="center"/>
            <w:hideMark/>
          </w:tcPr>
          <w:p w14:paraId="53125CA6" w14:textId="77777777" w:rsidR="00686D3A" w:rsidRPr="000E0A70" w:rsidRDefault="00686D3A" w:rsidP="00C77AA9">
            <w:pPr>
              <w:pStyle w:val="movimento"/>
              <w:rPr>
                <w:color w:val="002060"/>
              </w:rPr>
            </w:pPr>
            <w:r w:rsidRPr="000E0A70">
              <w:rPr>
                <w:color w:val="002060"/>
              </w:rPr>
              <w:t>BRACONI MARCO</w:t>
            </w:r>
          </w:p>
        </w:tc>
        <w:tc>
          <w:tcPr>
            <w:tcW w:w="2200" w:type="dxa"/>
            <w:tcMar>
              <w:top w:w="20" w:type="dxa"/>
              <w:left w:w="20" w:type="dxa"/>
              <w:bottom w:w="20" w:type="dxa"/>
              <w:right w:w="20" w:type="dxa"/>
            </w:tcMar>
            <w:vAlign w:val="center"/>
            <w:hideMark/>
          </w:tcPr>
          <w:p w14:paraId="0279204E" w14:textId="77777777" w:rsidR="00686D3A" w:rsidRPr="000E0A70" w:rsidRDefault="00686D3A" w:rsidP="00C77AA9">
            <w:pPr>
              <w:pStyle w:val="movimento2"/>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p>
        </w:tc>
        <w:tc>
          <w:tcPr>
            <w:tcW w:w="800" w:type="dxa"/>
            <w:tcMar>
              <w:top w:w="20" w:type="dxa"/>
              <w:left w:w="20" w:type="dxa"/>
              <w:bottom w:w="20" w:type="dxa"/>
              <w:right w:w="20" w:type="dxa"/>
            </w:tcMar>
            <w:vAlign w:val="center"/>
            <w:hideMark/>
          </w:tcPr>
          <w:p w14:paraId="7BD8F533"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D438D74"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3968983" w14:textId="77777777" w:rsidR="00686D3A" w:rsidRPr="000E0A70" w:rsidRDefault="00686D3A" w:rsidP="00C77AA9">
            <w:pPr>
              <w:pStyle w:val="movimento2"/>
              <w:rPr>
                <w:color w:val="002060"/>
              </w:rPr>
            </w:pPr>
            <w:r w:rsidRPr="000E0A70">
              <w:rPr>
                <w:color w:val="002060"/>
              </w:rPr>
              <w:t> </w:t>
            </w:r>
          </w:p>
        </w:tc>
      </w:tr>
    </w:tbl>
    <w:p w14:paraId="20F60AFE" w14:textId="77777777" w:rsidR="00686D3A" w:rsidRPr="000E0A70" w:rsidRDefault="00686D3A" w:rsidP="00686D3A">
      <w:pPr>
        <w:pStyle w:val="diffida"/>
        <w:spacing w:before="80" w:beforeAutospacing="0" w:after="40" w:afterAutospacing="0"/>
        <w:jc w:val="left"/>
        <w:rPr>
          <w:rFonts w:eastAsiaTheme="minorEastAsia"/>
          <w:color w:val="002060"/>
        </w:rPr>
      </w:pPr>
      <w:r w:rsidRPr="000E0A70">
        <w:rPr>
          <w:color w:val="002060"/>
        </w:rPr>
        <w:t xml:space="preserve">V. Delibera </w:t>
      </w:r>
    </w:p>
    <w:p w14:paraId="1A107410" w14:textId="77777777" w:rsidR="00686D3A" w:rsidRPr="000E0A70" w:rsidRDefault="00686D3A" w:rsidP="00686D3A">
      <w:pPr>
        <w:pStyle w:val="titolo20"/>
        <w:rPr>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3B5A153D" w14:textId="77777777" w:rsidTr="00C77AA9">
        <w:tc>
          <w:tcPr>
            <w:tcW w:w="2200" w:type="dxa"/>
            <w:tcMar>
              <w:top w:w="20" w:type="dxa"/>
              <w:left w:w="20" w:type="dxa"/>
              <w:bottom w:w="20" w:type="dxa"/>
              <w:right w:w="20" w:type="dxa"/>
            </w:tcMar>
            <w:vAlign w:val="center"/>
            <w:hideMark/>
          </w:tcPr>
          <w:p w14:paraId="04414FB9" w14:textId="77777777" w:rsidR="00686D3A" w:rsidRPr="000E0A70" w:rsidRDefault="00686D3A" w:rsidP="00C77AA9">
            <w:pPr>
              <w:pStyle w:val="movimento"/>
              <w:rPr>
                <w:color w:val="002060"/>
              </w:rPr>
            </w:pPr>
            <w:r w:rsidRPr="000E0A70">
              <w:rPr>
                <w:color w:val="002060"/>
              </w:rPr>
              <w:t>PISTACCHI MAURO</w:t>
            </w:r>
          </w:p>
        </w:tc>
        <w:tc>
          <w:tcPr>
            <w:tcW w:w="2200" w:type="dxa"/>
            <w:tcMar>
              <w:top w:w="20" w:type="dxa"/>
              <w:left w:w="20" w:type="dxa"/>
              <w:bottom w:w="20" w:type="dxa"/>
              <w:right w:w="20" w:type="dxa"/>
            </w:tcMar>
            <w:vAlign w:val="center"/>
            <w:hideMark/>
          </w:tcPr>
          <w:p w14:paraId="589C31BD" w14:textId="77777777" w:rsidR="00686D3A" w:rsidRPr="000E0A70" w:rsidRDefault="00686D3A" w:rsidP="00C77AA9">
            <w:pPr>
              <w:pStyle w:val="movimento2"/>
              <w:rPr>
                <w:color w:val="002060"/>
              </w:rPr>
            </w:pPr>
            <w:r w:rsidRPr="000E0A70">
              <w:rPr>
                <w:color w:val="002060"/>
              </w:rPr>
              <w:t xml:space="preserve">(BORGOROSSO TOLENTINO) </w:t>
            </w:r>
          </w:p>
        </w:tc>
        <w:tc>
          <w:tcPr>
            <w:tcW w:w="800" w:type="dxa"/>
            <w:tcMar>
              <w:top w:w="20" w:type="dxa"/>
              <w:left w:w="20" w:type="dxa"/>
              <w:bottom w:w="20" w:type="dxa"/>
              <w:right w:w="20" w:type="dxa"/>
            </w:tcMar>
            <w:vAlign w:val="center"/>
            <w:hideMark/>
          </w:tcPr>
          <w:p w14:paraId="7B2D0F13"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AA84FEE"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60F1308" w14:textId="77777777" w:rsidR="00686D3A" w:rsidRPr="000E0A70" w:rsidRDefault="00686D3A" w:rsidP="00C77AA9">
            <w:pPr>
              <w:pStyle w:val="movimento2"/>
              <w:rPr>
                <w:color w:val="002060"/>
              </w:rPr>
            </w:pPr>
            <w:r w:rsidRPr="000E0A70">
              <w:rPr>
                <w:color w:val="002060"/>
              </w:rPr>
              <w:t> </w:t>
            </w:r>
          </w:p>
        </w:tc>
      </w:tr>
    </w:tbl>
    <w:p w14:paraId="09ED9E67" w14:textId="77777777" w:rsidR="00686D3A" w:rsidRPr="000E0A70" w:rsidRDefault="00686D3A" w:rsidP="00686D3A">
      <w:pPr>
        <w:pStyle w:val="titolo30"/>
        <w:rPr>
          <w:rFonts w:eastAsiaTheme="minorEastAsia"/>
          <w:color w:val="002060"/>
        </w:rPr>
      </w:pPr>
      <w:r w:rsidRPr="000E0A70">
        <w:rPr>
          <w:color w:val="002060"/>
        </w:rPr>
        <w:t xml:space="preserve">ALLENATORI </w:t>
      </w:r>
    </w:p>
    <w:p w14:paraId="7BE295B4" w14:textId="77777777" w:rsidR="00686D3A" w:rsidRPr="000E0A70" w:rsidRDefault="00686D3A" w:rsidP="00686D3A">
      <w:pPr>
        <w:pStyle w:val="titolo20"/>
        <w:rPr>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2CA2B3DB" w14:textId="77777777" w:rsidTr="00C77AA9">
        <w:tc>
          <w:tcPr>
            <w:tcW w:w="2200" w:type="dxa"/>
            <w:tcMar>
              <w:top w:w="20" w:type="dxa"/>
              <w:left w:w="20" w:type="dxa"/>
              <w:bottom w:w="20" w:type="dxa"/>
              <w:right w:w="20" w:type="dxa"/>
            </w:tcMar>
            <w:vAlign w:val="center"/>
            <w:hideMark/>
          </w:tcPr>
          <w:p w14:paraId="3E9614C0" w14:textId="77777777" w:rsidR="00686D3A" w:rsidRPr="000E0A70" w:rsidRDefault="00686D3A" w:rsidP="00C77AA9">
            <w:pPr>
              <w:pStyle w:val="movimento"/>
              <w:rPr>
                <w:color w:val="002060"/>
              </w:rPr>
            </w:pPr>
            <w:r w:rsidRPr="000E0A70">
              <w:rPr>
                <w:color w:val="002060"/>
              </w:rPr>
              <w:lastRenderedPageBreak/>
              <w:t>PURGATORI LORENZO</w:t>
            </w:r>
          </w:p>
        </w:tc>
        <w:tc>
          <w:tcPr>
            <w:tcW w:w="2200" w:type="dxa"/>
            <w:tcMar>
              <w:top w:w="20" w:type="dxa"/>
              <w:left w:w="20" w:type="dxa"/>
              <w:bottom w:w="20" w:type="dxa"/>
              <w:right w:w="20" w:type="dxa"/>
            </w:tcMar>
            <w:vAlign w:val="center"/>
            <w:hideMark/>
          </w:tcPr>
          <w:p w14:paraId="1EA6D50E" w14:textId="77777777" w:rsidR="00686D3A" w:rsidRPr="000E0A70" w:rsidRDefault="00686D3A" w:rsidP="00C77AA9">
            <w:pPr>
              <w:pStyle w:val="movimento2"/>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p>
        </w:tc>
        <w:tc>
          <w:tcPr>
            <w:tcW w:w="800" w:type="dxa"/>
            <w:tcMar>
              <w:top w:w="20" w:type="dxa"/>
              <w:left w:w="20" w:type="dxa"/>
              <w:bottom w:w="20" w:type="dxa"/>
              <w:right w:w="20" w:type="dxa"/>
            </w:tcMar>
            <w:vAlign w:val="center"/>
            <w:hideMark/>
          </w:tcPr>
          <w:p w14:paraId="0148429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C307AA5" w14:textId="77777777" w:rsidR="00686D3A" w:rsidRPr="000E0A70" w:rsidRDefault="00686D3A" w:rsidP="00C77AA9">
            <w:pPr>
              <w:pStyle w:val="movimento"/>
              <w:rPr>
                <w:color w:val="002060"/>
              </w:rPr>
            </w:pPr>
            <w:r w:rsidRPr="000E0A70">
              <w:rPr>
                <w:color w:val="002060"/>
              </w:rPr>
              <w:t>PUGLIESE ANDREA</w:t>
            </w:r>
          </w:p>
        </w:tc>
        <w:tc>
          <w:tcPr>
            <w:tcW w:w="2200" w:type="dxa"/>
            <w:tcMar>
              <w:top w:w="20" w:type="dxa"/>
              <w:left w:w="20" w:type="dxa"/>
              <w:bottom w:w="20" w:type="dxa"/>
              <w:right w:w="20" w:type="dxa"/>
            </w:tcMar>
            <w:vAlign w:val="center"/>
            <w:hideMark/>
          </w:tcPr>
          <w:p w14:paraId="7ADDDE36" w14:textId="77777777" w:rsidR="00686D3A" w:rsidRPr="000E0A70" w:rsidRDefault="00686D3A" w:rsidP="00C77AA9">
            <w:pPr>
              <w:pStyle w:val="movimento2"/>
              <w:rPr>
                <w:color w:val="002060"/>
              </w:rPr>
            </w:pPr>
            <w:r w:rsidRPr="000E0A70">
              <w:rPr>
                <w:color w:val="002060"/>
              </w:rPr>
              <w:t xml:space="preserve">(FIGHT BULLS CORRIDONIA) </w:t>
            </w:r>
          </w:p>
        </w:tc>
      </w:tr>
    </w:tbl>
    <w:p w14:paraId="78DAA44F" w14:textId="77777777" w:rsidR="00686D3A" w:rsidRPr="000E0A70" w:rsidRDefault="00686D3A" w:rsidP="00686D3A">
      <w:pPr>
        <w:pStyle w:val="titolo30"/>
        <w:rPr>
          <w:rFonts w:eastAsiaTheme="minorEastAsia"/>
          <w:color w:val="002060"/>
        </w:rPr>
      </w:pPr>
      <w:r w:rsidRPr="000E0A70">
        <w:rPr>
          <w:color w:val="002060"/>
        </w:rPr>
        <w:t xml:space="preserve">CALCIATORI NON ESPULSI </w:t>
      </w:r>
    </w:p>
    <w:p w14:paraId="76DE5D09" w14:textId="77777777" w:rsidR="00686D3A" w:rsidRPr="000E0A70" w:rsidRDefault="00686D3A" w:rsidP="00686D3A">
      <w:pPr>
        <w:pStyle w:val="titolo20"/>
        <w:rPr>
          <w:color w:val="002060"/>
        </w:rPr>
      </w:pPr>
      <w:r w:rsidRPr="000E0A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1E657D32" w14:textId="77777777" w:rsidTr="00C77AA9">
        <w:tc>
          <w:tcPr>
            <w:tcW w:w="2200" w:type="dxa"/>
            <w:tcMar>
              <w:top w:w="20" w:type="dxa"/>
              <w:left w:w="20" w:type="dxa"/>
              <w:bottom w:w="20" w:type="dxa"/>
              <w:right w:w="20" w:type="dxa"/>
            </w:tcMar>
            <w:vAlign w:val="center"/>
            <w:hideMark/>
          </w:tcPr>
          <w:p w14:paraId="4BA429AA" w14:textId="77777777" w:rsidR="00686D3A" w:rsidRPr="000E0A70" w:rsidRDefault="00686D3A" w:rsidP="00C77AA9">
            <w:pPr>
              <w:pStyle w:val="movimento"/>
              <w:rPr>
                <w:color w:val="002060"/>
              </w:rPr>
            </w:pPr>
            <w:r w:rsidRPr="000E0A70">
              <w:rPr>
                <w:color w:val="002060"/>
              </w:rPr>
              <w:t>MASSARO GABRIELE</w:t>
            </w:r>
          </w:p>
        </w:tc>
        <w:tc>
          <w:tcPr>
            <w:tcW w:w="2200" w:type="dxa"/>
            <w:tcMar>
              <w:top w:w="20" w:type="dxa"/>
              <w:left w:w="20" w:type="dxa"/>
              <w:bottom w:w="20" w:type="dxa"/>
              <w:right w:w="20" w:type="dxa"/>
            </w:tcMar>
            <w:vAlign w:val="center"/>
            <w:hideMark/>
          </w:tcPr>
          <w:p w14:paraId="73DF4149" w14:textId="77777777" w:rsidR="00686D3A" w:rsidRPr="000E0A70" w:rsidRDefault="00686D3A" w:rsidP="00C77AA9">
            <w:pPr>
              <w:pStyle w:val="movimento2"/>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p>
        </w:tc>
        <w:tc>
          <w:tcPr>
            <w:tcW w:w="800" w:type="dxa"/>
            <w:tcMar>
              <w:top w:w="20" w:type="dxa"/>
              <w:left w:w="20" w:type="dxa"/>
              <w:bottom w:w="20" w:type="dxa"/>
              <w:right w:w="20" w:type="dxa"/>
            </w:tcMar>
            <w:vAlign w:val="center"/>
            <w:hideMark/>
          </w:tcPr>
          <w:p w14:paraId="56D8884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BEFED7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E75F5DA" w14:textId="77777777" w:rsidR="00686D3A" w:rsidRPr="000E0A70" w:rsidRDefault="00686D3A" w:rsidP="00C77AA9">
            <w:pPr>
              <w:pStyle w:val="movimento2"/>
              <w:rPr>
                <w:color w:val="002060"/>
              </w:rPr>
            </w:pPr>
            <w:r w:rsidRPr="000E0A70">
              <w:rPr>
                <w:color w:val="002060"/>
              </w:rPr>
              <w:t> </w:t>
            </w:r>
          </w:p>
        </w:tc>
      </w:tr>
    </w:tbl>
    <w:p w14:paraId="3680A834" w14:textId="77777777" w:rsidR="00686D3A" w:rsidRPr="000E0A70" w:rsidRDefault="00686D3A" w:rsidP="00686D3A">
      <w:pPr>
        <w:pStyle w:val="diffida"/>
        <w:spacing w:before="80" w:beforeAutospacing="0" w:after="40" w:afterAutospacing="0"/>
        <w:jc w:val="left"/>
        <w:rPr>
          <w:rFonts w:eastAsiaTheme="minorEastAsia"/>
          <w:color w:val="002060"/>
        </w:rPr>
      </w:pPr>
      <w:proofErr w:type="spellStart"/>
      <w:r w:rsidRPr="000E0A70">
        <w:rPr>
          <w:color w:val="002060"/>
        </w:rPr>
        <w:t>vd</w:t>
      </w:r>
      <w:proofErr w:type="spellEnd"/>
      <w:r w:rsidRPr="000E0A70">
        <w:rPr>
          <w:color w:val="002060"/>
        </w:rPr>
        <w:t xml:space="preserve">. delibera. </w:t>
      </w:r>
    </w:p>
    <w:p w14:paraId="00C19FD9" w14:textId="77777777" w:rsidR="00686D3A" w:rsidRPr="000E0A70" w:rsidRDefault="00686D3A" w:rsidP="00686D3A">
      <w:pPr>
        <w:pStyle w:val="titolo20"/>
        <w:rPr>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2D699E1F" w14:textId="77777777" w:rsidTr="00C77AA9">
        <w:tc>
          <w:tcPr>
            <w:tcW w:w="2200" w:type="dxa"/>
            <w:tcMar>
              <w:top w:w="20" w:type="dxa"/>
              <w:left w:w="20" w:type="dxa"/>
              <w:bottom w:w="20" w:type="dxa"/>
              <w:right w:w="20" w:type="dxa"/>
            </w:tcMar>
            <w:vAlign w:val="center"/>
            <w:hideMark/>
          </w:tcPr>
          <w:p w14:paraId="1F1DE9DA" w14:textId="77777777" w:rsidR="00686D3A" w:rsidRPr="000E0A70" w:rsidRDefault="00686D3A" w:rsidP="00C77AA9">
            <w:pPr>
              <w:pStyle w:val="movimento"/>
              <w:rPr>
                <w:color w:val="002060"/>
              </w:rPr>
            </w:pPr>
            <w:r w:rsidRPr="000E0A70">
              <w:rPr>
                <w:color w:val="002060"/>
              </w:rPr>
              <w:t>MASSARO GABRIELE</w:t>
            </w:r>
          </w:p>
        </w:tc>
        <w:tc>
          <w:tcPr>
            <w:tcW w:w="2200" w:type="dxa"/>
            <w:tcMar>
              <w:top w:w="20" w:type="dxa"/>
              <w:left w:w="20" w:type="dxa"/>
              <w:bottom w:w="20" w:type="dxa"/>
              <w:right w:w="20" w:type="dxa"/>
            </w:tcMar>
            <w:vAlign w:val="center"/>
            <w:hideMark/>
          </w:tcPr>
          <w:p w14:paraId="59A11581" w14:textId="77777777" w:rsidR="00686D3A" w:rsidRPr="000E0A70" w:rsidRDefault="00686D3A" w:rsidP="00C77AA9">
            <w:pPr>
              <w:pStyle w:val="movimento2"/>
              <w:rPr>
                <w:color w:val="002060"/>
              </w:rPr>
            </w:pPr>
            <w:r w:rsidRPr="000E0A70">
              <w:rPr>
                <w:color w:val="002060"/>
              </w:rPr>
              <w:t xml:space="preserve">(AUDAX 1970 </w:t>
            </w:r>
            <w:proofErr w:type="gramStart"/>
            <w:r w:rsidRPr="000E0A70">
              <w:rPr>
                <w:color w:val="002060"/>
              </w:rPr>
              <w:t>S.ANGELO</w:t>
            </w:r>
            <w:proofErr w:type="gramEnd"/>
            <w:r w:rsidRPr="000E0A70">
              <w:rPr>
                <w:color w:val="002060"/>
              </w:rPr>
              <w:t xml:space="preserve">) </w:t>
            </w:r>
          </w:p>
        </w:tc>
        <w:tc>
          <w:tcPr>
            <w:tcW w:w="800" w:type="dxa"/>
            <w:tcMar>
              <w:top w:w="20" w:type="dxa"/>
              <w:left w:w="20" w:type="dxa"/>
              <w:bottom w:w="20" w:type="dxa"/>
              <w:right w:w="20" w:type="dxa"/>
            </w:tcMar>
            <w:vAlign w:val="center"/>
            <w:hideMark/>
          </w:tcPr>
          <w:p w14:paraId="13C2DBE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57A1903" w14:textId="77777777" w:rsidR="00686D3A" w:rsidRPr="000E0A70" w:rsidRDefault="00686D3A" w:rsidP="00C77AA9">
            <w:pPr>
              <w:pStyle w:val="movimento"/>
              <w:rPr>
                <w:color w:val="002060"/>
              </w:rPr>
            </w:pPr>
            <w:r w:rsidRPr="000E0A70">
              <w:rPr>
                <w:color w:val="002060"/>
              </w:rPr>
              <w:t>SAITI BESIR</w:t>
            </w:r>
          </w:p>
        </w:tc>
        <w:tc>
          <w:tcPr>
            <w:tcW w:w="2200" w:type="dxa"/>
            <w:tcMar>
              <w:top w:w="20" w:type="dxa"/>
              <w:left w:w="20" w:type="dxa"/>
              <w:bottom w:w="20" w:type="dxa"/>
              <w:right w:w="20" w:type="dxa"/>
            </w:tcMar>
            <w:vAlign w:val="center"/>
            <w:hideMark/>
          </w:tcPr>
          <w:p w14:paraId="281E4C80" w14:textId="77777777" w:rsidR="00686D3A" w:rsidRPr="000E0A70" w:rsidRDefault="00686D3A" w:rsidP="00C77AA9">
            <w:pPr>
              <w:pStyle w:val="movimento2"/>
              <w:rPr>
                <w:color w:val="002060"/>
              </w:rPr>
            </w:pPr>
            <w:r w:rsidRPr="000E0A70">
              <w:rPr>
                <w:color w:val="002060"/>
              </w:rPr>
              <w:t xml:space="preserve">(BORGOROSSO TOLENTINO) </w:t>
            </w:r>
          </w:p>
        </w:tc>
      </w:tr>
      <w:tr w:rsidR="00686D3A" w:rsidRPr="000E0A70" w14:paraId="3E2377FF" w14:textId="77777777" w:rsidTr="00C77AA9">
        <w:tc>
          <w:tcPr>
            <w:tcW w:w="2200" w:type="dxa"/>
            <w:tcMar>
              <w:top w:w="20" w:type="dxa"/>
              <w:left w:w="20" w:type="dxa"/>
              <w:bottom w:w="20" w:type="dxa"/>
              <w:right w:w="20" w:type="dxa"/>
            </w:tcMar>
            <w:vAlign w:val="center"/>
            <w:hideMark/>
          </w:tcPr>
          <w:p w14:paraId="47E3DA03" w14:textId="77777777" w:rsidR="00686D3A" w:rsidRPr="000E0A70" w:rsidRDefault="00686D3A" w:rsidP="00C77AA9">
            <w:pPr>
              <w:pStyle w:val="movimento"/>
              <w:rPr>
                <w:color w:val="002060"/>
              </w:rPr>
            </w:pPr>
            <w:r w:rsidRPr="000E0A70">
              <w:rPr>
                <w:color w:val="002060"/>
              </w:rPr>
              <w:t>FIORETTI CARLO MARIA</w:t>
            </w:r>
          </w:p>
        </w:tc>
        <w:tc>
          <w:tcPr>
            <w:tcW w:w="2200" w:type="dxa"/>
            <w:tcMar>
              <w:top w:w="20" w:type="dxa"/>
              <w:left w:w="20" w:type="dxa"/>
              <w:bottom w:w="20" w:type="dxa"/>
              <w:right w:w="20" w:type="dxa"/>
            </w:tcMar>
            <w:vAlign w:val="center"/>
            <w:hideMark/>
          </w:tcPr>
          <w:p w14:paraId="0B2F7B43" w14:textId="77777777" w:rsidR="00686D3A" w:rsidRPr="000E0A70" w:rsidRDefault="00686D3A" w:rsidP="00C77AA9">
            <w:pPr>
              <w:pStyle w:val="movimento2"/>
              <w:rPr>
                <w:color w:val="002060"/>
              </w:rPr>
            </w:pPr>
            <w:r w:rsidRPr="000E0A70">
              <w:rPr>
                <w:color w:val="002060"/>
              </w:rPr>
              <w:t xml:space="preserve">(FIGHT BULLS CORRIDONIA) </w:t>
            </w:r>
          </w:p>
        </w:tc>
        <w:tc>
          <w:tcPr>
            <w:tcW w:w="800" w:type="dxa"/>
            <w:tcMar>
              <w:top w:w="20" w:type="dxa"/>
              <w:left w:w="20" w:type="dxa"/>
              <w:bottom w:w="20" w:type="dxa"/>
              <w:right w:w="20" w:type="dxa"/>
            </w:tcMar>
            <w:vAlign w:val="center"/>
            <w:hideMark/>
          </w:tcPr>
          <w:p w14:paraId="3798687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CECA719" w14:textId="77777777" w:rsidR="00686D3A" w:rsidRPr="000E0A70" w:rsidRDefault="00686D3A" w:rsidP="00C77AA9">
            <w:pPr>
              <w:pStyle w:val="movimento"/>
              <w:rPr>
                <w:color w:val="002060"/>
              </w:rPr>
            </w:pPr>
            <w:r w:rsidRPr="000E0A70">
              <w:rPr>
                <w:color w:val="002060"/>
              </w:rPr>
              <w:t>GIORDANO CRISTIAN</w:t>
            </w:r>
          </w:p>
        </w:tc>
        <w:tc>
          <w:tcPr>
            <w:tcW w:w="2200" w:type="dxa"/>
            <w:tcMar>
              <w:top w:w="20" w:type="dxa"/>
              <w:left w:w="20" w:type="dxa"/>
              <w:bottom w:w="20" w:type="dxa"/>
              <w:right w:w="20" w:type="dxa"/>
            </w:tcMar>
            <w:vAlign w:val="center"/>
            <w:hideMark/>
          </w:tcPr>
          <w:p w14:paraId="4DD34C50" w14:textId="77777777" w:rsidR="00686D3A" w:rsidRPr="000E0A70" w:rsidRDefault="00686D3A" w:rsidP="00C77AA9">
            <w:pPr>
              <w:pStyle w:val="movimento2"/>
              <w:rPr>
                <w:color w:val="002060"/>
              </w:rPr>
            </w:pPr>
            <w:r w:rsidRPr="000E0A70">
              <w:rPr>
                <w:color w:val="002060"/>
              </w:rPr>
              <w:t xml:space="preserve">(FIGHT BULLS CORRIDONIA) </w:t>
            </w:r>
          </w:p>
        </w:tc>
      </w:tr>
    </w:tbl>
    <w:p w14:paraId="71BF50CB" w14:textId="77777777" w:rsidR="00686D3A" w:rsidRPr="000E0A70" w:rsidRDefault="00686D3A" w:rsidP="00686D3A">
      <w:pPr>
        <w:pStyle w:val="breakline"/>
        <w:rPr>
          <w:color w:val="002060"/>
        </w:rPr>
      </w:pPr>
    </w:p>
    <w:p w14:paraId="538B6FCF" w14:textId="77777777" w:rsidR="00686D3A" w:rsidRPr="000E0A70" w:rsidRDefault="00686D3A" w:rsidP="00686D3A">
      <w:pPr>
        <w:ind w:left="4956"/>
        <w:rPr>
          <w:rFonts w:ascii="Arial" w:hAnsi="Arial" w:cs="Arial"/>
          <w:noProof/>
          <w:color w:val="002060"/>
          <w:sz w:val="22"/>
          <w:szCs w:val="22"/>
        </w:rPr>
      </w:pPr>
      <w:r w:rsidRPr="000E0A70">
        <w:rPr>
          <w:rFonts w:ascii="Arial" w:hAnsi="Arial" w:cs="Arial"/>
          <w:noProof/>
          <w:color w:val="002060"/>
          <w:sz w:val="22"/>
          <w:szCs w:val="22"/>
        </w:rPr>
        <w:t>F.to IL SOSTITUTO GIUDICE SPORTIVO      </w:t>
      </w:r>
    </w:p>
    <w:p w14:paraId="274D3FFA" w14:textId="77777777" w:rsidR="00686D3A" w:rsidRPr="000E0A70" w:rsidRDefault="00686D3A" w:rsidP="00686D3A">
      <w:pPr>
        <w:pStyle w:val="breakline"/>
        <w:rPr>
          <w:rFonts w:ascii="Arial" w:hAnsi="Arial" w:cs="Arial"/>
          <w:noProof/>
          <w:color w:val="002060"/>
          <w:sz w:val="22"/>
          <w:szCs w:val="22"/>
        </w:rPr>
      </w:pPr>
      <w:r w:rsidRPr="000E0A70">
        <w:rPr>
          <w:rFonts w:ascii="Arial" w:hAnsi="Arial" w:cs="Arial"/>
          <w:noProof/>
          <w:color w:val="002060"/>
          <w:sz w:val="22"/>
          <w:szCs w:val="22"/>
        </w:rPr>
        <w:t xml:space="preserve"> </w:t>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t xml:space="preserve">   </w:t>
      </w:r>
      <w:r w:rsidRPr="000E0A70">
        <w:rPr>
          <w:rFonts w:ascii="Arial" w:hAnsi="Arial" w:cs="Arial"/>
          <w:noProof/>
          <w:color w:val="002060"/>
          <w:sz w:val="22"/>
          <w:szCs w:val="22"/>
        </w:rPr>
        <w:tab/>
        <w:t xml:space="preserve">                Federica Sorrentino</w:t>
      </w:r>
    </w:p>
    <w:p w14:paraId="599C2340" w14:textId="77777777" w:rsidR="00686D3A" w:rsidRPr="000E0A70" w:rsidRDefault="00686D3A" w:rsidP="00686D3A">
      <w:pPr>
        <w:pStyle w:val="breakline"/>
        <w:rPr>
          <w:rFonts w:eastAsiaTheme="minorEastAsia"/>
          <w:color w:val="002060"/>
        </w:rPr>
      </w:pPr>
    </w:p>
    <w:p w14:paraId="56012863" w14:textId="77777777" w:rsidR="00686D3A" w:rsidRPr="000E0A70" w:rsidRDefault="00686D3A" w:rsidP="00686D3A">
      <w:pPr>
        <w:pStyle w:val="titoloprinc0"/>
        <w:rPr>
          <w:color w:val="002060"/>
        </w:rPr>
      </w:pPr>
      <w:r w:rsidRPr="000E0A70">
        <w:rPr>
          <w:color w:val="002060"/>
        </w:rPr>
        <w:t>CLASSIFICA</w:t>
      </w:r>
    </w:p>
    <w:p w14:paraId="05774B84" w14:textId="77777777" w:rsidR="00686D3A" w:rsidRPr="000E0A70" w:rsidRDefault="00686D3A" w:rsidP="00686D3A">
      <w:pPr>
        <w:pStyle w:val="breakline"/>
        <w:rPr>
          <w:color w:val="002060"/>
        </w:rPr>
      </w:pPr>
    </w:p>
    <w:p w14:paraId="4C98A97F" w14:textId="77777777" w:rsidR="00686D3A" w:rsidRPr="000E0A70" w:rsidRDefault="00686D3A" w:rsidP="00686D3A">
      <w:pPr>
        <w:pStyle w:val="breakline"/>
        <w:rPr>
          <w:color w:val="002060"/>
        </w:rPr>
      </w:pPr>
    </w:p>
    <w:p w14:paraId="17AB3CDD"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6A104198"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AA7F4"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A01ED"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8A31D"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643FD"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AFA15"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8C1CF"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FF54C"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228F1"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99890"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EC59F" w14:textId="77777777" w:rsidR="00686D3A" w:rsidRPr="000E0A70" w:rsidRDefault="00686D3A" w:rsidP="00C77AA9">
            <w:pPr>
              <w:pStyle w:val="headertabella0"/>
              <w:rPr>
                <w:color w:val="002060"/>
              </w:rPr>
            </w:pPr>
            <w:r w:rsidRPr="000E0A70">
              <w:rPr>
                <w:color w:val="002060"/>
              </w:rPr>
              <w:t>PE</w:t>
            </w:r>
          </w:p>
        </w:tc>
      </w:tr>
      <w:tr w:rsidR="00686D3A" w:rsidRPr="000E0A70" w14:paraId="7298D130"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B16673" w14:textId="77777777" w:rsidR="00686D3A" w:rsidRPr="000E0A70" w:rsidRDefault="00686D3A" w:rsidP="00C77AA9">
            <w:pPr>
              <w:pStyle w:val="rowtabella0"/>
              <w:rPr>
                <w:color w:val="002060"/>
              </w:rPr>
            </w:pPr>
            <w:r w:rsidRPr="000E0A7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3F16B"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4CB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072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75E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92B5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4501" w14:textId="77777777" w:rsidR="00686D3A" w:rsidRPr="000E0A70" w:rsidRDefault="00686D3A" w:rsidP="00C77AA9">
            <w:pPr>
              <w:pStyle w:val="rowtabella0"/>
              <w:jc w:val="center"/>
              <w:rPr>
                <w:color w:val="002060"/>
              </w:rPr>
            </w:pPr>
            <w:r w:rsidRPr="000E0A7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0B2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F40B"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DF18E" w14:textId="77777777" w:rsidR="00686D3A" w:rsidRPr="000E0A70" w:rsidRDefault="00686D3A" w:rsidP="00C77AA9">
            <w:pPr>
              <w:pStyle w:val="rowtabella0"/>
              <w:jc w:val="center"/>
              <w:rPr>
                <w:color w:val="002060"/>
              </w:rPr>
            </w:pPr>
            <w:r w:rsidRPr="000E0A70">
              <w:rPr>
                <w:color w:val="002060"/>
              </w:rPr>
              <w:t>0</w:t>
            </w:r>
          </w:p>
        </w:tc>
      </w:tr>
      <w:tr w:rsidR="00686D3A" w:rsidRPr="000E0A70" w14:paraId="3D00AD9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E2156" w14:textId="77777777" w:rsidR="00686D3A" w:rsidRPr="000E0A70" w:rsidRDefault="00686D3A" w:rsidP="00C77AA9">
            <w:pPr>
              <w:pStyle w:val="rowtabella0"/>
              <w:rPr>
                <w:color w:val="002060"/>
              </w:rPr>
            </w:pPr>
            <w:r w:rsidRPr="000E0A7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C6AC"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73A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85D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51F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530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6619"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AC9D"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6F394"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B47DC" w14:textId="77777777" w:rsidR="00686D3A" w:rsidRPr="000E0A70" w:rsidRDefault="00686D3A" w:rsidP="00C77AA9">
            <w:pPr>
              <w:pStyle w:val="rowtabella0"/>
              <w:jc w:val="center"/>
              <w:rPr>
                <w:color w:val="002060"/>
              </w:rPr>
            </w:pPr>
            <w:r w:rsidRPr="000E0A70">
              <w:rPr>
                <w:color w:val="002060"/>
              </w:rPr>
              <w:t>0</w:t>
            </w:r>
          </w:p>
        </w:tc>
      </w:tr>
      <w:tr w:rsidR="00686D3A" w:rsidRPr="000E0A70" w14:paraId="2FFC2BA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17969" w14:textId="77777777" w:rsidR="00686D3A" w:rsidRPr="000E0A70" w:rsidRDefault="00686D3A" w:rsidP="00C77AA9">
            <w:pPr>
              <w:pStyle w:val="rowtabella0"/>
              <w:rPr>
                <w:color w:val="002060"/>
                <w:lang w:val="en-US"/>
              </w:rPr>
            </w:pPr>
            <w:r w:rsidRPr="000E0A70">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AA60"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210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08E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7177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CAA0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3241"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9B5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32A3"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8A9A" w14:textId="77777777" w:rsidR="00686D3A" w:rsidRPr="000E0A70" w:rsidRDefault="00686D3A" w:rsidP="00C77AA9">
            <w:pPr>
              <w:pStyle w:val="rowtabella0"/>
              <w:jc w:val="center"/>
              <w:rPr>
                <w:color w:val="002060"/>
              </w:rPr>
            </w:pPr>
            <w:r w:rsidRPr="000E0A70">
              <w:rPr>
                <w:color w:val="002060"/>
              </w:rPr>
              <w:t>0</w:t>
            </w:r>
          </w:p>
        </w:tc>
      </w:tr>
      <w:tr w:rsidR="00686D3A" w:rsidRPr="000E0A70" w14:paraId="7D2E863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3B394" w14:textId="77777777" w:rsidR="00686D3A" w:rsidRPr="000E0A70" w:rsidRDefault="00686D3A" w:rsidP="00C77AA9">
            <w:pPr>
              <w:pStyle w:val="rowtabella0"/>
              <w:rPr>
                <w:color w:val="002060"/>
              </w:rPr>
            </w:pPr>
            <w:r w:rsidRPr="000E0A7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3605"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1E0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2E5F0"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D12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6C8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49EA8"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7798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42D4"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927D" w14:textId="77777777" w:rsidR="00686D3A" w:rsidRPr="000E0A70" w:rsidRDefault="00686D3A" w:rsidP="00C77AA9">
            <w:pPr>
              <w:pStyle w:val="rowtabella0"/>
              <w:jc w:val="center"/>
              <w:rPr>
                <w:color w:val="002060"/>
              </w:rPr>
            </w:pPr>
            <w:r w:rsidRPr="000E0A70">
              <w:rPr>
                <w:color w:val="002060"/>
              </w:rPr>
              <w:t>0</w:t>
            </w:r>
          </w:p>
        </w:tc>
      </w:tr>
      <w:tr w:rsidR="00686D3A" w:rsidRPr="000E0A70" w14:paraId="0D78B9CE"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0171D" w14:textId="77777777" w:rsidR="00686D3A" w:rsidRPr="000E0A70" w:rsidRDefault="00686D3A" w:rsidP="00C77AA9">
            <w:pPr>
              <w:pStyle w:val="rowtabella0"/>
              <w:rPr>
                <w:color w:val="002060"/>
              </w:rPr>
            </w:pPr>
            <w:r w:rsidRPr="000E0A7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3AEA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FB43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F49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826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322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18A7"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A7F2"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AA5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5A4A" w14:textId="77777777" w:rsidR="00686D3A" w:rsidRPr="000E0A70" w:rsidRDefault="00686D3A" w:rsidP="00C77AA9">
            <w:pPr>
              <w:pStyle w:val="rowtabella0"/>
              <w:jc w:val="center"/>
              <w:rPr>
                <w:color w:val="002060"/>
              </w:rPr>
            </w:pPr>
            <w:r w:rsidRPr="000E0A70">
              <w:rPr>
                <w:color w:val="002060"/>
              </w:rPr>
              <w:t>0</w:t>
            </w:r>
          </w:p>
        </w:tc>
      </w:tr>
      <w:tr w:rsidR="00686D3A" w:rsidRPr="000E0A70" w14:paraId="0CD6B6E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CBD0B" w14:textId="77777777" w:rsidR="00686D3A" w:rsidRPr="000E0A70" w:rsidRDefault="00686D3A" w:rsidP="00C77AA9">
            <w:pPr>
              <w:pStyle w:val="rowtabella0"/>
              <w:rPr>
                <w:color w:val="002060"/>
              </w:rPr>
            </w:pPr>
            <w:r w:rsidRPr="000E0A70">
              <w:rPr>
                <w:color w:val="002060"/>
              </w:rPr>
              <w:t xml:space="preserve">G.S. AUDAX 1970 </w:t>
            </w:r>
            <w:proofErr w:type="gramStart"/>
            <w:r w:rsidRPr="000E0A7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4B7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6FB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F944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5F5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BC1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814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0EF69"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6397"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7D89" w14:textId="77777777" w:rsidR="00686D3A" w:rsidRPr="000E0A70" w:rsidRDefault="00686D3A" w:rsidP="00C77AA9">
            <w:pPr>
              <w:pStyle w:val="rowtabella0"/>
              <w:jc w:val="center"/>
              <w:rPr>
                <w:color w:val="002060"/>
              </w:rPr>
            </w:pPr>
            <w:r w:rsidRPr="000E0A70">
              <w:rPr>
                <w:color w:val="002060"/>
              </w:rPr>
              <w:t>0</w:t>
            </w:r>
          </w:p>
        </w:tc>
      </w:tr>
      <w:tr w:rsidR="00686D3A" w:rsidRPr="000E0A70" w14:paraId="4EC79FAD"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33965C" w14:textId="77777777" w:rsidR="00686D3A" w:rsidRPr="000E0A70" w:rsidRDefault="00686D3A" w:rsidP="00C77AA9">
            <w:pPr>
              <w:pStyle w:val="rowtabella0"/>
              <w:rPr>
                <w:color w:val="002060"/>
              </w:rPr>
            </w:pPr>
            <w:r w:rsidRPr="000E0A7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041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AB5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73A0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95B0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28F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D295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0577" w14:textId="77777777" w:rsidR="00686D3A" w:rsidRPr="000E0A70" w:rsidRDefault="00686D3A" w:rsidP="00C77AA9">
            <w:pPr>
              <w:pStyle w:val="rowtabella0"/>
              <w:jc w:val="center"/>
              <w:rPr>
                <w:color w:val="002060"/>
              </w:rPr>
            </w:pPr>
            <w:r w:rsidRPr="000E0A7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38BE8" w14:textId="77777777" w:rsidR="00686D3A" w:rsidRPr="000E0A70" w:rsidRDefault="00686D3A" w:rsidP="00C77AA9">
            <w:pPr>
              <w:pStyle w:val="rowtabella0"/>
              <w:jc w:val="center"/>
              <w:rPr>
                <w:color w:val="002060"/>
              </w:rPr>
            </w:pPr>
            <w:r w:rsidRPr="000E0A7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B2FDB" w14:textId="77777777" w:rsidR="00686D3A" w:rsidRPr="000E0A70" w:rsidRDefault="00686D3A" w:rsidP="00C77AA9">
            <w:pPr>
              <w:pStyle w:val="rowtabella0"/>
              <w:jc w:val="center"/>
              <w:rPr>
                <w:color w:val="002060"/>
              </w:rPr>
            </w:pPr>
            <w:r w:rsidRPr="000E0A70">
              <w:rPr>
                <w:color w:val="002060"/>
              </w:rPr>
              <w:t>0</w:t>
            </w:r>
          </w:p>
        </w:tc>
      </w:tr>
    </w:tbl>
    <w:p w14:paraId="5B4595C0" w14:textId="77777777" w:rsidR="00686D3A" w:rsidRPr="000E0A70" w:rsidRDefault="00686D3A" w:rsidP="00686D3A">
      <w:pPr>
        <w:pStyle w:val="breakline"/>
        <w:rPr>
          <w:rFonts w:eastAsiaTheme="minorEastAsia"/>
          <w:color w:val="002060"/>
        </w:rPr>
      </w:pPr>
    </w:p>
    <w:p w14:paraId="178EC1CA" w14:textId="77777777" w:rsidR="00686D3A" w:rsidRPr="000E0A70" w:rsidRDefault="00686D3A" w:rsidP="00686D3A">
      <w:pPr>
        <w:pStyle w:val="breakline"/>
        <w:rPr>
          <w:color w:val="002060"/>
        </w:rPr>
      </w:pPr>
    </w:p>
    <w:p w14:paraId="5AAD3075" w14:textId="77777777" w:rsidR="00686D3A" w:rsidRPr="000E0A70" w:rsidRDefault="00686D3A" w:rsidP="00686D3A">
      <w:pPr>
        <w:pStyle w:val="sottotitolocampionato10"/>
        <w:rPr>
          <w:color w:val="002060"/>
        </w:rPr>
      </w:pPr>
      <w:r w:rsidRPr="000E0A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1A54C6F1"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8DCAF"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6F9CB"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9C0E1"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9534D"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D8977"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F6191"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EA827"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5CE05"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D3968"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02F55" w14:textId="77777777" w:rsidR="00686D3A" w:rsidRPr="000E0A70" w:rsidRDefault="00686D3A" w:rsidP="00C77AA9">
            <w:pPr>
              <w:pStyle w:val="headertabella0"/>
              <w:rPr>
                <w:color w:val="002060"/>
              </w:rPr>
            </w:pPr>
            <w:r w:rsidRPr="000E0A70">
              <w:rPr>
                <w:color w:val="002060"/>
              </w:rPr>
              <w:t>PE</w:t>
            </w:r>
          </w:p>
        </w:tc>
      </w:tr>
      <w:tr w:rsidR="00686D3A" w:rsidRPr="000E0A70" w14:paraId="348CBDFF"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60D727" w14:textId="77777777" w:rsidR="00686D3A" w:rsidRPr="000E0A70" w:rsidRDefault="00686D3A" w:rsidP="00C77AA9">
            <w:pPr>
              <w:pStyle w:val="rowtabella0"/>
              <w:rPr>
                <w:color w:val="002060"/>
              </w:rPr>
            </w:pPr>
            <w:r w:rsidRPr="000E0A7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D793"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CE52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500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F96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DA1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E573"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23A0"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8978"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79FD" w14:textId="77777777" w:rsidR="00686D3A" w:rsidRPr="000E0A70" w:rsidRDefault="00686D3A" w:rsidP="00C77AA9">
            <w:pPr>
              <w:pStyle w:val="rowtabella0"/>
              <w:jc w:val="center"/>
              <w:rPr>
                <w:color w:val="002060"/>
              </w:rPr>
            </w:pPr>
            <w:r w:rsidRPr="000E0A70">
              <w:rPr>
                <w:color w:val="002060"/>
              </w:rPr>
              <w:t>0</w:t>
            </w:r>
          </w:p>
        </w:tc>
      </w:tr>
      <w:tr w:rsidR="00686D3A" w:rsidRPr="000E0A70" w14:paraId="622D5DE3"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1A65F" w14:textId="77777777" w:rsidR="00686D3A" w:rsidRPr="000E0A70" w:rsidRDefault="00686D3A" w:rsidP="00C77AA9">
            <w:pPr>
              <w:pStyle w:val="rowtabella0"/>
              <w:rPr>
                <w:color w:val="002060"/>
              </w:rPr>
            </w:pPr>
            <w:r w:rsidRPr="000E0A7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4FF9"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0C58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7474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4A4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7DC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279C"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964F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052A"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127E" w14:textId="77777777" w:rsidR="00686D3A" w:rsidRPr="000E0A70" w:rsidRDefault="00686D3A" w:rsidP="00C77AA9">
            <w:pPr>
              <w:pStyle w:val="rowtabella0"/>
              <w:jc w:val="center"/>
              <w:rPr>
                <w:color w:val="002060"/>
              </w:rPr>
            </w:pPr>
            <w:r w:rsidRPr="000E0A70">
              <w:rPr>
                <w:color w:val="002060"/>
              </w:rPr>
              <w:t>0</w:t>
            </w:r>
          </w:p>
        </w:tc>
      </w:tr>
      <w:tr w:rsidR="00686D3A" w:rsidRPr="000E0A70" w14:paraId="3413173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7BFE2" w14:textId="77777777" w:rsidR="00686D3A" w:rsidRPr="000E0A70" w:rsidRDefault="00686D3A" w:rsidP="00C77AA9">
            <w:pPr>
              <w:pStyle w:val="rowtabella0"/>
              <w:rPr>
                <w:color w:val="002060"/>
              </w:rPr>
            </w:pPr>
            <w:r w:rsidRPr="000E0A7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9029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2B4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3E1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04B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102A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4A71"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8F3E"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80E3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6C3C" w14:textId="77777777" w:rsidR="00686D3A" w:rsidRPr="000E0A70" w:rsidRDefault="00686D3A" w:rsidP="00C77AA9">
            <w:pPr>
              <w:pStyle w:val="rowtabella0"/>
              <w:jc w:val="center"/>
              <w:rPr>
                <w:color w:val="002060"/>
              </w:rPr>
            </w:pPr>
            <w:r w:rsidRPr="000E0A70">
              <w:rPr>
                <w:color w:val="002060"/>
              </w:rPr>
              <w:t>0</w:t>
            </w:r>
          </w:p>
        </w:tc>
      </w:tr>
      <w:tr w:rsidR="00686D3A" w:rsidRPr="000E0A70" w14:paraId="45CB4A6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F1FAD" w14:textId="77777777" w:rsidR="00686D3A" w:rsidRPr="000E0A70" w:rsidRDefault="00686D3A" w:rsidP="00C77AA9">
            <w:pPr>
              <w:pStyle w:val="rowtabella0"/>
              <w:rPr>
                <w:color w:val="002060"/>
              </w:rPr>
            </w:pPr>
            <w:r w:rsidRPr="000E0A7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299B"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BFF85"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4D7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626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76A9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8317"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BC3B"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0A1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D8FD" w14:textId="77777777" w:rsidR="00686D3A" w:rsidRPr="000E0A70" w:rsidRDefault="00686D3A" w:rsidP="00C77AA9">
            <w:pPr>
              <w:pStyle w:val="rowtabella0"/>
              <w:jc w:val="center"/>
              <w:rPr>
                <w:color w:val="002060"/>
              </w:rPr>
            </w:pPr>
            <w:r w:rsidRPr="000E0A70">
              <w:rPr>
                <w:color w:val="002060"/>
              </w:rPr>
              <w:t>0</w:t>
            </w:r>
          </w:p>
        </w:tc>
      </w:tr>
      <w:tr w:rsidR="00686D3A" w:rsidRPr="000E0A70" w14:paraId="1CB6B807"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F36D13" w14:textId="77777777" w:rsidR="00686D3A" w:rsidRPr="000E0A70" w:rsidRDefault="00686D3A" w:rsidP="00C77AA9">
            <w:pPr>
              <w:pStyle w:val="rowtabella0"/>
              <w:rPr>
                <w:color w:val="002060"/>
              </w:rPr>
            </w:pPr>
            <w:r w:rsidRPr="000E0A70">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4931"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CE1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3AC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7F6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AFC4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B915"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488C"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D0E9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31F1" w14:textId="77777777" w:rsidR="00686D3A" w:rsidRPr="000E0A70" w:rsidRDefault="00686D3A" w:rsidP="00C77AA9">
            <w:pPr>
              <w:pStyle w:val="rowtabella0"/>
              <w:jc w:val="center"/>
              <w:rPr>
                <w:color w:val="002060"/>
              </w:rPr>
            </w:pPr>
            <w:r w:rsidRPr="000E0A70">
              <w:rPr>
                <w:color w:val="002060"/>
              </w:rPr>
              <w:t>0</w:t>
            </w:r>
          </w:p>
        </w:tc>
      </w:tr>
      <w:tr w:rsidR="00686D3A" w:rsidRPr="000E0A70" w14:paraId="0B986541"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EB757" w14:textId="77777777" w:rsidR="00686D3A" w:rsidRPr="000E0A70" w:rsidRDefault="00686D3A" w:rsidP="00C77AA9">
            <w:pPr>
              <w:pStyle w:val="rowtabella0"/>
              <w:rPr>
                <w:color w:val="002060"/>
                <w:lang w:val="en-US"/>
              </w:rPr>
            </w:pPr>
            <w:r w:rsidRPr="000E0A7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536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801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107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160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19C9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912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F490"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1F57"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1D13" w14:textId="77777777" w:rsidR="00686D3A" w:rsidRPr="000E0A70" w:rsidRDefault="00686D3A" w:rsidP="00C77AA9">
            <w:pPr>
              <w:pStyle w:val="rowtabella0"/>
              <w:jc w:val="center"/>
              <w:rPr>
                <w:color w:val="002060"/>
              </w:rPr>
            </w:pPr>
            <w:r w:rsidRPr="000E0A70">
              <w:rPr>
                <w:color w:val="002060"/>
              </w:rPr>
              <w:t>0</w:t>
            </w:r>
          </w:p>
        </w:tc>
      </w:tr>
      <w:tr w:rsidR="00686D3A" w:rsidRPr="000E0A70" w14:paraId="2E8A363D"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1321F" w14:textId="77777777" w:rsidR="00686D3A" w:rsidRPr="000E0A70" w:rsidRDefault="00686D3A" w:rsidP="00C77AA9">
            <w:pPr>
              <w:pStyle w:val="rowtabella0"/>
              <w:rPr>
                <w:color w:val="002060"/>
              </w:rPr>
            </w:pPr>
            <w:r w:rsidRPr="000E0A70">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C25A"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D08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E97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6D70"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564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AD8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9FD5"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B5C7"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4F75" w14:textId="77777777" w:rsidR="00686D3A" w:rsidRPr="000E0A70" w:rsidRDefault="00686D3A" w:rsidP="00C77AA9">
            <w:pPr>
              <w:pStyle w:val="rowtabella0"/>
              <w:jc w:val="center"/>
              <w:rPr>
                <w:color w:val="002060"/>
              </w:rPr>
            </w:pPr>
            <w:r w:rsidRPr="000E0A70">
              <w:rPr>
                <w:color w:val="002060"/>
              </w:rPr>
              <w:t>0</w:t>
            </w:r>
          </w:p>
        </w:tc>
      </w:tr>
      <w:tr w:rsidR="00686D3A" w:rsidRPr="000E0A70" w14:paraId="74FDA3CE"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F89DF" w14:textId="77777777" w:rsidR="00686D3A" w:rsidRPr="000E0A70" w:rsidRDefault="00686D3A" w:rsidP="00C77AA9">
            <w:pPr>
              <w:pStyle w:val="rowtabella0"/>
              <w:rPr>
                <w:color w:val="002060"/>
              </w:rPr>
            </w:pPr>
            <w:r w:rsidRPr="000E0A7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DCF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1EF5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7768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138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9E16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72A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226C"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5416"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BB70" w14:textId="77777777" w:rsidR="00686D3A" w:rsidRPr="000E0A70" w:rsidRDefault="00686D3A" w:rsidP="00C77AA9">
            <w:pPr>
              <w:pStyle w:val="rowtabella0"/>
              <w:jc w:val="center"/>
              <w:rPr>
                <w:color w:val="002060"/>
              </w:rPr>
            </w:pPr>
            <w:r w:rsidRPr="000E0A70">
              <w:rPr>
                <w:color w:val="002060"/>
              </w:rPr>
              <w:t>0</w:t>
            </w:r>
          </w:p>
        </w:tc>
      </w:tr>
    </w:tbl>
    <w:p w14:paraId="41821A29" w14:textId="77777777" w:rsidR="00686D3A" w:rsidRPr="000E0A70" w:rsidRDefault="00686D3A" w:rsidP="00686D3A">
      <w:pPr>
        <w:pStyle w:val="breakline"/>
        <w:rPr>
          <w:rFonts w:eastAsiaTheme="minorEastAsia"/>
          <w:color w:val="002060"/>
        </w:rPr>
      </w:pPr>
    </w:p>
    <w:p w14:paraId="37326858" w14:textId="77777777" w:rsidR="00686D3A" w:rsidRPr="000E0A70" w:rsidRDefault="00686D3A" w:rsidP="00686D3A">
      <w:pPr>
        <w:pStyle w:val="breakline"/>
        <w:rPr>
          <w:color w:val="002060"/>
        </w:rPr>
      </w:pPr>
    </w:p>
    <w:p w14:paraId="23D9BC75" w14:textId="77777777" w:rsidR="00686D3A" w:rsidRPr="000E0A70" w:rsidRDefault="00686D3A" w:rsidP="00686D3A">
      <w:pPr>
        <w:pStyle w:val="sottotitolocampionato10"/>
        <w:rPr>
          <w:color w:val="002060"/>
        </w:rPr>
      </w:pPr>
      <w:r w:rsidRPr="000E0A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366807FF"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F88BA"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D3891"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FC2DB"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31D88"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0B94F"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1C971"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9C14E"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98B3B"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F0B43"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FCA7E" w14:textId="77777777" w:rsidR="00686D3A" w:rsidRPr="000E0A70" w:rsidRDefault="00686D3A" w:rsidP="00C77AA9">
            <w:pPr>
              <w:pStyle w:val="headertabella0"/>
              <w:rPr>
                <w:color w:val="002060"/>
              </w:rPr>
            </w:pPr>
            <w:r w:rsidRPr="000E0A70">
              <w:rPr>
                <w:color w:val="002060"/>
              </w:rPr>
              <w:t>PE</w:t>
            </w:r>
          </w:p>
        </w:tc>
      </w:tr>
      <w:tr w:rsidR="00686D3A" w:rsidRPr="000E0A70" w14:paraId="246256F3"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7970E" w14:textId="77777777" w:rsidR="00686D3A" w:rsidRPr="000E0A70" w:rsidRDefault="00686D3A" w:rsidP="00C77AA9">
            <w:pPr>
              <w:pStyle w:val="rowtabella0"/>
              <w:rPr>
                <w:color w:val="002060"/>
                <w:lang w:val="en-US"/>
              </w:rPr>
            </w:pPr>
            <w:r w:rsidRPr="000E0A70">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D09F"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4A1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190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B08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117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E0E0C" w14:textId="77777777" w:rsidR="00686D3A" w:rsidRPr="000E0A70" w:rsidRDefault="00686D3A" w:rsidP="00C77AA9">
            <w:pPr>
              <w:pStyle w:val="rowtabella0"/>
              <w:jc w:val="center"/>
              <w:rPr>
                <w:color w:val="002060"/>
              </w:rPr>
            </w:pPr>
            <w:r w:rsidRPr="000E0A7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B9F4"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9D14"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077E" w14:textId="77777777" w:rsidR="00686D3A" w:rsidRPr="000E0A70" w:rsidRDefault="00686D3A" w:rsidP="00C77AA9">
            <w:pPr>
              <w:pStyle w:val="rowtabella0"/>
              <w:jc w:val="center"/>
              <w:rPr>
                <w:color w:val="002060"/>
              </w:rPr>
            </w:pPr>
            <w:r w:rsidRPr="000E0A70">
              <w:rPr>
                <w:color w:val="002060"/>
              </w:rPr>
              <w:t>0</w:t>
            </w:r>
          </w:p>
        </w:tc>
      </w:tr>
      <w:tr w:rsidR="00686D3A" w:rsidRPr="000E0A70" w14:paraId="4EDA476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E6A96" w14:textId="77777777" w:rsidR="00686D3A" w:rsidRPr="000E0A70" w:rsidRDefault="00686D3A" w:rsidP="00C77AA9">
            <w:pPr>
              <w:pStyle w:val="rowtabella0"/>
              <w:rPr>
                <w:color w:val="002060"/>
              </w:rPr>
            </w:pPr>
            <w:r w:rsidRPr="000E0A7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F32E"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FAC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D68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715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E622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6CAE"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E0216"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ECA4"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D49F0" w14:textId="77777777" w:rsidR="00686D3A" w:rsidRPr="000E0A70" w:rsidRDefault="00686D3A" w:rsidP="00C77AA9">
            <w:pPr>
              <w:pStyle w:val="rowtabella0"/>
              <w:jc w:val="center"/>
              <w:rPr>
                <w:color w:val="002060"/>
              </w:rPr>
            </w:pPr>
            <w:r w:rsidRPr="000E0A70">
              <w:rPr>
                <w:color w:val="002060"/>
              </w:rPr>
              <w:t>0</w:t>
            </w:r>
          </w:p>
        </w:tc>
      </w:tr>
      <w:tr w:rsidR="00686D3A" w:rsidRPr="000E0A70" w14:paraId="5226865D"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2956F" w14:textId="77777777" w:rsidR="00686D3A" w:rsidRPr="000E0A70" w:rsidRDefault="00686D3A" w:rsidP="00C77AA9">
            <w:pPr>
              <w:pStyle w:val="rowtabella0"/>
              <w:rPr>
                <w:color w:val="002060"/>
              </w:rPr>
            </w:pPr>
            <w:r w:rsidRPr="000E0A7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9AB1"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4A3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4E7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C6B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FC0C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ACFA"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BC3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BD63"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46C96" w14:textId="77777777" w:rsidR="00686D3A" w:rsidRPr="000E0A70" w:rsidRDefault="00686D3A" w:rsidP="00C77AA9">
            <w:pPr>
              <w:pStyle w:val="rowtabella0"/>
              <w:jc w:val="center"/>
              <w:rPr>
                <w:color w:val="002060"/>
              </w:rPr>
            </w:pPr>
            <w:r w:rsidRPr="000E0A70">
              <w:rPr>
                <w:color w:val="002060"/>
              </w:rPr>
              <w:t>0</w:t>
            </w:r>
          </w:p>
        </w:tc>
      </w:tr>
      <w:tr w:rsidR="00686D3A" w:rsidRPr="000E0A70" w14:paraId="1522726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D8FC1" w14:textId="77777777" w:rsidR="00686D3A" w:rsidRPr="000E0A70" w:rsidRDefault="00686D3A" w:rsidP="00C77AA9">
            <w:pPr>
              <w:pStyle w:val="rowtabella0"/>
              <w:rPr>
                <w:color w:val="002060"/>
              </w:rPr>
            </w:pPr>
            <w:r w:rsidRPr="000E0A7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9D27"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9CA4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2730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33D2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5C1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2487A"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48A9"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5B2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C640" w14:textId="77777777" w:rsidR="00686D3A" w:rsidRPr="000E0A70" w:rsidRDefault="00686D3A" w:rsidP="00C77AA9">
            <w:pPr>
              <w:pStyle w:val="rowtabella0"/>
              <w:jc w:val="center"/>
              <w:rPr>
                <w:color w:val="002060"/>
              </w:rPr>
            </w:pPr>
            <w:r w:rsidRPr="000E0A70">
              <w:rPr>
                <w:color w:val="002060"/>
              </w:rPr>
              <w:t>0</w:t>
            </w:r>
          </w:p>
        </w:tc>
      </w:tr>
      <w:tr w:rsidR="00686D3A" w:rsidRPr="000E0A70" w14:paraId="5A72EAEF"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C65A9" w14:textId="77777777" w:rsidR="00686D3A" w:rsidRPr="000E0A70" w:rsidRDefault="00686D3A" w:rsidP="00C77AA9">
            <w:pPr>
              <w:pStyle w:val="rowtabella0"/>
              <w:rPr>
                <w:color w:val="002060"/>
              </w:rPr>
            </w:pPr>
            <w:r w:rsidRPr="000E0A7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4E8B9"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E35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3EAC"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4F2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DA95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5975"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291E2"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33D4F"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A7A2" w14:textId="77777777" w:rsidR="00686D3A" w:rsidRPr="000E0A70" w:rsidRDefault="00686D3A" w:rsidP="00C77AA9">
            <w:pPr>
              <w:pStyle w:val="rowtabella0"/>
              <w:jc w:val="center"/>
              <w:rPr>
                <w:color w:val="002060"/>
              </w:rPr>
            </w:pPr>
            <w:r w:rsidRPr="000E0A70">
              <w:rPr>
                <w:color w:val="002060"/>
              </w:rPr>
              <w:t>0</w:t>
            </w:r>
          </w:p>
        </w:tc>
      </w:tr>
      <w:tr w:rsidR="00686D3A" w:rsidRPr="000E0A70" w14:paraId="56710C3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BC10C" w14:textId="77777777" w:rsidR="00686D3A" w:rsidRPr="000E0A70" w:rsidRDefault="00686D3A" w:rsidP="00C77AA9">
            <w:pPr>
              <w:pStyle w:val="rowtabella0"/>
              <w:rPr>
                <w:color w:val="002060"/>
              </w:rPr>
            </w:pPr>
            <w:r w:rsidRPr="000E0A70">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A44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229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FA21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7FD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BCF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2ED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58870"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FF459"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D4FF" w14:textId="77777777" w:rsidR="00686D3A" w:rsidRPr="000E0A70" w:rsidRDefault="00686D3A" w:rsidP="00C77AA9">
            <w:pPr>
              <w:pStyle w:val="rowtabella0"/>
              <w:jc w:val="center"/>
              <w:rPr>
                <w:color w:val="002060"/>
              </w:rPr>
            </w:pPr>
            <w:r w:rsidRPr="000E0A70">
              <w:rPr>
                <w:color w:val="002060"/>
              </w:rPr>
              <w:t>0</w:t>
            </w:r>
          </w:p>
        </w:tc>
      </w:tr>
      <w:tr w:rsidR="00686D3A" w:rsidRPr="000E0A70" w14:paraId="58CF1FEE"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F2C38" w14:textId="77777777" w:rsidR="00686D3A" w:rsidRPr="000E0A70" w:rsidRDefault="00686D3A" w:rsidP="00C77AA9">
            <w:pPr>
              <w:pStyle w:val="rowtabella0"/>
              <w:rPr>
                <w:color w:val="002060"/>
                <w:lang w:val="en-US"/>
              </w:rPr>
            </w:pPr>
            <w:r w:rsidRPr="000E0A70">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32B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7BA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91D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81F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6AF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D447"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8621"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6DC4"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C083" w14:textId="77777777" w:rsidR="00686D3A" w:rsidRPr="000E0A70" w:rsidRDefault="00686D3A" w:rsidP="00C77AA9">
            <w:pPr>
              <w:pStyle w:val="rowtabella0"/>
              <w:jc w:val="center"/>
              <w:rPr>
                <w:color w:val="002060"/>
              </w:rPr>
            </w:pPr>
            <w:r w:rsidRPr="000E0A70">
              <w:rPr>
                <w:color w:val="002060"/>
              </w:rPr>
              <w:t>0</w:t>
            </w:r>
          </w:p>
        </w:tc>
      </w:tr>
      <w:tr w:rsidR="00686D3A" w:rsidRPr="000E0A70" w14:paraId="13090DBD"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08CC19" w14:textId="77777777" w:rsidR="00686D3A" w:rsidRPr="000E0A70" w:rsidRDefault="00686D3A" w:rsidP="00C77AA9">
            <w:pPr>
              <w:pStyle w:val="rowtabella0"/>
              <w:rPr>
                <w:color w:val="002060"/>
              </w:rPr>
            </w:pPr>
            <w:r w:rsidRPr="000E0A70">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9E5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5A55"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8552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7B70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6273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A68D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5C2C"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C9D2"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43BDB" w14:textId="77777777" w:rsidR="00686D3A" w:rsidRPr="000E0A70" w:rsidRDefault="00686D3A" w:rsidP="00C77AA9">
            <w:pPr>
              <w:pStyle w:val="rowtabella0"/>
              <w:jc w:val="center"/>
              <w:rPr>
                <w:color w:val="002060"/>
              </w:rPr>
            </w:pPr>
            <w:r w:rsidRPr="000E0A70">
              <w:rPr>
                <w:color w:val="002060"/>
              </w:rPr>
              <w:t>0</w:t>
            </w:r>
          </w:p>
        </w:tc>
      </w:tr>
    </w:tbl>
    <w:p w14:paraId="5D60C295" w14:textId="77777777" w:rsidR="00686D3A" w:rsidRPr="000E0A70" w:rsidRDefault="00686D3A" w:rsidP="00686D3A">
      <w:pPr>
        <w:pStyle w:val="breakline"/>
        <w:rPr>
          <w:rFonts w:eastAsiaTheme="minorEastAsia"/>
          <w:color w:val="002060"/>
        </w:rPr>
      </w:pPr>
    </w:p>
    <w:p w14:paraId="6415AD70" w14:textId="77777777" w:rsidR="00686D3A" w:rsidRPr="000E0A70" w:rsidRDefault="00686D3A" w:rsidP="00686D3A">
      <w:pPr>
        <w:pStyle w:val="titoloprinc0"/>
        <w:rPr>
          <w:color w:val="002060"/>
        </w:rPr>
      </w:pPr>
      <w:r w:rsidRPr="000E0A70">
        <w:rPr>
          <w:color w:val="002060"/>
        </w:rPr>
        <w:t>PROGRAMMA GARE</w:t>
      </w:r>
    </w:p>
    <w:p w14:paraId="2EAB7D54" w14:textId="77777777" w:rsidR="00686D3A" w:rsidRPr="000E0A70" w:rsidRDefault="00686D3A" w:rsidP="00686D3A">
      <w:pPr>
        <w:pStyle w:val="breakline"/>
        <w:rPr>
          <w:color w:val="002060"/>
        </w:rPr>
      </w:pPr>
    </w:p>
    <w:p w14:paraId="03F3B89D" w14:textId="77777777" w:rsidR="00686D3A" w:rsidRPr="000E0A70" w:rsidRDefault="00686D3A" w:rsidP="00686D3A">
      <w:pPr>
        <w:pStyle w:val="sottotitolocampionato10"/>
        <w:rPr>
          <w:color w:val="002060"/>
        </w:rPr>
      </w:pPr>
      <w:r w:rsidRPr="000E0A70">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78"/>
        <w:gridCol w:w="1555"/>
        <w:gridCol w:w="1550"/>
      </w:tblGrid>
      <w:tr w:rsidR="00686D3A" w:rsidRPr="000E0A70" w14:paraId="28D9F901"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E223F"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4A21B"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BA9C5"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BABE"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4CC23"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82EA3"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1E77A"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0AEB2B99"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2725B" w14:textId="77777777" w:rsidR="00686D3A" w:rsidRPr="000E0A70" w:rsidRDefault="00686D3A" w:rsidP="00C77AA9">
            <w:pPr>
              <w:pStyle w:val="rowtabella0"/>
              <w:rPr>
                <w:color w:val="002060"/>
              </w:rPr>
            </w:pPr>
            <w:r w:rsidRPr="000E0A70">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9E27B" w14:textId="77777777" w:rsidR="00686D3A" w:rsidRPr="000E0A70" w:rsidRDefault="00686D3A" w:rsidP="00C77AA9">
            <w:pPr>
              <w:pStyle w:val="rowtabella0"/>
              <w:rPr>
                <w:color w:val="002060"/>
              </w:rPr>
            </w:pPr>
            <w:r w:rsidRPr="000E0A70">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23EDB"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23DE9" w14:textId="77777777" w:rsidR="00686D3A" w:rsidRPr="000E0A70" w:rsidRDefault="00686D3A" w:rsidP="00C77AA9">
            <w:pPr>
              <w:pStyle w:val="rowtabella0"/>
              <w:rPr>
                <w:color w:val="002060"/>
              </w:rPr>
            </w:pPr>
            <w:r w:rsidRPr="000E0A70">
              <w:rPr>
                <w:color w:val="002060"/>
              </w:rPr>
              <w:t>22/10/2022 19:30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DF222" w14:textId="77777777" w:rsidR="00686D3A" w:rsidRPr="000E0A70" w:rsidRDefault="00686D3A" w:rsidP="00C77AA9">
            <w:pPr>
              <w:pStyle w:val="rowtabella0"/>
              <w:rPr>
                <w:color w:val="002060"/>
              </w:rPr>
            </w:pPr>
            <w:r w:rsidRPr="000E0A70">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EB7B4" w14:textId="77777777" w:rsidR="00686D3A" w:rsidRPr="000E0A70" w:rsidRDefault="00686D3A" w:rsidP="00C77AA9">
            <w:pPr>
              <w:pStyle w:val="rowtabella0"/>
              <w:rPr>
                <w:color w:val="002060"/>
              </w:rPr>
            </w:pPr>
            <w:r w:rsidRPr="000E0A70">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A3474" w14:textId="77777777" w:rsidR="00686D3A" w:rsidRPr="000E0A70" w:rsidRDefault="00686D3A" w:rsidP="00C77AA9">
            <w:pPr>
              <w:pStyle w:val="rowtabella0"/>
              <w:rPr>
                <w:color w:val="002060"/>
              </w:rPr>
            </w:pPr>
            <w:r w:rsidRPr="000E0A70">
              <w:rPr>
                <w:color w:val="002060"/>
              </w:rPr>
              <w:t>VIA NAZARIO SAURO</w:t>
            </w:r>
          </w:p>
        </w:tc>
      </w:tr>
      <w:tr w:rsidR="00686D3A" w:rsidRPr="000E0A70" w14:paraId="172C6816"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F44945" w14:textId="77777777" w:rsidR="00686D3A" w:rsidRPr="000E0A70" w:rsidRDefault="00686D3A" w:rsidP="00C77AA9">
            <w:pPr>
              <w:pStyle w:val="rowtabella0"/>
              <w:rPr>
                <w:color w:val="002060"/>
              </w:rPr>
            </w:pPr>
            <w:r w:rsidRPr="000E0A70">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ABE138" w14:textId="77777777" w:rsidR="00686D3A" w:rsidRPr="000E0A70" w:rsidRDefault="00686D3A" w:rsidP="00C77AA9">
            <w:pPr>
              <w:pStyle w:val="rowtabella0"/>
              <w:rPr>
                <w:color w:val="002060"/>
              </w:rPr>
            </w:pPr>
            <w:r w:rsidRPr="000E0A70">
              <w:rPr>
                <w:color w:val="002060"/>
              </w:rPr>
              <w:t>ETA BETA FOOTBALL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EBCC4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089CB5" w14:textId="77777777" w:rsidR="00686D3A" w:rsidRPr="000E0A70" w:rsidRDefault="00686D3A" w:rsidP="00C77AA9">
            <w:pPr>
              <w:pStyle w:val="rowtabella0"/>
              <w:rPr>
                <w:color w:val="002060"/>
              </w:rPr>
            </w:pPr>
            <w:r w:rsidRPr="000E0A70">
              <w:rPr>
                <w:color w:val="002060"/>
              </w:rPr>
              <w:t>22/10/2022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708838" w14:textId="77777777" w:rsidR="00686D3A" w:rsidRPr="000E0A70" w:rsidRDefault="00686D3A" w:rsidP="00C77AA9">
            <w:pPr>
              <w:pStyle w:val="rowtabella0"/>
              <w:rPr>
                <w:color w:val="002060"/>
              </w:rPr>
            </w:pPr>
            <w:r w:rsidRPr="000E0A70">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26BC96" w14:textId="77777777" w:rsidR="00686D3A" w:rsidRPr="000E0A70" w:rsidRDefault="00686D3A" w:rsidP="00C77AA9">
            <w:pPr>
              <w:pStyle w:val="rowtabella0"/>
              <w:rPr>
                <w:color w:val="002060"/>
              </w:rPr>
            </w:pPr>
            <w:r w:rsidRPr="000E0A70">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1DA415" w14:textId="77777777" w:rsidR="00686D3A" w:rsidRPr="000E0A70" w:rsidRDefault="00686D3A" w:rsidP="00C77AA9">
            <w:pPr>
              <w:pStyle w:val="rowtabella0"/>
              <w:rPr>
                <w:color w:val="002060"/>
              </w:rPr>
            </w:pPr>
            <w:r w:rsidRPr="000E0A70">
              <w:rPr>
                <w:color w:val="002060"/>
              </w:rPr>
              <w:t>STR.DEL BURELLO LOC.VAL NEVOLA</w:t>
            </w:r>
          </w:p>
        </w:tc>
      </w:tr>
      <w:tr w:rsidR="00686D3A" w:rsidRPr="000E0A70" w14:paraId="501D1CF1"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A1DF26" w14:textId="77777777" w:rsidR="00686D3A" w:rsidRPr="000E0A70" w:rsidRDefault="00686D3A" w:rsidP="00C77AA9">
            <w:pPr>
              <w:pStyle w:val="rowtabella0"/>
              <w:rPr>
                <w:color w:val="002060"/>
              </w:rPr>
            </w:pPr>
            <w:r w:rsidRPr="000E0A70">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A6F66" w14:textId="77777777" w:rsidR="00686D3A" w:rsidRPr="000E0A70" w:rsidRDefault="00686D3A" w:rsidP="00C77AA9">
            <w:pPr>
              <w:pStyle w:val="rowtabella0"/>
              <w:rPr>
                <w:color w:val="002060"/>
              </w:rPr>
            </w:pPr>
            <w:r w:rsidRPr="000E0A70">
              <w:rPr>
                <w:color w:val="002060"/>
              </w:rPr>
              <w:t xml:space="preserve">AUDAX 1970 </w:t>
            </w:r>
            <w:proofErr w:type="gramStart"/>
            <w:r w:rsidRPr="000E0A70">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0778B"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6E104" w14:textId="77777777" w:rsidR="00686D3A" w:rsidRPr="000E0A70" w:rsidRDefault="00686D3A" w:rsidP="00C77AA9">
            <w:pPr>
              <w:pStyle w:val="rowtabella0"/>
              <w:rPr>
                <w:color w:val="002060"/>
              </w:rPr>
            </w:pPr>
            <w:r w:rsidRPr="000E0A70">
              <w:rPr>
                <w:color w:val="002060"/>
              </w:rPr>
              <w:t>23/10/2022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34846" w14:textId="77777777" w:rsidR="00686D3A" w:rsidRPr="000E0A70" w:rsidRDefault="00686D3A" w:rsidP="00C77AA9">
            <w:pPr>
              <w:pStyle w:val="rowtabella0"/>
              <w:rPr>
                <w:color w:val="002060"/>
              </w:rPr>
            </w:pPr>
            <w:r w:rsidRPr="000E0A70">
              <w:rPr>
                <w:color w:val="002060"/>
              </w:rPr>
              <w:t>5459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8558A" w14:textId="77777777" w:rsidR="00686D3A" w:rsidRPr="000E0A70" w:rsidRDefault="00686D3A" w:rsidP="00C77AA9">
            <w:pPr>
              <w:pStyle w:val="rowtabella0"/>
              <w:rPr>
                <w:color w:val="002060"/>
              </w:rPr>
            </w:pPr>
            <w:r w:rsidRPr="000E0A70">
              <w:rPr>
                <w:color w:val="002060"/>
              </w:rPr>
              <w:t>SANT'IPPOLITO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633C7" w14:textId="77777777" w:rsidR="00686D3A" w:rsidRPr="000E0A70" w:rsidRDefault="00686D3A" w:rsidP="00C77AA9">
            <w:pPr>
              <w:pStyle w:val="rowtabella0"/>
              <w:rPr>
                <w:color w:val="002060"/>
              </w:rPr>
            </w:pPr>
            <w:r w:rsidRPr="000E0A70">
              <w:rPr>
                <w:color w:val="002060"/>
              </w:rPr>
              <w:t>VIA ROMA, SNC</w:t>
            </w:r>
          </w:p>
        </w:tc>
      </w:tr>
    </w:tbl>
    <w:p w14:paraId="07EC3B55" w14:textId="77777777" w:rsidR="00686D3A" w:rsidRPr="000E0A70" w:rsidRDefault="00686D3A" w:rsidP="00686D3A">
      <w:pPr>
        <w:pStyle w:val="breakline"/>
        <w:rPr>
          <w:rFonts w:eastAsiaTheme="minorEastAsia"/>
          <w:color w:val="002060"/>
        </w:rPr>
      </w:pPr>
    </w:p>
    <w:p w14:paraId="0CACEBB9" w14:textId="77777777" w:rsidR="00686D3A" w:rsidRPr="000E0A70" w:rsidRDefault="00686D3A" w:rsidP="00686D3A">
      <w:pPr>
        <w:pStyle w:val="breakline"/>
        <w:rPr>
          <w:color w:val="002060"/>
        </w:rPr>
      </w:pPr>
    </w:p>
    <w:p w14:paraId="60DBC264" w14:textId="77777777" w:rsidR="00686D3A" w:rsidRPr="000E0A70" w:rsidRDefault="00686D3A" w:rsidP="00686D3A">
      <w:pPr>
        <w:pStyle w:val="breakline"/>
        <w:rPr>
          <w:color w:val="002060"/>
        </w:rPr>
      </w:pPr>
    </w:p>
    <w:p w14:paraId="69BD5A48" w14:textId="77777777" w:rsidR="00686D3A" w:rsidRPr="000E0A70" w:rsidRDefault="00686D3A" w:rsidP="00686D3A">
      <w:pPr>
        <w:pStyle w:val="sottotitolocampionato10"/>
        <w:rPr>
          <w:color w:val="002060"/>
        </w:rPr>
      </w:pPr>
      <w:r w:rsidRPr="000E0A70">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686D3A" w:rsidRPr="000E0A70" w14:paraId="1D4F7D8C"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D61D6"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F14DF"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0AFD1"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5A1B1"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8E90D"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18B31"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586C2"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6E2F9191"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9018C4" w14:textId="77777777" w:rsidR="00686D3A" w:rsidRPr="000E0A70" w:rsidRDefault="00686D3A" w:rsidP="00C77AA9">
            <w:pPr>
              <w:pStyle w:val="rowtabella0"/>
              <w:rPr>
                <w:color w:val="002060"/>
              </w:rPr>
            </w:pPr>
            <w:r w:rsidRPr="000E0A70">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2C475" w14:textId="77777777" w:rsidR="00686D3A" w:rsidRPr="000E0A70" w:rsidRDefault="00686D3A" w:rsidP="00C77AA9">
            <w:pPr>
              <w:pStyle w:val="rowtabella0"/>
              <w:rPr>
                <w:color w:val="002060"/>
              </w:rPr>
            </w:pPr>
            <w:r w:rsidRPr="000E0A70">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7B19E"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5D0A3" w14:textId="77777777" w:rsidR="00686D3A" w:rsidRPr="000E0A70" w:rsidRDefault="00686D3A" w:rsidP="00C77AA9">
            <w:pPr>
              <w:pStyle w:val="rowtabella0"/>
              <w:rPr>
                <w:color w:val="002060"/>
              </w:rPr>
            </w:pPr>
            <w:r w:rsidRPr="000E0A70">
              <w:rPr>
                <w:color w:val="002060"/>
              </w:rPr>
              <w:t>22/10/2022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2000A" w14:textId="77777777" w:rsidR="00686D3A" w:rsidRPr="000E0A70" w:rsidRDefault="00686D3A" w:rsidP="00C77AA9">
            <w:pPr>
              <w:pStyle w:val="rowtabella0"/>
              <w:rPr>
                <w:color w:val="002060"/>
              </w:rPr>
            </w:pPr>
            <w:r w:rsidRPr="000E0A70">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85F2B" w14:textId="77777777" w:rsidR="00686D3A" w:rsidRPr="000E0A70" w:rsidRDefault="00686D3A" w:rsidP="00C77AA9">
            <w:pPr>
              <w:pStyle w:val="rowtabella0"/>
              <w:rPr>
                <w:color w:val="002060"/>
              </w:rPr>
            </w:pPr>
            <w:r w:rsidRPr="000E0A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7BECD" w14:textId="77777777" w:rsidR="00686D3A" w:rsidRPr="000E0A70" w:rsidRDefault="00686D3A" w:rsidP="00C77AA9">
            <w:pPr>
              <w:pStyle w:val="rowtabella0"/>
              <w:rPr>
                <w:color w:val="002060"/>
              </w:rPr>
            </w:pPr>
            <w:r w:rsidRPr="000E0A70">
              <w:rPr>
                <w:color w:val="002060"/>
              </w:rPr>
              <w:t>VIA MADRE TERESA DI CALCUTTA</w:t>
            </w:r>
          </w:p>
        </w:tc>
      </w:tr>
      <w:tr w:rsidR="00686D3A" w:rsidRPr="000E0A70" w14:paraId="02E5F3AD"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F05260" w14:textId="77777777" w:rsidR="00686D3A" w:rsidRPr="000E0A70" w:rsidRDefault="00686D3A" w:rsidP="00C77AA9">
            <w:pPr>
              <w:pStyle w:val="rowtabella0"/>
              <w:rPr>
                <w:color w:val="002060"/>
              </w:rPr>
            </w:pPr>
            <w:r w:rsidRPr="000E0A70">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94F986" w14:textId="77777777" w:rsidR="00686D3A" w:rsidRPr="000E0A70" w:rsidRDefault="00686D3A" w:rsidP="00C77AA9">
            <w:pPr>
              <w:pStyle w:val="rowtabella0"/>
              <w:rPr>
                <w:color w:val="002060"/>
              </w:rPr>
            </w:pPr>
            <w:r w:rsidRPr="000E0A70">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3582E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EC20F4" w14:textId="77777777" w:rsidR="00686D3A" w:rsidRPr="000E0A70" w:rsidRDefault="00686D3A" w:rsidP="00C77AA9">
            <w:pPr>
              <w:pStyle w:val="rowtabella0"/>
              <w:rPr>
                <w:color w:val="002060"/>
              </w:rPr>
            </w:pPr>
            <w:r w:rsidRPr="000E0A70">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B8F13B" w14:textId="77777777" w:rsidR="00686D3A" w:rsidRPr="000E0A70" w:rsidRDefault="00686D3A" w:rsidP="00C77AA9">
            <w:pPr>
              <w:pStyle w:val="rowtabella0"/>
              <w:rPr>
                <w:color w:val="002060"/>
              </w:rPr>
            </w:pPr>
            <w:r w:rsidRPr="000E0A70">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B2DF1" w14:textId="77777777" w:rsidR="00686D3A" w:rsidRPr="000E0A70" w:rsidRDefault="00686D3A" w:rsidP="00C77AA9">
            <w:pPr>
              <w:pStyle w:val="rowtabella0"/>
              <w:rPr>
                <w:color w:val="002060"/>
              </w:rPr>
            </w:pPr>
            <w:r w:rsidRPr="000E0A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E314C" w14:textId="77777777" w:rsidR="00686D3A" w:rsidRPr="000E0A70" w:rsidRDefault="00686D3A" w:rsidP="00C77AA9">
            <w:pPr>
              <w:pStyle w:val="rowtabella0"/>
              <w:rPr>
                <w:color w:val="002060"/>
              </w:rPr>
            </w:pPr>
            <w:r w:rsidRPr="000E0A70">
              <w:rPr>
                <w:color w:val="002060"/>
              </w:rPr>
              <w:t>VIA DEI TESSITORI</w:t>
            </w:r>
          </w:p>
        </w:tc>
      </w:tr>
      <w:tr w:rsidR="00686D3A" w:rsidRPr="000E0A70" w14:paraId="4E8DF4AC"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C1D6C4" w14:textId="77777777" w:rsidR="00686D3A" w:rsidRPr="000E0A70" w:rsidRDefault="00686D3A" w:rsidP="00C77AA9">
            <w:pPr>
              <w:pStyle w:val="rowtabella0"/>
              <w:rPr>
                <w:color w:val="002060"/>
              </w:rPr>
            </w:pPr>
            <w:r w:rsidRPr="000E0A70">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58E969" w14:textId="77777777" w:rsidR="00686D3A" w:rsidRPr="000E0A70" w:rsidRDefault="00686D3A" w:rsidP="00C77AA9">
            <w:pPr>
              <w:pStyle w:val="rowtabella0"/>
              <w:rPr>
                <w:color w:val="002060"/>
              </w:rPr>
            </w:pPr>
            <w:r w:rsidRPr="000E0A70">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FF2136"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A9D3B6" w14:textId="77777777" w:rsidR="00686D3A" w:rsidRPr="000E0A70" w:rsidRDefault="00686D3A" w:rsidP="00C77AA9">
            <w:pPr>
              <w:pStyle w:val="rowtabella0"/>
              <w:rPr>
                <w:color w:val="002060"/>
              </w:rPr>
            </w:pPr>
            <w:r w:rsidRPr="000E0A70">
              <w:rPr>
                <w:color w:val="002060"/>
              </w:rPr>
              <w:t>23/10/2022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2B9E59" w14:textId="77777777" w:rsidR="00686D3A" w:rsidRPr="000E0A70" w:rsidRDefault="00686D3A" w:rsidP="00C77AA9">
            <w:pPr>
              <w:pStyle w:val="rowtabella0"/>
              <w:rPr>
                <w:color w:val="002060"/>
              </w:rPr>
            </w:pPr>
            <w:r w:rsidRPr="000E0A70">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67CC6" w14:textId="77777777" w:rsidR="00686D3A" w:rsidRPr="000E0A70" w:rsidRDefault="00686D3A" w:rsidP="00C77AA9">
            <w:pPr>
              <w:pStyle w:val="rowtabella0"/>
              <w:rPr>
                <w:color w:val="002060"/>
              </w:rPr>
            </w:pPr>
            <w:r w:rsidRPr="000E0A7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D7F01" w14:textId="77777777" w:rsidR="00686D3A" w:rsidRPr="000E0A70" w:rsidRDefault="00686D3A" w:rsidP="00C77AA9">
            <w:pPr>
              <w:pStyle w:val="rowtabella0"/>
              <w:rPr>
                <w:color w:val="002060"/>
              </w:rPr>
            </w:pPr>
            <w:r w:rsidRPr="000E0A70">
              <w:rPr>
                <w:color w:val="002060"/>
              </w:rPr>
              <w:t>VIA DEI TESSITORI</w:t>
            </w:r>
          </w:p>
        </w:tc>
      </w:tr>
      <w:tr w:rsidR="00686D3A" w:rsidRPr="000E0A70" w14:paraId="32DD57C0"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F043E0" w14:textId="77777777" w:rsidR="00686D3A" w:rsidRPr="000E0A70" w:rsidRDefault="00686D3A" w:rsidP="00C77AA9">
            <w:pPr>
              <w:pStyle w:val="rowtabella0"/>
              <w:rPr>
                <w:color w:val="002060"/>
              </w:rPr>
            </w:pPr>
            <w:r w:rsidRPr="000E0A70">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8B69A" w14:textId="77777777" w:rsidR="00686D3A" w:rsidRPr="000E0A70" w:rsidRDefault="00686D3A" w:rsidP="00C77AA9">
            <w:pPr>
              <w:pStyle w:val="rowtabella0"/>
              <w:rPr>
                <w:color w:val="002060"/>
              </w:rPr>
            </w:pPr>
            <w:r w:rsidRPr="000E0A70">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1FDB2"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E8801" w14:textId="77777777" w:rsidR="00686D3A" w:rsidRPr="000E0A70" w:rsidRDefault="00686D3A" w:rsidP="00C77AA9">
            <w:pPr>
              <w:pStyle w:val="rowtabella0"/>
              <w:rPr>
                <w:color w:val="002060"/>
              </w:rPr>
            </w:pPr>
            <w:r w:rsidRPr="000E0A70">
              <w:rPr>
                <w:color w:val="002060"/>
              </w:rPr>
              <w:t>26/10/2022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46F3E" w14:textId="77777777" w:rsidR="00686D3A" w:rsidRPr="000E0A70" w:rsidRDefault="00686D3A" w:rsidP="00C77AA9">
            <w:pPr>
              <w:pStyle w:val="rowtabella0"/>
              <w:rPr>
                <w:color w:val="002060"/>
              </w:rPr>
            </w:pPr>
            <w:r w:rsidRPr="000E0A70">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C9867" w14:textId="77777777" w:rsidR="00686D3A" w:rsidRPr="000E0A70" w:rsidRDefault="00686D3A" w:rsidP="00C77AA9">
            <w:pPr>
              <w:pStyle w:val="rowtabella0"/>
              <w:rPr>
                <w:color w:val="002060"/>
              </w:rPr>
            </w:pPr>
            <w:r w:rsidRPr="000E0A70">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FA36E" w14:textId="77777777" w:rsidR="00686D3A" w:rsidRPr="000E0A70" w:rsidRDefault="00686D3A" w:rsidP="00C77AA9">
            <w:pPr>
              <w:pStyle w:val="rowtabella0"/>
              <w:rPr>
                <w:color w:val="002060"/>
              </w:rPr>
            </w:pPr>
            <w:r w:rsidRPr="000E0A70">
              <w:rPr>
                <w:color w:val="002060"/>
              </w:rPr>
              <w:t xml:space="preserve">VIA </w:t>
            </w:r>
            <w:proofErr w:type="gramStart"/>
            <w:r w:rsidRPr="000E0A70">
              <w:rPr>
                <w:color w:val="002060"/>
              </w:rPr>
              <w:t>B.BUOZZI</w:t>
            </w:r>
            <w:proofErr w:type="gramEnd"/>
          </w:p>
        </w:tc>
      </w:tr>
    </w:tbl>
    <w:p w14:paraId="707C41B5" w14:textId="77777777" w:rsidR="00686D3A" w:rsidRPr="000E0A70" w:rsidRDefault="00686D3A" w:rsidP="00686D3A">
      <w:pPr>
        <w:pStyle w:val="breakline"/>
        <w:rPr>
          <w:rFonts w:eastAsiaTheme="minorEastAsia"/>
          <w:color w:val="002060"/>
        </w:rPr>
      </w:pPr>
    </w:p>
    <w:p w14:paraId="69F1A3BE" w14:textId="77777777" w:rsidR="00686D3A" w:rsidRPr="000E0A70" w:rsidRDefault="00686D3A" w:rsidP="00686D3A">
      <w:pPr>
        <w:pStyle w:val="breakline"/>
        <w:rPr>
          <w:color w:val="002060"/>
        </w:rPr>
      </w:pPr>
    </w:p>
    <w:p w14:paraId="7623904E" w14:textId="77777777" w:rsidR="00686D3A" w:rsidRPr="000E0A70" w:rsidRDefault="00686D3A" w:rsidP="00686D3A">
      <w:pPr>
        <w:pStyle w:val="breakline"/>
        <w:rPr>
          <w:color w:val="002060"/>
        </w:rPr>
      </w:pPr>
    </w:p>
    <w:p w14:paraId="4D63E9D6" w14:textId="77777777" w:rsidR="00686D3A" w:rsidRPr="000E0A70" w:rsidRDefault="00686D3A" w:rsidP="00686D3A">
      <w:pPr>
        <w:pStyle w:val="sottotitolocampionato10"/>
        <w:rPr>
          <w:color w:val="002060"/>
        </w:rPr>
      </w:pPr>
      <w:r w:rsidRPr="000E0A70">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2"/>
        <w:gridCol w:w="385"/>
        <w:gridCol w:w="898"/>
        <w:gridCol w:w="1198"/>
        <w:gridCol w:w="1543"/>
        <w:gridCol w:w="1545"/>
      </w:tblGrid>
      <w:tr w:rsidR="00686D3A" w:rsidRPr="000E0A70" w14:paraId="74983796"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E86FE"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D865C"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820DB"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15C8E"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8A7A7"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47315"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FB60E"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06BDFE3C"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99631E" w14:textId="77777777" w:rsidR="00686D3A" w:rsidRPr="000E0A70" w:rsidRDefault="00686D3A" w:rsidP="00C77AA9">
            <w:pPr>
              <w:pStyle w:val="rowtabella0"/>
              <w:rPr>
                <w:color w:val="002060"/>
              </w:rPr>
            </w:pPr>
            <w:r w:rsidRPr="000E0A70">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C1F7C" w14:textId="77777777" w:rsidR="00686D3A" w:rsidRPr="000E0A70" w:rsidRDefault="00686D3A" w:rsidP="00C77AA9">
            <w:pPr>
              <w:pStyle w:val="rowtabella0"/>
              <w:rPr>
                <w:color w:val="002060"/>
              </w:rPr>
            </w:pPr>
            <w:r w:rsidRPr="000E0A70">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0AA9F"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E4FAF" w14:textId="77777777" w:rsidR="00686D3A" w:rsidRPr="000E0A70" w:rsidRDefault="00686D3A" w:rsidP="00C77AA9">
            <w:pPr>
              <w:pStyle w:val="rowtabella0"/>
              <w:rPr>
                <w:color w:val="002060"/>
              </w:rPr>
            </w:pPr>
            <w:r w:rsidRPr="000E0A70">
              <w:rPr>
                <w:color w:val="002060"/>
              </w:rPr>
              <w:t>22/10/2022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3AFB6" w14:textId="77777777" w:rsidR="00686D3A" w:rsidRPr="000E0A70" w:rsidRDefault="00686D3A" w:rsidP="00C77AA9">
            <w:pPr>
              <w:pStyle w:val="rowtabella0"/>
              <w:rPr>
                <w:color w:val="002060"/>
              </w:rPr>
            </w:pPr>
            <w:r w:rsidRPr="000E0A70">
              <w:rPr>
                <w:color w:val="002060"/>
              </w:rPr>
              <w:t>5299 CENTRO SP. POL. "</w:t>
            </w:r>
            <w:proofErr w:type="gramStart"/>
            <w:r w:rsidRPr="000E0A70">
              <w:rPr>
                <w:color w:val="002060"/>
              </w:rPr>
              <w:t>R.GATTARI</w:t>
            </w:r>
            <w:proofErr w:type="gramEnd"/>
            <w:r w:rsidRPr="000E0A70">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8A95E" w14:textId="77777777" w:rsidR="00686D3A" w:rsidRPr="000E0A70" w:rsidRDefault="00686D3A" w:rsidP="00C77AA9">
            <w:pPr>
              <w:pStyle w:val="rowtabella0"/>
              <w:rPr>
                <w:color w:val="002060"/>
              </w:rPr>
            </w:pPr>
            <w:r w:rsidRPr="000E0A7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6433B" w14:textId="77777777" w:rsidR="00686D3A" w:rsidRPr="000E0A70" w:rsidRDefault="00686D3A" w:rsidP="00C77AA9">
            <w:pPr>
              <w:pStyle w:val="rowtabella0"/>
              <w:rPr>
                <w:color w:val="002060"/>
              </w:rPr>
            </w:pPr>
            <w:r w:rsidRPr="000E0A70">
              <w:rPr>
                <w:color w:val="002060"/>
              </w:rPr>
              <w:t>VIA TAGLIAMENTO</w:t>
            </w:r>
          </w:p>
        </w:tc>
      </w:tr>
      <w:tr w:rsidR="00686D3A" w:rsidRPr="000E0A70" w14:paraId="1C3EBF8B"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CF086E" w14:textId="77777777" w:rsidR="00686D3A" w:rsidRPr="000E0A70" w:rsidRDefault="00686D3A" w:rsidP="00C77AA9">
            <w:pPr>
              <w:pStyle w:val="rowtabella0"/>
              <w:rPr>
                <w:color w:val="002060"/>
              </w:rPr>
            </w:pPr>
            <w:r w:rsidRPr="000E0A70">
              <w:rPr>
                <w:color w:val="002060"/>
              </w:rPr>
              <w:t>LABELSYSTEM POTENZAPICENA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834C7C" w14:textId="77777777" w:rsidR="00686D3A" w:rsidRPr="000E0A70" w:rsidRDefault="00686D3A" w:rsidP="00C77AA9">
            <w:pPr>
              <w:pStyle w:val="rowtabella0"/>
              <w:rPr>
                <w:color w:val="002060"/>
              </w:rPr>
            </w:pPr>
            <w:r w:rsidRPr="000E0A70">
              <w:rPr>
                <w:color w:val="002060"/>
              </w:rPr>
              <w:t>SPES VALDASO 1993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1A19C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5C7E66" w14:textId="77777777" w:rsidR="00686D3A" w:rsidRPr="000E0A70" w:rsidRDefault="00686D3A" w:rsidP="00C77AA9">
            <w:pPr>
              <w:pStyle w:val="rowtabella0"/>
              <w:rPr>
                <w:color w:val="002060"/>
              </w:rPr>
            </w:pPr>
            <w:r w:rsidRPr="000E0A70">
              <w:rPr>
                <w:color w:val="002060"/>
              </w:rPr>
              <w:t>22/10/2022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6A0059" w14:textId="77777777" w:rsidR="00686D3A" w:rsidRPr="000E0A70" w:rsidRDefault="00686D3A" w:rsidP="00C77AA9">
            <w:pPr>
              <w:pStyle w:val="rowtabella0"/>
              <w:rPr>
                <w:color w:val="002060"/>
              </w:rPr>
            </w:pPr>
            <w:r w:rsidRPr="000E0A70">
              <w:rPr>
                <w:color w:val="002060"/>
              </w:rPr>
              <w:t>5280 TENSOSTRUTTURA S.</w:t>
            </w:r>
            <w:proofErr w:type="gramStart"/>
            <w:r w:rsidRPr="000E0A70">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9C2262" w14:textId="77777777" w:rsidR="00686D3A" w:rsidRPr="000E0A70" w:rsidRDefault="00686D3A" w:rsidP="00C77AA9">
            <w:pPr>
              <w:pStyle w:val="rowtabella0"/>
              <w:rPr>
                <w:color w:val="002060"/>
              </w:rPr>
            </w:pPr>
            <w:r w:rsidRPr="000E0A7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FF174" w14:textId="77777777" w:rsidR="00686D3A" w:rsidRPr="000E0A70" w:rsidRDefault="00686D3A" w:rsidP="00C77AA9">
            <w:pPr>
              <w:pStyle w:val="rowtabella0"/>
              <w:rPr>
                <w:color w:val="002060"/>
              </w:rPr>
            </w:pPr>
            <w:r w:rsidRPr="000E0A70">
              <w:rPr>
                <w:color w:val="002060"/>
              </w:rPr>
              <w:t>VIA LORENZO LOTTO</w:t>
            </w:r>
          </w:p>
        </w:tc>
      </w:tr>
      <w:tr w:rsidR="00686D3A" w:rsidRPr="000E0A70" w14:paraId="7EE6867D"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46E727" w14:textId="77777777" w:rsidR="00686D3A" w:rsidRPr="000E0A70" w:rsidRDefault="00686D3A" w:rsidP="00C77AA9">
            <w:pPr>
              <w:pStyle w:val="rowtabella0"/>
              <w:rPr>
                <w:color w:val="002060"/>
              </w:rPr>
            </w:pPr>
            <w:r w:rsidRPr="000E0A70">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1E8AB9" w14:textId="77777777" w:rsidR="00686D3A" w:rsidRPr="000E0A70" w:rsidRDefault="00686D3A" w:rsidP="00C77AA9">
            <w:pPr>
              <w:pStyle w:val="rowtabella0"/>
              <w:rPr>
                <w:color w:val="002060"/>
              </w:rPr>
            </w:pPr>
            <w:r w:rsidRPr="000E0A70">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BCC6F4"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296045" w14:textId="77777777" w:rsidR="00686D3A" w:rsidRPr="000E0A70" w:rsidRDefault="00686D3A" w:rsidP="00C77AA9">
            <w:pPr>
              <w:pStyle w:val="rowtabella0"/>
              <w:rPr>
                <w:color w:val="002060"/>
              </w:rPr>
            </w:pPr>
            <w:r w:rsidRPr="000E0A70">
              <w:rPr>
                <w:color w:val="002060"/>
              </w:rPr>
              <w:t>23/10/2022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F2AE8" w14:textId="77777777" w:rsidR="00686D3A" w:rsidRPr="000E0A70" w:rsidRDefault="00686D3A" w:rsidP="00C77AA9">
            <w:pPr>
              <w:pStyle w:val="rowtabella0"/>
              <w:rPr>
                <w:color w:val="002060"/>
              </w:rPr>
            </w:pPr>
            <w:r w:rsidRPr="000E0A70">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DD914" w14:textId="77777777" w:rsidR="00686D3A" w:rsidRPr="000E0A70" w:rsidRDefault="00686D3A" w:rsidP="00C77AA9">
            <w:pPr>
              <w:pStyle w:val="rowtabella0"/>
              <w:rPr>
                <w:color w:val="002060"/>
              </w:rPr>
            </w:pPr>
            <w:r w:rsidRPr="000E0A7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7DA317" w14:textId="77777777" w:rsidR="00686D3A" w:rsidRPr="000E0A70" w:rsidRDefault="00686D3A" w:rsidP="00C77AA9">
            <w:pPr>
              <w:pStyle w:val="rowtabella0"/>
              <w:rPr>
                <w:color w:val="002060"/>
              </w:rPr>
            </w:pPr>
            <w:r w:rsidRPr="000E0A70">
              <w:rPr>
                <w:color w:val="002060"/>
              </w:rPr>
              <w:t>VIA FRATELLI CERVI</w:t>
            </w:r>
          </w:p>
        </w:tc>
      </w:tr>
      <w:tr w:rsidR="00686D3A" w:rsidRPr="000E0A70" w14:paraId="5E8BE0C3"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C26125" w14:textId="77777777" w:rsidR="00686D3A" w:rsidRPr="000E0A70" w:rsidRDefault="00686D3A" w:rsidP="00C77AA9">
            <w:pPr>
              <w:pStyle w:val="rowtabella0"/>
              <w:rPr>
                <w:color w:val="002060"/>
              </w:rPr>
            </w:pPr>
            <w:r w:rsidRPr="000E0A70">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5AC78" w14:textId="77777777" w:rsidR="00686D3A" w:rsidRPr="000E0A70" w:rsidRDefault="00686D3A" w:rsidP="00C77AA9">
            <w:pPr>
              <w:pStyle w:val="rowtabella0"/>
              <w:rPr>
                <w:color w:val="002060"/>
              </w:rPr>
            </w:pPr>
            <w:r w:rsidRPr="000E0A70">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66450"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3407C" w14:textId="77777777" w:rsidR="00686D3A" w:rsidRPr="000E0A70" w:rsidRDefault="00686D3A" w:rsidP="00C77AA9">
            <w:pPr>
              <w:pStyle w:val="rowtabella0"/>
              <w:rPr>
                <w:color w:val="002060"/>
              </w:rPr>
            </w:pPr>
            <w:r w:rsidRPr="000E0A70">
              <w:rPr>
                <w:color w:val="002060"/>
              </w:rPr>
              <w:t>23/10/2022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D8C6B" w14:textId="77777777" w:rsidR="00686D3A" w:rsidRPr="000E0A70" w:rsidRDefault="00686D3A" w:rsidP="00C77AA9">
            <w:pPr>
              <w:pStyle w:val="rowtabella0"/>
              <w:rPr>
                <w:color w:val="002060"/>
              </w:rPr>
            </w:pPr>
            <w:r w:rsidRPr="000E0A70">
              <w:rPr>
                <w:color w:val="002060"/>
              </w:rPr>
              <w:t xml:space="preserve">5295 TENSOSTRUTTURA VIA </w:t>
            </w:r>
            <w:proofErr w:type="gramStart"/>
            <w:r w:rsidRPr="000E0A70">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0C7A1" w14:textId="77777777" w:rsidR="00686D3A" w:rsidRPr="000E0A70" w:rsidRDefault="00686D3A" w:rsidP="00C77AA9">
            <w:pPr>
              <w:pStyle w:val="rowtabella0"/>
              <w:rPr>
                <w:color w:val="002060"/>
              </w:rPr>
            </w:pPr>
            <w:r w:rsidRPr="000E0A70">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72E66" w14:textId="77777777" w:rsidR="00686D3A" w:rsidRPr="000E0A70" w:rsidRDefault="00686D3A" w:rsidP="00C77AA9">
            <w:pPr>
              <w:pStyle w:val="rowtabella0"/>
              <w:rPr>
                <w:color w:val="002060"/>
              </w:rPr>
            </w:pPr>
            <w:r w:rsidRPr="000E0A70">
              <w:rPr>
                <w:color w:val="002060"/>
              </w:rPr>
              <w:t xml:space="preserve">VIA </w:t>
            </w:r>
            <w:proofErr w:type="gramStart"/>
            <w:r w:rsidRPr="000E0A70">
              <w:rPr>
                <w:color w:val="002060"/>
              </w:rPr>
              <w:t>E.MATTEI</w:t>
            </w:r>
            <w:proofErr w:type="gramEnd"/>
          </w:p>
        </w:tc>
      </w:tr>
    </w:tbl>
    <w:p w14:paraId="373A845D" w14:textId="77777777" w:rsidR="00686D3A" w:rsidRPr="000E0A70" w:rsidRDefault="00686D3A" w:rsidP="00686D3A">
      <w:pPr>
        <w:pStyle w:val="breakline"/>
        <w:rPr>
          <w:color w:val="002060"/>
        </w:rPr>
      </w:pPr>
    </w:p>
    <w:p w14:paraId="5AF4B05C" w14:textId="77777777" w:rsidR="00686D3A" w:rsidRPr="000E0A70" w:rsidRDefault="00686D3A" w:rsidP="00686D3A">
      <w:pPr>
        <w:pStyle w:val="titolocampionato0"/>
        <w:shd w:val="clear" w:color="auto" w:fill="CCCCCC"/>
        <w:spacing w:before="80" w:after="40"/>
        <w:rPr>
          <w:color w:val="002060"/>
        </w:rPr>
      </w:pPr>
      <w:r w:rsidRPr="000E0A70">
        <w:rPr>
          <w:color w:val="002060"/>
        </w:rPr>
        <w:t>UNDER 15 C5 REGIONALI MASCHILI</w:t>
      </w:r>
    </w:p>
    <w:p w14:paraId="781EABAF" w14:textId="77777777" w:rsidR="00686D3A" w:rsidRPr="000E0A70" w:rsidRDefault="00686D3A" w:rsidP="00686D3A">
      <w:pPr>
        <w:pStyle w:val="titoloprinc0"/>
        <w:rPr>
          <w:color w:val="002060"/>
        </w:rPr>
      </w:pPr>
      <w:r w:rsidRPr="000E0A70">
        <w:rPr>
          <w:color w:val="002060"/>
        </w:rPr>
        <w:t>VARIAZIONI AL PROGRAMMA GARE</w:t>
      </w:r>
    </w:p>
    <w:p w14:paraId="4BAD58DA" w14:textId="77777777" w:rsidR="00686D3A" w:rsidRPr="000E0A70" w:rsidRDefault="00686D3A" w:rsidP="00686D3A">
      <w:pPr>
        <w:pStyle w:val="breakline"/>
        <w:rPr>
          <w:color w:val="002060"/>
        </w:rPr>
      </w:pPr>
    </w:p>
    <w:p w14:paraId="54367BD6" w14:textId="77777777" w:rsidR="00686D3A" w:rsidRPr="000E0A70" w:rsidRDefault="00686D3A" w:rsidP="00686D3A">
      <w:pPr>
        <w:pStyle w:val="breakline"/>
        <w:rPr>
          <w:color w:val="002060"/>
        </w:rPr>
      </w:pPr>
    </w:p>
    <w:p w14:paraId="49399603"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686D3A" w:rsidRPr="000E0A70" w14:paraId="58CE8E6E" w14:textId="77777777" w:rsidTr="00C77AA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CBFB1" w14:textId="77777777" w:rsidR="00686D3A" w:rsidRPr="000E0A70" w:rsidRDefault="00686D3A" w:rsidP="00C77AA9">
            <w:pPr>
              <w:pStyle w:val="headertabella0"/>
              <w:rPr>
                <w:color w:val="002060"/>
              </w:rPr>
            </w:pPr>
            <w:r w:rsidRPr="000E0A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2B188"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18C24"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A23D6"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D8BA8"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36760"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1A251"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CF278" w14:textId="77777777" w:rsidR="00686D3A" w:rsidRPr="000E0A70" w:rsidRDefault="00686D3A" w:rsidP="00C77AA9">
            <w:pPr>
              <w:pStyle w:val="headertabella0"/>
              <w:rPr>
                <w:color w:val="002060"/>
              </w:rPr>
            </w:pPr>
            <w:r w:rsidRPr="000E0A70">
              <w:rPr>
                <w:color w:val="002060"/>
              </w:rPr>
              <w:t>Impianto</w:t>
            </w:r>
          </w:p>
        </w:tc>
      </w:tr>
      <w:tr w:rsidR="00686D3A" w:rsidRPr="000E0A70" w14:paraId="4CA17D2D" w14:textId="77777777" w:rsidTr="00C77AA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AEB94" w14:textId="77777777" w:rsidR="00686D3A" w:rsidRPr="000E0A70" w:rsidRDefault="00686D3A" w:rsidP="00C77AA9">
            <w:pPr>
              <w:pStyle w:val="rowtabella0"/>
              <w:rPr>
                <w:color w:val="002060"/>
                <w:highlight w:val="yellow"/>
              </w:rPr>
            </w:pPr>
            <w:r w:rsidRPr="000E0A70">
              <w:rPr>
                <w:color w:val="002060"/>
                <w:highlight w:val="yellow"/>
              </w:rPr>
              <w:t>22/10/2022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4987" w14:textId="77777777" w:rsidR="00686D3A" w:rsidRPr="000E0A70" w:rsidRDefault="00686D3A" w:rsidP="00C77AA9">
            <w:pPr>
              <w:pStyle w:val="rowtabella0"/>
              <w:jc w:val="center"/>
              <w:rPr>
                <w:color w:val="002060"/>
                <w:highlight w:val="yellow"/>
              </w:rPr>
            </w:pPr>
            <w:r w:rsidRPr="000E0A7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CC29" w14:textId="77777777" w:rsidR="00686D3A" w:rsidRPr="000E0A70" w:rsidRDefault="00686D3A" w:rsidP="00C77AA9">
            <w:pPr>
              <w:pStyle w:val="rowtabella0"/>
              <w:rPr>
                <w:color w:val="002060"/>
                <w:highlight w:val="yellow"/>
              </w:rPr>
            </w:pPr>
            <w:r w:rsidRPr="000E0A70">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E0E25" w14:textId="77777777" w:rsidR="00686D3A" w:rsidRPr="000E0A70" w:rsidRDefault="00686D3A" w:rsidP="00C77AA9">
            <w:pPr>
              <w:pStyle w:val="rowtabella0"/>
              <w:rPr>
                <w:color w:val="002060"/>
                <w:highlight w:val="yellow"/>
              </w:rPr>
            </w:pPr>
            <w:r w:rsidRPr="000E0A70">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85B2" w14:textId="77777777" w:rsidR="00686D3A" w:rsidRPr="000E0A70" w:rsidRDefault="00686D3A" w:rsidP="00C77AA9">
            <w:pPr>
              <w:pStyle w:val="rowtabella0"/>
              <w:rPr>
                <w:color w:val="002060"/>
              </w:rPr>
            </w:pPr>
            <w:r w:rsidRPr="000E0A70">
              <w:rPr>
                <w:color w:val="002060"/>
              </w:rPr>
              <w:t>23/10/2022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D901" w14:textId="77777777" w:rsidR="00686D3A" w:rsidRPr="000E0A70" w:rsidRDefault="00686D3A" w:rsidP="00C77AA9">
            <w:pPr>
              <w:pStyle w:val="rowtabella0"/>
              <w:jc w:val="center"/>
              <w:rPr>
                <w:color w:val="002060"/>
              </w:rPr>
            </w:pPr>
            <w:r w:rsidRPr="000E0A70">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BEF3" w14:textId="77777777" w:rsidR="00686D3A" w:rsidRPr="000E0A70" w:rsidRDefault="00686D3A" w:rsidP="00C77AA9">
            <w:pPr>
              <w:pStyle w:val="rowtabella0"/>
              <w:jc w:val="center"/>
              <w:rPr>
                <w:color w:val="002060"/>
              </w:rPr>
            </w:pPr>
            <w:r w:rsidRPr="000E0A70">
              <w:rPr>
                <w:color w:val="002060"/>
              </w:rPr>
              <w:t>11:00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43F8" w14:textId="77777777" w:rsidR="00686D3A" w:rsidRPr="000E0A70" w:rsidRDefault="00686D3A" w:rsidP="00C77AA9">
            <w:pPr>
              <w:pStyle w:val="rowtabella0"/>
              <w:rPr>
                <w:color w:val="002060"/>
              </w:rPr>
            </w:pPr>
            <w:r w:rsidRPr="000E0A70">
              <w:rPr>
                <w:color w:val="002060"/>
                <w:highlight w:val="yellow"/>
              </w:rPr>
              <w:t>PALAS.MONTECCHIO "PALADIONIGI" VALLEFOGLIA VIA MAZZINI</w:t>
            </w:r>
          </w:p>
        </w:tc>
      </w:tr>
    </w:tbl>
    <w:p w14:paraId="6A4BF964" w14:textId="77777777" w:rsidR="00686D3A" w:rsidRPr="000E0A70" w:rsidRDefault="00686D3A" w:rsidP="00686D3A">
      <w:pPr>
        <w:pStyle w:val="breakline"/>
        <w:rPr>
          <w:rFonts w:eastAsiaTheme="minorEastAsia"/>
          <w:color w:val="002060"/>
        </w:rPr>
      </w:pPr>
    </w:p>
    <w:p w14:paraId="7FAB6D8E" w14:textId="77777777" w:rsidR="00686D3A" w:rsidRPr="000E0A70" w:rsidRDefault="00686D3A" w:rsidP="00686D3A">
      <w:pPr>
        <w:pStyle w:val="breakline"/>
        <w:rPr>
          <w:color w:val="002060"/>
        </w:rPr>
      </w:pPr>
    </w:p>
    <w:p w14:paraId="6E96E6EE" w14:textId="77777777" w:rsidR="00686D3A" w:rsidRPr="000E0A70" w:rsidRDefault="00686D3A" w:rsidP="00686D3A">
      <w:pPr>
        <w:pStyle w:val="sottotitolocampionato10"/>
        <w:rPr>
          <w:color w:val="002060"/>
        </w:rPr>
      </w:pPr>
      <w:r w:rsidRPr="000E0A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6D3A" w:rsidRPr="000E0A70" w14:paraId="5D441903" w14:textId="77777777" w:rsidTr="00C77A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62C87" w14:textId="77777777" w:rsidR="00686D3A" w:rsidRPr="000E0A70" w:rsidRDefault="00686D3A" w:rsidP="00C77AA9">
            <w:pPr>
              <w:pStyle w:val="headertabella0"/>
              <w:rPr>
                <w:color w:val="002060"/>
              </w:rPr>
            </w:pPr>
            <w:r w:rsidRPr="000E0A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6F876"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669F0"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ACFF7"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8FDE9"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1C2EB"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F5ABC"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89BF6" w14:textId="77777777" w:rsidR="00686D3A" w:rsidRPr="000E0A70" w:rsidRDefault="00686D3A" w:rsidP="00C77AA9">
            <w:pPr>
              <w:pStyle w:val="headertabella0"/>
              <w:rPr>
                <w:color w:val="002060"/>
              </w:rPr>
            </w:pPr>
            <w:r w:rsidRPr="000E0A70">
              <w:rPr>
                <w:color w:val="002060"/>
              </w:rPr>
              <w:t>Impianto</w:t>
            </w:r>
          </w:p>
        </w:tc>
      </w:tr>
      <w:tr w:rsidR="00686D3A" w:rsidRPr="000E0A70" w14:paraId="6CB817E9" w14:textId="77777777" w:rsidTr="00C77A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0709E" w14:textId="77777777" w:rsidR="00686D3A" w:rsidRPr="000E0A70" w:rsidRDefault="00686D3A" w:rsidP="00C77AA9">
            <w:pPr>
              <w:pStyle w:val="rowtabella0"/>
              <w:rPr>
                <w:color w:val="002060"/>
                <w:highlight w:val="yellow"/>
              </w:rPr>
            </w:pPr>
            <w:r w:rsidRPr="000E0A70">
              <w:rPr>
                <w:color w:val="002060"/>
                <w:highlight w:val="yellow"/>
              </w:rPr>
              <w:t>25/10/2022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1FCA" w14:textId="77777777" w:rsidR="00686D3A" w:rsidRPr="000E0A70" w:rsidRDefault="00686D3A" w:rsidP="00C77AA9">
            <w:pPr>
              <w:pStyle w:val="rowtabella0"/>
              <w:jc w:val="center"/>
              <w:rPr>
                <w:color w:val="002060"/>
                <w:highlight w:val="yellow"/>
              </w:rPr>
            </w:pPr>
            <w:r w:rsidRPr="000E0A7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9394F" w14:textId="77777777" w:rsidR="00686D3A" w:rsidRPr="000E0A70" w:rsidRDefault="00686D3A" w:rsidP="00C77AA9">
            <w:pPr>
              <w:pStyle w:val="rowtabella0"/>
              <w:rPr>
                <w:color w:val="002060"/>
                <w:highlight w:val="yellow"/>
              </w:rPr>
            </w:pPr>
            <w:r w:rsidRPr="000E0A70">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87CFF" w14:textId="77777777" w:rsidR="00686D3A" w:rsidRPr="000E0A70" w:rsidRDefault="00686D3A" w:rsidP="00C77AA9">
            <w:pPr>
              <w:pStyle w:val="rowtabella0"/>
              <w:rPr>
                <w:color w:val="002060"/>
                <w:highlight w:val="yellow"/>
              </w:rPr>
            </w:pPr>
            <w:r w:rsidRPr="000E0A70">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E853" w14:textId="77777777" w:rsidR="00686D3A" w:rsidRPr="000E0A70" w:rsidRDefault="00686D3A" w:rsidP="00C77AA9">
            <w:pPr>
              <w:pStyle w:val="rowtabella0"/>
              <w:rPr>
                <w:color w:val="002060"/>
              </w:rPr>
            </w:pPr>
            <w:r w:rsidRPr="000E0A70">
              <w:rPr>
                <w:color w:val="002060"/>
              </w:rPr>
              <w:t>22/10/2022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A001" w14:textId="77777777" w:rsidR="00686D3A" w:rsidRPr="000E0A70" w:rsidRDefault="00686D3A" w:rsidP="00C77AA9">
            <w:pPr>
              <w:pStyle w:val="rowtabella0"/>
              <w:jc w:val="center"/>
              <w:rPr>
                <w:color w:val="002060"/>
              </w:rPr>
            </w:pPr>
            <w:r w:rsidRPr="000E0A7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72DC4" w14:textId="77777777" w:rsidR="00686D3A" w:rsidRPr="000E0A70" w:rsidRDefault="00686D3A" w:rsidP="00C77AA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38528" w14:textId="77777777" w:rsidR="00686D3A" w:rsidRPr="000E0A70" w:rsidRDefault="00686D3A" w:rsidP="00C77AA9">
            <w:pPr>
              <w:rPr>
                <w:color w:val="002060"/>
              </w:rPr>
            </w:pPr>
          </w:p>
        </w:tc>
      </w:tr>
    </w:tbl>
    <w:p w14:paraId="6D7A3150" w14:textId="77777777" w:rsidR="00686D3A" w:rsidRPr="000E0A70" w:rsidRDefault="00686D3A" w:rsidP="00686D3A">
      <w:pPr>
        <w:pStyle w:val="breakline"/>
        <w:rPr>
          <w:rFonts w:eastAsiaTheme="minorEastAsia"/>
          <w:color w:val="002060"/>
        </w:rPr>
      </w:pPr>
    </w:p>
    <w:p w14:paraId="03C2CB05" w14:textId="77777777" w:rsidR="00686D3A" w:rsidRPr="000E0A70" w:rsidRDefault="00686D3A" w:rsidP="00686D3A">
      <w:pPr>
        <w:pStyle w:val="breakline"/>
        <w:rPr>
          <w:color w:val="002060"/>
        </w:rPr>
      </w:pPr>
    </w:p>
    <w:p w14:paraId="62F32328" w14:textId="77777777" w:rsidR="00686D3A" w:rsidRPr="000E0A70" w:rsidRDefault="00686D3A" w:rsidP="00686D3A">
      <w:pPr>
        <w:pStyle w:val="breakline"/>
        <w:rPr>
          <w:color w:val="002060"/>
        </w:rPr>
      </w:pPr>
    </w:p>
    <w:p w14:paraId="2498930B" w14:textId="77777777" w:rsidR="00686D3A" w:rsidRPr="000E0A70" w:rsidRDefault="00686D3A" w:rsidP="00686D3A">
      <w:pPr>
        <w:pStyle w:val="titoloprinc0"/>
        <w:rPr>
          <w:color w:val="002060"/>
        </w:rPr>
      </w:pPr>
      <w:r w:rsidRPr="000E0A70">
        <w:rPr>
          <w:color w:val="002060"/>
        </w:rPr>
        <w:t>RISULTATI</w:t>
      </w:r>
    </w:p>
    <w:p w14:paraId="0C4DDADA" w14:textId="77777777" w:rsidR="00686D3A" w:rsidRPr="000E0A70" w:rsidRDefault="00686D3A" w:rsidP="00686D3A">
      <w:pPr>
        <w:pStyle w:val="breakline"/>
        <w:rPr>
          <w:color w:val="002060"/>
        </w:rPr>
      </w:pPr>
    </w:p>
    <w:p w14:paraId="21D1861C" w14:textId="77777777" w:rsidR="00686D3A" w:rsidRPr="000E0A70" w:rsidRDefault="00686D3A" w:rsidP="00686D3A">
      <w:pPr>
        <w:pStyle w:val="sottotitolocampionato10"/>
        <w:rPr>
          <w:color w:val="002060"/>
        </w:rPr>
      </w:pPr>
      <w:r w:rsidRPr="000E0A70">
        <w:rPr>
          <w:color w:val="002060"/>
        </w:rPr>
        <w:t>RISULTATI UFFICIALI GARE DEL 16/10/2022</w:t>
      </w:r>
    </w:p>
    <w:p w14:paraId="49E0407E" w14:textId="77777777" w:rsidR="00686D3A" w:rsidRPr="00686D3A" w:rsidRDefault="00686D3A" w:rsidP="00686D3A">
      <w:pPr>
        <w:pStyle w:val="sottotitolocampionato20"/>
        <w:spacing w:before="0" w:beforeAutospacing="0" w:after="0" w:afterAutospacing="0"/>
        <w:rPr>
          <w:rFonts w:ascii="Arial" w:hAnsi="Arial" w:cs="Arial"/>
          <w:color w:val="002060"/>
          <w:sz w:val="20"/>
          <w:szCs w:val="20"/>
        </w:rPr>
      </w:pPr>
      <w:r w:rsidRPr="00686D3A">
        <w:rPr>
          <w:rFonts w:ascii="Arial" w:hAnsi="Arial" w:cs="Arial"/>
          <w:color w:val="002060"/>
          <w:sz w:val="20"/>
          <w:szCs w:val="20"/>
        </w:rPr>
        <w:t>Si trascrivono qui di seguito i risultati ufficiali delle gare disputate</w:t>
      </w:r>
    </w:p>
    <w:p w14:paraId="2AB9CD57" w14:textId="77777777" w:rsidR="00686D3A" w:rsidRPr="000E0A70" w:rsidRDefault="00686D3A" w:rsidP="00686D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6D3A" w:rsidRPr="000E0A70" w14:paraId="4F133E53"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728A0017"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7425F" w14:textId="77777777" w:rsidR="00686D3A" w:rsidRPr="000E0A70" w:rsidRDefault="00686D3A" w:rsidP="00C77AA9">
                  <w:pPr>
                    <w:pStyle w:val="headertabella0"/>
                    <w:rPr>
                      <w:color w:val="002060"/>
                    </w:rPr>
                  </w:pPr>
                  <w:r w:rsidRPr="000E0A70">
                    <w:rPr>
                      <w:color w:val="002060"/>
                    </w:rPr>
                    <w:t>GIRONE A - 2 Giornata - A</w:t>
                  </w:r>
                </w:p>
              </w:tc>
            </w:tr>
            <w:tr w:rsidR="00686D3A" w:rsidRPr="000E0A70" w14:paraId="66F8C9D4"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325A6F" w14:textId="77777777" w:rsidR="00686D3A" w:rsidRPr="000E0A70" w:rsidRDefault="00686D3A" w:rsidP="00C77AA9">
                  <w:pPr>
                    <w:pStyle w:val="rowtabella0"/>
                    <w:rPr>
                      <w:color w:val="002060"/>
                    </w:rPr>
                  </w:pPr>
                  <w:r w:rsidRPr="000E0A7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41357" w14:textId="77777777" w:rsidR="00686D3A" w:rsidRPr="000E0A70" w:rsidRDefault="00686D3A" w:rsidP="00C77AA9">
                  <w:pPr>
                    <w:pStyle w:val="rowtabella0"/>
                    <w:rPr>
                      <w:color w:val="002060"/>
                    </w:rPr>
                  </w:pPr>
                  <w:r w:rsidRPr="000E0A70">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6C13A" w14:textId="77777777" w:rsidR="00686D3A" w:rsidRPr="000E0A70" w:rsidRDefault="00686D3A" w:rsidP="00C77AA9">
                  <w:pPr>
                    <w:pStyle w:val="rowtabella0"/>
                    <w:jc w:val="center"/>
                    <w:rPr>
                      <w:color w:val="002060"/>
                    </w:rPr>
                  </w:pPr>
                  <w:r w:rsidRPr="000E0A70">
                    <w:rPr>
                      <w:color w:val="002060"/>
                    </w:rPr>
                    <w:t>14 - 3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FB8FF" w14:textId="77777777" w:rsidR="00686D3A" w:rsidRPr="000E0A70" w:rsidRDefault="00686D3A" w:rsidP="00C77AA9">
                  <w:pPr>
                    <w:pStyle w:val="rowtabella0"/>
                    <w:jc w:val="center"/>
                    <w:rPr>
                      <w:color w:val="002060"/>
                    </w:rPr>
                  </w:pPr>
                  <w:r w:rsidRPr="000E0A70">
                    <w:rPr>
                      <w:color w:val="002060"/>
                    </w:rPr>
                    <w:t> </w:t>
                  </w:r>
                </w:p>
              </w:tc>
            </w:tr>
            <w:tr w:rsidR="00686D3A" w:rsidRPr="000E0A70" w14:paraId="4E0FE137"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63B6E2" w14:textId="77777777" w:rsidR="00686D3A" w:rsidRPr="000E0A70" w:rsidRDefault="00686D3A" w:rsidP="00C77AA9">
                  <w:pPr>
                    <w:pStyle w:val="rowtabella0"/>
                    <w:rPr>
                      <w:color w:val="002060"/>
                    </w:rPr>
                  </w:pPr>
                  <w:r w:rsidRPr="000E0A70">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6BF962" w14:textId="77777777" w:rsidR="00686D3A" w:rsidRPr="000E0A70" w:rsidRDefault="00686D3A" w:rsidP="00C77AA9">
                  <w:pPr>
                    <w:pStyle w:val="rowtabella0"/>
                    <w:rPr>
                      <w:color w:val="002060"/>
                    </w:rPr>
                  </w:pPr>
                  <w:r w:rsidRPr="000E0A70">
                    <w:rPr>
                      <w:color w:val="002060"/>
                    </w:rPr>
                    <w:t xml:space="preserve">- AUDAX 1970 </w:t>
                  </w:r>
                  <w:proofErr w:type="gramStart"/>
                  <w:r w:rsidRPr="000E0A70">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4AF30D" w14:textId="77777777" w:rsidR="00686D3A" w:rsidRPr="000E0A70" w:rsidRDefault="00686D3A" w:rsidP="00C77AA9">
                  <w:pPr>
                    <w:pStyle w:val="rowtabella0"/>
                    <w:jc w:val="center"/>
                    <w:rPr>
                      <w:color w:val="002060"/>
                    </w:rPr>
                  </w:pPr>
                  <w:r w:rsidRPr="000E0A70">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5B1A60" w14:textId="77777777" w:rsidR="00686D3A" w:rsidRPr="000E0A70" w:rsidRDefault="00686D3A" w:rsidP="00C77AA9">
                  <w:pPr>
                    <w:pStyle w:val="rowtabella0"/>
                    <w:jc w:val="center"/>
                    <w:rPr>
                      <w:color w:val="002060"/>
                    </w:rPr>
                  </w:pPr>
                  <w:r w:rsidRPr="000E0A70">
                    <w:rPr>
                      <w:color w:val="002060"/>
                    </w:rPr>
                    <w:t> </w:t>
                  </w:r>
                </w:p>
              </w:tc>
            </w:tr>
            <w:tr w:rsidR="00686D3A" w:rsidRPr="000E0A70" w14:paraId="0170F69C"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3FDD10" w14:textId="77777777" w:rsidR="00686D3A" w:rsidRPr="000E0A70" w:rsidRDefault="00686D3A" w:rsidP="00C77AA9">
                  <w:pPr>
                    <w:pStyle w:val="rowtabella0"/>
                    <w:rPr>
                      <w:color w:val="002060"/>
                    </w:rPr>
                  </w:pPr>
                  <w:r w:rsidRPr="000E0A70">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107FBB" w14:textId="77777777" w:rsidR="00686D3A" w:rsidRPr="000E0A70" w:rsidRDefault="00686D3A" w:rsidP="00C77AA9">
                  <w:pPr>
                    <w:pStyle w:val="rowtabella0"/>
                    <w:rPr>
                      <w:color w:val="002060"/>
                    </w:rPr>
                  </w:pPr>
                  <w:r w:rsidRPr="000E0A70">
                    <w:rPr>
                      <w:color w:val="002060"/>
                    </w:rPr>
                    <w:t xml:space="preserve">- ITALSERVICE C5 </w:t>
                  </w:r>
                  <w:proofErr w:type="spellStart"/>
                  <w:proofErr w:type="gramStart"/>
                  <w:r w:rsidRPr="000E0A70">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012FBB" w14:textId="77777777" w:rsidR="00686D3A" w:rsidRPr="000E0A70" w:rsidRDefault="00686D3A" w:rsidP="00C77AA9">
                  <w:pPr>
                    <w:pStyle w:val="rowtabella0"/>
                    <w:jc w:val="center"/>
                    <w:rPr>
                      <w:color w:val="002060"/>
                    </w:rPr>
                  </w:pPr>
                  <w:r w:rsidRPr="000E0A7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90EA14" w14:textId="77777777" w:rsidR="00686D3A" w:rsidRPr="000E0A70" w:rsidRDefault="00686D3A" w:rsidP="00C77AA9">
                  <w:pPr>
                    <w:pStyle w:val="rowtabella0"/>
                    <w:jc w:val="center"/>
                    <w:rPr>
                      <w:color w:val="002060"/>
                    </w:rPr>
                  </w:pPr>
                  <w:r w:rsidRPr="000E0A70">
                    <w:rPr>
                      <w:color w:val="002060"/>
                    </w:rPr>
                    <w:t> </w:t>
                  </w:r>
                </w:p>
              </w:tc>
            </w:tr>
            <w:tr w:rsidR="00686D3A" w:rsidRPr="000E0A70" w14:paraId="1B0983C0"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B15D2A" w14:textId="77777777" w:rsidR="00686D3A" w:rsidRPr="000E0A70" w:rsidRDefault="00686D3A" w:rsidP="00C77AA9">
                  <w:pPr>
                    <w:pStyle w:val="rowtabella0"/>
                    <w:rPr>
                      <w:color w:val="002060"/>
                    </w:rPr>
                  </w:pPr>
                  <w:r w:rsidRPr="000E0A70">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011B0" w14:textId="77777777" w:rsidR="00686D3A" w:rsidRPr="000E0A70" w:rsidRDefault="00686D3A" w:rsidP="00C77AA9">
                  <w:pPr>
                    <w:pStyle w:val="rowtabella0"/>
                    <w:rPr>
                      <w:color w:val="002060"/>
                    </w:rPr>
                  </w:pPr>
                  <w:r w:rsidRPr="000E0A70">
                    <w:rPr>
                      <w:color w:val="00206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374C9" w14:textId="77777777" w:rsidR="00686D3A" w:rsidRPr="000E0A70" w:rsidRDefault="00686D3A" w:rsidP="00C77AA9">
                  <w:pPr>
                    <w:pStyle w:val="rowtabella0"/>
                    <w:jc w:val="center"/>
                    <w:rPr>
                      <w:color w:val="002060"/>
                    </w:rPr>
                  </w:pPr>
                  <w:r w:rsidRPr="000E0A70">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439C8" w14:textId="77777777" w:rsidR="00686D3A" w:rsidRPr="000E0A70" w:rsidRDefault="00686D3A" w:rsidP="00C77AA9">
                  <w:pPr>
                    <w:pStyle w:val="rowtabella0"/>
                    <w:jc w:val="center"/>
                    <w:rPr>
                      <w:color w:val="002060"/>
                    </w:rPr>
                  </w:pPr>
                  <w:r w:rsidRPr="000E0A70">
                    <w:rPr>
                      <w:color w:val="002060"/>
                    </w:rPr>
                    <w:t> </w:t>
                  </w:r>
                </w:p>
              </w:tc>
            </w:tr>
          </w:tbl>
          <w:p w14:paraId="57102B46" w14:textId="77777777" w:rsidR="00686D3A" w:rsidRPr="000E0A70" w:rsidRDefault="00686D3A" w:rsidP="00C77AA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4BFD6EF1"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9040F" w14:textId="77777777" w:rsidR="00686D3A" w:rsidRPr="000E0A70" w:rsidRDefault="00686D3A" w:rsidP="00C77AA9">
                  <w:pPr>
                    <w:pStyle w:val="headertabella0"/>
                    <w:rPr>
                      <w:color w:val="002060"/>
                    </w:rPr>
                  </w:pPr>
                  <w:r w:rsidRPr="000E0A70">
                    <w:rPr>
                      <w:color w:val="002060"/>
                    </w:rPr>
                    <w:t>GIRONE B - 2 Giornata - A</w:t>
                  </w:r>
                </w:p>
              </w:tc>
            </w:tr>
            <w:tr w:rsidR="00686D3A" w:rsidRPr="000E0A70" w14:paraId="335E4168"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95F5EE" w14:textId="77777777" w:rsidR="00686D3A" w:rsidRPr="000E0A70" w:rsidRDefault="00686D3A" w:rsidP="00C77AA9">
                  <w:pPr>
                    <w:pStyle w:val="rowtabella0"/>
                    <w:rPr>
                      <w:color w:val="002060"/>
                    </w:rPr>
                  </w:pPr>
                  <w:r w:rsidRPr="000E0A70">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89842" w14:textId="77777777" w:rsidR="00686D3A" w:rsidRPr="000E0A70" w:rsidRDefault="00686D3A" w:rsidP="00C77AA9">
                  <w:pPr>
                    <w:pStyle w:val="rowtabella0"/>
                    <w:rPr>
                      <w:color w:val="002060"/>
                    </w:rPr>
                  </w:pPr>
                  <w:r w:rsidRPr="000E0A70">
                    <w:rPr>
                      <w:color w:val="002060"/>
                    </w:rPr>
                    <w:t xml:space="preserve">- AMICI DEL </w:t>
                  </w:r>
                  <w:proofErr w:type="spellStart"/>
                  <w:r w:rsidRPr="000E0A70">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5EBED" w14:textId="77777777" w:rsidR="00686D3A" w:rsidRPr="000E0A70" w:rsidRDefault="00686D3A" w:rsidP="00C77AA9">
                  <w:pPr>
                    <w:pStyle w:val="rowtabella0"/>
                    <w:jc w:val="center"/>
                    <w:rPr>
                      <w:color w:val="002060"/>
                    </w:rPr>
                  </w:pPr>
                  <w:r w:rsidRPr="000E0A70">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8B5AB" w14:textId="77777777" w:rsidR="00686D3A" w:rsidRPr="000E0A70" w:rsidRDefault="00686D3A" w:rsidP="00C77AA9">
                  <w:pPr>
                    <w:pStyle w:val="rowtabella0"/>
                    <w:jc w:val="center"/>
                    <w:rPr>
                      <w:color w:val="002060"/>
                    </w:rPr>
                  </w:pPr>
                  <w:r w:rsidRPr="000E0A70">
                    <w:rPr>
                      <w:color w:val="002060"/>
                    </w:rPr>
                    <w:t> </w:t>
                  </w:r>
                </w:p>
              </w:tc>
            </w:tr>
            <w:tr w:rsidR="00686D3A" w:rsidRPr="000E0A70" w14:paraId="01148413"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FFF5FE" w14:textId="77777777" w:rsidR="00686D3A" w:rsidRPr="000E0A70" w:rsidRDefault="00686D3A" w:rsidP="00C77AA9">
                  <w:pPr>
                    <w:pStyle w:val="rowtabella0"/>
                    <w:rPr>
                      <w:color w:val="002060"/>
                    </w:rPr>
                  </w:pPr>
                  <w:r w:rsidRPr="000E0A7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8CE87E" w14:textId="77777777" w:rsidR="00686D3A" w:rsidRPr="000E0A70" w:rsidRDefault="00686D3A" w:rsidP="00C77AA9">
                  <w:pPr>
                    <w:pStyle w:val="rowtabella0"/>
                    <w:rPr>
                      <w:color w:val="002060"/>
                    </w:rPr>
                  </w:pPr>
                  <w:r w:rsidRPr="000E0A70">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BFEDBC" w14:textId="77777777" w:rsidR="00686D3A" w:rsidRPr="000E0A70" w:rsidRDefault="00686D3A" w:rsidP="00C77AA9">
                  <w:pPr>
                    <w:pStyle w:val="rowtabella0"/>
                    <w:jc w:val="center"/>
                    <w:rPr>
                      <w:color w:val="002060"/>
                    </w:rPr>
                  </w:pPr>
                  <w:r w:rsidRPr="000E0A7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101579" w14:textId="77777777" w:rsidR="00686D3A" w:rsidRPr="000E0A70" w:rsidRDefault="00686D3A" w:rsidP="00C77AA9">
                  <w:pPr>
                    <w:pStyle w:val="rowtabella0"/>
                    <w:jc w:val="center"/>
                    <w:rPr>
                      <w:color w:val="002060"/>
                    </w:rPr>
                  </w:pPr>
                  <w:r w:rsidRPr="000E0A70">
                    <w:rPr>
                      <w:color w:val="002060"/>
                    </w:rPr>
                    <w:t> </w:t>
                  </w:r>
                </w:p>
              </w:tc>
            </w:tr>
            <w:tr w:rsidR="00686D3A" w:rsidRPr="000E0A70" w14:paraId="2AA3BD06"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1B7A76" w14:textId="77777777" w:rsidR="00686D3A" w:rsidRPr="000E0A70" w:rsidRDefault="00686D3A" w:rsidP="00C77AA9">
                  <w:pPr>
                    <w:pStyle w:val="rowtabella0"/>
                    <w:rPr>
                      <w:color w:val="002060"/>
                    </w:rPr>
                  </w:pPr>
                  <w:r w:rsidRPr="000E0A70">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5C521" w14:textId="77777777" w:rsidR="00686D3A" w:rsidRPr="000E0A70" w:rsidRDefault="00686D3A" w:rsidP="00C77AA9">
                  <w:pPr>
                    <w:pStyle w:val="rowtabella0"/>
                    <w:rPr>
                      <w:color w:val="002060"/>
                    </w:rPr>
                  </w:pPr>
                  <w:r w:rsidRPr="000E0A70">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D8542D" w14:textId="77777777" w:rsidR="00686D3A" w:rsidRPr="000E0A70" w:rsidRDefault="00686D3A" w:rsidP="00C77AA9">
                  <w:pPr>
                    <w:pStyle w:val="rowtabella0"/>
                    <w:jc w:val="center"/>
                    <w:rPr>
                      <w:color w:val="002060"/>
                    </w:rPr>
                  </w:pPr>
                  <w:r w:rsidRPr="000E0A7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220196" w14:textId="77777777" w:rsidR="00686D3A" w:rsidRPr="000E0A70" w:rsidRDefault="00686D3A" w:rsidP="00C77AA9">
                  <w:pPr>
                    <w:pStyle w:val="rowtabella0"/>
                    <w:jc w:val="center"/>
                    <w:rPr>
                      <w:color w:val="002060"/>
                    </w:rPr>
                  </w:pPr>
                  <w:r w:rsidRPr="000E0A70">
                    <w:rPr>
                      <w:color w:val="002060"/>
                    </w:rPr>
                    <w:t> </w:t>
                  </w:r>
                </w:p>
              </w:tc>
            </w:tr>
            <w:tr w:rsidR="00686D3A" w:rsidRPr="000E0A70" w14:paraId="3B1A9888"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975E60" w14:textId="77777777" w:rsidR="00686D3A" w:rsidRPr="000E0A70" w:rsidRDefault="00686D3A" w:rsidP="00C77AA9">
                  <w:pPr>
                    <w:pStyle w:val="rowtabella0"/>
                    <w:rPr>
                      <w:color w:val="002060"/>
                    </w:rPr>
                  </w:pPr>
                  <w:r w:rsidRPr="000E0A70">
                    <w:rPr>
                      <w:color w:val="002060"/>
                    </w:rPr>
                    <w:t>(2)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C88DA" w14:textId="77777777" w:rsidR="00686D3A" w:rsidRPr="000E0A70" w:rsidRDefault="00686D3A" w:rsidP="00C77AA9">
                  <w:pPr>
                    <w:pStyle w:val="rowtabella0"/>
                    <w:rPr>
                      <w:color w:val="002060"/>
                    </w:rPr>
                  </w:pPr>
                  <w:r w:rsidRPr="000E0A70">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AF653" w14:textId="77777777" w:rsidR="00686D3A" w:rsidRPr="000E0A70" w:rsidRDefault="00686D3A" w:rsidP="00C77AA9">
                  <w:pPr>
                    <w:pStyle w:val="rowtabella0"/>
                    <w:jc w:val="center"/>
                    <w:rPr>
                      <w:color w:val="002060"/>
                    </w:rPr>
                  </w:pPr>
                  <w:r w:rsidRPr="000E0A70">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8B3E8" w14:textId="77777777" w:rsidR="00686D3A" w:rsidRPr="000E0A70" w:rsidRDefault="00686D3A" w:rsidP="00C77AA9">
                  <w:pPr>
                    <w:pStyle w:val="rowtabella0"/>
                    <w:jc w:val="center"/>
                    <w:rPr>
                      <w:color w:val="002060"/>
                    </w:rPr>
                  </w:pPr>
                  <w:r w:rsidRPr="000E0A70">
                    <w:rPr>
                      <w:color w:val="002060"/>
                    </w:rPr>
                    <w:t> </w:t>
                  </w:r>
                </w:p>
              </w:tc>
            </w:tr>
            <w:tr w:rsidR="00686D3A" w:rsidRPr="000E0A70" w14:paraId="58939795"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065A7DAA" w14:textId="77777777" w:rsidR="00686D3A" w:rsidRPr="000E0A70" w:rsidRDefault="00686D3A" w:rsidP="00C77AA9">
                  <w:pPr>
                    <w:pStyle w:val="rowtabella0"/>
                    <w:rPr>
                      <w:color w:val="002060"/>
                    </w:rPr>
                  </w:pPr>
                  <w:r w:rsidRPr="000E0A70">
                    <w:rPr>
                      <w:color w:val="002060"/>
                    </w:rPr>
                    <w:t>(1) - disputata il 15/10/2022</w:t>
                  </w:r>
                </w:p>
              </w:tc>
            </w:tr>
            <w:tr w:rsidR="00686D3A" w:rsidRPr="000E0A70" w14:paraId="5B574004"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312B0B24" w14:textId="77777777" w:rsidR="00686D3A" w:rsidRPr="000E0A70" w:rsidRDefault="00686D3A" w:rsidP="00C77AA9">
                  <w:pPr>
                    <w:pStyle w:val="rowtabella0"/>
                    <w:rPr>
                      <w:color w:val="002060"/>
                    </w:rPr>
                  </w:pPr>
                  <w:r w:rsidRPr="000E0A70">
                    <w:rPr>
                      <w:color w:val="002060"/>
                    </w:rPr>
                    <w:t>(2) - disputata il 17/10/2022</w:t>
                  </w:r>
                </w:p>
              </w:tc>
            </w:tr>
          </w:tbl>
          <w:p w14:paraId="3D3FAE6C" w14:textId="77777777" w:rsidR="00686D3A" w:rsidRPr="000E0A70" w:rsidRDefault="00686D3A" w:rsidP="00C77AA9">
            <w:pPr>
              <w:rPr>
                <w:color w:val="002060"/>
              </w:rPr>
            </w:pPr>
          </w:p>
        </w:tc>
      </w:tr>
    </w:tbl>
    <w:p w14:paraId="304ACEDE" w14:textId="77777777" w:rsidR="00686D3A" w:rsidRPr="000E0A70" w:rsidRDefault="00686D3A" w:rsidP="00686D3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6D3A" w:rsidRPr="000E0A70" w14:paraId="1E71006E"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2A822CF2"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EF6E3" w14:textId="77777777" w:rsidR="00686D3A" w:rsidRPr="000E0A70" w:rsidRDefault="00686D3A" w:rsidP="00C77AA9">
                  <w:pPr>
                    <w:pStyle w:val="headertabella0"/>
                    <w:rPr>
                      <w:color w:val="002060"/>
                    </w:rPr>
                  </w:pPr>
                  <w:r w:rsidRPr="000E0A70">
                    <w:rPr>
                      <w:color w:val="002060"/>
                    </w:rPr>
                    <w:t>GIRONE C - 2 Giornata - A</w:t>
                  </w:r>
                </w:p>
              </w:tc>
            </w:tr>
            <w:tr w:rsidR="00686D3A" w:rsidRPr="000E0A70" w14:paraId="2D577D66"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030885" w14:textId="77777777" w:rsidR="00686D3A" w:rsidRPr="000E0A70" w:rsidRDefault="00686D3A" w:rsidP="00C77AA9">
                  <w:pPr>
                    <w:pStyle w:val="rowtabella0"/>
                    <w:rPr>
                      <w:color w:val="002060"/>
                    </w:rPr>
                  </w:pPr>
                  <w:r w:rsidRPr="000E0A70">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AB088" w14:textId="77777777" w:rsidR="00686D3A" w:rsidRPr="000E0A70" w:rsidRDefault="00686D3A" w:rsidP="00C77AA9">
                  <w:pPr>
                    <w:pStyle w:val="rowtabella0"/>
                    <w:rPr>
                      <w:color w:val="002060"/>
                    </w:rPr>
                  </w:pPr>
                  <w:r w:rsidRPr="000E0A70">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31F8F" w14:textId="77777777" w:rsidR="00686D3A" w:rsidRPr="000E0A70" w:rsidRDefault="00686D3A" w:rsidP="00C77AA9">
                  <w:pPr>
                    <w:pStyle w:val="rowtabella0"/>
                    <w:jc w:val="center"/>
                    <w:rPr>
                      <w:color w:val="002060"/>
                    </w:rPr>
                  </w:pPr>
                  <w:r w:rsidRPr="000E0A70">
                    <w:rPr>
                      <w:color w:val="002060"/>
                    </w:rPr>
                    <w:t>2 - 12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E75BB" w14:textId="77777777" w:rsidR="00686D3A" w:rsidRPr="000E0A70" w:rsidRDefault="00686D3A" w:rsidP="00C77AA9">
                  <w:pPr>
                    <w:pStyle w:val="rowtabella0"/>
                    <w:jc w:val="center"/>
                    <w:rPr>
                      <w:color w:val="002060"/>
                    </w:rPr>
                  </w:pPr>
                  <w:r w:rsidRPr="000E0A70">
                    <w:rPr>
                      <w:color w:val="002060"/>
                    </w:rPr>
                    <w:t> </w:t>
                  </w:r>
                </w:p>
              </w:tc>
            </w:tr>
            <w:tr w:rsidR="00686D3A" w:rsidRPr="000E0A70" w14:paraId="1E1EA1F1"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726C47" w14:textId="77777777" w:rsidR="00686D3A" w:rsidRPr="000E0A70" w:rsidRDefault="00686D3A" w:rsidP="00C77AA9">
                  <w:pPr>
                    <w:pStyle w:val="rowtabella0"/>
                    <w:rPr>
                      <w:color w:val="002060"/>
                    </w:rPr>
                  </w:pPr>
                  <w:r w:rsidRPr="000E0A70">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09871" w14:textId="77777777" w:rsidR="00686D3A" w:rsidRPr="000E0A70" w:rsidRDefault="00686D3A" w:rsidP="00C77AA9">
                  <w:pPr>
                    <w:pStyle w:val="rowtabella0"/>
                    <w:rPr>
                      <w:color w:val="002060"/>
                    </w:rPr>
                  </w:pPr>
                  <w:r w:rsidRPr="000E0A70">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4E6D0" w14:textId="77777777" w:rsidR="00686D3A" w:rsidRPr="000E0A70" w:rsidRDefault="00686D3A" w:rsidP="00C77AA9">
                  <w:pPr>
                    <w:pStyle w:val="rowtabella0"/>
                    <w:jc w:val="center"/>
                    <w:rPr>
                      <w:color w:val="002060"/>
                    </w:rPr>
                  </w:pPr>
                  <w:r w:rsidRPr="000E0A70">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7A981" w14:textId="77777777" w:rsidR="00686D3A" w:rsidRPr="000E0A70" w:rsidRDefault="00686D3A" w:rsidP="00C77AA9">
                  <w:pPr>
                    <w:pStyle w:val="rowtabella0"/>
                    <w:jc w:val="center"/>
                    <w:rPr>
                      <w:color w:val="002060"/>
                    </w:rPr>
                  </w:pPr>
                  <w:r w:rsidRPr="000E0A70">
                    <w:rPr>
                      <w:color w:val="002060"/>
                    </w:rPr>
                    <w:t> </w:t>
                  </w:r>
                </w:p>
              </w:tc>
            </w:tr>
          </w:tbl>
          <w:p w14:paraId="1837597E" w14:textId="77777777" w:rsidR="00686D3A" w:rsidRPr="000E0A70" w:rsidRDefault="00686D3A" w:rsidP="00C77AA9">
            <w:pPr>
              <w:rPr>
                <w:color w:val="002060"/>
              </w:rPr>
            </w:pPr>
          </w:p>
        </w:tc>
      </w:tr>
    </w:tbl>
    <w:p w14:paraId="702A44A4" w14:textId="77777777" w:rsidR="00686D3A" w:rsidRPr="000E0A70" w:rsidRDefault="00686D3A" w:rsidP="00686D3A">
      <w:pPr>
        <w:pStyle w:val="breakline"/>
        <w:rPr>
          <w:rFonts w:eastAsiaTheme="minorEastAsia"/>
          <w:color w:val="002060"/>
        </w:rPr>
      </w:pPr>
    </w:p>
    <w:p w14:paraId="209828C3" w14:textId="77777777" w:rsidR="00686D3A" w:rsidRPr="000E0A70" w:rsidRDefault="00686D3A" w:rsidP="00686D3A">
      <w:pPr>
        <w:pStyle w:val="breakline"/>
        <w:rPr>
          <w:color w:val="002060"/>
        </w:rPr>
      </w:pPr>
    </w:p>
    <w:p w14:paraId="08608AF3" w14:textId="77777777" w:rsidR="00686D3A" w:rsidRPr="000E0A70" w:rsidRDefault="00686D3A" w:rsidP="00686D3A">
      <w:pPr>
        <w:pStyle w:val="titoloprinc0"/>
        <w:rPr>
          <w:color w:val="002060"/>
        </w:rPr>
      </w:pPr>
      <w:r w:rsidRPr="000E0A70">
        <w:rPr>
          <w:color w:val="002060"/>
        </w:rPr>
        <w:t>GIUDICE SPORTIVO</w:t>
      </w:r>
    </w:p>
    <w:p w14:paraId="7ABF320A" w14:textId="77777777" w:rsidR="00686D3A" w:rsidRPr="000E0A70" w:rsidRDefault="00686D3A" w:rsidP="00686D3A">
      <w:pPr>
        <w:pStyle w:val="diffida"/>
        <w:rPr>
          <w:color w:val="002060"/>
        </w:rPr>
      </w:pPr>
      <w:r w:rsidRPr="000E0A70">
        <w:rPr>
          <w:color w:val="002060"/>
        </w:rPr>
        <w:lastRenderedPageBreak/>
        <w:t>Il Sostituto Giudice Sportivo Avv. Federica Sorrentino, nella seduta del 19/10/2022, ha adottato le decisioni che di seguito integralmente si riportano:</w:t>
      </w:r>
    </w:p>
    <w:p w14:paraId="13EF9874" w14:textId="77777777" w:rsidR="00686D3A" w:rsidRPr="000E0A70" w:rsidRDefault="00686D3A" w:rsidP="00686D3A">
      <w:pPr>
        <w:pStyle w:val="titolo10"/>
        <w:rPr>
          <w:color w:val="002060"/>
        </w:rPr>
      </w:pPr>
      <w:r w:rsidRPr="000E0A70">
        <w:rPr>
          <w:color w:val="002060"/>
        </w:rPr>
        <w:t xml:space="preserve">GARE DEL 15/10/2022 </w:t>
      </w:r>
    </w:p>
    <w:p w14:paraId="69B8667E" w14:textId="77777777" w:rsidR="00686D3A" w:rsidRPr="000E0A70" w:rsidRDefault="00686D3A" w:rsidP="00686D3A">
      <w:pPr>
        <w:pStyle w:val="titolo7a"/>
        <w:rPr>
          <w:color w:val="002060"/>
        </w:rPr>
      </w:pPr>
      <w:r w:rsidRPr="000E0A70">
        <w:rPr>
          <w:color w:val="002060"/>
        </w:rPr>
        <w:t xml:space="preserve">PROVVEDIMENTI DISCIPLINARI </w:t>
      </w:r>
    </w:p>
    <w:p w14:paraId="6240CD22"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6B0A77A0" w14:textId="77777777" w:rsidR="00686D3A" w:rsidRPr="000E0A70" w:rsidRDefault="00686D3A" w:rsidP="00686D3A">
      <w:pPr>
        <w:pStyle w:val="titolo30"/>
        <w:rPr>
          <w:color w:val="002060"/>
        </w:rPr>
      </w:pPr>
      <w:r w:rsidRPr="000E0A70">
        <w:rPr>
          <w:color w:val="002060"/>
        </w:rPr>
        <w:t xml:space="preserve">CALCIATORI ESPULSI </w:t>
      </w:r>
    </w:p>
    <w:p w14:paraId="0B9C3302" w14:textId="77777777" w:rsidR="00686D3A" w:rsidRPr="000E0A70" w:rsidRDefault="00686D3A" w:rsidP="00686D3A">
      <w:pPr>
        <w:pStyle w:val="titolo20"/>
        <w:rPr>
          <w:color w:val="002060"/>
        </w:rPr>
      </w:pPr>
      <w:r w:rsidRPr="000E0A70">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34FA3518" w14:textId="77777777" w:rsidTr="00C77AA9">
        <w:tc>
          <w:tcPr>
            <w:tcW w:w="2200" w:type="dxa"/>
            <w:tcMar>
              <w:top w:w="20" w:type="dxa"/>
              <w:left w:w="20" w:type="dxa"/>
              <w:bottom w:w="20" w:type="dxa"/>
              <w:right w:w="20" w:type="dxa"/>
            </w:tcMar>
            <w:vAlign w:val="center"/>
            <w:hideMark/>
          </w:tcPr>
          <w:p w14:paraId="025D8D33" w14:textId="77777777" w:rsidR="00686D3A" w:rsidRPr="000E0A70" w:rsidRDefault="00686D3A" w:rsidP="00C77AA9">
            <w:pPr>
              <w:pStyle w:val="movimento"/>
              <w:rPr>
                <w:color w:val="002060"/>
              </w:rPr>
            </w:pPr>
            <w:r w:rsidRPr="000E0A70">
              <w:rPr>
                <w:color w:val="002060"/>
              </w:rPr>
              <w:t>CHENNAOUI MOHAMED TAHA</w:t>
            </w:r>
          </w:p>
        </w:tc>
        <w:tc>
          <w:tcPr>
            <w:tcW w:w="2200" w:type="dxa"/>
            <w:tcMar>
              <w:top w:w="20" w:type="dxa"/>
              <w:left w:w="20" w:type="dxa"/>
              <w:bottom w:w="20" w:type="dxa"/>
              <w:right w:w="20" w:type="dxa"/>
            </w:tcMar>
            <w:vAlign w:val="center"/>
            <w:hideMark/>
          </w:tcPr>
          <w:p w14:paraId="59FE9D37" w14:textId="77777777" w:rsidR="00686D3A" w:rsidRPr="000E0A70" w:rsidRDefault="00686D3A" w:rsidP="00C77AA9">
            <w:pPr>
              <w:pStyle w:val="movimento2"/>
              <w:rPr>
                <w:color w:val="002060"/>
              </w:rPr>
            </w:pPr>
            <w:r w:rsidRPr="000E0A70">
              <w:rPr>
                <w:color w:val="002060"/>
              </w:rPr>
              <w:t xml:space="preserve">(VIRTUS FORTITUDO 1950 SSD) </w:t>
            </w:r>
          </w:p>
        </w:tc>
        <w:tc>
          <w:tcPr>
            <w:tcW w:w="800" w:type="dxa"/>
            <w:tcMar>
              <w:top w:w="20" w:type="dxa"/>
              <w:left w:w="20" w:type="dxa"/>
              <w:bottom w:w="20" w:type="dxa"/>
              <w:right w:w="20" w:type="dxa"/>
            </w:tcMar>
            <w:vAlign w:val="center"/>
            <w:hideMark/>
          </w:tcPr>
          <w:p w14:paraId="17E22FF6"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B56A6D7"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64B61F8" w14:textId="77777777" w:rsidR="00686D3A" w:rsidRPr="000E0A70" w:rsidRDefault="00686D3A" w:rsidP="00C77AA9">
            <w:pPr>
              <w:pStyle w:val="movimento2"/>
              <w:rPr>
                <w:color w:val="002060"/>
              </w:rPr>
            </w:pPr>
            <w:r w:rsidRPr="000E0A70">
              <w:rPr>
                <w:color w:val="002060"/>
              </w:rPr>
              <w:t> </w:t>
            </w:r>
          </w:p>
        </w:tc>
      </w:tr>
    </w:tbl>
    <w:p w14:paraId="7DD3B6ED" w14:textId="77777777" w:rsidR="00686D3A" w:rsidRPr="000E0A70" w:rsidRDefault="00686D3A" w:rsidP="00686D3A">
      <w:pPr>
        <w:pStyle w:val="diffida"/>
        <w:spacing w:before="80" w:beforeAutospacing="0" w:after="40" w:afterAutospacing="0"/>
        <w:rPr>
          <w:rFonts w:eastAsiaTheme="minorEastAsia"/>
          <w:color w:val="002060"/>
        </w:rPr>
      </w:pPr>
      <w:r w:rsidRPr="000E0A70">
        <w:rPr>
          <w:color w:val="002060"/>
        </w:rPr>
        <w:t xml:space="preserve">Per aver colpito a palla lontana con un pugno al volto un avversario. </w:t>
      </w:r>
    </w:p>
    <w:p w14:paraId="3E1DA0CD" w14:textId="77777777" w:rsidR="00686D3A" w:rsidRPr="000E0A70" w:rsidRDefault="00686D3A" w:rsidP="00686D3A">
      <w:pPr>
        <w:pStyle w:val="titolo30"/>
        <w:rPr>
          <w:color w:val="002060"/>
        </w:rPr>
      </w:pPr>
      <w:r w:rsidRPr="000E0A70">
        <w:rPr>
          <w:color w:val="002060"/>
        </w:rPr>
        <w:t xml:space="preserve">CALCIATORI NON ESPULSI </w:t>
      </w:r>
    </w:p>
    <w:p w14:paraId="11AEB84F" w14:textId="77777777" w:rsidR="00686D3A" w:rsidRPr="000E0A70" w:rsidRDefault="00686D3A" w:rsidP="00686D3A">
      <w:pPr>
        <w:pStyle w:val="titolo20"/>
        <w:rPr>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341BCE9E" w14:textId="77777777" w:rsidTr="00C77AA9">
        <w:tc>
          <w:tcPr>
            <w:tcW w:w="2200" w:type="dxa"/>
            <w:tcMar>
              <w:top w:w="20" w:type="dxa"/>
              <w:left w:w="20" w:type="dxa"/>
              <w:bottom w:w="20" w:type="dxa"/>
              <w:right w:w="20" w:type="dxa"/>
            </w:tcMar>
            <w:vAlign w:val="center"/>
            <w:hideMark/>
          </w:tcPr>
          <w:p w14:paraId="76E16E63" w14:textId="77777777" w:rsidR="00686D3A" w:rsidRPr="000E0A70" w:rsidRDefault="00686D3A" w:rsidP="00C77AA9">
            <w:pPr>
              <w:pStyle w:val="movimento"/>
              <w:rPr>
                <w:color w:val="002060"/>
              </w:rPr>
            </w:pPr>
            <w:r w:rsidRPr="000E0A70">
              <w:rPr>
                <w:color w:val="002060"/>
              </w:rPr>
              <w:t>BIAGINI GIACOMO</w:t>
            </w:r>
          </w:p>
        </w:tc>
        <w:tc>
          <w:tcPr>
            <w:tcW w:w="2200" w:type="dxa"/>
            <w:tcMar>
              <w:top w:w="20" w:type="dxa"/>
              <w:left w:w="20" w:type="dxa"/>
              <w:bottom w:w="20" w:type="dxa"/>
              <w:right w:w="20" w:type="dxa"/>
            </w:tcMar>
            <w:vAlign w:val="center"/>
            <w:hideMark/>
          </w:tcPr>
          <w:p w14:paraId="4154B4F1" w14:textId="77777777" w:rsidR="00686D3A" w:rsidRPr="000E0A70" w:rsidRDefault="00686D3A" w:rsidP="00C77AA9">
            <w:pPr>
              <w:pStyle w:val="movimento2"/>
              <w:rPr>
                <w:color w:val="002060"/>
              </w:rPr>
            </w:pPr>
            <w:r w:rsidRPr="000E0A70">
              <w:rPr>
                <w:color w:val="002060"/>
              </w:rPr>
              <w:t xml:space="preserve">(VIRTUS FORTITUDO 1950 SSD) </w:t>
            </w:r>
          </w:p>
        </w:tc>
        <w:tc>
          <w:tcPr>
            <w:tcW w:w="800" w:type="dxa"/>
            <w:tcMar>
              <w:top w:w="20" w:type="dxa"/>
              <w:left w:w="20" w:type="dxa"/>
              <w:bottom w:w="20" w:type="dxa"/>
              <w:right w:w="20" w:type="dxa"/>
            </w:tcMar>
            <w:vAlign w:val="center"/>
            <w:hideMark/>
          </w:tcPr>
          <w:p w14:paraId="69AE4775"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DF83F66"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7A51B7A" w14:textId="77777777" w:rsidR="00686D3A" w:rsidRPr="000E0A70" w:rsidRDefault="00686D3A" w:rsidP="00C77AA9">
            <w:pPr>
              <w:pStyle w:val="movimento2"/>
              <w:rPr>
                <w:color w:val="002060"/>
              </w:rPr>
            </w:pPr>
            <w:r w:rsidRPr="000E0A70">
              <w:rPr>
                <w:color w:val="002060"/>
              </w:rPr>
              <w:t> </w:t>
            </w:r>
          </w:p>
        </w:tc>
      </w:tr>
    </w:tbl>
    <w:p w14:paraId="29D25F30" w14:textId="77777777" w:rsidR="00686D3A" w:rsidRPr="000E0A70" w:rsidRDefault="00686D3A" w:rsidP="00686D3A">
      <w:pPr>
        <w:pStyle w:val="titolo10"/>
        <w:rPr>
          <w:rFonts w:eastAsiaTheme="minorEastAsia"/>
          <w:color w:val="002060"/>
        </w:rPr>
      </w:pPr>
      <w:r w:rsidRPr="000E0A70">
        <w:rPr>
          <w:color w:val="002060"/>
        </w:rPr>
        <w:t xml:space="preserve">GARE DEL 16/10/2022 </w:t>
      </w:r>
    </w:p>
    <w:p w14:paraId="069A7B79" w14:textId="77777777" w:rsidR="00686D3A" w:rsidRPr="000E0A70" w:rsidRDefault="00686D3A" w:rsidP="00686D3A">
      <w:pPr>
        <w:pStyle w:val="titolo7a"/>
        <w:rPr>
          <w:color w:val="002060"/>
        </w:rPr>
      </w:pPr>
      <w:r w:rsidRPr="000E0A70">
        <w:rPr>
          <w:color w:val="002060"/>
        </w:rPr>
        <w:t xml:space="preserve">PROVVEDIMENTI DISCIPLINARI </w:t>
      </w:r>
    </w:p>
    <w:p w14:paraId="6F7F8BEC"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0B27DB11" w14:textId="77777777" w:rsidR="00686D3A" w:rsidRPr="000E0A70" w:rsidRDefault="00686D3A" w:rsidP="00686D3A">
      <w:pPr>
        <w:pStyle w:val="titolo30"/>
        <w:rPr>
          <w:color w:val="002060"/>
        </w:rPr>
      </w:pPr>
      <w:r w:rsidRPr="000E0A70">
        <w:rPr>
          <w:color w:val="002060"/>
        </w:rPr>
        <w:t xml:space="preserve">CALCIATORI ESPULSI </w:t>
      </w:r>
    </w:p>
    <w:p w14:paraId="130BD83F" w14:textId="77777777" w:rsidR="00686D3A" w:rsidRPr="000E0A70" w:rsidRDefault="00686D3A" w:rsidP="00686D3A">
      <w:pPr>
        <w:pStyle w:val="titolo20"/>
        <w:rPr>
          <w:color w:val="002060"/>
        </w:rPr>
      </w:pPr>
      <w:r w:rsidRPr="000E0A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1B04FA54" w14:textId="77777777" w:rsidTr="00C77AA9">
        <w:tc>
          <w:tcPr>
            <w:tcW w:w="2200" w:type="dxa"/>
            <w:tcMar>
              <w:top w:w="20" w:type="dxa"/>
              <w:left w:w="20" w:type="dxa"/>
              <w:bottom w:w="20" w:type="dxa"/>
              <w:right w:w="20" w:type="dxa"/>
            </w:tcMar>
            <w:vAlign w:val="center"/>
            <w:hideMark/>
          </w:tcPr>
          <w:p w14:paraId="48739DC9" w14:textId="77777777" w:rsidR="00686D3A" w:rsidRPr="000E0A70" w:rsidRDefault="00686D3A" w:rsidP="00C77AA9">
            <w:pPr>
              <w:pStyle w:val="movimento"/>
              <w:rPr>
                <w:color w:val="002060"/>
              </w:rPr>
            </w:pPr>
            <w:r w:rsidRPr="000E0A70">
              <w:rPr>
                <w:color w:val="002060"/>
              </w:rPr>
              <w:t>CIABATTONI NICOLO</w:t>
            </w:r>
          </w:p>
        </w:tc>
        <w:tc>
          <w:tcPr>
            <w:tcW w:w="2200" w:type="dxa"/>
            <w:tcMar>
              <w:top w:w="20" w:type="dxa"/>
              <w:left w:w="20" w:type="dxa"/>
              <w:bottom w:w="20" w:type="dxa"/>
              <w:right w:w="20" w:type="dxa"/>
            </w:tcMar>
            <w:vAlign w:val="center"/>
            <w:hideMark/>
          </w:tcPr>
          <w:p w14:paraId="16790B01" w14:textId="77777777" w:rsidR="00686D3A" w:rsidRPr="000E0A70" w:rsidRDefault="00686D3A" w:rsidP="00C77AA9">
            <w:pPr>
              <w:pStyle w:val="movimento2"/>
              <w:rPr>
                <w:color w:val="002060"/>
              </w:rPr>
            </w:pPr>
            <w:r w:rsidRPr="000E0A70">
              <w:rPr>
                <w:color w:val="002060"/>
              </w:rPr>
              <w:t xml:space="preserve">(FIGHT BULLS CORRIDONIA) </w:t>
            </w:r>
          </w:p>
        </w:tc>
        <w:tc>
          <w:tcPr>
            <w:tcW w:w="800" w:type="dxa"/>
            <w:tcMar>
              <w:top w:w="20" w:type="dxa"/>
              <w:left w:w="20" w:type="dxa"/>
              <w:bottom w:w="20" w:type="dxa"/>
              <w:right w:w="20" w:type="dxa"/>
            </w:tcMar>
            <w:vAlign w:val="center"/>
            <w:hideMark/>
          </w:tcPr>
          <w:p w14:paraId="3CA7D6D1"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DE8E546"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AB05DA3" w14:textId="77777777" w:rsidR="00686D3A" w:rsidRPr="000E0A70" w:rsidRDefault="00686D3A" w:rsidP="00C77AA9">
            <w:pPr>
              <w:pStyle w:val="movimento2"/>
              <w:rPr>
                <w:color w:val="002060"/>
              </w:rPr>
            </w:pPr>
            <w:r w:rsidRPr="000E0A70">
              <w:rPr>
                <w:color w:val="002060"/>
              </w:rPr>
              <w:t> </w:t>
            </w:r>
          </w:p>
        </w:tc>
      </w:tr>
    </w:tbl>
    <w:p w14:paraId="29042044" w14:textId="77777777" w:rsidR="00686D3A" w:rsidRPr="000E0A70" w:rsidRDefault="00686D3A" w:rsidP="00686D3A">
      <w:pPr>
        <w:pStyle w:val="titolo30"/>
        <w:rPr>
          <w:rFonts w:eastAsiaTheme="minorEastAsia"/>
          <w:color w:val="002060"/>
        </w:rPr>
      </w:pPr>
      <w:r w:rsidRPr="000E0A70">
        <w:rPr>
          <w:color w:val="002060"/>
        </w:rPr>
        <w:t xml:space="preserve">CALCIATORI NON ESPULSI </w:t>
      </w:r>
    </w:p>
    <w:p w14:paraId="1E568993" w14:textId="77777777" w:rsidR="00686D3A" w:rsidRPr="000E0A70" w:rsidRDefault="00686D3A" w:rsidP="00686D3A">
      <w:pPr>
        <w:pStyle w:val="titolo20"/>
        <w:rPr>
          <w:color w:val="002060"/>
        </w:rPr>
      </w:pPr>
      <w:r w:rsidRPr="000E0A7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62B3AC22" w14:textId="77777777" w:rsidTr="00C77AA9">
        <w:tc>
          <w:tcPr>
            <w:tcW w:w="2200" w:type="dxa"/>
            <w:tcMar>
              <w:top w:w="20" w:type="dxa"/>
              <w:left w:w="20" w:type="dxa"/>
              <w:bottom w:w="20" w:type="dxa"/>
              <w:right w:w="20" w:type="dxa"/>
            </w:tcMar>
            <w:vAlign w:val="center"/>
            <w:hideMark/>
          </w:tcPr>
          <w:p w14:paraId="78E8A111" w14:textId="77777777" w:rsidR="00686D3A" w:rsidRPr="000E0A70" w:rsidRDefault="00686D3A" w:rsidP="00C77AA9">
            <w:pPr>
              <w:pStyle w:val="movimento"/>
              <w:rPr>
                <w:color w:val="002060"/>
              </w:rPr>
            </w:pPr>
            <w:r w:rsidRPr="000E0A70">
              <w:rPr>
                <w:color w:val="002060"/>
              </w:rPr>
              <w:t>CIACCI MATHIAS</w:t>
            </w:r>
          </w:p>
        </w:tc>
        <w:tc>
          <w:tcPr>
            <w:tcW w:w="2200" w:type="dxa"/>
            <w:tcMar>
              <w:top w:w="20" w:type="dxa"/>
              <w:left w:w="20" w:type="dxa"/>
              <w:bottom w:w="20" w:type="dxa"/>
              <w:right w:w="20" w:type="dxa"/>
            </w:tcMar>
            <w:vAlign w:val="center"/>
            <w:hideMark/>
          </w:tcPr>
          <w:p w14:paraId="0F78131F" w14:textId="77777777" w:rsidR="00686D3A" w:rsidRPr="000E0A70" w:rsidRDefault="00686D3A" w:rsidP="00C77AA9">
            <w:pPr>
              <w:pStyle w:val="movimento2"/>
              <w:rPr>
                <w:color w:val="002060"/>
              </w:rPr>
            </w:pPr>
            <w:r w:rsidRPr="000E0A70">
              <w:rPr>
                <w:color w:val="002060"/>
              </w:rPr>
              <w:t xml:space="preserve">(BULDOG T.N.T. LUCREZIA) </w:t>
            </w:r>
          </w:p>
        </w:tc>
        <w:tc>
          <w:tcPr>
            <w:tcW w:w="800" w:type="dxa"/>
            <w:tcMar>
              <w:top w:w="20" w:type="dxa"/>
              <w:left w:w="20" w:type="dxa"/>
              <w:bottom w:w="20" w:type="dxa"/>
              <w:right w:w="20" w:type="dxa"/>
            </w:tcMar>
            <w:vAlign w:val="center"/>
            <w:hideMark/>
          </w:tcPr>
          <w:p w14:paraId="0C824F2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E242CB0" w14:textId="77777777" w:rsidR="00686D3A" w:rsidRPr="000E0A70" w:rsidRDefault="00686D3A" w:rsidP="00C77AA9">
            <w:pPr>
              <w:pStyle w:val="movimento"/>
              <w:rPr>
                <w:color w:val="002060"/>
              </w:rPr>
            </w:pPr>
            <w:r w:rsidRPr="000E0A70">
              <w:rPr>
                <w:color w:val="002060"/>
              </w:rPr>
              <w:t>BIGONZI EDOARDO</w:t>
            </w:r>
          </w:p>
        </w:tc>
        <w:tc>
          <w:tcPr>
            <w:tcW w:w="2200" w:type="dxa"/>
            <w:tcMar>
              <w:top w:w="20" w:type="dxa"/>
              <w:left w:w="20" w:type="dxa"/>
              <w:bottom w:w="20" w:type="dxa"/>
              <w:right w:w="20" w:type="dxa"/>
            </w:tcMar>
            <w:vAlign w:val="center"/>
            <w:hideMark/>
          </w:tcPr>
          <w:p w14:paraId="4CD356BF" w14:textId="77777777" w:rsidR="00686D3A" w:rsidRPr="000E0A70" w:rsidRDefault="00686D3A" w:rsidP="00C77AA9">
            <w:pPr>
              <w:pStyle w:val="movimento2"/>
              <w:rPr>
                <w:color w:val="002060"/>
              </w:rPr>
            </w:pPr>
            <w:r w:rsidRPr="000E0A70">
              <w:rPr>
                <w:color w:val="002060"/>
              </w:rPr>
              <w:t xml:space="preserve">(CALCIO A 5 CORINALDO) </w:t>
            </w:r>
          </w:p>
        </w:tc>
      </w:tr>
      <w:tr w:rsidR="00686D3A" w:rsidRPr="000E0A70" w14:paraId="1564D5EC" w14:textId="77777777" w:rsidTr="00C77AA9">
        <w:tc>
          <w:tcPr>
            <w:tcW w:w="2200" w:type="dxa"/>
            <w:tcMar>
              <w:top w:w="20" w:type="dxa"/>
              <w:left w:w="20" w:type="dxa"/>
              <w:bottom w:w="20" w:type="dxa"/>
              <w:right w:w="20" w:type="dxa"/>
            </w:tcMar>
            <w:vAlign w:val="center"/>
            <w:hideMark/>
          </w:tcPr>
          <w:p w14:paraId="21DF90E2" w14:textId="77777777" w:rsidR="00686D3A" w:rsidRPr="000E0A70" w:rsidRDefault="00686D3A" w:rsidP="00C77AA9">
            <w:pPr>
              <w:pStyle w:val="movimento"/>
              <w:rPr>
                <w:color w:val="002060"/>
              </w:rPr>
            </w:pPr>
            <w:r w:rsidRPr="000E0A70">
              <w:rPr>
                <w:color w:val="002060"/>
              </w:rPr>
              <w:t>BERNABEI DIEGO</w:t>
            </w:r>
          </w:p>
        </w:tc>
        <w:tc>
          <w:tcPr>
            <w:tcW w:w="2200" w:type="dxa"/>
            <w:tcMar>
              <w:top w:w="20" w:type="dxa"/>
              <w:left w:w="20" w:type="dxa"/>
              <w:bottom w:w="20" w:type="dxa"/>
              <w:right w:w="20" w:type="dxa"/>
            </w:tcMar>
            <w:vAlign w:val="center"/>
            <w:hideMark/>
          </w:tcPr>
          <w:p w14:paraId="18C60399" w14:textId="77777777" w:rsidR="00686D3A" w:rsidRPr="000E0A70" w:rsidRDefault="00686D3A" w:rsidP="00C77AA9">
            <w:pPr>
              <w:pStyle w:val="movimento2"/>
              <w:rPr>
                <w:color w:val="002060"/>
              </w:rPr>
            </w:pPr>
            <w:r w:rsidRPr="000E0A70">
              <w:rPr>
                <w:color w:val="002060"/>
              </w:rPr>
              <w:t xml:space="preserve">(FIGHT BULLS CORRIDONIA) </w:t>
            </w:r>
          </w:p>
        </w:tc>
        <w:tc>
          <w:tcPr>
            <w:tcW w:w="800" w:type="dxa"/>
            <w:tcMar>
              <w:top w:w="20" w:type="dxa"/>
              <w:left w:w="20" w:type="dxa"/>
              <w:bottom w:w="20" w:type="dxa"/>
              <w:right w:w="20" w:type="dxa"/>
            </w:tcMar>
            <w:vAlign w:val="center"/>
            <w:hideMark/>
          </w:tcPr>
          <w:p w14:paraId="7F84C1B8"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308B871" w14:textId="77777777" w:rsidR="00686D3A" w:rsidRPr="000E0A70" w:rsidRDefault="00686D3A" w:rsidP="00C77AA9">
            <w:pPr>
              <w:pStyle w:val="movimento"/>
              <w:rPr>
                <w:color w:val="002060"/>
              </w:rPr>
            </w:pPr>
            <w:r w:rsidRPr="000E0A70">
              <w:rPr>
                <w:color w:val="002060"/>
              </w:rPr>
              <w:t>CAMPANELLI MATTEO</w:t>
            </w:r>
          </w:p>
        </w:tc>
        <w:tc>
          <w:tcPr>
            <w:tcW w:w="2200" w:type="dxa"/>
            <w:tcMar>
              <w:top w:w="20" w:type="dxa"/>
              <w:left w:w="20" w:type="dxa"/>
              <w:bottom w:w="20" w:type="dxa"/>
              <w:right w:w="20" w:type="dxa"/>
            </w:tcMar>
            <w:vAlign w:val="center"/>
            <w:hideMark/>
          </w:tcPr>
          <w:p w14:paraId="20987FA0" w14:textId="77777777" w:rsidR="00686D3A" w:rsidRPr="000E0A70" w:rsidRDefault="00686D3A" w:rsidP="00C77AA9">
            <w:pPr>
              <w:pStyle w:val="movimento2"/>
              <w:rPr>
                <w:color w:val="002060"/>
              </w:rPr>
            </w:pPr>
            <w:r w:rsidRPr="000E0A70">
              <w:rPr>
                <w:color w:val="002060"/>
              </w:rPr>
              <w:t xml:space="preserve">(TAVERNELLE) </w:t>
            </w:r>
          </w:p>
        </w:tc>
      </w:tr>
    </w:tbl>
    <w:p w14:paraId="586F8C6F" w14:textId="77777777" w:rsidR="00686D3A" w:rsidRPr="000E0A70" w:rsidRDefault="00686D3A" w:rsidP="00686D3A">
      <w:pPr>
        <w:pStyle w:val="breakline"/>
        <w:rPr>
          <w:color w:val="002060"/>
        </w:rPr>
      </w:pPr>
    </w:p>
    <w:p w14:paraId="4A6B6606" w14:textId="77777777" w:rsidR="00686D3A" w:rsidRPr="000E0A70" w:rsidRDefault="00686D3A" w:rsidP="00686D3A">
      <w:pPr>
        <w:ind w:left="4956"/>
        <w:rPr>
          <w:rFonts w:ascii="Arial" w:hAnsi="Arial" w:cs="Arial"/>
          <w:noProof/>
          <w:color w:val="002060"/>
          <w:sz w:val="22"/>
          <w:szCs w:val="22"/>
        </w:rPr>
      </w:pPr>
      <w:r w:rsidRPr="000E0A70">
        <w:rPr>
          <w:rFonts w:ascii="Arial" w:hAnsi="Arial" w:cs="Arial"/>
          <w:noProof/>
          <w:color w:val="002060"/>
          <w:sz w:val="22"/>
          <w:szCs w:val="22"/>
        </w:rPr>
        <w:t>F.to IL SOSTITUTO GIUDICE SPORTIVO      </w:t>
      </w:r>
    </w:p>
    <w:p w14:paraId="1535DD02" w14:textId="77777777" w:rsidR="00686D3A" w:rsidRPr="000E0A70" w:rsidRDefault="00686D3A" w:rsidP="00686D3A">
      <w:pPr>
        <w:pStyle w:val="breakline"/>
        <w:rPr>
          <w:rFonts w:ascii="Arial" w:hAnsi="Arial" w:cs="Arial"/>
          <w:noProof/>
          <w:color w:val="002060"/>
          <w:sz w:val="22"/>
          <w:szCs w:val="22"/>
        </w:rPr>
      </w:pPr>
      <w:r w:rsidRPr="000E0A70">
        <w:rPr>
          <w:rFonts w:ascii="Arial" w:hAnsi="Arial" w:cs="Arial"/>
          <w:noProof/>
          <w:color w:val="002060"/>
          <w:sz w:val="22"/>
          <w:szCs w:val="22"/>
        </w:rPr>
        <w:t xml:space="preserve"> </w:t>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t xml:space="preserve">   </w:t>
      </w:r>
      <w:r w:rsidRPr="000E0A70">
        <w:rPr>
          <w:rFonts w:ascii="Arial" w:hAnsi="Arial" w:cs="Arial"/>
          <w:noProof/>
          <w:color w:val="002060"/>
          <w:sz w:val="22"/>
          <w:szCs w:val="22"/>
        </w:rPr>
        <w:tab/>
        <w:t xml:space="preserve">                Federica Sorrentino</w:t>
      </w:r>
    </w:p>
    <w:p w14:paraId="4E6C4D9F" w14:textId="77777777" w:rsidR="00686D3A" w:rsidRPr="000E0A70" w:rsidRDefault="00686D3A" w:rsidP="00686D3A">
      <w:pPr>
        <w:pStyle w:val="breakline"/>
        <w:rPr>
          <w:rFonts w:eastAsiaTheme="minorEastAsia"/>
          <w:color w:val="002060"/>
        </w:rPr>
      </w:pPr>
    </w:p>
    <w:p w14:paraId="2BEAB9EF" w14:textId="77777777" w:rsidR="00686D3A" w:rsidRPr="000E0A70" w:rsidRDefault="00686D3A" w:rsidP="00686D3A">
      <w:pPr>
        <w:pStyle w:val="titoloprinc0"/>
        <w:rPr>
          <w:color w:val="002060"/>
        </w:rPr>
      </w:pPr>
      <w:r w:rsidRPr="000E0A70">
        <w:rPr>
          <w:color w:val="002060"/>
        </w:rPr>
        <w:t>CLASSIFICA</w:t>
      </w:r>
    </w:p>
    <w:p w14:paraId="66EBD240" w14:textId="77777777" w:rsidR="00686D3A" w:rsidRPr="000E0A70" w:rsidRDefault="00686D3A" w:rsidP="00686D3A">
      <w:pPr>
        <w:pStyle w:val="breakline"/>
        <w:rPr>
          <w:color w:val="002060"/>
        </w:rPr>
      </w:pPr>
    </w:p>
    <w:p w14:paraId="7FEDC593" w14:textId="77777777" w:rsidR="00686D3A" w:rsidRPr="000E0A70" w:rsidRDefault="00686D3A" w:rsidP="00686D3A">
      <w:pPr>
        <w:pStyle w:val="breakline"/>
        <w:rPr>
          <w:color w:val="002060"/>
        </w:rPr>
      </w:pPr>
    </w:p>
    <w:p w14:paraId="5FC1A0EC"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019F1E71"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755C7"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2772E"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2E8EA"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E449C"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AC1DB"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BB658"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F0D5C"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04F85"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79E00"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52312" w14:textId="77777777" w:rsidR="00686D3A" w:rsidRPr="000E0A70" w:rsidRDefault="00686D3A" w:rsidP="00C77AA9">
            <w:pPr>
              <w:pStyle w:val="headertabella0"/>
              <w:rPr>
                <w:color w:val="002060"/>
              </w:rPr>
            </w:pPr>
            <w:r w:rsidRPr="000E0A70">
              <w:rPr>
                <w:color w:val="002060"/>
              </w:rPr>
              <w:t>PE</w:t>
            </w:r>
          </w:p>
        </w:tc>
      </w:tr>
      <w:tr w:rsidR="00686D3A" w:rsidRPr="000E0A70" w14:paraId="68F5573E"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5F91AB" w14:textId="77777777" w:rsidR="00686D3A" w:rsidRPr="000E0A70" w:rsidRDefault="00686D3A" w:rsidP="00C77AA9">
            <w:pPr>
              <w:pStyle w:val="rowtabella0"/>
              <w:rPr>
                <w:color w:val="002060"/>
              </w:rPr>
            </w:pPr>
            <w:r w:rsidRPr="000E0A7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424EF"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EC0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632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023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4FB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1778" w14:textId="77777777" w:rsidR="00686D3A" w:rsidRPr="000E0A70" w:rsidRDefault="00686D3A" w:rsidP="00C77AA9">
            <w:pPr>
              <w:pStyle w:val="rowtabella0"/>
              <w:jc w:val="center"/>
              <w:rPr>
                <w:color w:val="002060"/>
              </w:rPr>
            </w:pPr>
            <w:r w:rsidRPr="000E0A7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42B7"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4471" w14:textId="77777777" w:rsidR="00686D3A" w:rsidRPr="000E0A70" w:rsidRDefault="00686D3A" w:rsidP="00C77AA9">
            <w:pPr>
              <w:pStyle w:val="rowtabella0"/>
              <w:jc w:val="center"/>
              <w:rPr>
                <w:color w:val="002060"/>
              </w:rPr>
            </w:pPr>
            <w:r w:rsidRPr="000E0A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7459" w14:textId="77777777" w:rsidR="00686D3A" w:rsidRPr="000E0A70" w:rsidRDefault="00686D3A" w:rsidP="00C77AA9">
            <w:pPr>
              <w:pStyle w:val="rowtabella0"/>
              <w:jc w:val="center"/>
              <w:rPr>
                <w:color w:val="002060"/>
              </w:rPr>
            </w:pPr>
            <w:r w:rsidRPr="000E0A70">
              <w:rPr>
                <w:color w:val="002060"/>
              </w:rPr>
              <w:t>0</w:t>
            </w:r>
          </w:p>
        </w:tc>
      </w:tr>
      <w:tr w:rsidR="00686D3A" w:rsidRPr="000E0A70" w14:paraId="7903A796"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0C85B" w14:textId="77777777" w:rsidR="00686D3A" w:rsidRPr="000E0A70" w:rsidRDefault="00686D3A" w:rsidP="00C77AA9">
            <w:pPr>
              <w:pStyle w:val="rowtabella0"/>
              <w:rPr>
                <w:color w:val="002060"/>
              </w:rPr>
            </w:pPr>
            <w:r w:rsidRPr="000E0A7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14F0"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18C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E38B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E8E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C6E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C5ADD" w14:textId="77777777" w:rsidR="00686D3A" w:rsidRPr="000E0A70" w:rsidRDefault="00686D3A" w:rsidP="00C77AA9">
            <w:pPr>
              <w:pStyle w:val="rowtabella0"/>
              <w:jc w:val="center"/>
              <w:rPr>
                <w:color w:val="002060"/>
              </w:rPr>
            </w:pPr>
            <w:r w:rsidRPr="000E0A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A1C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4DA6"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D635" w14:textId="77777777" w:rsidR="00686D3A" w:rsidRPr="000E0A70" w:rsidRDefault="00686D3A" w:rsidP="00C77AA9">
            <w:pPr>
              <w:pStyle w:val="rowtabella0"/>
              <w:jc w:val="center"/>
              <w:rPr>
                <w:color w:val="002060"/>
              </w:rPr>
            </w:pPr>
            <w:r w:rsidRPr="000E0A70">
              <w:rPr>
                <w:color w:val="002060"/>
              </w:rPr>
              <w:t>0</w:t>
            </w:r>
          </w:p>
        </w:tc>
      </w:tr>
      <w:tr w:rsidR="00686D3A" w:rsidRPr="000E0A70" w14:paraId="0ABA9A03"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11AE8" w14:textId="77777777" w:rsidR="00686D3A" w:rsidRPr="000E0A70" w:rsidRDefault="00686D3A" w:rsidP="00C77AA9">
            <w:pPr>
              <w:pStyle w:val="rowtabella0"/>
              <w:rPr>
                <w:color w:val="002060"/>
              </w:rPr>
            </w:pPr>
            <w:r w:rsidRPr="000E0A7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020A"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DF4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54C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DE1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C7A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4835E"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8E2E"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5D2A"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0807" w14:textId="77777777" w:rsidR="00686D3A" w:rsidRPr="000E0A70" w:rsidRDefault="00686D3A" w:rsidP="00C77AA9">
            <w:pPr>
              <w:pStyle w:val="rowtabella0"/>
              <w:jc w:val="center"/>
              <w:rPr>
                <w:color w:val="002060"/>
              </w:rPr>
            </w:pPr>
            <w:r w:rsidRPr="000E0A70">
              <w:rPr>
                <w:color w:val="002060"/>
              </w:rPr>
              <w:t>0</w:t>
            </w:r>
          </w:p>
        </w:tc>
      </w:tr>
      <w:tr w:rsidR="00686D3A" w:rsidRPr="000E0A70" w14:paraId="09BE890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311AC" w14:textId="77777777" w:rsidR="00686D3A" w:rsidRPr="000E0A70" w:rsidRDefault="00686D3A" w:rsidP="00C77AA9">
            <w:pPr>
              <w:pStyle w:val="rowtabella0"/>
              <w:rPr>
                <w:color w:val="002060"/>
                <w:lang w:val="en-US"/>
              </w:rPr>
            </w:pPr>
            <w:r w:rsidRPr="000E0A70">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9D03E"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D5C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2BDB"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32DF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8DB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28079"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829D"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AA70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0019" w14:textId="77777777" w:rsidR="00686D3A" w:rsidRPr="000E0A70" w:rsidRDefault="00686D3A" w:rsidP="00C77AA9">
            <w:pPr>
              <w:pStyle w:val="rowtabella0"/>
              <w:jc w:val="center"/>
              <w:rPr>
                <w:color w:val="002060"/>
              </w:rPr>
            </w:pPr>
            <w:r w:rsidRPr="000E0A70">
              <w:rPr>
                <w:color w:val="002060"/>
              </w:rPr>
              <w:t>0</w:t>
            </w:r>
          </w:p>
        </w:tc>
      </w:tr>
      <w:tr w:rsidR="00686D3A" w:rsidRPr="000E0A70" w14:paraId="793082E6"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C02D2" w14:textId="77777777" w:rsidR="00686D3A" w:rsidRPr="000E0A70" w:rsidRDefault="00686D3A" w:rsidP="00C77AA9">
            <w:pPr>
              <w:pStyle w:val="rowtabella0"/>
              <w:rPr>
                <w:color w:val="002060"/>
              </w:rPr>
            </w:pPr>
            <w:r w:rsidRPr="000E0A7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295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2D4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6A10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BD93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E6D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104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7081"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DB7B"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D6A0" w14:textId="77777777" w:rsidR="00686D3A" w:rsidRPr="000E0A70" w:rsidRDefault="00686D3A" w:rsidP="00C77AA9">
            <w:pPr>
              <w:pStyle w:val="rowtabella0"/>
              <w:jc w:val="center"/>
              <w:rPr>
                <w:color w:val="002060"/>
              </w:rPr>
            </w:pPr>
            <w:r w:rsidRPr="000E0A70">
              <w:rPr>
                <w:color w:val="002060"/>
              </w:rPr>
              <w:t>0</w:t>
            </w:r>
          </w:p>
        </w:tc>
      </w:tr>
      <w:tr w:rsidR="00686D3A" w:rsidRPr="000E0A70" w14:paraId="31ED44E9"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ABC65" w14:textId="77777777" w:rsidR="00686D3A" w:rsidRPr="000E0A70" w:rsidRDefault="00686D3A" w:rsidP="00C77AA9">
            <w:pPr>
              <w:pStyle w:val="rowtabella0"/>
              <w:rPr>
                <w:color w:val="002060"/>
              </w:rPr>
            </w:pPr>
            <w:r w:rsidRPr="000E0A7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5ED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F48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2B1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42C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5D19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46E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E9BC2" w14:textId="77777777" w:rsidR="00686D3A" w:rsidRPr="000E0A70" w:rsidRDefault="00686D3A" w:rsidP="00C77AA9">
            <w:pPr>
              <w:pStyle w:val="rowtabella0"/>
              <w:jc w:val="center"/>
              <w:rPr>
                <w:color w:val="002060"/>
              </w:rPr>
            </w:pPr>
            <w:r w:rsidRPr="000E0A7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3B05" w14:textId="77777777" w:rsidR="00686D3A" w:rsidRPr="000E0A70" w:rsidRDefault="00686D3A" w:rsidP="00C77AA9">
            <w:pPr>
              <w:pStyle w:val="rowtabella0"/>
              <w:jc w:val="center"/>
              <w:rPr>
                <w:color w:val="002060"/>
              </w:rPr>
            </w:pPr>
            <w:r w:rsidRPr="000E0A7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E49E" w14:textId="77777777" w:rsidR="00686D3A" w:rsidRPr="000E0A70" w:rsidRDefault="00686D3A" w:rsidP="00C77AA9">
            <w:pPr>
              <w:pStyle w:val="rowtabella0"/>
              <w:jc w:val="center"/>
              <w:rPr>
                <w:color w:val="002060"/>
              </w:rPr>
            </w:pPr>
            <w:r w:rsidRPr="000E0A70">
              <w:rPr>
                <w:color w:val="002060"/>
              </w:rPr>
              <w:t>0</w:t>
            </w:r>
          </w:p>
        </w:tc>
      </w:tr>
      <w:tr w:rsidR="00686D3A" w:rsidRPr="000E0A70" w14:paraId="0B9B345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796B5F" w14:textId="77777777" w:rsidR="00686D3A" w:rsidRPr="000E0A70" w:rsidRDefault="00686D3A" w:rsidP="00C77AA9">
            <w:pPr>
              <w:pStyle w:val="rowtabella0"/>
              <w:rPr>
                <w:color w:val="002060"/>
              </w:rPr>
            </w:pPr>
            <w:r w:rsidRPr="000E0A70">
              <w:rPr>
                <w:color w:val="002060"/>
              </w:rPr>
              <w:t xml:space="preserve">G.S. AUDAX 1970 </w:t>
            </w:r>
            <w:proofErr w:type="gramStart"/>
            <w:r w:rsidRPr="000E0A7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00D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8BA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709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0C7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2E5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0667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1A41" w14:textId="77777777" w:rsidR="00686D3A" w:rsidRPr="000E0A70" w:rsidRDefault="00686D3A" w:rsidP="00C77AA9">
            <w:pPr>
              <w:pStyle w:val="rowtabella0"/>
              <w:jc w:val="center"/>
              <w:rPr>
                <w:color w:val="002060"/>
              </w:rPr>
            </w:pPr>
            <w:r w:rsidRPr="000E0A7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E63D" w14:textId="77777777" w:rsidR="00686D3A" w:rsidRPr="000E0A70" w:rsidRDefault="00686D3A" w:rsidP="00C77AA9">
            <w:pPr>
              <w:pStyle w:val="rowtabella0"/>
              <w:jc w:val="center"/>
              <w:rPr>
                <w:color w:val="002060"/>
              </w:rPr>
            </w:pPr>
            <w:r w:rsidRPr="000E0A7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7599" w14:textId="77777777" w:rsidR="00686D3A" w:rsidRPr="000E0A70" w:rsidRDefault="00686D3A" w:rsidP="00C77AA9">
            <w:pPr>
              <w:pStyle w:val="rowtabella0"/>
              <w:jc w:val="center"/>
              <w:rPr>
                <w:color w:val="002060"/>
              </w:rPr>
            </w:pPr>
            <w:r w:rsidRPr="000E0A70">
              <w:rPr>
                <w:color w:val="002060"/>
              </w:rPr>
              <w:t>0</w:t>
            </w:r>
          </w:p>
        </w:tc>
      </w:tr>
      <w:tr w:rsidR="00686D3A" w:rsidRPr="000E0A70" w14:paraId="308A53B0"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33CB90" w14:textId="77777777" w:rsidR="00686D3A" w:rsidRPr="000E0A70" w:rsidRDefault="00686D3A" w:rsidP="00C77AA9">
            <w:pPr>
              <w:pStyle w:val="rowtabella0"/>
              <w:rPr>
                <w:color w:val="002060"/>
                <w:lang w:val="en-US"/>
              </w:rPr>
            </w:pPr>
            <w:proofErr w:type="spellStart"/>
            <w:proofErr w:type="gramStart"/>
            <w:r w:rsidRPr="000E0A70">
              <w:rPr>
                <w:color w:val="002060"/>
                <w:lang w:val="en-US"/>
              </w:rPr>
              <w:t>sq.B</w:t>
            </w:r>
            <w:proofErr w:type="spellEnd"/>
            <w:proofErr w:type="gramEnd"/>
            <w:r w:rsidRPr="000E0A70">
              <w:rPr>
                <w:color w:val="002060"/>
                <w:lang w:val="en-US"/>
              </w:rPr>
              <w:t xml:space="preserve"> ITALSERVICE C5 </w:t>
            </w:r>
            <w:proofErr w:type="spellStart"/>
            <w:r w:rsidRPr="000E0A70">
              <w:rPr>
                <w:color w:val="002060"/>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4AF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0F5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6BF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460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B16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D6AF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CBE6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12BE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A5B1" w14:textId="77777777" w:rsidR="00686D3A" w:rsidRPr="000E0A70" w:rsidRDefault="00686D3A" w:rsidP="00C77AA9">
            <w:pPr>
              <w:pStyle w:val="rowtabella0"/>
              <w:jc w:val="center"/>
              <w:rPr>
                <w:color w:val="002060"/>
              </w:rPr>
            </w:pPr>
            <w:r w:rsidRPr="000E0A70">
              <w:rPr>
                <w:color w:val="002060"/>
              </w:rPr>
              <w:t>0</w:t>
            </w:r>
          </w:p>
        </w:tc>
      </w:tr>
    </w:tbl>
    <w:p w14:paraId="45B95F5A" w14:textId="77777777" w:rsidR="00686D3A" w:rsidRPr="000E0A70" w:rsidRDefault="00686D3A" w:rsidP="00686D3A">
      <w:pPr>
        <w:pStyle w:val="breakline"/>
        <w:rPr>
          <w:rFonts w:eastAsiaTheme="minorEastAsia"/>
          <w:color w:val="002060"/>
        </w:rPr>
      </w:pPr>
    </w:p>
    <w:p w14:paraId="738BE66B" w14:textId="77777777" w:rsidR="00686D3A" w:rsidRPr="000E0A70" w:rsidRDefault="00686D3A" w:rsidP="00686D3A">
      <w:pPr>
        <w:pStyle w:val="breakline"/>
        <w:rPr>
          <w:color w:val="002060"/>
        </w:rPr>
      </w:pPr>
    </w:p>
    <w:p w14:paraId="59139832" w14:textId="77777777" w:rsidR="00686D3A" w:rsidRPr="000E0A70" w:rsidRDefault="00686D3A" w:rsidP="00686D3A">
      <w:pPr>
        <w:pStyle w:val="sottotitolocampionato10"/>
        <w:rPr>
          <w:color w:val="002060"/>
        </w:rPr>
      </w:pPr>
      <w:r w:rsidRPr="000E0A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76AD17DD"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2A3C8"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225E5"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48DCB"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08926"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A5FEF"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F013B"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F111F"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0A030"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E27AF"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51AAC" w14:textId="77777777" w:rsidR="00686D3A" w:rsidRPr="000E0A70" w:rsidRDefault="00686D3A" w:rsidP="00C77AA9">
            <w:pPr>
              <w:pStyle w:val="headertabella0"/>
              <w:rPr>
                <w:color w:val="002060"/>
              </w:rPr>
            </w:pPr>
            <w:r w:rsidRPr="000E0A70">
              <w:rPr>
                <w:color w:val="002060"/>
              </w:rPr>
              <w:t>PE</w:t>
            </w:r>
          </w:p>
        </w:tc>
      </w:tr>
      <w:tr w:rsidR="00686D3A" w:rsidRPr="000E0A70" w14:paraId="6B96CDAB"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798240" w14:textId="77777777" w:rsidR="00686D3A" w:rsidRPr="000E0A70" w:rsidRDefault="00686D3A" w:rsidP="00C77AA9">
            <w:pPr>
              <w:pStyle w:val="rowtabella0"/>
              <w:rPr>
                <w:color w:val="002060"/>
              </w:rPr>
            </w:pPr>
            <w:r w:rsidRPr="000E0A7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D2F3"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79E3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EAE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F6A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A18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E7EE"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6E67"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3032"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DD2A4" w14:textId="77777777" w:rsidR="00686D3A" w:rsidRPr="000E0A70" w:rsidRDefault="00686D3A" w:rsidP="00C77AA9">
            <w:pPr>
              <w:pStyle w:val="rowtabella0"/>
              <w:jc w:val="center"/>
              <w:rPr>
                <w:color w:val="002060"/>
              </w:rPr>
            </w:pPr>
            <w:r w:rsidRPr="000E0A70">
              <w:rPr>
                <w:color w:val="002060"/>
              </w:rPr>
              <w:t>0</w:t>
            </w:r>
          </w:p>
        </w:tc>
      </w:tr>
      <w:tr w:rsidR="00686D3A" w:rsidRPr="000E0A70" w14:paraId="78792BBB"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D0F23" w14:textId="77777777" w:rsidR="00686D3A" w:rsidRPr="000E0A70" w:rsidRDefault="00686D3A" w:rsidP="00C77AA9">
            <w:pPr>
              <w:pStyle w:val="rowtabella0"/>
              <w:rPr>
                <w:color w:val="002060"/>
              </w:rPr>
            </w:pPr>
            <w:r w:rsidRPr="000E0A7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687C"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54C9"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60A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063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97AB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BFBB"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4F6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41BE"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0FDA" w14:textId="77777777" w:rsidR="00686D3A" w:rsidRPr="000E0A70" w:rsidRDefault="00686D3A" w:rsidP="00C77AA9">
            <w:pPr>
              <w:pStyle w:val="rowtabella0"/>
              <w:jc w:val="center"/>
              <w:rPr>
                <w:color w:val="002060"/>
              </w:rPr>
            </w:pPr>
            <w:r w:rsidRPr="000E0A70">
              <w:rPr>
                <w:color w:val="002060"/>
              </w:rPr>
              <w:t>0</w:t>
            </w:r>
          </w:p>
        </w:tc>
      </w:tr>
      <w:tr w:rsidR="00686D3A" w:rsidRPr="000E0A70" w14:paraId="78619A0C"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FA9C8" w14:textId="77777777" w:rsidR="00686D3A" w:rsidRPr="000E0A70" w:rsidRDefault="00686D3A" w:rsidP="00C77AA9">
            <w:pPr>
              <w:pStyle w:val="rowtabella0"/>
              <w:rPr>
                <w:color w:val="002060"/>
              </w:rPr>
            </w:pPr>
            <w:r w:rsidRPr="000E0A7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3972"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5917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A3B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AE5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C95F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6526"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27AB"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7BD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2A0A" w14:textId="77777777" w:rsidR="00686D3A" w:rsidRPr="000E0A70" w:rsidRDefault="00686D3A" w:rsidP="00C77AA9">
            <w:pPr>
              <w:pStyle w:val="rowtabella0"/>
              <w:jc w:val="center"/>
              <w:rPr>
                <w:color w:val="002060"/>
              </w:rPr>
            </w:pPr>
            <w:r w:rsidRPr="000E0A70">
              <w:rPr>
                <w:color w:val="002060"/>
              </w:rPr>
              <w:t>0</w:t>
            </w:r>
          </w:p>
        </w:tc>
      </w:tr>
      <w:tr w:rsidR="00686D3A" w:rsidRPr="000E0A70" w14:paraId="19F4BA4A"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FA516" w14:textId="77777777" w:rsidR="00686D3A" w:rsidRPr="000E0A70" w:rsidRDefault="00686D3A" w:rsidP="00C77AA9">
            <w:pPr>
              <w:pStyle w:val="rowtabella0"/>
              <w:rPr>
                <w:color w:val="002060"/>
              </w:rPr>
            </w:pPr>
            <w:r w:rsidRPr="000E0A70">
              <w:rPr>
                <w:color w:val="002060"/>
              </w:rPr>
              <w:lastRenderedPageBreak/>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D1808"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B8F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595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9190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1B7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8B2B3"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C5584"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96A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3525" w14:textId="77777777" w:rsidR="00686D3A" w:rsidRPr="000E0A70" w:rsidRDefault="00686D3A" w:rsidP="00C77AA9">
            <w:pPr>
              <w:pStyle w:val="rowtabella0"/>
              <w:jc w:val="center"/>
              <w:rPr>
                <w:color w:val="002060"/>
              </w:rPr>
            </w:pPr>
            <w:r w:rsidRPr="000E0A70">
              <w:rPr>
                <w:color w:val="002060"/>
              </w:rPr>
              <w:t>0</w:t>
            </w:r>
          </w:p>
        </w:tc>
      </w:tr>
      <w:tr w:rsidR="00686D3A" w:rsidRPr="000E0A70" w14:paraId="237D1740"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B674C" w14:textId="77777777" w:rsidR="00686D3A" w:rsidRPr="000E0A70" w:rsidRDefault="00686D3A" w:rsidP="00C77AA9">
            <w:pPr>
              <w:pStyle w:val="rowtabella0"/>
              <w:rPr>
                <w:color w:val="002060"/>
              </w:rPr>
            </w:pPr>
            <w:r w:rsidRPr="000E0A7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6B43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6125"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A70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8DA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2E8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63C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C3BA"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88EA"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6AC0" w14:textId="77777777" w:rsidR="00686D3A" w:rsidRPr="000E0A70" w:rsidRDefault="00686D3A" w:rsidP="00C77AA9">
            <w:pPr>
              <w:pStyle w:val="rowtabella0"/>
              <w:jc w:val="center"/>
              <w:rPr>
                <w:color w:val="002060"/>
              </w:rPr>
            </w:pPr>
            <w:r w:rsidRPr="000E0A70">
              <w:rPr>
                <w:color w:val="002060"/>
              </w:rPr>
              <w:t>0</w:t>
            </w:r>
          </w:p>
        </w:tc>
      </w:tr>
      <w:tr w:rsidR="00686D3A" w:rsidRPr="000E0A70" w14:paraId="0D831D65"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1C161" w14:textId="77777777" w:rsidR="00686D3A" w:rsidRPr="000E0A70" w:rsidRDefault="00686D3A" w:rsidP="00C77AA9">
            <w:pPr>
              <w:pStyle w:val="rowtabella0"/>
              <w:rPr>
                <w:color w:val="002060"/>
              </w:rPr>
            </w:pPr>
            <w:r w:rsidRPr="000E0A70">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528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9F91"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630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E0B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6AAD"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5067"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6C4A" w14:textId="77777777" w:rsidR="00686D3A" w:rsidRPr="000E0A70" w:rsidRDefault="00686D3A" w:rsidP="00C77AA9">
            <w:pPr>
              <w:pStyle w:val="rowtabella0"/>
              <w:jc w:val="center"/>
              <w:rPr>
                <w:color w:val="002060"/>
              </w:rPr>
            </w:pPr>
            <w:r w:rsidRPr="000E0A7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29CD"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6BEB" w14:textId="77777777" w:rsidR="00686D3A" w:rsidRPr="000E0A70" w:rsidRDefault="00686D3A" w:rsidP="00C77AA9">
            <w:pPr>
              <w:pStyle w:val="rowtabella0"/>
              <w:jc w:val="center"/>
              <w:rPr>
                <w:color w:val="002060"/>
              </w:rPr>
            </w:pPr>
            <w:r w:rsidRPr="000E0A70">
              <w:rPr>
                <w:color w:val="002060"/>
              </w:rPr>
              <w:t>0</w:t>
            </w:r>
          </w:p>
        </w:tc>
      </w:tr>
      <w:tr w:rsidR="00686D3A" w:rsidRPr="000E0A70" w14:paraId="1F59A8BB"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B6B74" w14:textId="77777777" w:rsidR="00686D3A" w:rsidRPr="000E0A70" w:rsidRDefault="00686D3A" w:rsidP="00C77AA9">
            <w:pPr>
              <w:pStyle w:val="rowtabella0"/>
              <w:rPr>
                <w:color w:val="002060"/>
              </w:rPr>
            </w:pPr>
            <w:r w:rsidRPr="000E0A7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3116"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5DAD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D07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1A1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20E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0B8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48E22"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9DC6"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A6C4E" w14:textId="77777777" w:rsidR="00686D3A" w:rsidRPr="000E0A70" w:rsidRDefault="00686D3A" w:rsidP="00C77AA9">
            <w:pPr>
              <w:pStyle w:val="rowtabella0"/>
              <w:jc w:val="center"/>
              <w:rPr>
                <w:color w:val="002060"/>
              </w:rPr>
            </w:pPr>
            <w:r w:rsidRPr="000E0A70">
              <w:rPr>
                <w:color w:val="002060"/>
              </w:rPr>
              <w:t>0</w:t>
            </w:r>
          </w:p>
        </w:tc>
      </w:tr>
      <w:tr w:rsidR="00686D3A" w:rsidRPr="000E0A70" w14:paraId="341669A1"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AAD0D8" w14:textId="77777777" w:rsidR="00686D3A" w:rsidRPr="000E0A70" w:rsidRDefault="00686D3A" w:rsidP="00C77AA9">
            <w:pPr>
              <w:pStyle w:val="rowtabella0"/>
              <w:rPr>
                <w:color w:val="002060"/>
              </w:rPr>
            </w:pPr>
            <w:proofErr w:type="spellStart"/>
            <w:proofErr w:type="gramStart"/>
            <w:r w:rsidRPr="000E0A70">
              <w:rPr>
                <w:color w:val="002060"/>
              </w:rPr>
              <w:t>sq.B</w:t>
            </w:r>
            <w:proofErr w:type="spellEnd"/>
            <w:proofErr w:type="gramEnd"/>
            <w:r w:rsidRPr="000E0A70">
              <w:rPr>
                <w:color w:val="002060"/>
              </w:rPr>
              <w:t xml:space="preserve"> AMICI DEL </w:t>
            </w:r>
            <w:proofErr w:type="spellStart"/>
            <w:r w:rsidRPr="000E0A70">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AD02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22C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946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AC29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B5A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AF1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73895"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2988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2CB2" w14:textId="77777777" w:rsidR="00686D3A" w:rsidRPr="000E0A70" w:rsidRDefault="00686D3A" w:rsidP="00C77AA9">
            <w:pPr>
              <w:pStyle w:val="rowtabella0"/>
              <w:jc w:val="center"/>
              <w:rPr>
                <w:color w:val="002060"/>
              </w:rPr>
            </w:pPr>
            <w:r w:rsidRPr="000E0A70">
              <w:rPr>
                <w:color w:val="002060"/>
              </w:rPr>
              <w:t>0</w:t>
            </w:r>
          </w:p>
        </w:tc>
      </w:tr>
    </w:tbl>
    <w:p w14:paraId="5ADF0B78" w14:textId="77777777" w:rsidR="00686D3A" w:rsidRPr="000E0A70" w:rsidRDefault="00686D3A" w:rsidP="00686D3A">
      <w:pPr>
        <w:pStyle w:val="breakline"/>
        <w:rPr>
          <w:rFonts w:eastAsiaTheme="minorEastAsia"/>
          <w:color w:val="002060"/>
        </w:rPr>
      </w:pPr>
    </w:p>
    <w:p w14:paraId="39C7ED76" w14:textId="77777777" w:rsidR="00686D3A" w:rsidRPr="000E0A70" w:rsidRDefault="00686D3A" w:rsidP="00686D3A">
      <w:pPr>
        <w:pStyle w:val="breakline"/>
        <w:rPr>
          <w:color w:val="002060"/>
        </w:rPr>
      </w:pPr>
    </w:p>
    <w:p w14:paraId="45ED8CCD" w14:textId="77777777" w:rsidR="00686D3A" w:rsidRPr="000E0A70" w:rsidRDefault="00686D3A" w:rsidP="00686D3A">
      <w:pPr>
        <w:pStyle w:val="sottotitolocampionato10"/>
        <w:rPr>
          <w:color w:val="002060"/>
        </w:rPr>
      </w:pPr>
      <w:r w:rsidRPr="000E0A7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3C1BD1DD"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F7282"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8BD7E"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A6391"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A6E85"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EAAAD"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677D4"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FD6B4"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CBDA9"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4E96A"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B6C70" w14:textId="77777777" w:rsidR="00686D3A" w:rsidRPr="000E0A70" w:rsidRDefault="00686D3A" w:rsidP="00C77AA9">
            <w:pPr>
              <w:pStyle w:val="headertabella0"/>
              <w:rPr>
                <w:color w:val="002060"/>
              </w:rPr>
            </w:pPr>
            <w:r w:rsidRPr="000E0A70">
              <w:rPr>
                <w:color w:val="002060"/>
              </w:rPr>
              <w:t>PE</w:t>
            </w:r>
          </w:p>
        </w:tc>
      </w:tr>
      <w:tr w:rsidR="00686D3A" w:rsidRPr="000E0A70" w14:paraId="03C6502C"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4EE893" w14:textId="77777777" w:rsidR="00686D3A" w:rsidRPr="000E0A70" w:rsidRDefault="00686D3A" w:rsidP="00C77AA9">
            <w:pPr>
              <w:pStyle w:val="rowtabella0"/>
              <w:rPr>
                <w:color w:val="002060"/>
              </w:rPr>
            </w:pPr>
            <w:r w:rsidRPr="000E0A7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0858"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19F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1EA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6D0A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00338"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3FAE" w14:textId="77777777" w:rsidR="00686D3A" w:rsidRPr="000E0A70" w:rsidRDefault="00686D3A" w:rsidP="00C77AA9">
            <w:pPr>
              <w:pStyle w:val="rowtabella0"/>
              <w:jc w:val="center"/>
              <w:rPr>
                <w:color w:val="002060"/>
              </w:rPr>
            </w:pPr>
            <w:r w:rsidRPr="000E0A7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C2D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6B28"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B353" w14:textId="77777777" w:rsidR="00686D3A" w:rsidRPr="000E0A70" w:rsidRDefault="00686D3A" w:rsidP="00C77AA9">
            <w:pPr>
              <w:pStyle w:val="rowtabella0"/>
              <w:jc w:val="center"/>
              <w:rPr>
                <w:color w:val="002060"/>
              </w:rPr>
            </w:pPr>
            <w:r w:rsidRPr="000E0A70">
              <w:rPr>
                <w:color w:val="002060"/>
              </w:rPr>
              <w:t>0</w:t>
            </w:r>
          </w:p>
        </w:tc>
      </w:tr>
      <w:tr w:rsidR="00686D3A" w:rsidRPr="000E0A70" w14:paraId="726FFDC5"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E535E" w14:textId="77777777" w:rsidR="00686D3A" w:rsidRPr="000E0A70" w:rsidRDefault="00686D3A" w:rsidP="00C77AA9">
            <w:pPr>
              <w:pStyle w:val="rowtabella0"/>
              <w:rPr>
                <w:color w:val="002060"/>
                <w:lang w:val="en-US"/>
              </w:rPr>
            </w:pPr>
            <w:r w:rsidRPr="000E0A70">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11D81"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CE5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5F0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982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0F5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C63D"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E42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BB40"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F6A5B" w14:textId="77777777" w:rsidR="00686D3A" w:rsidRPr="000E0A70" w:rsidRDefault="00686D3A" w:rsidP="00C77AA9">
            <w:pPr>
              <w:pStyle w:val="rowtabella0"/>
              <w:jc w:val="center"/>
              <w:rPr>
                <w:color w:val="002060"/>
              </w:rPr>
            </w:pPr>
            <w:r w:rsidRPr="000E0A70">
              <w:rPr>
                <w:color w:val="002060"/>
              </w:rPr>
              <w:t>0</w:t>
            </w:r>
          </w:p>
        </w:tc>
      </w:tr>
      <w:tr w:rsidR="00686D3A" w:rsidRPr="000E0A70" w14:paraId="4FA43054"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7712A" w14:textId="77777777" w:rsidR="00686D3A" w:rsidRPr="000E0A70" w:rsidRDefault="00686D3A" w:rsidP="00C77AA9">
            <w:pPr>
              <w:pStyle w:val="rowtabella0"/>
              <w:rPr>
                <w:color w:val="002060"/>
              </w:rPr>
            </w:pPr>
            <w:r w:rsidRPr="000E0A7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492D"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12E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BDD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E3C8A"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561C2"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3168"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4C21"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76D1"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E7E6" w14:textId="77777777" w:rsidR="00686D3A" w:rsidRPr="000E0A70" w:rsidRDefault="00686D3A" w:rsidP="00C77AA9">
            <w:pPr>
              <w:pStyle w:val="rowtabella0"/>
              <w:jc w:val="center"/>
              <w:rPr>
                <w:color w:val="002060"/>
              </w:rPr>
            </w:pPr>
            <w:r w:rsidRPr="000E0A70">
              <w:rPr>
                <w:color w:val="002060"/>
              </w:rPr>
              <w:t>0</w:t>
            </w:r>
          </w:p>
        </w:tc>
      </w:tr>
      <w:tr w:rsidR="00686D3A" w:rsidRPr="000E0A70" w14:paraId="43D138BD"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EF52F" w14:textId="77777777" w:rsidR="00686D3A" w:rsidRPr="000E0A70" w:rsidRDefault="00686D3A" w:rsidP="00C77AA9">
            <w:pPr>
              <w:pStyle w:val="rowtabella0"/>
              <w:rPr>
                <w:color w:val="002060"/>
                <w:lang w:val="en-US"/>
              </w:rPr>
            </w:pPr>
            <w:r w:rsidRPr="000E0A70">
              <w:rPr>
                <w:color w:val="002060"/>
                <w:lang w:val="en-U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F0C7"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1E0E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CDB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7F69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253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8C12"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727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317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F559" w14:textId="77777777" w:rsidR="00686D3A" w:rsidRPr="000E0A70" w:rsidRDefault="00686D3A" w:rsidP="00C77AA9">
            <w:pPr>
              <w:pStyle w:val="rowtabella0"/>
              <w:jc w:val="center"/>
              <w:rPr>
                <w:color w:val="002060"/>
              </w:rPr>
            </w:pPr>
            <w:r w:rsidRPr="000E0A70">
              <w:rPr>
                <w:color w:val="002060"/>
              </w:rPr>
              <w:t>0</w:t>
            </w:r>
          </w:p>
        </w:tc>
      </w:tr>
      <w:tr w:rsidR="00686D3A" w:rsidRPr="000E0A70" w14:paraId="2CDAC6B2"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7A8998" w14:textId="77777777" w:rsidR="00686D3A" w:rsidRPr="000E0A70" w:rsidRDefault="00686D3A" w:rsidP="00C77AA9">
            <w:pPr>
              <w:pStyle w:val="rowtabella0"/>
              <w:rPr>
                <w:color w:val="002060"/>
              </w:rPr>
            </w:pPr>
            <w:r w:rsidRPr="000E0A70">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6B6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35F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B1FE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304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06524"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036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3A7F" w14:textId="77777777" w:rsidR="00686D3A" w:rsidRPr="000E0A70" w:rsidRDefault="00686D3A" w:rsidP="00C77AA9">
            <w:pPr>
              <w:pStyle w:val="rowtabella0"/>
              <w:jc w:val="center"/>
              <w:rPr>
                <w:color w:val="002060"/>
              </w:rPr>
            </w:pPr>
            <w:r w:rsidRPr="000E0A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0D6D4" w14:textId="77777777" w:rsidR="00686D3A" w:rsidRPr="000E0A70" w:rsidRDefault="00686D3A" w:rsidP="00C77AA9">
            <w:pPr>
              <w:pStyle w:val="rowtabella0"/>
              <w:jc w:val="center"/>
              <w:rPr>
                <w:color w:val="002060"/>
              </w:rPr>
            </w:pPr>
            <w:r w:rsidRPr="000E0A7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E61CD" w14:textId="77777777" w:rsidR="00686D3A" w:rsidRPr="000E0A70" w:rsidRDefault="00686D3A" w:rsidP="00C77AA9">
            <w:pPr>
              <w:pStyle w:val="rowtabella0"/>
              <w:jc w:val="center"/>
              <w:rPr>
                <w:color w:val="002060"/>
              </w:rPr>
            </w:pPr>
            <w:r w:rsidRPr="000E0A70">
              <w:rPr>
                <w:color w:val="002060"/>
              </w:rPr>
              <w:t>0</w:t>
            </w:r>
          </w:p>
        </w:tc>
      </w:tr>
    </w:tbl>
    <w:p w14:paraId="6005709B" w14:textId="77777777" w:rsidR="00686D3A" w:rsidRPr="000E0A70" w:rsidRDefault="00686D3A" w:rsidP="00686D3A">
      <w:pPr>
        <w:pStyle w:val="breakline"/>
        <w:rPr>
          <w:rFonts w:eastAsiaTheme="minorEastAsia"/>
          <w:color w:val="002060"/>
        </w:rPr>
      </w:pPr>
    </w:p>
    <w:p w14:paraId="4BBDD142" w14:textId="77777777" w:rsidR="00686D3A" w:rsidRPr="000E0A70" w:rsidRDefault="00686D3A" w:rsidP="00686D3A">
      <w:pPr>
        <w:pStyle w:val="titoloprinc0"/>
        <w:rPr>
          <w:color w:val="002060"/>
        </w:rPr>
      </w:pPr>
      <w:r w:rsidRPr="000E0A70">
        <w:rPr>
          <w:color w:val="002060"/>
        </w:rPr>
        <w:t>PROGRAMMA GARE</w:t>
      </w:r>
    </w:p>
    <w:p w14:paraId="4C11C0D8" w14:textId="77777777" w:rsidR="00686D3A" w:rsidRPr="000E0A70" w:rsidRDefault="00686D3A" w:rsidP="00686D3A">
      <w:pPr>
        <w:pStyle w:val="sottotitolocampionato10"/>
        <w:rPr>
          <w:color w:val="002060"/>
        </w:rPr>
      </w:pPr>
      <w:r w:rsidRPr="000E0A70">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8"/>
        <w:gridCol w:w="1987"/>
        <w:gridCol w:w="385"/>
        <w:gridCol w:w="897"/>
        <w:gridCol w:w="1281"/>
        <w:gridCol w:w="1542"/>
        <w:gridCol w:w="1530"/>
      </w:tblGrid>
      <w:tr w:rsidR="00686D3A" w:rsidRPr="000E0A70" w14:paraId="5CECC2A1"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FFF93"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C93D4"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FF54B"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230D0"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76B10"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313F1"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0B0D6"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5C1EF0BC"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F37FDF" w14:textId="77777777" w:rsidR="00686D3A" w:rsidRPr="000E0A70" w:rsidRDefault="00686D3A" w:rsidP="00C77AA9">
            <w:pPr>
              <w:pStyle w:val="rowtabella0"/>
              <w:rPr>
                <w:color w:val="002060"/>
              </w:rPr>
            </w:pPr>
            <w:r w:rsidRPr="000E0A70">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D3845" w14:textId="77777777" w:rsidR="00686D3A" w:rsidRPr="000E0A70" w:rsidRDefault="00686D3A" w:rsidP="00C77AA9">
            <w:pPr>
              <w:pStyle w:val="rowtabella0"/>
              <w:rPr>
                <w:color w:val="002060"/>
              </w:rPr>
            </w:pPr>
            <w:r w:rsidRPr="000E0A70">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499FD"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47778" w14:textId="77777777" w:rsidR="00686D3A" w:rsidRPr="000E0A70" w:rsidRDefault="00686D3A" w:rsidP="00C77AA9">
            <w:pPr>
              <w:pStyle w:val="rowtabella0"/>
              <w:rPr>
                <w:color w:val="002060"/>
              </w:rPr>
            </w:pPr>
            <w:r w:rsidRPr="000E0A70">
              <w:rPr>
                <w:color w:val="002060"/>
              </w:rPr>
              <w:t>22/10/2022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81A66" w14:textId="77777777" w:rsidR="00686D3A" w:rsidRPr="000E0A70" w:rsidRDefault="00686D3A" w:rsidP="00C77AA9">
            <w:pPr>
              <w:pStyle w:val="rowtabella0"/>
              <w:rPr>
                <w:color w:val="002060"/>
              </w:rPr>
            </w:pPr>
            <w:r w:rsidRPr="000E0A70">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992CC" w14:textId="77777777" w:rsidR="00686D3A" w:rsidRPr="000E0A70" w:rsidRDefault="00686D3A" w:rsidP="00C77AA9">
            <w:pPr>
              <w:pStyle w:val="rowtabella0"/>
              <w:rPr>
                <w:color w:val="002060"/>
              </w:rPr>
            </w:pPr>
            <w:r w:rsidRPr="000E0A70">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16A7D" w14:textId="77777777" w:rsidR="00686D3A" w:rsidRPr="000E0A70" w:rsidRDefault="00686D3A" w:rsidP="00C77AA9">
            <w:pPr>
              <w:pStyle w:val="rowtabella0"/>
              <w:rPr>
                <w:color w:val="002060"/>
              </w:rPr>
            </w:pPr>
            <w:r w:rsidRPr="000E0A70">
              <w:rPr>
                <w:color w:val="002060"/>
              </w:rPr>
              <w:t>VIA ROMA 201</w:t>
            </w:r>
          </w:p>
        </w:tc>
      </w:tr>
      <w:tr w:rsidR="00686D3A" w:rsidRPr="000E0A70" w14:paraId="073D4FCC"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064666" w14:textId="77777777" w:rsidR="00686D3A" w:rsidRPr="000E0A70" w:rsidRDefault="00686D3A" w:rsidP="00C77AA9">
            <w:pPr>
              <w:pStyle w:val="rowtabella0"/>
              <w:rPr>
                <w:color w:val="002060"/>
              </w:rPr>
            </w:pPr>
            <w:r w:rsidRPr="000E0A70">
              <w:rPr>
                <w:color w:val="002060"/>
              </w:rPr>
              <w:t xml:space="preserve">AUDAX 1970 </w:t>
            </w:r>
            <w:proofErr w:type="gramStart"/>
            <w:r w:rsidRPr="000E0A70">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C77253" w14:textId="77777777" w:rsidR="00686D3A" w:rsidRPr="000E0A70" w:rsidRDefault="00686D3A" w:rsidP="00C77AA9">
            <w:pPr>
              <w:pStyle w:val="rowtabella0"/>
              <w:rPr>
                <w:color w:val="002060"/>
              </w:rPr>
            </w:pPr>
            <w:r w:rsidRPr="000E0A70">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79A7A0"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209E4A" w14:textId="77777777" w:rsidR="00686D3A" w:rsidRPr="000E0A70" w:rsidRDefault="00686D3A" w:rsidP="00C77AA9">
            <w:pPr>
              <w:pStyle w:val="rowtabella0"/>
              <w:rPr>
                <w:color w:val="002060"/>
              </w:rPr>
            </w:pPr>
            <w:r w:rsidRPr="000E0A70">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5256C" w14:textId="77777777" w:rsidR="00686D3A" w:rsidRPr="000E0A70" w:rsidRDefault="00686D3A" w:rsidP="00C77AA9">
            <w:pPr>
              <w:pStyle w:val="rowtabella0"/>
              <w:rPr>
                <w:color w:val="002060"/>
              </w:rPr>
            </w:pPr>
            <w:r w:rsidRPr="000E0A70">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595DF9" w14:textId="77777777" w:rsidR="00686D3A" w:rsidRPr="000E0A70" w:rsidRDefault="00686D3A" w:rsidP="00C77AA9">
            <w:pPr>
              <w:pStyle w:val="rowtabella0"/>
              <w:rPr>
                <w:color w:val="002060"/>
              </w:rPr>
            </w:pPr>
            <w:r w:rsidRPr="000E0A7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70D13" w14:textId="77777777" w:rsidR="00686D3A" w:rsidRPr="000E0A70" w:rsidRDefault="00686D3A" w:rsidP="00C77AA9">
            <w:pPr>
              <w:pStyle w:val="rowtabella0"/>
              <w:rPr>
                <w:color w:val="002060"/>
              </w:rPr>
            </w:pPr>
            <w:r w:rsidRPr="000E0A70">
              <w:rPr>
                <w:color w:val="002060"/>
              </w:rPr>
              <w:t>VIA ANTONIO ROSMINI 22/B</w:t>
            </w:r>
          </w:p>
        </w:tc>
      </w:tr>
      <w:tr w:rsidR="00686D3A" w:rsidRPr="000E0A70" w14:paraId="46470454"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2AF9EF" w14:textId="77777777" w:rsidR="00686D3A" w:rsidRPr="000E0A70" w:rsidRDefault="00686D3A" w:rsidP="00C77AA9">
            <w:pPr>
              <w:pStyle w:val="rowtabella0"/>
              <w:rPr>
                <w:color w:val="002060"/>
              </w:rPr>
            </w:pPr>
            <w:r w:rsidRPr="000E0A70">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C321D6" w14:textId="77777777" w:rsidR="00686D3A" w:rsidRPr="000E0A70" w:rsidRDefault="00686D3A" w:rsidP="00C77AA9">
            <w:pPr>
              <w:pStyle w:val="rowtabella0"/>
              <w:rPr>
                <w:color w:val="002060"/>
              </w:rPr>
            </w:pPr>
            <w:r w:rsidRPr="000E0A70">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F5EAAD"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38EA2E" w14:textId="77777777" w:rsidR="00686D3A" w:rsidRPr="000E0A70" w:rsidRDefault="00686D3A" w:rsidP="00C77AA9">
            <w:pPr>
              <w:pStyle w:val="rowtabella0"/>
              <w:rPr>
                <w:color w:val="002060"/>
              </w:rPr>
            </w:pPr>
            <w:r w:rsidRPr="000E0A70">
              <w:rPr>
                <w:color w:val="002060"/>
              </w:rPr>
              <w:t>22/10/2022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7CBFCD" w14:textId="77777777" w:rsidR="00686D3A" w:rsidRPr="000E0A70" w:rsidRDefault="00686D3A" w:rsidP="00C77AA9">
            <w:pPr>
              <w:pStyle w:val="rowtabella0"/>
              <w:rPr>
                <w:color w:val="002060"/>
              </w:rPr>
            </w:pPr>
            <w:r w:rsidRPr="000E0A70">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D6F430" w14:textId="77777777" w:rsidR="00686D3A" w:rsidRPr="000E0A70" w:rsidRDefault="00686D3A" w:rsidP="00C77AA9">
            <w:pPr>
              <w:pStyle w:val="rowtabella0"/>
              <w:rPr>
                <w:color w:val="002060"/>
              </w:rPr>
            </w:pPr>
            <w:r w:rsidRPr="000E0A70">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62B1AC" w14:textId="77777777" w:rsidR="00686D3A" w:rsidRPr="000E0A70" w:rsidRDefault="00686D3A" w:rsidP="00C77AA9">
            <w:pPr>
              <w:pStyle w:val="rowtabella0"/>
              <w:rPr>
                <w:color w:val="002060"/>
              </w:rPr>
            </w:pPr>
            <w:r w:rsidRPr="000E0A70">
              <w:rPr>
                <w:color w:val="002060"/>
              </w:rPr>
              <w:t>VIA MAZZINI</w:t>
            </w:r>
          </w:p>
        </w:tc>
      </w:tr>
      <w:tr w:rsidR="00686D3A" w:rsidRPr="000E0A70" w14:paraId="3F26A18F"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7DD31F" w14:textId="77777777" w:rsidR="00686D3A" w:rsidRPr="000E0A70" w:rsidRDefault="00686D3A" w:rsidP="00C77AA9">
            <w:pPr>
              <w:pStyle w:val="rowtabella0"/>
              <w:rPr>
                <w:color w:val="002060"/>
              </w:rPr>
            </w:pPr>
            <w:r w:rsidRPr="000E0A70">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9267A" w14:textId="77777777" w:rsidR="00686D3A" w:rsidRPr="000E0A70" w:rsidRDefault="00686D3A" w:rsidP="00C77AA9">
            <w:pPr>
              <w:pStyle w:val="rowtabella0"/>
              <w:rPr>
                <w:color w:val="002060"/>
              </w:rPr>
            </w:pPr>
            <w:r w:rsidRPr="000E0A70">
              <w:rPr>
                <w:color w:val="002060"/>
              </w:rPr>
              <w:t xml:space="preserve">ITALSERVICE C5 </w:t>
            </w:r>
            <w:proofErr w:type="spellStart"/>
            <w:proofErr w:type="gramStart"/>
            <w:r w:rsidRPr="000E0A70">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5E479"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ABABE" w14:textId="77777777" w:rsidR="00686D3A" w:rsidRPr="000E0A70" w:rsidRDefault="00686D3A" w:rsidP="00C77AA9">
            <w:pPr>
              <w:pStyle w:val="rowtabella0"/>
              <w:rPr>
                <w:color w:val="002060"/>
              </w:rPr>
            </w:pPr>
            <w:r w:rsidRPr="000E0A70">
              <w:rPr>
                <w:color w:val="002060"/>
              </w:rPr>
              <w:t>23/10/2022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ADB1F" w14:textId="77777777" w:rsidR="00686D3A" w:rsidRPr="000E0A70" w:rsidRDefault="00686D3A" w:rsidP="00C77AA9">
            <w:pPr>
              <w:pStyle w:val="rowtabella0"/>
              <w:rPr>
                <w:color w:val="002060"/>
              </w:rPr>
            </w:pPr>
            <w:r w:rsidRPr="000E0A70">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514C5" w14:textId="77777777" w:rsidR="00686D3A" w:rsidRPr="000E0A70" w:rsidRDefault="00686D3A" w:rsidP="00C77AA9">
            <w:pPr>
              <w:pStyle w:val="rowtabella0"/>
              <w:rPr>
                <w:color w:val="002060"/>
              </w:rPr>
            </w:pPr>
            <w:r w:rsidRPr="000E0A70">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AA19B" w14:textId="77777777" w:rsidR="00686D3A" w:rsidRPr="000E0A70" w:rsidRDefault="00686D3A" w:rsidP="00C77AA9">
            <w:pPr>
              <w:pStyle w:val="rowtabella0"/>
              <w:rPr>
                <w:color w:val="002060"/>
              </w:rPr>
            </w:pPr>
            <w:r w:rsidRPr="000E0A70">
              <w:rPr>
                <w:color w:val="002060"/>
              </w:rPr>
              <w:t>VIA DEI LECCI-TAVERNELLE</w:t>
            </w:r>
          </w:p>
        </w:tc>
      </w:tr>
    </w:tbl>
    <w:p w14:paraId="4810B44E" w14:textId="77777777" w:rsidR="00686D3A" w:rsidRPr="000E0A70" w:rsidRDefault="00686D3A" w:rsidP="00686D3A">
      <w:pPr>
        <w:pStyle w:val="breakline"/>
        <w:rPr>
          <w:rFonts w:eastAsiaTheme="minorEastAsia"/>
          <w:color w:val="002060"/>
        </w:rPr>
      </w:pPr>
    </w:p>
    <w:p w14:paraId="43E1E782" w14:textId="77777777" w:rsidR="00686D3A" w:rsidRPr="000E0A70" w:rsidRDefault="00686D3A" w:rsidP="00686D3A">
      <w:pPr>
        <w:pStyle w:val="breakline"/>
        <w:rPr>
          <w:color w:val="002060"/>
        </w:rPr>
      </w:pPr>
    </w:p>
    <w:p w14:paraId="4C7B3187" w14:textId="77777777" w:rsidR="00686D3A" w:rsidRPr="000E0A70" w:rsidRDefault="00686D3A" w:rsidP="00686D3A">
      <w:pPr>
        <w:pStyle w:val="breakline"/>
        <w:rPr>
          <w:color w:val="002060"/>
        </w:rPr>
      </w:pPr>
    </w:p>
    <w:p w14:paraId="2D27F6F0" w14:textId="77777777" w:rsidR="00686D3A" w:rsidRPr="000E0A70" w:rsidRDefault="00686D3A" w:rsidP="00686D3A">
      <w:pPr>
        <w:pStyle w:val="sottotitolocampionato10"/>
        <w:rPr>
          <w:color w:val="002060"/>
        </w:rPr>
      </w:pPr>
      <w:r w:rsidRPr="000E0A70">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0"/>
        <w:gridCol w:w="385"/>
        <w:gridCol w:w="898"/>
        <w:gridCol w:w="1198"/>
        <w:gridCol w:w="1550"/>
        <w:gridCol w:w="1542"/>
      </w:tblGrid>
      <w:tr w:rsidR="00686D3A" w:rsidRPr="000E0A70" w14:paraId="2F0D4690"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9286E"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0FC99"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73E24"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7CCA3"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24FB9"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94321"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0F112"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1D5B4B5F"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58C214" w14:textId="77777777" w:rsidR="00686D3A" w:rsidRPr="000E0A70" w:rsidRDefault="00686D3A" w:rsidP="00C77AA9">
            <w:pPr>
              <w:pStyle w:val="rowtabella0"/>
              <w:rPr>
                <w:color w:val="002060"/>
              </w:rPr>
            </w:pPr>
            <w:r w:rsidRPr="000E0A70">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A42D9" w14:textId="77777777" w:rsidR="00686D3A" w:rsidRPr="000E0A70" w:rsidRDefault="00686D3A" w:rsidP="00C77AA9">
            <w:pPr>
              <w:pStyle w:val="rowtabella0"/>
              <w:rPr>
                <w:color w:val="002060"/>
              </w:rPr>
            </w:pPr>
            <w:r w:rsidRPr="000E0A70">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3408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FF9CC" w14:textId="77777777" w:rsidR="00686D3A" w:rsidRPr="000E0A70" w:rsidRDefault="00686D3A" w:rsidP="00C77AA9">
            <w:pPr>
              <w:pStyle w:val="rowtabella0"/>
              <w:rPr>
                <w:color w:val="002060"/>
              </w:rPr>
            </w:pPr>
            <w:r w:rsidRPr="000E0A70">
              <w:rPr>
                <w:color w:val="002060"/>
              </w:rPr>
              <w:t>22/10/2022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EF722" w14:textId="77777777" w:rsidR="00686D3A" w:rsidRPr="000E0A70" w:rsidRDefault="00686D3A" w:rsidP="00C77AA9">
            <w:pPr>
              <w:pStyle w:val="rowtabella0"/>
              <w:rPr>
                <w:color w:val="002060"/>
              </w:rPr>
            </w:pPr>
            <w:r w:rsidRPr="000E0A70">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B75AB" w14:textId="77777777" w:rsidR="00686D3A" w:rsidRPr="000E0A70" w:rsidRDefault="00686D3A" w:rsidP="00C77AA9">
            <w:pPr>
              <w:pStyle w:val="rowtabella0"/>
              <w:rPr>
                <w:color w:val="002060"/>
              </w:rPr>
            </w:pPr>
            <w:r w:rsidRPr="000E0A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E024E" w14:textId="77777777" w:rsidR="00686D3A" w:rsidRPr="000E0A70" w:rsidRDefault="00686D3A" w:rsidP="00C77AA9">
            <w:pPr>
              <w:pStyle w:val="rowtabella0"/>
              <w:rPr>
                <w:color w:val="002060"/>
              </w:rPr>
            </w:pPr>
            <w:r w:rsidRPr="000E0A70">
              <w:rPr>
                <w:color w:val="002060"/>
              </w:rPr>
              <w:t>VIA MADRE TERESA DI CALCUTTA</w:t>
            </w:r>
          </w:p>
        </w:tc>
      </w:tr>
      <w:tr w:rsidR="00686D3A" w:rsidRPr="000E0A70" w14:paraId="2F74A930"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67379A" w14:textId="77777777" w:rsidR="00686D3A" w:rsidRPr="000E0A70" w:rsidRDefault="00686D3A" w:rsidP="00C77AA9">
            <w:pPr>
              <w:pStyle w:val="rowtabella0"/>
              <w:rPr>
                <w:color w:val="002060"/>
              </w:rPr>
            </w:pPr>
            <w:r w:rsidRPr="000E0A70">
              <w:rPr>
                <w:color w:val="002060"/>
              </w:rPr>
              <w:t xml:space="preserve">AMICI DEL </w:t>
            </w:r>
            <w:proofErr w:type="spellStart"/>
            <w:r w:rsidRPr="000E0A70">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CD02B5" w14:textId="77777777" w:rsidR="00686D3A" w:rsidRPr="000E0A70" w:rsidRDefault="00686D3A" w:rsidP="00C77AA9">
            <w:pPr>
              <w:pStyle w:val="rowtabella0"/>
              <w:rPr>
                <w:color w:val="002060"/>
              </w:rPr>
            </w:pPr>
            <w:r w:rsidRPr="000E0A70">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EDCBF2"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B5D5DD" w14:textId="77777777" w:rsidR="00686D3A" w:rsidRPr="000E0A70" w:rsidRDefault="00686D3A" w:rsidP="00C77AA9">
            <w:pPr>
              <w:pStyle w:val="rowtabella0"/>
              <w:rPr>
                <w:color w:val="002060"/>
              </w:rPr>
            </w:pPr>
            <w:r w:rsidRPr="000E0A70">
              <w:rPr>
                <w:color w:val="002060"/>
              </w:rPr>
              <w:t>23/10/2022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DA35AE" w14:textId="77777777" w:rsidR="00686D3A" w:rsidRPr="000E0A70" w:rsidRDefault="00686D3A" w:rsidP="00C77AA9">
            <w:pPr>
              <w:pStyle w:val="rowtabella0"/>
              <w:rPr>
                <w:color w:val="002060"/>
              </w:rPr>
            </w:pPr>
            <w:r w:rsidRPr="000E0A70">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4A4F78" w14:textId="77777777" w:rsidR="00686D3A" w:rsidRPr="000E0A70" w:rsidRDefault="00686D3A" w:rsidP="00C77AA9">
            <w:pPr>
              <w:pStyle w:val="rowtabella0"/>
              <w:rPr>
                <w:color w:val="002060"/>
              </w:rPr>
            </w:pPr>
            <w:r w:rsidRPr="000E0A70">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780CA" w14:textId="77777777" w:rsidR="00686D3A" w:rsidRPr="000E0A70" w:rsidRDefault="00686D3A" w:rsidP="00C77AA9">
            <w:pPr>
              <w:pStyle w:val="rowtabella0"/>
              <w:rPr>
                <w:color w:val="002060"/>
              </w:rPr>
            </w:pPr>
            <w:r w:rsidRPr="000E0A70">
              <w:rPr>
                <w:color w:val="002060"/>
              </w:rPr>
              <w:t>VIA AMATO</w:t>
            </w:r>
          </w:p>
        </w:tc>
      </w:tr>
      <w:tr w:rsidR="00686D3A" w:rsidRPr="000E0A70" w14:paraId="16CF6263"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8B6E2E" w14:textId="77777777" w:rsidR="00686D3A" w:rsidRPr="000E0A70" w:rsidRDefault="00686D3A" w:rsidP="00C77AA9">
            <w:pPr>
              <w:pStyle w:val="rowtabella0"/>
              <w:rPr>
                <w:color w:val="002060"/>
              </w:rPr>
            </w:pPr>
            <w:r w:rsidRPr="000E0A70">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EA916" w14:textId="77777777" w:rsidR="00686D3A" w:rsidRPr="000E0A70" w:rsidRDefault="00686D3A" w:rsidP="00C77AA9">
            <w:pPr>
              <w:pStyle w:val="rowtabella0"/>
              <w:rPr>
                <w:color w:val="002060"/>
              </w:rPr>
            </w:pPr>
            <w:r w:rsidRPr="000E0A70">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798AAE"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CA1F50" w14:textId="77777777" w:rsidR="00686D3A" w:rsidRPr="000E0A70" w:rsidRDefault="00686D3A" w:rsidP="00C77AA9">
            <w:pPr>
              <w:pStyle w:val="rowtabella0"/>
              <w:rPr>
                <w:color w:val="002060"/>
              </w:rPr>
            </w:pPr>
            <w:r w:rsidRPr="000E0A70">
              <w:rPr>
                <w:color w:val="002060"/>
              </w:rPr>
              <w:t>23/10/2022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1FFB55" w14:textId="77777777" w:rsidR="00686D3A" w:rsidRPr="000E0A70" w:rsidRDefault="00686D3A" w:rsidP="00C77AA9">
            <w:pPr>
              <w:pStyle w:val="rowtabella0"/>
              <w:rPr>
                <w:color w:val="002060"/>
              </w:rPr>
            </w:pPr>
            <w:r w:rsidRPr="000E0A70">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9B95B" w14:textId="77777777" w:rsidR="00686D3A" w:rsidRPr="000E0A70" w:rsidRDefault="00686D3A" w:rsidP="00C77AA9">
            <w:pPr>
              <w:pStyle w:val="rowtabella0"/>
              <w:rPr>
                <w:color w:val="002060"/>
              </w:rPr>
            </w:pPr>
            <w:r w:rsidRPr="000E0A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48AADA" w14:textId="77777777" w:rsidR="00686D3A" w:rsidRPr="000E0A70" w:rsidRDefault="00686D3A" w:rsidP="00C77AA9">
            <w:pPr>
              <w:pStyle w:val="rowtabella0"/>
              <w:rPr>
                <w:color w:val="002060"/>
              </w:rPr>
            </w:pPr>
            <w:r w:rsidRPr="000E0A70">
              <w:rPr>
                <w:color w:val="002060"/>
              </w:rPr>
              <w:t>VIA GROTTE DI POSATORA 19/A</w:t>
            </w:r>
          </w:p>
        </w:tc>
      </w:tr>
      <w:tr w:rsidR="00686D3A" w:rsidRPr="000E0A70" w14:paraId="2FF06D09"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FE26BD" w14:textId="77777777" w:rsidR="00686D3A" w:rsidRPr="000E0A70" w:rsidRDefault="00686D3A" w:rsidP="00C77AA9">
            <w:pPr>
              <w:pStyle w:val="rowtabella0"/>
              <w:rPr>
                <w:color w:val="002060"/>
              </w:rPr>
            </w:pPr>
            <w:r w:rsidRPr="000E0A70">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0F209" w14:textId="77777777" w:rsidR="00686D3A" w:rsidRPr="000E0A70" w:rsidRDefault="00686D3A" w:rsidP="00C77AA9">
            <w:pPr>
              <w:pStyle w:val="rowtabella0"/>
              <w:rPr>
                <w:color w:val="002060"/>
              </w:rPr>
            </w:pPr>
            <w:r w:rsidRPr="000E0A70">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200C9"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4FDBA" w14:textId="77777777" w:rsidR="00686D3A" w:rsidRPr="000E0A70" w:rsidRDefault="00686D3A" w:rsidP="00C77AA9">
            <w:pPr>
              <w:pStyle w:val="rowtabella0"/>
              <w:rPr>
                <w:color w:val="002060"/>
              </w:rPr>
            </w:pPr>
            <w:r w:rsidRPr="000E0A70">
              <w:rPr>
                <w:color w:val="002060"/>
              </w:rPr>
              <w:t>25/10/2022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6B92F" w14:textId="77777777" w:rsidR="00686D3A" w:rsidRPr="000E0A70" w:rsidRDefault="00686D3A" w:rsidP="00C77AA9">
            <w:pPr>
              <w:pStyle w:val="rowtabella0"/>
              <w:rPr>
                <w:color w:val="002060"/>
              </w:rPr>
            </w:pPr>
            <w:r w:rsidRPr="000E0A70">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B4080" w14:textId="77777777" w:rsidR="00686D3A" w:rsidRPr="000E0A70" w:rsidRDefault="00686D3A" w:rsidP="00C77AA9">
            <w:pPr>
              <w:pStyle w:val="rowtabella0"/>
              <w:rPr>
                <w:color w:val="002060"/>
              </w:rPr>
            </w:pPr>
            <w:r w:rsidRPr="000E0A70">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6553A" w14:textId="77777777" w:rsidR="00686D3A" w:rsidRPr="000E0A70" w:rsidRDefault="00686D3A" w:rsidP="00C77AA9">
            <w:pPr>
              <w:pStyle w:val="rowtabella0"/>
              <w:rPr>
                <w:color w:val="002060"/>
              </w:rPr>
            </w:pPr>
            <w:r w:rsidRPr="000E0A70">
              <w:rPr>
                <w:color w:val="002060"/>
              </w:rPr>
              <w:t>VIA ALESSANDRO MANZONI</w:t>
            </w:r>
          </w:p>
        </w:tc>
      </w:tr>
    </w:tbl>
    <w:p w14:paraId="3593B961" w14:textId="77777777" w:rsidR="00686D3A" w:rsidRPr="000E0A70" w:rsidRDefault="00686D3A" w:rsidP="00686D3A">
      <w:pPr>
        <w:pStyle w:val="breakline"/>
        <w:rPr>
          <w:rFonts w:eastAsiaTheme="minorEastAsia"/>
          <w:color w:val="002060"/>
        </w:rPr>
      </w:pPr>
    </w:p>
    <w:p w14:paraId="7F3B802C" w14:textId="77777777" w:rsidR="00686D3A" w:rsidRPr="000E0A70" w:rsidRDefault="00686D3A" w:rsidP="00686D3A">
      <w:pPr>
        <w:pStyle w:val="breakline"/>
        <w:rPr>
          <w:color w:val="002060"/>
        </w:rPr>
      </w:pPr>
    </w:p>
    <w:p w14:paraId="28B11232" w14:textId="77777777" w:rsidR="00686D3A" w:rsidRPr="000E0A70" w:rsidRDefault="00686D3A" w:rsidP="00686D3A">
      <w:pPr>
        <w:pStyle w:val="breakline"/>
        <w:rPr>
          <w:color w:val="002060"/>
        </w:rPr>
      </w:pPr>
    </w:p>
    <w:p w14:paraId="2C13C588" w14:textId="77777777" w:rsidR="00686D3A" w:rsidRPr="000E0A70" w:rsidRDefault="00686D3A" w:rsidP="00686D3A">
      <w:pPr>
        <w:pStyle w:val="sottotitolocampionato10"/>
        <w:rPr>
          <w:color w:val="002060"/>
        </w:rPr>
      </w:pPr>
      <w:r w:rsidRPr="000E0A70">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686D3A" w:rsidRPr="000E0A70" w14:paraId="74B0A3E0"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DC32F"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58E36"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D6092"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E884C"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F9B7C"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CAFA7"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B57B5"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3F81173C" w14:textId="77777777" w:rsidTr="00C77AA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8BC282" w14:textId="77777777" w:rsidR="00686D3A" w:rsidRPr="000E0A70" w:rsidRDefault="00686D3A" w:rsidP="00C77AA9">
            <w:pPr>
              <w:pStyle w:val="rowtabella0"/>
              <w:rPr>
                <w:color w:val="002060"/>
              </w:rPr>
            </w:pPr>
            <w:r w:rsidRPr="000E0A70">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B1D211" w14:textId="77777777" w:rsidR="00686D3A" w:rsidRPr="000E0A70" w:rsidRDefault="00686D3A" w:rsidP="00C77AA9">
            <w:pPr>
              <w:pStyle w:val="rowtabella0"/>
              <w:rPr>
                <w:color w:val="002060"/>
              </w:rPr>
            </w:pPr>
            <w:r w:rsidRPr="000E0A70">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48BAD"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F39D9" w14:textId="77777777" w:rsidR="00686D3A" w:rsidRPr="000E0A70" w:rsidRDefault="00686D3A" w:rsidP="00C77AA9">
            <w:pPr>
              <w:pStyle w:val="rowtabella0"/>
              <w:rPr>
                <w:color w:val="002060"/>
              </w:rPr>
            </w:pPr>
            <w:r w:rsidRPr="000E0A70">
              <w:rPr>
                <w:color w:val="002060"/>
              </w:rPr>
              <w:t>22/10/2022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B170B" w14:textId="77777777" w:rsidR="00686D3A" w:rsidRPr="000E0A70" w:rsidRDefault="00686D3A" w:rsidP="00C77AA9">
            <w:pPr>
              <w:pStyle w:val="rowtabella0"/>
              <w:rPr>
                <w:color w:val="002060"/>
              </w:rPr>
            </w:pPr>
            <w:r w:rsidRPr="000E0A70">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8FD955" w14:textId="77777777" w:rsidR="00686D3A" w:rsidRPr="000E0A70" w:rsidRDefault="00686D3A" w:rsidP="00C77AA9">
            <w:pPr>
              <w:pStyle w:val="rowtabella0"/>
              <w:rPr>
                <w:color w:val="002060"/>
              </w:rPr>
            </w:pPr>
            <w:r w:rsidRPr="000E0A70">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9197FF" w14:textId="77777777" w:rsidR="00686D3A" w:rsidRPr="000E0A70" w:rsidRDefault="00686D3A" w:rsidP="00C77AA9">
            <w:pPr>
              <w:pStyle w:val="rowtabella0"/>
              <w:rPr>
                <w:color w:val="002060"/>
              </w:rPr>
            </w:pPr>
            <w:r w:rsidRPr="000E0A70">
              <w:rPr>
                <w:color w:val="002060"/>
              </w:rPr>
              <w:t xml:space="preserve">VIA </w:t>
            </w:r>
            <w:proofErr w:type="gramStart"/>
            <w:r w:rsidRPr="000E0A70">
              <w:rPr>
                <w:color w:val="002060"/>
              </w:rPr>
              <w:t>B.ROSSI</w:t>
            </w:r>
            <w:proofErr w:type="gramEnd"/>
            <w:r w:rsidRPr="000E0A70">
              <w:rPr>
                <w:color w:val="002060"/>
              </w:rPr>
              <w:t xml:space="preserve"> SNC</w:t>
            </w:r>
          </w:p>
        </w:tc>
      </w:tr>
    </w:tbl>
    <w:p w14:paraId="56652D8A" w14:textId="77777777" w:rsidR="00686D3A" w:rsidRPr="000E0A70" w:rsidRDefault="00686D3A" w:rsidP="00686D3A">
      <w:pPr>
        <w:pStyle w:val="breakline"/>
        <w:rPr>
          <w:color w:val="002060"/>
        </w:rPr>
      </w:pPr>
    </w:p>
    <w:p w14:paraId="0290F1AF" w14:textId="77777777" w:rsidR="00686D3A" w:rsidRPr="000E0A70" w:rsidRDefault="00686D3A" w:rsidP="00686D3A">
      <w:pPr>
        <w:pStyle w:val="breakline"/>
        <w:rPr>
          <w:color w:val="002060"/>
        </w:rPr>
      </w:pPr>
    </w:p>
    <w:p w14:paraId="0D94854B" w14:textId="77777777" w:rsidR="00686D3A" w:rsidRPr="000E0A70" w:rsidRDefault="00686D3A" w:rsidP="00686D3A">
      <w:pPr>
        <w:pStyle w:val="titolocampionato0"/>
        <w:shd w:val="clear" w:color="auto" w:fill="CCCCCC"/>
        <w:spacing w:before="80" w:after="40"/>
        <w:rPr>
          <w:color w:val="002060"/>
        </w:rPr>
      </w:pPr>
      <w:r w:rsidRPr="000E0A70">
        <w:rPr>
          <w:color w:val="002060"/>
        </w:rPr>
        <w:t>COPPA MARCHE CALCIO 5 serie D</w:t>
      </w:r>
    </w:p>
    <w:p w14:paraId="15CA4300" w14:textId="77777777" w:rsidR="00686D3A" w:rsidRPr="000E0A70" w:rsidRDefault="00686D3A" w:rsidP="00686D3A">
      <w:pPr>
        <w:pStyle w:val="breakline"/>
        <w:rPr>
          <w:color w:val="002060"/>
        </w:rPr>
      </w:pPr>
    </w:p>
    <w:p w14:paraId="0B791CB0" w14:textId="77777777" w:rsidR="00686D3A" w:rsidRPr="000E0A70" w:rsidRDefault="00686D3A" w:rsidP="00686D3A">
      <w:pPr>
        <w:pStyle w:val="titoloprinc0"/>
        <w:rPr>
          <w:color w:val="002060"/>
        </w:rPr>
      </w:pPr>
      <w:r w:rsidRPr="000E0A70">
        <w:rPr>
          <w:color w:val="002060"/>
        </w:rPr>
        <w:t>PROGRAMMA GARE</w:t>
      </w:r>
    </w:p>
    <w:p w14:paraId="404E3C91" w14:textId="77777777" w:rsidR="00686D3A" w:rsidRPr="000E0A70" w:rsidRDefault="00686D3A" w:rsidP="00686D3A">
      <w:pPr>
        <w:pStyle w:val="breakline"/>
        <w:rPr>
          <w:color w:val="002060"/>
        </w:rPr>
      </w:pPr>
    </w:p>
    <w:p w14:paraId="14765C19" w14:textId="77777777" w:rsidR="00686D3A" w:rsidRPr="000E0A70" w:rsidRDefault="00686D3A" w:rsidP="00686D3A">
      <w:pPr>
        <w:pStyle w:val="sottotitolocampionato10"/>
        <w:rPr>
          <w:color w:val="002060"/>
        </w:rPr>
      </w:pPr>
      <w:r w:rsidRPr="000E0A70">
        <w:rPr>
          <w:color w:val="002060"/>
        </w:rPr>
        <w:t>GIRONE SE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1995"/>
        <w:gridCol w:w="385"/>
        <w:gridCol w:w="898"/>
        <w:gridCol w:w="1189"/>
        <w:gridCol w:w="1559"/>
        <w:gridCol w:w="1561"/>
      </w:tblGrid>
      <w:tr w:rsidR="00686D3A" w:rsidRPr="000E0A70" w14:paraId="2108B8BD"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7E142"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960F6"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9C237"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C93C5"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DB39A"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FD5EA"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E49FA"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2EDA8DF4"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A3F7FC" w14:textId="77777777" w:rsidR="00686D3A" w:rsidRPr="000E0A70" w:rsidRDefault="00686D3A" w:rsidP="00C77AA9">
            <w:pPr>
              <w:pStyle w:val="rowtabella0"/>
              <w:rPr>
                <w:color w:val="002060"/>
              </w:rPr>
            </w:pPr>
            <w:r w:rsidRPr="000E0A70">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D69C5" w14:textId="77777777" w:rsidR="00686D3A" w:rsidRPr="000E0A70" w:rsidRDefault="00686D3A" w:rsidP="00C77AA9">
            <w:pPr>
              <w:pStyle w:val="rowtabella0"/>
              <w:rPr>
                <w:color w:val="002060"/>
              </w:rPr>
            </w:pPr>
            <w:r w:rsidRPr="000E0A70">
              <w:rPr>
                <w:color w:val="002060"/>
              </w:rPr>
              <w:t xml:space="preserve">CALCIO </w:t>
            </w:r>
            <w:proofErr w:type="gramStart"/>
            <w:r w:rsidRPr="000E0A70">
              <w:rPr>
                <w:color w:val="002060"/>
              </w:rPr>
              <w:t>S.ELPIDIO</w:t>
            </w:r>
            <w:proofErr w:type="gramEnd"/>
            <w:r w:rsidRPr="000E0A70">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F81A1"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D003E" w14:textId="77777777" w:rsidR="00686D3A" w:rsidRPr="000E0A70" w:rsidRDefault="00686D3A" w:rsidP="00C77AA9">
            <w:pPr>
              <w:pStyle w:val="rowtabella0"/>
              <w:rPr>
                <w:color w:val="002060"/>
              </w:rPr>
            </w:pPr>
            <w:r w:rsidRPr="000E0A70">
              <w:rPr>
                <w:color w:val="002060"/>
              </w:rPr>
              <w:t>24/10/2022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EFCA6" w14:textId="77777777" w:rsidR="00686D3A" w:rsidRPr="000E0A70" w:rsidRDefault="00686D3A" w:rsidP="00C77AA9">
            <w:pPr>
              <w:pStyle w:val="rowtabella0"/>
              <w:rPr>
                <w:color w:val="002060"/>
              </w:rPr>
            </w:pPr>
            <w:r w:rsidRPr="000E0A70">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F5A00" w14:textId="77777777" w:rsidR="00686D3A" w:rsidRPr="000E0A70" w:rsidRDefault="00686D3A" w:rsidP="00C77AA9">
            <w:pPr>
              <w:pStyle w:val="rowtabella0"/>
              <w:rPr>
                <w:color w:val="002060"/>
              </w:rPr>
            </w:pPr>
            <w:r w:rsidRPr="000E0A70">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C88D7" w14:textId="77777777" w:rsidR="00686D3A" w:rsidRPr="000E0A70" w:rsidRDefault="00686D3A" w:rsidP="00C77AA9">
            <w:pPr>
              <w:pStyle w:val="rowtabella0"/>
              <w:rPr>
                <w:color w:val="002060"/>
              </w:rPr>
            </w:pPr>
            <w:r w:rsidRPr="000E0A70">
              <w:rPr>
                <w:color w:val="002060"/>
              </w:rPr>
              <w:t>VIA DELL IRIS</w:t>
            </w:r>
          </w:p>
        </w:tc>
      </w:tr>
      <w:tr w:rsidR="00686D3A" w:rsidRPr="000E0A70" w14:paraId="6E7AAB7C"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848835" w14:textId="77777777" w:rsidR="00686D3A" w:rsidRPr="000E0A70" w:rsidRDefault="00686D3A" w:rsidP="00C77AA9">
            <w:pPr>
              <w:pStyle w:val="rowtabella0"/>
              <w:rPr>
                <w:color w:val="002060"/>
              </w:rPr>
            </w:pPr>
            <w:r w:rsidRPr="000E0A70">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6A266F" w14:textId="77777777" w:rsidR="00686D3A" w:rsidRPr="000E0A70" w:rsidRDefault="00686D3A" w:rsidP="00C77AA9">
            <w:pPr>
              <w:pStyle w:val="rowtabella0"/>
              <w:rPr>
                <w:color w:val="002060"/>
              </w:rPr>
            </w:pPr>
            <w:r w:rsidRPr="000E0A70">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512740"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5B7B33" w14:textId="77777777" w:rsidR="00686D3A" w:rsidRPr="000E0A70" w:rsidRDefault="00686D3A" w:rsidP="00C77AA9">
            <w:pPr>
              <w:pStyle w:val="rowtabella0"/>
              <w:rPr>
                <w:color w:val="002060"/>
              </w:rPr>
            </w:pPr>
            <w:r w:rsidRPr="000E0A70">
              <w:rPr>
                <w:color w:val="002060"/>
              </w:rPr>
              <w:t>24/10/2022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9208CE" w14:textId="77777777" w:rsidR="00686D3A" w:rsidRPr="000E0A70" w:rsidRDefault="00686D3A" w:rsidP="00C77AA9">
            <w:pPr>
              <w:pStyle w:val="rowtabella0"/>
              <w:rPr>
                <w:color w:val="002060"/>
              </w:rPr>
            </w:pPr>
            <w:r w:rsidRPr="000E0A70">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87FEE" w14:textId="77777777" w:rsidR="00686D3A" w:rsidRPr="000E0A70" w:rsidRDefault="00686D3A" w:rsidP="00C77AA9">
            <w:pPr>
              <w:pStyle w:val="rowtabella0"/>
              <w:rPr>
                <w:color w:val="002060"/>
              </w:rPr>
            </w:pPr>
            <w:r w:rsidRPr="000E0A70">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0B70A" w14:textId="77777777" w:rsidR="00686D3A" w:rsidRPr="000E0A70" w:rsidRDefault="00686D3A" w:rsidP="00C77AA9">
            <w:pPr>
              <w:pStyle w:val="rowtabella0"/>
              <w:rPr>
                <w:color w:val="002060"/>
              </w:rPr>
            </w:pPr>
            <w:r w:rsidRPr="000E0A70">
              <w:rPr>
                <w:color w:val="002060"/>
              </w:rPr>
              <w:t>VIA ROMA, SNC</w:t>
            </w:r>
          </w:p>
        </w:tc>
      </w:tr>
      <w:tr w:rsidR="00686D3A" w:rsidRPr="000E0A70" w14:paraId="469D7C2C"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119E5E" w14:textId="77777777" w:rsidR="00686D3A" w:rsidRPr="000E0A70" w:rsidRDefault="00686D3A" w:rsidP="00C77AA9">
            <w:pPr>
              <w:pStyle w:val="rowtabella0"/>
              <w:rPr>
                <w:color w:val="002060"/>
              </w:rPr>
            </w:pPr>
            <w:r w:rsidRPr="000E0A70">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F572C4" w14:textId="77777777" w:rsidR="00686D3A" w:rsidRPr="000E0A70" w:rsidRDefault="00686D3A" w:rsidP="00C77AA9">
            <w:pPr>
              <w:pStyle w:val="rowtabella0"/>
              <w:rPr>
                <w:color w:val="002060"/>
              </w:rPr>
            </w:pPr>
            <w:r w:rsidRPr="000E0A70">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406AFF"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58F68" w14:textId="77777777" w:rsidR="00686D3A" w:rsidRPr="000E0A70" w:rsidRDefault="00686D3A" w:rsidP="00C77AA9">
            <w:pPr>
              <w:pStyle w:val="rowtabella0"/>
              <w:rPr>
                <w:color w:val="002060"/>
              </w:rPr>
            </w:pPr>
            <w:r w:rsidRPr="000E0A70">
              <w:rPr>
                <w:color w:val="002060"/>
              </w:rPr>
              <w:t>24/10/2022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6B494C" w14:textId="77777777" w:rsidR="00686D3A" w:rsidRPr="000E0A70" w:rsidRDefault="00686D3A" w:rsidP="00C77AA9">
            <w:pPr>
              <w:pStyle w:val="rowtabella0"/>
              <w:rPr>
                <w:color w:val="002060"/>
              </w:rPr>
            </w:pPr>
            <w:r w:rsidRPr="000E0A70">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7AB26" w14:textId="77777777" w:rsidR="00686D3A" w:rsidRPr="000E0A70" w:rsidRDefault="00686D3A" w:rsidP="00C77AA9">
            <w:pPr>
              <w:pStyle w:val="rowtabella0"/>
              <w:rPr>
                <w:color w:val="002060"/>
              </w:rPr>
            </w:pPr>
            <w:r w:rsidRPr="000E0A70">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9D8FAB" w14:textId="77777777" w:rsidR="00686D3A" w:rsidRPr="000E0A70" w:rsidRDefault="00686D3A" w:rsidP="00C77AA9">
            <w:pPr>
              <w:pStyle w:val="rowtabella0"/>
              <w:rPr>
                <w:color w:val="002060"/>
              </w:rPr>
            </w:pPr>
            <w:r w:rsidRPr="000E0A70">
              <w:rPr>
                <w:color w:val="002060"/>
              </w:rPr>
              <w:t>VIA VAL CUVIA LOCALITA'AGRARIA</w:t>
            </w:r>
          </w:p>
        </w:tc>
      </w:tr>
      <w:tr w:rsidR="00686D3A" w:rsidRPr="000E0A70" w14:paraId="282C1419"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B170CA" w14:textId="77777777" w:rsidR="00686D3A" w:rsidRPr="000E0A70" w:rsidRDefault="00686D3A" w:rsidP="00C77AA9">
            <w:pPr>
              <w:pStyle w:val="rowtabella0"/>
              <w:rPr>
                <w:color w:val="002060"/>
              </w:rPr>
            </w:pPr>
            <w:r w:rsidRPr="000E0A70">
              <w:rPr>
                <w:color w:val="002060"/>
              </w:rPr>
              <w:lastRenderedPageBreak/>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40AFD5" w14:textId="77777777" w:rsidR="00686D3A" w:rsidRPr="000E0A70" w:rsidRDefault="00686D3A" w:rsidP="00C77AA9">
            <w:pPr>
              <w:pStyle w:val="rowtabella0"/>
              <w:rPr>
                <w:color w:val="002060"/>
              </w:rPr>
            </w:pPr>
            <w:r w:rsidRPr="000E0A70">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A62591"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FC0572" w14:textId="77777777" w:rsidR="00686D3A" w:rsidRPr="000E0A70" w:rsidRDefault="00686D3A" w:rsidP="00C77AA9">
            <w:pPr>
              <w:pStyle w:val="rowtabella0"/>
              <w:rPr>
                <w:color w:val="002060"/>
              </w:rPr>
            </w:pPr>
            <w:r w:rsidRPr="000E0A70">
              <w:rPr>
                <w:color w:val="002060"/>
              </w:rPr>
              <w:t>25/10/2022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698AC1" w14:textId="77777777" w:rsidR="00686D3A" w:rsidRPr="000E0A70" w:rsidRDefault="00686D3A" w:rsidP="00C77AA9">
            <w:pPr>
              <w:pStyle w:val="rowtabella0"/>
              <w:rPr>
                <w:color w:val="002060"/>
              </w:rPr>
            </w:pPr>
            <w:r w:rsidRPr="000E0A7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CEBA0" w14:textId="77777777" w:rsidR="00686D3A" w:rsidRPr="000E0A70" w:rsidRDefault="00686D3A" w:rsidP="00C77AA9">
            <w:pPr>
              <w:pStyle w:val="rowtabella0"/>
              <w:rPr>
                <w:color w:val="002060"/>
              </w:rPr>
            </w:pPr>
            <w:r w:rsidRPr="000E0A7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E826FA" w14:textId="77777777" w:rsidR="00686D3A" w:rsidRPr="000E0A70" w:rsidRDefault="00686D3A" w:rsidP="00C77AA9">
            <w:pPr>
              <w:pStyle w:val="rowtabella0"/>
              <w:rPr>
                <w:color w:val="002060"/>
              </w:rPr>
            </w:pPr>
            <w:r w:rsidRPr="000E0A70">
              <w:rPr>
                <w:color w:val="002060"/>
              </w:rPr>
              <w:t xml:space="preserve">VIA </w:t>
            </w:r>
            <w:proofErr w:type="gramStart"/>
            <w:r w:rsidRPr="000E0A70">
              <w:rPr>
                <w:color w:val="002060"/>
              </w:rPr>
              <w:t>B.BUOZZI</w:t>
            </w:r>
            <w:proofErr w:type="gramEnd"/>
          </w:p>
        </w:tc>
      </w:tr>
      <w:tr w:rsidR="00686D3A" w:rsidRPr="000E0A70" w14:paraId="26D7B39F"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0BBD4D" w14:textId="77777777" w:rsidR="00686D3A" w:rsidRPr="000E0A70" w:rsidRDefault="00686D3A" w:rsidP="00C77AA9">
            <w:pPr>
              <w:pStyle w:val="rowtabella0"/>
              <w:rPr>
                <w:color w:val="002060"/>
              </w:rPr>
            </w:pPr>
            <w:r w:rsidRPr="000E0A70">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6A11FB" w14:textId="77777777" w:rsidR="00686D3A" w:rsidRPr="000E0A70" w:rsidRDefault="00686D3A" w:rsidP="00C77AA9">
            <w:pPr>
              <w:pStyle w:val="rowtabella0"/>
              <w:rPr>
                <w:color w:val="002060"/>
              </w:rPr>
            </w:pPr>
            <w:r w:rsidRPr="000E0A70">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40B04F"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B8B6A5" w14:textId="77777777" w:rsidR="00686D3A" w:rsidRPr="000E0A70" w:rsidRDefault="00686D3A" w:rsidP="00C77AA9">
            <w:pPr>
              <w:pStyle w:val="rowtabella0"/>
              <w:rPr>
                <w:color w:val="002060"/>
              </w:rPr>
            </w:pPr>
            <w:r w:rsidRPr="000E0A70">
              <w:rPr>
                <w:color w:val="002060"/>
              </w:rPr>
              <w:t>25/10/2022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4399CD" w14:textId="77777777" w:rsidR="00686D3A" w:rsidRPr="000E0A70" w:rsidRDefault="00686D3A" w:rsidP="00C77AA9">
            <w:pPr>
              <w:pStyle w:val="rowtabella0"/>
              <w:rPr>
                <w:color w:val="002060"/>
              </w:rPr>
            </w:pPr>
            <w:r w:rsidRPr="000E0A70">
              <w:rPr>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7040B6" w14:textId="77777777" w:rsidR="00686D3A" w:rsidRPr="000E0A70" w:rsidRDefault="00686D3A" w:rsidP="00C77AA9">
            <w:pPr>
              <w:pStyle w:val="rowtabella0"/>
              <w:rPr>
                <w:color w:val="002060"/>
              </w:rPr>
            </w:pPr>
            <w:r w:rsidRPr="000E0A70">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6F6DE5" w14:textId="77777777" w:rsidR="00686D3A" w:rsidRPr="000E0A70" w:rsidRDefault="00686D3A" w:rsidP="00C77AA9">
            <w:pPr>
              <w:pStyle w:val="rowtabella0"/>
              <w:rPr>
                <w:color w:val="002060"/>
              </w:rPr>
            </w:pPr>
            <w:r w:rsidRPr="000E0A70">
              <w:rPr>
                <w:color w:val="002060"/>
              </w:rPr>
              <w:t>LOC. ROCCHETTA</w:t>
            </w:r>
          </w:p>
        </w:tc>
      </w:tr>
      <w:tr w:rsidR="00686D3A" w:rsidRPr="000E0A70" w14:paraId="307337BB"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12B4E7" w14:textId="77777777" w:rsidR="00686D3A" w:rsidRPr="000E0A70" w:rsidRDefault="00686D3A" w:rsidP="00C77AA9">
            <w:pPr>
              <w:pStyle w:val="rowtabella0"/>
              <w:rPr>
                <w:color w:val="002060"/>
              </w:rPr>
            </w:pPr>
            <w:r w:rsidRPr="000E0A70">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B2C91A" w14:textId="77777777" w:rsidR="00686D3A" w:rsidRPr="000E0A70" w:rsidRDefault="00686D3A" w:rsidP="00C77AA9">
            <w:pPr>
              <w:pStyle w:val="rowtabella0"/>
              <w:rPr>
                <w:color w:val="002060"/>
              </w:rPr>
            </w:pPr>
            <w:r w:rsidRPr="000E0A70">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D9B35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C2536B" w14:textId="77777777" w:rsidR="00686D3A" w:rsidRPr="000E0A70" w:rsidRDefault="00686D3A" w:rsidP="00C77AA9">
            <w:pPr>
              <w:pStyle w:val="rowtabella0"/>
              <w:rPr>
                <w:color w:val="002060"/>
              </w:rPr>
            </w:pPr>
            <w:r w:rsidRPr="000E0A70">
              <w:rPr>
                <w:color w:val="002060"/>
              </w:rPr>
              <w:t>25/10/2022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0713E7" w14:textId="77777777" w:rsidR="00686D3A" w:rsidRPr="000E0A70" w:rsidRDefault="00686D3A" w:rsidP="00C77AA9">
            <w:pPr>
              <w:pStyle w:val="rowtabella0"/>
              <w:rPr>
                <w:color w:val="002060"/>
              </w:rPr>
            </w:pPr>
            <w:r w:rsidRPr="000E0A70">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934B34" w14:textId="77777777" w:rsidR="00686D3A" w:rsidRPr="000E0A70" w:rsidRDefault="00686D3A" w:rsidP="00C77AA9">
            <w:pPr>
              <w:pStyle w:val="rowtabella0"/>
              <w:rPr>
                <w:color w:val="002060"/>
              </w:rPr>
            </w:pPr>
            <w:r w:rsidRPr="000E0A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8CBE7" w14:textId="77777777" w:rsidR="00686D3A" w:rsidRPr="000E0A70" w:rsidRDefault="00686D3A" w:rsidP="00C77AA9">
            <w:pPr>
              <w:pStyle w:val="rowtabella0"/>
              <w:rPr>
                <w:color w:val="002060"/>
              </w:rPr>
            </w:pPr>
            <w:r w:rsidRPr="000E0A70">
              <w:rPr>
                <w:color w:val="002060"/>
              </w:rPr>
              <w:t>LOCALITA' CANDIA</w:t>
            </w:r>
          </w:p>
        </w:tc>
      </w:tr>
      <w:tr w:rsidR="00686D3A" w:rsidRPr="000E0A70" w14:paraId="60E34F8B"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2DE077" w14:textId="77777777" w:rsidR="00686D3A" w:rsidRPr="000E0A70" w:rsidRDefault="00686D3A" w:rsidP="00C77AA9">
            <w:pPr>
              <w:pStyle w:val="rowtabella0"/>
              <w:rPr>
                <w:color w:val="002060"/>
              </w:rPr>
            </w:pPr>
            <w:r w:rsidRPr="000E0A70">
              <w:rPr>
                <w:color w:val="002060"/>
              </w:rPr>
              <w:t>SAN GINESIO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0925C6" w14:textId="77777777" w:rsidR="00686D3A" w:rsidRPr="000E0A70" w:rsidRDefault="00686D3A" w:rsidP="00C77AA9">
            <w:pPr>
              <w:pStyle w:val="rowtabella0"/>
              <w:rPr>
                <w:color w:val="002060"/>
              </w:rPr>
            </w:pPr>
            <w:r w:rsidRPr="000E0A70">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FAF00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D700E1" w14:textId="77777777" w:rsidR="00686D3A" w:rsidRPr="000E0A70" w:rsidRDefault="00686D3A" w:rsidP="00C77AA9">
            <w:pPr>
              <w:pStyle w:val="rowtabella0"/>
              <w:rPr>
                <w:color w:val="002060"/>
              </w:rPr>
            </w:pPr>
            <w:r w:rsidRPr="000E0A70">
              <w:rPr>
                <w:color w:val="002060"/>
              </w:rPr>
              <w:t>25/10/2022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498463" w14:textId="77777777" w:rsidR="00686D3A" w:rsidRPr="000E0A70" w:rsidRDefault="00686D3A" w:rsidP="00C77AA9">
            <w:pPr>
              <w:pStyle w:val="rowtabella0"/>
              <w:rPr>
                <w:color w:val="002060"/>
              </w:rPr>
            </w:pPr>
            <w:r w:rsidRPr="000E0A70">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68C333" w14:textId="77777777" w:rsidR="00686D3A" w:rsidRPr="000E0A70" w:rsidRDefault="00686D3A" w:rsidP="00C77AA9">
            <w:pPr>
              <w:pStyle w:val="rowtabella0"/>
              <w:rPr>
                <w:color w:val="002060"/>
              </w:rPr>
            </w:pPr>
            <w:r w:rsidRPr="000E0A70">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155179" w14:textId="77777777" w:rsidR="00686D3A" w:rsidRPr="000E0A70" w:rsidRDefault="00686D3A" w:rsidP="00C77AA9">
            <w:pPr>
              <w:pStyle w:val="rowtabella0"/>
              <w:rPr>
                <w:color w:val="002060"/>
              </w:rPr>
            </w:pPr>
            <w:r w:rsidRPr="000E0A70">
              <w:rPr>
                <w:color w:val="002060"/>
              </w:rPr>
              <w:t>VIA FAVETO</w:t>
            </w:r>
          </w:p>
        </w:tc>
      </w:tr>
      <w:tr w:rsidR="00686D3A" w:rsidRPr="000E0A70" w14:paraId="54B5EB42"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F775E" w14:textId="77777777" w:rsidR="00686D3A" w:rsidRPr="000E0A70" w:rsidRDefault="00686D3A" w:rsidP="00C77AA9">
            <w:pPr>
              <w:pStyle w:val="rowtabella0"/>
              <w:rPr>
                <w:color w:val="002060"/>
              </w:rPr>
            </w:pPr>
            <w:r w:rsidRPr="000E0A70">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430BE4" w14:textId="77777777" w:rsidR="00686D3A" w:rsidRPr="000E0A70" w:rsidRDefault="00686D3A" w:rsidP="00C77AA9">
            <w:pPr>
              <w:pStyle w:val="rowtabella0"/>
              <w:rPr>
                <w:color w:val="002060"/>
              </w:rPr>
            </w:pPr>
            <w:r w:rsidRPr="000E0A70">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2C1340"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EB6DE5" w14:textId="77777777" w:rsidR="00686D3A" w:rsidRPr="000E0A70" w:rsidRDefault="00686D3A" w:rsidP="00C77AA9">
            <w:pPr>
              <w:pStyle w:val="rowtabella0"/>
              <w:rPr>
                <w:color w:val="002060"/>
              </w:rPr>
            </w:pPr>
            <w:r w:rsidRPr="000E0A70">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E3B68B" w14:textId="77777777" w:rsidR="00686D3A" w:rsidRPr="000E0A70" w:rsidRDefault="00686D3A" w:rsidP="00C77AA9">
            <w:pPr>
              <w:pStyle w:val="rowtabella0"/>
              <w:rPr>
                <w:color w:val="002060"/>
              </w:rPr>
            </w:pPr>
            <w:r w:rsidRPr="000E0A70">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ECFDB" w14:textId="77777777" w:rsidR="00686D3A" w:rsidRPr="000E0A70" w:rsidRDefault="00686D3A" w:rsidP="00C77AA9">
            <w:pPr>
              <w:pStyle w:val="rowtabella0"/>
              <w:rPr>
                <w:color w:val="002060"/>
              </w:rPr>
            </w:pPr>
            <w:r w:rsidRPr="000E0A70">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D8EAD7" w14:textId="77777777" w:rsidR="00686D3A" w:rsidRPr="000E0A70" w:rsidRDefault="00686D3A" w:rsidP="00C77AA9">
            <w:pPr>
              <w:pStyle w:val="rowtabella0"/>
              <w:rPr>
                <w:color w:val="002060"/>
              </w:rPr>
            </w:pPr>
            <w:r w:rsidRPr="000E0A70">
              <w:rPr>
                <w:color w:val="002060"/>
              </w:rPr>
              <w:t>VIA ALDO GAMBA SNC</w:t>
            </w:r>
          </w:p>
        </w:tc>
      </w:tr>
      <w:tr w:rsidR="00686D3A" w:rsidRPr="000E0A70" w14:paraId="6C1BCAB6"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0F22CF" w14:textId="77777777" w:rsidR="00686D3A" w:rsidRPr="000E0A70" w:rsidRDefault="00686D3A" w:rsidP="00C77AA9">
            <w:pPr>
              <w:pStyle w:val="rowtabella0"/>
              <w:rPr>
                <w:color w:val="002060"/>
              </w:rPr>
            </w:pPr>
            <w:r w:rsidRPr="000E0A70">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B74540" w14:textId="77777777" w:rsidR="00686D3A" w:rsidRPr="000E0A70" w:rsidRDefault="00686D3A" w:rsidP="00C77AA9">
            <w:pPr>
              <w:pStyle w:val="rowtabella0"/>
              <w:rPr>
                <w:color w:val="002060"/>
              </w:rPr>
            </w:pPr>
            <w:r w:rsidRPr="000E0A70">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E8913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1823FB" w14:textId="77777777" w:rsidR="00686D3A" w:rsidRPr="000E0A70" w:rsidRDefault="00686D3A" w:rsidP="00C77AA9">
            <w:pPr>
              <w:pStyle w:val="rowtabella0"/>
              <w:rPr>
                <w:color w:val="002060"/>
              </w:rPr>
            </w:pPr>
            <w:r w:rsidRPr="000E0A70">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2919B7" w14:textId="77777777" w:rsidR="00686D3A" w:rsidRPr="000E0A70" w:rsidRDefault="00686D3A" w:rsidP="00C77AA9">
            <w:pPr>
              <w:pStyle w:val="rowtabella0"/>
              <w:rPr>
                <w:color w:val="002060"/>
              </w:rPr>
            </w:pPr>
            <w:r w:rsidRPr="000E0A70">
              <w:rPr>
                <w:color w:val="002060"/>
              </w:rPr>
              <w:t>5299 CENTRO SP. POL. "</w:t>
            </w:r>
            <w:proofErr w:type="gramStart"/>
            <w:r w:rsidRPr="000E0A70">
              <w:rPr>
                <w:color w:val="002060"/>
              </w:rPr>
              <w:t>R.GATTARI</w:t>
            </w:r>
            <w:proofErr w:type="gramEnd"/>
            <w:r w:rsidRPr="000E0A70">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C70E5" w14:textId="77777777" w:rsidR="00686D3A" w:rsidRPr="000E0A70" w:rsidRDefault="00686D3A" w:rsidP="00C77AA9">
            <w:pPr>
              <w:pStyle w:val="rowtabella0"/>
              <w:rPr>
                <w:color w:val="002060"/>
              </w:rPr>
            </w:pPr>
            <w:r w:rsidRPr="000E0A7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14054B" w14:textId="77777777" w:rsidR="00686D3A" w:rsidRPr="000E0A70" w:rsidRDefault="00686D3A" w:rsidP="00C77AA9">
            <w:pPr>
              <w:pStyle w:val="rowtabella0"/>
              <w:rPr>
                <w:color w:val="002060"/>
              </w:rPr>
            </w:pPr>
            <w:r w:rsidRPr="000E0A70">
              <w:rPr>
                <w:color w:val="002060"/>
              </w:rPr>
              <w:t>VIA TAGLIAMENTO</w:t>
            </w:r>
          </w:p>
        </w:tc>
      </w:tr>
      <w:tr w:rsidR="00686D3A" w:rsidRPr="000E0A70" w14:paraId="299121C7"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3C985D" w14:textId="77777777" w:rsidR="00686D3A" w:rsidRPr="000E0A70" w:rsidRDefault="00686D3A" w:rsidP="00C77AA9">
            <w:pPr>
              <w:pStyle w:val="rowtabella0"/>
              <w:rPr>
                <w:color w:val="002060"/>
              </w:rPr>
            </w:pPr>
            <w:r w:rsidRPr="000E0A70">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ADDF29" w14:textId="77777777" w:rsidR="00686D3A" w:rsidRPr="000E0A70" w:rsidRDefault="00686D3A" w:rsidP="00C77AA9">
            <w:pPr>
              <w:pStyle w:val="rowtabella0"/>
              <w:rPr>
                <w:color w:val="002060"/>
              </w:rPr>
            </w:pPr>
            <w:r w:rsidRPr="000E0A70">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56E44B"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80B94B" w14:textId="77777777" w:rsidR="00686D3A" w:rsidRPr="000E0A70" w:rsidRDefault="00686D3A" w:rsidP="00C77AA9">
            <w:pPr>
              <w:pStyle w:val="rowtabella0"/>
              <w:rPr>
                <w:color w:val="002060"/>
              </w:rPr>
            </w:pPr>
            <w:r w:rsidRPr="000E0A70">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516299" w14:textId="77777777" w:rsidR="00686D3A" w:rsidRPr="000E0A70" w:rsidRDefault="00686D3A" w:rsidP="00C77AA9">
            <w:pPr>
              <w:pStyle w:val="rowtabella0"/>
              <w:rPr>
                <w:color w:val="002060"/>
              </w:rPr>
            </w:pPr>
            <w:r w:rsidRPr="000E0A70">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082D7" w14:textId="77777777" w:rsidR="00686D3A" w:rsidRPr="000E0A70" w:rsidRDefault="00686D3A" w:rsidP="00C77AA9">
            <w:pPr>
              <w:pStyle w:val="rowtabella0"/>
              <w:rPr>
                <w:color w:val="002060"/>
              </w:rPr>
            </w:pPr>
            <w:r w:rsidRPr="000E0A70">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8444D" w14:textId="77777777" w:rsidR="00686D3A" w:rsidRPr="000E0A70" w:rsidRDefault="00686D3A" w:rsidP="00C77AA9">
            <w:pPr>
              <w:pStyle w:val="rowtabella0"/>
              <w:rPr>
                <w:color w:val="002060"/>
              </w:rPr>
            </w:pPr>
            <w:r w:rsidRPr="000E0A70">
              <w:rPr>
                <w:color w:val="002060"/>
              </w:rPr>
              <w:t>VIA FONTE ANTICA 6</w:t>
            </w:r>
          </w:p>
        </w:tc>
      </w:tr>
      <w:tr w:rsidR="00686D3A" w:rsidRPr="000E0A70" w14:paraId="1DF5B85A"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C9A709" w14:textId="77777777" w:rsidR="00686D3A" w:rsidRPr="000E0A70" w:rsidRDefault="00686D3A" w:rsidP="00C77AA9">
            <w:pPr>
              <w:pStyle w:val="rowtabella0"/>
              <w:rPr>
                <w:color w:val="002060"/>
              </w:rPr>
            </w:pPr>
            <w:r w:rsidRPr="000E0A70">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9D2A5" w14:textId="77777777" w:rsidR="00686D3A" w:rsidRPr="000E0A70" w:rsidRDefault="00686D3A" w:rsidP="00C77AA9">
            <w:pPr>
              <w:pStyle w:val="rowtabella0"/>
              <w:rPr>
                <w:color w:val="002060"/>
              </w:rPr>
            </w:pPr>
            <w:r w:rsidRPr="000E0A70">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B2DDA2"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ED5396" w14:textId="77777777" w:rsidR="00686D3A" w:rsidRPr="000E0A70" w:rsidRDefault="00686D3A" w:rsidP="00C77AA9">
            <w:pPr>
              <w:pStyle w:val="rowtabella0"/>
              <w:rPr>
                <w:color w:val="002060"/>
              </w:rPr>
            </w:pPr>
            <w:r w:rsidRPr="000E0A70">
              <w:rPr>
                <w:color w:val="002060"/>
              </w:rPr>
              <w:t>26/10/2022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AC8321" w14:textId="77777777" w:rsidR="00686D3A" w:rsidRPr="000E0A70" w:rsidRDefault="00686D3A" w:rsidP="00C77AA9">
            <w:pPr>
              <w:pStyle w:val="rowtabella0"/>
              <w:rPr>
                <w:color w:val="002060"/>
              </w:rPr>
            </w:pPr>
            <w:r w:rsidRPr="000E0A70">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F301A" w14:textId="77777777" w:rsidR="00686D3A" w:rsidRPr="000E0A70" w:rsidRDefault="00686D3A" w:rsidP="00C77AA9">
            <w:pPr>
              <w:pStyle w:val="rowtabella0"/>
              <w:rPr>
                <w:color w:val="002060"/>
              </w:rPr>
            </w:pPr>
            <w:r w:rsidRPr="000E0A70">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55283E" w14:textId="77777777" w:rsidR="00686D3A" w:rsidRPr="000E0A70" w:rsidRDefault="00686D3A" w:rsidP="00C77AA9">
            <w:pPr>
              <w:pStyle w:val="rowtabella0"/>
              <w:rPr>
                <w:color w:val="002060"/>
              </w:rPr>
            </w:pPr>
            <w:r w:rsidRPr="000E0A70">
              <w:rPr>
                <w:color w:val="002060"/>
              </w:rPr>
              <w:t>VIA GRAMSCI-VIA FEGGIANI</w:t>
            </w:r>
          </w:p>
        </w:tc>
      </w:tr>
      <w:tr w:rsidR="00686D3A" w:rsidRPr="000E0A70" w14:paraId="40CB4537"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AE28C3" w14:textId="77777777" w:rsidR="00686D3A" w:rsidRPr="000E0A70" w:rsidRDefault="00686D3A" w:rsidP="00C77AA9">
            <w:pPr>
              <w:pStyle w:val="rowtabella0"/>
              <w:rPr>
                <w:color w:val="002060"/>
              </w:rPr>
            </w:pPr>
            <w:r w:rsidRPr="000E0A70">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5EB967" w14:textId="77777777" w:rsidR="00686D3A" w:rsidRPr="000E0A70" w:rsidRDefault="00686D3A" w:rsidP="00C77AA9">
            <w:pPr>
              <w:pStyle w:val="rowtabella0"/>
              <w:rPr>
                <w:color w:val="002060"/>
              </w:rPr>
            </w:pPr>
            <w:r w:rsidRPr="000E0A70">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FB61EF"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E8EC8A" w14:textId="77777777" w:rsidR="00686D3A" w:rsidRPr="000E0A70" w:rsidRDefault="00686D3A" w:rsidP="00C77AA9">
            <w:pPr>
              <w:pStyle w:val="rowtabella0"/>
              <w:rPr>
                <w:color w:val="002060"/>
              </w:rPr>
            </w:pPr>
            <w:r w:rsidRPr="000E0A70">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C70E05" w14:textId="77777777" w:rsidR="00686D3A" w:rsidRPr="000E0A70" w:rsidRDefault="00686D3A" w:rsidP="00C77AA9">
            <w:pPr>
              <w:pStyle w:val="rowtabella0"/>
              <w:rPr>
                <w:color w:val="002060"/>
              </w:rPr>
            </w:pPr>
            <w:r w:rsidRPr="000E0A70">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1D63E" w14:textId="77777777" w:rsidR="00686D3A" w:rsidRPr="000E0A70" w:rsidRDefault="00686D3A" w:rsidP="00C77AA9">
            <w:pPr>
              <w:pStyle w:val="rowtabella0"/>
              <w:rPr>
                <w:color w:val="002060"/>
              </w:rPr>
            </w:pPr>
            <w:r w:rsidRPr="000E0A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4EF41" w14:textId="77777777" w:rsidR="00686D3A" w:rsidRPr="000E0A70" w:rsidRDefault="00686D3A" w:rsidP="00C77AA9">
            <w:pPr>
              <w:pStyle w:val="rowtabella0"/>
              <w:rPr>
                <w:color w:val="002060"/>
              </w:rPr>
            </w:pPr>
            <w:r w:rsidRPr="000E0A70">
              <w:rPr>
                <w:color w:val="002060"/>
              </w:rPr>
              <w:t xml:space="preserve">VIA CARPEGNA-VIA M.TE </w:t>
            </w:r>
            <w:proofErr w:type="gramStart"/>
            <w:r w:rsidRPr="000E0A70">
              <w:rPr>
                <w:color w:val="002060"/>
              </w:rPr>
              <w:t>S.VICINO</w:t>
            </w:r>
            <w:proofErr w:type="gramEnd"/>
          </w:p>
        </w:tc>
      </w:tr>
      <w:tr w:rsidR="00686D3A" w:rsidRPr="000E0A70" w14:paraId="18682D2D"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2B1616" w14:textId="77777777" w:rsidR="00686D3A" w:rsidRPr="000E0A70" w:rsidRDefault="00686D3A" w:rsidP="00C77AA9">
            <w:pPr>
              <w:pStyle w:val="rowtabella0"/>
              <w:rPr>
                <w:color w:val="002060"/>
              </w:rPr>
            </w:pPr>
            <w:r w:rsidRPr="000E0A70">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FB324A" w14:textId="77777777" w:rsidR="00686D3A" w:rsidRPr="000E0A70" w:rsidRDefault="00686D3A" w:rsidP="00C77AA9">
            <w:pPr>
              <w:pStyle w:val="rowtabella0"/>
              <w:rPr>
                <w:color w:val="002060"/>
              </w:rPr>
            </w:pPr>
            <w:r w:rsidRPr="000E0A70">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C53B1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78C515" w14:textId="77777777" w:rsidR="00686D3A" w:rsidRPr="000E0A70" w:rsidRDefault="00686D3A" w:rsidP="00C77AA9">
            <w:pPr>
              <w:pStyle w:val="rowtabella0"/>
              <w:rPr>
                <w:color w:val="002060"/>
              </w:rPr>
            </w:pPr>
            <w:r w:rsidRPr="000E0A70">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2DADC3" w14:textId="77777777" w:rsidR="00686D3A" w:rsidRPr="000E0A70" w:rsidRDefault="00686D3A" w:rsidP="00C77AA9">
            <w:pPr>
              <w:pStyle w:val="rowtabella0"/>
              <w:rPr>
                <w:color w:val="002060"/>
              </w:rPr>
            </w:pPr>
            <w:r w:rsidRPr="000E0A70">
              <w:rPr>
                <w:color w:val="002060"/>
              </w:rPr>
              <w:t>5734 PALESTRA PROV.FERMO-RAGIONERIA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00AB2" w14:textId="77777777" w:rsidR="00686D3A" w:rsidRPr="000E0A70" w:rsidRDefault="00686D3A" w:rsidP="00C77AA9">
            <w:pPr>
              <w:pStyle w:val="rowtabella0"/>
              <w:rPr>
                <w:color w:val="002060"/>
              </w:rPr>
            </w:pPr>
            <w:r w:rsidRPr="000E0A7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74E6C" w14:textId="77777777" w:rsidR="00686D3A" w:rsidRPr="000E0A70" w:rsidRDefault="00686D3A" w:rsidP="00C77AA9">
            <w:pPr>
              <w:pStyle w:val="rowtabella0"/>
              <w:rPr>
                <w:color w:val="002060"/>
              </w:rPr>
            </w:pPr>
            <w:r w:rsidRPr="000E0A70">
              <w:rPr>
                <w:color w:val="002060"/>
              </w:rPr>
              <w:t>VIALE TRENTO SNC</w:t>
            </w:r>
          </w:p>
        </w:tc>
      </w:tr>
      <w:tr w:rsidR="00686D3A" w:rsidRPr="000E0A70" w14:paraId="21941872"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99C3B4" w14:textId="77777777" w:rsidR="00686D3A" w:rsidRPr="000E0A70" w:rsidRDefault="00686D3A" w:rsidP="00C77AA9">
            <w:pPr>
              <w:pStyle w:val="rowtabella0"/>
              <w:rPr>
                <w:color w:val="002060"/>
              </w:rPr>
            </w:pPr>
            <w:r w:rsidRPr="000E0A70">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F5BE9B" w14:textId="77777777" w:rsidR="00686D3A" w:rsidRPr="000E0A70" w:rsidRDefault="00686D3A" w:rsidP="00C77AA9">
            <w:pPr>
              <w:pStyle w:val="rowtabella0"/>
              <w:rPr>
                <w:color w:val="002060"/>
              </w:rPr>
            </w:pPr>
            <w:r w:rsidRPr="000E0A70">
              <w:rPr>
                <w:color w:val="002060"/>
              </w:rPr>
              <w:t>SMIRRA CITY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E4802"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3D2668" w14:textId="77777777" w:rsidR="00686D3A" w:rsidRPr="000E0A70" w:rsidRDefault="00686D3A" w:rsidP="00C77AA9">
            <w:pPr>
              <w:pStyle w:val="rowtabella0"/>
              <w:rPr>
                <w:color w:val="002060"/>
              </w:rPr>
            </w:pPr>
            <w:r w:rsidRPr="000E0A70">
              <w:rPr>
                <w:color w:val="002060"/>
              </w:rPr>
              <w:t>26/10/2022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F727AB" w14:textId="77777777" w:rsidR="00686D3A" w:rsidRPr="000E0A70" w:rsidRDefault="00686D3A" w:rsidP="00C77AA9">
            <w:pPr>
              <w:pStyle w:val="rowtabella0"/>
              <w:rPr>
                <w:color w:val="002060"/>
              </w:rPr>
            </w:pPr>
            <w:r w:rsidRPr="000E0A70">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99454" w14:textId="77777777" w:rsidR="00686D3A" w:rsidRPr="000E0A70" w:rsidRDefault="00686D3A" w:rsidP="00C77AA9">
            <w:pPr>
              <w:pStyle w:val="rowtabella0"/>
              <w:rPr>
                <w:color w:val="002060"/>
              </w:rPr>
            </w:pPr>
            <w:r w:rsidRPr="000E0A70">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7C2B40" w14:textId="77777777" w:rsidR="00686D3A" w:rsidRPr="000E0A70" w:rsidRDefault="00686D3A" w:rsidP="00C77AA9">
            <w:pPr>
              <w:pStyle w:val="rowtabella0"/>
              <w:rPr>
                <w:color w:val="002060"/>
              </w:rPr>
            </w:pPr>
            <w:r w:rsidRPr="000E0A70">
              <w:rPr>
                <w:color w:val="002060"/>
              </w:rPr>
              <w:t>VIA MARCONI GENGA STAZIONE</w:t>
            </w:r>
          </w:p>
        </w:tc>
      </w:tr>
      <w:tr w:rsidR="00686D3A" w:rsidRPr="000E0A70" w14:paraId="4687D152"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7A95A5" w14:textId="77777777" w:rsidR="00686D3A" w:rsidRPr="000E0A70" w:rsidRDefault="00686D3A" w:rsidP="00C77AA9">
            <w:pPr>
              <w:pStyle w:val="rowtabella0"/>
              <w:rPr>
                <w:color w:val="002060"/>
              </w:rPr>
            </w:pPr>
            <w:r w:rsidRPr="000E0A70">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CBB8AC" w14:textId="77777777" w:rsidR="00686D3A" w:rsidRPr="000E0A70" w:rsidRDefault="00686D3A" w:rsidP="00C77AA9">
            <w:pPr>
              <w:pStyle w:val="rowtabella0"/>
              <w:rPr>
                <w:color w:val="002060"/>
              </w:rPr>
            </w:pPr>
            <w:r w:rsidRPr="000E0A70">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78A79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C2A85E" w14:textId="77777777" w:rsidR="00686D3A" w:rsidRPr="000E0A70" w:rsidRDefault="00686D3A" w:rsidP="00C77AA9">
            <w:pPr>
              <w:pStyle w:val="rowtabella0"/>
              <w:rPr>
                <w:color w:val="002060"/>
              </w:rPr>
            </w:pPr>
            <w:r w:rsidRPr="000E0A70">
              <w:rPr>
                <w:color w:val="002060"/>
              </w:rPr>
              <w:t>26/10/2022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C20DCC" w14:textId="77777777" w:rsidR="00686D3A" w:rsidRPr="000E0A70" w:rsidRDefault="00686D3A" w:rsidP="00C77AA9">
            <w:pPr>
              <w:pStyle w:val="rowtabella0"/>
              <w:rPr>
                <w:color w:val="002060"/>
              </w:rPr>
            </w:pPr>
            <w:r w:rsidRPr="000E0A70">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97F11A" w14:textId="77777777" w:rsidR="00686D3A" w:rsidRPr="000E0A70" w:rsidRDefault="00686D3A" w:rsidP="00C77AA9">
            <w:pPr>
              <w:pStyle w:val="rowtabella0"/>
              <w:rPr>
                <w:color w:val="002060"/>
              </w:rPr>
            </w:pPr>
            <w:r w:rsidRPr="000E0A70">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92972" w14:textId="77777777" w:rsidR="00686D3A" w:rsidRPr="000E0A70" w:rsidRDefault="00686D3A" w:rsidP="00C77AA9">
            <w:pPr>
              <w:pStyle w:val="rowtabella0"/>
              <w:rPr>
                <w:color w:val="002060"/>
              </w:rPr>
            </w:pPr>
            <w:r w:rsidRPr="000E0A70">
              <w:rPr>
                <w:color w:val="002060"/>
              </w:rPr>
              <w:t>VIA GAETANO RAVAGLI</w:t>
            </w:r>
          </w:p>
        </w:tc>
      </w:tr>
      <w:tr w:rsidR="00686D3A" w:rsidRPr="000E0A70" w14:paraId="48CE99B1"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761C51" w14:textId="77777777" w:rsidR="00686D3A" w:rsidRPr="000E0A70" w:rsidRDefault="00686D3A" w:rsidP="00C77AA9">
            <w:pPr>
              <w:pStyle w:val="rowtabella0"/>
              <w:rPr>
                <w:color w:val="002060"/>
              </w:rPr>
            </w:pPr>
            <w:r w:rsidRPr="000E0A70">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92DFC" w14:textId="77777777" w:rsidR="00686D3A" w:rsidRPr="000E0A70" w:rsidRDefault="00686D3A" w:rsidP="00C77AA9">
            <w:pPr>
              <w:pStyle w:val="rowtabella0"/>
              <w:rPr>
                <w:color w:val="002060"/>
              </w:rPr>
            </w:pPr>
            <w:r w:rsidRPr="000E0A70">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5FF3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D3660" w14:textId="77777777" w:rsidR="00686D3A" w:rsidRPr="000E0A70" w:rsidRDefault="00686D3A" w:rsidP="00C77AA9">
            <w:pPr>
              <w:pStyle w:val="rowtabella0"/>
              <w:rPr>
                <w:color w:val="002060"/>
              </w:rPr>
            </w:pPr>
            <w:r w:rsidRPr="000E0A70">
              <w:rPr>
                <w:color w:val="002060"/>
              </w:rPr>
              <w:t>26/10/2022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BE6B4" w14:textId="77777777" w:rsidR="00686D3A" w:rsidRPr="000E0A70" w:rsidRDefault="00686D3A" w:rsidP="00C77AA9">
            <w:pPr>
              <w:pStyle w:val="rowtabella0"/>
              <w:rPr>
                <w:color w:val="002060"/>
              </w:rPr>
            </w:pPr>
            <w:r w:rsidRPr="000E0A70">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E5B75" w14:textId="77777777" w:rsidR="00686D3A" w:rsidRPr="000E0A70" w:rsidRDefault="00686D3A" w:rsidP="00C77AA9">
            <w:pPr>
              <w:pStyle w:val="rowtabella0"/>
              <w:rPr>
                <w:color w:val="002060"/>
              </w:rPr>
            </w:pPr>
            <w:r w:rsidRPr="000E0A70">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79010" w14:textId="77777777" w:rsidR="00686D3A" w:rsidRPr="000E0A70" w:rsidRDefault="00686D3A" w:rsidP="00C77AA9">
            <w:pPr>
              <w:pStyle w:val="rowtabella0"/>
              <w:rPr>
                <w:color w:val="002060"/>
              </w:rPr>
            </w:pPr>
            <w:r w:rsidRPr="000E0A70">
              <w:rPr>
                <w:color w:val="002060"/>
              </w:rPr>
              <w:t>VIA LAGO DI MISURINA</w:t>
            </w:r>
          </w:p>
        </w:tc>
      </w:tr>
    </w:tbl>
    <w:p w14:paraId="38EAFA03" w14:textId="77777777" w:rsidR="00686D3A" w:rsidRPr="000E0A70" w:rsidRDefault="00686D3A" w:rsidP="00686D3A">
      <w:pPr>
        <w:pStyle w:val="breakline"/>
        <w:rPr>
          <w:color w:val="002060"/>
        </w:rPr>
      </w:pPr>
    </w:p>
    <w:p w14:paraId="29860F58" w14:textId="77777777" w:rsidR="00686D3A" w:rsidRPr="000E0A70" w:rsidRDefault="00686D3A" w:rsidP="00686D3A">
      <w:pPr>
        <w:pStyle w:val="breakline"/>
        <w:rPr>
          <w:rFonts w:eastAsiaTheme="minorEastAsia"/>
          <w:color w:val="002060"/>
        </w:rPr>
      </w:pPr>
    </w:p>
    <w:p w14:paraId="17077D09" w14:textId="77777777" w:rsidR="00686D3A" w:rsidRPr="000E0A70" w:rsidRDefault="00686D3A" w:rsidP="00686D3A">
      <w:pPr>
        <w:pStyle w:val="breakline"/>
        <w:rPr>
          <w:color w:val="002060"/>
        </w:rPr>
      </w:pPr>
    </w:p>
    <w:p w14:paraId="1554827C" w14:textId="77777777" w:rsidR="00686D3A" w:rsidRPr="000E0A70" w:rsidRDefault="00686D3A" w:rsidP="00686D3A">
      <w:pPr>
        <w:pStyle w:val="titolocampionato0"/>
        <w:shd w:val="clear" w:color="auto" w:fill="CCCCCC"/>
        <w:spacing w:before="80" w:after="40"/>
        <w:rPr>
          <w:color w:val="002060"/>
        </w:rPr>
      </w:pPr>
      <w:r w:rsidRPr="000E0A70">
        <w:rPr>
          <w:color w:val="002060"/>
        </w:rPr>
        <w:t>COPPA ITALIA FEMM.LE CALCIO A5</w:t>
      </w:r>
    </w:p>
    <w:p w14:paraId="661E9C12" w14:textId="77777777" w:rsidR="00686D3A" w:rsidRPr="000E0A70" w:rsidRDefault="00686D3A" w:rsidP="00686D3A">
      <w:pPr>
        <w:pStyle w:val="titoloprinc0"/>
        <w:rPr>
          <w:color w:val="002060"/>
        </w:rPr>
      </w:pPr>
      <w:r w:rsidRPr="000E0A70">
        <w:rPr>
          <w:color w:val="002060"/>
        </w:rPr>
        <w:t>RISULTATI</w:t>
      </w:r>
    </w:p>
    <w:p w14:paraId="3F565440" w14:textId="77777777" w:rsidR="00686D3A" w:rsidRPr="000E0A70" w:rsidRDefault="00686D3A" w:rsidP="00686D3A">
      <w:pPr>
        <w:pStyle w:val="breakline"/>
        <w:rPr>
          <w:color w:val="002060"/>
        </w:rPr>
      </w:pPr>
    </w:p>
    <w:p w14:paraId="6DEB02CC" w14:textId="77777777" w:rsidR="00686D3A" w:rsidRPr="000E0A70" w:rsidRDefault="00686D3A" w:rsidP="00686D3A">
      <w:pPr>
        <w:pStyle w:val="sottotitolocampionato10"/>
        <w:rPr>
          <w:color w:val="002060"/>
        </w:rPr>
      </w:pPr>
      <w:r w:rsidRPr="000E0A70">
        <w:rPr>
          <w:color w:val="002060"/>
        </w:rPr>
        <w:t>RISULTATI UFFICIALI GARE DEL 14/10/2022</w:t>
      </w:r>
    </w:p>
    <w:p w14:paraId="3B16F6AB" w14:textId="77777777" w:rsidR="00686D3A" w:rsidRPr="00686D3A" w:rsidRDefault="00686D3A" w:rsidP="00686D3A">
      <w:pPr>
        <w:pStyle w:val="sottotitolocampionato20"/>
        <w:spacing w:before="0" w:beforeAutospacing="0" w:after="0" w:afterAutospacing="0"/>
        <w:rPr>
          <w:rFonts w:ascii="Arial" w:hAnsi="Arial" w:cs="Arial"/>
          <w:color w:val="002060"/>
          <w:sz w:val="20"/>
          <w:szCs w:val="20"/>
        </w:rPr>
      </w:pPr>
      <w:r w:rsidRPr="00686D3A">
        <w:rPr>
          <w:rFonts w:ascii="Arial" w:hAnsi="Arial" w:cs="Arial"/>
          <w:color w:val="002060"/>
          <w:sz w:val="20"/>
          <w:szCs w:val="20"/>
        </w:rPr>
        <w:t>Si trascrivono qui di seguito i risultati ufficiali delle gare disputate</w:t>
      </w:r>
    </w:p>
    <w:p w14:paraId="3DBFA900" w14:textId="77777777" w:rsidR="00686D3A" w:rsidRPr="000E0A70" w:rsidRDefault="00686D3A" w:rsidP="00686D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6D3A" w:rsidRPr="000E0A70" w14:paraId="467A8464"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6765E5C3"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33219" w14:textId="77777777" w:rsidR="00686D3A" w:rsidRPr="000E0A70" w:rsidRDefault="00686D3A" w:rsidP="00C77AA9">
                  <w:pPr>
                    <w:pStyle w:val="headertabella0"/>
                    <w:rPr>
                      <w:color w:val="002060"/>
                    </w:rPr>
                  </w:pPr>
                  <w:r w:rsidRPr="000E0A70">
                    <w:rPr>
                      <w:color w:val="002060"/>
                    </w:rPr>
                    <w:t>GIRONE A - 4 Giornata - A</w:t>
                  </w:r>
                </w:p>
              </w:tc>
            </w:tr>
            <w:tr w:rsidR="00686D3A" w:rsidRPr="000E0A70" w14:paraId="3BE120DB"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2C4D45" w14:textId="77777777" w:rsidR="00686D3A" w:rsidRPr="000E0A70" w:rsidRDefault="00686D3A" w:rsidP="00C77AA9">
                  <w:pPr>
                    <w:pStyle w:val="rowtabella0"/>
                    <w:rPr>
                      <w:color w:val="002060"/>
                    </w:rPr>
                  </w:pPr>
                  <w:r w:rsidRPr="000E0A70">
                    <w:rPr>
                      <w:color w:val="002060"/>
                    </w:rPr>
                    <w:t>(1) ALMAJUVENTUS FANO1906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D2B53" w14:textId="77777777" w:rsidR="00686D3A" w:rsidRPr="000E0A70" w:rsidRDefault="00686D3A" w:rsidP="00C77AA9">
                  <w:pPr>
                    <w:pStyle w:val="rowtabella0"/>
                    <w:rPr>
                      <w:color w:val="002060"/>
                    </w:rPr>
                  </w:pPr>
                  <w:r w:rsidRPr="000E0A70">
                    <w:rPr>
                      <w:color w:val="002060"/>
                    </w:rPr>
                    <w:t>-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41880" w14:textId="77777777" w:rsidR="00686D3A" w:rsidRPr="000E0A70" w:rsidRDefault="00686D3A" w:rsidP="00C77AA9">
                  <w:pPr>
                    <w:pStyle w:val="rowtabella0"/>
                    <w:jc w:val="center"/>
                    <w:rPr>
                      <w:color w:val="002060"/>
                    </w:rPr>
                  </w:pPr>
                  <w:r w:rsidRPr="000E0A70">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C9806" w14:textId="77777777" w:rsidR="00686D3A" w:rsidRPr="000E0A70" w:rsidRDefault="00686D3A" w:rsidP="00C77AA9">
                  <w:pPr>
                    <w:pStyle w:val="rowtabella0"/>
                    <w:jc w:val="center"/>
                    <w:rPr>
                      <w:color w:val="002060"/>
                    </w:rPr>
                  </w:pPr>
                  <w:r w:rsidRPr="000E0A70">
                    <w:rPr>
                      <w:color w:val="002060"/>
                    </w:rPr>
                    <w:t> </w:t>
                  </w:r>
                </w:p>
              </w:tc>
            </w:tr>
            <w:tr w:rsidR="00686D3A" w:rsidRPr="000E0A70" w14:paraId="7CDFADA4"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B64301" w14:textId="77777777" w:rsidR="00686D3A" w:rsidRPr="000E0A70" w:rsidRDefault="00686D3A" w:rsidP="00C77AA9">
                  <w:pPr>
                    <w:pStyle w:val="rowtabella0"/>
                    <w:rPr>
                      <w:color w:val="002060"/>
                    </w:rPr>
                  </w:pPr>
                  <w:r w:rsidRPr="000E0A70">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356836" w14:textId="77777777" w:rsidR="00686D3A" w:rsidRPr="000E0A70" w:rsidRDefault="00686D3A" w:rsidP="00C77AA9">
                  <w:pPr>
                    <w:pStyle w:val="rowtabella0"/>
                    <w:rPr>
                      <w:color w:val="002060"/>
                    </w:rPr>
                  </w:pPr>
                  <w:r w:rsidRPr="000E0A70">
                    <w:rPr>
                      <w:color w:val="002060"/>
                    </w:rPr>
                    <w:t xml:space="preserve">- </w:t>
                  </w:r>
                  <w:proofErr w:type="gramStart"/>
                  <w:r w:rsidRPr="000E0A70">
                    <w:rPr>
                      <w:color w:val="002060"/>
                    </w:rPr>
                    <w:t>U.MANDOLESI</w:t>
                  </w:r>
                  <w:proofErr w:type="gramEnd"/>
                  <w:r w:rsidRPr="000E0A70">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EBBA34" w14:textId="77777777" w:rsidR="00686D3A" w:rsidRPr="000E0A70" w:rsidRDefault="00686D3A" w:rsidP="00C77AA9">
                  <w:pPr>
                    <w:pStyle w:val="rowtabella0"/>
                    <w:jc w:val="center"/>
                    <w:rPr>
                      <w:color w:val="002060"/>
                    </w:rPr>
                  </w:pPr>
                  <w:r w:rsidRPr="000E0A7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534DE3" w14:textId="77777777" w:rsidR="00686D3A" w:rsidRPr="000E0A70" w:rsidRDefault="00686D3A" w:rsidP="00C77AA9">
                  <w:pPr>
                    <w:pStyle w:val="rowtabella0"/>
                    <w:jc w:val="center"/>
                    <w:rPr>
                      <w:color w:val="002060"/>
                    </w:rPr>
                  </w:pPr>
                  <w:r w:rsidRPr="000E0A70">
                    <w:rPr>
                      <w:color w:val="002060"/>
                    </w:rPr>
                    <w:t> </w:t>
                  </w:r>
                </w:p>
              </w:tc>
            </w:tr>
            <w:tr w:rsidR="00686D3A" w:rsidRPr="000E0A70" w14:paraId="4836E0A4"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1564EA" w14:textId="77777777" w:rsidR="00686D3A" w:rsidRPr="000E0A70" w:rsidRDefault="00686D3A" w:rsidP="00C77AA9">
                  <w:pPr>
                    <w:pStyle w:val="rowtabella0"/>
                    <w:rPr>
                      <w:color w:val="002060"/>
                    </w:rPr>
                  </w:pPr>
                  <w:r w:rsidRPr="000E0A70">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CD340F" w14:textId="77777777" w:rsidR="00686D3A" w:rsidRPr="000E0A70" w:rsidRDefault="00686D3A" w:rsidP="00C77AA9">
                  <w:pPr>
                    <w:pStyle w:val="rowtabella0"/>
                    <w:rPr>
                      <w:color w:val="002060"/>
                    </w:rPr>
                  </w:pPr>
                  <w:r w:rsidRPr="000E0A70">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52EF21" w14:textId="77777777" w:rsidR="00686D3A" w:rsidRPr="000E0A70" w:rsidRDefault="00686D3A" w:rsidP="00C77AA9">
                  <w:pPr>
                    <w:pStyle w:val="rowtabella0"/>
                    <w:jc w:val="center"/>
                    <w:rPr>
                      <w:color w:val="002060"/>
                    </w:rPr>
                  </w:pPr>
                  <w:r w:rsidRPr="000E0A7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AC89FE" w14:textId="77777777" w:rsidR="00686D3A" w:rsidRPr="000E0A70" w:rsidRDefault="00686D3A" w:rsidP="00C77AA9">
                  <w:pPr>
                    <w:pStyle w:val="rowtabella0"/>
                    <w:jc w:val="center"/>
                    <w:rPr>
                      <w:color w:val="002060"/>
                    </w:rPr>
                  </w:pPr>
                  <w:r w:rsidRPr="000E0A70">
                    <w:rPr>
                      <w:color w:val="002060"/>
                    </w:rPr>
                    <w:t> </w:t>
                  </w:r>
                </w:p>
              </w:tc>
            </w:tr>
            <w:tr w:rsidR="00686D3A" w:rsidRPr="000E0A70" w14:paraId="0FE2F3CB"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54C7B8" w14:textId="77777777" w:rsidR="00686D3A" w:rsidRPr="000E0A70" w:rsidRDefault="00686D3A" w:rsidP="00C77AA9">
                  <w:pPr>
                    <w:pStyle w:val="rowtabella0"/>
                    <w:rPr>
                      <w:color w:val="002060"/>
                    </w:rPr>
                  </w:pPr>
                  <w:r w:rsidRPr="000E0A70">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EDD5F" w14:textId="77777777" w:rsidR="00686D3A" w:rsidRPr="000E0A70" w:rsidRDefault="00686D3A" w:rsidP="00C77AA9">
                  <w:pPr>
                    <w:pStyle w:val="rowtabella0"/>
                    <w:rPr>
                      <w:color w:val="002060"/>
                    </w:rPr>
                  </w:pPr>
                  <w:r w:rsidRPr="000E0A70">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F6559" w14:textId="77777777" w:rsidR="00686D3A" w:rsidRPr="000E0A70" w:rsidRDefault="00686D3A" w:rsidP="00C77AA9">
                  <w:pPr>
                    <w:pStyle w:val="rowtabella0"/>
                    <w:jc w:val="center"/>
                    <w:rPr>
                      <w:color w:val="002060"/>
                    </w:rPr>
                  </w:pPr>
                  <w:r w:rsidRPr="000E0A70">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FC705" w14:textId="77777777" w:rsidR="00686D3A" w:rsidRPr="000E0A70" w:rsidRDefault="00686D3A" w:rsidP="00C77AA9">
                  <w:pPr>
                    <w:pStyle w:val="rowtabella0"/>
                    <w:jc w:val="center"/>
                    <w:rPr>
                      <w:color w:val="002060"/>
                    </w:rPr>
                  </w:pPr>
                  <w:r w:rsidRPr="000E0A70">
                    <w:rPr>
                      <w:color w:val="002060"/>
                    </w:rPr>
                    <w:t> </w:t>
                  </w:r>
                </w:p>
              </w:tc>
            </w:tr>
            <w:tr w:rsidR="00686D3A" w:rsidRPr="000E0A70" w14:paraId="36B1AAB2" w14:textId="77777777" w:rsidTr="00C77AA9">
              <w:tc>
                <w:tcPr>
                  <w:tcW w:w="4700" w:type="dxa"/>
                  <w:gridSpan w:val="4"/>
                  <w:tcBorders>
                    <w:top w:val="nil"/>
                    <w:left w:val="nil"/>
                    <w:bottom w:val="nil"/>
                    <w:right w:val="nil"/>
                  </w:tcBorders>
                  <w:tcMar>
                    <w:top w:w="20" w:type="dxa"/>
                    <w:left w:w="20" w:type="dxa"/>
                    <w:bottom w:w="20" w:type="dxa"/>
                    <w:right w:w="20" w:type="dxa"/>
                  </w:tcMar>
                  <w:vAlign w:val="center"/>
                  <w:hideMark/>
                </w:tcPr>
                <w:p w14:paraId="10AF7895" w14:textId="77777777" w:rsidR="00686D3A" w:rsidRPr="000E0A70" w:rsidRDefault="00686D3A" w:rsidP="00C77AA9">
                  <w:pPr>
                    <w:pStyle w:val="rowtabella0"/>
                    <w:rPr>
                      <w:color w:val="002060"/>
                    </w:rPr>
                  </w:pPr>
                  <w:r w:rsidRPr="000E0A70">
                    <w:rPr>
                      <w:color w:val="002060"/>
                    </w:rPr>
                    <w:t>(1) - disputata il 15/10/2022</w:t>
                  </w:r>
                </w:p>
              </w:tc>
            </w:tr>
          </w:tbl>
          <w:p w14:paraId="58EE3BD7" w14:textId="77777777" w:rsidR="00686D3A" w:rsidRPr="000E0A70" w:rsidRDefault="00686D3A" w:rsidP="00C77AA9">
            <w:pPr>
              <w:rPr>
                <w:color w:val="002060"/>
              </w:rPr>
            </w:pPr>
          </w:p>
        </w:tc>
      </w:tr>
    </w:tbl>
    <w:p w14:paraId="6535CFA3" w14:textId="77777777" w:rsidR="00686D3A" w:rsidRPr="000E0A70" w:rsidRDefault="00686D3A" w:rsidP="00686D3A">
      <w:pPr>
        <w:pStyle w:val="breakline"/>
        <w:rPr>
          <w:rFonts w:eastAsiaTheme="minorEastAsia"/>
          <w:color w:val="002060"/>
        </w:rPr>
      </w:pPr>
    </w:p>
    <w:p w14:paraId="5C6B7BDA" w14:textId="77777777" w:rsidR="00686D3A" w:rsidRPr="000E0A70" w:rsidRDefault="00686D3A" w:rsidP="00686D3A">
      <w:pPr>
        <w:pStyle w:val="breakline"/>
        <w:rPr>
          <w:color w:val="002060"/>
        </w:rPr>
      </w:pPr>
    </w:p>
    <w:p w14:paraId="227B39A8" w14:textId="77777777" w:rsidR="00686D3A" w:rsidRPr="000E0A70" w:rsidRDefault="00686D3A" w:rsidP="00686D3A">
      <w:pPr>
        <w:pStyle w:val="titoloprinc0"/>
        <w:rPr>
          <w:color w:val="002060"/>
        </w:rPr>
      </w:pPr>
      <w:r w:rsidRPr="000E0A70">
        <w:rPr>
          <w:color w:val="002060"/>
        </w:rPr>
        <w:t>GIUDICE SPORTIVO</w:t>
      </w:r>
    </w:p>
    <w:p w14:paraId="6C5FA53D" w14:textId="77777777" w:rsidR="00686D3A" w:rsidRPr="000E0A70" w:rsidRDefault="00686D3A" w:rsidP="00686D3A">
      <w:pPr>
        <w:pStyle w:val="diffida"/>
        <w:rPr>
          <w:color w:val="002060"/>
        </w:rPr>
      </w:pPr>
      <w:r w:rsidRPr="000E0A70">
        <w:rPr>
          <w:color w:val="002060"/>
        </w:rPr>
        <w:t>Il Sostituto Giudice Sportivo Avv. Federica Sorrentino, nella seduta del 19/10/2022, ha adottato le decisioni che di seguito integralmente si riportano:</w:t>
      </w:r>
    </w:p>
    <w:p w14:paraId="2C5312BE" w14:textId="77777777" w:rsidR="00686D3A" w:rsidRPr="000E0A70" w:rsidRDefault="00686D3A" w:rsidP="00686D3A">
      <w:pPr>
        <w:pStyle w:val="titolo10"/>
        <w:rPr>
          <w:color w:val="002060"/>
        </w:rPr>
      </w:pPr>
      <w:r w:rsidRPr="000E0A70">
        <w:rPr>
          <w:color w:val="002060"/>
        </w:rPr>
        <w:t xml:space="preserve">GARE DEL 14/10/2022 </w:t>
      </w:r>
    </w:p>
    <w:p w14:paraId="0A02C6FD" w14:textId="77777777" w:rsidR="00686D3A" w:rsidRPr="000E0A70" w:rsidRDefault="00686D3A" w:rsidP="00686D3A">
      <w:pPr>
        <w:pStyle w:val="titolo7a"/>
        <w:rPr>
          <w:color w:val="002060"/>
        </w:rPr>
      </w:pPr>
      <w:r w:rsidRPr="000E0A70">
        <w:rPr>
          <w:color w:val="002060"/>
        </w:rPr>
        <w:t xml:space="preserve">PROVVEDIMENTI DISCIPLINARI </w:t>
      </w:r>
    </w:p>
    <w:p w14:paraId="279881B9"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20B55752" w14:textId="77777777" w:rsidR="00686D3A" w:rsidRPr="000E0A70" w:rsidRDefault="00686D3A" w:rsidP="00686D3A">
      <w:pPr>
        <w:pStyle w:val="titolo30"/>
        <w:rPr>
          <w:color w:val="002060"/>
        </w:rPr>
      </w:pPr>
      <w:r w:rsidRPr="000E0A70">
        <w:rPr>
          <w:color w:val="002060"/>
        </w:rPr>
        <w:t xml:space="preserve">DIRIGENTI </w:t>
      </w:r>
    </w:p>
    <w:p w14:paraId="67E3B8B5" w14:textId="77777777" w:rsidR="00686D3A" w:rsidRPr="000E0A70" w:rsidRDefault="00686D3A" w:rsidP="00686D3A">
      <w:pPr>
        <w:pStyle w:val="titolo20"/>
        <w:rPr>
          <w:color w:val="002060"/>
        </w:rPr>
      </w:pPr>
      <w:r w:rsidRPr="000E0A7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363129C4" w14:textId="77777777" w:rsidTr="00C77AA9">
        <w:tc>
          <w:tcPr>
            <w:tcW w:w="2200" w:type="dxa"/>
            <w:tcMar>
              <w:top w:w="20" w:type="dxa"/>
              <w:left w:w="20" w:type="dxa"/>
              <w:bottom w:w="20" w:type="dxa"/>
              <w:right w:w="20" w:type="dxa"/>
            </w:tcMar>
            <w:vAlign w:val="center"/>
            <w:hideMark/>
          </w:tcPr>
          <w:p w14:paraId="2631E261" w14:textId="77777777" w:rsidR="00686D3A" w:rsidRPr="000E0A70" w:rsidRDefault="00686D3A" w:rsidP="00C77AA9">
            <w:pPr>
              <w:pStyle w:val="movimento"/>
              <w:rPr>
                <w:color w:val="002060"/>
              </w:rPr>
            </w:pPr>
            <w:r w:rsidRPr="000E0A70">
              <w:rPr>
                <w:color w:val="002060"/>
              </w:rPr>
              <w:t>BOIANI PAOLO</w:t>
            </w:r>
          </w:p>
        </w:tc>
        <w:tc>
          <w:tcPr>
            <w:tcW w:w="2200" w:type="dxa"/>
            <w:tcMar>
              <w:top w:w="20" w:type="dxa"/>
              <w:left w:w="20" w:type="dxa"/>
              <w:bottom w:w="20" w:type="dxa"/>
              <w:right w:w="20" w:type="dxa"/>
            </w:tcMar>
            <w:vAlign w:val="center"/>
            <w:hideMark/>
          </w:tcPr>
          <w:p w14:paraId="62C668EB" w14:textId="77777777" w:rsidR="00686D3A" w:rsidRPr="000E0A70" w:rsidRDefault="00686D3A" w:rsidP="00C77AA9">
            <w:pPr>
              <w:pStyle w:val="movimento2"/>
              <w:rPr>
                <w:color w:val="002060"/>
              </w:rPr>
            </w:pPr>
            <w:r w:rsidRPr="000E0A70">
              <w:rPr>
                <w:color w:val="002060"/>
              </w:rPr>
              <w:t xml:space="preserve">(PIANDIROSE) </w:t>
            </w:r>
          </w:p>
        </w:tc>
        <w:tc>
          <w:tcPr>
            <w:tcW w:w="800" w:type="dxa"/>
            <w:tcMar>
              <w:top w:w="20" w:type="dxa"/>
              <w:left w:w="20" w:type="dxa"/>
              <w:bottom w:w="20" w:type="dxa"/>
              <w:right w:w="20" w:type="dxa"/>
            </w:tcMar>
            <w:vAlign w:val="center"/>
            <w:hideMark/>
          </w:tcPr>
          <w:p w14:paraId="70B3FCB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3F340F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6110672" w14:textId="77777777" w:rsidR="00686D3A" w:rsidRPr="000E0A70" w:rsidRDefault="00686D3A" w:rsidP="00C77AA9">
            <w:pPr>
              <w:pStyle w:val="movimento2"/>
              <w:rPr>
                <w:color w:val="002060"/>
              </w:rPr>
            </w:pPr>
            <w:r w:rsidRPr="000E0A70">
              <w:rPr>
                <w:color w:val="002060"/>
              </w:rPr>
              <w:t> </w:t>
            </w:r>
          </w:p>
        </w:tc>
      </w:tr>
    </w:tbl>
    <w:p w14:paraId="171C22B1" w14:textId="77777777" w:rsidR="00686D3A" w:rsidRPr="000E0A70" w:rsidRDefault="00686D3A" w:rsidP="00686D3A">
      <w:pPr>
        <w:pStyle w:val="titolo30"/>
        <w:rPr>
          <w:rFonts w:eastAsiaTheme="minorEastAsia"/>
          <w:color w:val="002060"/>
        </w:rPr>
      </w:pPr>
      <w:r w:rsidRPr="000E0A70">
        <w:rPr>
          <w:color w:val="002060"/>
        </w:rPr>
        <w:t xml:space="preserve">CALCIATORI NON ESPULSI </w:t>
      </w:r>
    </w:p>
    <w:p w14:paraId="2D6B95A7" w14:textId="77777777" w:rsidR="00686D3A" w:rsidRPr="000E0A70" w:rsidRDefault="00686D3A" w:rsidP="00686D3A">
      <w:pPr>
        <w:pStyle w:val="titolo20"/>
        <w:rPr>
          <w:color w:val="002060"/>
        </w:rPr>
      </w:pPr>
      <w:r w:rsidRPr="000E0A7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62CFEA8A" w14:textId="77777777" w:rsidTr="00C77AA9">
        <w:tc>
          <w:tcPr>
            <w:tcW w:w="2200" w:type="dxa"/>
            <w:tcMar>
              <w:top w:w="20" w:type="dxa"/>
              <w:left w:w="20" w:type="dxa"/>
              <w:bottom w:w="20" w:type="dxa"/>
              <w:right w:w="20" w:type="dxa"/>
            </w:tcMar>
            <w:vAlign w:val="center"/>
            <w:hideMark/>
          </w:tcPr>
          <w:p w14:paraId="1358E7BC" w14:textId="77777777" w:rsidR="00686D3A" w:rsidRPr="000E0A70" w:rsidRDefault="00686D3A" w:rsidP="00C77AA9">
            <w:pPr>
              <w:pStyle w:val="movimento"/>
              <w:rPr>
                <w:color w:val="002060"/>
              </w:rPr>
            </w:pPr>
            <w:r w:rsidRPr="000E0A70">
              <w:rPr>
                <w:color w:val="002060"/>
              </w:rPr>
              <w:t>IENA SARA</w:t>
            </w:r>
          </w:p>
        </w:tc>
        <w:tc>
          <w:tcPr>
            <w:tcW w:w="2200" w:type="dxa"/>
            <w:tcMar>
              <w:top w:w="20" w:type="dxa"/>
              <w:left w:w="20" w:type="dxa"/>
              <w:bottom w:w="20" w:type="dxa"/>
              <w:right w:w="20" w:type="dxa"/>
            </w:tcMar>
            <w:vAlign w:val="center"/>
            <w:hideMark/>
          </w:tcPr>
          <w:p w14:paraId="54BED663" w14:textId="77777777" w:rsidR="00686D3A" w:rsidRPr="000E0A70" w:rsidRDefault="00686D3A" w:rsidP="00C77AA9">
            <w:pPr>
              <w:pStyle w:val="movimento2"/>
              <w:rPr>
                <w:color w:val="002060"/>
              </w:rPr>
            </w:pPr>
            <w:r w:rsidRPr="000E0A70">
              <w:rPr>
                <w:color w:val="002060"/>
              </w:rPr>
              <w:t xml:space="preserve">(RIPABERARDA) </w:t>
            </w:r>
          </w:p>
        </w:tc>
        <w:tc>
          <w:tcPr>
            <w:tcW w:w="800" w:type="dxa"/>
            <w:tcMar>
              <w:top w:w="20" w:type="dxa"/>
              <w:left w:w="20" w:type="dxa"/>
              <w:bottom w:w="20" w:type="dxa"/>
              <w:right w:w="20" w:type="dxa"/>
            </w:tcMar>
            <w:vAlign w:val="center"/>
            <w:hideMark/>
          </w:tcPr>
          <w:p w14:paraId="38336B8F"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7B20D64"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4B870E5" w14:textId="77777777" w:rsidR="00686D3A" w:rsidRPr="000E0A70" w:rsidRDefault="00686D3A" w:rsidP="00C77AA9">
            <w:pPr>
              <w:pStyle w:val="movimento2"/>
              <w:rPr>
                <w:color w:val="002060"/>
              </w:rPr>
            </w:pPr>
            <w:r w:rsidRPr="000E0A70">
              <w:rPr>
                <w:color w:val="002060"/>
              </w:rPr>
              <w:t> </w:t>
            </w:r>
          </w:p>
        </w:tc>
      </w:tr>
    </w:tbl>
    <w:p w14:paraId="5D6598F5" w14:textId="77777777" w:rsidR="00686D3A" w:rsidRPr="000E0A70" w:rsidRDefault="00686D3A" w:rsidP="00686D3A">
      <w:pPr>
        <w:pStyle w:val="titolo20"/>
        <w:rPr>
          <w:rFonts w:eastAsiaTheme="minorEastAsia"/>
          <w:color w:val="002060"/>
        </w:rPr>
      </w:pPr>
      <w:r w:rsidRPr="000E0A7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0D6DD067" w14:textId="77777777" w:rsidTr="00C77AA9">
        <w:tc>
          <w:tcPr>
            <w:tcW w:w="2200" w:type="dxa"/>
            <w:tcMar>
              <w:top w:w="20" w:type="dxa"/>
              <w:left w:w="20" w:type="dxa"/>
              <w:bottom w:w="20" w:type="dxa"/>
              <w:right w:w="20" w:type="dxa"/>
            </w:tcMar>
            <w:vAlign w:val="center"/>
            <w:hideMark/>
          </w:tcPr>
          <w:p w14:paraId="1DA9CD44" w14:textId="77777777" w:rsidR="00686D3A" w:rsidRPr="000E0A70" w:rsidRDefault="00686D3A" w:rsidP="00C77AA9">
            <w:pPr>
              <w:pStyle w:val="movimento"/>
              <w:rPr>
                <w:color w:val="002060"/>
              </w:rPr>
            </w:pPr>
            <w:r w:rsidRPr="000E0A70">
              <w:rPr>
                <w:color w:val="002060"/>
              </w:rPr>
              <w:lastRenderedPageBreak/>
              <w:t>PRINCIPI SOFIA</w:t>
            </w:r>
          </w:p>
        </w:tc>
        <w:tc>
          <w:tcPr>
            <w:tcW w:w="2200" w:type="dxa"/>
            <w:tcMar>
              <w:top w:w="20" w:type="dxa"/>
              <w:left w:w="20" w:type="dxa"/>
              <w:bottom w:w="20" w:type="dxa"/>
              <w:right w:w="20" w:type="dxa"/>
            </w:tcMar>
            <w:vAlign w:val="center"/>
            <w:hideMark/>
          </w:tcPr>
          <w:p w14:paraId="16347083" w14:textId="77777777" w:rsidR="00686D3A" w:rsidRPr="000E0A70" w:rsidRDefault="00686D3A" w:rsidP="00C77AA9">
            <w:pPr>
              <w:pStyle w:val="movimento2"/>
              <w:rPr>
                <w:color w:val="002060"/>
              </w:rPr>
            </w:pPr>
            <w:r w:rsidRPr="000E0A70">
              <w:rPr>
                <w:color w:val="002060"/>
              </w:rPr>
              <w:t xml:space="preserve">(ACLI MANTOVANI CALCIO A 5) </w:t>
            </w:r>
          </w:p>
        </w:tc>
        <w:tc>
          <w:tcPr>
            <w:tcW w:w="800" w:type="dxa"/>
            <w:tcMar>
              <w:top w:w="20" w:type="dxa"/>
              <w:left w:w="20" w:type="dxa"/>
              <w:bottom w:w="20" w:type="dxa"/>
              <w:right w:w="20" w:type="dxa"/>
            </w:tcMar>
            <w:vAlign w:val="center"/>
            <w:hideMark/>
          </w:tcPr>
          <w:p w14:paraId="74CD1E04"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C0563C7" w14:textId="77777777" w:rsidR="00686D3A" w:rsidRPr="000E0A70" w:rsidRDefault="00686D3A" w:rsidP="00C77AA9">
            <w:pPr>
              <w:pStyle w:val="movimento"/>
              <w:rPr>
                <w:color w:val="002060"/>
              </w:rPr>
            </w:pPr>
            <w:r w:rsidRPr="000E0A70">
              <w:rPr>
                <w:color w:val="002060"/>
              </w:rPr>
              <w:t>RUFFINO CHIARA</w:t>
            </w:r>
          </w:p>
        </w:tc>
        <w:tc>
          <w:tcPr>
            <w:tcW w:w="2200" w:type="dxa"/>
            <w:tcMar>
              <w:top w:w="20" w:type="dxa"/>
              <w:left w:w="20" w:type="dxa"/>
              <w:bottom w:w="20" w:type="dxa"/>
              <w:right w:w="20" w:type="dxa"/>
            </w:tcMar>
            <w:vAlign w:val="center"/>
            <w:hideMark/>
          </w:tcPr>
          <w:p w14:paraId="75D1D1E2" w14:textId="77777777" w:rsidR="00686D3A" w:rsidRPr="000E0A70" w:rsidRDefault="00686D3A" w:rsidP="00C77AA9">
            <w:pPr>
              <w:pStyle w:val="movimento2"/>
              <w:rPr>
                <w:color w:val="002060"/>
              </w:rPr>
            </w:pPr>
            <w:r w:rsidRPr="000E0A70">
              <w:rPr>
                <w:color w:val="002060"/>
              </w:rPr>
              <w:t xml:space="preserve">(ACLI MANTOVANI CALCIO A 5) </w:t>
            </w:r>
          </w:p>
        </w:tc>
      </w:tr>
      <w:tr w:rsidR="00686D3A" w:rsidRPr="000E0A70" w14:paraId="6070FA29" w14:textId="77777777" w:rsidTr="00C77AA9">
        <w:tc>
          <w:tcPr>
            <w:tcW w:w="2200" w:type="dxa"/>
            <w:tcMar>
              <w:top w:w="20" w:type="dxa"/>
              <w:left w:w="20" w:type="dxa"/>
              <w:bottom w:w="20" w:type="dxa"/>
              <w:right w:w="20" w:type="dxa"/>
            </w:tcMar>
            <w:vAlign w:val="center"/>
            <w:hideMark/>
          </w:tcPr>
          <w:p w14:paraId="48E0B84A" w14:textId="77777777" w:rsidR="00686D3A" w:rsidRPr="000E0A70" w:rsidRDefault="00686D3A" w:rsidP="00C77AA9">
            <w:pPr>
              <w:pStyle w:val="movimento"/>
              <w:rPr>
                <w:color w:val="002060"/>
              </w:rPr>
            </w:pPr>
            <w:r w:rsidRPr="000E0A70">
              <w:rPr>
                <w:color w:val="002060"/>
              </w:rPr>
              <w:t>GRASSI MARGHERITA</w:t>
            </w:r>
          </w:p>
        </w:tc>
        <w:tc>
          <w:tcPr>
            <w:tcW w:w="2200" w:type="dxa"/>
            <w:tcMar>
              <w:top w:w="20" w:type="dxa"/>
              <w:left w:w="20" w:type="dxa"/>
              <w:bottom w:w="20" w:type="dxa"/>
              <w:right w:w="20" w:type="dxa"/>
            </w:tcMar>
            <w:vAlign w:val="center"/>
            <w:hideMark/>
          </w:tcPr>
          <w:p w14:paraId="700AC38D" w14:textId="77777777" w:rsidR="00686D3A" w:rsidRPr="000E0A70" w:rsidRDefault="00686D3A" w:rsidP="00C77AA9">
            <w:pPr>
              <w:pStyle w:val="movimento2"/>
              <w:rPr>
                <w:color w:val="002060"/>
              </w:rPr>
            </w:pPr>
            <w:r w:rsidRPr="000E0A70">
              <w:rPr>
                <w:color w:val="002060"/>
              </w:rPr>
              <w:t xml:space="preserve">(CENTRO SPORTIVO SUASA) </w:t>
            </w:r>
          </w:p>
        </w:tc>
        <w:tc>
          <w:tcPr>
            <w:tcW w:w="800" w:type="dxa"/>
            <w:tcMar>
              <w:top w:w="20" w:type="dxa"/>
              <w:left w:w="20" w:type="dxa"/>
              <w:bottom w:w="20" w:type="dxa"/>
              <w:right w:w="20" w:type="dxa"/>
            </w:tcMar>
            <w:vAlign w:val="center"/>
            <w:hideMark/>
          </w:tcPr>
          <w:p w14:paraId="67FCDBCD"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6A8930BF" w14:textId="77777777" w:rsidR="00686D3A" w:rsidRPr="000E0A70" w:rsidRDefault="00686D3A" w:rsidP="00C77AA9">
            <w:pPr>
              <w:pStyle w:val="movimento"/>
              <w:rPr>
                <w:color w:val="002060"/>
              </w:rPr>
            </w:pPr>
            <w:r w:rsidRPr="000E0A70">
              <w:rPr>
                <w:color w:val="002060"/>
              </w:rPr>
              <w:t>CORRADO MARIA</w:t>
            </w:r>
          </w:p>
        </w:tc>
        <w:tc>
          <w:tcPr>
            <w:tcW w:w="2200" w:type="dxa"/>
            <w:tcMar>
              <w:top w:w="20" w:type="dxa"/>
              <w:left w:w="20" w:type="dxa"/>
              <w:bottom w:w="20" w:type="dxa"/>
              <w:right w:w="20" w:type="dxa"/>
            </w:tcMar>
            <w:vAlign w:val="center"/>
            <w:hideMark/>
          </w:tcPr>
          <w:p w14:paraId="2C1FF118" w14:textId="77777777" w:rsidR="00686D3A" w:rsidRPr="000E0A70" w:rsidRDefault="00686D3A" w:rsidP="00C77AA9">
            <w:pPr>
              <w:pStyle w:val="movimento2"/>
              <w:rPr>
                <w:color w:val="002060"/>
              </w:rPr>
            </w:pPr>
            <w:r w:rsidRPr="000E0A70">
              <w:rPr>
                <w:color w:val="002060"/>
              </w:rPr>
              <w:t xml:space="preserve">(LABELSYSTEM POTENZAPICENA) </w:t>
            </w:r>
          </w:p>
        </w:tc>
      </w:tr>
      <w:tr w:rsidR="00686D3A" w:rsidRPr="000E0A70" w14:paraId="01F52218" w14:textId="77777777" w:rsidTr="00C77AA9">
        <w:tc>
          <w:tcPr>
            <w:tcW w:w="2200" w:type="dxa"/>
            <w:tcMar>
              <w:top w:w="20" w:type="dxa"/>
              <w:left w:w="20" w:type="dxa"/>
              <w:bottom w:w="20" w:type="dxa"/>
              <w:right w:w="20" w:type="dxa"/>
            </w:tcMar>
            <w:vAlign w:val="center"/>
            <w:hideMark/>
          </w:tcPr>
          <w:p w14:paraId="6939EBEE" w14:textId="77777777" w:rsidR="00686D3A" w:rsidRPr="000E0A70" w:rsidRDefault="00686D3A" w:rsidP="00C77AA9">
            <w:pPr>
              <w:pStyle w:val="movimento"/>
              <w:rPr>
                <w:color w:val="002060"/>
              </w:rPr>
            </w:pPr>
            <w:r w:rsidRPr="000E0A70">
              <w:rPr>
                <w:color w:val="002060"/>
              </w:rPr>
              <w:t>BONITO MARINA</w:t>
            </w:r>
          </w:p>
        </w:tc>
        <w:tc>
          <w:tcPr>
            <w:tcW w:w="2200" w:type="dxa"/>
            <w:tcMar>
              <w:top w:w="20" w:type="dxa"/>
              <w:left w:w="20" w:type="dxa"/>
              <w:bottom w:w="20" w:type="dxa"/>
              <w:right w:w="20" w:type="dxa"/>
            </w:tcMar>
            <w:vAlign w:val="center"/>
            <w:hideMark/>
          </w:tcPr>
          <w:p w14:paraId="6E1CFF05" w14:textId="77777777" w:rsidR="00686D3A" w:rsidRPr="000E0A70" w:rsidRDefault="00686D3A" w:rsidP="00C77AA9">
            <w:pPr>
              <w:pStyle w:val="movimento2"/>
              <w:rPr>
                <w:color w:val="002060"/>
              </w:rPr>
            </w:pPr>
            <w:r w:rsidRPr="000E0A70">
              <w:rPr>
                <w:color w:val="002060"/>
              </w:rPr>
              <w:t xml:space="preserve">(PIANDIROSE) </w:t>
            </w:r>
          </w:p>
        </w:tc>
        <w:tc>
          <w:tcPr>
            <w:tcW w:w="800" w:type="dxa"/>
            <w:tcMar>
              <w:top w:w="20" w:type="dxa"/>
              <w:left w:w="20" w:type="dxa"/>
              <w:bottom w:w="20" w:type="dxa"/>
              <w:right w:w="20" w:type="dxa"/>
            </w:tcMar>
            <w:vAlign w:val="center"/>
            <w:hideMark/>
          </w:tcPr>
          <w:p w14:paraId="697062CB"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178AE8E1" w14:textId="77777777" w:rsidR="00686D3A" w:rsidRPr="000E0A70" w:rsidRDefault="00686D3A" w:rsidP="00C77AA9">
            <w:pPr>
              <w:pStyle w:val="movimento"/>
              <w:rPr>
                <w:color w:val="002060"/>
              </w:rPr>
            </w:pPr>
            <w:r w:rsidRPr="000E0A70">
              <w:rPr>
                <w:color w:val="002060"/>
              </w:rPr>
              <w:t>NESPOLA GLORIA</w:t>
            </w:r>
          </w:p>
        </w:tc>
        <w:tc>
          <w:tcPr>
            <w:tcW w:w="2200" w:type="dxa"/>
            <w:tcMar>
              <w:top w:w="20" w:type="dxa"/>
              <w:left w:w="20" w:type="dxa"/>
              <w:bottom w:w="20" w:type="dxa"/>
              <w:right w:w="20" w:type="dxa"/>
            </w:tcMar>
            <w:vAlign w:val="center"/>
            <w:hideMark/>
          </w:tcPr>
          <w:p w14:paraId="4714BF21" w14:textId="77777777" w:rsidR="00686D3A" w:rsidRPr="000E0A70" w:rsidRDefault="00686D3A" w:rsidP="00C77AA9">
            <w:pPr>
              <w:pStyle w:val="movimento2"/>
              <w:rPr>
                <w:color w:val="002060"/>
              </w:rPr>
            </w:pPr>
            <w:r w:rsidRPr="000E0A70">
              <w:rPr>
                <w:color w:val="002060"/>
              </w:rPr>
              <w:t xml:space="preserve">(PIANDIROSE) </w:t>
            </w:r>
          </w:p>
        </w:tc>
      </w:tr>
      <w:tr w:rsidR="00686D3A" w:rsidRPr="000E0A70" w14:paraId="0FB16EF2" w14:textId="77777777" w:rsidTr="00C77AA9">
        <w:tc>
          <w:tcPr>
            <w:tcW w:w="2200" w:type="dxa"/>
            <w:tcMar>
              <w:top w:w="20" w:type="dxa"/>
              <w:left w:w="20" w:type="dxa"/>
              <w:bottom w:w="20" w:type="dxa"/>
              <w:right w:w="20" w:type="dxa"/>
            </w:tcMar>
            <w:vAlign w:val="center"/>
            <w:hideMark/>
          </w:tcPr>
          <w:p w14:paraId="3429A2AD" w14:textId="77777777" w:rsidR="00686D3A" w:rsidRPr="000E0A70" w:rsidRDefault="00686D3A" w:rsidP="00C77AA9">
            <w:pPr>
              <w:pStyle w:val="movimento"/>
              <w:rPr>
                <w:color w:val="002060"/>
              </w:rPr>
            </w:pPr>
            <w:r w:rsidRPr="000E0A70">
              <w:rPr>
                <w:color w:val="002060"/>
              </w:rPr>
              <w:t>PAOLONI SARA</w:t>
            </w:r>
          </w:p>
        </w:tc>
        <w:tc>
          <w:tcPr>
            <w:tcW w:w="2200" w:type="dxa"/>
            <w:tcMar>
              <w:top w:w="20" w:type="dxa"/>
              <w:left w:w="20" w:type="dxa"/>
              <w:bottom w:w="20" w:type="dxa"/>
              <w:right w:w="20" w:type="dxa"/>
            </w:tcMar>
            <w:vAlign w:val="center"/>
            <w:hideMark/>
          </w:tcPr>
          <w:p w14:paraId="3C5283EB" w14:textId="77777777" w:rsidR="00686D3A" w:rsidRPr="000E0A70" w:rsidRDefault="00686D3A" w:rsidP="00C77AA9">
            <w:pPr>
              <w:pStyle w:val="movimento2"/>
              <w:rPr>
                <w:color w:val="002060"/>
              </w:rPr>
            </w:pPr>
            <w:r w:rsidRPr="000E0A70">
              <w:rPr>
                <w:color w:val="002060"/>
              </w:rPr>
              <w:t>(</w:t>
            </w:r>
            <w:proofErr w:type="gramStart"/>
            <w:r w:rsidRPr="000E0A70">
              <w:rPr>
                <w:color w:val="002060"/>
              </w:rPr>
              <w:t>U.MANDOLESI</w:t>
            </w:r>
            <w:proofErr w:type="gramEnd"/>
            <w:r w:rsidRPr="000E0A70">
              <w:rPr>
                <w:color w:val="002060"/>
              </w:rPr>
              <w:t xml:space="preserve"> CALCIO) </w:t>
            </w:r>
          </w:p>
        </w:tc>
        <w:tc>
          <w:tcPr>
            <w:tcW w:w="800" w:type="dxa"/>
            <w:tcMar>
              <w:top w:w="20" w:type="dxa"/>
              <w:left w:w="20" w:type="dxa"/>
              <w:bottom w:w="20" w:type="dxa"/>
              <w:right w:w="20" w:type="dxa"/>
            </w:tcMar>
            <w:vAlign w:val="center"/>
            <w:hideMark/>
          </w:tcPr>
          <w:p w14:paraId="449B9A46"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07A495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E5C8D9D" w14:textId="77777777" w:rsidR="00686D3A" w:rsidRPr="000E0A70" w:rsidRDefault="00686D3A" w:rsidP="00C77AA9">
            <w:pPr>
              <w:pStyle w:val="movimento2"/>
              <w:rPr>
                <w:color w:val="002060"/>
              </w:rPr>
            </w:pPr>
            <w:r w:rsidRPr="000E0A70">
              <w:rPr>
                <w:color w:val="002060"/>
              </w:rPr>
              <w:t> </w:t>
            </w:r>
          </w:p>
        </w:tc>
      </w:tr>
    </w:tbl>
    <w:p w14:paraId="24F9E227" w14:textId="77777777" w:rsidR="00686D3A" w:rsidRPr="000E0A70" w:rsidRDefault="00686D3A" w:rsidP="00686D3A">
      <w:pPr>
        <w:pStyle w:val="breakline"/>
        <w:rPr>
          <w:color w:val="002060"/>
        </w:rPr>
      </w:pPr>
    </w:p>
    <w:p w14:paraId="2165BA67" w14:textId="77777777" w:rsidR="00686D3A" w:rsidRPr="000E0A70" w:rsidRDefault="00686D3A" w:rsidP="00686D3A">
      <w:pPr>
        <w:ind w:left="4956"/>
        <w:rPr>
          <w:rFonts w:ascii="Arial" w:hAnsi="Arial" w:cs="Arial"/>
          <w:noProof/>
          <w:color w:val="002060"/>
          <w:sz w:val="22"/>
          <w:szCs w:val="22"/>
        </w:rPr>
      </w:pPr>
      <w:r w:rsidRPr="000E0A70">
        <w:rPr>
          <w:rFonts w:ascii="Arial" w:hAnsi="Arial" w:cs="Arial"/>
          <w:noProof/>
          <w:color w:val="002060"/>
          <w:sz w:val="22"/>
          <w:szCs w:val="22"/>
        </w:rPr>
        <w:t>F.to IL SOSTITUTO GIUDICE SPORTIVO      </w:t>
      </w:r>
    </w:p>
    <w:p w14:paraId="56ACB8CA" w14:textId="77777777" w:rsidR="00686D3A" w:rsidRPr="000E0A70" w:rsidRDefault="00686D3A" w:rsidP="00686D3A">
      <w:pPr>
        <w:pStyle w:val="breakline"/>
        <w:rPr>
          <w:rFonts w:ascii="Arial" w:hAnsi="Arial" w:cs="Arial"/>
          <w:noProof/>
          <w:color w:val="002060"/>
          <w:sz w:val="22"/>
          <w:szCs w:val="22"/>
        </w:rPr>
      </w:pPr>
      <w:r w:rsidRPr="000E0A70">
        <w:rPr>
          <w:rFonts w:ascii="Arial" w:hAnsi="Arial" w:cs="Arial"/>
          <w:noProof/>
          <w:color w:val="002060"/>
          <w:sz w:val="22"/>
          <w:szCs w:val="22"/>
        </w:rPr>
        <w:t xml:space="preserve"> </w:t>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t xml:space="preserve">   </w:t>
      </w:r>
      <w:r w:rsidRPr="000E0A70">
        <w:rPr>
          <w:rFonts w:ascii="Arial" w:hAnsi="Arial" w:cs="Arial"/>
          <w:noProof/>
          <w:color w:val="002060"/>
          <w:sz w:val="22"/>
          <w:szCs w:val="22"/>
        </w:rPr>
        <w:tab/>
        <w:t xml:space="preserve">                Federica Sorrentino</w:t>
      </w:r>
    </w:p>
    <w:p w14:paraId="3B3A0024" w14:textId="77777777" w:rsidR="00686D3A" w:rsidRPr="000E0A70" w:rsidRDefault="00686D3A" w:rsidP="00686D3A">
      <w:pPr>
        <w:pStyle w:val="breakline"/>
        <w:rPr>
          <w:rFonts w:eastAsiaTheme="minorEastAsia"/>
          <w:color w:val="002060"/>
        </w:rPr>
      </w:pPr>
    </w:p>
    <w:p w14:paraId="3B2427FD" w14:textId="77777777" w:rsidR="00686D3A" w:rsidRPr="000E0A70" w:rsidRDefault="00686D3A" w:rsidP="00686D3A">
      <w:pPr>
        <w:pStyle w:val="titoloprinc0"/>
        <w:rPr>
          <w:color w:val="002060"/>
        </w:rPr>
      </w:pPr>
      <w:r w:rsidRPr="000E0A70">
        <w:rPr>
          <w:color w:val="002060"/>
        </w:rPr>
        <w:t>CLASSIFICA</w:t>
      </w:r>
    </w:p>
    <w:p w14:paraId="751EF69D" w14:textId="77777777" w:rsidR="00686D3A" w:rsidRPr="000E0A70" w:rsidRDefault="00686D3A" w:rsidP="00686D3A">
      <w:pPr>
        <w:pStyle w:val="breakline"/>
        <w:rPr>
          <w:color w:val="002060"/>
        </w:rPr>
      </w:pPr>
    </w:p>
    <w:p w14:paraId="3FE7DFD8" w14:textId="77777777" w:rsidR="00686D3A" w:rsidRPr="000E0A70" w:rsidRDefault="00686D3A" w:rsidP="00686D3A">
      <w:pPr>
        <w:pStyle w:val="breakline"/>
        <w:rPr>
          <w:color w:val="002060"/>
        </w:rPr>
      </w:pPr>
    </w:p>
    <w:p w14:paraId="3D833038"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0FA385D1"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DAA82"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33916"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1BE36"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AE074"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19CE2"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C3C4D"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24AA3"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62203"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39BEB"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13D24" w14:textId="77777777" w:rsidR="00686D3A" w:rsidRPr="000E0A70" w:rsidRDefault="00686D3A" w:rsidP="00C77AA9">
            <w:pPr>
              <w:pStyle w:val="headertabella0"/>
              <w:rPr>
                <w:color w:val="002060"/>
              </w:rPr>
            </w:pPr>
            <w:r w:rsidRPr="000E0A70">
              <w:rPr>
                <w:color w:val="002060"/>
              </w:rPr>
              <w:t>PE</w:t>
            </w:r>
          </w:p>
        </w:tc>
      </w:tr>
      <w:tr w:rsidR="00686D3A" w:rsidRPr="000E0A70" w14:paraId="522C85F9"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16BE9" w14:textId="77777777" w:rsidR="00686D3A" w:rsidRPr="000E0A70" w:rsidRDefault="00686D3A" w:rsidP="00C77AA9">
            <w:pPr>
              <w:pStyle w:val="rowtabella0"/>
              <w:rPr>
                <w:color w:val="002060"/>
              </w:rPr>
            </w:pPr>
            <w:r w:rsidRPr="000E0A7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79F9"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255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4DCE"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BCB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398A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5473"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89D6F"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AD79" w14:textId="77777777" w:rsidR="00686D3A" w:rsidRPr="000E0A70" w:rsidRDefault="00686D3A" w:rsidP="00C77AA9">
            <w:pPr>
              <w:pStyle w:val="rowtabella0"/>
              <w:jc w:val="center"/>
              <w:rPr>
                <w:color w:val="002060"/>
              </w:rPr>
            </w:pPr>
            <w:r w:rsidRPr="000E0A7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E86E" w14:textId="77777777" w:rsidR="00686D3A" w:rsidRPr="000E0A70" w:rsidRDefault="00686D3A" w:rsidP="00C77AA9">
            <w:pPr>
              <w:pStyle w:val="rowtabella0"/>
              <w:jc w:val="center"/>
              <w:rPr>
                <w:color w:val="002060"/>
              </w:rPr>
            </w:pPr>
            <w:r w:rsidRPr="000E0A70">
              <w:rPr>
                <w:color w:val="002060"/>
              </w:rPr>
              <w:t>0</w:t>
            </w:r>
          </w:p>
        </w:tc>
      </w:tr>
      <w:tr w:rsidR="00686D3A" w:rsidRPr="000E0A70" w14:paraId="71168616"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C7C46" w14:textId="77777777" w:rsidR="00686D3A" w:rsidRPr="000E0A70" w:rsidRDefault="00686D3A" w:rsidP="00C77AA9">
            <w:pPr>
              <w:pStyle w:val="rowtabella0"/>
              <w:rPr>
                <w:color w:val="002060"/>
              </w:rPr>
            </w:pPr>
            <w:r w:rsidRPr="000E0A70">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8429A"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D81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316B8"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7B8B"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502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294AD"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86A4"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01A99"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90AF6" w14:textId="77777777" w:rsidR="00686D3A" w:rsidRPr="000E0A70" w:rsidRDefault="00686D3A" w:rsidP="00C77AA9">
            <w:pPr>
              <w:pStyle w:val="rowtabella0"/>
              <w:jc w:val="center"/>
              <w:rPr>
                <w:color w:val="002060"/>
              </w:rPr>
            </w:pPr>
            <w:r w:rsidRPr="000E0A70">
              <w:rPr>
                <w:color w:val="002060"/>
              </w:rPr>
              <w:t>0</w:t>
            </w:r>
          </w:p>
        </w:tc>
      </w:tr>
      <w:tr w:rsidR="00686D3A" w:rsidRPr="000E0A70" w14:paraId="6A93446E"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2EA9D" w14:textId="77777777" w:rsidR="00686D3A" w:rsidRPr="000E0A70" w:rsidRDefault="00686D3A" w:rsidP="00C77AA9">
            <w:pPr>
              <w:pStyle w:val="rowtabella0"/>
              <w:rPr>
                <w:color w:val="002060"/>
              </w:rPr>
            </w:pPr>
            <w:r w:rsidRPr="000E0A7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3CD0"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BEBF"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6E4B"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02F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0C820"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A39E7"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C61A7"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44E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D1DF" w14:textId="77777777" w:rsidR="00686D3A" w:rsidRPr="000E0A70" w:rsidRDefault="00686D3A" w:rsidP="00C77AA9">
            <w:pPr>
              <w:pStyle w:val="rowtabella0"/>
              <w:jc w:val="center"/>
              <w:rPr>
                <w:color w:val="002060"/>
              </w:rPr>
            </w:pPr>
            <w:r w:rsidRPr="000E0A70">
              <w:rPr>
                <w:color w:val="002060"/>
              </w:rPr>
              <w:t>0</w:t>
            </w:r>
          </w:p>
        </w:tc>
      </w:tr>
      <w:tr w:rsidR="00686D3A" w:rsidRPr="000E0A70" w14:paraId="233313C8"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529CC" w14:textId="77777777" w:rsidR="00686D3A" w:rsidRPr="000E0A70" w:rsidRDefault="00686D3A" w:rsidP="00C77AA9">
            <w:pPr>
              <w:pStyle w:val="rowtabella0"/>
              <w:rPr>
                <w:color w:val="002060"/>
              </w:rPr>
            </w:pPr>
            <w:r w:rsidRPr="000E0A70">
              <w:rPr>
                <w:color w:val="002060"/>
              </w:rPr>
              <w:t xml:space="preserve">POL.D. </w:t>
            </w:r>
            <w:proofErr w:type="gramStart"/>
            <w:r w:rsidRPr="000E0A70">
              <w:rPr>
                <w:color w:val="002060"/>
              </w:rPr>
              <w:t>U.MANDOLESI</w:t>
            </w:r>
            <w:proofErr w:type="gramEnd"/>
            <w:r w:rsidRPr="000E0A70">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37EB"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B3724"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F5B2F"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A049E"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2CD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0F4C"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8C41"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9BEA"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350D" w14:textId="77777777" w:rsidR="00686D3A" w:rsidRPr="000E0A70" w:rsidRDefault="00686D3A" w:rsidP="00C77AA9">
            <w:pPr>
              <w:pStyle w:val="rowtabella0"/>
              <w:jc w:val="center"/>
              <w:rPr>
                <w:color w:val="002060"/>
              </w:rPr>
            </w:pPr>
            <w:r w:rsidRPr="000E0A70">
              <w:rPr>
                <w:color w:val="002060"/>
              </w:rPr>
              <w:t>0</w:t>
            </w:r>
          </w:p>
        </w:tc>
      </w:tr>
      <w:tr w:rsidR="00686D3A" w:rsidRPr="000E0A70" w14:paraId="18FA9680"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AB43F" w14:textId="77777777" w:rsidR="00686D3A" w:rsidRPr="000E0A70" w:rsidRDefault="00686D3A" w:rsidP="00C77AA9">
            <w:pPr>
              <w:pStyle w:val="rowtabella0"/>
              <w:rPr>
                <w:color w:val="002060"/>
              </w:rPr>
            </w:pPr>
            <w:r w:rsidRPr="000E0A7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D7DC"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003D"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D24E4"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F48E"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EA82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4CAD6"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4D35"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CBF73"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6668" w14:textId="77777777" w:rsidR="00686D3A" w:rsidRPr="000E0A70" w:rsidRDefault="00686D3A" w:rsidP="00C77AA9">
            <w:pPr>
              <w:pStyle w:val="rowtabella0"/>
              <w:jc w:val="center"/>
              <w:rPr>
                <w:color w:val="002060"/>
              </w:rPr>
            </w:pPr>
            <w:r w:rsidRPr="000E0A70">
              <w:rPr>
                <w:color w:val="002060"/>
              </w:rPr>
              <w:t>0</w:t>
            </w:r>
          </w:p>
        </w:tc>
      </w:tr>
      <w:tr w:rsidR="00686D3A" w:rsidRPr="000E0A70" w14:paraId="3C56EFF1"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C6392" w14:textId="77777777" w:rsidR="00686D3A" w:rsidRPr="000E0A70" w:rsidRDefault="00686D3A" w:rsidP="00C77AA9">
            <w:pPr>
              <w:pStyle w:val="rowtabella0"/>
              <w:rPr>
                <w:color w:val="002060"/>
              </w:rPr>
            </w:pPr>
            <w:r w:rsidRPr="000E0A70">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4C549"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54E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7537"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4A183"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F2F7"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8F13"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9F39"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326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C4C8" w14:textId="77777777" w:rsidR="00686D3A" w:rsidRPr="000E0A70" w:rsidRDefault="00686D3A" w:rsidP="00C77AA9">
            <w:pPr>
              <w:pStyle w:val="rowtabella0"/>
              <w:jc w:val="center"/>
              <w:rPr>
                <w:color w:val="002060"/>
              </w:rPr>
            </w:pPr>
            <w:r w:rsidRPr="000E0A70">
              <w:rPr>
                <w:color w:val="002060"/>
              </w:rPr>
              <w:t>0</w:t>
            </w:r>
          </w:p>
        </w:tc>
      </w:tr>
      <w:tr w:rsidR="00686D3A" w:rsidRPr="000E0A70" w14:paraId="2115E485"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FCEBC" w14:textId="77777777" w:rsidR="00686D3A" w:rsidRPr="000E0A70" w:rsidRDefault="00686D3A" w:rsidP="00C77AA9">
            <w:pPr>
              <w:pStyle w:val="rowtabella0"/>
              <w:rPr>
                <w:color w:val="002060"/>
              </w:rPr>
            </w:pPr>
            <w:r w:rsidRPr="000E0A7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E880"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6470C"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07B5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91E4"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ABE6"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68C0"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718E"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2C54"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60E4" w14:textId="77777777" w:rsidR="00686D3A" w:rsidRPr="000E0A70" w:rsidRDefault="00686D3A" w:rsidP="00C77AA9">
            <w:pPr>
              <w:pStyle w:val="rowtabella0"/>
              <w:jc w:val="center"/>
              <w:rPr>
                <w:color w:val="002060"/>
              </w:rPr>
            </w:pPr>
            <w:r w:rsidRPr="000E0A70">
              <w:rPr>
                <w:color w:val="002060"/>
              </w:rPr>
              <w:t>0</w:t>
            </w:r>
          </w:p>
        </w:tc>
      </w:tr>
      <w:tr w:rsidR="00686D3A" w:rsidRPr="000E0A70" w14:paraId="5EC42852"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EC860D" w14:textId="77777777" w:rsidR="00686D3A" w:rsidRPr="000E0A70" w:rsidRDefault="00686D3A" w:rsidP="00C77AA9">
            <w:pPr>
              <w:pStyle w:val="rowtabella0"/>
              <w:rPr>
                <w:color w:val="002060"/>
              </w:rPr>
            </w:pPr>
            <w:r w:rsidRPr="000E0A70">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825C"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AA8A"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1C9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BB580"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CCA3"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5A96"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105F"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EB4B"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93D4" w14:textId="77777777" w:rsidR="00686D3A" w:rsidRPr="000E0A70" w:rsidRDefault="00686D3A" w:rsidP="00C77AA9">
            <w:pPr>
              <w:pStyle w:val="rowtabella0"/>
              <w:jc w:val="center"/>
              <w:rPr>
                <w:color w:val="002060"/>
              </w:rPr>
            </w:pPr>
            <w:r w:rsidRPr="000E0A70">
              <w:rPr>
                <w:color w:val="002060"/>
              </w:rPr>
              <w:t>0</w:t>
            </w:r>
          </w:p>
        </w:tc>
      </w:tr>
    </w:tbl>
    <w:p w14:paraId="264BB8D1" w14:textId="77777777" w:rsidR="00686D3A" w:rsidRPr="000E0A70" w:rsidRDefault="00686D3A" w:rsidP="00686D3A">
      <w:pPr>
        <w:pStyle w:val="breakline"/>
        <w:rPr>
          <w:color w:val="002060"/>
        </w:rPr>
      </w:pPr>
    </w:p>
    <w:p w14:paraId="41FDFA66" w14:textId="77777777" w:rsidR="00686D3A" w:rsidRPr="000E0A70" w:rsidRDefault="00686D3A" w:rsidP="00686D3A">
      <w:pPr>
        <w:pStyle w:val="titoloprinc0"/>
        <w:rPr>
          <w:color w:val="002060"/>
        </w:rPr>
      </w:pPr>
      <w:r w:rsidRPr="000E0A70">
        <w:rPr>
          <w:color w:val="002060"/>
        </w:rPr>
        <w:t>PROGRAMMA GARE</w:t>
      </w:r>
    </w:p>
    <w:p w14:paraId="477BF80A" w14:textId="77777777" w:rsidR="00686D3A" w:rsidRPr="000E0A70" w:rsidRDefault="00686D3A" w:rsidP="00686D3A">
      <w:pPr>
        <w:pStyle w:val="breakline"/>
        <w:rPr>
          <w:color w:val="002060"/>
        </w:rPr>
      </w:pPr>
    </w:p>
    <w:p w14:paraId="79E7816E" w14:textId="77777777" w:rsidR="00686D3A" w:rsidRPr="000E0A70" w:rsidRDefault="00686D3A" w:rsidP="00686D3A">
      <w:pPr>
        <w:pStyle w:val="sottotitolocampionato10"/>
        <w:rPr>
          <w:color w:val="002060"/>
        </w:rPr>
      </w:pPr>
      <w:r w:rsidRPr="000E0A7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0"/>
        <w:gridCol w:w="385"/>
        <w:gridCol w:w="898"/>
        <w:gridCol w:w="1199"/>
        <w:gridCol w:w="1545"/>
        <w:gridCol w:w="1545"/>
      </w:tblGrid>
      <w:tr w:rsidR="00686D3A" w:rsidRPr="000E0A70" w14:paraId="2C5AE6B5"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D4515"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014AA"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59605"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93CF7"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4D960"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40546"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B40A0"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676860A8"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518A84" w14:textId="77777777" w:rsidR="00686D3A" w:rsidRPr="000E0A70" w:rsidRDefault="00686D3A" w:rsidP="00C77AA9">
            <w:pPr>
              <w:pStyle w:val="rowtabella0"/>
              <w:rPr>
                <w:color w:val="002060"/>
              </w:rPr>
            </w:pPr>
            <w:r w:rsidRPr="000E0A70">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BBED8" w14:textId="77777777" w:rsidR="00686D3A" w:rsidRPr="000E0A70" w:rsidRDefault="00686D3A" w:rsidP="00C77AA9">
            <w:pPr>
              <w:pStyle w:val="rowtabella0"/>
              <w:rPr>
                <w:color w:val="002060"/>
              </w:rPr>
            </w:pPr>
            <w:r w:rsidRPr="000E0A70">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155CF5"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BD979" w14:textId="77777777" w:rsidR="00686D3A" w:rsidRPr="000E0A70" w:rsidRDefault="00686D3A" w:rsidP="00C77AA9">
            <w:pPr>
              <w:pStyle w:val="rowtabella0"/>
              <w:rPr>
                <w:color w:val="002060"/>
              </w:rPr>
            </w:pPr>
            <w:r w:rsidRPr="000E0A70">
              <w:rPr>
                <w:color w:val="002060"/>
              </w:rPr>
              <w:t>21/10/2022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2F92F" w14:textId="77777777" w:rsidR="00686D3A" w:rsidRPr="000E0A70" w:rsidRDefault="00686D3A" w:rsidP="00C77AA9">
            <w:pPr>
              <w:pStyle w:val="rowtabella0"/>
              <w:rPr>
                <w:color w:val="002060"/>
              </w:rPr>
            </w:pPr>
            <w:r w:rsidRPr="000E0A70">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E4E39" w14:textId="77777777" w:rsidR="00686D3A" w:rsidRPr="000E0A70" w:rsidRDefault="00686D3A" w:rsidP="00C77AA9">
            <w:pPr>
              <w:pStyle w:val="rowtabella0"/>
              <w:rPr>
                <w:color w:val="002060"/>
              </w:rPr>
            </w:pPr>
            <w:r w:rsidRPr="000E0A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BCBDC" w14:textId="77777777" w:rsidR="00686D3A" w:rsidRPr="000E0A70" w:rsidRDefault="00686D3A" w:rsidP="00C77AA9">
            <w:pPr>
              <w:pStyle w:val="rowtabella0"/>
              <w:rPr>
                <w:color w:val="002060"/>
              </w:rPr>
            </w:pPr>
            <w:r w:rsidRPr="000E0A70">
              <w:rPr>
                <w:color w:val="002060"/>
              </w:rPr>
              <w:t>VIA MADRE TERESA DI CALCUTTA</w:t>
            </w:r>
          </w:p>
        </w:tc>
      </w:tr>
      <w:tr w:rsidR="00686D3A" w:rsidRPr="000E0A70" w14:paraId="1606BB99"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50ED8A" w14:textId="77777777" w:rsidR="00686D3A" w:rsidRPr="000E0A70" w:rsidRDefault="00686D3A" w:rsidP="00C77AA9">
            <w:pPr>
              <w:pStyle w:val="rowtabella0"/>
              <w:rPr>
                <w:color w:val="002060"/>
              </w:rPr>
            </w:pPr>
            <w:r w:rsidRPr="000E0A70">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B59F2C" w14:textId="77777777" w:rsidR="00686D3A" w:rsidRPr="000E0A70" w:rsidRDefault="00686D3A" w:rsidP="00C77AA9">
            <w:pPr>
              <w:pStyle w:val="rowtabella0"/>
              <w:rPr>
                <w:color w:val="002060"/>
              </w:rPr>
            </w:pPr>
            <w:r w:rsidRPr="000E0A70">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A8453C"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74D827" w14:textId="77777777" w:rsidR="00686D3A" w:rsidRPr="000E0A70" w:rsidRDefault="00686D3A" w:rsidP="00C77AA9">
            <w:pPr>
              <w:pStyle w:val="rowtabella0"/>
              <w:rPr>
                <w:color w:val="002060"/>
              </w:rPr>
            </w:pPr>
            <w:r w:rsidRPr="000E0A70">
              <w:rPr>
                <w:color w:val="002060"/>
              </w:rPr>
              <w:t>21/10/2022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952357" w14:textId="77777777" w:rsidR="00686D3A" w:rsidRPr="000E0A70" w:rsidRDefault="00686D3A" w:rsidP="00C77AA9">
            <w:pPr>
              <w:pStyle w:val="rowtabella0"/>
              <w:rPr>
                <w:color w:val="002060"/>
              </w:rPr>
            </w:pPr>
            <w:r w:rsidRPr="000E0A70">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798BEA" w14:textId="77777777" w:rsidR="00686D3A" w:rsidRPr="000E0A70" w:rsidRDefault="00686D3A" w:rsidP="00C77AA9">
            <w:pPr>
              <w:pStyle w:val="rowtabella0"/>
              <w:rPr>
                <w:color w:val="002060"/>
              </w:rPr>
            </w:pPr>
            <w:r w:rsidRPr="000E0A70">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9322C" w14:textId="77777777" w:rsidR="00686D3A" w:rsidRPr="000E0A70" w:rsidRDefault="00686D3A" w:rsidP="00C77AA9">
            <w:pPr>
              <w:pStyle w:val="rowtabella0"/>
              <w:rPr>
                <w:color w:val="002060"/>
              </w:rPr>
            </w:pPr>
            <w:r w:rsidRPr="000E0A70">
              <w:rPr>
                <w:color w:val="002060"/>
              </w:rPr>
              <w:t>VIA DELLO SPORT</w:t>
            </w:r>
          </w:p>
        </w:tc>
      </w:tr>
      <w:tr w:rsidR="00686D3A" w:rsidRPr="000E0A70" w14:paraId="283A7D5E"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578891" w14:textId="77777777" w:rsidR="00686D3A" w:rsidRPr="000E0A70" w:rsidRDefault="00686D3A" w:rsidP="00C77AA9">
            <w:pPr>
              <w:pStyle w:val="rowtabella0"/>
              <w:rPr>
                <w:color w:val="002060"/>
              </w:rPr>
            </w:pPr>
            <w:r w:rsidRPr="000E0A70">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1EEE0F" w14:textId="77777777" w:rsidR="00686D3A" w:rsidRPr="000E0A70" w:rsidRDefault="00686D3A" w:rsidP="00C77AA9">
            <w:pPr>
              <w:pStyle w:val="rowtabella0"/>
              <w:rPr>
                <w:color w:val="002060"/>
              </w:rPr>
            </w:pPr>
            <w:r w:rsidRPr="000E0A70">
              <w:rPr>
                <w:color w:val="002060"/>
              </w:rPr>
              <w:t>LABELSYSTEM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9F5E96"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FC6F9D" w14:textId="77777777" w:rsidR="00686D3A" w:rsidRPr="000E0A70" w:rsidRDefault="00686D3A" w:rsidP="00C77AA9">
            <w:pPr>
              <w:pStyle w:val="rowtabella0"/>
              <w:rPr>
                <w:color w:val="002060"/>
              </w:rPr>
            </w:pPr>
            <w:r w:rsidRPr="000E0A70">
              <w:rPr>
                <w:color w:val="002060"/>
              </w:rPr>
              <w:t>21/10/2022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52D30C" w14:textId="77777777" w:rsidR="00686D3A" w:rsidRPr="000E0A70" w:rsidRDefault="00686D3A" w:rsidP="00C77AA9">
            <w:pPr>
              <w:pStyle w:val="rowtabella0"/>
              <w:rPr>
                <w:color w:val="002060"/>
              </w:rPr>
            </w:pPr>
            <w:r w:rsidRPr="000E0A70">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73452" w14:textId="77777777" w:rsidR="00686D3A" w:rsidRPr="000E0A70" w:rsidRDefault="00686D3A" w:rsidP="00C77AA9">
            <w:pPr>
              <w:pStyle w:val="rowtabella0"/>
              <w:rPr>
                <w:color w:val="002060"/>
              </w:rPr>
            </w:pPr>
            <w:r w:rsidRPr="000E0A70">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F1A23" w14:textId="77777777" w:rsidR="00686D3A" w:rsidRPr="000E0A70" w:rsidRDefault="00686D3A" w:rsidP="00C77AA9">
            <w:pPr>
              <w:pStyle w:val="rowtabella0"/>
              <w:rPr>
                <w:color w:val="002060"/>
              </w:rPr>
            </w:pPr>
            <w:r w:rsidRPr="000E0A70">
              <w:rPr>
                <w:color w:val="002060"/>
              </w:rPr>
              <w:t>VIA DON GIUSEPPE MARUCCI</w:t>
            </w:r>
          </w:p>
        </w:tc>
      </w:tr>
      <w:tr w:rsidR="00686D3A" w:rsidRPr="000E0A70" w14:paraId="40900B84"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E85204" w14:textId="77777777" w:rsidR="00686D3A" w:rsidRPr="000E0A70" w:rsidRDefault="00686D3A" w:rsidP="00C77AA9">
            <w:pPr>
              <w:pStyle w:val="rowtabella0"/>
              <w:rPr>
                <w:color w:val="002060"/>
              </w:rPr>
            </w:pPr>
            <w:proofErr w:type="gramStart"/>
            <w:r w:rsidRPr="000E0A70">
              <w:rPr>
                <w:color w:val="002060"/>
              </w:rPr>
              <w:t>U.MANDOLESI</w:t>
            </w:r>
            <w:proofErr w:type="gramEnd"/>
            <w:r w:rsidRPr="000E0A70">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F5F9B" w14:textId="77777777" w:rsidR="00686D3A" w:rsidRPr="000E0A70" w:rsidRDefault="00686D3A" w:rsidP="00C77AA9">
            <w:pPr>
              <w:pStyle w:val="rowtabella0"/>
              <w:rPr>
                <w:color w:val="002060"/>
              </w:rPr>
            </w:pPr>
            <w:r w:rsidRPr="000E0A70">
              <w:rPr>
                <w:color w:val="002060"/>
              </w:rPr>
              <w:t>ALMAJUVENTUS FANO1906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3BCAF"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A7DAF" w14:textId="77777777" w:rsidR="00686D3A" w:rsidRPr="000E0A70" w:rsidRDefault="00686D3A" w:rsidP="00C77AA9">
            <w:pPr>
              <w:pStyle w:val="rowtabella0"/>
              <w:rPr>
                <w:color w:val="002060"/>
              </w:rPr>
            </w:pPr>
            <w:r w:rsidRPr="000E0A70">
              <w:rPr>
                <w:color w:val="002060"/>
              </w:rPr>
              <w:t>21/10/2022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48303" w14:textId="77777777" w:rsidR="00686D3A" w:rsidRPr="000E0A70" w:rsidRDefault="00686D3A" w:rsidP="00C77AA9">
            <w:pPr>
              <w:pStyle w:val="rowtabella0"/>
              <w:rPr>
                <w:color w:val="002060"/>
              </w:rPr>
            </w:pPr>
            <w:r w:rsidRPr="000E0A70">
              <w:rPr>
                <w:color w:val="002060"/>
              </w:rPr>
              <w:t>5723 PALESTRA "NARDI"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2B4CD" w14:textId="77777777" w:rsidR="00686D3A" w:rsidRPr="000E0A70" w:rsidRDefault="00686D3A" w:rsidP="00C77AA9">
            <w:pPr>
              <w:pStyle w:val="rowtabella0"/>
              <w:rPr>
                <w:color w:val="002060"/>
              </w:rPr>
            </w:pPr>
            <w:r w:rsidRPr="000E0A7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EE47B" w14:textId="77777777" w:rsidR="00686D3A" w:rsidRPr="000E0A70" w:rsidRDefault="00686D3A" w:rsidP="00C77AA9">
            <w:pPr>
              <w:pStyle w:val="rowtabella0"/>
              <w:rPr>
                <w:color w:val="002060"/>
              </w:rPr>
            </w:pPr>
            <w:r w:rsidRPr="000E0A70">
              <w:rPr>
                <w:color w:val="002060"/>
              </w:rPr>
              <w:t>VIA DEI PINI 49</w:t>
            </w:r>
          </w:p>
        </w:tc>
      </w:tr>
    </w:tbl>
    <w:p w14:paraId="71168FB5" w14:textId="77777777" w:rsidR="00686D3A" w:rsidRPr="000E0A70" w:rsidRDefault="00686D3A" w:rsidP="00686D3A">
      <w:pPr>
        <w:pStyle w:val="breakline"/>
        <w:rPr>
          <w:rFonts w:eastAsiaTheme="minorEastAsia"/>
          <w:color w:val="002060"/>
        </w:rPr>
      </w:pPr>
    </w:p>
    <w:p w14:paraId="0993FAE8" w14:textId="77777777" w:rsidR="00686D3A" w:rsidRPr="000E0A70" w:rsidRDefault="00686D3A" w:rsidP="00686D3A">
      <w:pPr>
        <w:pStyle w:val="breakline"/>
        <w:rPr>
          <w:color w:val="002060"/>
        </w:rPr>
      </w:pPr>
    </w:p>
    <w:p w14:paraId="0D0D5C58" w14:textId="77777777" w:rsidR="00686D3A" w:rsidRPr="000E0A70" w:rsidRDefault="00686D3A" w:rsidP="00686D3A">
      <w:pPr>
        <w:pStyle w:val="titolocampionato0"/>
        <w:shd w:val="clear" w:color="auto" w:fill="CCCCCC"/>
        <w:spacing w:before="80" w:after="40"/>
        <w:rPr>
          <w:color w:val="002060"/>
        </w:rPr>
      </w:pPr>
      <w:r w:rsidRPr="000E0A70">
        <w:rPr>
          <w:color w:val="002060"/>
        </w:rPr>
        <w:t>COPPA MARCHE UNDER 21 CALCIO 5</w:t>
      </w:r>
    </w:p>
    <w:p w14:paraId="549C4913" w14:textId="77777777" w:rsidR="00686D3A" w:rsidRPr="000E0A70" w:rsidRDefault="00686D3A" w:rsidP="00686D3A">
      <w:pPr>
        <w:pStyle w:val="titolomedio0"/>
        <w:rPr>
          <w:color w:val="002060"/>
          <w:sz w:val="36"/>
          <w:szCs w:val="36"/>
        </w:rPr>
      </w:pPr>
      <w:r w:rsidRPr="000E0A70">
        <w:rPr>
          <w:color w:val="002060"/>
          <w:sz w:val="36"/>
          <w:szCs w:val="36"/>
        </w:rPr>
        <w:t>RECUPERO PROGRAMMATO</w:t>
      </w:r>
    </w:p>
    <w:p w14:paraId="0AAC4515" w14:textId="77777777" w:rsidR="00686D3A" w:rsidRPr="000E0A70" w:rsidRDefault="00686D3A" w:rsidP="00686D3A">
      <w:pPr>
        <w:pStyle w:val="breakline"/>
        <w:rPr>
          <w:color w:val="002060"/>
        </w:rPr>
      </w:pPr>
    </w:p>
    <w:p w14:paraId="0DE2EEAE" w14:textId="77777777" w:rsidR="00686D3A" w:rsidRPr="000E0A70" w:rsidRDefault="00686D3A" w:rsidP="00686D3A">
      <w:pPr>
        <w:pStyle w:val="breakline"/>
        <w:rPr>
          <w:color w:val="002060"/>
        </w:rPr>
      </w:pPr>
    </w:p>
    <w:p w14:paraId="55EB3797"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686D3A" w:rsidRPr="000E0A70" w14:paraId="1731264A" w14:textId="77777777" w:rsidTr="00C77AA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08667" w14:textId="77777777" w:rsidR="00686D3A" w:rsidRPr="000E0A70" w:rsidRDefault="00686D3A" w:rsidP="00C77AA9">
            <w:pPr>
              <w:pStyle w:val="headertabella0"/>
              <w:rPr>
                <w:color w:val="002060"/>
              </w:rPr>
            </w:pPr>
            <w:r w:rsidRPr="000E0A7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1027F"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99D40"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2754C"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A9E4D"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7EAEE"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C8913"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364DC" w14:textId="77777777" w:rsidR="00686D3A" w:rsidRPr="000E0A70" w:rsidRDefault="00686D3A" w:rsidP="00C77AA9">
            <w:pPr>
              <w:pStyle w:val="headertabella0"/>
              <w:rPr>
                <w:color w:val="002060"/>
              </w:rPr>
            </w:pPr>
            <w:r w:rsidRPr="000E0A70">
              <w:rPr>
                <w:color w:val="002060"/>
              </w:rPr>
              <w:t>Impianto</w:t>
            </w:r>
          </w:p>
        </w:tc>
      </w:tr>
      <w:tr w:rsidR="00686D3A" w:rsidRPr="000E0A70" w14:paraId="072D2439" w14:textId="77777777" w:rsidTr="00C77AA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9A9B" w14:textId="77777777" w:rsidR="00686D3A" w:rsidRPr="000E0A70" w:rsidRDefault="00686D3A" w:rsidP="00C77AA9">
            <w:pPr>
              <w:pStyle w:val="rowtabella0"/>
              <w:rPr>
                <w:color w:val="002060"/>
                <w:highlight w:val="yellow"/>
              </w:rPr>
            </w:pPr>
            <w:r w:rsidRPr="000E0A70">
              <w:rPr>
                <w:color w:val="002060"/>
                <w:highlight w:val="yellow"/>
              </w:rPr>
              <w:t>26/10/2022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0F37" w14:textId="77777777" w:rsidR="00686D3A" w:rsidRPr="000E0A70" w:rsidRDefault="00686D3A" w:rsidP="00C77AA9">
            <w:pPr>
              <w:pStyle w:val="rowtabella0"/>
              <w:jc w:val="center"/>
              <w:rPr>
                <w:color w:val="002060"/>
                <w:highlight w:val="yellow"/>
              </w:rPr>
            </w:pPr>
            <w:r w:rsidRPr="000E0A70">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81D5" w14:textId="77777777" w:rsidR="00686D3A" w:rsidRPr="000E0A70" w:rsidRDefault="00686D3A" w:rsidP="00C77AA9">
            <w:pPr>
              <w:pStyle w:val="rowtabella0"/>
              <w:rPr>
                <w:color w:val="002060"/>
                <w:highlight w:val="yellow"/>
              </w:rPr>
            </w:pPr>
            <w:r w:rsidRPr="000E0A70">
              <w:rPr>
                <w:color w:val="002060"/>
                <w:highlight w:val="yellow"/>
              </w:rPr>
              <w:t xml:space="preserve">AUDAX 1970 </w:t>
            </w:r>
            <w:proofErr w:type="gramStart"/>
            <w:r w:rsidRPr="000E0A70">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7B7A" w14:textId="77777777" w:rsidR="00686D3A" w:rsidRPr="000E0A70" w:rsidRDefault="00686D3A" w:rsidP="00C77AA9">
            <w:pPr>
              <w:pStyle w:val="rowtabella0"/>
              <w:rPr>
                <w:color w:val="002060"/>
                <w:highlight w:val="yellow"/>
              </w:rPr>
            </w:pPr>
            <w:r w:rsidRPr="000E0A70">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F2E1" w14:textId="77777777" w:rsidR="00686D3A" w:rsidRPr="000E0A70" w:rsidRDefault="00686D3A" w:rsidP="00C77AA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E695F" w14:textId="77777777" w:rsidR="00686D3A" w:rsidRPr="000E0A70" w:rsidRDefault="00686D3A" w:rsidP="00C77AA9">
            <w:pPr>
              <w:pStyle w:val="rowtabella0"/>
              <w:jc w:val="center"/>
              <w:rPr>
                <w:color w:val="002060"/>
                <w:highlight w:val="yellow"/>
              </w:rPr>
            </w:pPr>
            <w:r w:rsidRPr="000E0A70">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D2DDE" w14:textId="77777777" w:rsidR="00686D3A" w:rsidRPr="000E0A70" w:rsidRDefault="00686D3A" w:rsidP="00C77AA9">
            <w:pPr>
              <w:pStyle w:val="rowtabella0"/>
              <w:jc w:val="cente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54A5" w14:textId="77777777" w:rsidR="00686D3A" w:rsidRPr="000E0A70" w:rsidRDefault="00686D3A" w:rsidP="00C77AA9">
            <w:pPr>
              <w:pStyle w:val="rowtabella0"/>
              <w:rPr>
                <w:color w:val="002060"/>
              </w:rPr>
            </w:pPr>
            <w:r w:rsidRPr="000E0A70">
              <w:rPr>
                <w:color w:val="002060"/>
                <w:highlight w:val="yellow"/>
              </w:rPr>
              <w:t>CAMPO DI C5 N°1 ENTRO PALESTRA TRECASTELLI PROV.CORINALDESE KM.11 P.RIPE</w:t>
            </w:r>
          </w:p>
        </w:tc>
      </w:tr>
    </w:tbl>
    <w:p w14:paraId="69D34FDC" w14:textId="77777777" w:rsidR="00686D3A" w:rsidRPr="000E0A70" w:rsidRDefault="00686D3A" w:rsidP="00686D3A">
      <w:pPr>
        <w:pStyle w:val="breakline"/>
        <w:rPr>
          <w:rFonts w:eastAsiaTheme="minorEastAsia"/>
          <w:color w:val="002060"/>
        </w:rPr>
      </w:pPr>
    </w:p>
    <w:p w14:paraId="6AAB8AC1" w14:textId="77777777" w:rsidR="00686D3A" w:rsidRPr="000E0A70" w:rsidRDefault="00686D3A" w:rsidP="00686D3A">
      <w:pPr>
        <w:pStyle w:val="titoloprinc0"/>
        <w:rPr>
          <w:color w:val="002060"/>
        </w:rPr>
      </w:pPr>
      <w:r w:rsidRPr="000E0A70">
        <w:rPr>
          <w:color w:val="002060"/>
        </w:rPr>
        <w:t>RISULTATI</w:t>
      </w:r>
    </w:p>
    <w:p w14:paraId="51F6F42A" w14:textId="77777777" w:rsidR="00686D3A" w:rsidRPr="000E0A70" w:rsidRDefault="00686D3A" w:rsidP="00686D3A">
      <w:pPr>
        <w:pStyle w:val="breakline"/>
        <w:rPr>
          <w:color w:val="002060"/>
        </w:rPr>
      </w:pPr>
    </w:p>
    <w:p w14:paraId="0A01D83C" w14:textId="77777777" w:rsidR="00686D3A" w:rsidRPr="000E0A70" w:rsidRDefault="00686D3A" w:rsidP="00686D3A">
      <w:pPr>
        <w:pStyle w:val="sottotitolocampionato10"/>
        <w:rPr>
          <w:color w:val="002060"/>
        </w:rPr>
      </w:pPr>
      <w:r w:rsidRPr="000E0A70">
        <w:rPr>
          <w:color w:val="002060"/>
        </w:rPr>
        <w:t>RISULTATI UFFICIALI GARE DEL 15/10/2022</w:t>
      </w:r>
    </w:p>
    <w:p w14:paraId="7B01D03D" w14:textId="77777777" w:rsidR="00686D3A" w:rsidRPr="00686D3A" w:rsidRDefault="00686D3A" w:rsidP="00686D3A">
      <w:pPr>
        <w:pStyle w:val="sottotitolocampionato20"/>
        <w:spacing w:before="0" w:beforeAutospacing="0" w:after="0" w:afterAutospacing="0"/>
        <w:rPr>
          <w:rFonts w:ascii="Arial" w:hAnsi="Arial" w:cs="Arial"/>
          <w:color w:val="002060"/>
          <w:sz w:val="20"/>
          <w:szCs w:val="20"/>
        </w:rPr>
      </w:pPr>
      <w:r w:rsidRPr="00686D3A">
        <w:rPr>
          <w:rFonts w:ascii="Arial" w:hAnsi="Arial" w:cs="Arial"/>
          <w:color w:val="002060"/>
          <w:sz w:val="20"/>
          <w:szCs w:val="20"/>
        </w:rPr>
        <w:t>Si trascrivono qui di seguito i risultati ufficiali delle gare disputate</w:t>
      </w:r>
    </w:p>
    <w:p w14:paraId="0CE9746C" w14:textId="77777777" w:rsidR="00686D3A" w:rsidRPr="000E0A70" w:rsidRDefault="00686D3A" w:rsidP="00686D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6D3A" w:rsidRPr="000E0A70" w14:paraId="6FAFBD08" w14:textId="77777777" w:rsidTr="00C77AA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6D3A" w:rsidRPr="000E0A70" w14:paraId="463C7BA5" w14:textId="77777777" w:rsidTr="00C77AA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3FA0B" w14:textId="77777777" w:rsidR="00686D3A" w:rsidRPr="000E0A70" w:rsidRDefault="00686D3A" w:rsidP="00C77AA9">
                  <w:pPr>
                    <w:pStyle w:val="headertabella0"/>
                    <w:rPr>
                      <w:color w:val="002060"/>
                    </w:rPr>
                  </w:pPr>
                  <w:r w:rsidRPr="000E0A70">
                    <w:rPr>
                      <w:color w:val="002060"/>
                    </w:rPr>
                    <w:t>GIRONE A - 4 Giornata - A</w:t>
                  </w:r>
                </w:p>
              </w:tc>
            </w:tr>
            <w:tr w:rsidR="00686D3A" w:rsidRPr="000E0A70" w14:paraId="7A478D6E" w14:textId="77777777" w:rsidTr="00C77AA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604854" w14:textId="77777777" w:rsidR="00686D3A" w:rsidRPr="000E0A70" w:rsidRDefault="00686D3A" w:rsidP="00C77AA9">
                  <w:pPr>
                    <w:pStyle w:val="rowtabella0"/>
                    <w:rPr>
                      <w:color w:val="002060"/>
                    </w:rPr>
                  </w:pPr>
                  <w:r w:rsidRPr="000E0A7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37AC3" w14:textId="77777777" w:rsidR="00686D3A" w:rsidRPr="000E0A70" w:rsidRDefault="00686D3A" w:rsidP="00C77AA9">
                  <w:pPr>
                    <w:pStyle w:val="rowtabella0"/>
                    <w:rPr>
                      <w:color w:val="002060"/>
                    </w:rPr>
                  </w:pPr>
                  <w:r w:rsidRPr="000E0A70">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93FD0" w14:textId="77777777" w:rsidR="00686D3A" w:rsidRPr="000E0A70" w:rsidRDefault="00686D3A" w:rsidP="00C77AA9">
                  <w:pPr>
                    <w:pStyle w:val="rowtabella0"/>
                    <w:jc w:val="center"/>
                    <w:rPr>
                      <w:color w:val="002060"/>
                    </w:rPr>
                  </w:pPr>
                  <w:r w:rsidRPr="000E0A70">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1F882" w14:textId="77777777" w:rsidR="00686D3A" w:rsidRPr="000E0A70" w:rsidRDefault="00686D3A" w:rsidP="00C77AA9">
                  <w:pPr>
                    <w:pStyle w:val="rowtabella0"/>
                    <w:jc w:val="center"/>
                    <w:rPr>
                      <w:color w:val="002060"/>
                    </w:rPr>
                  </w:pPr>
                  <w:r w:rsidRPr="000E0A70">
                    <w:rPr>
                      <w:color w:val="002060"/>
                    </w:rPr>
                    <w:t> </w:t>
                  </w:r>
                </w:p>
              </w:tc>
            </w:tr>
            <w:tr w:rsidR="00686D3A" w:rsidRPr="000E0A70" w14:paraId="2B4BF1BC" w14:textId="77777777" w:rsidTr="00C77AA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09BEFB" w14:textId="77777777" w:rsidR="00686D3A" w:rsidRPr="000E0A70" w:rsidRDefault="00686D3A" w:rsidP="00C77AA9">
                  <w:pPr>
                    <w:pStyle w:val="rowtabella0"/>
                    <w:rPr>
                      <w:color w:val="002060"/>
                    </w:rPr>
                  </w:pPr>
                  <w:proofErr w:type="gramStart"/>
                  <w:r w:rsidRPr="000E0A70">
                    <w:rPr>
                      <w:color w:val="002060"/>
                    </w:rPr>
                    <w:t>CITTA</w:t>
                  </w:r>
                  <w:proofErr w:type="gramEnd"/>
                  <w:r w:rsidRPr="000E0A70">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F06D23" w14:textId="77777777" w:rsidR="00686D3A" w:rsidRPr="000E0A70" w:rsidRDefault="00686D3A" w:rsidP="00C77AA9">
                  <w:pPr>
                    <w:pStyle w:val="rowtabella0"/>
                    <w:rPr>
                      <w:color w:val="002060"/>
                    </w:rPr>
                  </w:pPr>
                  <w:r w:rsidRPr="000E0A70">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97BC45" w14:textId="77777777" w:rsidR="00686D3A" w:rsidRPr="000E0A70" w:rsidRDefault="00686D3A" w:rsidP="00C77AA9">
                  <w:pPr>
                    <w:pStyle w:val="rowtabella0"/>
                    <w:jc w:val="center"/>
                    <w:rPr>
                      <w:color w:val="002060"/>
                    </w:rPr>
                  </w:pPr>
                  <w:r w:rsidRPr="000E0A70">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1E73C5" w14:textId="77777777" w:rsidR="00686D3A" w:rsidRPr="000E0A70" w:rsidRDefault="00686D3A" w:rsidP="00C77AA9">
                  <w:pPr>
                    <w:pStyle w:val="rowtabella0"/>
                    <w:jc w:val="center"/>
                    <w:rPr>
                      <w:color w:val="002060"/>
                    </w:rPr>
                  </w:pPr>
                  <w:r w:rsidRPr="000E0A70">
                    <w:rPr>
                      <w:color w:val="002060"/>
                    </w:rPr>
                    <w:t> </w:t>
                  </w:r>
                </w:p>
              </w:tc>
            </w:tr>
            <w:tr w:rsidR="00686D3A" w:rsidRPr="000E0A70" w14:paraId="0A2A4EFE" w14:textId="77777777" w:rsidTr="00C77AA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857060" w14:textId="77777777" w:rsidR="00686D3A" w:rsidRPr="000E0A70" w:rsidRDefault="00686D3A" w:rsidP="00C77AA9">
                  <w:pPr>
                    <w:pStyle w:val="rowtabella0"/>
                    <w:rPr>
                      <w:color w:val="002060"/>
                    </w:rPr>
                  </w:pPr>
                  <w:r w:rsidRPr="000E0A70">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4C1C7" w14:textId="77777777" w:rsidR="00686D3A" w:rsidRPr="000E0A70" w:rsidRDefault="00686D3A" w:rsidP="00C77AA9">
                  <w:pPr>
                    <w:pStyle w:val="rowtabella0"/>
                    <w:rPr>
                      <w:color w:val="002060"/>
                    </w:rPr>
                  </w:pPr>
                  <w:r w:rsidRPr="000E0A70">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AE442" w14:textId="77777777" w:rsidR="00686D3A" w:rsidRPr="000E0A70" w:rsidRDefault="00686D3A" w:rsidP="00C77AA9">
                  <w:pPr>
                    <w:pStyle w:val="rowtabella0"/>
                    <w:jc w:val="center"/>
                    <w:rPr>
                      <w:color w:val="002060"/>
                    </w:rPr>
                  </w:pPr>
                  <w:r w:rsidRPr="000E0A70">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38035" w14:textId="77777777" w:rsidR="00686D3A" w:rsidRPr="000E0A70" w:rsidRDefault="00686D3A" w:rsidP="00C77AA9">
                  <w:pPr>
                    <w:pStyle w:val="rowtabella0"/>
                    <w:jc w:val="center"/>
                    <w:rPr>
                      <w:color w:val="002060"/>
                    </w:rPr>
                  </w:pPr>
                  <w:r w:rsidRPr="000E0A70">
                    <w:rPr>
                      <w:color w:val="002060"/>
                    </w:rPr>
                    <w:t> </w:t>
                  </w:r>
                </w:p>
              </w:tc>
            </w:tr>
          </w:tbl>
          <w:p w14:paraId="142522AB" w14:textId="77777777" w:rsidR="00686D3A" w:rsidRPr="000E0A70" w:rsidRDefault="00686D3A" w:rsidP="00C77AA9">
            <w:pPr>
              <w:rPr>
                <w:color w:val="002060"/>
              </w:rPr>
            </w:pPr>
          </w:p>
        </w:tc>
      </w:tr>
    </w:tbl>
    <w:p w14:paraId="43F3BD9D" w14:textId="77777777" w:rsidR="00686D3A" w:rsidRPr="000E0A70" w:rsidRDefault="00686D3A" w:rsidP="00686D3A">
      <w:pPr>
        <w:pStyle w:val="breakline"/>
        <w:rPr>
          <w:rFonts w:eastAsiaTheme="minorEastAsia"/>
          <w:color w:val="002060"/>
        </w:rPr>
      </w:pPr>
    </w:p>
    <w:p w14:paraId="78BE047A" w14:textId="77777777" w:rsidR="00686D3A" w:rsidRPr="000E0A70" w:rsidRDefault="00686D3A" w:rsidP="00686D3A">
      <w:pPr>
        <w:pStyle w:val="breakline"/>
        <w:rPr>
          <w:color w:val="002060"/>
        </w:rPr>
      </w:pPr>
    </w:p>
    <w:p w14:paraId="2CBEB15C" w14:textId="77777777" w:rsidR="00686D3A" w:rsidRPr="000E0A70" w:rsidRDefault="00686D3A" w:rsidP="00686D3A">
      <w:pPr>
        <w:pStyle w:val="titoloprinc0"/>
        <w:rPr>
          <w:color w:val="002060"/>
        </w:rPr>
      </w:pPr>
      <w:r w:rsidRPr="000E0A70">
        <w:rPr>
          <w:color w:val="002060"/>
        </w:rPr>
        <w:t>GIUDICE SPORTIVO</w:t>
      </w:r>
    </w:p>
    <w:p w14:paraId="2AA6E5C6" w14:textId="77777777" w:rsidR="00686D3A" w:rsidRPr="000E0A70" w:rsidRDefault="00686D3A" w:rsidP="00686D3A">
      <w:pPr>
        <w:pStyle w:val="diffida"/>
        <w:rPr>
          <w:color w:val="002060"/>
        </w:rPr>
      </w:pPr>
      <w:r w:rsidRPr="000E0A70">
        <w:rPr>
          <w:color w:val="002060"/>
        </w:rPr>
        <w:lastRenderedPageBreak/>
        <w:t>Il Sostituto Giudice Sportivo Avv. Federica Sorrentino, nella seduta del 19/10/2022, ha adottato le decisioni che di seguito integralmente si riportano:</w:t>
      </w:r>
    </w:p>
    <w:p w14:paraId="5FC99E1E" w14:textId="77777777" w:rsidR="00686D3A" w:rsidRPr="000E0A70" w:rsidRDefault="00686D3A" w:rsidP="00686D3A">
      <w:pPr>
        <w:pStyle w:val="titolo10"/>
        <w:rPr>
          <w:color w:val="002060"/>
        </w:rPr>
      </w:pPr>
      <w:r w:rsidRPr="000E0A70">
        <w:rPr>
          <w:color w:val="002060"/>
        </w:rPr>
        <w:t xml:space="preserve">GARE DEL 15/10/2022 </w:t>
      </w:r>
    </w:p>
    <w:p w14:paraId="54C3BFC9" w14:textId="77777777" w:rsidR="00686D3A" w:rsidRPr="000E0A70" w:rsidRDefault="00686D3A" w:rsidP="00686D3A">
      <w:pPr>
        <w:pStyle w:val="titolo60"/>
        <w:rPr>
          <w:color w:val="002060"/>
        </w:rPr>
      </w:pPr>
      <w:r w:rsidRPr="000E0A70">
        <w:rPr>
          <w:color w:val="002060"/>
        </w:rPr>
        <w:t xml:space="preserve">DECISIONI DEL GIUDICE SPORTIVO </w:t>
      </w:r>
    </w:p>
    <w:p w14:paraId="74A16885"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gara del 15/10/2022 ACLI AUDAX MONTECOSARO C5 - ACLI VILLA MUSONE </w:t>
      </w:r>
      <w:r w:rsidRPr="000E0A70">
        <w:rPr>
          <w:color w:val="002060"/>
        </w:rPr>
        <w:br/>
        <w:t xml:space="preserve">Il Giudice Sportivo, dopo aver esaminato il referto arbitrale relativo alla gara, Acli Audax Montecosaro - Acli Villa Musone del 15/10/2022 Coppa Marche under 21 Calcio a 5, nel quale era presente un provvedimento disciplinare di ammonizione nei confronti del giocatore n. 6 Sig. </w:t>
      </w:r>
      <w:proofErr w:type="spellStart"/>
      <w:r w:rsidRPr="000E0A70">
        <w:rPr>
          <w:color w:val="002060"/>
        </w:rPr>
        <w:t>Calcabrini</w:t>
      </w:r>
      <w:proofErr w:type="spellEnd"/>
      <w:r w:rsidRPr="000E0A70">
        <w:rPr>
          <w:color w:val="002060"/>
        </w:rPr>
        <w:t xml:space="preserve"> Alessio della Società Villa Musone e, avendo riscontrato, da un controllo del sistema informatico nonché dalle successive verifiche presso l'Ufficio tesseramenti, che il suddetto giocatore risulta svincolato e quindi non tesserato per la predetta Società sportiva, </w:t>
      </w:r>
    </w:p>
    <w:p w14:paraId="6F33A2BC" w14:textId="77777777" w:rsidR="00686D3A" w:rsidRPr="000E0A70" w:rsidRDefault="00686D3A" w:rsidP="00686D3A">
      <w:pPr>
        <w:pStyle w:val="diffida"/>
        <w:spacing w:before="80" w:beforeAutospacing="0" w:after="40" w:afterAutospacing="0"/>
        <w:jc w:val="center"/>
        <w:rPr>
          <w:color w:val="002060"/>
        </w:rPr>
      </w:pPr>
      <w:r w:rsidRPr="000E0A70">
        <w:rPr>
          <w:color w:val="002060"/>
        </w:rPr>
        <w:t>DELIBERA</w:t>
      </w:r>
    </w:p>
    <w:p w14:paraId="2AF70035"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 di assegnare gara persa alla Società Villa Musone omologando il seguente risultato: Audax Montecosaro 6- Società Villa Musone 0; </w:t>
      </w:r>
    </w:p>
    <w:p w14:paraId="60CFB91C"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 di comminare l'ammenda di Euro 100,00 alla Società Villa </w:t>
      </w:r>
      <w:proofErr w:type="gramStart"/>
      <w:r w:rsidRPr="000E0A70">
        <w:rPr>
          <w:color w:val="002060"/>
        </w:rPr>
        <w:t>Musone ;</w:t>
      </w:r>
      <w:proofErr w:type="gramEnd"/>
      <w:r w:rsidRPr="000E0A70">
        <w:rPr>
          <w:color w:val="002060"/>
        </w:rPr>
        <w:t xml:space="preserve"> </w:t>
      </w:r>
    </w:p>
    <w:p w14:paraId="1BFD486E"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 di inibire fino al 26/10/2022 il dirigente accompagnatore </w:t>
      </w:r>
      <w:proofErr w:type="spellStart"/>
      <w:r w:rsidRPr="000E0A70">
        <w:rPr>
          <w:color w:val="002060"/>
        </w:rPr>
        <w:t>Sig.Capitano</w:t>
      </w:r>
      <w:proofErr w:type="spellEnd"/>
      <w:r w:rsidRPr="000E0A70">
        <w:rPr>
          <w:color w:val="002060"/>
        </w:rPr>
        <w:t xml:space="preserve"> Pierpaolo; </w:t>
      </w:r>
    </w:p>
    <w:p w14:paraId="5ED074F5"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 di squalificare il giocatore Sig. </w:t>
      </w:r>
      <w:proofErr w:type="spellStart"/>
      <w:r w:rsidRPr="000E0A70">
        <w:rPr>
          <w:color w:val="002060"/>
        </w:rPr>
        <w:t>Calcabrini</w:t>
      </w:r>
      <w:proofErr w:type="spellEnd"/>
      <w:r w:rsidRPr="000E0A70">
        <w:rPr>
          <w:color w:val="002060"/>
        </w:rPr>
        <w:t xml:space="preserve"> per una gara da scontare dopo l'eventuale formale tesseramento </w:t>
      </w:r>
    </w:p>
    <w:p w14:paraId="7E23C267" w14:textId="77777777" w:rsidR="00686D3A" w:rsidRPr="000E0A70" w:rsidRDefault="00686D3A" w:rsidP="00686D3A">
      <w:pPr>
        <w:pStyle w:val="titolo7a"/>
        <w:rPr>
          <w:color w:val="002060"/>
        </w:rPr>
      </w:pPr>
      <w:r w:rsidRPr="000E0A70">
        <w:rPr>
          <w:color w:val="002060"/>
        </w:rPr>
        <w:t xml:space="preserve">PROVVEDIMENTI DISCIPLINARI </w:t>
      </w:r>
    </w:p>
    <w:p w14:paraId="3CE5DCBC" w14:textId="77777777" w:rsidR="00686D3A" w:rsidRPr="000E0A70" w:rsidRDefault="00686D3A" w:rsidP="00686D3A">
      <w:pPr>
        <w:pStyle w:val="titolo7b0"/>
        <w:rPr>
          <w:color w:val="002060"/>
        </w:rPr>
      </w:pPr>
      <w:r w:rsidRPr="000E0A70">
        <w:rPr>
          <w:color w:val="002060"/>
        </w:rPr>
        <w:t xml:space="preserve">In base alle risultanze degli atti ufficiali sono state deliberate le seguenti sanzioni disciplinari. </w:t>
      </w:r>
    </w:p>
    <w:p w14:paraId="5951E0C0" w14:textId="77777777" w:rsidR="00686D3A" w:rsidRPr="000E0A70" w:rsidRDefault="00686D3A" w:rsidP="00686D3A">
      <w:pPr>
        <w:pStyle w:val="titolo30"/>
        <w:rPr>
          <w:color w:val="002060"/>
        </w:rPr>
      </w:pPr>
      <w:r w:rsidRPr="000E0A70">
        <w:rPr>
          <w:color w:val="002060"/>
        </w:rPr>
        <w:t xml:space="preserve">SOCIETA' </w:t>
      </w:r>
    </w:p>
    <w:p w14:paraId="35281864" w14:textId="77777777" w:rsidR="00686D3A" w:rsidRPr="000E0A70" w:rsidRDefault="00686D3A" w:rsidP="00686D3A">
      <w:pPr>
        <w:pStyle w:val="titolo20"/>
        <w:rPr>
          <w:color w:val="002060"/>
        </w:rPr>
      </w:pPr>
      <w:r w:rsidRPr="000E0A70">
        <w:rPr>
          <w:color w:val="002060"/>
        </w:rPr>
        <w:t xml:space="preserve">PERDITA DELLA GARA: </w:t>
      </w:r>
    </w:p>
    <w:p w14:paraId="5E3C8AB8"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ACLI VILLA MUSONE </w:t>
      </w:r>
      <w:r w:rsidRPr="000E0A70">
        <w:rPr>
          <w:color w:val="002060"/>
        </w:rPr>
        <w:br/>
        <w:t xml:space="preserve">V. Delibera </w:t>
      </w:r>
    </w:p>
    <w:p w14:paraId="53A29F3E" w14:textId="77777777" w:rsidR="00686D3A" w:rsidRPr="000E0A70" w:rsidRDefault="00686D3A" w:rsidP="00686D3A">
      <w:pPr>
        <w:pStyle w:val="titolo20"/>
        <w:rPr>
          <w:color w:val="002060"/>
        </w:rPr>
      </w:pPr>
      <w:r w:rsidRPr="000E0A70">
        <w:rPr>
          <w:color w:val="002060"/>
        </w:rPr>
        <w:t xml:space="preserve">AMMENDA </w:t>
      </w:r>
    </w:p>
    <w:p w14:paraId="20C3E4AB" w14:textId="77777777" w:rsidR="00686D3A" w:rsidRPr="000E0A70" w:rsidRDefault="00686D3A" w:rsidP="00686D3A">
      <w:pPr>
        <w:pStyle w:val="diffida"/>
        <w:spacing w:before="80" w:beforeAutospacing="0" w:after="40" w:afterAutospacing="0"/>
        <w:jc w:val="left"/>
        <w:rPr>
          <w:color w:val="002060"/>
        </w:rPr>
      </w:pPr>
      <w:r w:rsidRPr="000E0A70">
        <w:rPr>
          <w:color w:val="002060"/>
        </w:rPr>
        <w:t xml:space="preserve">Euro 100,00 ACLI VILLA MUSONE </w:t>
      </w:r>
      <w:r w:rsidRPr="000E0A70">
        <w:rPr>
          <w:color w:val="002060"/>
        </w:rPr>
        <w:br/>
        <w:t xml:space="preserve">V. Delibera </w:t>
      </w:r>
    </w:p>
    <w:p w14:paraId="1628311E" w14:textId="77777777" w:rsidR="00686D3A" w:rsidRPr="000E0A70" w:rsidRDefault="00686D3A" w:rsidP="00686D3A">
      <w:pPr>
        <w:pStyle w:val="titolo30"/>
        <w:rPr>
          <w:color w:val="002060"/>
        </w:rPr>
      </w:pPr>
      <w:r w:rsidRPr="000E0A70">
        <w:rPr>
          <w:color w:val="002060"/>
        </w:rPr>
        <w:t xml:space="preserve">DIRIGENTI </w:t>
      </w:r>
    </w:p>
    <w:p w14:paraId="1EF0F9D5" w14:textId="77777777" w:rsidR="00686D3A" w:rsidRPr="000E0A70" w:rsidRDefault="00686D3A" w:rsidP="00686D3A">
      <w:pPr>
        <w:pStyle w:val="titolo20"/>
        <w:rPr>
          <w:color w:val="002060"/>
        </w:rPr>
      </w:pPr>
      <w:r w:rsidRPr="000E0A70">
        <w:rPr>
          <w:color w:val="002060"/>
        </w:rPr>
        <w:t xml:space="preserve">INIBIZIONE A SVOLGERE OGNI ATTIVITA' FINO AL 26/10/2022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19BA6D32" w14:textId="77777777" w:rsidTr="00C77AA9">
        <w:tc>
          <w:tcPr>
            <w:tcW w:w="2200" w:type="dxa"/>
            <w:tcMar>
              <w:top w:w="20" w:type="dxa"/>
              <w:left w:w="20" w:type="dxa"/>
              <w:bottom w:w="20" w:type="dxa"/>
              <w:right w:w="20" w:type="dxa"/>
            </w:tcMar>
            <w:vAlign w:val="center"/>
            <w:hideMark/>
          </w:tcPr>
          <w:p w14:paraId="1DAD211F" w14:textId="77777777" w:rsidR="00686D3A" w:rsidRPr="000E0A70" w:rsidRDefault="00686D3A" w:rsidP="00C77AA9">
            <w:pPr>
              <w:pStyle w:val="movimento"/>
              <w:rPr>
                <w:color w:val="002060"/>
              </w:rPr>
            </w:pPr>
            <w:r w:rsidRPr="000E0A70">
              <w:rPr>
                <w:color w:val="002060"/>
              </w:rPr>
              <w:t>CAPITANO PIER PAOLO</w:t>
            </w:r>
          </w:p>
        </w:tc>
        <w:tc>
          <w:tcPr>
            <w:tcW w:w="2200" w:type="dxa"/>
            <w:tcMar>
              <w:top w:w="20" w:type="dxa"/>
              <w:left w:w="20" w:type="dxa"/>
              <w:bottom w:w="20" w:type="dxa"/>
              <w:right w:w="20" w:type="dxa"/>
            </w:tcMar>
            <w:vAlign w:val="center"/>
            <w:hideMark/>
          </w:tcPr>
          <w:p w14:paraId="15DC5358" w14:textId="77777777" w:rsidR="00686D3A" w:rsidRPr="000E0A70" w:rsidRDefault="00686D3A" w:rsidP="00C77AA9">
            <w:pPr>
              <w:pStyle w:val="movimento2"/>
              <w:rPr>
                <w:color w:val="002060"/>
              </w:rPr>
            </w:pPr>
            <w:r w:rsidRPr="000E0A70">
              <w:rPr>
                <w:color w:val="002060"/>
              </w:rPr>
              <w:t xml:space="preserve">(ACLI VILLA MUSONE) </w:t>
            </w:r>
          </w:p>
        </w:tc>
        <w:tc>
          <w:tcPr>
            <w:tcW w:w="800" w:type="dxa"/>
            <w:tcMar>
              <w:top w:w="20" w:type="dxa"/>
              <w:left w:w="20" w:type="dxa"/>
              <w:bottom w:w="20" w:type="dxa"/>
              <w:right w:w="20" w:type="dxa"/>
            </w:tcMar>
            <w:vAlign w:val="center"/>
            <w:hideMark/>
          </w:tcPr>
          <w:p w14:paraId="40760979"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B562AC5"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3B389CF" w14:textId="77777777" w:rsidR="00686D3A" w:rsidRPr="000E0A70" w:rsidRDefault="00686D3A" w:rsidP="00C77AA9">
            <w:pPr>
              <w:pStyle w:val="movimento2"/>
              <w:rPr>
                <w:color w:val="002060"/>
              </w:rPr>
            </w:pPr>
            <w:r w:rsidRPr="000E0A70">
              <w:rPr>
                <w:color w:val="002060"/>
              </w:rPr>
              <w:t> </w:t>
            </w:r>
          </w:p>
        </w:tc>
      </w:tr>
    </w:tbl>
    <w:p w14:paraId="1FFBC3F9" w14:textId="77777777" w:rsidR="00686D3A" w:rsidRPr="000E0A70" w:rsidRDefault="00686D3A" w:rsidP="00686D3A">
      <w:pPr>
        <w:pStyle w:val="diffida"/>
        <w:spacing w:before="80" w:beforeAutospacing="0" w:after="40" w:afterAutospacing="0"/>
        <w:jc w:val="left"/>
        <w:rPr>
          <w:rFonts w:eastAsiaTheme="minorEastAsia"/>
          <w:color w:val="002060"/>
        </w:rPr>
      </w:pPr>
      <w:r w:rsidRPr="000E0A70">
        <w:rPr>
          <w:color w:val="002060"/>
        </w:rPr>
        <w:t xml:space="preserve">V. delibera </w:t>
      </w:r>
    </w:p>
    <w:p w14:paraId="1899F2C3" w14:textId="77777777" w:rsidR="00686D3A" w:rsidRPr="000E0A70" w:rsidRDefault="00686D3A" w:rsidP="00686D3A">
      <w:pPr>
        <w:pStyle w:val="titolo30"/>
        <w:rPr>
          <w:color w:val="002060"/>
        </w:rPr>
      </w:pPr>
      <w:r w:rsidRPr="000E0A70">
        <w:rPr>
          <w:color w:val="002060"/>
        </w:rPr>
        <w:t xml:space="preserve">CALCIATORI ESPULSI </w:t>
      </w:r>
    </w:p>
    <w:p w14:paraId="6502EB5E" w14:textId="77777777" w:rsidR="00686D3A" w:rsidRPr="000E0A70" w:rsidRDefault="00686D3A" w:rsidP="00686D3A">
      <w:pPr>
        <w:pStyle w:val="titolo20"/>
        <w:rPr>
          <w:color w:val="002060"/>
        </w:rPr>
      </w:pPr>
      <w:r w:rsidRPr="000E0A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5517B18F" w14:textId="77777777" w:rsidTr="00C77AA9">
        <w:tc>
          <w:tcPr>
            <w:tcW w:w="2200" w:type="dxa"/>
            <w:tcMar>
              <w:top w:w="20" w:type="dxa"/>
              <w:left w:w="20" w:type="dxa"/>
              <w:bottom w:w="20" w:type="dxa"/>
              <w:right w:w="20" w:type="dxa"/>
            </w:tcMar>
            <w:vAlign w:val="center"/>
            <w:hideMark/>
          </w:tcPr>
          <w:p w14:paraId="3C0C6EC2" w14:textId="77777777" w:rsidR="00686D3A" w:rsidRPr="000E0A70" w:rsidRDefault="00686D3A" w:rsidP="00C77AA9">
            <w:pPr>
              <w:pStyle w:val="movimento"/>
              <w:rPr>
                <w:color w:val="002060"/>
              </w:rPr>
            </w:pPr>
            <w:r w:rsidRPr="000E0A70">
              <w:rPr>
                <w:color w:val="002060"/>
              </w:rPr>
              <w:t>VENTURA ALESSANDRO</w:t>
            </w:r>
          </w:p>
        </w:tc>
        <w:tc>
          <w:tcPr>
            <w:tcW w:w="2200" w:type="dxa"/>
            <w:tcMar>
              <w:top w:w="20" w:type="dxa"/>
              <w:left w:w="20" w:type="dxa"/>
              <w:bottom w:w="20" w:type="dxa"/>
              <w:right w:w="20" w:type="dxa"/>
            </w:tcMar>
            <w:vAlign w:val="center"/>
            <w:hideMark/>
          </w:tcPr>
          <w:p w14:paraId="4401DABF" w14:textId="77777777" w:rsidR="00686D3A" w:rsidRPr="000E0A70" w:rsidRDefault="00686D3A" w:rsidP="00C77AA9">
            <w:pPr>
              <w:pStyle w:val="movimento2"/>
              <w:rPr>
                <w:color w:val="002060"/>
              </w:rPr>
            </w:pPr>
            <w:r w:rsidRPr="000E0A70">
              <w:rPr>
                <w:color w:val="002060"/>
              </w:rPr>
              <w:t>(</w:t>
            </w:r>
            <w:proofErr w:type="gramStart"/>
            <w:r w:rsidRPr="000E0A70">
              <w:rPr>
                <w:color w:val="002060"/>
              </w:rPr>
              <w:t>CITTA</w:t>
            </w:r>
            <w:proofErr w:type="gramEnd"/>
            <w:r w:rsidRPr="000E0A70">
              <w:rPr>
                <w:color w:val="002060"/>
              </w:rPr>
              <w:t xml:space="preserve"> DI OSTRA) </w:t>
            </w:r>
          </w:p>
        </w:tc>
        <w:tc>
          <w:tcPr>
            <w:tcW w:w="800" w:type="dxa"/>
            <w:tcMar>
              <w:top w:w="20" w:type="dxa"/>
              <w:left w:w="20" w:type="dxa"/>
              <w:bottom w:w="20" w:type="dxa"/>
              <w:right w:w="20" w:type="dxa"/>
            </w:tcMar>
            <w:vAlign w:val="center"/>
            <w:hideMark/>
          </w:tcPr>
          <w:p w14:paraId="1631BC2A"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D0C4485"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2AAD4AB4" w14:textId="77777777" w:rsidR="00686D3A" w:rsidRPr="000E0A70" w:rsidRDefault="00686D3A" w:rsidP="00C77AA9">
            <w:pPr>
              <w:pStyle w:val="movimento2"/>
              <w:rPr>
                <w:color w:val="002060"/>
              </w:rPr>
            </w:pPr>
            <w:r w:rsidRPr="000E0A70">
              <w:rPr>
                <w:color w:val="002060"/>
              </w:rPr>
              <w:t> </w:t>
            </w:r>
          </w:p>
        </w:tc>
      </w:tr>
    </w:tbl>
    <w:p w14:paraId="09039072" w14:textId="77777777" w:rsidR="00686D3A" w:rsidRPr="000E0A70" w:rsidRDefault="00686D3A" w:rsidP="00686D3A">
      <w:pPr>
        <w:pStyle w:val="titolo30"/>
        <w:rPr>
          <w:rFonts w:eastAsiaTheme="minorEastAsia"/>
          <w:color w:val="002060"/>
        </w:rPr>
      </w:pPr>
      <w:r w:rsidRPr="000E0A70">
        <w:rPr>
          <w:color w:val="002060"/>
        </w:rPr>
        <w:t xml:space="preserve">CALCIATORI NON ESPULSI </w:t>
      </w:r>
    </w:p>
    <w:p w14:paraId="68C9228E" w14:textId="77777777" w:rsidR="00686D3A" w:rsidRPr="000E0A70" w:rsidRDefault="00686D3A" w:rsidP="00686D3A">
      <w:pPr>
        <w:pStyle w:val="titolo20"/>
        <w:rPr>
          <w:color w:val="002060"/>
        </w:rPr>
      </w:pPr>
      <w:r w:rsidRPr="000E0A7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6F988A6F" w14:textId="77777777" w:rsidTr="00C77AA9">
        <w:tc>
          <w:tcPr>
            <w:tcW w:w="2200" w:type="dxa"/>
            <w:tcMar>
              <w:top w:w="20" w:type="dxa"/>
              <w:left w:w="20" w:type="dxa"/>
              <w:bottom w:w="20" w:type="dxa"/>
              <w:right w:w="20" w:type="dxa"/>
            </w:tcMar>
            <w:vAlign w:val="center"/>
            <w:hideMark/>
          </w:tcPr>
          <w:p w14:paraId="073F83D2" w14:textId="77777777" w:rsidR="00686D3A" w:rsidRPr="000E0A70" w:rsidRDefault="00686D3A" w:rsidP="00C77AA9">
            <w:pPr>
              <w:pStyle w:val="movimento"/>
              <w:rPr>
                <w:color w:val="002060"/>
              </w:rPr>
            </w:pPr>
            <w:r w:rsidRPr="000E0A70">
              <w:rPr>
                <w:color w:val="002060"/>
              </w:rPr>
              <w:t>CALCABRINI ALESSIO</w:t>
            </w:r>
          </w:p>
        </w:tc>
        <w:tc>
          <w:tcPr>
            <w:tcW w:w="2200" w:type="dxa"/>
            <w:tcMar>
              <w:top w:w="20" w:type="dxa"/>
              <w:left w:w="20" w:type="dxa"/>
              <w:bottom w:w="20" w:type="dxa"/>
              <w:right w:w="20" w:type="dxa"/>
            </w:tcMar>
            <w:vAlign w:val="center"/>
            <w:hideMark/>
          </w:tcPr>
          <w:p w14:paraId="2AB0C7C9" w14:textId="77777777" w:rsidR="00686D3A" w:rsidRPr="000E0A70" w:rsidRDefault="00686D3A" w:rsidP="00C77AA9">
            <w:pPr>
              <w:pStyle w:val="movimento2"/>
              <w:rPr>
                <w:color w:val="002060"/>
              </w:rPr>
            </w:pPr>
            <w:r w:rsidRPr="000E0A70">
              <w:rPr>
                <w:color w:val="002060"/>
              </w:rPr>
              <w:t xml:space="preserve">(ACLI VILLA MUSONE) </w:t>
            </w:r>
          </w:p>
        </w:tc>
        <w:tc>
          <w:tcPr>
            <w:tcW w:w="800" w:type="dxa"/>
            <w:tcMar>
              <w:top w:w="20" w:type="dxa"/>
              <w:left w:w="20" w:type="dxa"/>
              <w:bottom w:w="20" w:type="dxa"/>
              <w:right w:w="20" w:type="dxa"/>
            </w:tcMar>
            <w:vAlign w:val="center"/>
            <w:hideMark/>
          </w:tcPr>
          <w:p w14:paraId="5AED4235"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B11E37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84F2703" w14:textId="77777777" w:rsidR="00686D3A" w:rsidRPr="000E0A70" w:rsidRDefault="00686D3A" w:rsidP="00C77AA9">
            <w:pPr>
              <w:pStyle w:val="movimento2"/>
              <w:rPr>
                <w:color w:val="002060"/>
              </w:rPr>
            </w:pPr>
            <w:r w:rsidRPr="000E0A70">
              <w:rPr>
                <w:color w:val="002060"/>
              </w:rPr>
              <w:t> </w:t>
            </w:r>
          </w:p>
        </w:tc>
      </w:tr>
    </w:tbl>
    <w:p w14:paraId="4A03B730" w14:textId="77777777" w:rsidR="00686D3A" w:rsidRPr="000E0A70" w:rsidRDefault="00686D3A" w:rsidP="00686D3A">
      <w:pPr>
        <w:pStyle w:val="diffida"/>
        <w:spacing w:before="80" w:beforeAutospacing="0" w:after="40" w:afterAutospacing="0"/>
        <w:jc w:val="left"/>
        <w:rPr>
          <w:rFonts w:eastAsiaTheme="minorEastAsia"/>
          <w:color w:val="002060"/>
        </w:rPr>
      </w:pPr>
      <w:proofErr w:type="spellStart"/>
      <w:r w:rsidRPr="000E0A70">
        <w:rPr>
          <w:color w:val="002060"/>
        </w:rPr>
        <w:t>vd</w:t>
      </w:r>
      <w:proofErr w:type="spellEnd"/>
      <w:r w:rsidRPr="000E0A70">
        <w:rPr>
          <w:color w:val="002060"/>
        </w:rPr>
        <w:t xml:space="preserve">. delibera. </w:t>
      </w:r>
    </w:p>
    <w:p w14:paraId="0B9797D0" w14:textId="77777777" w:rsidR="00686D3A" w:rsidRPr="000E0A70" w:rsidRDefault="00686D3A" w:rsidP="00686D3A">
      <w:pPr>
        <w:pStyle w:val="titolo20"/>
        <w:rPr>
          <w:color w:val="002060"/>
        </w:rPr>
      </w:pPr>
      <w:r w:rsidRPr="000E0A7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42965931" w14:textId="77777777" w:rsidTr="00C77AA9">
        <w:tc>
          <w:tcPr>
            <w:tcW w:w="2200" w:type="dxa"/>
            <w:tcMar>
              <w:top w:w="20" w:type="dxa"/>
              <w:left w:w="20" w:type="dxa"/>
              <w:bottom w:w="20" w:type="dxa"/>
              <w:right w:w="20" w:type="dxa"/>
            </w:tcMar>
            <w:vAlign w:val="center"/>
            <w:hideMark/>
          </w:tcPr>
          <w:p w14:paraId="51A7C534" w14:textId="77777777" w:rsidR="00686D3A" w:rsidRPr="000E0A70" w:rsidRDefault="00686D3A" w:rsidP="00C77AA9">
            <w:pPr>
              <w:pStyle w:val="movimento"/>
              <w:rPr>
                <w:color w:val="002060"/>
              </w:rPr>
            </w:pPr>
            <w:r w:rsidRPr="000E0A70">
              <w:rPr>
                <w:color w:val="002060"/>
              </w:rPr>
              <w:t>FELICIONI MICHELE</w:t>
            </w:r>
          </w:p>
        </w:tc>
        <w:tc>
          <w:tcPr>
            <w:tcW w:w="2200" w:type="dxa"/>
            <w:tcMar>
              <w:top w:w="20" w:type="dxa"/>
              <w:left w:w="20" w:type="dxa"/>
              <w:bottom w:w="20" w:type="dxa"/>
              <w:right w:w="20" w:type="dxa"/>
            </w:tcMar>
            <w:vAlign w:val="center"/>
            <w:hideMark/>
          </w:tcPr>
          <w:p w14:paraId="2C453009" w14:textId="77777777" w:rsidR="00686D3A" w:rsidRPr="000E0A70" w:rsidRDefault="00686D3A" w:rsidP="00C77AA9">
            <w:pPr>
              <w:pStyle w:val="movimento2"/>
              <w:rPr>
                <w:color w:val="002060"/>
              </w:rPr>
            </w:pPr>
            <w:r w:rsidRPr="000E0A70">
              <w:rPr>
                <w:color w:val="002060"/>
              </w:rPr>
              <w:t xml:space="preserve">(CSI STELLA A.S.D.) </w:t>
            </w:r>
          </w:p>
        </w:tc>
        <w:tc>
          <w:tcPr>
            <w:tcW w:w="800" w:type="dxa"/>
            <w:tcMar>
              <w:top w:w="20" w:type="dxa"/>
              <w:left w:w="20" w:type="dxa"/>
              <w:bottom w:w="20" w:type="dxa"/>
              <w:right w:w="20" w:type="dxa"/>
            </w:tcMar>
            <w:vAlign w:val="center"/>
            <w:hideMark/>
          </w:tcPr>
          <w:p w14:paraId="7550A26E"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1745C0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57FA90EB" w14:textId="77777777" w:rsidR="00686D3A" w:rsidRPr="000E0A70" w:rsidRDefault="00686D3A" w:rsidP="00C77AA9">
            <w:pPr>
              <w:pStyle w:val="movimento2"/>
              <w:rPr>
                <w:color w:val="002060"/>
              </w:rPr>
            </w:pPr>
            <w:r w:rsidRPr="000E0A70">
              <w:rPr>
                <w:color w:val="002060"/>
              </w:rPr>
              <w:t> </w:t>
            </w:r>
          </w:p>
        </w:tc>
      </w:tr>
    </w:tbl>
    <w:p w14:paraId="1CE89421" w14:textId="77777777" w:rsidR="00686D3A" w:rsidRPr="000E0A70" w:rsidRDefault="00686D3A" w:rsidP="00686D3A">
      <w:pPr>
        <w:pStyle w:val="titolo20"/>
        <w:rPr>
          <w:rFonts w:eastAsiaTheme="minorEastAsia"/>
          <w:color w:val="002060"/>
        </w:rPr>
      </w:pPr>
      <w:r w:rsidRPr="000E0A7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6D3A" w:rsidRPr="000E0A70" w14:paraId="19B88A37" w14:textId="77777777" w:rsidTr="00C77AA9">
        <w:tc>
          <w:tcPr>
            <w:tcW w:w="2200" w:type="dxa"/>
            <w:tcMar>
              <w:top w:w="20" w:type="dxa"/>
              <w:left w:w="20" w:type="dxa"/>
              <w:bottom w:w="20" w:type="dxa"/>
              <w:right w:w="20" w:type="dxa"/>
            </w:tcMar>
            <w:vAlign w:val="center"/>
            <w:hideMark/>
          </w:tcPr>
          <w:p w14:paraId="21877BF9" w14:textId="77777777" w:rsidR="00686D3A" w:rsidRPr="000E0A70" w:rsidRDefault="00686D3A" w:rsidP="00C77AA9">
            <w:pPr>
              <w:pStyle w:val="movimento"/>
              <w:rPr>
                <w:color w:val="002060"/>
              </w:rPr>
            </w:pPr>
            <w:r w:rsidRPr="000E0A70">
              <w:rPr>
                <w:color w:val="002060"/>
              </w:rPr>
              <w:lastRenderedPageBreak/>
              <w:t>AMICHETTI GIANLUCA</w:t>
            </w:r>
          </w:p>
        </w:tc>
        <w:tc>
          <w:tcPr>
            <w:tcW w:w="2200" w:type="dxa"/>
            <w:tcMar>
              <w:top w:w="20" w:type="dxa"/>
              <w:left w:w="20" w:type="dxa"/>
              <w:bottom w:w="20" w:type="dxa"/>
              <w:right w:w="20" w:type="dxa"/>
            </w:tcMar>
            <w:vAlign w:val="center"/>
            <w:hideMark/>
          </w:tcPr>
          <w:p w14:paraId="65ABCBF5" w14:textId="77777777" w:rsidR="00686D3A" w:rsidRPr="000E0A70" w:rsidRDefault="00686D3A" w:rsidP="00C77AA9">
            <w:pPr>
              <w:pStyle w:val="movimento2"/>
              <w:rPr>
                <w:color w:val="002060"/>
              </w:rPr>
            </w:pPr>
            <w:r w:rsidRPr="000E0A70">
              <w:rPr>
                <w:color w:val="002060"/>
              </w:rPr>
              <w:t xml:space="preserve">(ACLI AUDAX MONTECOSARO C5) </w:t>
            </w:r>
          </w:p>
        </w:tc>
        <w:tc>
          <w:tcPr>
            <w:tcW w:w="800" w:type="dxa"/>
            <w:tcMar>
              <w:top w:w="20" w:type="dxa"/>
              <w:left w:w="20" w:type="dxa"/>
              <w:bottom w:w="20" w:type="dxa"/>
              <w:right w:w="20" w:type="dxa"/>
            </w:tcMar>
            <w:vAlign w:val="center"/>
            <w:hideMark/>
          </w:tcPr>
          <w:p w14:paraId="0ABC614E"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77EDA501" w14:textId="77777777" w:rsidR="00686D3A" w:rsidRPr="000E0A70" w:rsidRDefault="00686D3A" w:rsidP="00C77AA9">
            <w:pPr>
              <w:pStyle w:val="movimento"/>
              <w:rPr>
                <w:color w:val="002060"/>
              </w:rPr>
            </w:pPr>
            <w:r w:rsidRPr="000E0A70">
              <w:rPr>
                <w:color w:val="002060"/>
              </w:rPr>
              <w:t>NATALI MARCO</w:t>
            </w:r>
          </w:p>
        </w:tc>
        <w:tc>
          <w:tcPr>
            <w:tcW w:w="2200" w:type="dxa"/>
            <w:tcMar>
              <w:top w:w="20" w:type="dxa"/>
              <w:left w:w="20" w:type="dxa"/>
              <w:bottom w:w="20" w:type="dxa"/>
              <w:right w:w="20" w:type="dxa"/>
            </w:tcMar>
            <w:vAlign w:val="center"/>
            <w:hideMark/>
          </w:tcPr>
          <w:p w14:paraId="72E015FD" w14:textId="77777777" w:rsidR="00686D3A" w:rsidRPr="000E0A70" w:rsidRDefault="00686D3A" w:rsidP="00C77AA9">
            <w:pPr>
              <w:pStyle w:val="movimento2"/>
              <w:rPr>
                <w:color w:val="002060"/>
              </w:rPr>
            </w:pPr>
            <w:r w:rsidRPr="000E0A70">
              <w:rPr>
                <w:color w:val="002060"/>
              </w:rPr>
              <w:t xml:space="preserve">(ACLI AUDAX MONTECOSARO C5) </w:t>
            </w:r>
          </w:p>
        </w:tc>
      </w:tr>
      <w:tr w:rsidR="00686D3A" w:rsidRPr="000E0A70" w14:paraId="73A4D905" w14:textId="77777777" w:rsidTr="00C77AA9">
        <w:tc>
          <w:tcPr>
            <w:tcW w:w="2200" w:type="dxa"/>
            <w:tcMar>
              <w:top w:w="20" w:type="dxa"/>
              <w:left w:w="20" w:type="dxa"/>
              <w:bottom w:w="20" w:type="dxa"/>
              <w:right w:w="20" w:type="dxa"/>
            </w:tcMar>
            <w:vAlign w:val="center"/>
            <w:hideMark/>
          </w:tcPr>
          <w:p w14:paraId="579B2AD5" w14:textId="77777777" w:rsidR="00686D3A" w:rsidRPr="000E0A70" w:rsidRDefault="00686D3A" w:rsidP="00C77AA9">
            <w:pPr>
              <w:pStyle w:val="movimento"/>
              <w:rPr>
                <w:color w:val="002060"/>
              </w:rPr>
            </w:pPr>
            <w:r w:rsidRPr="000E0A70">
              <w:rPr>
                <w:color w:val="002060"/>
              </w:rPr>
              <w:t>CALCABRINI ALESSIO</w:t>
            </w:r>
          </w:p>
        </w:tc>
        <w:tc>
          <w:tcPr>
            <w:tcW w:w="2200" w:type="dxa"/>
            <w:tcMar>
              <w:top w:w="20" w:type="dxa"/>
              <w:left w:w="20" w:type="dxa"/>
              <w:bottom w:w="20" w:type="dxa"/>
              <w:right w:w="20" w:type="dxa"/>
            </w:tcMar>
            <w:vAlign w:val="center"/>
            <w:hideMark/>
          </w:tcPr>
          <w:p w14:paraId="76C718D3" w14:textId="77777777" w:rsidR="00686D3A" w:rsidRPr="000E0A70" w:rsidRDefault="00686D3A" w:rsidP="00C77AA9">
            <w:pPr>
              <w:pStyle w:val="movimento2"/>
              <w:rPr>
                <w:color w:val="002060"/>
              </w:rPr>
            </w:pPr>
            <w:r w:rsidRPr="000E0A70">
              <w:rPr>
                <w:color w:val="002060"/>
              </w:rPr>
              <w:t xml:space="preserve">(ACLI VILLA MUSONE) </w:t>
            </w:r>
          </w:p>
        </w:tc>
        <w:tc>
          <w:tcPr>
            <w:tcW w:w="800" w:type="dxa"/>
            <w:tcMar>
              <w:top w:w="20" w:type="dxa"/>
              <w:left w:w="20" w:type="dxa"/>
              <w:bottom w:w="20" w:type="dxa"/>
              <w:right w:w="20" w:type="dxa"/>
            </w:tcMar>
            <w:vAlign w:val="center"/>
            <w:hideMark/>
          </w:tcPr>
          <w:p w14:paraId="4F1042A0"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3DD8C439" w14:textId="77777777" w:rsidR="00686D3A" w:rsidRPr="000E0A70" w:rsidRDefault="00686D3A" w:rsidP="00C77AA9">
            <w:pPr>
              <w:pStyle w:val="movimento"/>
              <w:rPr>
                <w:color w:val="002060"/>
              </w:rPr>
            </w:pPr>
            <w:r w:rsidRPr="000E0A70">
              <w:rPr>
                <w:color w:val="002060"/>
              </w:rPr>
              <w:t>TARSI LUCA</w:t>
            </w:r>
          </w:p>
        </w:tc>
        <w:tc>
          <w:tcPr>
            <w:tcW w:w="2200" w:type="dxa"/>
            <w:tcMar>
              <w:top w:w="20" w:type="dxa"/>
              <w:left w:w="20" w:type="dxa"/>
              <w:bottom w:w="20" w:type="dxa"/>
              <w:right w:w="20" w:type="dxa"/>
            </w:tcMar>
            <w:vAlign w:val="center"/>
            <w:hideMark/>
          </w:tcPr>
          <w:p w14:paraId="3FEC9F37" w14:textId="77777777" w:rsidR="00686D3A" w:rsidRPr="000E0A70" w:rsidRDefault="00686D3A" w:rsidP="00C77AA9">
            <w:pPr>
              <w:pStyle w:val="movimento2"/>
              <w:rPr>
                <w:color w:val="002060"/>
              </w:rPr>
            </w:pPr>
            <w:r w:rsidRPr="000E0A70">
              <w:rPr>
                <w:color w:val="002060"/>
              </w:rPr>
              <w:t>(</w:t>
            </w:r>
            <w:proofErr w:type="gramStart"/>
            <w:r w:rsidRPr="000E0A70">
              <w:rPr>
                <w:color w:val="002060"/>
              </w:rPr>
              <w:t>CITTA</w:t>
            </w:r>
            <w:proofErr w:type="gramEnd"/>
            <w:r w:rsidRPr="000E0A70">
              <w:rPr>
                <w:color w:val="002060"/>
              </w:rPr>
              <w:t xml:space="preserve"> DI OSTRA) </w:t>
            </w:r>
          </w:p>
        </w:tc>
      </w:tr>
      <w:tr w:rsidR="00686D3A" w:rsidRPr="000E0A70" w14:paraId="7320B1C8" w14:textId="77777777" w:rsidTr="00C77AA9">
        <w:tc>
          <w:tcPr>
            <w:tcW w:w="2200" w:type="dxa"/>
            <w:tcMar>
              <w:top w:w="20" w:type="dxa"/>
              <w:left w:w="20" w:type="dxa"/>
              <w:bottom w:w="20" w:type="dxa"/>
              <w:right w:w="20" w:type="dxa"/>
            </w:tcMar>
            <w:vAlign w:val="center"/>
            <w:hideMark/>
          </w:tcPr>
          <w:p w14:paraId="16267F11" w14:textId="77777777" w:rsidR="00686D3A" w:rsidRPr="000E0A70" w:rsidRDefault="00686D3A" w:rsidP="00C77AA9">
            <w:pPr>
              <w:pStyle w:val="movimento"/>
              <w:rPr>
                <w:color w:val="002060"/>
              </w:rPr>
            </w:pPr>
            <w:r w:rsidRPr="000E0A70">
              <w:rPr>
                <w:color w:val="002060"/>
              </w:rPr>
              <w:t>PIGNOLONI ALESSANDRO</w:t>
            </w:r>
          </w:p>
        </w:tc>
        <w:tc>
          <w:tcPr>
            <w:tcW w:w="2200" w:type="dxa"/>
            <w:tcMar>
              <w:top w:w="20" w:type="dxa"/>
              <w:left w:w="20" w:type="dxa"/>
              <w:bottom w:w="20" w:type="dxa"/>
              <w:right w:w="20" w:type="dxa"/>
            </w:tcMar>
            <w:vAlign w:val="center"/>
            <w:hideMark/>
          </w:tcPr>
          <w:p w14:paraId="5DE57887" w14:textId="77777777" w:rsidR="00686D3A" w:rsidRPr="000E0A70" w:rsidRDefault="00686D3A" w:rsidP="00C77AA9">
            <w:pPr>
              <w:pStyle w:val="movimento2"/>
              <w:rPr>
                <w:color w:val="002060"/>
              </w:rPr>
            </w:pPr>
            <w:r w:rsidRPr="000E0A70">
              <w:rPr>
                <w:color w:val="002060"/>
              </w:rPr>
              <w:t xml:space="preserve">(DAMIANI E GATTI ASCOLI) </w:t>
            </w:r>
          </w:p>
        </w:tc>
        <w:tc>
          <w:tcPr>
            <w:tcW w:w="800" w:type="dxa"/>
            <w:tcMar>
              <w:top w:w="20" w:type="dxa"/>
              <w:left w:w="20" w:type="dxa"/>
              <w:bottom w:w="20" w:type="dxa"/>
              <w:right w:w="20" w:type="dxa"/>
            </w:tcMar>
            <w:vAlign w:val="center"/>
            <w:hideMark/>
          </w:tcPr>
          <w:p w14:paraId="474DCC94"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0EAE1512" w14:textId="77777777" w:rsidR="00686D3A" w:rsidRPr="000E0A70" w:rsidRDefault="00686D3A" w:rsidP="00C77AA9">
            <w:pPr>
              <w:pStyle w:val="movimento"/>
              <w:rPr>
                <w:color w:val="002060"/>
              </w:rPr>
            </w:pPr>
            <w:r w:rsidRPr="000E0A70">
              <w:rPr>
                <w:color w:val="002060"/>
              </w:rPr>
              <w:t> </w:t>
            </w:r>
          </w:p>
        </w:tc>
        <w:tc>
          <w:tcPr>
            <w:tcW w:w="2200" w:type="dxa"/>
            <w:tcMar>
              <w:top w:w="20" w:type="dxa"/>
              <w:left w:w="20" w:type="dxa"/>
              <w:bottom w:w="20" w:type="dxa"/>
              <w:right w:w="20" w:type="dxa"/>
            </w:tcMar>
            <w:vAlign w:val="center"/>
            <w:hideMark/>
          </w:tcPr>
          <w:p w14:paraId="476B1C12" w14:textId="77777777" w:rsidR="00686D3A" w:rsidRPr="000E0A70" w:rsidRDefault="00686D3A" w:rsidP="00C77AA9">
            <w:pPr>
              <w:pStyle w:val="movimento2"/>
              <w:rPr>
                <w:color w:val="002060"/>
              </w:rPr>
            </w:pPr>
            <w:r w:rsidRPr="000E0A70">
              <w:rPr>
                <w:color w:val="002060"/>
              </w:rPr>
              <w:t> </w:t>
            </w:r>
          </w:p>
        </w:tc>
      </w:tr>
    </w:tbl>
    <w:p w14:paraId="48513E4A" w14:textId="77777777" w:rsidR="00686D3A" w:rsidRPr="000E0A70" w:rsidRDefault="00686D3A" w:rsidP="00686D3A">
      <w:pPr>
        <w:pStyle w:val="breakline"/>
        <w:rPr>
          <w:color w:val="002060"/>
        </w:rPr>
      </w:pPr>
    </w:p>
    <w:p w14:paraId="6FCF87CE" w14:textId="77777777" w:rsidR="00686D3A" w:rsidRPr="000E0A70" w:rsidRDefault="00686D3A" w:rsidP="00686D3A">
      <w:pPr>
        <w:ind w:left="4956"/>
        <w:rPr>
          <w:rFonts w:ascii="Arial" w:hAnsi="Arial" w:cs="Arial"/>
          <w:noProof/>
          <w:color w:val="002060"/>
          <w:sz w:val="22"/>
          <w:szCs w:val="22"/>
        </w:rPr>
      </w:pPr>
      <w:r w:rsidRPr="000E0A70">
        <w:rPr>
          <w:rFonts w:ascii="Arial" w:hAnsi="Arial" w:cs="Arial"/>
          <w:noProof/>
          <w:color w:val="002060"/>
          <w:sz w:val="22"/>
          <w:szCs w:val="22"/>
        </w:rPr>
        <w:t>F.to IL SOSTITUTO GIUDICE SPORTIVO      </w:t>
      </w:r>
    </w:p>
    <w:p w14:paraId="0799CB65" w14:textId="77777777" w:rsidR="00686D3A" w:rsidRPr="000E0A70" w:rsidRDefault="00686D3A" w:rsidP="00686D3A">
      <w:pPr>
        <w:pStyle w:val="breakline"/>
        <w:rPr>
          <w:rFonts w:ascii="Arial" w:hAnsi="Arial" w:cs="Arial"/>
          <w:noProof/>
          <w:color w:val="002060"/>
          <w:sz w:val="22"/>
          <w:szCs w:val="22"/>
        </w:rPr>
      </w:pPr>
      <w:r w:rsidRPr="000E0A70">
        <w:rPr>
          <w:rFonts w:ascii="Arial" w:hAnsi="Arial" w:cs="Arial"/>
          <w:noProof/>
          <w:color w:val="002060"/>
          <w:sz w:val="22"/>
          <w:szCs w:val="22"/>
        </w:rPr>
        <w:t xml:space="preserve"> </w:t>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r>
      <w:r w:rsidRPr="000E0A70">
        <w:rPr>
          <w:rFonts w:ascii="Arial" w:hAnsi="Arial" w:cs="Arial"/>
          <w:noProof/>
          <w:color w:val="002060"/>
          <w:sz w:val="22"/>
          <w:szCs w:val="22"/>
        </w:rPr>
        <w:tab/>
        <w:t xml:space="preserve">   </w:t>
      </w:r>
      <w:r w:rsidRPr="000E0A70">
        <w:rPr>
          <w:rFonts w:ascii="Arial" w:hAnsi="Arial" w:cs="Arial"/>
          <w:noProof/>
          <w:color w:val="002060"/>
          <w:sz w:val="22"/>
          <w:szCs w:val="22"/>
        </w:rPr>
        <w:tab/>
        <w:t xml:space="preserve">                Federica Sorrentino</w:t>
      </w:r>
    </w:p>
    <w:p w14:paraId="321CA85A" w14:textId="77777777" w:rsidR="00686D3A" w:rsidRPr="000E0A70" w:rsidRDefault="00686D3A" w:rsidP="00686D3A">
      <w:pPr>
        <w:pStyle w:val="breakline"/>
        <w:rPr>
          <w:rFonts w:eastAsiaTheme="minorEastAsia"/>
          <w:color w:val="002060"/>
        </w:rPr>
      </w:pPr>
    </w:p>
    <w:p w14:paraId="10734330" w14:textId="77777777" w:rsidR="00686D3A" w:rsidRPr="000E0A70" w:rsidRDefault="00686D3A" w:rsidP="00686D3A">
      <w:pPr>
        <w:pStyle w:val="titoloprinc0"/>
        <w:rPr>
          <w:color w:val="002060"/>
        </w:rPr>
      </w:pPr>
      <w:r w:rsidRPr="000E0A70">
        <w:rPr>
          <w:color w:val="002060"/>
        </w:rPr>
        <w:t>CLASSIFICA</w:t>
      </w:r>
    </w:p>
    <w:p w14:paraId="30E54EA6" w14:textId="77777777" w:rsidR="00686D3A" w:rsidRPr="000E0A70" w:rsidRDefault="00686D3A" w:rsidP="00686D3A">
      <w:pPr>
        <w:pStyle w:val="breakline"/>
        <w:rPr>
          <w:color w:val="002060"/>
        </w:rPr>
      </w:pPr>
    </w:p>
    <w:p w14:paraId="6806F159" w14:textId="77777777" w:rsidR="00686D3A" w:rsidRPr="000E0A70" w:rsidRDefault="00686D3A" w:rsidP="00686D3A">
      <w:pPr>
        <w:pStyle w:val="breakline"/>
        <w:rPr>
          <w:color w:val="002060"/>
        </w:rPr>
      </w:pPr>
    </w:p>
    <w:p w14:paraId="6D65C244" w14:textId="77777777" w:rsidR="00686D3A" w:rsidRPr="000E0A70" w:rsidRDefault="00686D3A" w:rsidP="00686D3A">
      <w:pPr>
        <w:pStyle w:val="sottotitolocampionato10"/>
        <w:rPr>
          <w:color w:val="002060"/>
        </w:rPr>
      </w:pPr>
      <w:r w:rsidRPr="000E0A7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6D3A" w:rsidRPr="000E0A70" w14:paraId="1BEDC709" w14:textId="77777777" w:rsidTr="00C77A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A89DC" w14:textId="77777777" w:rsidR="00686D3A" w:rsidRPr="000E0A70" w:rsidRDefault="00686D3A" w:rsidP="00C77AA9">
            <w:pPr>
              <w:pStyle w:val="headertabella0"/>
              <w:rPr>
                <w:color w:val="002060"/>
              </w:rPr>
            </w:pPr>
            <w:r w:rsidRPr="000E0A7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7B123" w14:textId="77777777" w:rsidR="00686D3A" w:rsidRPr="000E0A70" w:rsidRDefault="00686D3A" w:rsidP="00C77AA9">
            <w:pPr>
              <w:pStyle w:val="headertabella0"/>
              <w:rPr>
                <w:color w:val="002060"/>
              </w:rPr>
            </w:pPr>
            <w:r w:rsidRPr="000E0A7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35B10" w14:textId="77777777" w:rsidR="00686D3A" w:rsidRPr="000E0A70" w:rsidRDefault="00686D3A" w:rsidP="00C77AA9">
            <w:pPr>
              <w:pStyle w:val="headertabella0"/>
              <w:rPr>
                <w:color w:val="002060"/>
              </w:rPr>
            </w:pPr>
            <w:r w:rsidRPr="000E0A7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95C5D" w14:textId="77777777" w:rsidR="00686D3A" w:rsidRPr="000E0A70" w:rsidRDefault="00686D3A" w:rsidP="00C77AA9">
            <w:pPr>
              <w:pStyle w:val="headertabella0"/>
              <w:rPr>
                <w:color w:val="002060"/>
              </w:rPr>
            </w:pPr>
            <w:r w:rsidRPr="000E0A7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936AC" w14:textId="77777777" w:rsidR="00686D3A" w:rsidRPr="000E0A70" w:rsidRDefault="00686D3A" w:rsidP="00C77AA9">
            <w:pPr>
              <w:pStyle w:val="headertabella0"/>
              <w:rPr>
                <w:color w:val="002060"/>
              </w:rPr>
            </w:pPr>
            <w:r w:rsidRPr="000E0A7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34AFD" w14:textId="77777777" w:rsidR="00686D3A" w:rsidRPr="000E0A70" w:rsidRDefault="00686D3A" w:rsidP="00C77AA9">
            <w:pPr>
              <w:pStyle w:val="headertabella0"/>
              <w:rPr>
                <w:color w:val="002060"/>
              </w:rPr>
            </w:pPr>
            <w:r w:rsidRPr="000E0A7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091F7" w14:textId="77777777" w:rsidR="00686D3A" w:rsidRPr="000E0A70" w:rsidRDefault="00686D3A" w:rsidP="00C77AA9">
            <w:pPr>
              <w:pStyle w:val="headertabella0"/>
              <w:rPr>
                <w:color w:val="002060"/>
              </w:rPr>
            </w:pPr>
            <w:r w:rsidRPr="000E0A7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CAA90" w14:textId="77777777" w:rsidR="00686D3A" w:rsidRPr="000E0A70" w:rsidRDefault="00686D3A" w:rsidP="00C77AA9">
            <w:pPr>
              <w:pStyle w:val="headertabella0"/>
              <w:rPr>
                <w:color w:val="002060"/>
              </w:rPr>
            </w:pPr>
            <w:r w:rsidRPr="000E0A7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83D7D" w14:textId="77777777" w:rsidR="00686D3A" w:rsidRPr="000E0A70" w:rsidRDefault="00686D3A" w:rsidP="00C77AA9">
            <w:pPr>
              <w:pStyle w:val="headertabella0"/>
              <w:rPr>
                <w:color w:val="002060"/>
              </w:rPr>
            </w:pPr>
            <w:r w:rsidRPr="000E0A7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BC2D1" w14:textId="77777777" w:rsidR="00686D3A" w:rsidRPr="000E0A70" w:rsidRDefault="00686D3A" w:rsidP="00C77AA9">
            <w:pPr>
              <w:pStyle w:val="headertabella0"/>
              <w:rPr>
                <w:color w:val="002060"/>
              </w:rPr>
            </w:pPr>
            <w:r w:rsidRPr="000E0A70">
              <w:rPr>
                <w:color w:val="002060"/>
              </w:rPr>
              <w:t>PE</w:t>
            </w:r>
          </w:p>
        </w:tc>
      </w:tr>
      <w:tr w:rsidR="00686D3A" w:rsidRPr="000E0A70" w14:paraId="274400B9" w14:textId="77777777" w:rsidTr="00C77A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F96888" w14:textId="77777777" w:rsidR="00686D3A" w:rsidRPr="000E0A70" w:rsidRDefault="00686D3A" w:rsidP="00C77AA9">
            <w:pPr>
              <w:pStyle w:val="rowtabella0"/>
              <w:rPr>
                <w:color w:val="002060"/>
                <w:lang w:val="en-US"/>
              </w:rPr>
            </w:pPr>
            <w:r w:rsidRPr="000E0A7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EF16"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1C5A"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57D4"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1D2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80C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58FB" w14:textId="77777777" w:rsidR="00686D3A" w:rsidRPr="000E0A70" w:rsidRDefault="00686D3A" w:rsidP="00C77AA9">
            <w:pPr>
              <w:pStyle w:val="rowtabella0"/>
              <w:jc w:val="center"/>
              <w:rPr>
                <w:color w:val="002060"/>
              </w:rPr>
            </w:pPr>
            <w:r w:rsidRPr="000E0A7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7928A"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D8DA1"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16A2" w14:textId="77777777" w:rsidR="00686D3A" w:rsidRPr="000E0A70" w:rsidRDefault="00686D3A" w:rsidP="00C77AA9">
            <w:pPr>
              <w:pStyle w:val="rowtabella0"/>
              <w:jc w:val="center"/>
              <w:rPr>
                <w:color w:val="002060"/>
              </w:rPr>
            </w:pPr>
            <w:r w:rsidRPr="000E0A70">
              <w:rPr>
                <w:color w:val="002060"/>
              </w:rPr>
              <w:t>0</w:t>
            </w:r>
          </w:p>
        </w:tc>
      </w:tr>
      <w:tr w:rsidR="00686D3A" w:rsidRPr="000E0A70" w14:paraId="60AFE286"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C71B3" w14:textId="77777777" w:rsidR="00686D3A" w:rsidRPr="000E0A70" w:rsidRDefault="00686D3A" w:rsidP="00C77AA9">
            <w:pPr>
              <w:pStyle w:val="rowtabella0"/>
              <w:rPr>
                <w:color w:val="002060"/>
              </w:rPr>
            </w:pPr>
            <w:r w:rsidRPr="000E0A7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2DE96"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CC07" w14:textId="77777777" w:rsidR="00686D3A" w:rsidRPr="000E0A70" w:rsidRDefault="00686D3A" w:rsidP="00C77AA9">
            <w:pPr>
              <w:pStyle w:val="rowtabella0"/>
              <w:jc w:val="center"/>
              <w:rPr>
                <w:color w:val="002060"/>
              </w:rPr>
            </w:pPr>
            <w:r w:rsidRPr="000E0A7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CF07B"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2512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1624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30A7D" w14:textId="77777777" w:rsidR="00686D3A" w:rsidRPr="000E0A70" w:rsidRDefault="00686D3A" w:rsidP="00C77AA9">
            <w:pPr>
              <w:pStyle w:val="rowtabella0"/>
              <w:jc w:val="center"/>
              <w:rPr>
                <w:color w:val="002060"/>
              </w:rPr>
            </w:pPr>
            <w:r w:rsidRPr="000E0A7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440F"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EDCF"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E96E" w14:textId="77777777" w:rsidR="00686D3A" w:rsidRPr="000E0A70" w:rsidRDefault="00686D3A" w:rsidP="00C77AA9">
            <w:pPr>
              <w:pStyle w:val="rowtabella0"/>
              <w:jc w:val="center"/>
              <w:rPr>
                <w:color w:val="002060"/>
              </w:rPr>
            </w:pPr>
            <w:r w:rsidRPr="000E0A70">
              <w:rPr>
                <w:color w:val="002060"/>
              </w:rPr>
              <w:t>0</w:t>
            </w:r>
          </w:p>
        </w:tc>
      </w:tr>
      <w:tr w:rsidR="00686D3A" w:rsidRPr="000E0A70" w14:paraId="2BB23CA5"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2060C" w14:textId="77777777" w:rsidR="00686D3A" w:rsidRPr="000E0A70" w:rsidRDefault="00686D3A" w:rsidP="00C77AA9">
            <w:pPr>
              <w:pStyle w:val="rowtabella0"/>
              <w:rPr>
                <w:color w:val="002060"/>
              </w:rPr>
            </w:pPr>
            <w:r w:rsidRPr="000E0A70">
              <w:rPr>
                <w:color w:val="002060"/>
              </w:rPr>
              <w:t xml:space="preserve">G.S. AUDAX 1970 </w:t>
            </w:r>
            <w:proofErr w:type="gramStart"/>
            <w:r w:rsidRPr="000E0A70">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CC42"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C7E8"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F78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0319"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E45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E7F4" w14:textId="77777777" w:rsidR="00686D3A" w:rsidRPr="000E0A70" w:rsidRDefault="00686D3A" w:rsidP="00C77AA9">
            <w:pPr>
              <w:pStyle w:val="rowtabella0"/>
              <w:jc w:val="center"/>
              <w:rPr>
                <w:color w:val="002060"/>
              </w:rPr>
            </w:pPr>
            <w:r w:rsidRPr="000E0A7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5495"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A2E7"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82C2" w14:textId="77777777" w:rsidR="00686D3A" w:rsidRPr="000E0A70" w:rsidRDefault="00686D3A" w:rsidP="00C77AA9">
            <w:pPr>
              <w:pStyle w:val="rowtabella0"/>
              <w:jc w:val="center"/>
              <w:rPr>
                <w:color w:val="002060"/>
              </w:rPr>
            </w:pPr>
            <w:r w:rsidRPr="000E0A70">
              <w:rPr>
                <w:color w:val="002060"/>
              </w:rPr>
              <w:t>0</w:t>
            </w:r>
          </w:p>
        </w:tc>
      </w:tr>
      <w:tr w:rsidR="00686D3A" w:rsidRPr="000E0A70" w14:paraId="74DCF870"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D5C8E" w14:textId="77777777" w:rsidR="00686D3A" w:rsidRPr="000E0A70" w:rsidRDefault="00686D3A" w:rsidP="00C77AA9">
            <w:pPr>
              <w:pStyle w:val="rowtabella0"/>
              <w:rPr>
                <w:color w:val="002060"/>
              </w:rPr>
            </w:pPr>
            <w:r w:rsidRPr="000E0A70">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4B2E4"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9FAF"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DC1A9"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3600"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9462"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7380" w14:textId="77777777" w:rsidR="00686D3A" w:rsidRPr="000E0A70" w:rsidRDefault="00686D3A" w:rsidP="00C77AA9">
            <w:pPr>
              <w:pStyle w:val="rowtabella0"/>
              <w:jc w:val="center"/>
              <w:rPr>
                <w:color w:val="002060"/>
              </w:rPr>
            </w:pPr>
            <w:r w:rsidRPr="000E0A7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F819" w14:textId="77777777" w:rsidR="00686D3A" w:rsidRPr="000E0A70" w:rsidRDefault="00686D3A" w:rsidP="00C77AA9">
            <w:pPr>
              <w:pStyle w:val="rowtabella0"/>
              <w:jc w:val="center"/>
              <w:rPr>
                <w:color w:val="002060"/>
              </w:rPr>
            </w:pPr>
            <w:r w:rsidRPr="000E0A7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C7FF"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77A6" w14:textId="77777777" w:rsidR="00686D3A" w:rsidRPr="000E0A70" w:rsidRDefault="00686D3A" w:rsidP="00C77AA9">
            <w:pPr>
              <w:pStyle w:val="rowtabella0"/>
              <w:jc w:val="center"/>
              <w:rPr>
                <w:color w:val="002060"/>
              </w:rPr>
            </w:pPr>
            <w:r w:rsidRPr="000E0A70">
              <w:rPr>
                <w:color w:val="002060"/>
              </w:rPr>
              <w:t>0</w:t>
            </w:r>
          </w:p>
        </w:tc>
      </w:tr>
      <w:tr w:rsidR="00686D3A" w:rsidRPr="000E0A70" w14:paraId="69D0439B"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3D86C" w14:textId="77777777" w:rsidR="00686D3A" w:rsidRPr="000E0A70" w:rsidRDefault="00686D3A" w:rsidP="00C77AA9">
            <w:pPr>
              <w:pStyle w:val="rowtabella0"/>
              <w:rPr>
                <w:color w:val="002060"/>
              </w:rPr>
            </w:pPr>
            <w:r w:rsidRPr="000E0A7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28B43"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575FD"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2CED"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348C"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BE65"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4F2E0" w14:textId="77777777" w:rsidR="00686D3A" w:rsidRPr="000E0A70" w:rsidRDefault="00686D3A" w:rsidP="00C77AA9">
            <w:pPr>
              <w:pStyle w:val="rowtabella0"/>
              <w:jc w:val="center"/>
              <w:rPr>
                <w:color w:val="002060"/>
              </w:rPr>
            </w:pPr>
            <w:r w:rsidRPr="000E0A7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6281C" w14:textId="77777777" w:rsidR="00686D3A" w:rsidRPr="000E0A70" w:rsidRDefault="00686D3A" w:rsidP="00C77AA9">
            <w:pPr>
              <w:pStyle w:val="rowtabella0"/>
              <w:jc w:val="center"/>
              <w:rPr>
                <w:color w:val="002060"/>
              </w:rPr>
            </w:pPr>
            <w:r w:rsidRPr="000E0A7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7E81"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B0DE0" w14:textId="77777777" w:rsidR="00686D3A" w:rsidRPr="000E0A70" w:rsidRDefault="00686D3A" w:rsidP="00C77AA9">
            <w:pPr>
              <w:pStyle w:val="rowtabella0"/>
              <w:jc w:val="center"/>
              <w:rPr>
                <w:color w:val="002060"/>
              </w:rPr>
            </w:pPr>
            <w:r w:rsidRPr="000E0A70">
              <w:rPr>
                <w:color w:val="002060"/>
              </w:rPr>
              <w:t>0</w:t>
            </w:r>
          </w:p>
        </w:tc>
      </w:tr>
      <w:tr w:rsidR="00686D3A" w:rsidRPr="000E0A70" w14:paraId="19664CC1" w14:textId="77777777" w:rsidTr="00C77A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E8D9D" w14:textId="77777777" w:rsidR="00686D3A" w:rsidRPr="000E0A70" w:rsidRDefault="00686D3A" w:rsidP="00C77AA9">
            <w:pPr>
              <w:pStyle w:val="rowtabella0"/>
              <w:rPr>
                <w:color w:val="002060"/>
              </w:rPr>
            </w:pPr>
            <w:r w:rsidRPr="000E0A70">
              <w:rPr>
                <w:color w:val="002060"/>
              </w:rPr>
              <w:t xml:space="preserve">A.S.D. </w:t>
            </w:r>
            <w:proofErr w:type="gramStart"/>
            <w:r w:rsidRPr="000E0A70">
              <w:rPr>
                <w:color w:val="002060"/>
              </w:rPr>
              <w:t>CITTA</w:t>
            </w:r>
            <w:proofErr w:type="gramEnd"/>
            <w:r w:rsidRPr="000E0A70">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A6FD"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019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E05B"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E43E"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E8A1" w14:textId="77777777" w:rsidR="00686D3A" w:rsidRPr="000E0A70" w:rsidRDefault="00686D3A" w:rsidP="00C77AA9">
            <w:pPr>
              <w:pStyle w:val="rowtabella0"/>
              <w:jc w:val="center"/>
              <w:rPr>
                <w:color w:val="002060"/>
              </w:rPr>
            </w:pPr>
            <w:r w:rsidRPr="000E0A7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349E"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59DB" w14:textId="77777777" w:rsidR="00686D3A" w:rsidRPr="000E0A70" w:rsidRDefault="00686D3A" w:rsidP="00C77AA9">
            <w:pPr>
              <w:pStyle w:val="rowtabella0"/>
              <w:jc w:val="center"/>
              <w:rPr>
                <w:color w:val="002060"/>
              </w:rPr>
            </w:pPr>
            <w:r w:rsidRPr="000E0A7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CF2D6" w14:textId="77777777" w:rsidR="00686D3A" w:rsidRPr="000E0A70" w:rsidRDefault="00686D3A" w:rsidP="00C77AA9">
            <w:pPr>
              <w:pStyle w:val="rowtabella0"/>
              <w:jc w:val="center"/>
              <w:rPr>
                <w:color w:val="002060"/>
              </w:rPr>
            </w:pPr>
            <w:r w:rsidRPr="000E0A7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CD223" w14:textId="77777777" w:rsidR="00686D3A" w:rsidRPr="000E0A70" w:rsidRDefault="00686D3A" w:rsidP="00C77AA9">
            <w:pPr>
              <w:pStyle w:val="rowtabella0"/>
              <w:jc w:val="center"/>
              <w:rPr>
                <w:color w:val="002060"/>
              </w:rPr>
            </w:pPr>
            <w:r w:rsidRPr="000E0A70">
              <w:rPr>
                <w:color w:val="002060"/>
              </w:rPr>
              <w:t>0</w:t>
            </w:r>
          </w:p>
        </w:tc>
      </w:tr>
      <w:tr w:rsidR="00686D3A" w:rsidRPr="000E0A70" w14:paraId="31B4CF75" w14:textId="77777777" w:rsidTr="00C77A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9B38E5" w14:textId="77777777" w:rsidR="00686D3A" w:rsidRPr="000E0A70" w:rsidRDefault="00686D3A" w:rsidP="00C77AA9">
            <w:pPr>
              <w:pStyle w:val="rowtabella0"/>
              <w:rPr>
                <w:color w:val="002060"/>
              </w:rPr>
            </w:pPr>
            <w:r w:rsidRPr="000E0A7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2662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ED5E"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163F"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B6CB1" w14:textId="77777777" w:rsidR="00686D3A" w:rsidRPr="000E0A70" w:rsidRDefault="00686D3A" w:rsidP="00C77AA9">
            <w:pPr>
              <w:pStyle w:val="rowtabella0"/>
              <w:jc w:val="center"/>
              <w:rPr>
                <w:color w:val="002060"/>
              </w:rPr>
            </w:pPr>
            <w:r w:rsidRPr="000E0A7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9B3E" w14:textId="77777777" w:rsidR="00686D3A" w:rsidRPr="000E0A70" w:rsidRDefault="00686D3A" w:rsidP="00C77AA9">
            <w:pPr>
              <w:pStyle w:val="rowtabella0"/>
              <w:jc w:val="center"/>
              <w:rPr>
                <w:color w:val="002060"/>
              </w:rPr>
            </w:pPr>
            <w:r w:rsidRPr="000E0A7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644D" w14:textId="77777777" w:rsidR="00686D3A" w:rsidRPr="000E0A70" w:rsidRDefault="00686D3A" w:rsidP="00C77AA9">
            <w:pPr>
              <w:pStyle w:val="rowtabella0"/>
              <w:jc w:val="center"/>
              <w:rPr>
                <w:color w:val="002060"/>
              </w:rPr>
            </w:pPr>
            <w:r w:rsidRPr="000E0A7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1C273" w14:textId="77777777" w:rsidR="00686D3A" w:rsidRPr="000E0A70" w:rsidRDefault="00686D3A" w:rsidP="00C77AA9">
            <w:pPr>
              <w:pStyle w:val="rowtabella0"/>
              <w:jc w:val="center"/>
              <w:rPr>
                <w:color w:val="002060"/>
              </w:rPr>
            </w:pPr>
            <w:r w:rsidRPr="000E0A7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A5DE" w14:textId="77777777" w:rsidR="00686D3A" w:rsidRPr="000E0A70" w:rsidRDefault="00686D3A" w:rsidP="00C77AA9">
            <w:pPr>
              <w:pStyle w:val="rowtabella0"/>
              <w:jc w:val="center"/>
              <w:rPr>
                <w:color w:val="002060"/>
              </w:rPr>
            </w:pPr>
            <w:r w:rsidRPr="000E0A7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2BA8" w14:textId="77777777" w:rsidR="00686D3A" w:rsidRPr="000E0A70" w:rsidRDefault="00686D3A" w:rsidP="00C77AA9">
            <w:pPr>
              <w:pStyle w:val="rowtabella0"/>
              <w:jc w:val="center"/>
              <w:rPr>
                <w:color w:val="002060"/>
              </w:rPr>
            </w:pPr>
            <w:r w:rsidRPr="000E0A70">
              <w:rPr>
                <w:color w:val="002060"/>
              </w:rPr>
              <w:t>0</w:t>
            </w:r>
          </w:p>
        </w:tc>
      </w:tr>
    </w:tbl>
    <w:p w14:paraId="00878610" w14:textId="77777777" w:rsidR="00686D3A" w:rsidRPr="000E0A70" w:rsidRDefault="00686D3A" w:rsidP="00686D3A">
      <w:pPr>
        <w:pStyle w:val="breakline"/>
        <w:rPr>
          <w:rFonts w:eastAsiaTheme="minorEastAsia"/>
          <w:color w:val="002060"/>
        </w:rPr>
      </w:pPr>
    </w:p>
    <w:p w14:paraId="6A2EBD05" w14:textId="77777777" w:rsidR="00686D3A" w:rsidRPr="000E0A70" w:rsidRDefault="00686D3A" w:rsidP="00686D3A">
      <w:pPr>
        <w:pStyle w:val="titoloprinc0"/>
        <w:rPr>
          <w:color w:val="002060"/>
        </w:rPr>
      </w:pPr>
      <w:r w:rsidRPr="000E0A70">
        <w:rPr>
          <w:color w:val="002060"/>
        </w:rPr>
        <w:t>PROGRAMMA GARE</w:t>
      </w:r>
    </w:p>
    <w:p w14:paraId="1E166547" w14:textId="77777777" w:rsidR="00686D3A" w:rsidRPr="000E0A70" w:rsidRDefault="00686D3A" w:rsidP="00686D3A">
      <w:pPr>
        <w:pStyle w:val="breakline"/>
        <w:rPr>
          <w:color w:val="002060"/>
        </w:rPr>
      </w:pPr>
    </w:p>
    <w:p w14:paraId="5C38086B" w14:textId="77777777" w:rsidR="00686D3A" w:rsidRPr="000E0A70" w:rsidRDefault="00686D3A" w:rsidP="00686D3A">
      <w:pPr>
        <w:pStyle w:val="sottotitolocampionato10"/>
        <w:rPr>
          <w:color w:val="002060"/>
        </w:rPr>
      </w:pPr>
      <w:r w:rsidRPr="000E0A70">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7"/>
        <w:gridCol w:w="1553"/>
        <w:gridCol w:w="1550"/>
      </w:tblGrid>
      <w:tr w:rsidR="00686D3A" w:rsidRPr="000E0A70" w14:paraId="724C65E4"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7D07A"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5CFD4"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2ED6D"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B60B7"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A1889"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C0141"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9115F"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2284BB42"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DC9BF" w14:textId="77777777" w:rsidR="00686D3A" w:rsidRPr="000E0A70" w:rsidRDefault="00686D3A" w:rsidP="00C77AA9">
            <w:pPr>
              <w:pStyle w:val="rowtabella0"/>
              <w:rPr>
                <w:color w:val="002060"/>
              </w:rPr>
            </w:pPr>
            <w:r w:rsidRPr="000E0A70">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19035" w14:textId="77777777" w:rsidR="00686D3A" w:rsidRPr="000E0A70" w:rsidRDefault="00686D3A" w:rsidP="00C77AA9">
            <w:pPr>
              <w:pStyle w:val="rowtabella0"/>
              <w:rPr>
                <w:color w:val="002060"/>
              </w:rPr>
            </w:pPr>
            <w:proofErr w:type="gramStart"/>
            <w:r w:rsidRPr="000E0A70">
              <w:rPr>
                <w:color w:val="002060"/>
              </w:rPr>
              <w:t>CITTA</w:t>
            </w:r>
            <w:proofErr w:type="gramEnd"/>
            <w:r w:rsidRPr="000E0A70">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629C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DA01F" w14:textId="77777777" w:rsidR="00686D3A" w:rsidRPr="000E0A70" w:rsidRDefault="00686D3A" w:rsidP="00C77AA9">
            <w:pPr>
              <w:pStyle w:val="rowtabella0"/>
              <w:rPr>
                <w:color w:val="002060"/>
              </w:rPr>
            </w:pPr>
            <w:r w:rsidRPr="000E0A70">
              <w:rPr>
                <w:color w:val="002060"/>
              </w:rPr>
              <w:t>23/10/2022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47D29" w14:textId="77777777" w:rsidR="00686D3A" w:rsidRPr="000E0A70" w:rsidRDefault="00686D3A" w:rsidP="00C77AA9">
            <w:pPr>
              <w:pStyle w:val="rowtabella0"/>
              <w:rPr>
                <w:color w:val="002060"/>
              </w:rPr>
            </w:pPr>
            <w:r w:rsidRPr="000E0A70">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254B4" w14:textId="77777777" w:rsidR="00686D3A" w:rsidRPr="000E0A70" w:rsidRDefault="00686D3A" w:rsidP="00C77AA9">
            <w:pPr>
              <w:pStyle w:val="rowtabella0"/>
              <w:rPr>
                <w:color w:val="002060"/>
              </w:rPr>
            </w:pPr>
            <w:r w:rsidRPr="000E0A70">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849D1" w14:textId="77777777" w:rsidR="00686D3A" w:rsidRPr="000E0A70" w:rsidRDefault="00686D3A" w:rsidP="00C77AA9">
            <w:pPr>
              <w:pStyle w:val="rowtabella0"/>
              <w:rPr>
                <w:color w:val="002060"/>
              </w:rPr>
            </w:pPr>
            <w:r w:rsidRPr="000E0A70">
              <w:rPr>
                <w:color w:val="002060"/>
              </w:rPr>
              <w:t>VIA ROSARIO VILLA MUSONE</w:t>
            </w:r>
          </w:p>
        </w:tc>
      </w:tr>
      <w:tr w:rsidR="00686D3A" w:rsidRPr="000E0A70" w14:paraId="1B94FB63" w14:textId="77777777" w:rsidTr="00C77A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108EC5" w14:textId="77777777" w:rsidR="00686D3A" w:rsidRPr="000E0A70" w:rsidRDefault="00686D3A" w:rsidP="00C77AA9">
            <w:pPr>
              <w:pStyle w:val="rowtabella0"/>
              <w:rPr>
                <w:color w:val="002060"/>
              </w:rPr>
            </w:pPr>
            <w:r w:rsidRPr="000E0A70">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41F374" w14:textId="77777777" w:rsidR="00686D3A" w:rsidRPr="000E0A70" w:rsidRDefault="00686D3A" w:rsidP="00C77AA9">
            <w:pPr>
              <w:pStyle w:val="rowtabella0"/>
              <w:rPr>
                <w:color w:val="002060"/>
              </w:rPr>
            </w:pPr>
            <w:r w:rsidRPr="000E0A70">
              <w:rPr>
                <w:color w:val="002060"/>
              </w:rPr>
              <w:t xml:space="preserve">AUDAX 1970 </w:t>
            </w:r>
            <w:proofErr w:type="gramStart"/>
            <w:r w:rsidRPr="000E0A70">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25ABD0"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3D4260" w14:textId="77777777" w:rsidR="00686D3A" w:rsidRPr="000E0A70" w:rsidRDefault="00686D3A" w:rsidP="00C77AA9">
            <w:pPr>
              <w:pStyle w:val="rowtabella0"/>
              <w:rPr>
                <w:color w:val="002060"/>
              </w:rPr>
            </w:pPr>
            <w:r w:rsidRPr="000E0A70">
              <w:rPr>
                <w:color w:val="002060"/>
              </w:rPr>
              <w:t>23/10/2022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28215C" w14:textId="77777777" w:rsidR="00686D3A" w:rsidRPr="000E0A70" w:rsidRDefault="00686D3A" w:rsidP="00C77AA9">
            <w:pPr>
              <w:pStyle w:val="rowtabella0"/>
              <w:rPr>
                <w:color w:val="002060"/>
              </w:rPr>
            </w:pPr>
            <w:r w:rsidRPr="000E0A70">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4A103" w14:textId="77777777" w:rsidR="00686D3A" w:rsidRPr="000E0A70" w:rsidRDefault="00686D3A" w:rsidP="00C77AA9">
            <w:pPr>
              <w:pStyle w:val="rowtabella0"/>
              <w:rPr>
                <w:color w:val="002060"/>
              </w:rPr>
            </w:pPr>
            <w:r w:rsidRPr="000E0A70">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1BAB7" w14:textId="77777777" w:rsidR="00686D3A" w:rsidRPr="000E0A70" w:rsidRDefault="00686D3A" w:rsidP="00C77AA9">
            <w:pPr>
              <w:pStyle w:val="rowtabella0"/>
              <w:rPr>
                <w:color w:val="002060"/>
              </w:rPr>
            </w:pPr>
            <w:r w:rsidRPr="000E0A70">
              <w:rPr>
                <w:color w:val="002060"/>
              </w:rPr>
              <w:t>VIA CORRADI</w:t>
            </w:r>
          </w:p>
        </w:tc>
      </w:tr>
      <w:tr w:rsidR="00686D3A" w:rsidRPr="000E0A70" w14:paraId="5B357D8A"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7CD703" w14:textId="77777777" w:rsidR="00686D3A" w:rsidRPr="000E0A70" w:rsidRDefault="00686D3A" w:rsidP="00C77AA9">
            <w:pPr>
              <w:pStyle w:val="rowtabella0"/>
              <w:rPr>
                <w:color w:val="002060"/>
              </w:rPr>
            </w:pPr>
            <w:r w:rsidRPr="000E0A70">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163F4" w14:textId="77777777" w:rsidR="00686D3A" w:rsidRPr="000E0A70" w:rsidRDefault="00686D3A" w:rsidP="00C77AA9">
            <w:pPr>
              <w:pStyle w:val="rowtabella0"/>
              <w:rPr>
                <w:color w:val="002060"/>
              </w:rPr>
            </w:pPr>
            <w:r w:rsidRPr="000E0A70">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48DFD"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7F09D" w14:textId="77777777" w:rsidR="00686D3A" w:rsidRPr="000E0A70" w:rsidRDefault="00686D3A" w:rsidP="00C77AA9">
            <w:pPr>
              <w:pStyle w:val="rowtabella0"/>
              <w:rPr>
                <w:color w:val="002060"/>
              </w:rPr>
            </w:pPr>
            <w:r w:rsidRPr="000E0A70">
              <w:rPr>
                <w:color w:val="002060"/>
              </w:rPr>
              <w:t>23/10/2022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6785F" w14:textId="77777777" w:rsidR="00686D3A" w:rsidRPr="000E0A70" w:rsidRDefault="00686D3A" w:rsidP="00C77AA9">
            <w:pPr>
              <w:pStyle w:val="rowtabella0"/>
              <w:rPr>
                <w:color w:val="002060"/>
              </w:rPr>
            </w:pPr>
            <w:r w:rsidRPr="000E0A70">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4BD56" w14:textId="77777777" w:rsidR="00686D3A" w:rsidRPr="000E0A70" w:rsidRDefault="00686D3A" w:rsidP="00C77AA9">
            <w:pPr>
              <w:pStyle w:val="rowtabella0"/>
              <w:rPr>
                <w:color w:val="002060"/>
              </w:rPr>
            </w:pPr>
            <w:r w:rsidRPr="000E0A70">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06A95" w14:textId="77777777" w:rsidR="00686D3A" w:rsidRPr="000E0A70" w:rsidRDefault="00686D3A" w:rsidP="00C77AA9">
            <w:pPr>
              <w:pStyle w:val="rowtabella0"/>
              <w:rPr>
                <w:color w:val="002060"/>
              </w:rPr>
            </w:pPr>
            <w:r w:rsidRPr="000E0A70">
              <w:rPr>
                <w:color w:val="002060"/>
              </w:rPr>
              <w:t>VIA DELL IRIS</w:t>
            </w:r>
          </w:p>
        </w:tc>
      </w:tr>
    </w:tbl>
    <w:p w14:paraId="2E1E05CE" w14:textId="77777777" w:rsidR="00686D3A" w:rsidRPr="000E0A70" w:rsidRDefault="00686D3A" w:rsidP="00686D3A">
      <w:pPr>
        <w:pStyle w:val="breakline"/>
        <w:rPr>
          <w:rFonts w:eastAsiaTheme="minorEastAsia"/>
          <w:color w:val="002060"/>
        </w:rPr>
      </w:pPr>
    </w:p>
    <w:p w14:paraId="50D16E2D" w14:textId="77777777" w:rsidR="00686D3A" w:rsidRPr="000E0A70" w:rsidRDefault="00686D3A" w:rsidP="00686D3A">
      <w:pPr>
        <w:pStyle w:val="breakline"/>
        <w:rPr>
          <w:color w:val="002060"/>
        </w:rPr>
      </w:pPr>
    </w:p>
    <w:p w14:paraId="0D7C92FC" w14:textId="77777777" w:rsidR="00686D3A" w:rsidRPr="000E0A70" w:rsidRDefault="00686D3A" w:rsidP="00686D3A">
      <w:pPr>
        <w:pStyle w:val="breakline"/>
        <w:rPr>
          <w:color w:val="002060"/>
        </w:rPr>
      </w:pPr>
    </w:p>
    <w:p w14:paraId="7F1F90D4" w14:textId="77777777" w:rsidR="00686D3A" w:rsidRPr="000E0A70" w:rsidRDefault="00686D3A" w:rsidP="00686D3A">
      <w:pPr>
        <w:pStyle w:val="sottotitolocampionato10"/>
        <w:rPr>
          <w:color w:val="002060"/>
        </w:rPr>
      </w:pPr>
      <w:r w:rsidRPr="000E0A70">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6"/>
        <w:gridCol w:w="385"/>
        <w:gridCol w:w="898"/>
        <w:gridCol w:w="1175"/>
        <w:gridCol w:w="1545"/>
        <w:gridCol w:w="1575"/>
      </w:tblGrid>
      <w:tr w:rsidR="00686D3A" w:rsidRPr="000E0A70" w14:paraId="62DA63AC"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41990"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58F97"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26B72"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0DB38"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6AEEA"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109FE"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93DF3"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24C387D3"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2EB9DD" w14:textId="77777777" w:rsidR="00686D3A" w:rsidRPr="000E0A70" w:rsidRDefault="00686D3A" w:rsidP="00C77AA9">
            <w:pPr>
              <w:pStyle w:val="rowtabella0"/>
              <w:rPr>
                <w:color w:val="002060"/>
              </w:rPr>
            </w:pPr>
            <w:r w:rsidRPr="000E0A70">
              <w:rPr>
                <w:color w:val="002060"/>
              </w:rPr>
              <w:t xml:space="preserve">AUDAX 1970 </w:t>
            </w:r>
            <w:proofErr w:type="gramStart"/>
            <w:r w:rsidRPr="000E0A70">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D4134" w14:textId="77777777" w:rsidR="00686D3A" w:rsidRPr="000E0A70" w:rsidRDefault="00686D3A" w:rsidP="00C77AA9">
            <w:pPr>
              <w:pStyle w:val="rowtabella0"/>
              <w:rPr>
                <w:color w:val="002060"/>
              </w:rPr>
            </w:pPr>
            <w:r w:rsidRPr="000E0A70">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B53B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755A4" w14:textId="77777777" w:rsidR="00686D3A" w:rsidRPr="000E0A70" w:rsidRDefault="00686D3A" w:rsidP="00C77AA9">
            <w:pPr>
              <w:pStyle w:val="rowtabella0"/>
              <w:rPr>
                <w:color w:val="002060"/>
              </w:rPr>
            </w:pPr>
            <w:r w:rsidRPr="000E0A70">
              <w:rPr>
                <w:color w:val="002060"/>
              </w:rPr>
              <w:t>26/10/2022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D5D54" w14:textId="77777777" w:rsidR="00686D3A" w:rsidRPr="000E0A70" w:rsidRDefault="00686D3A" w:rsidP="00C77AA9">
            <w:pPr>
              <w:pStyle w:val="rowtabella0"/>
              <w:rPr>
                <w:color w:val="002060"/>
              </w:rPr>
            </w:pPr>
            <w:r w:rsidRPr="000E0A70">
              <w:rPr>
                <w:color w:val="002060"/>
              </w:rPr>
              <w:t>5106 CAMPO DI C5 N°1 ENTRO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236F5" w14:textId="77777777" w:rsidR="00686D3A" w:rsidRPr="000E0A70" w:rsidRDefault="00686D3A" w:rsidP="00C77AA9">
            <w:pPr>
              <w:pStyle w:val="rowtabella0"/>
              <w:rPr>
                <w:color w:val="002060"/>
              </w:rPr>
            </w:pPr>
            <w:r w:rsidRPr="000E0A70">
              <w:rPr>
                <w:color w:val="002060"/>
              </w:rPr>
              <w:t>TRECASTELLI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32DDE" w14:textId="77777777" w:rsidR="00686D3A" w:rsidRPr="000E0A70" w:rsidRDefault="00686D3A" w:rsidP="00C77AA9">
            <w:pPr>
              <w:pStyle w:val="rowtabella0"/>
              <w:rPr>
                <w:color w:val="002060"/>
              </w:rPr>
            </w:pPr>
            <w:r w:rsidRPr="000E0A70">
              <w:rPr>
                <w:color w:val="002060"/>
              </w:rPr>
              <w:t>PROV.CORINALDESE KM.11 P.RIPE</w:t>
            </w:r>
          </w:p>
        </w:tc>
      </w:tr>
      <w:tr w:rsidR="00686D3A" w:rsidRPr="000E0A70" w14:paraId="234862FE"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3E6BE3" w14:textId="77777777" w:rsidR="00686D3A" w:rsidRPr="000E0A70" w:rsidRDefault="00686D3A" w:rsidP="00C77AA9">
            <w:pPr>
              <w:pStyle w:val="rowtabella0"/>
              <w:rPr>
                <w:color w:val="002060"/>
              </w:rPr>
            </w:pPr>
            <w:proofErr w:type="gramStart"/>
            <w:r w:rsidRPr="000E0A70">
              <w:rPr>
                <w:color w:val="002060"/>
              </w:rPr>
              <w:t>CITTA</w:t>
            </w:r>
            <w:proofErr w:type="gramEnd"/>
            <w:r w:rsidRPr="000E0A70">
              <w:rPr>
                <w:color w:val="002060"/>
              </w:rPr>
              <w:t xml:space="preserve"> DI OSTRA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DD330" w14:textId="77777777" w:rsidR="00686D3A" w:rsidRPr="000E0A70" w:rsidRDefault="00686D3A" w:rsidP="00C77AA9">
            <w:pPr>
              <w:pStyle w:val="rowtabella0"/>
              <w:rPr>
                <w:color w:val="002060"/>
              </w:rPr>
            </w:pPr>
            <w:r w:rsidRPr="000E0A70">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B8551"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66D10" w14:textId="77777777" w:rsidR="00686D3A" w:rsidRPr="000E0A70" w:rsidRDefault="00686D3A" w:rsidP="00C77AA9">
            <w:pPr>
              <w:pStyle w:val="rowtabella0"/>
              <w:rPr>
                <w:color w:val="002060"/>
              </w:rPr>
            </w:pPr>
            <w:r w:rsidRPr="000E0A70">
              <w:rPr>
                <w:color w:val="002060"/>
              </w:rPr>
              <w:t>26/10/2022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2DA39" w14:textId="77777777" w:rsidR="00686D3A" w:rsidRPr="000E0A70" w:rsidRDefault="00686D3A" w:rsidP="00C77AA9">
            <w:pPr>
              <w:pStyle w:val="rowtabella0"/>
              <w:rPr>
                <w:color w:val="002060"/>
              </w:rPr>
            </w:pPr>
            <w:r w:rsidRPr="000E0A70">
              <w:rPr>
                <w:color w:val="002060"/>
              </w:rPr>
              <w:t>5080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AADA0" w14:textId="77777777" w:rsidR="00686D3A" w:rsidRPr="000E0A70" w:rsidRDefault="00686D3A" w:rsidP="00C77AA9">
            <w:pPr>
              <w:pStyle w:val="rowtabella0"/>
              <w:rPr>
                <w:color w:val="002060"/>
              </w:rPr>
            </w:pPr>
            <w:r w:rsidRPr="000E0A70">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3A2C7" w14:textId="77777777" w:rsidR="00686D3A" w:rsidRPr="000E0A70" w:rsidRDefault="00686D3A" w:rsidP="00C77AA9">
            <w:pPr>
              <w:pStyle w:val="rowtabella0"/>
              <w:rPr>
                <w:color w:val="002060"/>
              </w:rPr>
            </w:pPr>
            <w:r w:rsidRPr="000E0A70">
              <w:rPr>
                <w:color w:val="002060"/>
              </w:rPr>
              <w:t>VIA MATTEOTTI</w:t>
            </w:r>
          </w:p>
        </w:tc>
      </w:tr>
    </w:tbl>
    <w:p w14:paraId="2B0A74AE" w14:textId="77777777" w:rsidR="00686D3A" w:rsidRPr="000E0A70" w:rsidRDefault="00686D3A" w:rsidP="00686D3A">
      <w:pPr>
        <w:pStyle w:val="breakline"/>
        <w:rPr>
          <w:color w:val="002060"/>
        </w:rPr>
      </w:pPr>
    </w:p>
    <w:p w14:paraId="4B2AF8D9" w14:textId="77777777" w:rsidR="00686D3A" w:rsidRPr="000E0A70" w:rsidRDefault="00686D3A" w:rsidP="00686D3A">
      <w:pPr>
        <w:pStyle w:val="breakline"/>
        <w:rPr>
          <w:color w:val="002060"/>
        </w:rPr>
      </w:pPr>
    </w:p>
    <w:p w14:paraId="4A997B2B" w14:textId="77777777" w:rsidR="00686D3A" w:rsidRPr="000E0A70" w:rsidRDefault="00686D3A" w:rsidP="00686D3A">
      <w:pPr>
        <w:pStyle w:val="titolocampionato0"/>
        <w:shd w:val="clear" w:color="auto" w:fill="CCCCCC"/>
        <w:spacing w:before="80" w:after="40"/>
        <w:rPr>
          <w:color w:val="002060"/>
        </w:rPr>
      </w:pPr>
      <w:r w:rsidRPr="000E0A70">
        <w:rPr>
          <w:color w:val="002060"/>
        </w:rPr>
        <w:t>COPPA MARCHE UNDER 19 CALCIO 5</w:t>
      </w:r>
    </w:p>
    <w:p w14:paraId="7D16EE65" w14:textId="77777777" w:rsidR="00686D3A" w:rsidRPr="000E0A70" w:rsidRDefault="00686D3A" w:rsidP="00686D3A">
      <w:pPr>
        <w:pStyle w:val="breakline"/>
        <w:rPr>
          <w:color w:val="002060"/>
        </w:rPr>
      </w:pPr>
    </w:p>
    <w:p w14:paraId="73C4875C" w14:textId="77777777" w:rsidR="00686D3A" w:rsidRPr="000E0A70" w:rsidRDefault="00686D3A" w:rsidP="00686D3A">
      <w:pPr>
        <w:pStyle w:val="titoloprinc0"/>
        <w:rPr>
          <w:color w:val="002060"/>
        </w:rPr>
      </w:pPr>
      <w:r w:rsidRPr="000E0A70">
        <w:rPr>
          <w:color w:val="002060"/>
        </w:rPr>
        <w:t>PROGRAMMA GARE</w:t>
      </w:r>
    </w:p>
    <w:p w14:paraId="5589B933" w14:textId="77777777" w:rsidR="00686D3A" w:rsidRPr="000E0A70" w:rsidRDefault="00686D3A" w:rsidP="00686D3A">
      <w:pPr>
        <w:pStyle w:val="breakline"/>
        <w:rPr>
          <w:color w:val="002060"/>
        </w:rPr>
      </w:pPr>
    </w:p>
    <w:p w14:paraId="1F92BF35" w14:textId="77777777" w:rsidR="00686D3A" w:rsidRPr="000E0A70" w:rsidRDefault="00686D3A" w:rsidP="00686D3A">
      <w:pPr>
        <w:pStyle w:val="sottotitolocampionato10"/>
        <w:rPr>
          <w:color w:val="002060"/>
        </w:rPr>
      </w:pPr>
      <w:r w:rsidRPr="000E0A7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686D3A" w:rsidRPr="000E0A70" w14:paraId="57A8B699"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E1A63"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72268"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FAC79"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87CBD"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6563F"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784D5"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F9FF8"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35040969"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71F826" w14:textId="77777777" w:rsidR="00686D3A" w:rsidRPr="000E0A70" w:rsidRDefault="00686D3A" w:rsidP="00C77AA9">
            <w:pPr>
              <w:pStyle w:val="rowtabella0"/>
              <w:rPr>
                <w:color w:val="002060"/>
              </w:rPr>
            </w:pPr>
            <w:r w:rsidRPr="000E0A70">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9D192" w14:textId="77777777" w:rsidR="00686D3A" w:rsidRPr="000E0A70" w:rsidRDefault="00686D3A" w:rsidP="00C77AA9">
            <w:pPr>
              <w:pStyle w:val="rowtabella0"/>
              <w:rPr>
                <w:color w:val="002060"/>
              </w:rPr>
            </w:pPr>
            <w:r w:rsidRPr="000E0A70">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9D357"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D697A" w14:textId="77777777" w:rsidR="00686D3A" w:rsidRPr="000E0A70" w:rsidRDefault="00686D3A" w:rsidP="00C77AA9">
            <w:pPr>
              <w:pStyle w:val="rowtabella0"/>
              <w:rPr>
                <w:color w:val="002060"/>
              </w:rPr>
            </w:pPr>
            <w:r w:rsidRPr="000E0A70">
              <w:rPr>
                <w:color w:val="002060"/>
              </w:rPr>
              <w:t>25/10/2022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441FE" w14:textId="77777777" w:rsidR="00686D3A" w:rsidRPr="000E0A70" w:rsidRDefault="00686D3A" w:rsidP="00C77AA9">
            <w:pPr>
              <w:pStyle w:val="rowtabella0"/>
              <w:rPr>
                <w:color w:val="002060"/>
              </w:rPr>
            </w:pPr>
            <w:r w:rsidRPr="000E0A70">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46A7E" w14:textId="77777777" w:rsidR="00686D3A" w:rsidRPr="000E0A70" w:rsidRDefault="00686D3A" w:rsidP="00C77AA9">
            <w:pPr>
              <w:pStyle w:val="rowtabella0"/>
              <w:rPr>
                <w:color w:val="002060"/>
              </w:rPr>
            </w:pPr>
            <w:r w:rsidRPr="000E0A70">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6269D" w14:textId="77777777" w:rsidR="00686D3A" w:rsidRPr="000E0A70" w:rsidRDefault="00686D3A" w:rsidP="00C77AA9">
            <w:pPr>
              <w:pStyle w:val="rowtabella0"/>
              <w:rPr>
                <w:color w:val="002060"/>
              </w:rPr>
            </w:pPr>
            <w:r w:rsidRPr="000E0A70">
              <w:rPr>
                <w:color w:val="002060"/>
              </w:rPr>
              <w:t>VIA FONTE ANTICA 6</w:t>
            </w:r>
          </w:p>
        </w:tc>
      </w:tr>
      <w:tr w:rsidR="00686D3A" w:rsidRPr="000E0A70" w14:paraId="5A55192E"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E9D9B5" w14:textId="77777777" w:rsidR="00686D3A" w:rsidRPr="000E0A70" w:rsidRDefault="00686D3A" w:rsidP="00C77AA9">
            <w:pPr>
              <w:pStyle w:val="rowtabella0"/>
              <w:rPr>
                <w:color w:val="002060"/>
              </w:rPr>
            </w:pPr>
            <w:r w:rsidRPr="000E0A70">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1E96C" w14:textId="77777777" w:rsidR="00686D3A" w:rsidRPr="000E0A70" w:rsidRDefault="00686D3A" w:rsidP="00C77AA9">
            <w:pPr>
              <w:pStyle w:val="rowtabella0"/>
              <w:rPr>
                <w:color w:val="002060"/>
              </w:rPr>
            </w:pPr>
            <w:r w:rsidRPr="000E0A70">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480A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8EEF1" w14:textId="77777777" w:rsidR="00686D3A" w:rsidRPr="000E0A70" w:rsidRDefault="00686D3A" w:rsidP="00C77AA9">
            <w:pPr>
              <w:pStyle w:val="rowtabella0"/>
              <w:rPr>
                <w:color w:val="002060"/>
              </w:rPr>
            </w:pPr>
            <w:r w:rsidRPr="000E0A70">
              <w:rPr>
                <w:color w:val="002060"/>
              </w:rPr>
              <w:t>26/10/2022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3970D" w14:textId="77777777" w:rsidR="00686D3A" w:rsidRPr="000E0A70" w:rsidRDefault="00686D3A" w:rsidP="00C77AA9">
            <w:pPr>
              <w:pStyle w:val="rowtabella0"/>
              <w:rPr>
                <w:color w:val="002060"/>
              </w:rPr>
            </w:pPr>
            <w:r w:rsidRPr="000E0A70">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69F2C" w14:textId="77777777" w:rsidR="00686D3A" w:rsidRPr="000E0A70" w:rsidRDefault="00686D3A" w:rsidP="00C77AA9">
            <w:pPr>
              <w:pStyle w:val="rowtabella0"/>
              <w:rPr>
                <w:color w:val="002060"/>
              </w:rPr>
            </w:pPr>
            <w:r w:rsidRPr="000E0A70">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51F78" w14:textId="77777777" w:rsidR="00686D3A" w:rsidRPr="000E0A70" w:rsidRDefault="00686D3A" w:rsidP="00C77AA9">
            <w:pPr>
              <w:pStyle w:val="rowtabella0"/>
              <w:rPr>
                <w:color w:val="002060"/>
              </w:rPr>
            </w:pPr>
            <w:r w:rsidRPr="000E0A70">
              <w:rPr>
                <w:color w:val="002060"/>
              </w:rPr>
              <w:t>VIA RISORGIMENTO 16</w:t>
            </w:r>
          </w:p>
        </w:tc>
      </w:tr>
    </w:tbl>
    <w:p w14:paraId="0DB3EAB5" w14:textId="77777777" w:rsidR="00686D3A" w:rsidRPr="000E0A70" w:rsidRDefault="00686D3A" w:rsidP="00686D3A">
      <w:pPr>
        <w:pStyle w:val="breakline"/>
        <w:rPr>
          <w:color w:val="002060"/>
        </w:rPr>
      </w:pPr>
    </w:p>
    <w:p w14:paraId="4A3FD1EF" w14:textId="77777777" w:rsidR="00686D3A" w:rsidRPr="000E0A70" w:rsidRDefault="00686D3A" w:rsidP="00686D3A">
      <w:pPr>
        <w:pStyle w:val="breakline"/>
        <w:rPr>
          <w:color w:val="002060"/>
        </w:rPr>
      </w:pPr>
    </w:p>
    <w:p w14:paraId="0D658FCD" w14:textId="77777777" w:rsidR="00686D3A" w:rsidRPr="000E0A70" w:rsidRDefault="00686D3A" w:rsidP="00686D3A">
      <w:pPr>
        <w:pStyle w:val="titolocampionato0"/>
        <w:shd w:val="clear" w:color="auto" w:fill="CCCCCC"/>
        <w:spacing w:before="80" w:after="40"/>
        <w:rPr>
          <w:color w:val="002060"/>
        </w:rPr>
      </w:pPr>
      <w:r w:rsidRPr="000E0A70">
        <w:rPr>
          <w:color w:val="002060"/>
        </w:rPr>
        <w:t>COPPA MARCHE UNDER 17 CALCIO A5</w:t>
      </w:r>
    </w:p>
    <w:p w14:paraId="0C4A5403" w14:textId="77777777" w:rsidR="00686D3A" w:rsidRPr="000E0A70" w:rsidRDefault="00686D3A" w:rsidP="00686D3A">
      <w:pPr>
        <w:pStyle w:val="titoloprinc0"/>
        <w:rPr>
          <w:color w:val="002060"/>
        </w:rPr>
      </w:pPr>
      <w:r w:rsidRPr="000E0A70">
        <w:rPr>
          <w:color w:val="002060"/>
        </w:rPr>
        <w:t>VARIAZIONI AL PROGRAMMA GARE</w:t>
      </w:r>
    </w:p>
    <w:p w14:paraId="1A85B4D5" w14:textId="77777777" w:rsidR="00686D3A" w:rsidRPr="000E0A70" w:rsidRDefault="00686D3A" w:rsidP="00686D3A">
      <w:pPr>
        <w:pStyle w:val="breakline"/>
        <w:rPr>
          <w:color w:val="002060"/>
        </w:rPr>
      </w:pPr>
    </w:p>
    <w:p w14:paraId="16771CA2" w14:textId="77777777" w:rsidR="00686D3A" w:rsidRPr="000E0A70" w:rsidRDefault="00686D3A" w:rsidP="00686D3A">
      <w:pPr>
        <w:pStyle w:val="breakline"/>
        <w:rPr>
          <w:color w:val="002060"/>
        </w:rPr>
      </w:pPr>
    </w:p>
    <w:p w14:paraId="729230BD" w14:textId="77777777" w:rsidR="00686D3A" w:rsidRPr="000E0A70" w:rsidRDefault="00686D3A" w:rsidP="00686D3A">
      <w:pPr>
        <w:pStyle w:val="sottotitolocampionato10"/>
        <w:rPr>
          <w:color w:val="002060"/>
        </w:rPr>
      </w:pPr>
      <w:r w:rsidRPr="000E0A7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686D3A" w:rsidRPr="000E0A70" w14:paraId="3D555EDA" w14:textId="77777777" w:rsidTr="00C77AA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4C435" w14:textId="77777777" w:rsidR="00686D3A" w:rsidRPr="000E0A70" w:rsidRDefault="00686D3A" w:rsidP="00C77AA9">
            <w:pPr>
              <w:pStyle w:val="headertabella0"/>
              <w:rPr>
                <w:color w:val="002060"/>
              </w:rPr>
            </w:pPr>
            <w:r w:rsidRPr="000E0A70">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827B4" w14:textId="77777777" w:rsidR="00686D3A" w:rsidRPr="000E0A70" w:rsidRDefault="00686D3A" w:rsidP="00C77AA9">
            <w:pPr>
              <w:pStyle w:val="headertabella0"/>
              <w:rPr>
                <w:color w:val="002060"/>
              </w:rPr>
            </w:pPr>
            <w:r w:rsidRPr="000E0A70">
              <w:rPr>
                <w:color w:val="002060"/>
              </w:rPr>
              <w:t xml:space="preserve">N° </w:t>
            </w:r>
            <w:proofErr w:type="spellStart"/>
            <w:r w:rsidRPr="000E0A70">
              <w:rPr>
                <w:color w:val="002060"/>
              </w:rPr>
              <w:t>Gior</w:t>
            </w:r>
            <w:proofErr w:type="spellEnd"/>
            <w:r w:rsidRPr="000E0A7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80760" w14:textId="77777777" w:rsidR="00686D3A" w:rsidRPr="000E0A70" w:rsidRDefault="00686D3A" w:rsidP="00C77AA9">
            <w:pPr>
              <w:pStyle w:val="headertabella0"/>
              <w:rPr>
                <w:color w:val="002060"/>
              </w:rPr>
            </w:pPr>
            <w:r w:rsidRPr="000E0A7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F9F54" w14:textId="77777777" w:rsidR="00686D3A" w:rsidRPr="000E0A70" w:rsidRDefault="00686D3A" w:rsidP="00C77AA9">
            <w:pPr>
              <w:pStyle w:val="headertabella0"/>
              <w:rPr>
                <w:color w:val="002060"/>
              </w:rPr>
            </w:pPr>
            <w:r w:rsidRPr="000E0A7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02EDB" w14:textId="77777777" w:rsidR="00686D3A" w:rsidRPr="000E0A70" w:rsidRDefault="00686D3A" w:rsidP="00C77AA9">
            <w:pPr>
              <w:pStyle w:val="headertabella0"/>
              <w:rPr>
                <w:color w:val="002060"/>
              </w:rPr>
            </w:pPr>
            <w:r w:rsidRPr="000E0A70">
              <w:rPr>
                <w:color w:val="002060"/>
              </w:rPr>
              <w:t xml:space="preserve">Data </w:t>
            </w:r>
            <w:proofErr w:type="spellStart"/>
            <w:r w:rsidRPr="000E0A70">
              <w:rPr>
                <w:color w:val="002060"/>
              </w:rPr>
              <w:t>Orig</w:t>
            </w:r>
            <w:proofErr w:type="spellEnd"/>
            <w:r w:rsidRPr="000E0A7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2837D" w14:textId="77777777" w:rsidR="00686D3A" w:rsidRPr="000E0A70" w:rsidRDefault="00686D3A" w:rsidP="00C77AA9">
            <w:pPr>
              <w:pStyle w:val="headertabella0"/>
              <w:rPr>
                <w:color w:val="002060"/>
              </w:rPr>
            </w:pPr>
            <w:r w:rsidRPr="000E0A7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B3CE3" w14:textId="77777777" w:rsidR="00686D3A" w:rsidRPr="000E0A70" w:rsidRDefault="00686D3A" w:rsidP="00C77AA9">
            <w:pPr>
              <w:pStyle w:val="headertabella0"/>
              <w:rPr>
                <w:color w:val="002060"/>
              </w:rPr>
            </w:pPr>
            <w:r w:rsidRPr="000E0A70">
              <w:rPr>
                <w:color w:val="002060"/>
              </w:rPr>
              <w:t xml:space="preserve">Ora </w:t>
            </w:r>
            <w:proofErr w:type="spellStart"/>
            <w:r w:rsidRPr="000E0A70">
              <w:rPr>
                <w:color w:val="002060"/>
              </w:rPr>
              <w:t>Orig</w:t>
            </w:r>
            <w:proofErr w:type="spellEnd"/>
            <w:r w:rsidRPr="000E0A70">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B8836" w14:textId="77777777" w:rsidR="00686D3A" w:rsidRPr="000E0A70" w:rsidRDefault="00686D3A" w:rsidP="00C77AA9">
            <w:pPr>
              <w:pStyle w:val="headertabella0"/>
              <w:rPr>
                <w:color w:val="002060"/>
              </w:rPr>
            </w:pPr>
            <w:r w:rsidRPr="000E0A70">
              <w:rPr>
                <w:color w:val="002060"/>
              </w:rPr>
              <w:t>Impianto</w:t>
            </w:r>
          </w:p>
        </w:tc>
      </w:tr>
      <w:tr w:rsidR="00686D3A" w:rsidRPr="000E0A70" w14:paraId="6080FD08" w14:textId="77777777" w:rsidTr="00C77AA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A5DE" w14:textId="77777777" w:rsidR="00686D3A" w:rsidRPr="000E0A70" w:rsidRDefault="00686D3A" w:rsidP="00C77AA9">
            <w:pPr>
              <w:pStyle w:val="rowtabella0"/>
              <w:rPr>
                <w:color w:val="002060"/>
                <w:highlight w:val="yellow"/>
              </w:rPr>
            </w:pPr>
            <w:r w:rsidRPr="000E0A70">
              <w:rPr>
                <w:color w:val="002060"/>
                <w:highlight w:val="yellow"/>
              </w:rPr>
              <w:t>20/10/2022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F2DE" w14:textId="77777777" w:rsidR="00686D3A" w:rsidRPr="000E0A70" w:rsidRDefault="00686D3A" w:rsidP="00C77AA9">
            <w:pPr>
              <w:pStyle w:val="rowtabella0"/>
              <w:jc w:val="center"/>
              <w:rPr>
                <w:color w:val="002060"/>
                <w:highlight w:val="yellow"/>
              </w:rPr>
            </w:pPr>
            <w:r w:rsidRPr="000E0A7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F17C" w14:textId="77777777" w:rsidR="00686D3A" w:rsidRPr="000E0A70" w:rsidRDefault="00686D3A" w:rsidP="00C77AA9">
            <w:pPr>
              <w:pStyle w:val="rowtabella0"/>
              <w:rPr>
                <w:color w:val="002060"/>
                <w:highlight w:val="yellow"/>
              </w:rPr>
            </w:pPr>
            <w:r w:rsidRPr="000E0A70">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FCC9" w14:textId="77777777" w:rsidR="00686D3A" w:rsidRPr="000E0A70" w:rsidRDefault="00686D3A" w:rsidP="00C77AA9">
            <w:pPr>
              <w:pStyle w:val="rowtabella0"/>
              <w:rPr>
                <w:color w:val="002060"/>
                <w:highlight w:val="yellow"/>
              </w:rPr>
            </w:pPr>
            <w:r w:rsidRPr="000E0A70">
              <w:rPr>
                <w:color w:val="002060"/>
                <w:highlight w:val="yellow"/>
              </w:rPr>
              <w:t>ETA BETA FOOTBALL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8396" w14:textId="77777777" w:rsidR="00686D3A" w:rsidRPr="000E0A70" w:rsidRDefault="00686D3A" w:rsidP="00C77AA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DFCB" w14:textId="77777777" w:rsidR="00686D3A" w:rsidRPr="000E0A70" w:rsidRDefault="00686D3A" w:rsidP="00C77AA9">
            <w:pPr>
              <w:pStyle w:val="rowtabella0"/>
              <w:jc w:val="center"/>
              <w:rPr>
                <w:color w:val="002060"/>
              </w:rPr>
            </w:pPr>
            <w:r w:rsidRPr="000E0A7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4177" w14:textId="77777777" w:rsidR="00686D3A" w:rsidRPr="000E0A70" w:rsidRDefault="00686D3A" w:rsidP="00C77AA9">
            <w:pPr>
              <w:pStyle w:val="rowtabella0"/>
              <w:jc w:val="cente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6074" w14:textId="77777777" w:rsidR="00686D3A" w:rsidRPr="000E0A70" w:rsidRDefault="00686D3A" w:rsidP="00C77AA9">
            <w:pPr>
              <w:pStyle w:val="rowtabella0"/>
              <w:rPr>
                <w:color w:val="002060"/>
              </w:rPr>
            </w:pPr>
            <w:r w:rsidRPr="000E0A70">
              <w:rPr>
                <w:color w:val="002060"/>
              </w:rPr>
              <w:t>PALAFIERA CAMPANARA PESARO VIA DELLE ESPOSIZIONI 33</w:t>
            </w:r>
          </w:p>
        </w:tc>
      </w:tr>
    </w:tbl>
    <w:p w14:paraId="4F781344" w14:textId="77777777" w:rsidR="00686D3A" w:rsidRPr="000E0A70" w:rsidRDefault="00686D3A" w:rsidP="00686D3A">
      <w:pPr>
        <w:pStyle w:val="breakline"/>
        <w:rPr>
          <w:color w:val="002060"/>
        </w:rPr>
      </w:pPr>
    </w:p>
    <w:p w14:paraId="4C87FF1B" w14:textId="77777777" w:rsidR="00686D3A" w:rsidRPr="000E0A70" w:rsidRDefault="00686D3A" w:rsidP="00686D3A">
      <w:pPr>
        <w:pStyle w:val="breakline"/>
        <w:rPr>
          <w:color w:val="002060"/>
        </w:rPr>
      </w:pPr>
    </w:p>
    <w:p w14:paraId="18527BC3" w14:textId="77777777" w:rsidR="00686D3A" w:rsidRPr="000E0A70" w:rsidRDefault="00686D3A" w:rsidP="00686D3A">
      <w:pPr>
        <w:pStyle w:val="titolocampionato0"/>
        <w:shd w:val="clear" w:color="auto" w:fill="CCCCCC"/>
        <w:spacing w:before="80" w:after="40"/>
        <w:rPr>
          <w:color w:val="002060"/>
        </w:rPr>
      </w:pPr>
      <w:r w:rsidRPr="000E0A70">
        <w:rPr>
          <w:color w:val="002060"/>
        </w:rPr>
        <w:t>COPPA MARCHE C5 UNDER 15</w:t>
      </w:r>
    </w:p>
    <w:p w14:paraId="2F62B039" w14:textId="77777777" w:rsidR="00686D3A" w:rsidRPr="000E0A70" w:rsidRDefault="00686D3A" w:rsidP="00686D3A">
      <w:pPr>
        <w:pStyle w:val="titoloprinc0"/>
        <w:rPr>
          <w:color w:val="002060"/>
        </w:rPr>
      </w:pPr>
      <w:r w:rsidRPr="000E0A70">
        <w:rPr>
          <w:color w:val="002060"/>
        </w:rPr>
        <w:t>PROGRAMMA GARE</w:t>
      </w:r>
    </w:p>
    <w:p w14:paraId="780F4003" w14:textId="77777777" w:rsidR="00686D3A" w:rsidRPr="000E0A70" w:rsidRDefault="00686D3A" w:rsidP="00686D3A">
      <w:pPr>
        <w:pStyle w:val="breakline"/>
        <w:rPr>
          <w:color w:val="002060"/>
        </w:rPr>
      </w:pPr>
    </w:p>
    <w:p w14:paraId="7C17B3F7" w14:textId="77777777" w:rsidR="00686D3A" w:rsidRPr="000E0A70" w:rsidRDefault="00686D3A" w:rsidP="00686D3A">
      <w:pPr>
        <w:pStyle w:val="sottotitolocampionato10"/>
        <w:rPr>
          <w:color w:val="002060"/>
        </w:rPr>
      </w:pPr>
      <w:r w:rsidRPr="000E0A7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3"/>
        <w:gridCol w:w="1552"/>
        <w:gridCol w:w="1556"/>
      </w:tblGrid>
      <w:tr w:rsidR="00686D3A" w:rsidRPr="000E0A70" w14:paraId="38A5A2EE" w14:textId="77777777" w:rsidTr="00C77A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FF4C1" w14:textId="77777777" w:rsidR="00686D3A" w:rsidRPr="000E0A70" w:rsidRDefault="00686D3A" w:rsidP="00C77AA9">
            <w:pPr>
              <w:pStyle w:val="headertabella0"/>
              <w:rPr>
                <w:color w:val="002060"/>
              </w:rPr>
            </w:pPr>
            <w:r w:rsidRPr="000E0A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D6ADA" w14:textId="77777777" w:rsidR="00686D3A" w:rsidRPr="000E0A70" w:rsidRDefault="00686D3A" w:rsidP="00C77AA9">
            <w:pPr>
              <w:pStyle w:val="headertabella0"/>
              <w:rPr>
                <w:color w:val="002060"/>
              </w:rPr>
            </w:pPr>
            <w:r w:rsidRPr="000E0A7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905C3" w14:textId="77777777" w:rsidR="00686D3A" w:rsidRPr="000E0A70" w:rsidRDefault="00686D3A" w:rsidP="00C77AA9">
            <w:pPr>
              <w:pStyle w:val="headertabella0"/>
              <w:rPr>
                <w:color w:val="002060"/>
              </w:rPr>
            </w:pPr>
            <w:r w:rsidRPr="000E0A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ED824" w14:textId="77777777" w:rsidR="00686D3A" w:rsidRPr="000E0A70" w:rsidRDefault="00686D3A" w:rsidP="00C77AA9">
            <w:pPr>
              <w:pStyle w:val="headertabella0"/>
              <w:rPr>
                <w:color w:val="002060"/>
              </w:rPr>
            </w:pPr>
            <w:r w:rsidRPr="000E0A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6AFCD" w14:textId="77777777" w:rsidR="00686D3A" w:rsidRPr="000E0A70" w:rsidRDefault="00686D3A" w:rsidP="00C77AA9">
            <w:pPr>
              <w:pStyle w:val="headertabella0"/>
              <w:rPr>
                <w:color w:val="002060"/>
              </w:rPr>
            </w:pPr>
            <w:r w:rsidRPr="000E0A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31354" w14:textId="77777777" w:rsidR="00686D3A" w:rsidRPr="000E0A70" w:rsidRDefault="00686D3A" w:rsidP="00C77AA9">
            <w:pPr>
              <w:pStyle w:val="headertabella0"/>
              <w:rPr>
                <w:color w:val="002060"/>
              </w:rPr>
            </w:pPr>
            <w:proofErr w:type="spellStart"/>
            <w:r w:rsidRPr="000E0A70">
              <w:rPr>
                <w:color w:val="002060"/>
              </w:rPr>
              <w:t>Localita'</w:t>
            </w:r>
            <w:proofErr w:type="spellEnd"/>
            <w:r w:rsidRPr="000E0A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95EC5" w14:textId="77777777" w:rsidR="00686D3A" w:rsidRPr="000E0A70" w:rsidRDefault="00686D3A" w:rsidP="00C77AA9">
            <w:pPr>
              <w:pStyle w:val="headertabella0"/>
              <w:rPr>
                <w:color w:val="002060"/>
              </w:rPr>
            </w:pPr>
            <w:r w:rsidRPr="000E0A70">
              <w:rPr>
                <w:color w:val="002060"/>
              </w:rPr>
              <w:t>Indirizzo Impianto</w:t>
            </w:r>
          </w:p>
        </w:tc>
      </w:tr>
      <w:tr w:rsidR="00686D3A" w:rsidRPr="000E0A70" w14:paraId="79E4C418" w14:textId="77777777" w:rsidTr="00C77A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684593" w14:textId="77777777" w:rsidR="00686D3A" w:rsidRPr="000E0A70" w:rsidRDefault="00686D3A" w:rsidP="00C77AA9">
            <w:pPr>
              <w:pStyle w:val="rowtabella0"/>
              <w:rPr>
                <w:color w:val="002060"/>
              </w:rPr>
            </w:pPr>
            <w:r w:rsidRPr="000E0A70">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1EC52" w14:textId="77777777" w:rsidR="00686D3A" w:rsidRPr="000E0A70" w:rsidRDefault="00686D3A" w:rsidP="00C77AA9">
            <w:pPr>
              <w:pStyle w:val="rowtabella0"/>
              <w:rPr>
                <w:color w:val="002060"/>
              </w:rPr>
            </w:pPr>
            <w:r w:rsidRPr="000E0A70">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3F06A" w14:textId="77777777" w:rsidR="00686D3A" w:rsidRPr="000E0A70" w:rsidRDefault="00686D3A" w:rsidP="00C77AA9">
            <w:pPr>
              <w:pStyle w:val="rowtabella0"/>
              <w:jc w:val="center"/>
              <w:rPr>
                <w:color w:val="002060"/>
              </w:rPr>
            </w:pPr>
            <w:r w:rsidRPr="000E0A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AD831" w14:textId="77777777" w:rsidR="00686D3A" w:rsidRPr="000E0A70" w:rsidRDefault="00686D3A" w:rsidP="00C77AA9">
            <w:pPr>
              <w:pStyle w:val="rowtabella0"/>
              <w:rPr>
                <w:color w:val="002060"/>
              </w:rPr>
            </w:pPr>
            <w:r w:rsidRPr="000E0A70">
              <w:rPr>
                <w:color w:val="002060"/>
              </w:rPr>
              <w:t>26/10/2022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4A6CA" w14:textId="77777777" w:rsidR="00686D3A" w:rsidRPr="000E0A70" w:rsidRDefault="00686D3A" w:rsidP="00C77AA9">
            <w:pPr>
              <w:pStyle w:val="rowtabella0"/>
              <w:rPr>
                <w:color w:val="002060"/>
              </w:rPr>
            </w:pPr>
            <w:r w:rsidRPr="000E0A70">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F8F2B" w14:textId="77777777" w:rsidR="00686D3A" w:rsidRPr="000E0A70" w:rsidRDefault="00686D3A" w:rsidP="00C77AA9">
            <w:pPr>
              <w:pStyle w:val="rowtabella0"/>
              <w:rPr>
                <w:color w:val="002060"/>
              </w:rPr>
            </w:pPr>
            <w:r w:rsidRPr="000E0A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41ACB" w14:textId="77777777" w:rsidR="00686D3A" w:rsidRPr="000E0A70" w:rsidRDefault="00686D3A" w:rsidP="00C77AA9">
            <w:pPr>
              <w:pStyle w:val="rowtabella0"/>
              <w:rPr>
                <w:color w:val="002060"/>
              </w:rPr>
            </w:pPr>
            <w:r w:rsidRPr="000E0A70">
              <w:rPr>
                <w:color w:val="002060"/>
              </w:rPr>
              <w:t>VIA MADRE TERESA DI CALCUTTA</w:t>
            </w:r>
          </w:p>
        </w:tc>
      </w:tr>
      <w:tr w:rsidR="00686D3A" w:rsidRPr="000E0A70" w14:paraId="04BCCC01" w14:textId="77777777" w:rsidTr="00C77A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43D1B7" w14:textId="77777777" w:rsidR="00686D3A" w:rsidRPr="000E0A70" w:rsidRDefault="00686D3A" w:rsidP="00C77AA9">
            <w:pPr>
              <w:pStyle w:val="rowtabella0"/>
              <w:rPr>
                <w:color w:val="002060"/>
              </w:rPr>
            </w:pPr>
            <w:r w:rsidRPr="000E0A70">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14334" w14:textId="77777777" w:rsidR="00686D3A" w:rsidRPr="000E0A70" w:rsidRDefault="00686D3A" w:rsidP="00C77AA9">
            <w:pPr>
              <w:pStyle w:val="rowtabella0"/>
              <w:rPr>
                <w:color w:val="002060"/>
              </w:rPr>
            </w:pPr>
            <w:r w:rsidRPr="000E0A70">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C070B" w14:textId="77777777" w:rsidR="00686D3A" w:rsidRPr="000E0A70" w:rsidRDefault="00686D3A" w:rsidP="00C77AA9">
            <w:pPr>
              <w:pStyle w:val="rowtabella0"/>
              <w:jc w:val="center"/>
              <w:rPr>
                <w:color w:val="002060"/>
              </w:rPr>
            </w:pPr>
            <w:r w:rsidRPr="000E0A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71314" w14:textId="77777777" w:rsidR="00686D3A" w:rsidRPr="000E0A70" w:rsidRDefault="00686D3A" w:rsidP="00C77AA9">
            <w:pPr>
              <w:pStyle w:val="rowtabella0"/>
              <w:rPr>
                <w:color w:val="002060"/>
              </w:rPr>
            </w:pPr>
            <w:r w:rsidRPr="000E0A70">
              <w:rPr>
                <w:color w:val="002060"/>
              </w:rPr>
              <w:t>26/10/2022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3B730" w14:textId="77777777" w:rsidR="00686D3A" w:rsidRPr="000E0A70" w:rsidRDefault="00686D3A" w:rsidP="00C77AA9">
            <w:pPr>
              <w:pStyle w:val="rowtabella0"/>
              <w:rPr>
                <w:color w:val="002060"/>
              </w:rPr>
            </w:pPr>
            <w:r w:rsidRPr="000E0A70">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78CDF" w14:textId="77777777" w:rsidR="00686D3A" w:rsidRPr="000E0A70" w:rsidRDefault="00686D3A" w:rsidP="00C77AA9">
            <w:pPr>
              <w:pStyle w:val="rowtabella0"/>
              <w:rPr>
                <w:color w:val="002060"/>
              </w:rPr>
            </w:pPr>
            <w:r w:rsidRPr="000E0A70">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41815" w14:textId="77777777" w:rsidR="00686D3A" w:rsidRPr="000E0A70" w:rsidRDefault="00686D3A" w:rsidP="00C77AA9">
            <w:pPr>
              <w:pStyle w:val="rowtabella0"/>
              <w:rPr>
                <w:color w:val="002060"/>
              </w:rPr>
            </w:pPr>
            <w:r w:rsidRPr="000E0A70">
              <w:rPr>
                <w:color w:val="002060"/>
              </w:rPr>
              <w:t>VIA RISORGIMENTO 16</w:t>
            </w:r>
          </w:p>
        </w:tc>
      </w:tr>
    </w:tbl>
    <w:p w14:paraId="59EAE4E7" w14:textId="77777777" w:rsidR="00686D3A" w:rsidRPr="000E0A70" w:rsidRDefault="00686D3A" w:rsidP="00686D3A">
      <w:pPr>
        <w:pStyle w:val="breakline"/>
        <w:rPr>
          <w:rFonts w:eastAsiaTheme="minorEastAsia"/>
          <w:color w:val="002060"/>
        </w:rPr>
      </w:pPr>
    </w:p>
    <w:p w14:paraId="235C6802" w14:textId="77777777" w:rsidR="00686D3A" w:rsidRPr="000E0A70" w:rsidRDefault="00686D3A" w:rsidP="00686D3A">
      <w:pPr>
        <w:pStyle w:val="breakline"/>
        <w:rPr>
          <w:color w:val="002060"/>
        </w:rPr>
      </w:pPr>
    </w:p>
    <w:p w14:paraId="7A83514B" w14:textId="77777777" w:rsidR="00686D3A" w:rsidRDefault="00686D3A" w:rsidP="0026517A">
      <w:pPr>
        <w:pStyle w:val="Corpodeltesto21"/>
        <w:rPr>
          <w:rFonts w:ascii="Arial" w:hAnsi="Arial" w:cs="Arial"/>
          <w:color w:val="002060"/>
          <w:sz w:val="22"/>
        </w:rPr>
      </w:pPr>
    </w:p>
    <w:p w14:paraId="3E2D5E1B" w14:textId="77777777" w:rsidR="004F3FED" w:rsidRPr="001A1B0E" w:rsidRDefault="004F3FED" w:rsidP="004F3FED">
      <w:pPr>
        <w:pStyle w:val="breakline"/>
        <w:rPr>
          <w:color w:val="002060"/>
        </w:rPr>
      </w:pPr>
    </w:p>
    <w:p w14:paraId="04DBFB8C" w14:textId="77777777" w:rsidR="00E95C6C" w:rsidRPr="009B236A" w:rsidRDefault="00E95C6C" w:rsidP="00CD6259">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18095B6C"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sidR="00686D3A">
        <w:rPr>
          <w:rFonts w:ascii="Arial" w:hAnsi="Arial" w:cs="Arial"/>
          <w:b/>
          <w:bCs/>
          <w:color w:val="002060"/>
        </w:rPr>
        <w:t>31</w:t>
      </w:r>
      <w:r w:rsidRPr="009B236A">
        <w:rPr>
          <w:rFonts w:ascii="Arial" w:hAnsi="Arial" w:cs="Arial"/>
          <w:b/>
          <w:bCs/>
          <w:color w:val="002060"/>
        </w:rPr>
        <w:t xml:space="preserve"> ottobre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77777777" w:rsidR="00E95C6C" w:rsidRPr="00005189" w:rsidRDefault="00E95C6C"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lastRenderedPageBreak/>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6A8E86BA"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D69E8">
        <w:rPr>
          <w:b/>
          <w:color w:val="002060"/>
          <w:u w:val="single"/>
        </w:rPr>
        <w:t>1</w:t>
      </w:r>
      <w:r w:rsidR="00686D3A">
        <w:rPr>
          <w:b/>
          <w:color w:val="002060"/>
          <w:u w:val="single"/>
        </w:rPr>
        <w:t>9</w:t>
      </w:r>
      <w:r w:rsidR="00830450" w:rsidRPr="000039D0">
        <w:rPr>
          <w:b/>
          <w:color w:val="002060"/>
          <w:u w:val="single"/>
        </w:rPr>
        <w:t>/</w:t>
      </w:r>
      <w:r w:rsidR="00FB4E1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6AC84" w14:textId="77777777" w:rsidR="002765E0" w:rsidRDefault="002765E0">
      <w:r>
        <w:separator/>
      </w:r>
    </w:p>
  </w:endnote>
  <w:endnote w:type="continuationSeparator" w:id="0">
    <w:p w14:paraId="432ACCA0" w14:textId="77777777" w:rsidR="002765E0" w:rsidRDefault="0027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882C944"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26517A">
      <w:rPr>
        <w:rStyle w:val="Numeropagina"/>
        <w:rFonts w:ascii="Arial" w:hAnsi="Arial" w:cs="Arial"/>
        <w:color w:val="002060"/>
      </w:rPr>
      <w:t>3</w:t>
    </w:r>
    <w:r w:rsidR="00686D3A">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B793B" w14:textId="77777777" w:rsidR="002765E0" w:rsidRDefault="002765E0">
      <w:r>
        <w:separator/>
      </w:r>
    </w:p>
  </w:footnote>
  <w:footnote w:type="continuationSeparator" w:id="0">
    <w:p w14:paraId="35B044EF" w14:textId="77777777" w:rsidR="002765E0" w:rsidRDefault="00276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F14DE"/>
    <w:multiLevelType w:val="multilevel"/>
    <w:tmpl w:val="5DEE07A2"/>
    <w:numStyleLink w:val="Stile1"/>
  </w:abstractNum>
  <w:abstractNum w:abstractNumId="10"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3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1"/>
  </w:num>
  <w:num w:numId="2" w16cid:durableId="140779443">
    <w:abstractNumId w:val="7"/>
  </w:num>
  <w:num w:numId="3" w16cid:durableId="1660186896">
    <w:abstractNumId w:val="28"/>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5"/>
  </w:num>
  <w:num w:numId="6" w16cid:durableId="1409227866">
    <w:abstractNumId w:val="19"/>
  </w:num>
  <w:num w:numId="7" w16cid:durableId="1703477839">
    <w:abstractNumId w:val="30"/>
  </w:num>
  <w:num w:numId="8" w16cid:durableId="1865820661">
    <w:abstractNumId w:val="23"/>
  </w:num>
  <w:num w:numId="9" w16cid:durableId="1770080403">
    <w:abstractNumId w:val="29"/>
  </w:num>
  <w:num w:numId="10" w16cid:durableId="1930651135">
    <w:abstractNumId w:val="14"/>
  </w:num>
  <w:num w:numId="11" w16cid:durableId="560559437">
    <w:abstractNumId w:val="37"/>
  </w:num>
  <w:num w:numId="12" w16cid:durableId="1712725283">
    <w:abstractNumId w:val="9"/>
  </w:num>
  <w:num w:numId="13" w16cid:durableId="2130661461">
    <w:abstractNumId w:val="10"/>
  </w:num>
  <w:num w:numId="14" w16cid:durableId="1600523497">
    <w:abstractNumId w:val="3"/>
  </w:num>
  <w:num w:numId="15" w16cid:durableId="314726150">
    <w:abstractNumId w:val="22"/>
  </w:num>
  <w:num w:numId="16" w16cid:durableId="2094011012">
    <w:abstractNumId w:val="15"/>
  </w:num>
  <w:num w:numId="17" w16cid:durableId="249898235">
    <w:abstractNumId w:val="40"/>
  </w:num>
  <w:num w:numId="18" w16cid:durableId="1803184862">
    <w:abstractNumId w:val="32"/>
  </w:num>
  <w:num w:numId="19" w16cid:durableId="1102998121">
    <w:abstractNumId w:val="17"/>
  </w:num>
  <w:num w:numId="20" w16cid:durableId="2242136">
    <w:abstractNumId w:val="24"/>
  </w:num>
  <w:num w:numId="21" w16cid:durableId="424768929">
    <w:abstractNumId w:val="25"/>
  </w:num>
  <w:num w:numId="22" w16cid:durableId="1772698854">
    <w:abstractNumId w:val="16"/>
  </w:num>
  <w:num w:numId="23" w16cid:durableId="1872261587">
    <w:abstractNumId w:val="33"/>
  </w:num>
  <w:num w:numId="24" w16cid:durableId="798693027">
    <w:abstractNumId w:val="38"/>
  </w:num>
  <w:num w:numId="25" w16cid:durableId="2098550385">
    <w:abstractNumId w:val="0"/>
  </w:num>
  <w:num w:numId="26" w16cid:durableId="715282008">
    <w:abstractNumId w:val="13"/>
  </w:num>
  <w:num w:numId="27" w16cid:durableId="1539466067">
    <w:abstractNumId w:val="20"/>
  </w:num>
  <w:num w:numId="28" w16cid:durableId="377749779">
    <w:abstractNumId w:val="4"/>
  </w:num>
  <w:num w:numId="29" w16cid:durableId="1820151984">
    <w:abstractNumId w:val="41"/>
  </w:num>
  <w:num w:numId="30" w16cid:durableId="1043285624">
    <w:abstractNumId w:val="6"/>
  </w:num>
  <w:num w:numId="31" w16cid:durableId="576600428">
    <w:abstractNumId w:val="1"/>
  </w:num>
  <w:num w:numId="32" w16cid:durableId="1476291970">
    <w:abstractNumId w:val="31"/>
  </w:num>
  <w:num w:numId="33" w16cid:durableId="1092553154">
    <w:abstractNumId w:val="18"/>
  </w:num>
  <w:num w:numId="34" w16cid:durableId="1971473206">
    <w:abstractNumId w:val="2"/>
  </w:num>
  <w:num w:numId="35" w16cid:durableId="542669457">
    <w:abstractNumId w:val="39"/>
  </w:num>
  <w:num w:numId="36" w16cid:durableId="1628706912">
    <w:abstractNumId w:val="12"/>
  </w:num>
  <w:num w:numId="37" w16cid:durableId="1466391385">
    <w:abstractNumId w:val="21"/>
  </w:num>
  <w:num w:numId="38" w16cid:durableId="1407267829">
    <w:abstractNumId w:val="34"/>
  </w:num>
  <w:num w:numId="39" w16cid:durableId="163591222">
    <w:abstractNumId w:val="26"/>
  </w:num>
  <w:num w:numId="40" w16cid:durableId="1344435658">
    <w:abstractNumId w:val="8"/>
  </w:num>
  <w:num w:numId="41" w16cid:durableId="722489900">
    <w:abstractNumId w:val="36"/>
  </w:num>
  <w:num w:numId="42" w16cid:durableId="494877369">
    <w:abstractNumId w:val="5"/>
  </w:num>
  <w:num w:numId="43" w16cid:durableId="2117601001">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325"/>
    <w:rsid w:val="000B3C91"/>
    <w:rsid w:val="000B4152"/>
    <w:rsid w:val="000B42C5"/>
    <w:rsid w:val="000B6171"/>
    <w:rsid w:val="000B7AFD"/>
    <w:rsid w:val="000C18A9"/>
    <w:rsid w:val="000C1DDB"/>
    <w:rsid w:val="000C250D"/>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3566"/>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41E"/>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68C"/>
    <w:rsid w:val="00471E8F"/>
    <w:rsid w:val="00473074"/>
    <w:rsid w:val="00473C7C"/>
    <w:rsid w:val="004744E3"/>
    <w:rsid w:val="0047469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5EE0"/>
    <w:rsid w:val="0051626C"/>
    <w:rsid w:val="005173BE"/>
    <w:rsid w:val="0051745B"/>
    <w:rsid w:val="005220E9"/>
    <w:rsid w:val="00526208"/>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34A3"/>
    <w:rsid w:val="006E5758"/>
    <w:rsid w:val="006F0737"/>
    <w:rsid w:val="006F1065"/>
    <w:rsid w:val="006F14DA"/>
    <w:rsid w:val="006F206C"/>
    <w:rsid w:val="006F2BF8"/>
    <w:rsid w:val="006F3B62"/>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6E"/>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6790"/>
    <w:rsid w:val="00970658"/>
    <w:rsid w:val="00971609"/>
    <w:rsid w:val="00971DED"/>
    <w:rsid w:val="00971FA4"/>
    <w:rsid w:val="00972427"/>
    <w:rsid w:val="00972FCE"/>
    <w:rsid w:val="00973727"/>
    <w:rsid w:val="00974974"/>
    <w:rsid w:val="009806F2"/>
    <w:rsid w:val="00980B1E"/>
    <w:rsid w:val="009817D2"/>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0F5"/>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7484"/>
    <w:rsid w:val="00D20AFA"/>
    <w:rsid w:val="00D216BA"/>
    <w:rsid w:val="00D21F62"/>
    <w:rsid w:val="00D22C2C"/>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5D75"/>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A49"/>
    <w:rsid w:val="00D80F39"/>
    <w:rsid w:val="00D8138D"/>
    <w:rsid w:val="00D81601"/>
    <w:rsid w:val="00D819A0"/>
    <w:rsid w:val="00D81B76"/>
    <w:rsid w:val="00D8239B"/>
    <w:rsid w:val="00D823B1"/>
    <w:rsid w:val="00D831C5"/>
    <w:rsid w:val="00D84EC6"/>
    <w:rsid w:val="00D85285"/>
    <w:rsid w:val="00D8565F"/>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85B"/>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3D4F"/>
    <w:rsid w:val="00DE405D"/>
    <w:rsid w:val="00DE419A"/>
    <w:rsid w:val="00DE4340"/>
    <w:rsid w:val="00DE54C0"/>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6E8"/>
    <w:rsid w:val="00EC57B8"/>
    <w:rsid w:val="00EC58E6"/>
    <w:rsid w:val="00EC6602"/>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2BB"/>
    <w:rsid w:val="00F8030C"/>
    <w:rsid w:val="00F80A4A"/>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A7FA3"/>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6</TotalTime>
  <Pages>27</Pages>
  <Words>8869</Words>
  <Characters>50556</Characters>
  <Application>Microsoft Office Word</Application>
  <DocSecurity>0</DocSecurity>
  <Lines>421</Lines>
  <Paragraphs>118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59307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2022-09-17T12:02:00Z</cp:lastPrinted>
  <dcterms:created xsi:type="dcterms:W3CDTF">2022-10-19T12:55:00Z</dcterms:created>
  <dcterms:modified xsi:type="dcterms:W3CDTF">2022-10-19T13:13:00Z</dcterms:modified>
</cp:coreProperties>
</file>