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51FDC2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1AB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80A0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B057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80A0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18773E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375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52F631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375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3A6E433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375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4EFB2C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375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CD3297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375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5D69E6DB" w:rsid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B593795" w14:textId="4E6B7D70" w:rsidR="00817083" w:rsidRDefault="00817083" w:rsidP="009D0C38">
      <w:pPr>
        <w:pStyle w:val="LndNormale1"/>
        <w:rPr>
          <w:b/>
          <w:color w:val="002060"/>
          <w:szCs w:val="22"/>
        </w:rPr>
      </w:pPr>
    </w:p>
    <w:p w14:paraId="0CB808C2" w14:textId="0B34B081" w:rsidR="00C80A08" w:rsidRDefault="00C80A08" w:rsidP="009D0C38">
      <w:pPr>
        <w:pStyle w:val="LndNormale1"/>
        <w:rPr>
          <w:b/>
          <w:color w:val="002060"/>
          <w:szCs w:val="22"/>
        </w:rPr>
      </w:pPr>
    </w:p>
    <w:p w14:paraId="390455BC" w14:textId="77777777" w:rsidR="00C80A08" w:rsidRPr="00C80A08" w:rsidRDefault="00C80A08" w:rsidP="00C80A08">
      <w:pPr>
        <w:pStyle w:val="LndNormale1"/>
        <w:rPr>
          <w:b/>
          <w:color w:val="002060"/>
          <w:sz w:val="28"/>
          <w:szCs w:val="28"/>
        </w:rPr>
      </w:pPr>
      <w:r w:rsidRPr="00C80A08">
        <w:rPr>
          <w:b/>
          <w:color w:val="002060"/>
          <w:sz w:val="28"/>
          <w:szCs w:val="28"/>
        </w:rPr>
        <w:t>AUTORIZZAZIONE EX ART. 34/3 N.O.I.F.</w:t>
      </w:r>
    </w:p>
    <w:p w14:paraId="7659E855" w14:textId="77777777" w:rsidR="00C80A08" w:rsidRPr="00C80A08" w:rsidRDefault="00C80A08" w:rsidP="00C80A08">
      <w:pPr>
        <w:pStyle w:val="LndNormale1"/>
        <w:rPr>
          <w:color w:val="002060"/>
        </w:rPr>
      </w:pPr>
    </w:p>
    <w:p w14:paraId="7232F951" w14:textId="77777777" w:rsidR="00C80A08" w:rsidRPr="00C80A08" w:rsidRDefault="00C80A08" w:rsidP="00C80A08">
      <w:pPr>
        <w:pStyle w:val="LndNormale1"/>
        <w:rPr>
          <w:color w:val="002060"/>
        </w:rPr>
      </w:pPr>
      <w:r w:rsidRPr="00C80A08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al  seguente calciatore:</w:t>
      </w:r>
    </w:p>
    <w:p w14:paraId="7F63F6E9" w14:textId="28937CC2" w:rsidR="00C80A08" w:rsidRPr="00C80A08" w:rsidRDefault="00C80A08" w:rsidP="00C80A08">
      <w:pPr>
        <w:pStyle w:val="LndNormale1"/>
        <w:rPr>
          <w:b/>
          <w:color w:val="002060"/>
          <w:szCs w:val="22"/>
        </w:rPr>
      </w:pPr>
      <w:r w:rsidRPr="00C80A08">
        <w:rPr>
          <w:b/>
          <w:color w:val="002060"/>
        </w:rPr>
        <w:lastRenderedPageBreak/>
        <w:t>ORTOLANI GIOVANNI        nato 15.12.2006</w:t>
      </w:r>
      <w:r w:rsidRPr="00C80A08">
        <w:rPr>
          <w:b/>
          <w:color w:val="002060"/>
        </w:rPr>
        <w:tab/>
        <w:t>SSDARL ITALSERVICE C5</w:t>
      </w:r>
    </w:p>
    <w:p w14:paraId="355E0FAF" w14:textId="119F5DA8" w:rsidR="00EC3E10" w:rsidRDefault="00EC3E10" w:rsidP="009D0C38">
      <w:pPr>
        <w:pStyle w:val="LndNormale1"/>
        <w:rPr>
          <w:b/>
          <w:color w:val="002060"/>
          <w:szCs w:val="22"/>
        </w:rPr>
      </w:pPr>
    </w:p>
    <w:p w14:paraId="29D8BF03" w14:textId="77777777" w:rsidR="00C80A08" w:rsidRPr="00C80A08" w:rsidRDefault="00C80A08" w:rsidP="009D0C38">
      <w:pPr>
        <w:pStyle w:val="LndNormale1"/>
        <w:rPr>
          <w:b/>
          <w:color w:val="002060"/>
          <w:szCs w:val="22"/>
        </w:rPr>
      </w:pPr>
    </w:p>
    <w:p w14:paraId="464E106C" w14:textId="7A90D4FD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64DB7936" w14:textId="24CD5F0A" w:rsidR="00D55D75" w:rsidRDefault="00D55D75" w:rsidP="0026517A">
      <w:pPr>
        <w:pStyle w:val="Corpodeltesto21"/>
        <w:rPr>
          <w:rFonts w:ascii="Arial" w:hAnsi="Arial" w:cs="Arial"/>
          <w:color w:val="002060"/>
          <w:sz w:val="22"/>
        </w:rPr>
      </w:pPr>
    </w:p>
    <w:p w14:paraId="73A659E1" w14:textId="77777777" w:rsidR="00054AE0" w:rsidRPr="00054AE0" w:rsidRDefault="00054AE0" w:rsidP="00054AE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54AE0">
        <w:rPr>
          <w:color w:val="002060"/>
        </w:rPr>
        <w:t>CALCIO A CINQUE SERIE D</w:t>
      </w:r>
    </w:p>
    <w:p w14:paraId="4FD30526" w14:textId="77777777" w:rsidR="00054AE0" w:rsidRPr="00054AE0" w:rsidRDefault="00054AE0" w:rsidP="00054AE0">
      <w:pPr>
        <w:pStyle w:val="titoloprinc0"/>
        <w:rPr>
          <w:color w:val="002060"/>
        </w:rPr>
      </w:pPr>
      <w:r w:rsidRPr="00054AE0">
        <w:rPr>
          <w:color w:val="002060"/>
        </w:rPr>
        <w:t>GIUDICE SPORTIVO</w:t>
      </w:r>
    </w:p>
    <w:p w14:paraId="6D7958BF" w14:textId="77777777" w:rsidR="00054AE0" w:rsidRPr="00054AE0" w:rsidRDefault="00054AE0" w:rsidP="00054AE0">
      <w:pPr>
        <w:pStyle w:val="diffida"/>
        <w:rPr>
          <w:color w:val="002060"/>
        </w:rPr>
      </w:pPr>
      <w:r w:rsidRPr="00054AE0">
        <w:rPr>
          <w:color w:val="002060"/>
        </w:rPr>
        <w:t>Il Sostituto Giudice Sportivo Avv. Federica Sorrentino, nella seduta del 21/10/2022, ha adottato le decisioni che di seguito integralmente si riportano:</w:t>
      </w:r>
    </w:p>
    <w:p w14:paraId="634E7E56" w14:textId="77777777" w:rsidR="00054AE0" w:rsidRPr="00054AE0" w:rsidRDefault="00054AE0" w:rsidP="00054AE0">
      <w:pPr>
        <w:pStyle w:val="titolo10"/>
        <w:rPr>
          <w:color w:val="002060"/>
        </w:rPr>
      </w:pPr>
      <w:r w:rsidRPr="00054AE0">
        <w:rPr>
          <w:color w:val="002060"/>
        </w:rPr>
        <w:t xml:space="preserve">GARE DEL 15/10/2022 </w:t>
      </w:r>
    </w:p>
    <w:p w14:paraId="55519942" w14:textId="77777777" w:rsidR="00054AE0" w:rsidRPr="00054AE0" w:rsidRDefault="00054AE0" w:rsidP="00054AE0">
      <w:pPr>
        <w:pStyle w:val="titolo7a"/>
        <w:rPr>
          <w:color w:val="002060"/>
        </w:rPr>
      </w:pPr>
      <w:r w:rsidRPr="00054AE0">
        <w:rPr>
          <w:color w:val="002060"/>
        </w:rPr>
        <w:t xml:space="preserve">PROVVEDIMENTI DISCIPLINARI </w:t>
      </w:r>
    </w:p>
    <w:p w14:paraId="36716805" w14:textId="77777777" w:rsidR="00054AE0" w:rsidRPr="00054AE0" w:rsidRDefault="00054AE0" w:rsidP="00054AE0">
      <w:pPr>
        <w:pStyle w:val="titolo7b0"/>
        <w:rPr>
          <w:color w:val="002060"/>
        </w:rPr>
      </w:pPr>
      <w:r w:rsidRPr="00054AE0">
        <w:rPr>
          <w:color w:val="002060"/>
        </w:rPr>
        <w:t xml:space="preserve">In base alle risultanze degli atti ufficiali sono state deliberate le seguenti sanzioni disciplinari. </w:t>
      </w:r>
    </w:p>
    <w:p w14:paraId="37B06900" w14:textId="77777777" w:rsidR="00054AE0" w:rsidRPr="00054AE0" w:rsidRDefault="00054AE0" w:rsidP="00054AE0">
      <w:pPr>
        <w:pStyle w:val="titolo30"/>
        <w:rPr>
          <w:color w:val="002060"/>
        </w:rPr>
      </w:pPr>
      <w:r w:rsidRPr="00054AE0">
        <w:rPr>
          <w:color w:val="002060"/>
        </w:rPr>
        <w:t xml:space="preserve">CALCIATORI NON ESPULSI </w:t>
      </w:r>
    </w:p>
    <w:p w14:paraId="05B8EF08" w14:textId="77777777" w:rsidR="00054AE0" w:rsidRPr="00054AE0" w:rsidRDefault="00054AE0" w:rsidP="00054AE0">
      <w:pPr>
        <w:pStyle w:val="titolo20"/>
        <w:rPr>
          <w:color w:val="002060"/>
        </w:rPr>
      </w:pPr>
      <w:r w:rsidRPr="00054AE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54AE0" w:rsidRPr="00054AE0" w14:paraId="518B3AA7" w14:textId="77777777" w:rsidTr="007B03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CB11" w14:textId="77777777" w:rsidR="00054AE0" w:rsidRPr="00054AE0" w:rsidRDefault="00054AE0" w:rsidP="007B0333">
            <w:pPr>
              <w:pStyle w:val="movimento"/>
              <w:rPr>
                <w:color w:val="002060"/>
              </w:rPr>
            </w:pPr>
            <w:r w:rsidRPr="00054AE0">
              <w:rPr>
                <w:color w:val="002060"/>
              </w:rPr>
              <w:t>FABIANI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17C0" w14:textId="77777777" w:rsidR="00054AE0" w:rsidRPr="00054AE0" w:rsidRDefault="00054AE0" w:rsidP="007B0333">
            <w:pPr>
              <w:pStyle w:val="movimento2"/>
              <w:rPr>
                <w:color w:val="002060"/>
              </w:rPr>
            </w:pPr>
            <w:r w:rsidRPr="00054AE0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11304" w14:textId="77777777" w:rsidR="00054AE0" w:rsidRPr="00054AE0" w:rsidRDefault="00054AE0" w:rsidP="007B0333">
            <w:pPr>
              <w:pStyle w:val="movimento"/>
              <w:rPr>
                <w:color w:val="002060"/>
              </w:rPr>
            </w:pPr>
            <w:r w:rsidRPr="00054A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35A5E" w14:textId="77777777" w:rsidR="00054AE0" w:rsidRPr="00054AE0" w:rsidRDefault="00054AE0" w:rsidP="007B0333">
            <w:pPr>
              <w:pStyle w:val="movimento"/>
              <w:rPr>
                <w:color w:val="002060"/>
              </w:rPr>
            </w:pPr>
            <w:r w:rsidRPr="00054AE0">
              <w:rPr>
                <w:color w:val="002060"/>
              </w:rPr>
              <w:t>GIULIANO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A0CA" w14:textId="77777777" w:rsidR="00054AE0" w:rsidRPr="00054AE0" w:rsidRDefault="00054AE0" w:rsidP="007B0333">
            <w:pPr>
              <w:pStyle w:val="movimento2"/>
              <w:rPr>
                <w:color w:val="002060"/>
              </w:rPr>
            </w:pPr>
            <w:r w:rsidRPr="00054AE0">
              <w:rPr>
                <w:color w:val="002060"/>
              </w:rPr>
              <w:t xml:space="preserve">(CASENUOVE) </w:t>
            </w:r>
          </w:p>
        </w:tc>
      </w:tr>
      <w:tr w:rsidR="00054AE0" w:rsidRPr="00054AE0" w14:paraId="3675BB64" w14:textId="77777777" w:rsidTr="007B03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E744" w14:textId="77777777" w:rsidR="00054AE0" w:rsidRPr="00054AE0" w:rsidRDefault="00054AE0" w:rsidP="007B0333">
            <w:pPr>
              <w:pStyle w:val="movimento"/>
              <w:rPr>
                <w:color w:val="002060"/>
              </w:rPr>
            </w:pPr>
            <w:r w:rsidRPr="00054AE0">
              <w:rPr>
                <w:color w:val="002060"/>
              </w:rPr>
              <w:t>CONTENTO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0A4D" w14:textId="77777777" w:rsidR="00054AE0" w:rsidRPr="00054AE0" w:rsidRDefault="00054AE0" w:rsidP="007B0333">
            <w:pPr>
              <w:pStyle w:val="movimento2"/>
              <w:rPr>
                <w:color w:val="002060"/>
              </w:rPr>
            </w:pPr>
            <w:r w:rsidRPr="00054AE0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E358" w14:textId="77777777" w:rsidR="00054AE0" w:rsidRPr="00054AE0" w:rsidRDefault="00054AE0" w:rsidP="007B0333">
            <w:pPr>
              <w:pStyle w:val="movimento"/>
              <w:rPr>
                <w:color w:val="002060"/>
              </w:rPr>
            </w:pPr>
            <w:r w:rsidRPr="00054A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89BA" w14:textId="77777777" w:rsidR="00054AE0" w:rsidRPr="00054AE0" w:rsidRDefault="00054AE0" w:rsidP="007B0333">
            <w:pPr>
              <w:pStyle w:val="movimento"/>
              <w:rPr>
                <w:color w:val="002060"/>
              </w:rPr>
            </w:pPr>
            <w:r w:rsidRPr="00054A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677B" w14:textId="77777777" w:rsidR="00054AE0" w:rsidRPr="00054AE0" w:rsidRDefault="00054AE0" w:rsidP="007B0333">
            <w:pPr>
              <w:pStyle w:val="movimento2"/>
              <w:rPr>
                <w:color w:val="002060"/>
              </w:rPr>
            </w:pPr>
            <w:r w:rsidRPr="00054AE0">
              <w:rPr>
                <w:color w:val="002060"/>
              </w:rPr>
              <w:t> </w:t>
            </w:r>
          </w:p>
        </w:tc>
      </w:tr>
    </w:tbl>
    <w:p w14:paraId="288BAEED" w14:textId="4D5E5A3E" w:rsidR="00497F6B" w:rsidRPr="00054AE0" w:rsidRDefault="00497F6B" w:rsidP="00497F6B">
      <w:pPr>
        <w:pStyle w:val="breakline"/>
        <w:rPr>
          <w:rFonts w:eastAsiaTheme="minorEastAsia"/>
          <w:color w:val="002060"/>
        </w:rPr>
      </w:pPr>
    </w:p>
    <w:p w14:paraId="485DC6F5" w14:textId="77777777" w:rsidR="00497F6B" w:rsidRPr="00807ABB" w:rsidRDefault="00497F6B" w:rsidP="00497F6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07ABB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50A6873C" w14:textId="3804F4D2" w:rsidR="00497F6B" w:rsidRPr="00807ABB" w:rsidRDefault="00497F6B" w:rsidP="00497F6B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807AB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</w:t>
      </w:r>
      <w:r w:rsidR="00054AE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>Federica Sorrentino</w:t>
      </w:r>
    </w:p>
    <w:p w14:paraId="37B8D204" w14:textId="15D23367" w:rsidR="00497F6B" w:rsidRDefault="00497F6B" w:rsidP="00497F6B">
      <w:pPr>
        <w:pStyle w:val="breakline"/>
        <w:rPr>
          <w:rFonts w:eastAsiaTheme="minorEastAsia"/>
          <w:color w:val="002060"/>
        </w:rPr>
      </w:pPr>
    </w:p>
    <w:p w14:paraId="3C0AB91B" w14:textId="77777777" w:rsidR="0056692D" w:rsidRDefault="0056692D" w:rsidP="00497F6B">
      <w:pPr>
        <w:pStyle w:val="breakline"/>
        <w:rPr>
          <w:rFonts w:eastAsiaTheme="minorEastAsia"/>
          <w:color w:val="002060"/>
        </w:rPr>
      </w:pPr>
    </w:p>
    <w:p w14:paraId="1E909DFC" w14:textId="77777777" w:rsidR="0056692D" w:rsidRPr="0056692D" w:rsidRDefault="0056692D" w:rsidP="0056692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6692D">
        <w:rPr>
          <w:color w:val="002060"/>
        </w:rPr>
        <w:t>UNDER 15 C5 REGIONALI MASCHILI</w:t>
      </w:r>
    </w:p>
    <w:p w14:paraId="2D0993CE" w14:textId="77777777" w:rsidR="0056692D" w:rsidRPr="0056692D" w:rsidRDefault="0056692D" w:rsidP="0056692D">
      <w:pPr>
        <w:pStyle w:val="titoloprinc0"/>
        <w:rPr>
          <w:color w:val="002060"/>
        </w:rPr>
      </w:pPr>
      <w:r w:rsidRPr="0056692D">
        <w:rPr>
          <w:color w:val="002060"/>
        </w:rPr>
        <w:t>VARIAZIONI AL PROGRAMMA GARE</w:t>
      </w:r>
    </w:p>
    <w:p w14:paraId="637815B5" w14:textId="77777777" w:rsidR="0056692D" w:rsidRPr="0056692D" w:rsidRDefault="0056692D" w:rsidP="0056692D">
      <w:pPr>
        <w:pStyle w:val="breakline"/>
        <w:rPr>
          <w:color w:val="002060"/>
        </w:rPr>
      </w:pPr>
    </w:p>
    <w:p w14:paraId="10E5B2B9" w14:textId="77777777" w:rsidR="0056692D" w:rsidRPr="0056692D" w:rsidRDefault="0056692D" w:rsidP="0056692D">
      <w:pPr>
        <w:pStyle w:val="breakline"/>
        <w:rPr>
          <w:color w:val="002060"/>
        </w:rPr>
      </w:pPr>
    </w:p>
    <w:p w14:paraId="5706213F" w14:textId="77777777" w:rsidR="0056692D" w:rsidRPr="0056692D" w:rsidRDefault="0056692D" w:rsidP="0056692D">
      <w:pPr>
        <w:pStyle w:val="sottotitolocampionato10"/>
        <w:rPr>
          <w:color w:val="002060"/>
        </w:rPr>
      </w:pPr>
      <w:r w:rsidRPr="0056692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56692D" w:rsidRPr="0056692D" w14:paraId="71E81D68" w14:textId="77777777" w:rsidTr="007B033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65703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E1DC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 xml:space="preserve">N° </w:t>
            </w:r>
            <w:proofErr w:type="spellStart"/>
            <w:r w:rsidRPr="0056692D">
              <w:rPr>
                <w:color w:val="002060"/>
              </w:rPr>
              <w:t>Gior</w:t>
            </w:r>
            <w:proofErr w:type="spellEnd"/>
            <w:r w:rsidRPr="0056692D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919D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3DB99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52D4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 xml:space="preserve">Data </w:t>
            </w:r>
            <w:proofErr w:type="spellStart"/>
            <w:r w:rsidRPr="0056692D">
              <w:rPr>
                <w:color w:val="002060"/>
              </w:rPr>
              <w:t>Orig</w:t>
            </w:r>
            <w:proofErr w:type="spellEnd"/>
            <w:r w:rsidRPr="0056692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5C1E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C138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 xml:space="preserve">Ora </w:t>
            </w:r>
            <w:proofErr w:type="spellStart"/>
            <w:r w:rsidRPr="0056692D">
              <w:rPr>
                <w:color w:val="002060"/>
              </w:rPr>
              <w:t>Orig</w:t>
            </w:r>
            <w:proofErr w:type="spellEnd"/>
            <w:r w:rsidRPr="0056692D">
              <w:rPr>
                <w:color w:val="002060"/>
              </w:rPr>
              <w:t>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3E6A" w14:textId="77777777" w:rsidR="0056692D" w:rsidRPr="0056692D" w:rsidRDefault="0056692D" w:rsidP="007B0333">
            <w:pPr>
              <w:pStyle w:val="headertabella0"/>
              <w:rPr>
                <w:color w:val="002060"/>
              </w:rPr>
            </w:pPr>
            <w:r w:rsidRPr="0056692D">
              <w:rPr>
                <w:color w:val="002060"/>
              </w:rPr>
              <w:t>Impianto</w:t>
            </w:r>
          </w:p>
        </w:tc>
      </w:tr>
      <w:tr w:rsidR="0056692D" w:rsidRPr="0056692D" w14:paraId="595A38D5" w14:textId="77777777" w:rsidTr="007B033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01C2" w14:textId="77777777" w:rsidR="0056692D" w:rsidRPr="0056692D" w:rsidRDefault="0056692D" w:rsidP="007B0333">
            <w:pPr>
              <w:pStyle w:val="rowtabella0"/>
              <w:rPr>
                <w:color w:val="002060"/>
                <w:highlight w:val="yellow"/>
              </w:rPr>
            </w:pPr>
            <w:r w:rsidRPr="0056692D">
              <w:rPr>
                <w:color w:val="002060"/>
                <w:highlight w:val="yellow"/>
              </w:rPr>
              <w:t>22/10/2022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6DBC" w14:textId="77777777" w:rsidR="0056692D" w:rsidRPr="0056692D" w:rsidRDefault="0056692D" w:rsidP="007B033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6692D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7B53" w14:textId="77777777" w:rsidR="0056692D" w:rsidRPr="0056692D" w:rsidRDefault="0056692D" w:rsidP="007B0333">
            <w:pPr>
              <w:pStyle w:val="rowtabella0"/>
              <w:rPr>
                <w:color w:val="002060"/>
                <w:highlight w:val="yellow"/>
              </w:rPr>
            </w:pPr>
            <w:r w:rsidRPr="0056692D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56692D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ED135" w14:textId="77777777" w:rsidR="0056692D" w:rsidRPr="0056692D" w:rsidRDefault="0056692D" w:rsidP="007B0333">
            <w:pPr>
              <w:pStyle w:val="rowtabella0"/>
              <w:rPr>
                <w:color w:val="002060"/>
                <w:highlight w:val="yellow"/>
              </w:rPr>
            </w:pPr>
            <w:r w:rsidRPr="0056692D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9E9F" w14:textId="14506B52" w:rsidR="0056692D" w:rsidRPr="0056692D" w:rsidRDefault="0056692D" w:rsidP="007B0333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DEE5C" w14:textId="77777777" w:rsidR="0056692D" w:rsidRPr="0056692D" w:rsidRDefault="0056692D" w:rsidP="007B0333">
            <w:pPr>
              <w:pStyle w:val="rowtabella0"/>
              <w:jc w:val="center"/>
              <w:rPr>
                <w:color w:val="002060"/>
              </w:rPr>
            </w:pPr>
            <w:r w:rsidRPr="0056692D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E2CE5" w14:textId="77777777" w:rsidR="0056692D" w:rsidRPr="0056692D" w:rsidRDefault="0056692D" w:rsidP="007B0333">
            <w:pPr>
              <w:pStyle w:val="rowtabella0"/>
              <w:jc w:val="center"/>
              <w:rPr>
                <w:color w:val="002060"/>
              </w:rPr>
            </w:pPr>
            <w:r w:rsidRPr="0056692D">
              <w:rPr>
                <w:color w:val="002060"/>
              </w:rPr>
              <w:t>15:30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0F21" w14:textId="77777777" w:rsidR="0056692D" w:rsidRPr="0056692D" w:rsidRDefault="0056692D" w:rsidP="007B0333">
            <w:pPr>
              <w:pStyle w:val="rowtabella0"/>
              <w:rPr>
                <w:color w:val="002060"/>
              </w:rPr>
            </w:pPr>
            <w:r w:rsidRPr="0056692D">
              <w:rPr>
                <w:color w:val="002060"/>
                <w:highlight w:val="yellow"/>
              </w:rPr>
              <w:t>CAMPO N°1 PARR. S. GIUSEPPE SENIGALLIA VIA GURCINO 25</w:t>
            </w:r>
          </w:p>
        </w:tc>
      </w:tr>
    </w:tbl>
    <w:p w14:paraId="75432708" w14:textId="77777777" w:rsidR="0056692D" w:rsidRPr="0056692D" w:rsidRDefault="0056692D" w:rsidP="0056692D">
      <w:pPr>
        <w:pStyle w:val="breakline"/>
        <w:rPr>
          <w:rFonts w:eastAsiaTheme="minorEastAsia"/>
          <w:color w:val="002060"/>
        </w:rPr>
      </w:pPr>
    </w:p>
    <w:p w14:paraId="29A8BC1D" w14:textId="77777777" w:rsidR="00054AE0" w:rsidRPr="00B01890" w:rsidRDefault="00054AE0" w:rsidP="00497F6B">
      <w:pPr>
        <w:pStyle w:val="breakline"/>
        <w:rPr>
          <w:rFonts w:eastAsiaTheme="minorEastAsia"/>
          <w:color w:val="002060"/>
        </w:rPr>
      </w:pPr>
    </w:p>
    <w:p w14:paraId="3E2D5E1B" w14:textId="64A6CE7D" w:rsidR="004F3FED" w:rsidRDefault="004F3FED" w:rsidP="004F3FED">
      <w:pPr>
        <w:pStyle w:val="breakline"/>
        <w:rPr>
          <w:color w:val="002060"/>
        </w:rPr>
      </w:pPr>
    </w:p>
    <w:p w14:paraId="0A27B4ED" w14:textId="77777777" w:rsidR="00054AE0" w:rsidRPr="00937FDE" w:rsidRDefault="00054AE0" w:rsidP="00054AE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305497AE" w14:textId="77777777" w:rsidR="00054AE0" w:rsidRPr="00AB61E8" w:rsidRDefault="00054AE0" w:rsidP="00054AE0">
      <w:pPr>
        <w:rPr>
          <w:rFonts w:ascii="Arial" w:hAnsi="Arial" w:cs="Arial"/>
          <w:sz w:val="22"/>
          <w:szCs w:val="22"/>
        </w:rPr>
      </w:pPr>
    </w:p>
    <w:p w14:paraId="384BAECD" w14:textId="22C49438" w:rsidR="00054AE0" w:rsidRPr="00AB61E8" w:rsidRDefault="00054AE0" w:rsidP="00054AE0">
      <w:pPr>
        <w:pStyle w:val="LndNormale1"/>
        <w:rPr>
          <w:b/>
          <w:color w:val="002060"/>
          <w:sz w:val="28"/>
          <w:szCs w:val="28"/>
        </w:rPr>
      </w:pPr>
      <w:r w:rsidRPr="00AB61E8">
        <w:rPr>
          <w:b/>
          <w:color w:val="002060"/>
          <w:sz w:val="28"/>
          <w:szCs w:val="28"/>
        </w:rPr>
        <w:t xml:space="preserve">CAMPIONATO SERIE </w:t>
      </w:r>
      <w:r w:rsidR="0056692D">
        <w:rPr>
          <w:b/>
          <w:color w:val="002060"/>
          <w:sz w:val="28"/>
          <w:szCs w:val="28"/>
        </w:rPr>
        <w:t>D</w:t>
      </w:r>
      <w:r w:rsidRPr="00AB61E8">
        <w:rPr>
          <w:b/>
          <w:color w:val="002060"/>
          <w:sz w:val="28"/>
          <w:szCs w:val="28"/>
        </w:rPr>
        <w:t>, GIRONE C</w:t>
      </w:r>
    </w:p>
    <w:p w14:paraId="4A7DB7FA" w14:textId="77777777" w:rsidR="00054AE0" w:rsidRPr="00AB61E8" w:rsidRDefault="00054AE0" w:rsidP="00054AE0">
      <w:pPr>
        <w:pStyle w:val="LndNormale1"/>
        <w:rPr>
          <w:color w:val="002060"/>
        </w:rPr>
      </w:pPr>
    </w:p>
    <w:p w14:paraId="5407D2ED" w14:textId="7987504D" w:rsidR="00054AE0" w:rsidRDefault="00054AE0" w:rsidP="00054AE0">
      <w:pPr>
        <w:pStyle w:val="LndNormale1"/>
        <w:rPr>
          <w:color w:val="002060"/>
        </w:rPr>
      </w:pPr>
      <w:r>
        <w:rPr>
          <w:color w:val="002060"/>
        </w:rPr>
        <w:t>Causa un errore in fase di estrazione dati</w:t>
      </w:r>
      <w:r w:rsidRPr="00AB61E8">
        <w:rPr>
          <w:color w:val="002060"/>
        </w:rPr>
        <w:t xml:space="preserve">, nel Comunicato Ufficiale n° 32 del 19/10/2022 </w:t>
      </w:r>
      <w:r>
        <w:rPr>
          <w:color w:val="002060"/>
        </w:rPr>
        <w:t xml:space="preserve">sono state omesse le sanzioni dell’ammonizione </w:t>
      </w:r>
      <w:r w:rsidRPr="00AB61E8">
        <w:rPr>
          <w:color w:val="002060"/>
        </w:rPr>
        <w:t>(I infr) a carico de</w:t>
      </w:r>
      <w:r>
        <w:rPr>
          <w:color w:val="002060"/>
        </w:rPr>
        <w:t xml:space="preserve">i calciatori </w:t>
      </w:r>
      <w:r w:rsidRPr="00AB61E8">
        <w:rPr>
          <w:color w:val="002060"/>
        </w:rPr>
        <w:t>Sig</w:t>
      </w:r>
      <w:r>
        <w:rPr>
          <w:color w:val="002060"/>
        </w:rPr>
        <w:t>g</w:t>
      </w:r>
      <w:r w:rsidRPr="00AB61E8">
        <w:rPr>
          <w:color w:val="002060"/>
        </w:rPr>
        <w:t xml:space="preserve">. </w:t>
      </w:r>
      <w:r w:rsidR="0056692D">
        <w:rPr>
          <w:color w:val="002060"/>
        </w:rPr>
        <w:t xml:space="preserve">FABIANI LEONARDO e GIULIANO DANIELE </w:t>
      </w:r>
      <w:r w:rsidR="0056692D" w:rsidRPr="00AB61E8">
        <w:rPr>
          <w:color w:val="002060"/>
        </w:rPr>
        <w:t xml:space="preserve">della Società </w:t>
      </w:r>
      <w:r w:rsidR="0056692D">
        <w:rPr>
          <w:color w:val="002060"/>
        </w:rPr>
        <w:t>CASENUOVE</w:t>
      </w:r>
      <w:r w:rsidR="0056692D">
        <w:rPr>
          <w:color w:val="002060"/>
        </w:rPr>
        <w:t xml:space="preserve"> e CONTENTO MATTIA della Società SAN BIAGIO </w:t>
      </w:r>
      <w:r w:rsidRPr="00AB61E8">
        <w:rPr>
          <w:color w:val="002060"/>
        </w:rPr>
        <w:t>come da relativo paragrafo del presente Comunicato Ufficiale.</w:t>
      </w:r>
    </w:p>
    <w:p w14:paraId="6E4C8F70" w14:textId="77777777" w:rsidR="00054AE0" w:rsidRPr="001A1B0E" w:rsidRDefault="00054AE0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2D85EAE2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0B0578">
        <w:rPr>
          <w:rFonts w:ascii="Arial" w:hAnsi="Arial" w:cs="Arial"/>
          <w:b/>
          <w:bCs/>
          <w:color w:val="002060"/>
        </w:rPr>
        <w:t>31</w:t>
      </w:r>
      <w:r w:rsidRPr="009B236A">
        <w:rPr>
          <w:rFonts w:ascii="Arial" w:hAnsi="Arial" w:cs="Arial"/>
          <w:b/>
          <w:bCs/>
          <w:color w:val="002060"/>
        </w:rPr>
        <w:t xml:space="preserve"> ottobre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lastRenderedPageBreak/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7777777" w:rsidR="00E95C6C" w:rsidRPr="00005189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9055490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B0578">
        <w:rPr>
          <w:b/>
          <w:color w:val="002060"/>
          <w:u w:val="single"/>
        </w:rPr>
        <w:t>2</w:t>
      </w:r>
      <w:r w:rsidR="00C80A08">
        <w:rPr>
          <w:b/>
          <w:color w:val="002060"/>
          <w:u w:val="single"/>
        </w:rPr>
        <w:t>1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9380B" w14:textId="77777777" w:rsidR="000665C7" w:rsidRDefault="000665C7">
      <w:r>
        <w:separator/>
      </w:r>
    </w:p>
  </w:endnote>
  <w:endnote w:type="continuationSeparator" w:id="0">
    <w:p w14:paraId="6DDF8C96" w14:textId="77777777" w:rsidR="000665C7" w:rsidRDefault="0006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251269A4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C80A08">
      <w:rPr>
        <w:rStyle w:val="Numeropagina"/>
        <w:rFonts w:ascii="Arial" w:hAnsi="Arial" w:cs="Arial"/>
        <w:color w:val="002060"/>
      </w:rPr>
      <w:t>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7A56" w14:textId="77777777" w:rsidR="000665C7" w:rsidRDefault="000665C7">
      <w:r>
        <w:separator/>
      </w:r>
    </w:p>
  </w:footnote>
  <w:footnote w:type="continuationSeparator" w:id="0">
    <w:p w14:paraId="6CA9102D" w14:textId="77777777" w:rsidR="000665C7" w:rsidRDefault="00066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5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7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0"/>
  </w:num>
  <w:num w:numId="18" w16cid:durableId="1803184862">
    <w:abstractNumId w:val="32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3"/>
  </w:num>
  <w:num w:numId="24" w16cid:durableId="798693027">
    <w:abstractNumId w:val="38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1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1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39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4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6"/>
  </w:num>
  <w:num w:numId="42" w16cid:durableId="494877369">
    <w:abstractNumId w:val="5"/>
  </w:num>
  <w:num w:numId="43" w16cid:durableId="211760100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4AE0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5C7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78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5DF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67DA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97F6B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3E9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6692D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4A3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30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1E8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A08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4D9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A7FA3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39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4694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2022-09-17T12:02:00Z</cp:lastPrinted>
  <dcterms:created xsi:type="dcterms:W3CDTF">2022-10-14T12:50:00Z</dcterms:created>
  <dcterms:modified xsi:type="dcterms:W3CDTF">2022-10-21T07:34:00Z</dcterms:modified>
</cp:coreProperties>
</file>