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21DEB561" w14:textId="38BC9D4B" w:rsidR="00E0255E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0F7A14" w:rsidRPr="000F7A14">
              <w:rPr>
                <w:rFonts w:ascii="Arial" w:hAnsi="Arial"/>
                <w:color w:val="002060"/>
                <w:sz w:val="24"/>
              </w:rPr>
              <w:t>c5marche@pec.figcmarche.it</w:t>
            </w:r>
          </w:p>
          <w:p w14:paraId="3B1F9EAF" w14:textId="31E81CB7" w:rsidR="000F7A14" w:rsidRPr="00EB53CB" w:rsidRDefault="000F7A14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0C5A61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 w:rsidRPr="000C5A61">
              <w:rPr>
                <w:rFonts w:ascii="Arial" w:hAnsi="Arial"/>
                <w:color w:val="002060"/>
                <w:sz w:val="24"/>
                <w:szCs w:val="24"/>
              </w:rPr>
              <w:t xml:space="preserve"> https://t.me/lndmarchec5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375B97F1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9B6A05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9B6A05">
              <w:rPr>
                <w:rFonts w:ascii="Arial" w:hAnsi="Arial" w:cs="Arial"/>
                <w:color w:val="002060"/>
                <w:sz w:val="32"/>
                <w:szCs w:val="32"/>
              </w:rPr>
              <w:t>3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722D6463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5A1AB4">
              <w:rPr>
                <w:rFonts w:ascii="Arial" w:hAnsi="Arial" w:cs="Arial"/>
                <w:color w:val="002060"/>
                <w:sz w:val="40"/>
                <w:szCs w:val="40"/>
              </w:rPr>
              <w:t>3</w:t>
            </w:r>
            <w:r w:rsidR="0029305A">
              <w:rPr>
                <w:rFonts w:ascii="Arial" w:hAnsi="Arial" w:cs="Arial"/>
                <w:color w:val="002060"/>
                <w:sz w:val="40"/>
                <w:szCs w:val="40"/>
              </w:rPr>
              <w:t>6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29305A">
              <w:rPr>
                <w:rFonts w:ascii="Arial" w:hAnsi="Arial" w:cs="Arial"/>
                <w:color w:val="002060"/>
                <w:sz w:val="40"/>
                <w:szCs w:val="40"/>
              </w:rPr>
              <w:t>26</w:t>
            </w:r>
            <w:r w:rsidR="00CF4C7D" w:rsidRPr="000039D0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FB4E16">
              <w:rPr>
                <w:rFonts w:ascii="Arial" w:hAnsi="Arial" w:cs="Arial"/>
                <w:color w:val="002060"/>
                <w:sz w:val="40"/>
                <w:szCs w:val="40"/>
              </w:rPr>
              <w:t>10</w:t>
            </w:r>
            <w:r w:rsidR="00DD0D52" w:rsidRPr="000039D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0039D0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71715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</w:p>
        </w:tc>
      </w:tr>
    </w:tbl>
    <w:p w14:paraId="6705E6A4" w14:textId="65AB6B3C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EB53CB">
        <w:rPr>
          <w:color w:val="FFFFFF" w:themeColor="background1"/>
        </w:rPr>
        <w:t>SOMMARIO</w:t>
      </w:r>
      <w:bookmarkEnd w:id="0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09912D26" w:rsidR="00AC19D9" w:rsidRPr="002419EA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2419EA">
          <w:rPr>
            <w:rStyle w:val="Collegamentoipertestuale"/>
            <w:noProof/>
            <w:color w:val="002060"/>
          </w:rPr>
          <w:t>SOMMARIO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_Toc66891190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E73B0E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112EDB38" w14:textId="3EF681C9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2419EA">
          <w:rPr>
            <w:rStyle w:val="Collegamentoipertestuale"/>
            <w:noProof/>
            <w:color w:val="002060"/>
          </w:rPr>
          <w:t>COMUNICAZIONI DELLA F.I.G.C.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_Toc66891191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E73B0E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4D9CAD43" w14:textId="24DF6752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2419EA">
          <w:rPr>
            <w:rStyle w:val="Collegamentoipertestuale"/>
            <w:noProof/>
            <w:color w:val="002060"/>
          </w:rPr>
          <w:t>COMUNICAZIONI DELLA L.N.D.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_Toc66891192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E73B0E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EAFCCD8" w14:textId="1E0970D3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2419EA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_Toc66891193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E73B0E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952245B" w14:textId="527905A0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2419EA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_Toc66891194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E73B0E">
          <w:rPr>
            <w:noProof/>
            <w:webHidden/>
            <w:color w:val="002060"/>
          </w:rPr>
          <w:t>2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EB53CB">
        <w:rPr>
          <w:color w:val="FFFFFF" w:themeColor="background1"/>
        </w:rPr>
        <w:t>COMUNICAZIONI DELLA F.I.G.C.</w:t>
      </w:r>
      <w:bookmarkEnd w:id="1"/>
    </w:p>
    <w:p w14:paraId="18CA81F1" w14:textId="21655E5A" w:rsidR="00617DDB" w:rsidRDefault="00617DDB" w:rsidP="00122193">
      <w:pPr>
        <w:pStyle w:val="LndNormale1"/>
        <w:rPr>
          <w:color w:val="002060"/>
        </w:rPr>
      </w:pPr>
    </w:p>
    <w:p w14:paraId="2B561DF1" w14:textId="52710CA5" w:rsidR="00515EE0" w:rsidRPr="0029305A" w:rsidRDefault="00C967AF" w:rsidP="0029305A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EB53CB">
        <w:rPr>
          <w:color w:val="FFFFFF" w:themeColor="background1"/>
        </w:rPr>
        <w:t>COMUNICAZIONI DELLA L.N.D.</w:t>
      </w:r>
      <w:bookmarkEnd w:id="2"/>
    </w:p>
    <w:p w14:paraId="1E59A179" w14:textId="77777777" w:rsidR="00B55C26" w:rsidRPr="00B55C26" w:rsidRDefault="00B55C26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EB53CB">
        <w:rPr>
          <w:color w:val="FFFFFF" w:themeColor="background1"/>
        </w:rPr>
        <w:t>COMUNICAZIONI DELLA DIVISIONE CALCIO A CINQUE</w:t>
      </w:r>
      <w:bookmarkEnd w:id="3"/>
      <w:bookmarkEnd w:id="4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EB53CB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255D2A1B" w:rsidR="00ED05C4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34A8CB39" w14:textId="77777777" w:rsidR="00515EE0" w:rsidRPr="0080625D" w:rsidRDefault="00515EE0" w:rsidP="009D0C38">
      <w:pPr>
        <w:pStyle w:val="LndNormale1"/>
        <w:rPr>
          <w:b/>
          <w:color w:val="002060"/>
          <w:szCs w:val="22"/>
        </w:rPr>
      </w:pPr>
    </w:p>
    <w:p w14:paraId="355E0FAF" w14:textId="77777777" w:rsidR="00EC3E10" w:rsidRPr="0080625D" w:rsidRDefault="00EC3E10" w:rsidP="009D0C38">
      <w:pPr>
        <w:pStyle w:val="LndNormale1"/>
        <w:rPr>
          <w:b/>
          <w:color w:val="002060"/>
          <w:szCs w:val="22"/>
        </w:rPr>
      </w:pPr>
    </w:p>
    <w:p w14:paraId="464E106C" w14:textId="1DE57C80" w:rsidR="00546679" w:rsidRPr="00AD41A0" w:rsidRDefault="00546679" w:rsidP="00546679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6" w:name="_Toc396581753"/>
      <w:bookmarkStart w:id="7" w:name="_Toc18678742"/>
      <w:bookmarkStart w:id="8" w:name="_Toc18678743"/>
      <w:bookmarkStart w:id="9" w:name="OLE_LINK12"/>
      <w:bookmarkStart w:id="10" w:name="OLE_LINK13"/>
      <w:r>
        <w:rPr>
          <w:color w:val="FFFFFF"/>
        </w:rPr>
        <w:t>NOTIZIE SU ATTIVITA’ AGONISTICA</w:t>
      </w:r>
      <w:bookmarkEnd w:id="6"/>
      <w:bookmarkEnd w:id="7"/>
    </w:p>
    <w:bookmarkEnd w:id="8"/>
    <w:bookmarkEnd w:id="9"/>
    <w:bookmarkEnd w:id="10"/>
    <w:p w14:paraId="11B97516" w14:textId="77777777" w:rsidR="000346F7" w:rsidRPr="00C366B3" w:rsidRDefault="000346F7" w:rsidP="000346F7">
      <w:pPr>
        <w:pStyle w:val="breakline"/>
        <w:rPr>
          <w:color w:val="002060"/>
        </w:rPr>
      </w:pPr>
    </w:p>
    <w:p w14:paraId="12CD8797" w14:textId="77777777" w:rsidR="000346F7" w:rsidRPr="00C366B3" w:rsidRDefault="000346F7" w:rsidP="000346F7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C366B3">
        <w:rPr>
          <w:color w:val="002060"/>
        </w:rPr>
        <w:t>CALCIO A CINQUE SERIE C1</w:t>
      </w:r>
    </w:p>
    <w:p w14:paraId="71D760FA" w14:textId="77777777" w:rsidR="000346F7" w:rsidRPr="00C366B3" w:rsidRDefault="000346F7" w:rsidP="000346F7">
      <w:pPr>
        <w:pStyle w:val="titoloprinc0"/>
        <w:rPr>
          <w:color w:val="002060"/>
        </w:rPr>
      </w:pPr>
      <w:r w:rsidRPr="00C366B3">
        <w:rPr>
          <w:color w:val="002060"/>
        </w:rPr>
        <w:lastRenderedPageBreak/>
        <w:t>RISULTATI</w:t>
      </w:r>
    </w:p>
    <w:p w14:paraId="6EB04EB4" w14:textId="77777777" w:rsidR="000346F7" w:rsidRPr="00C366B3" w:rsidRDefault="000346F7" w:rsidP="000346F7">
      <w:pPr>
        <w:pStyle w:val="breakline"/>
        <w:rPr>
          <w:color w:val="002060"/>
        </w:rPr>
      </w:pPr>
    </w:p>
    <w:p w14:paraId="7CC84134" w14:textId="77777777" w:rsidR="000346F7" w:rsidRPr="00C366B3" w:rsidRDefault="000346F7" w:rsidP="000346F7">
      <w:pPr>
        <w:pStyle w:val="sottotitolocampionato10"/>
        <w:rPr>
          <w:color w:val="002060"/>
        </w:rPr>
      </w:pPr>
      <w:r w:rsidRPr="00C366B3">
        <w:rPr>
          <w:color w:val="002060"/>
        </w:rPr>
        <w:t>RISULTATI UFFICIALI GARE DEL 21/10/2022</w:t>
      </w:r>
    </w:p>
    <w:p w14:paraId="297A64CC" w14:textId="77777777" w:rsidR="000346F7" w:rsidRPr="000346F7" w:rsidRDefault="000346F7" w:rsidP="000346F7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0346F7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5779B828" w14:textId="77777777" w:rsidR="000346F7" w:rsidRPr="00C366B3" w:rsidRDefault="000346F7" w:rsidP="000346F7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346F7" w:rsidRPr="00C366B3" w14:paraId="003B4ADD" w14:textId="77777777" w:rsidTr="00070AA2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0346F7" w:rsidRPr="00C366B3" w14:paraId="0FD4A50B" w14:textId="77777777" w:rsidTr="00070AA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9AAC65" w14:textId="77777777" w:rsidR="000346F7" w:rsidRPr="00C366B3" w:rsidRDefault="000346F7" w:rsidP="00070AA2">
                  <w:pPr>
                    <w:pStyle w:val="header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GIRONE A - 5 Giornata - A</w:t>
                  </w:r>
                </w:p>
              </w:tc>
            </w:tr>
            <w:tr w:rsidR="000346F7" w:rsidRPr="00C366B3" w14:paraId="05EB80DC" w14:textId="77777777" w:rsidTr="00070AA2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CC3E55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ALMA JUVENTUS FANO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802A95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- REAL SAN GIORGIO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EE5896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3 - 1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C9771F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 </w:t>
                  </w:r>
                </w:p>
              </w:tc>
            </w:tr>
            <w:tr w:rsidR="000346F7" w:rsidRPr="00C366B3" w14:paraId="767EE711" w14:textId="77777777" w:rsidTr="00070AA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BB2BED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(1) AUDAX 1970 S.ANGELO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90EFD1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- INVICTA FUTSAL MACERATA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4CEF7A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8 - 1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8C1141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 </w:t>
                  </w:r>
                </w:p>
              </w:tc>
            </w:tr>
            <w:tr w:rsidR="000346F7" w:rsidRPr="00C366B3" w14:paraId="449554A2" w14:textId="77777777" w:rsidTr="00070AA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736C23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DINAMIS 1990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086962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- NUOVA OTTRANO 98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BFB961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1 - 7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37A3D7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 </w:t>
                  </w:r>
                </w:p>
              </w:tc>
            </w:tr>
            <w:tr w:rsidR="000346F7" w:rsidRPr="00C366B3" w14:paraId="288FD1D2" w14:textId="77777777" w:rsidTr="00070AA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DCA97D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GROTTACCIA 2005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5EE3B2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- FUTSAL MONTURANO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5201DA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2 - 6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1DC80A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 </w:t>
                  </w:r>
                </w:p>
              </w:tc>
            </w:tr>
            <w:tr w:rsidR="000346F7" w:rsidRPr="00C366B3" w14:paraId="7B7903A5" w14:textId="77777777" w:rsidTr="00070AA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7122E2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JESI CALCIO A 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540E6A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- SANGIORGIO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BA024D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2 - 2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F71F50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 </w:t>
                  </w:r>
                </w:p>
              </w:tc>
            </w:tr>
            <w:tr w:rsidR="000346F7" w:rsidRPr="00C366B3" w14:paraId="506FAEBD" w14:textId="77777777" w:rsidTr="00070AA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8DCAFF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MONTELUPONE CALCIO A 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B194CC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- POL.CAGLI SPORT ASSOCIATI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A608D6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2 - 5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ADD275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 </w:t>
                  </w:r>
                </w:p>
              </w:tc>
            </w:tr>
            <w:tr w:rsidR="000346F7" w:rsidRPr="00C366B3" w14:paraId="5FE77F7A" w14:textId="77777777" w:rsidTr="00070AA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8F7980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PIANACCIO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351279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- PIETRALACROCE 73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125FCF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6 - 4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F2565A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 </w:t>
                  </w:r>
                </w:p>
              </w:tc>
            </w:tr>
            <w:tr w:rsidR="000346F7" w:rsidRPr="00C366B3" w14:paraId="0F3E162B" w14:textId="77777777" w:rsidTr="00070AA2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1261C8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(1) - disputata il 22/10/2022</w:t>
                  </w:r>
                </w:p>
              </w:tc>
            </w:tr>
          </w:tbl>
          <w:p w14:paraId="5BE5214C" w14:textId="77777777" w:rsidR="000346F7" w:rsidRPr="00C366B3" w:rsidRDefault="000346F7" w:rsidP="00070AA2">
            <w:pPr>
              <w:rPr>
                <w:color w:val="002060"/>
              </w:rPr>
            </w:pPr>
          </w:p>
        </w:tc>
      </w:tr>
    </w:tbl>
    <w:p w14:paraId="7DB3A320" w14:textId="77777777" w:rsidR="000346F7" w:rsidRPr="00C366B3" w:rsidRDefault="000346F7" w:rsidP="000346F7">
      <w:pPr>
        <w:pStyle w:val="breakline"/>
        <w:rPr>
          <w:rFonts w:eastAsiaTheme="minorEastAsia"/>
          <w:color w:val="002060"/>
        </w:rPr>
      </w:pPr>
    </w:p>
    <w:p w14:paraId="6F85EE39" w14:textId="77777777" w:rsidR="000346F7" w:rsidRPr="00C366B3" w:rsidRDefault="000346F7" w:rsidP="000346F7">
      <w:pPr>
        <w:pStyle w:val="breakline"/>
        <w:rPr>
          <w:color w:val="002060"/>
        </w:rPr>
      </w:pPr>
    </w:p>
    <w:p w14:paraId="0010E2A4" w14:textId="77777777" w:rsidR="000346F7" w:rsidRPr="00C366B3" w:rsidRDefault="000346F7" w:rsidP="000346F7">
      <w:pPr>
        <w:pStyle w:val="titoloprinc0"/>
        <w:rPr>
          <w:color w:val="002060"/>
        </w:rPr>
      </w:pPr>
      <w:r w:rsidRPr="00C366B3">
        <w:rPr>
          <w:color w:val="002060"/>
        </w:rPr>
        <w:t>GIUDICE SPORTIVO</w:t>
      </w:r>
    </w:p>
    <w:p w14:paraId="22D370A4" w14:textId="77777777" w:rsidR="000346F7" w:rsidRPr="00C366B3" w:rsidRDefault="000346F7" w:rsidP="000346F7">
      <w:pPr>
        <w:pStyle w:val="diffida"/>
        <w:rPr>
          <w:color w:val="002060"/>
        </w:rPr>
      </w:pPr>
      <w:r w:rsidRPr="00C366B3">
        <w:rPr>
          <w:color w:val="002060"/>
        </w:rPr>
        <w:t>Il Sostituto Giudice Sportivo Avv. Federica Sorrentino, nella seduta del 26/10/2022, ha adottato le decisioni che di seguito integralmente si riportano:</w:t>
      </w:r>
    </w:p>
    <w:p w14:paraId="24950CDD" w14:textId="77777777" w:rsidR="000346F7" w:rsidRPr="00C366B3" w:rsidRDefault="000346F7" w:rsidP="000346F7">
      <w:pPr>
        <w:pStyle w:val="titolo10"/>
        <w:rPr>
          <w:color w:val="002060"/>
        </w:rPr>
      </w:pPr>
      <w:r w:rsidRPr="00C366B3">
        <w:rPr>
          <w:color w:val="002060"/>
        </w:rPr>
        <w:t xml:space="preserve">GARE DEL 21/10/2022 </w:t>
      </w:r>
    </w:p>
    <w:p w14:paraId="051B2DC4" w14:textId="77777777" w:rsidR="000346F7" w:rsidRPr="00C366B3" w:rsidRDefault="000346F7" w:rsidP="000346F7">
      <w:pPr>
        <w:pStyle w:val="titolo7a"/>
        <w:rPr>
          <w:color w:val="002060"/>
        </w:rPr>
      </w:pPr>
      <w:r w:rsidRPr="00C366B3">
        <w:rPr>
          <w:color w:val="002060"/>
        </w:rPr>
        <w:t xml:space="preserve">PROVVEDIMENTI DISCIPLINARI </w:t>
      </w:r>
    </w:p>
    <w:p w14:paraId="7EB76382" w14:textId="77777777" w:rsidR="000346F7" w:rsidRPr="00C366B3" w:rsidRDefault="000346F7" w:rsidP="000346F7">
      <w:pPr>
        <w:pStyle w:val="titolo7b0"/>
        <w:rPr>
          <w:color w:val="002060"/>
        </w:rPr>
      </w:pPr>
      <w:r w:rsidRPr="00C366B3">
        <w:rPr>
          <w:color w:val="002060"/>
        </w:rPr>
        <w:t xml:space="preserve">In base alle risultanze degli atti ufficiali sono state deliberate le seguenti sanzioni disciplinari. </w:t>
      </w:r>
    </w:p>
    <w:p w14:paraId="5C7171FA" w14:textId="77777777" w:rsidR="000346F7" w:rsidRPr="00C366B3" w:rsidRDefault="000346F7" w:rsidP="000346F7">
      <w:pPr>
        <w:pStyle w:val="titolo30"/>
        <w:rPr>
          <w:color w:val="002060"/>
        </w:rPr>
      </w:pPr>
      <w:r w:rsidRPr="00C366B3">
        <w:rPr>
          <w:color w:val="002060"/>
        </w:rPr>
        <w:t xml:space="preserve">DIRIGENTI </w:t>
      </w:r>
    </w:p>
    <w:p w14:paraId="072E787D" w14:textId="77777777" w:rsidR="000346F7" w:rsidRPr="00C366B3" w:rsidRDefault="000346F7" w:rsidP="000346F7">
      <w:pPr>
        <w:pStyle w:val="titolo20"/>
        <w:rPr>
          <w:color w:val="002060"/>
        </w:rPr>
      </w:pPr>
      <w:r w:rsidRPr="00C366B3">
        <w:rPr>
          <w:color w:val="002060"/>
        </w:rPr>
        <w:t xml:space="preserve">INIBIZIONE A SVOLGERE OGNI ATTIVITA' FINO AL 9/11/2022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346F7" w:rsidRPr="00C366B3" w14:paraId="7F4814EA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0FFC5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AMBROSINI MAURO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0F06D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(PIANACCIO)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4407D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AF2C5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0570A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</w:tr>
    </w:tbl>
    <w:p w14:paraId="0B573FA2" w14:textId="77777777" w:rsidR="000346F7" w:rsidRPr="00C366B3" w:rsidRDefault="000346F7" w:rsidP="000346F7">
      <w:pPr>
        <w:pStyle w:val="diffida"/>
        <w:spacing w:before="80" w:beforeAutospacing="0" w:after="40" w:afterAutospacing="0"/>
        <w:rPr>
          <w:rFonts w:eastAsiaTheme="minorEastAsia"/>
          <w:color w:val="002060"/>
        </w:rPr>
      </w:pPr>
      <w:r w:rsidRPr="00C366B3">
        <w:rPr>
          <w:color w:val="002060"/>
        </w:rPr>
        <w:t xml:space="preserve">Per aver insultato ripetutamente il secondo arbitro che lo riconosceva pur non essendo presente in distinta ma tra il pubblico. </w:t>
      </w:r>
    </w:p>
    <w:p w14:paraId="2D30EF9C" w14:textId="77777777" w:rsidR="000346F7" w:rsidRPr="00C366B3" w:rsidRDefault="000346F7" w:rsidP="000346F7">
      <w:pPr>
        <w:pStyle w:val="titolo20"/>
        <w:rPr>
          <w:color w:val="002060"/>
        </w:rPr>
      </w:pPr>
      <w:r w:rsidRPr="00C366B3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346F7" w:rsidRPr="00C366B3" w14:paraId="05D80B24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511A2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SCAPECCHI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24526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(ALMA JUVENTUS FANO)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39FB7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31250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250F1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</w:tr>
    </w:tbl>
    <w:p w14:paraId="4C301289" w14:textId="77777777" w:rsidR="000346F7" w:rsidRPr="00C366B3" w:rsidRDefault="000346F7" w:rsidP="000346F7">
      <w:pPr>
        <w:pStyle w:val="titolo30"/>
        <w:rPr>
          <w:rFonts w:eastAsiaTheme="minorEastAsia"/>
          <w:color w:val="002060"/>
        </w:rPr>
      </w:pPr>
      <w:r w:rsidRPr="00C366B3">
        <w:rPr>
          <w:color w:val="002060"/>
        </w:rPr>
        <w:t xml:space="preserve">ALLENATORI </w:t>
      </w:r>
    </w:p>
    <w:p w14:paraId="6B43DCEC" w14:textId="77777777" w:rsidR="000346F7" w:rsidRPr="00C366B3" w:rsidRDefault="000346F7" w:rsidP="000346F7">
      <w:pPr>
        <w:pStyle w:val="titolo20"/>
        <w:rPr>
          <w:color w:val="002060"/>
        </w:rPr>
      </w:pPr>
      <w:r w:rsidRPr="00C366B3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346F7" w:rsidRPr="00C366B3" w14:paraId="5E513AD0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F2AB2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VECCHIOLA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5A3F1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(REAL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F0DA5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B5C84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90B3E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</w:tr>
    </w:tbl>
    <w:p w14:paraId="6D4A2FFA" w14:textId="77777777" w:rsidR="000346F7" w:rsidRPr="00C366B3" w:rsidRDefault="000346F7" w:rsidP="000346F7">
      <w:pPr>
        <w:pStyle w:val="titolo30"/>
        <w:rPr>
          <w:rFonts w:eastAsiaTheme="minorEastAsia"/>
          <w:color w:val="002060"/>
        </w:rPr>
      </w:pPr>
      <w:r w:rsidRPr="00C366B3">
        <w:rPr>
          <w:color w:val="002060"/>
        </w:rPr>
        <w:t xml:space="preserve">CALCIATORI ESPULSI </w:t>
      </w:r>
    </w:p>
    <w:p w14:paraId="521F71AC" w14:textId="77777777" w:rsidR="000346F7" w:rsidRPr="00C366B3" w:rsidRDefault="000346F7" w:rsidP="000346F7">
      <w:pPr>
        <w:pStyle w:val="titolo20"/>
        <w:rPr>
          <w:color w:val="002060"/>
        </w:rPr>
      </w:pPr>
      <w:r w:rsidRPr="00C366B3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346F7" w:rsidRPr="00C366B3" w14:paraId="1D9EF673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8A409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PIERINI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9AADD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(NUOVA OTTRANO 98)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C9F99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39D14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FERRUCCI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DE2B5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(PIETRALACROCE 73) </w:t>
            </w:r>
          </w:p>
        </w:tc>
      </w:tr>
    </w:tbl>
    <w:p w14:paraId="76615232" w14:textId="77777777" w:rsidR="000346F7" w:rsidRPr="00C366B3" w:rsidRDefault="000346F7" w:rsidP="000346F7">
      <w:pPr>
        <w:pStyle w:val="titolo30"/>
        <w:rPr>
          <w:rFonts w:eastAsiaTheme="minorEastAsia"/>
          <w:color w:val="002060"/>
        </w:rPr>
      </w:pPr>
      <w:r w:rsidRPr="00C366B3">
        <w:rPr>
          <w:color w:val="002060"/>
        </w:rPr>
        <w:t xml:space="preserve">CALCIATORI NON ESPULSI </w:t>
      </w:r>
    </w:p>
    <w:p w14:paraId="0E9B3FC1" w14:textId="77777777" w:rsidR="000346F7" w:rsidRPr="00C366B3" w:rsidRDefault="000346F7" w:rsidP="000346F7">
      <w:pPr>
        <w:pStyle w:val="titolo20"/>
        <w:rPr>
          <w:color w:val="002060"/>
        </w:rPr>
      </w:pPr>
      <w:r w:rsidRPr="00C366B3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346F7" w:rsidRPr="00C366B3" w14:paraId="00E5DF13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97EB1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IUGA BOGDAN VASILE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E3341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(NUOVA OTTRANO 98)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10E46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D35C0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3C192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</w:tr>
    </w:tbl>
    <w:p w14:paraId="0DAB9800" w14:textId="77777777" w:rsidR="000346F7" w:rsidRPr="00C366B3" w:rsidRDefault="000346F7" w:rsidP="000346F7">
      <w:pPr>
        <w:pStyle w:val="titolo20"/>
        <w:rPr>
          <w:rFonts w:eastAsiaTheme="minorEastAsia"/>
          <w:color w:val="002060"/>
        </w:rPr>
      </w:pPr>
      <w:r w:rsidRPr="00C366B3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346F7" w:rsidRPr="00C366B3" w14:paraId="7339DDAF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2DF0B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PIERANGELI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359F7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(ALMA JUVENTUS FANO)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F13F6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DA18B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LORENZINI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B1322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(DINAMIS 1990) </w:t>
            </w:r>
          </w:p>
        </w:tc>
      </w:tr>
      <w:tr w:rsidR="000346F7" w:rsidRPr="00C366B3" w14:paraId="3584C609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A76B7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LOMBARDI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912EF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(PIETRALACROCE 73)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84D77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0A4A0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8522A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</w:tr>
    </w:tbl>
    <w:p w14:paraId="41AE2AA0" w14:textId="77777777" w:rsidR="000346F7" w:rsidRPr="00C366B3" w:rsidRDefault="000346F7" w:rsidP="000346F7">
      <w:pPr>
        <w:pStyle w:val="titolo20"/>
        <w:rPr>
          <w:rFonts w:eastAsiaTheme="minorEastAsia"/>
          <w:color w:val="002060"/>
        </w:rPr>
      </w:pPr>
      <w:r w:rsidRPr="00C366B3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346F7" w:rsidRPr="00C366B3" w14:paraId="11D8C17D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6106B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lastRenderedPageBreak/>
              <w:t>BOUTIMAH ISMAIL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0BFF8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(FUTSAL MONTURANO)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18AE5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A727E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PASQUI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73CEB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(MONTELUPONE CALCIO A 5) </w:t>
            </w:r>
          </w:p>
        </w:tc>
      </w:tr>
      <w:tr w:rsidR="000346F7" w:rsidRPr="00C366B3" w14:paraId="2ECCC95F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3A224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RICCI ALEX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00EBA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(MONTELUPONE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1D2A2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A5B42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PIERINI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BB49E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(NUOVA OTTRANO 98) </w:t>
            </w:r>
          </w:p>
        </w:tc>
      </w:tr>
      <w:tr w:rsidR="000346F7" w:rsidRPr="00C366B3" w14:paraId="271A94A9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60F4B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MATTIOLI GIULIO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55230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(PIANACCIO)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EE024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9AF2D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232FB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</w:tr>
    </w:tbl>
    <w:p w14:paraId="41C5EA31" w14:textId="77777777" w:rsidR="000346F7" w:rsidRPr="00C366B3" w:rsidRDefault="000346F7" w:rsidP="000346F7">
      <w:pPr>
        <w:pStyle w:val="titolo20"/>
        <w:rPr>
          <w:rFonts w:eastAsiaTheme="minorEastAsia"/>
          <w:color w:val="002060"/>
        </w:rPr>
      </w:pPr>
      <w:r w:rsidRPr="00C366B3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346F7" w:rsidRPr="00C366B3" w14:paraId="5EB5C896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628A0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RONDINE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15F43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(DINAMIS 1990)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05EB7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E4FFF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STIFANELLI GABRIELE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FC859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(DINAMIS 1990) </w:t>
            </w:r>
          </w:p>
        </w:tc>
      </w:tr>
      <w:tr w:rsidR="000346F7" w:rsidRPr="00C366B3" w14:paraId="7ACB7E81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CFC8D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CARNERO ESTURI YAGO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1BA29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(GROTTACCIA 2005)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FAA5C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761D0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GALEAZZO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052F6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(NUOVA OTTRANO 98) </w:t>
            </w:r>
          </w:p>
        </w:tc>
      </w:tr>
      <w:tr w:rsidR="000346F7" w:rsidRPr="00C366B3" w14:paraId="0F2019B2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12494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BRACCI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53C92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(PIANACCIO)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1A227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68869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MAGGIOLI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C009C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(POL.CAGLI SPORT ASSOCIATI) </w:t>
            </w:r>
          </w:p>
        </w:tc>
      </w:tr>
      <w:tr w:rsidR="000346F7" w:rsidRPr="00C366B3" w14:paraId="0A116B64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67DE8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MENSA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9089F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(POL.CAGLI SPORT ASSOCIATI)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C7F5A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E4D06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MOCHI MASSIMO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DDB43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(POL.CAGLI SPORT ASSOCIATI) </w:t>
            </w:r>
          </w:p>
        </w:tc>
      </w:tr>
      <w:tr w:rsidR="000346F7" w:rsidRPr="00C366B3" w14:paraId="539497D3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18AD5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PIERI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7ED5D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(POL.CAGLI SPORT ASSOCIATI)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9D669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35AE0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BRILLANTINI MIRKO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23053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(REAL SAN GIORGIO) </w:t>
            </w:r>
          </w:p>
        </w:tc>
      </w:tr>
      <w:tr w:rsidR="000346F7" w:rsidRPr="00C366B3" w14:paraId="787A2B8F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151EC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GABELLA AGUSTIN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07D2A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(SANGIORGIO)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E7119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5B8CD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F7FE4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</w:tr>
    </w:tbl>
    <w:p w14:paraId="01E61612" w14:textId="77777777" w:rsidR="000346F7" w:rsidRPr="00C366B3" w:rsidRDefault="000346F7" w:rsidP="000346F7">
      <w:pPr>
        <w:pStyle w:val="titolo10"/>
        <w:rPr>
          <w:rFonts w:eastAsiaTheme="minorEastAsia"/>
          <w:color w:val="002060"/>
        </w:rPr>
      </w:pPr>
      <w:r w:rsidRPr="00C366B3">
        <w:rPr>
          <w:color w:val="002060"/>
        </w:rPr>
        <w:t xml:space="preserve">GARE DEL 22/10/2022 </w:t>
      </w:r>
    </w:p>
    <w:p w14:paraId="72E97399" w14:textId="77777777" w:rsidR="000346F7" w:rsidRPr="00C366B3" w:rsidRDefault="000346F7" w:rsidP="000346F7">
      <w:pPr>
        <w:pStyle w:val="titolo7a"/>
        <w:rPr>
          <w:color w:val="002060"/>
        </w:rPr>
      </w:pPr>
      <w:r w:rsidRPr="00C366B3">
        <w:rPr>
          <w:color w:val="002060"/>
        </w:rPr>
        <w:t xml:space="preserve">PROVVEDIMENTI DISCIPLINARI </w:t>
      </w:r>
    </w:p>
    <w:p w14:paraId="0104A43B" w14:textId="77777777" w:rsidR="000346F7" w:rsidRPr="00C366B3" w:rsidRDefault="000346F7" w:rsidP="000346F7">
      <w:pPr>
        <w:pStyle w:val="titolo7b0"/>
        <w:rPr>
          <w:color w:val="002060"/>
        </w:rPr>
      </w:pPr>
      <w:r w:rsidRPr="00C366B3">
        <w:rPr>
          <w:color w:val="002060"/>
        </w:rPr>
        <w:t xml:space="preserve">In base alle risultanze degli atti ufficiali sono state deliberate le seguenti sanzioni disciplinari. </w:t>
      </w:r>
    </w:p>
    <w:p w14:paraId="2A1D285A" w14:textId="77777777" w:rsidR="000346F7" w:rsidRPr="00C366B3" w:rsidRDefault="000346F7" w:rsidP="000346F7">
      <w:pPr>
        <w:pStyle w:val="titolo30"/>
        <w:rPr>
          <w:color w:val="002060"/>
        </w:rPr>
      </w:pPr>
      <w:r w:rsidRPr="00C366B3">
        <w:rPr>
          <w:color w:val="002060"/>
        </w:rPr>
        <w:t xml:space="preserve">CALCIATORI NON ESPULSI </w:t>
      </w:r>
    </w:p>
    <w:p w14:paraId="3BA1D206" w14:textId="77777777" w:rsidR="000346F7" w:rsidRPr="00C366B3" w:rsidRDefault="000346F7" w:rsidP="000346F7">
      <w:pPr>
        <w:pStyle w:val="titolo20"/>
        <w:rPr>
          <w:color w:val="002060"/>
        </w:rPr>
      </w:pPr>
      <w:r w:rsidRPr="00C366B3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346F7" w:rsidRPr="00C366B3" w14:paraId="5CFCAD8B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3008A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CARLETTI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893E2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(AUDAX 1970 S.ANGELO)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E3891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CE911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61B92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</w:tr>
    </w:tbl>
    <w:p w14:paraId="649A90ED" w14:textId="77777777" w:rsidR="000346F7" w:rsidRDefault="000346F7" w:rsidP="000346F7">
      <w:pPr>
        <w:pStyle w:val="breakline"/>
        <w:rPr>
          <w:color w:val="002060"/>
        </w:rPr>
      </w:pPr>
    </w:p>
    <w:p w14:paraId="18B6AF5D" w14:textId="77777777" w:rsidR="000346F7" w:rsidRPr="000E0A70" w:rsidRDefault="000346F7" w:rsidP="000346F7">
      <w:pPr>
        <w:ind w:left="4956"/>
        <w:rPr>
          <w:rFonts w:ascii="Arial" w:hAnsi="Arial" w:cs="Arial"/>
          <w:noProof/>
          <w:color w:val="002060"/>
          <w:sz w:val="22"/>
          <w:szCs w:val="22"/>
        </w:rPr>
      </w:pPr>
      <w:r w:rsidRPr="000E0A70">
        <w:rPr>
          <w:rFonts w:ascii="Arial" w:hAnsi="Arial" w:cs="Arial"/>
          <w:noProof/>
          <w:color w:val="002060"/>
          <w:sz w:val="22"/>
          <w:szCs w:val="22"/>
        </w:rPr>
        <w:t>F.to IL SOSTITUTO GIUDICE SPORTIVO      </w:t>
      </w:r>
    </w:p>
    <w:p w14:paraId="33723F67" w14:textId="77777777" w:rsidR="000346F7" w:rsidRPr="000E0A70" w:rsidRDefault="000346F7" w:rsidP="000346F7">
      <w:pPr>
        <w:pStyle w:val="breakline"/>
        <w:rPr>
          <w:rFonts w:ascii="Arial" w:hAnsi="Arial" w:cs="Arial"/>
          <w:noProof/>
          <w:color w:val="002060"/>
          <w:sz w:val="22"/>
          <w:szCs w:val="22"/>
        </w:rPr>
      </w:pPr>
      <w:r w:rsidRPr="000E0A70">
        <w:rPr>
          <w:rFonts w:ascii="Arial" w:hAnsi="Arial" w:cs="Arial"/>
          <w:noProof/>
          <w:color w:val="002060"/>
          <w:sz w:val="22"/>
          <w:szCs w:val="22"/>
        </w:rPr>
        <w:t xml:space="preserve"> </w:t>
      </w:r>
      <w:r w:rsidRPr="000E0A70">
        <w:rPr>
          <w:rFonts w:ascii="Arial" w:hAnsi="Arial" w:cs="Arial"/>
          <w:noProof/>
          <w:color w:val="002060"/>
          <w:sz w:val="22"/>
          <w:szCs w:val="22"/>
        </w:rPr>
        <w:tab/>
      </w:r>
      <w:r w:rsidRPr="000E0A70">
        <w:rPr>
          <w:rFonts w:ascii="Arial" w:hAnsi="Arial" w:cs="Arial"/>
          <w:noProof/>
          <w:color w:val="002060"/>
          <w:sz w:val="22"/>
          <w:szCs w:val="22"/>
        </w:rPr>
        <w:tab/>
      </w:r>
      <w:r w:rsidRPr="000E0A70">
        <w:rPr>
          <w:rFonts w:ascii="Arial" w:hAnsi="Arial" w:cs="Arial"/>
          <w:noProof/>
          <w:color w:val="002060"/>
          <w:sz w:val="22"/>
          <w:szCs w:val="22"/>
        </w:rPr>
        <w:tab/>
      </w:r>
      <w:r w:rsidRPr="000E0A70">
        <w:rPr>
          <w:rFonts w:ascii="Arial" w:hAnsi="Arial" w:cs="Arial"/>
          <w:noProof/>
          <w:color w:val="002060"/>
          <w:sz w:val="22"/>
          <w:szCs w:val="22"/>
        </w:rPr>
        <w:tab/>
      </w:r>
      <w:r w:rsidRPr="000E0A70">
        <w:rPr>
          <w:rFonts w:ascii="Arial" w:hAnsi="Arial" w:cs="Arial"/>
          <w:noProof/>
          <w:color w:val="002060"/>
          <w:sz w:val="22"/>
          <w:szCs w:val="22"/>
        </w:rPr>
        <w:tab/>
      </w:r>
      <w:r w:rsidRPr="000E0A70">
        <w:rPr>
          <w:rFonts w:ascii="Arial" w:hAnsi="Arial" w:cs="Arial"/>
          <w:noProof/>
          <w:color w:val="002060"/>
          <w:sz w:val="22"/>
          <w:szCs w:val="22"/>
        </w:rPr>
        <w:tab/>
        <w:t xml:space="preserve">   </w:t>
      </w:r>
      <w:r w:rsidRPr="000E0A70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Federica Sorrentino</w:t>
      </w:r>
    </w:p>
    <w:p w14:paraId="40F72A3C" w14:textId="77777777" w:rsidR="000346F7" w:rsidRPr="00C366B3" w:rsidRDefault="000346F7" w:rsidP="000346F7">
      <w:pPr>
        <w:pStyle w:val="breakline"/>
        <w:rPr>
          <w:rFonts w:eastAsiaTheme="minorEastAsia"/>
          <w:color w:val="002060"/>
        </w:rPr>
      </w:pPr>
    </w:p>
    <w:p w14:paraId="651C1523" w14:textId="77777777" w:rsidR="000346F7" w:rsidRPr="00C366B3" w:rsidRDefault="000346F7" w:rsidP="000346F7">
      <w:pPr>
        <w:pStyle w:val="titoloprinc0"/>
        <w:rPr>
          <w:color w:val="002060"/>
        </w:rPr>
      </w:pPr>
      <w:r w:rsidRPr="00C366B3">
        <w:rPr>
          <w:color w:val="002060"/>
        </w:rPr>
        <w:t>CLASSIFICA</w:t>
      </w:r>
    </w:p>
    <w:p w14:paraId="0163DBA6" w14:textId="77777777" w:rsidR="000346F7" w:rsidRPr="00C366B3" w:rsidRDefault="000346F7" w:rsidP="000346F7">
      <w:pPr>
        <w:pStyle w:val="breakline"/>
        <w:rPr>
          <w:color w:val="002060"/>
        </w:rPr>
      </w:pPr>
    </w:p>
    <w:p w14:paraId="6EEE3369" w14:textId="77777777" w:rsidR="000346F7" w:rsidRPr="00C366B3" w:rsidRDefault="000346F7" w:rsidP="000346F7">
      <w:pPr>
        <w:pStyle w:val="breakline"/>
        <w:rPr>
          <w:color w:val="002060"/>
        </w:rPr>
      </w:pPr>
    </w:p>
    <w:p w14:paraId="4337479E" w14:textId="77777777" w:rsidR="000346F7" w:rsidRPr="00C366B3" w:rsidRDefault="000346F7" w:rsidP="000346F7">
      <w:pPr>
        <w:pStyle w:val="sottotitolocampionato10"/>
        <w:rPr>
          <w:color w:val="002060"/>
        </w:rPr>
      </w:pPr>
      <w:r w:rsidRPr="00C366B3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346F7" w:rsidRPr="00C366B3" w14:paraId="336C2D3E" w14:textId="77777777" w:rsidTr="00070AA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3632C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0629A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3A310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34CB2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1FEC4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75E39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69351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E3F67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31600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FF80F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PE</w:t>
            </w:r>
          </w:p>
        </w:tc>
      </w:tr>
      <w:tr w:rsidR="000346F7" w:rsidRPr="00C366B3" w14:paraId="640A0148" w14:textId="77777777" w:rsidTr="00070AA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07C89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SANGIORGIO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68BE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1171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FE42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1D19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1702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794B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09AC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D9E0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44A1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7330E0D5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00D35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U.S. PIANACCIO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7933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8045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B698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B42E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30F0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481D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6106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171C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6B81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558C20D4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E381A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FUTSAL MONTURANO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B068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53A2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512AE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A8A9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43DA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D948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87BC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14E9E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1EE9E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277EC3CA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4418C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G.S. AUDAX 1970 S.ANGELO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3A49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D7A0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F94E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0D9B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CC28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FA3B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861D3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D93E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0AE6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5012C403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9DC4C" w14:textId="77777777" w:rsidR="000346F7" w:rsidRPr="00C366B3" w:rsidRDefault="000346F7" w:rsidP="00070AA2">
            <w:pPr>
              <w:pStyle w:val="rowtabella0"/>
              <w:rPr>
                <w:color w:val="002060"/>
                <w:lang w:val="en-US"/>
              </w:rPr>
            </w:pPr>
            <w:r w:rsidRPr="00C366B3">
              <w:rPr>
                <w:color w:val="002060"/>
                <w:lang w:val="en-US"/>
              </w:rPr>
              <w:t>ASD.P. ALMA JUVENTUS FANO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5271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AD67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22CA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70C6E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4C00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7FE9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E170E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7632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2CA2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4B7FEF80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6929C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POL.CAGLI SPORT ASSOCIATI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35D9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B1C1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15FD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6B1D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267A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FD2AE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2229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602B3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272E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3D5999B6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3CFA7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JESI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1FE7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B783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09CA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7242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3232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80BA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3A48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C15A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87BFE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554FD614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ABE2C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PIETRALACROCE 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E7CC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562C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BB553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8181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18D4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7172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0B60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4B3A3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C66C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3DADF768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4ABC8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GROTTACCIA 2005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F14C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D4A0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E7ED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48E5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66F9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3934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4DC4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3B4C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B5BCE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4A8C4D74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91723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NUOVA OTTRANO 98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9890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BDB2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2D3F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B579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B3A8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1399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C1D7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256F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FE0B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752CDF33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442D8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MONTELUPONE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51AE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6FAB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D520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02FE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9AF1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E185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86A1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9EB4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52D7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04A330F0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BAC99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INVICTA FUTSAL MACERATA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95A3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6309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2F76E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B2A5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48E0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A238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28CB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E61E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E2DE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47627BA8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92801" w14:textId="77777777" w:rsidR="000346F7" w:rsidRPr="00C366B3" w:rsidRDefault="000346F7" w:rsidP="00070AA2">
            <w:pPr>
              <w:pStyle w:val="rowtabella0"/>
              <w:rPr>
                <w:color w:val="002060"/>
                <w:lang w:val="en-US"/>
              </w:rPr>
            </w:pPr>
            <w:r w:rsidRPr="00C366B3">
              <w:rPr>
                <w:color w:val="002060"/>
                <w:lang w:val="en-US"/>
              </w:rPr>
              <w:t>A.S. REAL SAN 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0666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59EE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D5503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3392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501B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05E5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00FA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5C15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7764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2E946E3D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EB666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JESI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81CC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4E13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0326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9666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ACCA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AA62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4B41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E416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0053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7E10AE8A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5E58B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DINAMIS 1990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3AEA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F4BF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2887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A247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6680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2FE6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7D34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FF98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-29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430C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</w:tbl>
    <w:p w14:paraId="6104D952" w14:textId="77777777" w:rsidR="000346F7" w:rsidRDefault="000346F7" w:rsidP="000346F7">
      <w:pPr>
        <w:pStyle w:val="breakline"/>
        <w:rPr>
          <w:color w:val="002060"/>
        </w:rPr>
      </w:pPr>
    </w:p>
    <w:p w14:paraId="1211FBEE" w14:textId="77777777" w:rsidR="000346F7" w:rsidRPr="00C366B3" w:rsidRDefault="000346F7" w:rsidP="000346F7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56FA8478" w14:textId="77777777" w:rsidR="000346F7" w:rsidRPr="00C6322B" w:rsidRDefault="000346F7" w:rsidP="000346F7">
      <w:pPr>
        <w:pStyle w:val="sottotitolocampionato10"/>
        <w:rPr>
          <w:color w:val="002060"/>
        </w:rPr>
      </w:pPr>
      <w:r w:rsidRPr="00C6322B">
        <w:rPr>
          <w:color w:val="002060"/>
        </w:rPr>
        <w:t>GIRONE A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9"/>
        <w:gridCol w:w="2012"/>
        <w:gridCol w:w="385"/>
        <w:gridCol w:w="898"/>
        <w:gridCol w:w="1191"/>
        <w:gridCol w:w="1544"/>
        <w:gridCol w:w="1551"/>
      </w:tblGrid>
      <w:tr w:rsidR="000346F7" w:rsidRPr="00C6322B" w14:paraId="56F67835" w14:textId="77777777" w:rsidTr="00070AA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8D379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5A7AB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E1560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6DDF1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D26C4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4FA3A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078C9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Indirizzo Impianto</w:t>
            </w:r>
          </w:p>
        </w:tc>
      </w:tr>
      <w:tr w:rsidR="000346F7" w:rsidRPr="00C6322B" w14:paraId="48B49530" w14:textId="77777777" w:rsidTr="00070AA2">
        <w:trPr>
          <w:trHeight w:val="220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E6424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FUTSAL MONTURANO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49F94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AUDAX 1970 S.ANGELO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ADD30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44DE8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28/10/2022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DA475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5638 PALAZZO DELLO SPORT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AFAFD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MONTE URANO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B979F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VIA OLIMPIADI</w:t>
            </w:r>
          </w:p>
        </w:tc>
      </w:tr>
      <w:tr w:rsidR="000346F7" w:rsidRPr="00C6322B" w14:paraId="1B576B50" w14:textId="77777777" w:rsidTr="00070AA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C37E4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INVICTA FUTSAL MACERATA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8FD6A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PIANACCIO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ED8AC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B206A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28/10/2022 22:00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76BDC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5286 PALESTRA C.SPORTIVO"DON BOSCO"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1993B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MACERATA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0631F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VIA ALFIERI SNC</w:t>
            </w:r>
          </w:p>
        </w:tc>
      </w:tr>
      <w:tr w:rsidR="000346F7" w:rsidRPr="00C6322B" w14:paraId="6C7AB7E3" w14:textId="77777777" w:rsidTr="00070AA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CA7BE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NUOVA OTTRANO 98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BE908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ALMA JUVENTUS FANO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7BCE8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70ACA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28/10/2022 22:00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5C08D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5063 PALASPORT "GIANCARLO GALIZIA"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89A8B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FILOTTRANO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D9E9D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VIA GEMME, 13</w:t>
            </w:r>
          </w:p>
        </w:tc>
      </w:tr>
      <w:tr w:rsidR="000346F7" w:rsidRPr="00C6322B" w14:paraId="7087AFE9" w14:textId="77777777" w:rsidTr="00070AA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D6AEA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PIETRALACROCE 73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B58C4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JESI CALCIO A 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9352A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95D8F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28/10/2022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6ED7E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5067 PALASCHERMA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203F8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F0B0C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VIA MONTEPELAGO</w:t>
            </w:r>
          </w:p>
        </w:tc>
      </w:tr>
      <w:tr w:rsidR="000346F7" w:rsidRPr="00C6322B" w14:paraId="5970CEBE" w14:textId="77777777" w:rsidTr="00070AA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474B5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REAL SAN GIORGIO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E0F5C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GROTTACCIA 2005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FFA76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869FE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28/10/2022 22:00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7090B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5623 PALESTRA SC.MEDIA B.ROSSELLI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2C7AF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PORTO SAN GIORGIO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3527F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VIA PIRANDELLO</w:t>
            </w:r>
          </w:p>
        </w:tc>
      </w:tr>
      <w:tr w:rsidR="000346F7" w:rsidRPr="00C6322B" w14:paraId="30A275A9" w14:textId="77777777" w:rsidTr="00070AA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82B8F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SANGIORGIO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BF34D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MONTELUPONE CALCIO A 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1AF74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4F737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28/10/2022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CDF69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5631 PALASPORT " PALASAVELLI"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37E4F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PORTO SAN GIORGIO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17B43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VIA S.VITTORIA, 5</w:t>
            </w:r>
          </w:p>
        </w:tc>
      </w:tr>
      <w:tr w:rsidR="000346F7" w:rsidRPr="00C6322B" w14:paraId="6E7C7802" w14:textId="77777777" w:rsidTr="00070AA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89056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lastRenderedPageBreak/>
              <w:t>POL.CAGLI SPORT ASSOCIATI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61913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DINAMIS 1990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C9B9C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A81DE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29/10/2022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50575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5455 PALESTRA PANICHI PIERETTI C5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F0AE2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CAGLI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14E79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VIA BRAMANTE</w:t>
            </w:r>
          </w:p>
        </w:tc>
      </w:tr>
    </w:tbl>
    <w:p w14:paraId="3814CEE7" w14:textId="77777777" w:rsidR="000346F7" w:rsidRPr="00C366B3" w:rsidRDefault="000346F7" w:rsidP="000346F7">
      <w:pPr>
        <w:pStyle w:val="breakline"/>
        <w:rPr>
          <w:rFonts w:eastAsiaTheme="minorEastAsia"/>
          <w:color w:val="002060"/>
        </w:rPr>
      </w:pPr>
    </w:p>
    <w:p w14:paraId="1152363C" w14:textId="77777777" w:rsidR="000346F7" w:rsidRPr="00C366B3" w:rsidRDefault="000346F7" w:rsidP="000346F7">
      <w:pPr>
        <w:pStyle w:val="breakline"/>
        <w:rPr>
          <w:color w:val="002060"/>
        </w:rPr>
      </w:pPr>
    </w:p>
    <w:p w14:paraId="19F745C2" w14:textId="77777777" w:rsidR="000346F7" w:rsidRPr="00C366B3" w:rsidRDefault="000346F7" w:rsidP="000346F7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C366B3">
        <w:rPr>
          <w:color w:val="002060"/>
        </w:rPr>
        <w:t>CALCIO A CINQUE SERIE C2</w:t>
      </w:r>
    </w:p>
    <w:p w14:paraId="3E3BF287" w14:textId="77777777" w:rsidR="000346F7" w:rsidRPr="00C366B3" w:rsidRDefault="000346F7" w:rsidP="000346F7">
      <w:pPr>
        <w:pStyle w:val="titoloprinc0"/>
        <w:rPr>
          <w:color w:val="002060"/>
        </w:rPr>
      </w:pPr>
      <w:r w:rsidRPr="00C366B3">
        <w:rPr>
          <w:color w:val="002060"/>
        </w:rPr>
        <w:t>VARIAZIONI AL PROGRAMMA GARE</w:t>
      </w:r>
    </w:p>
    <w:p w14:paraId="1CD3F0B9" w14:textId="77777777" w:rsidR="000346F7" w:rsidRPr="00C366B3" w:rsidRDefault="000346F7" w:rsidP="000346F7">
      <w:pPr>
        <w:pStyle w:val="breakline"/>
        <w:rPr>
          <w:color w:val="002060"/>
        </w:rPr>
      </w:pPr>
    </w:p>
    <w:p w14:paraId="09C6AE38" w14:textId="77777777" w:rsidR="000346F7" w:rsidRPr="00C366B3" w:rsidRDefault="000346F7" w:rsidP="000346F7">
      <w:pPr>
        <w:pStyle w:val="breakline"/>
        <w:rPr>
          <w:color w:val="002060"/>
        </w:rPr>
      </w:pPr>
    </w:p>
    <w:p w14:paraId="261658FC" w14:textId="77777777" w:rsidR="000346F7" w:rsidRPr="00C366B3" w:rsidRDefault="000346F7" w:rsidP="000346F7">
      <w:pPr>
        <w:pStyle w:val="sottotitolocampionato10"/>
        <w:rPr>
          <w:color w:val="002060"/>
        </w:rPr>
      </w:pPr>
      <w:r w:rsidRPr="00C366B3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0346F7" w:rsidRPr="00C366B3" w14:paraId="5BADE6EC" w14:textId="77777777" w:rsidTr="00070AA2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08FB1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55278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N° Gior.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97EE9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6AF1F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9297A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Data Orig.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918C4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8032D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Ora Orig.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EA572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Impianto</w:t>
            </w:r>
          </w:p>
        </w:tc>
      </w:tr>
      <w:tr w:rsidR="000346F7" w:rsidRPr="00C366B3" w14:paraId="767292AB" w14:textId="77777777" w:rsidTr="00070AA2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0C3C7" w14:textId="77777777" w:rsidR="000346F7" w:rsidRPr="003919B8" w:rsidRDefault="000346F7" w:rsidP="00070AA2">
            <w:pPr>
              <w:pStyle w:val="rowtabella0"/>
              <w:rPr>
                <w:color w:val="002060"/>
                <w:highlight w:val="yellow"/>
              </w:rPr>
            </w:pPr>
            <w:r w:rsidRPr="003919B8">
              <w:rPr>
                <w:color w:val="002060"/>
                <w:highlight w:val="yellow"/>
              </w:rPr>
              <w:t>28/10/2022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36D2E" w14:textId="77777777" w:rsidR="000346F7" w:rsidRPr="003919B8" w:rsidRDefault="000346F7" w:rsidP="00070AA2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3919B8">
              <w:rPr>
                <w:color w:val="002060"/>
                <w:highlight w:val="yellow"/>
              </w:rPr>
              <w:t>6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046EA" w14:textId="77777777" w:rsidR="000346F7" w:rsidRPr="003919B8" w:rsidRDefault="000346F7" w:rsidP="00070AA2">
            <w:pPr>
              <w:pStyle w:val="rowtabella0"/>
              <w:rPr>
                <w:color w:val="002060"/>
                <w:highlight w:val="yellow"/>
              </w:rPr>
            </w:pPr>
            <w:r w:rsidRPr="003919B8">
              <w:rPr>
                <w:color w:val="002060"/>
                <w:highlight w:val="yellow"/>
              </w:rPr>
              <w:t>OLIMPIA JUVENTU FALCONARA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D6A9A" w14:textId="77777777" w:rsidR="000346F7" w:rsidRPr="003919B8" w:rsidRDefault="000346F7" w:rsidP="00070AA2">
            <w:pPr>
              <w:pStyle w:val="rowtabella0"/>
              <w:rPr>
                <w:color w:val="002060"/>
                <w:highlight w:val="yellow"/>
              </w:rPr>
            </w:pPr>
            <w:r w:rsidRPr="003919B8">
              <w:rPr>
                <w:color w:val="002060"/>
                <w:highlight w:val="yellow"/>
              </w:rPr>
              <w:t>CITTA DI OSTRA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F8FDC" w14:textId="77777777" w:rsidR="000346F7" w:rsidRPr="00C366B3" w:rsidRDefault="000346F7" w:rsidP="00070AA2">
            <w:pPr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E8C6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3919B8">
              <w:rPr>
                <w:color w:val="002060"/>
                <w:highlight w:val="yellow"/>
              </w:rPr>
              <w:t>21:30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D9FC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22:00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6F35B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3919B8">
              <w:rPr>
                <w:color w:val="002060"/>
                <w:highlight w:val="yellow"/>
              </w:rPr>
              <w:t>PALASPORT OSTRA VIA MATTEOTTI</w:t>
            </w:r>
          </w:p>
        </w:tc>
      </w:tr>
      <w:tr w:rsidR="000346F7" w:rsidRPr="00C366B3" w14:paraId="006B14F8" w14:textId="77777777" w:rsidTr="00070AA2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19532" w14:textId="77777777" w:rsidR="000346F7" w:rsidRPr="002A5932" w:rsidRDefault="000346F7" w:rsidP="00070AA2">
            <w:pPr>
              <w:pStyle w:val="rowtabella0"/>
              <w:rPr>
                <w:color w:val="002060"/>
                <w:highlight w:val="yellow"/>
              </w:rPr>
            </w:pPr>
            <w:r w:rsidRPr="002A5932">
              <w:rPr>
                <w:color w:val="002060"/>
                <w:highlight w:val="yellow"/>
              </w:rPr>
              <w:t>17/02/2023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5685F" w14:textId="77777777" w:rsidR="000346F7" w:rsidRPr="002A5932" w:rsidRDefault="000346F7" w:rsidP="00070AA2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2A5932">
              <w:rPr>
                <w:color w:val="002060"/>
                <w:highlight w:val="yellow"/>
              </w:rPr>
              <w:t>6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1C9C0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3919B8">
              <w:rPr>
                <w:color w:val="002060"/>
                <w:highlight w:val="yellow"/>
              </w:rPr>
              <w:t>CITTA DI OSTRA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577EE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3919B8">
              <w:rPr>
                <w:color w:val="002060"/>
                <w:highlight w:val="yellow"/>
              </w:rPr>
              <w:t>OLIMPIA JUVENTU FALCONARA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6D39C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0BBC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3919B8">
              <w:rPr>
                <w:color w:val="002060"/>
                <w:highlight w:val="yellow"/>
              </w:rPr>
              <w:t>2</w:t>
            </w:r>
            <w:r>
              <w:rPr>
                <w:color w:val="002060"/>
                <w:highlight w:val="yellow"/>
              </w:rPr>
              <w:t>2</w:t>
            </w:r>
            <w:r w:rsidRPr="003919B8">
              <w:rPr>
                <w:color w:val="002060"/>
                <w:highlight w:val="yellow"/>
              </w:rPr>
              <w:t>:</w:t>
            </w:r>
            <w:r>
              <w:rPr>
                <w:color w:val="002060"/>
                <w:highlight w:val="yellow"/>
              </w:rPr>
              <w:t>0</w:t>
            </w:r>
            <w:r w:rsidRPr="003919B8">
              <w:rPr>
                <w:color w:val="002060"/>
                <w:highlight w:val="yellow"/>
              </w:rPr>
              <w:t>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F7171" w14:textId="77777777" w:rsidR="000346F7" w:rsidRPr="002A5932" w:rsidRDefault="000346F7" w:rsidP="00070AA2">
            <w:pPr>
              <w:jc w:val="center"/>
              <w:rPr>
                <w:rFonts w:ascii="Arial" w:hAnsi="Arial" w:cs="Arial"/>
                <w:color w:val="002060"/>
                <w:sz w:val="12"/>
                <w:szCs w:val="12"/>
              </w:rPr>
            </w:pPr>
            <w:r w:rsidRPr="002A5932">
              <w:rPr>
                <w:rFonts w:ascii="Arial" w:hAnsi="Arial" w:cs="Arial"/>
                <w:color w:val="002060"/>
                <w:sz w:val="12"/>
                <w:szCs w:val="12"/>
              </w:rPr>
              <w:t>21:30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FDAD7" w14:textId="77777777" w:rsidR="000346F7" w:rsidRPr="002A5932" w:rsidRDefault="000346F7" w:rsidP="00070AA2">
            <w:pPr>
              <w:jc w:val="left"/>
              <w:rPr>
                <w:rFonts w:ascii="Arial" w:hAnsi="Arial" w:cs="Arial"/>
                <w:color w:val="002060"/>
                <w:sz w:val="12"/>
                <w:szCs w:val="12"/>
              </w:rPr>
            </w:pPr>
            <w:r w:rsidRPr="002A5932">
              <w:rPr>
                <w:rFonts w:ascii="Arial" w:hAnsi="Arial" w:cs="Arial"/>
                <w:color w:val="002060"/>
                <w:sz w:val="12"/>
                <w:szCs w:val="12"/>
                <w:highlight w:val="yellow"/>
              </w:rPr>
              <w:t>PALASPORT “BADIALI” FALCONARA MARITTIMA VIA DELLO STADIO</w:t>
            </w:r>
          </w:p>
        </w:tc>
      </w:tr>
    </w:tbl>
    <w:p w14:paraId="27101DAD" w14:textId="77777777" w:rsidR="000346F7" w:rsidRPr="00C366B3" w:rsidRDefault="000346F7" w:rsidP="000346F7">
      <w:pPr>
        <w:pStyle w:val="breakline"/>
        <w:rPr>
          <w:rFonts w:eastAsiaTheme="minorEastAsia"/>
          <w:color w:val="002060"/>
        </w:rPr>
      </w:pPr>
    </w:p>
    <w:p w14:paraId="304F3670" w14:textId="77777777" w:rsidR="000346F7" w:rsidRPr="00C366B3" w:rsidRDefault="000346F7" w:rsidP="000346F7">
      <w:pPr>
        <w:pStyle w:val="breakline"/>
        <w:rPr>
          <w:color w:val="002060"/>
        </w:rPr>
      </w:pPr>
    </w:p>
    <w:p w14:paraId="69E83BB1" w14:textId="77777777" w:rsidR="000346F7" w:rsidRPr="00C366B3" w:rsidRDefault="000346F7" w:rsidP="000346F7">
      <w:pPr>
        <w:pStyle w:val="breakline"/>
        <w:rPr>
          <w:color w:val="002060"/>
        </w:rPr>
      </w:pPr>
    </w:p>
    <w:p w14:paraId="0D46E50F" w14:textId="77777777" w:rsidR="000346F7" w:rsidRPr="00C366B3" w:rsidRDefault="000346F7" w:rsidP="000346F7">
      <w:pPr>
        <w:pStyle w:val="titoloprinc0"/>
        <w:rPr>
          <w:color w:val="002060"/>
        </w:rPr>
      </w:pPr>
      <w:r w:rsidRPr="00C366B3">
        <w:rPr>
          <w:color w:val="002060"/>
        </w:rPr>
        <w:t>RISULTATI</w:t>
      </w:r>
    </w:p>
    <w:p w14:paraId="73CE33E2" w14:textId="77777777" w:rsidR="000346F7" w:rsidRPr="00C366B3" w:rsidRDefault="000346F7" w:rsidP="000346F7">
      <w:pPr>
        <w:pStyle w:val="breakline"/>
        <w:rPr>
          <w:color w:val="002060"/>
        </w:rPr>
      </w:pPr>
    </w:p>
    <w:p w14:paraId="48A95139" w14:textId="77777777" w:rsidR="000346F7" w:rsidRPr="00C366B3" w:rsidRDefault="000346F7" w:rsidP="000346F7">
      <w:pPr>
        <w:pStyle w:val="sottotitolocampionato10"/>
        <w:rPr>
          <w:color w:val="002060"/>
        </w:rPr>
      </w:pPr>
      <w:r w:rsidRPr="00C366B3">
        <w:rPr>
          <w:color w:val="002060"/>
        </w:rPr>
        <w:t>RISULTATI UFFICIALI GARE DEL 21/10/2022</w:t>
      </w:r>
    </w:p>
    <w:p w14:paraId="323B5271" w14:textId="77777777" w:rsidR="000346F7" w:rsidRPr="000346F7" w:rsidRDefault="000346F7" w:rsidP="000346F7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0346F7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1C1DB24B" w14:textId="77777777" w:rsidR="000346F7" w:rsidRPr="00C366B3" w:rsidRDefault="000346F7" w:rsidP="000346F7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0346F7" w:rsidRPr="00C366B3" w14:paraId="0ACF75AE" w14:textId="77777777" w:rsidTr="00070AA2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0346F7" w:rsidRPr="00C366B3" w14:paraId="4E0D3EB0" w14:textId="77777777" w:rsidTr="00070AA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4D99AC" w14:textId="77777777" w:rsidR="000346F7" w:rsidRPr="00C366B3" w:rsidRDefault="000346F7" w:rsidP="00070AA2">
                  <w:pPr>
                    <w:pStyle w:val="header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GIRONE A - 5 Giornata - A</w:t>
                  </w:r>
                </w:p>
              </w:tc>
            </w:tr>
            <w:tr w:rsidR="000346F7" w:rsidRPr="00C366B3" w14:paraId="5AA4C5EE" w14:textId="77777777" w:rsidTr="00070AA2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2AD2A8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AMICI DEL CENTROSOCIO SP.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E06661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- OLYMPIA FANO C5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C447B8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3 - 3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002554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 </w:t>
                  </w:r>
                </w:p>
              </w:tc>
            </w:tr>
            <w:tr w:rsidR="000346F7" w:rsidRPr="00C366B3" w14:paraId="7339A464" w14:textId="77777777" w:rsidTr="00070AA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4A2110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ANCONITANA CALCIO A 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E35F57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- LUCREZIA CALCIO A 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CD889D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1 - 3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FEBA31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 </w:t>
                  </w:r>
                </w:p>
              </w:tc>
            </w:tr>
            <w:tr w:rsidR="000346F7" w:rsidRPr="00C366B3" w14:paraId="27B3D80D" w14:textId="77777777" w:rsidTr="00070AA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64922F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AVIS ARCEVIA 1964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48C04E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- PIEVE D ICO CALCIO A 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06691F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1 - 5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FB9C9C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 </w:t>
                  </w:r>
                </w:p>
              </w:tc>
            </w:tr>
            <w:tr w:rsidR="000346F7" w:rsidRPr="00C366B3" w14:paraId="17221F57" w14:textId="77777777" w:rsidTr="00070AA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743A39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(1) CHIARAVALLE FUTSAL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EA6BD5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- OLIMPIA JUVENTU FALCONARA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379D06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5 - 1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8FD66E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 </w:t>
                  </w:r>
                </w:p>
              </w:tc>
            </w:tr>
            <w:tr w:rsidR="000346F7" w:rsidRPr="00C366B3" w14:paraId="5E4D1561" w14:textId="77777777" w:rsidTr="00070AA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191D3B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CITTA DI OSTRA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8324FE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- NEW ACADEMY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2F05D4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3 - 2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FF82E3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 </w:t>
                  </w:r>
                </w:p>
              </w:tc>
            </w:tr>
            <w:tr w:rsidR="000346F7" w:rsidRPr="00C366B3" w14:paraId="14048BDE" w14:textId="77777777" w:rsidTr="00070AA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3A1F0D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GNANO 04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C61662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- FUTSAL MONTEMARCIANO C5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556D38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3 - 6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4BB8FD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 </w:t>
                  </w:r>
                </w:p>
              </w:tc>
            </w:tr>
            <w:tr w:rsidR="000346F7" w:rsidRPr="00C366B3" w14:paraId="6FD1BDA9" w14:textId="77777777" w:rsidTr="00070AA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7681D8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(1) VERBENA C5 ANCONA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5FE5CE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- ACLI MANTOVANI CALCIO A 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FFDB5C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4 - 3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8F5C39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 </w:t>
                  </w:r>
                </w:p>
              </w:tc>
            </w:tr>
            <w:tr w:rsidR="000346F7" w:rsidRPr="00C366B3" w14:paraId="4FAC6A7F" w14:textId="77777777" w:rsidTr="00070AA2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65FD1F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(1) - disputata il 22/10/2022</w:t>
                  </w:r>
                </w:p>
              </w:tc>
            </w:tr>
          </w:tbl>
          <w:p w14:paraId="247E7AFB" w14:textId="77777777" w:rsidR="000346F7" w:rsidRPr="00C366B3" w:rsidRDefault="000346F7" w:rsidP="00070AA2">
            <w:pPr>
              <w:rPr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0346F7" w:rsidRPr="00C366B3" w14:paraId="04D79A9A" w14:textId="77777777" w:rsidTr="00070AA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40B7CB" w14:textId="77777777" w:rsidR="000346F7" w:rsidRPr="00C366B3" w:rsidRDefault="000346F7" w:rsidP="00070AA2">
                  <w:pPr>
                    <w:pStyle w:val="header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GIRONE B - 5 Giornata - A</w:t>
                  </w:r>
                </w:p>
              </w:tc>
            </w:tr>
            <w:tr w:rsidR="000346F7" w:rsidRPr="00C366B3" w14:paraId="63F4E64E" w14:textId="77777777" w:rsidTr="00070AA2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52ADBB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BAYER CAPPUCCINI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DFCA15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- ACLI VILLA MUSONE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5857BA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5 - 3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2A5B14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 </w:t>
                  </w:r>
                </w:p>
              </w:tc>
            </w:tr>
            <w:tr w:rsidR="000346F7" w:rsidRPr="00C366B3" w14:paraId="154E6440" w14:textId="77777777" w:rsidTr="00070AA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342896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(1) CALCETTO CASTRUM LAURI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05CBB2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- TRE TORRI A.S.D.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645742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3 - 2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7478E3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 </w:t>
                  </w:r>
                </w:p>
              </w:tc>
            </w:tr>
            <w:tr w:rsidR="000346F7" w:rsidRPr="00C366B3" w14:paraId="44A2A6A2" w14:textId="77777777" w:rsidTr="00070AA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689F2C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CASTELBELLINO CALCIO A 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AF5677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- SERRALTA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94FA42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2 - 0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518687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 </w:t>
                  </w:r>
                </w:p>
              </w:tc>
            </w:tr>
            <w:tr w:rsidR="000346F7" w:rsidRPr="00C366B3" w14:paraId="282BD081" w14:textId="77777777" w:rsidTr="00070AA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DF7A88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FUTSAL SAMBUCHETO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6C798A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- OSIMO FIVE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7F7D93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4 - 5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012D18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 </w:t>
                  </w:r>
                </w:p>
              </w:tc>
            </w:tr>
            <w:tr w:rsidR="000346F7" w:rsidRPr="00C366B3" w14:paraId="0BF3AC38" w14:textId="77777777" w:rsidTr="00070AA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EAB616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GAGLIOLE F.C.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583FEF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- POLISPORTIVA VICTORIA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999AC7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10 - 3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D38DCC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 </w:t>
                  </w:r>
                </w:p>
              </w:tc>
            </w:tr>
            <w:tr w:rsidR="000346F7" w:rsidRPr="00C366B3" w14:paraId="19F777E6" w14:textId="77777777" w:rsidTr="00070AA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22A368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POLVERIGI C5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E39610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- AURORA TREIA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00B005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3 - 5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6D58E0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 </w:t>
                  </w:r>
                </w:p>
              </w:tc>
            </w:tr>
            <w:tr w:rsidR="000346F7" w:rsidRPr="00C366B3" w14:paraId="7BC39B61" w14:textId="77777777" w:rsidTr="00070AA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BF79F6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REAL FABRIANO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B6B02D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- AVENALE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919812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3 - 3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83CFB2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 </w:t>
                  </w:r>
                </w:p>
              </w:tc>
            </w:tr>
            <w:tr w:rsidR="000346F7" w:rsidRPr="00C366B3" w14:paraId="4422281D" w14:textId="77777777" w:rsidTr="00070AA2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2CCF87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(1) - disputata il 22/10/2022</w:t>
                  </w:r>
                </w:p>
              </w:tc>
            </w:tr>
          </w:tbl>
          <w:p w14:paraId="6D69B19B" w14:textId="77777777" w:rsidR="000346F7" w:rsidRPr="00C366B3" w:rsidRDefault="000346F7" w:rsidP="00070AA2">
            <w:pPr>
              <w:rPr>
                <w:color w:val="002060"/>
              </w:rPr>
            </w:pPr>
          </w:p>
        </w:tc>
      </w:tr>
    </w:tbl>
    <w:p w14:paraId="53E25D1E" w14:textId="77777777" w:rsidR="000346F7" w:rsidRPr="00C366B3" w:rsidRDefault="000346F7" w:rsidP="000346F7">
      <w:pPr>
        <w:pStyle w:val="breakline"/>
        <w:rPr>
          <w:rFonts w:eastAsiaTheme="minorEastAsia"/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346F7" w:rsidRPr="00C366B3" w14:paraId="17A8DC1F" w14:textId="77777777" w:rsidTr="00070AA2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0346F7" w:rsidRPr="00C366B3" w14:paraId="606612CA" w14:textId="77777777" w:rsidTr="00070AA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1B17A0" w14:textId="77777777" w:rsidR="000346F7" w:rsidRPr="00C366B3" w:rsidRDefault="000346F7" w:rsidP="00070AA2">
                  <w:pPr>
                    <w:pStyle w:val="header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GIRONE C - 5 Giornata - A</w:t>
                  </w:r>
                </w:p>
              </w:tc>
            </w:tr>
            <w:tr w:rsidR="000346F7" w:rsidRPr="00C366B3" w14:paraId="73228EEC" w14:textId="77777777" w:rsidTr="00070AA2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EBBC07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ACLI AUDAX MONTECOSARO C5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9940EB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- RIVIERA DELLE PALME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5C522E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4 - 7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C9B49C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 </w:t>
                  </w:r>
                </w:p>
              </w:tc>
            </w:tr>
            <w:tr w:rsidR="000346F7" w:rsidRPr="00C366B3" w14:paraId="145D2C27" w14:textId="77777777" w:rsidTr="00070AA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D1F42A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FUTSAL SANGIUSTESE A.R.L.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90AFA0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- REAL ANCARIA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AE41BA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3 - 10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1C43AD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 </w:t>
                  </w:r>
                </w:p>
              </w:tc>
            </w:tr>
            <w:tr w:rsidR="000346F7" w:rsidRPr="00C366B3" w14:paraId="0C1621E4" w14:textId="77777777" w:rsidTr="00070AA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7381A6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L ALTRO SPORT CALCIO A 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41A0F5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- ROCCAFLUVIONE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C8C72C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2 - 2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8DB99A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 </w:t>
                  </w:r>
                </w:p>
              </w:tc>
            </w:tr>
            <w:tr w:rsidR="000346F7" w:rsidRPr="00C366B3" w14:paraId="1838A236" w14:textId="77777777" w:rsidTr="00070AA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1ECC3E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NUOVA JUVENTINA FFC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8E4B00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- FUTSAL CASELLE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E02F18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9 - 2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7B7B5E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 </w:t>
                  </w:r>
                </w:p>
              </w:tc>
            </w:tr>
            <w:tr w:rsidR="000346F7" w:rsidRPr="00C366B3" w14:paraId="54AC2E5A" w14:textId="77777777" w:rsidTr="00070AA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B3BC05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PICENO UNITED MMX A R.L.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40F3D1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- FUTSAL CAMPIGLIONE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D67742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0 - 6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AA131D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 </w:t>
                  </w:r>
                </w:p>
              </w:tc>
            </w:tr>
            <w:tr w:rsidR="000346F7" w:rsidRPr="00C366B3" w14:paraId="60B18A92" w14:textId="77777777" w:rsidTr="00070AA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7B2555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U.MANDOLESI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542AA2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- REAL EAGLES VIRTUS PAGLIA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F47352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3 - 2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F91544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 </w:t>
                  </w:r>
                </w:p>
              </w:tc>
            </w:tr>
          </w:tbl>
          <w:p w14:paraId="161DFE13" w14:textId="77777777" w:rsidR="000346F7" w:rsidRPr="00C366B3" w:rsidRDefault="000346F7" w:rsidP="00070AA2">
            <w:pPr>
              <w:rPr>
                <w:color w:val="002060"/>
              </w:rPr>
            </w:pPr>
          </w:p>
        </w:tc>
      </w:tr>
    </w:tbl>
    <w:p w14:paraId="44115419" w14:textId="77777777" w:rsidR="000346F7" w:rsidRPr="00C366B3" w:rsidRDefault="000346F7" w:rsidP="000346F7">
      <w:pPr>
        <w:pStyle w:val="breakline"/>
        <w:rPr>
          <w:rFonts w:eastAsiaTheme="minorEastAsia"/>
          <w:color w:val="002060"/>
        </w:rPr>
      </w:pPr>
    </w:p>
    <w:p w14:paraId="67D41DD1" w14:textId="77777777" w:rsidR="000346F7" w:rsidRPr="00C366B3" w:rsidRDefault="000346F7" w:rsidP="000346F7">
      <w:pPr>
        <w:pStyle w:val="breakline"/>
        <w:rPr>
          <w:color w:val="002060"/>
        </w:rPr>
      </w:pPr>
    </w:p>
    <w:p w14:paraId="4F88D9DB" w14:textId="77777777" w:rsidR="000346F7" w:rsidRPr="00C366B3" w:rsidRDefault="000346F7" w:rsidP="000346F7">
      <w:pPr>
        <w:pStyle w:val="titoloprinc0"/>
        <w:rPr>
          <w:color w:val="002060"/>
        </w:rPr>
      </w:pPr>
      <w:r w:rsidRPr="00C366B3">
        <w:rPr>
          <w:color w:val="002060"/>
        </w:rPr>
        <w:t>GIUDICE SPORTIVO</w:t>
      </w:r>
    </w:p>
    <w:p w14:paraId="501A74DC" w14:textId="77777777" w:rsidR="000346F7" w:rsidRPr="00C366B3" w:rsidRDefault="000346F7" w:rsidP="000346F7">
      <w:pPr>
        <w:pStyle w:val="diffida"/>
        <w:rPr>
          <w:color w:val="002060"/>
        </w:rPr>
      </w:pPr>
      <w:r w:rsidRPr="00C366B3">
        <w:rPr>
          <w:color w:val="002060"/>
        </w:rPr>
        <w:t>Il Sostituto Giudice Sportivo Avv. Federica Sorrentino, nella seduta del 26/10/2022, ha adottato le decisioni che di seguito integralmente si riportano:</w:t>
      </w:r>
    </w:p>
    <w:p w14:paraId="2201EEA5" w14:textId="77777777" w:rsidR="000346F7" w:rsidRPr="00C366B3" w:rsidRDefault="000346F7" w:rsidP="000346F7">
      <w:pPr>
        <w:pStyle w:val="titolo10"/>
        <w:rPr>
          <w:color w:val="002060"/>
        </w:rPr>
      </w:pPr>
      <w:r w:rsidRPr="00C366B3">
        <w:rPr>
          <w:color w:val="002060"/>
        </w:rPr>
        <w:t xml:space="preserve">GARE DEL 21/10/2022 </w:t>
      </w:r>
    </w:p>
    <w:p w14:paraId="3F2CF7CC" w14:textId="77777777" w:rsidR="000346F7" w:rsidRPr="00C366B3" w:rsidRDefault="000346F7" w:rsidP="000346F7">
      <w:pPr>
        <w:pStyle w:val="titolo7a"/>
        <w:rPr>
          <w:color w:val="002060"/>
        </w:rPr>
      </w:pPr>
      <w:r w:rsidRPr="00C366B3">
        <w:rPr>
          <w:color w:val="002060"/>
        </w:rPr>
        <w:t xml:space="preserve">PROVVEDIMENTI DISCIPLINARI </w:t>
      </w:r>
    </w:p>
    <w:p w14:paraId="3B2B2E5E" w14:textId="77777777" w:rsidR="000346F7" w:rsidRPr="00C366B3" w:rsidRDefault="000346F7" w:rsidP="000346F7">
      <w:pPr>
        <w:pStyle w:val="titolo7b0"/>
        <w:rPr>
          <w:color w:val="002060"/>
        </w:rPr>
      </w:pPr>
      <w:r w:rsidRPr="00C366B3">
        <w:rPr>
          <w:color w:val="002060"/>
        </w:rPr>
        <w:t xml:space="preserve">In base alle risultanze degli atti ufficiali sono state deliberate le seguenti sanzioni disciplinari. </w:t>
      </w:r>
    </w:p>
    <w:p w14:paraId="029E9D26" w14:textId="77777777" w:rsidR="000346F7" w:rsidRPr="00C366B3" w:rsidRDefault="000346F7" w:rsidP="000346F7">
      <w:pPr>
        <w:pStyle w:val="titolo30"/>
        <w:rPr>
          <w:color w:val="002060"/>
        </w:rPr>
      </w:pPr>
      <w:r w:rsidRPr="00C366B3">
        <w:rPr>
          <w:color w:val="002060"/>
        </w:rPr>
        <w:t xml:space="preserve">SOCIETA' </w:t>
      </w:r>
    </w:p>
    <w:p w14:paraId="19FF7BD8" w14:textId="77777777" w:rsidR="000346F7" w:rsidRPr="00C366B3" w:rsidRDefault="000346F7" w:rsidP="000346F7">
      <w:pPr>
        <w:pStyle w:val="titolo20"/>
        <w:rPr>
          <w:color w:val="002060"/>
        </w:rPr>
      </w:pPr>
      <w:r w:rsidRPr="00C366B3">
        <w:rPr>
          <w:color w:val="002060"/>
        </w:rPr>
        <w:t xml:space="preserve">AMMENDA </w:t>
      </w:r>
    </w:p>
    <w:p w14:paraId="793EDA6B" w14:textId="77777777" w:rsidR="000346F7" w:rsidRPr="00C366B3" w:rsidRDefault="000346F7" w:rsidP="000346F7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C366B3">
        <w:rPr>
          <w:color w:val="002060"/>
        </w:rPr>
        <w:t xml:space="preserve">Euro 100,00 NUOVA JUVENTINA FFC </w:t>
      </w:r>
      <w:r w:rsidRPr="00C366B3">
        <w:rPr>
          <w:color w:val="002060"/>
        </w:rPr>
        <w:br/>
        <w:t xml:space="preserve">Per aver tenuto alcuni tifosi comportamenti offensivi e minacciosi nei confronti dell'arbitro. </w:t>
      </w:r>
    </w:p>
    <w:p w14:paraId="7B4E409D" w14:textId="77777777" w:rsidR="000346F7" w:rsidRPr="00C366B3" w:rsidRDefault="000346F7" w:rsidP="000346F7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C366B3">
        <w:rPr>
          <w:color w:val="002060"/>
        </w:rPr>
        <w:t xml:space="preserve">Sanzione ridotta tenuto conto delle modalità complessive dei fatti e del comportamento tenuto dal dirigente della squadra che si è adoperato per far desistere i suddetti sostenitori da tali comportamenti. </w:t>
      </w:r>
    </w:p>
    <w:p w14:paraId="0411D015" w14:textId="77777777" w:rsidR="000346F7" w:rsidRPr="00C366B3" w:rsidRDefault="000346F7" w:rsidP="000346F7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C366B3">
        <w:rPr>
          <w:color w:val="002060"/>
        </w:rPr>
        <w:lastRenderedPageBreak/>
        <w:br/>
        <w:t xml:space="preserve">Euro 80,00 LUCREZIA CALCIO A 5 </w:t>
      </w:r>
      <w:r w:rsidRPr="00C366B3">
        <w:rPr>
          <w:color w:val="002060"/>
        </w:rPr>
        <w:br/>
        <w:t xml:space="preserve">Per comportamento offensivo del proprio pubblico nei confronti dell'arbitro. </w:t>
      </w:r>
    </w:p>
    <w:p w14:paraId="3A6871A6" w14:textId="77777777" w:rsidR="000346F7" w:rsidRPr="00C366B3" w:rsidRDefault="000346F7" w:rsidP="000346F7">
      <w:pPr>
        <w:pStyle w:val="titolo30"/>
        <w:rPr>
          <w:color w:val="002060"/>
        </w:rPr>
      </w:pPr>
      <w:r w:rsidRPr="00C366B3">
        <w:rPr>
          <w:color w:val="002060"/>
        </w:rPr>
        <w:t xml:space="preserve">DIRIGENTI </w:t>
      </w:r>
    </w:p>
    <w:p w14:paraId="53DCB3BD" w14:textId="77777777" w:rsidR="000346F7" w:rsidRPr="00C366B3" w:rsidRDefault="000346F7" w:rsidP="000346F7">
      <w:pPr>
        <w:pStyle w:val="titolo20"/>
        <w:rPr>
          <w:color w:val="002060"/>
        </w:rPr>
      </w:pPr>
      <w:r w:rsidRPr="00C366B3">
        <w:rPr>
          <w:color w:val="002060"/>
        </w:rPr>
        <w:t xml:space="preserve">INIBIZIONE A SVOLGERE OGNI ATTIVITA' FINO AL 3/11/2022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346F7" w:rsidRPr="00C366B3" w14:paraId="2A6B22DB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8299C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CINCIRIPINI AUGUSTO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1183E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(RIVIERA DELLE PALME)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BE2CE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8E256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FCD7E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</w:tr>
    </w:tbl>
    <w:p w14:paraId="6B24FB5B" w14:textId="77777777" w:rsidR="000346F7" w:rsidRPr="00C366B3" w:rsidRDefault="000346F7" w:rsidP="000346F7">
      <w:pPr>
        <w:pStyle w:val="diffida"/>
        <w:spacing w:before="80" w:beforeAutospacing="0" w:after="40" w:afterAutospacing="0"/>
        <w:jc w:val="left"/>
        <w:rPr>
          <w:rFonts w:eastAsiaTheme="minorEastAsia"/>
          <w:color w:val="002060"/>
        </w:rPr>
      </w:pPr>
      <w:r w:rsidRPr="00C366B3">
        <w:rPr>
          <w:color w:val="002060"/>
        </w:rPr>
        <w:t xml:space="preserve">Per comportamento non regolamentare. </w:t>
      </w:r>
    </w:p>
    <w:p w14:paraId="04CBBD0F" w14:textId="77777777" w:rsidR="000346F7" w:rsidRPr="00C366B3" w:rsidRDefault="000346F7" w:rsidP="000346F7">
      <w:pPr>
        <w:pStyle w:val="titolo20"/>
        <w:rPr>
          <w:color w:val="002060"/>
        </w:rPr>
      </w:pPr>
      <w:r w:rsidRPr="00C366B3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346F7" w:rsidRPr="00C366B3" w14:paraId="4F6F9514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0AA9D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BIANCHINI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E0B6C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(ACLI VILLA MUSONE)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90586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5D6F8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EGIDI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4DA82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(ROCCAFLUVIONE) </w:t>
            </w:r>
          </w:p>
        </w:tc>
      </w:tr>
    </w:tbl>
    <w:p w14:paraId="06B6F0AB" w14:textId="77777777" w:rsidR="000346F7" w:rsidRPr="00C366B3" w:rsidRDefault="000346F7" w:rsidP="000346F7">
      <w:pPr>
        <w:pStyle w:val="titolo30"/>
        <w:rPr>
          <w:rFonts w:eastAsiaTheme="minorEastAsia"/>
          <w:color w:val="002060"/>
        </w:rPr>
      </w:pPr>
      <w:r w:rsidRPr="00C366B3">
        <w:rPr>
          <w:color w:val="002060"/>
        </w:rPr>
        <w:t xml:space="preserve">ALLENATORI </w:t>
      </w:r>
    </w:p>
    <w:p w14:paraId="333B7FC7" w14:textId="77777777" w:rsidR="000346F7" w:rsidRPr="00C366B3" w:rsidRDefault="000346F7" w:rsidP="000346F7">
      <w:pPr>
        <w:pStyle w:val="titolo20"/>
        <w:rPr>
          <w:color w:val="002060"/>
        </w:rPr>
      </w:pPr>
      <w:r w:rsidRPr="00C366B3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346F7" w:rsidRPr="00C366B3" w14:paraId="4CE9EA4F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1BCDA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CAMPENNI ALFREDO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6BC94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(OSIMO FIVE)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D5B3F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265CA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7D16B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</w:tr>
    </w:tbl>
    <w:p w14:paraId="44CEBCE1" w14:textId="77777777" w:rsidR="000346F7" w:rsidRPr="00C366B3" w:rsidRDefault="000346F7" w:rsidP="000346F7">
      <w:pPr>
        <w:pStyle w:val="titolo20"/>
        <w:rPr>
          <w:rFonts w:eastAsiaTheme="minorEastAsia"/>
          <w:color w:val="002060"/>
        </w:rPr>
      </w:pPr>
      <w:r w:rsidRPr="00C366B3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346F7" w:rsidRPr="00C366B3" w14:paraId="67F42D09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0D7F5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CONCETTONI PIETRO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9B223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(L ALTRO SPORT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3C448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DB049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0A7DA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</w:tr>
    </w:tbl>
    <w:p w14:paraId="1D70A01E" w14:textId="77777777" w:rsidR="000346F7" w:rsidRPr="00C366B3" w:rsidRDefault="000346F7" w:rsidP="000346F7">
      <w:pPr>
        <w:pStyle w:val="titolo30"/>
        <w:rPr>
          <w:rFonts w:eastAsiaTheme="minorEastAsia"/>
          <w:color w:val="002060"/>
        </w:rPr>
      </w:pPr>
      <w:r w:rsidRPr="00C366B3">
        <w:rPr>
          <w:color w:val="002060"/>
        </w:rPr>
        <w:t xml:space="preserve">CALCIATORI ESPULSI </w:t>
      </w:r>
    </w:p>
    <w:p w14:paraId="04BB5D51" w14:textId="77777777" w:rsidR="000346F7" w:rsidRPr="00C366B3" w:rsidRDefault="000346F7" w:rsidP="000346F7">
      <w:pPr>
        <w:pStyle w:val="titolo20"/>
        <w:rPr>
          <w:color w:val="002060"/>
        </w:rPr>
      </w:pPr>
      <w:r w:rsidRPr="00C366B3">
        <w:rPr>
          <w:color w:val="002060"/>
        </w:rPr>
        <w:t xml:space="preserve">SQUALIFICA PER TRE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346F7" w:rsidRPr="00C366B3" w14:paraId="52C1AA2C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7ABAB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DI RUSSO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17E4A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(REAL EAGLES VIRTUS PAGLIA)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69515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202F3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7E038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</w:tr>
    </w:tbl>
    <w:p w14:paraId="6AAA2E20" w14:textId="77777777" w:rsidR="000346F7" w:rsidRPr="00C366B3" w:rsidRDefault="000346F7" w:rsidP="000346F7">
      <w:pPr>
        <w:pStyle w:val="diffida"/>
        <w:spacing w:before="80" w:beforeAutospacing="0" w:after="40" w:afterAutospacing="0"/>
        <w:jc w:val="left"/>
        <w:rPr>
          <w:rFonts w:eastAsiaTheme="minorEastAsia"/>
          <w:color w:val="002060"/>
        </w:rPr>
      </w:pPr>
      <w:r w:rsidRPr="00C366B3">
        <w:rPr>
          <w:color w:val="002060"/>
        </w:rPr>
        <w:t xml:space="preserve">Per aver colpito al volto un giocatore avversario. </w:t>
      </w:r>
    </w:p>
    <w:p w14:paraId="1DB88128" w14:textId="77777777" w:rsidR="000346F7" w:rsidRPr="00C366B3" w:rsidRDefault="000346F7" w:rsidP="000346F7">
      <w:pPr>
        <w:pStyle w:val="titolo20"/>
        <w:rPr>
          <w:color w:val="002060"/>
        </w:rPr>
      </w:pPr>
      <w:r w:rsidRPr="00C366B3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346F7" w:rsidRPr="00C366B3" w14:paraId="0BBD3490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F94DA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DI TOMMASO GIOVANNI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E4751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(AMICI DEL CENTROSOCIO SP.)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292EA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B0674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BIAGINI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37C1C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(AVIS ARCEVIA 1964) </w:t>
            </w:r>
          </w:p>
        </w:tc>
      </w:tr>
      <w:tr w:rsidR="000346F7" w:rsidRPr="00C366B3" w14:paraId="06D66BDF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62B7C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BIONDI MIRKO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F3693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(AVIS ARCEVIA 1964)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D6911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46579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SALVI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5CAEB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(BAYER CAPPUCCINI) </w:t>
            </w:r>
          </w:p>
        </w:tc>
      </w:tr>
      <w:tr w:rsidR="000346F7" w:rsidRPr="00C366B3" w14:paraId="5CC8E995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4FCF6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TESTA GINO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956FD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(FUTSAL CASELLE)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AF7DC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3857F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GABALDI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5130E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(FUTSAL SANGIUSTESE A.R.L.) </w:t>
            </w:r>
          </w:p>
        </w:tc>
      </w:tr>
      <w:tr w:rsidR="000346F7" w:rsidRPr="00C366B3" w14:paraId="7C92C0AB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5EFBE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MANCINELLI ALEX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B141B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(FUTSAL SANGIUSTESE A.R.L.)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F1F9B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C684F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RAMUNDO PIGNASECCA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A60DD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(NUOVA JUVENTINA FFC) </w:t>
            </w:r>
          </w:p>
        </w:tc>
      </w:tr>
      <w:tr w:rsidR="000346F7" w:rsidRPr="00C366B3" w14:paraId="78A60A64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65DC7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PAOLINI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8664C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(OLYMPIA FANO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944A2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AB838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SARNARI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A0D1F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(OSIMO FIVE) </w:t>
            </w:r>
          </w:p>
        </w:tc>
      </w:tr>
      <w:tr w:rsidR="000346F7" w:rsidRPr="00C366B3" w14:paraId="17B3C492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99E02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TANCINI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F79FB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(PIEVE D ICO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7886C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962D7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PASQUINI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19025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(RIVIERA DELLE PALME) </w:t>
            </w:r>
          </w:p>
        </w:tc>
      </w:tr>
    </w:tbl>
    <w:p w14:paraId="6688C272" w14:textId="77777777" w:rsidR="000346F7" w:rsidRPr="00C366B3" w:rsidRDefault="000346F7" w:rsidP="000346F7">
      <w:pPr>
        <w:pStyle w:val="titolo30"/>
        <w:rPr>
          <w:rFonts w:eastAsiaTheme="minorEastAsia"/>
          <w:color w:val="002060"/>
        </w:rPr>
      </w:pPr>
      <w:r w:rsidRPr="00C366B3">
        <w:rPr>
          <w:color w:val="002060"/>
        </w:rPr>
        <w:t xml:space="preserve">CALCIATORI NON ESPULSI </w:t>
      </w:r>
    </w:p>
    <w:p w14:paraId="27986C1A" w14:textId="77777777" w:rsidR="000346F7" w:rsidRPr="00C366B3" w:rsidRDefault="000346F7" w:rsidP="000346F7">
      <w:pPr>
        <w:pStyle w:val="titolo20"/>
        <w:rPr>
          <w:color w:val="002060"/>
        </w:rPr>
      </w:pPr>
      <w:r w:rsidRPr="00C366B3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346F7" w:rsidRPr="00C366B3" w14:paraId="1F168556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7EF60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GATTAFONI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6E5C2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(ACLI AUDAX MONTECOSARO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8F992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B5BCA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FALCONI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D10B3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(FUTSAL CASELLE) </w:t>
            </w:r>
          </w:p>
        </w:tc>
      </w:tr>
    </w:tbl>
    <w:p w14:paraId="3E05F3B5" w14:textId="77777777" w:rsidR="000346F7" w:rsidRPr="00C366B3" w:rsidRDefault="000346F7" w:rsidP="000346F7">
      <w:pPr>
        <w:pStyle w:val="titolo20"/>
        <w:rPr>
          <w:rFonts w:eastAsiaTheme="minorEastAsia"/>
          <w:color w:val="002060"/>
        </w:rPr>
      </w:pPr>
      <w:r w:rsidRPr="00C366B3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346F7" w:rsidRPr="00C366B3" w14:paraId="763C41ED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33AD4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CIMINARI CLAUDIO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482D9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(ACLI AUDAX MONTECOSARO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CA2A3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81EF4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TARSETTI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86B62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(GNANO 04) </w:t>
            </w:r>
          </w:p>
        </w:tc>
      </w:tr>
      <w:tr w:rsidR="000346F7" w:rsidRPr="00C366B3" w14:paraId="51FBEF0D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A0B33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BACALONI RUDY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C5ECB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(NUOVA JUVENTINA FFC)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D8597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AA9D5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ACCATTOLI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1F7CC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(OSIMO FIVE) </w:t>
            </w:r>
          </w:p>
        </w:tc>
      </w:tr>
    </w:tbl>
    <w:p w14:paraId="490EAA6E" w14:textId="77777777" w:rsidR="000346F7" w:rsidRPr="00C366B3" w:rsidRDefault="000346F7" w:rsidP="000346F7">
      <w:pPr>
        <w:pStyle w:val="titolo20"/>
        <w:rPr>
          <w:rFonts w:eastAsiaTheme="minorEastAsia"/>
          <w:color w:val="002060"/>
        </w:rPr>
      </w:pPr>
      <w:r w:rsidRPr="00C366B3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346F7" w:rsidRPr="00C366B3" w14:paraId="5F18AFFB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D0D3C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FERMANI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19761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(ACLI AUDAX MONTECOSARO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94340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5AE04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VINGIANI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19909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(ACLI AUDAX MONTECOSARO C5) </w:t>
            </w:r>
          </w:p>
        </w:tc>
      </w:tr>
      <w:tr w:rsidR="000346F7" w:rsidRPr="00C366B3" w14:paraId="6AD47506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4157C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PICCIOLI GIOELE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92610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(AMICI DEL CENTROSOCIO SP.)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622DC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40CE5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GIORGI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F5ECC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(AVENALE) </w:t>
            </w:r>
          </w:p>
        </w:tc>
      </w:tr>
      <w:tr w:rsidR="000346F7" w:rsidRPr="00C366B3" w14:paraId="366C4D8F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A5ADE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MANDOLINI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CE1E0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(AVENALE)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1FF28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65E85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MAGAGNINI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50EFA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(CASTELBELLINO CALCIO A 5) </w:t>
            </w:r>
          </w:p>
        </w:tc>
      </w:tr>
      <w:tr w:rsidR="000346F7" w:rsidRPr="00C366B3" w14:paraId="08108B6B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83E63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BERRETTA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E5B32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(GNANO 04)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D5120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E08CD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UGOCCIONI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46196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(GNANO 04) </w:t>
            </w:r>
          </w:p>
        </w:tc>
      </w:tr>
      <w:tr w:rsidR="000346F7" w:rsidRPr="00C366B3" w14:paraId="4685AD7A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13144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PAOLINI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BF865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(L ALTRO SPORT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5387F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53913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DIOTALEVI ENRICO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B7F0C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(LUCREZIA CALCIO A 5) </w:t>
            </w:r>
          </w:p>
        </w:tc>
      </w:tr>
      <w:tr w:rsidR="000346F7" w:rsidRPr="00C366B3" w14:paraId="09DE6515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CEB0E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SORBINI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2215F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(OLYMPIA FANO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71693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9CFCE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CARNEVALI MARCO JUNIOR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5F9D5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(OSIMO FIVE) </w:t>
            </w:r>
          </w:p>
        </w:tc>
      </w:tr>
      <w:tr w:rsidR="000346F7" w:rsidRPr="00C366B3" w14:paraId="5BAFD2F8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87E1E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lastRenderedPageBreak/>
              <w:t>BRUNO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B142D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(REAL EAGLES VIRTUS PAGLIA)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1BC92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BE5B0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DI RUSSO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750B4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(REAL EAGLES VIRTUS PAGLIA) </w:t>
            </w:r>
          </w:p>
        </w:tc>
      </w:tr>
      <w:tr w:rsidR="000346F7" w:rsidRPr="00C366B3" w14:paraId="042143ED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D5C2C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GROSSI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5C2EC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(RIVIERA DELLE PALME)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3C7C1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316CC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STIPA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E6839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(ROCCAFLUVIONE) </w:t>
            </w:r>
          </w:p>
        </w:tc>
      </w:tr>
      <w:tr w:rsidR="000346F7" w:rsidRPr="00C366B3" w14:paraId="73F4FEE7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7A043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BAMI ARMANDO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BD08D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(SERRALTA)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CA37E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8CC66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644AA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</w:tr>
    </w:tbl>
    <w:p w14:paraId="18E3D942" w14:textId="77777777" w:rsidR="000346F7" w:rsidRPr="00C366B3" w:rsidRDefault="000346F7" w:rsidP="000346F7">
      <w:pPr>
        <w:pStyle w:val="titolo20"/>
        <w:rPr>
          <w:rFonts w:eastAsiaTheme="minorEastAsia"/>
          <w:color w:val="002060"/>
        </w:rPr>
      </w:pPr>
      <w:r w:rsidRPr="00C366B3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346F7" w:rsidRPr="00C366B3" w14:paraId="4A7338FC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27DD5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GIUGGIOLINI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251CE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(ACLI VILLA MUSONE)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94EBC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E68B9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TOGNI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466AA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(ACLI VILLA MUSONE) </w:t>
            </w:r>
          </w:p>
        </w:tc>
      </w:tr>
      <w:tr w:rsidR="000346F7" w:rsidRPr="00C366B3" w14:paraId="3AF20C79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E0259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CAMPANA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CF243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(AVENALE)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6DDB1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3919D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LUCIANI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6045B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(AVIS ARCEVIA 1964) </w:t>
            </w:r>
          </w:p>
        </w:tc>
      </w:tr>
      <w:tr w:rsidR="000346F7" w:rsidRPr="00C366B3" w14:paraId="1BC60BC1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549B5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GATTAFONI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99717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(BAYER CAPPUCCINI)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654C1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E2C48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FONTANA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59A87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(FUTSAL CAMPIGLIONE) </w:t>
            </w:r>
          </w:p>
        </w:tc>
      </w:tr>
      <w:tr w:rsidR="000346F7" w:rsidRPr="00C366B3" w14:paraId="33701E5B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DB55F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TESTA GINO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3B136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(FUTSAL CASELLE)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24B32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B8A31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KANIA DAVID VICTOR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14926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(FUTSAL MONTEMARCIANO C5) </w:t>
            </w:r>
          </w:p>
        </w:tc>
      </w:tr>
      <w:tr w:rsidR="000346F7" w:rsidRPr="00C366B3" w14:paraId="6284A4BB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96418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BULDORINI ANTIMO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1E128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(FUTSAL SAMBUCHETO)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79FDD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C9D27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PIRRO ALESSANDRO MARI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5C007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(L ALTRO SPORT CALCIO A 5) </w:t>
            </w:r>
          </w:p>
        </w:tc>
      </w:tr>
      <w:tr w:rsidR="000346F7" w:rsidRPr="00C366B3" w14:paraId="0718646C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0921F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MELA UMBERTO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2703A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(LUCREZIA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8270D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F1097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URANI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C35CA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(LUCREZIA CALCIO A 5) </w:t>
            </w:r>
          </w:p>
        </w:tc>
      </w:tr>
      <w:tr w:rsidR="000346F7" w:rsidRPr="00C366B3" w14:paraId="0189C677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13523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DE SOUSA ANDRE VITOR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05881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(NUOVA JUVENTINA FFC)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03012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0E8E6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PIETRELLI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3888A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(OLYMPIA FANO C5) </w:t>
            </w:r>
          </w:p>
        </w:tc>
      </w:tr>
      <w:tr w:rsidR="000346F7" w:rsidRPr="00C366B3" w14:paraId="5D0158EC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F7CC7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FACCENDA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2A4F4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(OSIMO FIVE)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EEEA1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591B5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BRANCIARI ELVIN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3AEAF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(PICENO UNITED MMX A R.L.) </w:t>
            </w:r>
          </w:p>
        </w:tc>
      </w:tr>
      <w:tr w:rsidR="000346F7" w:rsidRPr="00C366B3" w14:paraId="6E72B391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D3E69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SACCHI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01278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(PIEVE D ICO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154A5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9099F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CECATI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2DDC5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(POLVERIGI C5) </w:t>
            </w:r>
          </w:p>
        </w:tc>
      </w:tr>
      <w:tr w:rsidR="000346F7" w:rsidRPr="00C366B3" w14:paraId="2596A8C9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FBC2F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FIRMANI GUGLIELMO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33051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(REAL ANCARIA)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153B7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5677A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LODDO GIANMARCO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F7E8C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(REAL ANCARIA) </w:t>
            </w:r>
          </w:p>
        </w:tc>
      </w:tr>
      <w:tr w:rsidR="000346F7" w:rsidRPr="00C366B3" w14:paraId="1B75B0C4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5FE63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SACCHINI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CEDDC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(REAL EAGLES VIRTUS PAGLIA)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DFF38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4C935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GAMBUCCI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7C322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(REAL FABRIANO) </w:t>
            </w:r>
          </w:p>
        </w:tc>
      </w:tr>
      <w:tr w:rsidR="000346F7" w:rsidRPr="00C366B3" w14:paraId="40609F76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B18A3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CECCARELLI PIERPAOLO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CD8FD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(RIVIERA DELLE PALME)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D4F74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E048F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MASSA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1BF9C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(ROCCAFLUVIONE) </w:t>
            </w:r>
          </w:p>
        </w:tc>
      </w:tr>
      <w:tr w:rsidR="000346F7" w:rsidRPr="00C366B3" w14:paraId="0AF431FD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238E6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ONESI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DB0E2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(ROCCAFLUVIONE)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7CC6E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A7B63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PELLEGRINI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C8698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(SERRALTA) </w:t>
            </w:r>
          </w:p>
        </w:tc>
      </w:tr>
    </w:tbl>
    <w:p w14:paraId="552E764C" w14:textId="77777777" w:rsidR="000346F7" w:rsidRPr="00C366B3" w:rsidRDefault="000346F7" w:rsidP="000346F7">
      <w:pPr>
        <w:pStyle w:val="titolo10"/>
        <w:rPr>
          <w:rFonts w:eastAsiaTheme="minorEastAsia"/>
          <w:color w:val="002060"/>
        </w:rPr>
      </w:pPr>
      <w:r w:rsidRPr="00C366B3">
        <w:rPr>
          <w:color w:val="002060"/>
        </w:rPr>
        <w:t xml:space="preserve">GARE DEL 22/10/2022 </w:t>
      </w:r>
    </w:p>
    <w:p w14:paraId="727D3512" w14:textId="77777777" w:rsidR="000346F7" w:rsidRPr="00C366B3" w:rsidRDefault="000346F7" w:rsidP="000346F7">
      <w:pPr>
        <w:pStyle w:val="titolo7a"/>
        <w:rPr>
          <w:color w:val="002060"/>
        </w:rPr>
      </w:pPr>
      <w:r w:rsidRPr="00C366B3">
        <w:rPr>
          <w:color w:val="002060"/>
        </w:rPr>
        <w:t xml:space="preserve">PROVVEDIMENTI DISCIPLINARI </w:t>
      </w:r>
    </w:p>
    <w:p w14:paraId="4869F038" w14:textId="77777777" w:rsidR="000346F7" w:rsidRPr="00C366B3" w:rsidRDefault="000346F7" w:rsidP="000346F7">
      <w:pPr>
        <w:pStyle w:val="titolo7b0"/>
        <w:rPr>
          <w:color w:val="002060"/>
        </w:rPr>
      </w:pPr>
      <w:r w:rsidRPr="00C366B3">
        <w:rPr>
          <w:color w:val="002060"/>
        </w:rPr>
        <w:t xml:space="preserve">In base alle risultanze degli atti ufficiali sono state deliberate le seguenti sanzioni disciplinari. </w:t>
      </w:r>
    </w:p>
    <w:p w14:paraId="233177C7" w14:textId="77777777" w:rsidR="000346F7" w:rsidRPr="00C366B3" w:rsidRDefault="000346F7" w:rsidP="000346F7">
      <w:pPr>
        <w:pStyle w:val="titolo30"/>
        <w:rPr>
          <w:color w:val="002060"/>
        </w:rPr>
      </w:pPr>
      <w:r w:rsidRPr="00C366B3">
        <w:rPr>
          <w:color w:val="002060"/>
        </w:rPr>
        <w:t xml:space="preserve">CALCIATORI NON ESPULSI </w:t>
      </w:r>
    </w:p>
    <w:p w14:paraId="3BCCC231" w14:textId="77777777" w:rsidR="000346F7" w:rsidRPr="00C366B3" w:rsidRDefault="000346F7" w:rsidP="000346F7">
      <w:pPr>
        <w:pStyle w:val="titolo20"/>
        <w:rPr>
          <w:color w:val="002060"/>
        </w:rPr>
      </w:pPr>
      <w:r w:rsidRPr="00C366B3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346F7" w:rsidRPr="00C366B3" w14:paraId="24552E6C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2B4C8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PARRUCCI DANILO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E3479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(CALCETTO CASTRUM LAURI)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FDB4D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CEE8A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ALIAGA SERRANO JESUS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80E9C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(TRE TORRI A.S.D.) </w:t>
            </w:r>
          </w:p>
        </w:tc>
      </w:tr>
    </w:tbl>
    <w:p w14:paraId="72E29E1B" w14:textId="77777777" w:rsidR="000346F7" w:rsidRPr="00C366B3" w:rsidRDefault="000346F7" w:rsidP="000346F7">
      <w:pPr>
        <w:pStyle w:val="titolo20"/>
        <w:rPr>
          <w:rFonts w:eastAsiaTheme="minorEastAsia"/>
          <w:color w:val="002060"/>
        </w:rPr>
      </w:pPr>
      <w:r w:rsidRPr="00C366B3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346F7" w:rsidRPr="00C366B3" w14:paraId="58FB40FD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85D7A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GIOACCHINI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71245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(ACLI MANTOVANI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4D222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E3FDC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BORGHIANI KEVIN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4CF22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(CALCETTO CASTRUM LAURI) </w:t>
            </w:r>
          </w:p>
        </w:tc>
      </w:tr>
      <w:tr w:rsidR="000346F7" w:rsidRPr="00C366B3" w14:paraId="28190A57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90A7E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PERGOLINI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462C9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(CHIARAVALLE FUTSAL)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E78CA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C8099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GIACCHETTI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E55A9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(OLIMPIA JUVENTU FALCONARA) </w:t>
            </w:r>
          </w:p>
        </w:tc>
      </w:tr>
      <w:tr w:rsidR="000346F7" w:rsidRPr="00C366B3" w14:paraId="26CB2413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E6C31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EL HAJJI KASMI AMIN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983AB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(TRE TORRI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D183B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7527F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SOPRANO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49B6B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(TRE TORRI A.S.D.) </w:t>
            </w:r>
          </w:p>
        </w:tc>
      </w:tr>
      <w:tr w:rsidR="000346F7" w:rsidRPr="00C366B3" w14:paraId="68DF06DA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3BC53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MARCHIONNE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CAAAD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(VERBENA C5 ANCONA)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C5F3F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F0120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PELLEGRINO LUCIANO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B119A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(VERBENA C5 ANCONA) </w:t>
            </w:r>
          </w:p>
        </w:tc>
      </w:tr>
      <w:tr w:rsidR="000346F7" w:rsidRPr="00C366B3" w14:paraId="623D4CCA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6C517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QORRI EUGJEN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3F2C6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(VERBENA C5 ANCONA)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57397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043A5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FD7F9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</w:tr>
    </w:tbl>
    <w:p w14:paraId="64B7B959" w14:textId="77777777" w:rsidR="000346F7" w:rsidRDefault="000346F7" w:rsidP="000346F7">
      <w:pPr>
        <w:pStyle w:val="breakline"/>
        <w:rPr>
          <w:color w:val="002060"/>
        </w:rPr>
      </w:pPr>
    </w:p>
    <w:p w14:paraId="774E6E9C" w14:textId="77777777" w:rsidR="000346F7" w:rsidRPr="000E0A70" w:rsidRDefault="000346F7" w:rsidP="000346F7">
      <w:pPr>
        <w:ind w:left="4956"/>
        <w:rPr>
          <w:rFonts w:ascii="Arial" w:hAnsi="Arial" w:cs="Arial"/>
          <w:noProof/>
          <w:color w:val="002060"/>
          <w:sz w:val="22"/>
          <w:szCs w:val="22"/>
        </w:rPr>
      </w:pPr>
      <w:r w:rsidRPr="000E0A70">
        <w:rPr>
          <w:rFonts w:ascii="Arial" w:hAnsi="Arial" w:cs="Arial"/>
          <w:noProof/>
          <w:color w:val="002060"/>
          <w:sz w:val="22"/>
          <w:szCs w:val="22"/>
        </w:rPr>
        <w:t>F.to IL SOSTITUTO GIUDICE SPORTIVO      </w:t>
      </w:r>
    </w:p>
    <w:p w14:paraId="16F64A5D" w14:textId="77777777" w:rsidR="000346F7" w:rsidRPr="000E0A70" w:rsidRDefault="000346F7" w:rsidP="000346F7">
      <w:pPr>
        <w:pStyle w:val="breakline"/>
        <w:rPr>
          <w:rFonts w:ascii="Arial" w:hAnsi="Arial" w:cs="Arial"/>
          <w:noProof/>
          <w:color w:val="002060"/>
          <w:sz w:val="22"/>
          <w:szCs w:val="22"/>
        </w:rPr>
      </w:pPr>
      <w:r w:rsidRPr="000E0A70">
        <w:rPr>
          <w:rFonts w:ascii="Arial" w:hAnsi="Arial" w:cs="Arial"/>
          <w:noProof/>
          <w:color w:val="002060"/>
          <w:sz w:val="22"/>
          <w:szCs w:val="22"/>
        </w:rPr>
        <w:t xml:space="preserve"> </w:t>
      </w:r>
      <w:r w:rsidRPr="000E0A70">
        <w:rPr>
          <w:rFonts w:ascii="Arial" w:hAnsi="Arial" w:cs="Arial"/>
          <w:noProof/>
          <w:color w:val="002060"/>
          <w:sz w:val="22"/>
          <w:szCs w:val="22"/>
        </w:rPr>
        <w:tab/>
      </w:r>
      <w:r w:rsidRPr="000E0A70">
        <w:rPr>
          <w:rFonts w:ascii="Arial" w:hAnsi="Arial" w:cs="Arial"/>
          <w:noProof/>
          <w:color w:val="002060"/>
          <w:sz w:val="22"/>
          <w:szCs w:val="22"/>
        </w:rPr>
        <w:tab/>
      </w:r>
      <w:r w:rsidRPr="000E0A70">
        <w:rPr>
          <w:rFonts w:ascii="Arial" w:hAnsi="Arial" w:cs="Arial"/>
          <w:noProof/>
          <w:color w:val="002060"/>
          <w:sz w:val="22"/>
          <w:szCs w:val="22"/>
        </w:rPr>
        <w:tab/>
      </w:r>
      <w:r w:rsidRPr="000E0A70">
        <w:rPr>
          <w:rFonts w:ascii="Arial" w:hAnsi="Arial" w:cs="Arial"/>
          <w:noProof/>
          <w:color w:val="002060"/>
          <w:sz w:val="22"/>
          <w:szCs w:val="22"/>
        </w:rPr>
        <w:tab/>
      </w:r>
      <w:r w:rsidRPr="000E0A70">
        <w:rPr>
          <w:rFonts w:ascii="Arial" w:hAnsi="Arial" w:cs="Arial"/>
          <w:noProof/>
          <w:color w:val="002060"/>
          <w:sz w:val="22"/>
          <w:szCs w:val="22"/>
        </w:rPr>
        <w:tab/>
      </w:r>
      <w:r w:rsidRPr="000E0A70">
        <w:rPr>
          <w:rFonts w:ascii="Arial" w:hAnsi="Arial" w:cs="Arial"/>
          <w:noProof/>
          <w:color w:val="002060"/>
          <w:sz w:val="22"/>
          <w:szCs w:val="22"/>
        </w:rPr>
        <w:tab/>
        <w:t xml:space="preserve">   </w:t>
      </w:r>
      <w:r w:rsidRPr="000E0A70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Federica Sorrentino</w:t>
      </w:r>
    </w:p>
    <w:p w14:paraId="018F96A6" w14:textId="77777777" w:rsidR="000346F7" w:rsidRPr="00C366B3" w:rsidRDefault="000346F7" w:rsidP="000346F7">
      <w:pPr>
        <w:pStyle w:val="breakline"/>
        <w:rPr>
          <w:rFonts w:eastAsiaTheme="minorEastAsia"/>
          <w:color w:val="002060"/>
        </w:rPr>
      </w:pPr>
    </w:p>
    <w:p w14:paraId="7C930F01" w14:textId="77777777" w:rsidR="000346F7" w:rsidRPr="00C366B3" w:rsidRDefault="000346F7" w:rsidP="000346F7">
      <w:pPr>
        <w:pStyle w:val="titoloprinc0"/>
        <w:rPr>
          <w:color w:val="002060"/>
        </w:rPr>
      </w:pPr>
      <w:r w:rsidRPr="00C366B3">
        <w:rPr>
          <w:color w:val="002060"/>
        </w:rPr>
        <w:t>CLASSIFICA</w:t>
      </w:r>
    </w:p>
    <w:p w14:paraId="30B39C1E" w14:textId="77777777" w:rsidR="000346F7" w:rsidRPr="00C366B3" w:rsidRDefault="000346F7" w:rsidP="000346F7">
      <w:pPr>
        <w:pStyle w:val="breakline"/>
        <w:rPr>
          <w:color w:val="002060"/>
        </w:rPr>
      </w:pPr>
    </w:p>
    <w:p w14:paraId="7578E890" w14:textId="77777777" w:rsidR="000346F7" w:rsidRPr="00C366B3" w:rsidRDefault="000346F7" w:rsidP="000346F7">
      <w:pPr>
        <w:pStyle w:val="breakline"/>
        <w:rPr>
          <w:color w:val="002060"/>
        </w:rPr>
      </w:pPr>
    </w:p>
    <w:p w14:paraId="3A7EC8F6" w14:textId="77777777" w:rsidR="000346F7" w:rsidRPr="00C366B3" w:rsidRDefault="000346F7" w:rsidP="000346F7">
      <w:pPr>
        <w:pStyle w:val="sottotitolocampionato10"/>
        <w:rPr>
          <w:color w:val="002060"/>
        </w:rPr>
      </w:pPr>
      <w:r w:rsidRPr="00C366B3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346F7" w:rsidRPr="00C366B3" w14:paraId="7CAFC8C8" w14:textId="77777777" w:rsidTr="00070AA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04788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4EECC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9B90B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C7F8F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6835D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A6EA3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3339D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FE40E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CB4A4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AE353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PE</w:t>
            </w:r>
          </w:p>
        </w:tc>
      </w:tr>
      <w:tr w:rsidR="000346F7" w:rsidRPr="00C366B3" w14:paraId="12D839CF" w14:textId="77777777" w:rsidTr="00070AA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6947E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FUTSAL MONTEMARCIANO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B9F1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2C57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E421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A60B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D500E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5016E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4925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F8C2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02E2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139E49FF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E7C4A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AMICI DEL CENTROSOCIO SP.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2DE4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70B6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C9F8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080E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D80E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7AC43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8479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FC0C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45AD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3B070271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96539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A.P.D. VERBENA C5 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D0E4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99A13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8B46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DA3A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C9F3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45DD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0D3AE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5744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ABF3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472CA6BF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571F5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PIEVE D ICO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193B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D2A9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81C3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FC57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6813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86D9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19D7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397A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DDA4E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432E9E02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5C102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CHIARAVALLE FUTSAL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A387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5767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F6EE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E776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84C7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A501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F5A8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17EC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8A06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07ACD958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07F9A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LUCREZIA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C1EB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368B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4EF4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D270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E168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2DF5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E92C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0A58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B9E83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09B220E0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AAF9B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ANCONITANA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F8E5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4B94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4EDE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77C3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5979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5192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2C7D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907F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3D43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5B71D36F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3D665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OLIMPIA JUVENTU FALCONARA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489D3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8592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08CB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37C7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A79E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2A3C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2BB0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CCC6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BAB93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7E802295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92988" w14:textId="77777777" w:rsidR="000346F7" w:rsidRPr="00C366B3" w:rsidRDefault="000346F7" w:rsidP="00070AA2">
            <w:pPr>
              <w:pStyle w:val="rowtabella0"/>
              <w:rPr>
                <w:color w:val="002060"/>
                <w:lang w:val="en-US"/>
              </w:rPr>
            </w:pPr>
            <w:r w:rsidRPr="00C366B3">
              <w:rPr>
                <w:color w:val="002060"/>
                <w:lang w:val="en-US"/>
              </w:rPr>
              <w:t>A.S.D. NEW ACADEMY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B28F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E538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85CA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76C5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491E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F647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E705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79EA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E549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16AF7863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BA68B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OLYMPIA FANO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0D21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809D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EE03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C66A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B4293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5F1C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9E44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6F7A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740D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0C61CBE7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A203D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CITTA DI OSTRA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3BFC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19D5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E27A3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37CE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C220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16A0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CD34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20AB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1994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7DDC9F9E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81C9C" w14:textId="77777777" w:rsidR="000346F7" w:rsidRPr="00C366B3" w:rsidRDefault="000346F7" w:rsidP="00070AA2">
            <w:pPr>
              <w:pStyle w:val="rowtabella0"/>
              <w:rPr>
                <w:color w:val="002060"/>
                <w:lang w:val="en-US"/>
              </w:rPr>
            </w:pPr>
            <w:r w:rsidRPr="00C366B3">
              <w:rPr>
                <w:color w:val="002060"/>
                <w:lang w:val="en-US"/>
              </w:rPr>
              <w:t>A.S.D. AVIS ARCEVIA 1964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E4F4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4695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A86A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B756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2C82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4752E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01B6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9543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12C4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7B6A54FC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46BF5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ACLI MANTOVANI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E5DB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DE26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4BBE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A59D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4CE9E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74AA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7DEE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F35E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3038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12B83F69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B41AE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GNANO 04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38D0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6E13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B15B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C9DF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4E51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4C35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7F99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DF24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4C6B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</w:tbl>
    <w:p w14:paraId="41656C52" w14:textId="77777777" w:rsidR="000346F7" w:rsidRPr="00C366B3" w:rsidRDefault="000346F7" w:rsidP="000346F7">
      <w:pPr>
        <w:pStyle w:val="breakline"/>
        <w:rPr>
          <w:rFonts w:eastAsiaTheme="minorEastAsia"/>
          <w:color w:val="002060"/>
        </w:rPr>
      </w:pPr>
    </w:p>
    <w:p w14:paraId="6AF96313" w14:textId="77777777" w:rsidR="000346F7" w:rsidRPr="00C366B3" w:rsidRDefault="000346F7" w:rsidP="000346F7">
      <w:pPr>
        <w:pStyle w:val="breakline"/>
        <w:rPr>
          <w:color w:val="002060"/>
        </w:rPr>
      </w:pPr>
    </w:p>
    <w:p w14:paraId="7C5AAF35" w14:textId="77777777" w:rsidR="000346F7" w:rsidRPr="00C366B3" w:rsidRDefault="000346F7" w:rsidP="000346F7">
      <w:pPr>
        <w:pStyle w:val="sottotitolocampionato10"/>
        <w:rPr>
          <w:color w:val="002060"/>
        </w:rPr>
      </w:pPr>
      <w:r w:rsidRPr="00C366B3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346F7" w:rsidRPr="00C366B3" w14:paraId="61B8D272" w14:textId="77777777" w:rsidTr="00070AA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08641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lastRenderedPageBreak/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B4B26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EBAFC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828A4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C0646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99E72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04E4A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81C51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30214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38B03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PE</w:t>
            </w:r>
          </w:p>
        </w:tc>
      </w:tr>
      <w:tr w:rsidR="000346F7" w:rsidRPr="00C366B3" w14:paraId="6E85F9A8" w14:textId="77777777" w:rsidTr="00070AA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E4FE3" w14:textId="77777777" w:rsidR="000346F7" w:rsidRPr="00C366B3" w:rsidRDefault="000346F7" w:rsidP="00070AA2">
            <w:pPr>
              <w:pStyle w:val="rowtabella0"/>
              <w:rPr>
                <w:color w:val="002060"/>
                <w:lang w:val="en-US"/>
              </w:rPr>
            </w:pPr>
            <w:r w:rsidRPr="00C366B3">
              <w:rPr>
                <w:color w:val="002060"/>
                <w:lang w:val="en-US"/>
              </w:rPr>
              <w:t>A.S.D. BAYER CAPPUCCINI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B5D3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468E3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8BF1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8455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95FA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7F20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C8DE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D63F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19EC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6509C3D8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7A47C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U.S. TRE TORRI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DE5A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08293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E16B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B72F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5E51E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367A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C042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9070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F082E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201374B4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B2E7A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GAGLIOLE F.C.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2E59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DF76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9947E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290B3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5DE4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DD71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139C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2C93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DD36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64B87973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0DAE9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S.S. CALCETTO CASTRUM LAURI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AD4F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9DE8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ABB2E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BC14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1CA0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0729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8007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69C43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597A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42B926F4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8140F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CASTELBELLINO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650C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5A72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A5A4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76C0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9296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5555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7C20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C1F3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6B7E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5E228993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82DFD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U.S.D. ACLI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92A7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ECBC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B919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E207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FFBF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266A3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83343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3661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01E2E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1B3CCE50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4B573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 AVENALE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1EFF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ED16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563D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42B1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6C29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4DB0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354C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89A8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D226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0E7D0AEB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39C32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A.P. AURORA TREIA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BE86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09BA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F36E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9CD0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A62B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A385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103A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5FC8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5B63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2F095580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89B28" w14:textId="77777777" w:rsidR="000346F7" w:rsidRPr="00C366B3" w:rsidRDefault="000346F7" w:rsidP="00070AA2">
            <w:pPr>
              <w:pStyle w:val="rowtabella0"/>
              <w:rPr>
                <w:color w:val="002060"/>
                <w:lang w:val="en-US"/>
              </w:rPr>
            </w:pPr>
            <w:r w:rsidRPr="00C366B3">
              <w:rPr>
                <w:color w:val="002060"/>
                <w:lang w:val="en-US"/>
              </w:rPr>
              <w:t>A.S.D. FUTSAL SAMBUCHETO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539CE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75973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F3A7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1B43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BFCB3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A1A8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842B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3937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CE5D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1663E4FC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1C96C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OSIMO FIVE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8F75E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6C7C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A4BF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24C7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CD22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77A0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190E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FA08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EACB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2FDE05DD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4537E" w14:textId="77777777" w:rsidR="000346F7" w:rsidRPr="00C366B3" w:rsidRDefault="000346F7" w:rsidP="00070AA2">
            <w:pPr>
              <w:pStyle w:val="rowtabella0"/>
              <w:rPr>
                <w:color w:val="002060"/>
                <w:lang w:val="en-US"/>
              </w:rPr>
            </w:pPr>
            <w:r w:rsidRPr="00C366B3">
              <w:rPr>
                <w:color w:val="002060"/>
                <w:lang w:val="en-US"/>
              </w:rPr>
              <w:t>A.S.D. REAL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3C83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5A03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0C9C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9C91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50DA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9179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A822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FCF8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98B9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58BD7A73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3C47A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POLISPORTIVA VICTORIA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56A5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C71C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5BCA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338F3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C736E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522C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4ABC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F9A1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703E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72C73250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F7D31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POLVERIGI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2C4D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5AE9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7ABD3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796E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48F7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135A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51F7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3F39E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5A56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73230306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22C5C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POL. SERRALTA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CA4A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595B3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CD79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83E8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2DBF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D6B4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A110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D4D1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3EAC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</w:tbl>
    <w:p w14:paraId="2137ED80" w14:textId="77777777" w:rsidR="000346F7" w:rsidRPr="00C366B3" w:rsidRDefault="000346F7" w:rsidP="000346F7">
      <w:pPr>
        <w:pStyle w:val="breakline"/>
        <w:rPr>
          <w:rFonts w:eastAsiaTheme="minorEastAsia"/>
          <w:color w:val="002060"/>
        </w:rPr>
      </w:pPr>
    </w:p>
    <w:p w14:paraId="799F05C3" w14:textId="77777777" w:rsidR="000346F7" w:rsidRPr="00C366B3" w:rsidRDefault="000346F7" w:rsidP="000346F7">
      <w:pPr>
        <w:pStyle w:val="breakline"/>
        <w:rPr>
          <w:color w:val="002060"/>
        </w:rPr>
      </w:pPr>
    </w:p>
    <w:p w14:paraId="64AD07DE" w14:textId="77777777" w:rsidR="000346F7" w:rsidRPr="00C366B3" w:rsidRDefault="000346F7" w:rsidP="000346F7">
      <w:pPr>
        <w:pStyle w:val="sottotitolocampionato10"/>
        <w:rPr>
          <w:color w:val="002060"/>
        </w:rPr>
      </w:pPr>
      <w:r w:rsidRPr="00C366B3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346F7" w:rsidRPr="00C366B3" w14:paraId="3A8EA3C1" w14:textId="77777777" w:rsidTr="00070AA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3BD91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C4F6C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FC3B7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42963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46FA4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BB4A8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E4ED9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3AF0D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F65DC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35E20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PE</w:t>
            </w:r>
          </w:p>
        </w:tc>
      </w:tr>
      <w:tr w:rsidR="000346F7" w:rsidRPr="00C366B3" w14:paraId="0602C976" w14:textId="77777777" w:rsidTr="00070AA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CEA73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NUOVA JUVENTINA FFC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AEE4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3217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76A4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531D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5A4F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5DFB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31B8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32963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788A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6892BF4E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77654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ROCCAFLUVIONE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352C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B631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5A8E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C575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F86C3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1BEB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EE83E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08A5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7C9B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334CDC44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21244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REAL ANCARIA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3A00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E366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9164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8A95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538B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D6A3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1BB5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CEB3E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9A64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7ABF2C45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AFAD1" w14:textId="77777777" w:rsidR="000346F7" w:rsidRPr="00C366B3" w:rsidRDefault="000346F7" w:rsidP="00070AA2">
            <w:pPr>
              <w:pStyle w:val="rowtabella0"/>
              <w:rPr>
                <w:color w:val="002060"/>
                <w:lang w:val="en-US"/>
              </w:rPr>
            </w:pPr>
            <w:r w:rsidRPr="00C366B3">
              <w:rPr>
                <w:color w:val="002060"/>
                <w:lang w:val="en-US"/>
              </w:rPr>
              <w:t>A.S.D. FUTSAL CASELLE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4DCC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752C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F7FE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9773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F2D5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BD4A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8CC6E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7445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4C5A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5B711500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25166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97E83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733D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DA20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E440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4BE0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BB5C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9E1A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270E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302D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41B349AD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F76A5" w14:textId="77777777" w:rsidR="000346F7" w:rsidRPr="00C366B3" w:rsidRDefault="000346F7" w:rsidP="00070AA2">
            <w:pPr>
              <w:pStyle w:val="rowtabella0"/>
              <w:rPr>
                <w:color w:val="002060"/>
                <w:lang w:val="en-US"/>
              </w:rPr>
            </w:pPr>
            <w:r w:rsidRPr="00C366B3">
              <w:rPr>
                <w:color w:val="002060"/>
                <w:lang w:val="en-US"/>
              </w:rPr>
              <w:t>A.S.D. REAL EAGLES VIRTUS PAGLIA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7630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E90C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60E73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4FC9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9EF4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DAE9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FC65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928F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53D0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111C2B7E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E4FA9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POL. CSI STELLA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2C9C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2D64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2D0C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07FF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920F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334A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67FC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0716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B2CA3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37D884CA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D3A6F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FUTSAL CAMPIGLIONE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7724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6F31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9252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33AE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7CC2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F769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46B53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6100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23503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63F6B769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B04EA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L ALTRO SPORT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83C1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5B883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44CF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A3FC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CB1A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7DB6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833A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1E9C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250E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4DD943FC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71CE7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S.S.D. PICENO UNITED MMX A 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C70A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AB35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F40C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4541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B4C9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5892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B90A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86D2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0EE0E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4E646B80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1FD87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S.S.D. FUTSAL SANGIUSTESE A.R.L.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7FBD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5FC43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B924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74BB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F8AF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3BC8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4CF8E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B30C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A68D3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2301797B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CE949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 RIVIERA DELLE PALME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E82E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12C5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EDD9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70D5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6D03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DB3A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0FA6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4512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A6DC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50F4B4C6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E1A89" w14:textId="77777777" w:rsidR="000346F7" w:rsidRPr="00C366B3" w:rsidRDefault="000346F7" w:rsidP="00070AA2">
            <w:pPr>
              <w:pStyle w:val="rowtabella0"/>
              <w:rPr>
                <w:color w:val="002060"/>
                <w:lang w:val="en-US"/>
              </w:rPr>
            </w:pPr>
            <w:r w:rsidRPr="00C366B3">
              <w:rPr>
                <w:color w:val="002060"/>
                <w:lang w:val="en-US"/>
              </w:rPr>
              <w:t>A.S.D. FUTSAL PRANDONE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CABB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59E2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0D0A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2518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E188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0029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0CF0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3D7E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F6D6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7E0EBD4E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7FE26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ACLI AUDAX MONTECOSARO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DD91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D0BCE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AEB9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D3FE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922E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E167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1E0A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42A5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8B32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</w:tbl>
    <w:p w14:paraId="16815220" w14:textId="77777777" w:rsidR="000346F7" w:rsidRPr="00C366B3" w:rsidRDefault="000346F7" w:rsidP="000346F7">
      <w:pPr>
        <w:pStyle w:val="breakline"/>
        <w:rPr>
          <w:rFonts w:eastAsiaTheme="minorEastAsia"/>
          <w:color w:val="002060"/>
        </w:rPr>
      </w:pPr>
    </w:p>
    <w:p w14:paraId="7A38419B" w14:textId="77777777" w:rsidR="000346F7" w:rsidRPr="00C366B3" w:rsidRDefault="000346F7" w:rsidP="000346F7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5B39C90C" w14:textId="77777777" w:rsidR="000346F7" w:rsidRDefault="000346F7" w:rsidP="000346F7">
      <w:pPr>
        <w:pStyle w:val="breakline"/>
        <w:rPr>
          <w:color w:val="002060"/>
        </w:rPr>
      </w:pPr>
    </w:p>
    <w:p w14:paraId="52E2C75F" w14:textId="77777777" w:rsidR="000346F7" w:rsidRPr="00C6322B" w:rsidRDefault="000346F7" w:rsidP="000346F7">
      <w:pPr>
        <w:pStyle w:val="sottotitolocampionato10"/>
        <w:rPr>
          <w:color w:val="002060"/>
        </w:rPr>
      </w:pPr>
      <w:r w:rsidRPr="00C6322B">
        <w:rPr>
          <w:color w:val="002060"/>
        </w:rPr>
        <w:t>GIRONE A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08"/>
        <w:gridCol w:w="385"/>
        <w:gridCol w:w="898"/>
        <w:gridCol w:w="1181"/>
        <w:gridCol w:w="1562"/>
        <w:gridCol w:w="1543"/>
      </w:tblGrid>
      <w:tr w:rsidR="000346F7" w:rsidRPr="00C6322B" w14:paraId="4CAA73C7" w14:textId="77777777" w:rsidTr="00070AA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76492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A25CE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937D6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FEB15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A2C0B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86A4E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307AF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Indirizzo Impianto</w:t>
            </w:r>
          </w:p>
        </w:tc>
      </w:tr>
      <w:tr w:rsidR="000346F7" w:rsidRPr="00C6322B" w14:paraId="5D611233" w14:textId="77777777" w:rsidTr="00070AA2">
        <w:trPr>
          <w:trHeight w:val="220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883C4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ACLI MANTOVANI CALCIO A 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3D451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AVIS ARCEVIA 1964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4E04C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D9848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28/10/2022 21:45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7BF5F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5121 "PALAMASSIMO GALEAZZI"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588B5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A88DB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VIA MADRE TERESA DI CALCUTTA</w:t>
            </w:r>
          </w:p>
        </w:tc>
      </w:tr>
      <w:tr w:rsidR="000346F7" w:rsidRPr="00C6322B" w14:paraId="6B83EDB6" w14:textId="77777777" w:rsidTr="00070AA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403CB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FUTSAL MONTEMARCIANO C5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277B5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AMICI DEL CENTROSOCIO SP.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7496D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898F0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28/10/2022 22:00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00DD3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5041 PALLONE GEODETICO LOC. MARINA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F1AF0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MONTEMARCIANO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9475F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VIA GRAZIA DELEDDA</w:t>
            </w:r>
          </w:p>
        </w:tc>
      </w:tr>
      <w:tr w:rsidR="000346F7" w:rsidRPr="00C6322B" w14:paraId="3F612AC5" w14:textId="77777777" w:rsidTr="00070AA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35607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LUCREZIA CALCIO A 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82E93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VERBENA C5 ANCONA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F83B0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BB8F2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28/10/2022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31D16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5428 PALLONE GEODETICO "OMAR SIVORI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FDAE3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CARTOCETO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D2716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VIA NAZARIO SAURO</w:t>
            </w:r>
          </w:p>
        </w:tc>
      </w:tr>
      <w:tr w:rsidR="000346F7" w:rsidRPr="00C6322B" w14:paraId="73275115" w14:textId="77777777" w:rsidTr="00070AA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28EC0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NEW ACADEMY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B24A8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ANCONITANA CALCIO A 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A10C2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1A024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28/10/2022 21:15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971B9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5449 PALESTRA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CAE94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SAN COSTANZO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264F2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VIA DELLA SANTA SELVINO</w:t>
            </w:r>
          </w:p>
        </w:tc>
      </w:tr>
      <w:tr w:rsidR="000346F7" w:rsidRPr="00C6322B" w14:paraId="04E22722" w14:textId="77777777" w:rsidTr="00070AA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E832C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OLIMPIA JUVENTU FALCONARA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B023B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CITTA DI OSTRA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163B5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ADB2A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28/10/2022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6ADE0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5080 PALASPORT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95F7D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OSTRA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114A6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VIA MATTEOTTI</w:t>
            </w:r>
          </w:p>
        </w:tc>
      </w:tr>
      <w:tr w:rsidR="000346F7" w:rsidRPr="00C6322B" w14:paraId="40838C22" w14:textId="77777777" w:rsidTr="00070AA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3FC85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OLYMPIA FANO C5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B6ADB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CHIARAVALLE FUTSAL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F4D2B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03CF9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28/10/2022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FC179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5454 C.COPERTO C.TENNIS LA TRAVE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E0E75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FANO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D6DA0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VIA VILLA TOMBARI</w:t>
            </w:r>
          </w:p>
        </w:tc>
      </w:tr>
      <w:tr w:rsidR="000346F7" w:rsidRPr="00C6322B" w14:paraId="46771FA9" w14:textId="77777777" w:rsidTr="00070AA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3DB9B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PIEVE D ICO CALCIO A 5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C8852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GNANO 04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6A8C7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59EDA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28/10/2022 21:15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BF2C1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5478 PALASPORT COMUNALE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C9C9F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MERCATELLO SUL METAURO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156AE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VIA IV NOVEMBRE</w:t>
            </w:r>
          </w:p>
        </w:tc>
      </w:tr>
    </w:tbl>
    <w:p w14:paraId="6306770D" w14:textId="77777777" w:rsidR="000346F7" w:rsidRPr="00C6322B" w:rsidRDefault="000346F7" w:rsidP="000346F7">
      <w:pPr>
        <w:pStyle w:val="breakline"/>
        <w:rPr>
          <w:rFonts w:eastAsiaTheme="minorEastAsia"/>
          <w:color w:val="002060"/>
        </w:rPr>
      </w:pPr>
    </w:p>
    <w:p w14:paraId="0A1213B4" w14:textId="77777777" w:rsidR="000346F7" w:rsidRPr="00C6322B" w:rsidRDefault="000346F7" w:rsidP="000346F7">
      <w:pPr>
        <w:pStyle w:val="breakline"/>
        <w:rPr>
          <w:color w:val="002060"/>
        </w:rPr>
      </w:pPr>
    </w:p>
    <w:p w14:paraId="728A9C08" w14:textId="77777777" w:rsidR="000346F7" w:rsidRPr="00C6322B" w:rsidRDefault="000346F7" w:rsidP="000346F7">
      <w:pPr>
        <w:pStyle w:val="breakline"/>
        <w:rPr>
          <w:color w:val="002060"/>
        </w:rPr>
      </w:pPr>
    </w:p>
    <w:p w14:paraId="4A90CF39" w14:textId="77777777" w:rsidR="000346F7" w:rsidRPr="00C6322B" w:rsidRDefault="000346F7" w:rsidP="000346F7">
      <w:pPr>
        <w:pStyle w:val="sottotitolocampionato10"/>
        <w:rPr>
          <w:color w:val="002060"/>
        </w:rPr>
      </w:pPr>
      <w:r w:rsidRPr="00C6322B">
        <w:rPr>
          <w:color w:val="002060"/>
        </w:rPr>
        <w:t>GIRONE B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8"/>
        <w:gridCol w:w="2024"/>
        <w:gridCol w:w="385"/>
        <w:gridCol w:w="898"/>
        <w:gridCol w:w="1177"/>
        <w:gridCol w:w="1549"/>
        <w:gridCol w:w="1549"/>
      </w:tblGrid>
      <w:tr w:rsidR="000346F7" w:rsidRPr="00C6322B" w14:paraId="224414D2" w14:textId="77777777" w:rsidTr="00070AA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AA256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294EA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7760D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8AE88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C8122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2B424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5AB2A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Indirizzo Impianto</w:t>
            </w:r>
          </w:p>
        </w:tc>
      </w:tr>
      <w:tr w:rsidR="000346F7" w:rsidRPr="00C6322B" w14:paraId="79964226" w14:textId="77777777" w:rsidTr="00070AA2">
        <w:trPr>
          <w:trHeight w:val="220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F765C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AURORA TREIA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C787F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GAGLIOLE F.C.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76826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31C46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28/10/2022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0722F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5220 PALESTRA POLIVALENTE P.TREIA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9743A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TREIA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CB846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VIA NICOLO' V</w:t>
            </w:r>
          </w:p>
        </w:tc>
      </w:tr>
      <w:tr w:rsidR="000346F7" w:rsidRPr="00C6322B" w14:paraId="5C45BC62" w14:textId="77777777" w:rsidTr="00070AA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49B27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AVENALE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0D7A5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CALCETTO CASTRUM LAURI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DC2C8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67DCD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28/10/2022 22:00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4E0CA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5281 PALASPORT "LUIGINO QUARESIMA"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06B84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CINGOLI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98164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VIA CERQUATTI</w:t>
            </w:r>
          </w:p>
        </w:tc>
      </w:tr>
      <w:tr w:rsidR="000346F7" w:rsidRPr="00C6322B" w14:paraId="78A22399" w14:textId="77777777" w:rsidTr="00070AA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8DA62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SERRALTA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ED930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FUTSAL SAMBUCHETO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EDC61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95C31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28/10/2022 22:00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28D4D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5270 PALASPORT "ALBINO CIARAPICA"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3CA71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SAN SEVERINO MARCHE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A3A79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VIALE MAZZINI</w:t>
            </w:r>
          </w:p>
        </w:tc>
      </w:tr>
      <w:tr w:rsidR="000346F7" w:rsidRPr="00C6322B" w14:paraId="12B925CD" w14:textId="77777777" w:rsidTr="00070AA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C974B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TRE TORRI A.S.D.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51C0B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CASTELBELLINO CALCIO A 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1BF51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560CB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28/10/2022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F0179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5222 PALASPORT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83B7F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SARNANO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F6E58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VIA LUDOVICO SCARFIOTTI</w:t>
            </w:r>
          </w:p>
        </w:tc>
      </w:tr>
      <w:tr w:rsidR="000346F7" w:rsidRPr="00C6322B" w14:paraId="225182C6" w14:textId="77777777" w:rsidTr="00070AA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BD873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lastRenderedPageBreak/>
              <w:t>ACLI VILLA MUSONE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BAFB5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REAL FABRIANO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09D3B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C982E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29/10/2022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6FBF1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5254 PALLONE GEODETICO "F. ORSELLI"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C4794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POTENZA PICENA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302DC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VIA DELLO SPORT</w:t>
            </w:r>
          </w:p>
        </w:tc>
      </w:tr>
      <w:tr w:rsidR="000346F7" w:rsidRPr="00C6322B" w14:paraId="6FDB2D7B" w14:textId="77777777" w:rsidTr="00070AA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29908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OSIMO FIVE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59D19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POLVERIGI C5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8B615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DE99D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29/10/2022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82FC3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5061 PALLONE GEODETICO - CAMPO N.1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D174C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36EB7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VIA VESCOVARA, 7</w:t>
            </w:r>
          </w:p>
        </w:tc>
      </w:tr>
      <w:tr w:rsidR="000346F7" w:rsidRPr="00C6322B" w14:paraId="50792806" w14:textId="77777777" w:rsidTr="00070AA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CC111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POLISPORTIVA VICTORIA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78CE8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BAYER CAPPUCCINI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5710E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EF894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29/10/2022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34572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5281 PALASPORT "LUIGINO QUARESIMA"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BEDAC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CINGOLI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9AF5B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VIA CERQUATTI</w:t>
            </w:r>
          </w:p>
        </w:tc>
      </w:tr>
    </w:tbl>
    <w:p w14:paraId="530152A8" w14:textId="77777777" w:rsidR="000346F7" w:rsidRPr="00C6322B" w:rsidRDefault="000346F7" w:rsidP="000346F7">
      <w:pPr>
        <w:pStyle w:val="breakline"/>
        <w:rPr>
          <w:rFonts w:eastAsiaTheme="minorEastAsia"/>
          <w:color w:val="002060"/>
        </w:rPr>
      </w:pPr>
    </w:p>
    <w:p w14:paraId="74CCE71F" w14:textId="77777777" w:rsidR="000346F7" w:rsidRPr="00C6322B" w:rsidRDefault="000346F7" w:rsidP="000346F7">
      <w:pPr>
        <w:pStyle w:val="breakline"/>
        <w:rPr>
          <w:color w:val="002060"/>
        </w:rPr>
      </w:pPr>
    </w:p>
    <w:p w14:paraId="73CB8645" w14:textId="77777777" w:rsidR="000346F7" w:rsidRPr="00C6322B" w:rsidRDefault="000346F7" w:rsidP="000346F7">
      <w:pPr>
        <w:pStyle w:val="breakline"/>
        <w:rPr>
          <w:color w:val="002060"/>
        </w:rPr>
      </w:pPr>
    </w:p>
    <w:p w14:paraId="61EB0890" w14:textId="77777777" w:rsidR="000346F7" w:rsidRPr="00C6322B" w:rsidRDefault="000346F7" w:rsidP="000346F7">
      <w:pPr>
        <w:pStyle w:val="sottotitolocampionato10"/>
        <w:rPr>
          <w:color w:val="002060"/>
        </w:rPr>
      </w:pPr>
      <w:r w:rsidRPr="00C6322B">
        <w:rPr>
          <w:color w:val="002060"/>
        </w:rPr>
        <w:t>GIRONE B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5"/>
        <w:gridCol w:w="2015"/>
        <w:gridCol w:w="385"/>
        <w:gridCol w:w="898"/>
        <w:gridCol w:w="1182"/>
        <w:gridCol w:w="1551"/>
        <w:gridCol w:w="1554"/>
      </w:tblGrid>
      <w:tr w:rsidR="000346F7" w:rsidRPr="00C6322B" w14:paraId="043CA06C" w14:textId="77777777" w:rsidTr="00070AA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47420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7B41B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570C2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3B38C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BB915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82F73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119EE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Indirizzo Impianto</w:t>
            </w:r>
          </w:p>
        </w:tc>
      </w:tr>
      <w:tr w:rsidR="000346F7" w:rsidRPr="00C6322B" w14:paraId="67271040" w14:textId="77777777" w:rsidTr="00070AA2">
        <w:trPr>
          <w:trHeight w:val="220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30483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POLVERIGI C5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0CEB0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CALCETTO CASTRUM LAURI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5F926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3FE05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31/10/2022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4F023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5023 PALLONE GEODETICO MONTESICURO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D6554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50FAC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LOCALITA' NONTESICURO</w:t>
            </w:r>
          </w:p>
        </w:tc>
      </w:tr>
    </w:tbl>
    <w:p w14:paraId="60A74E20" w14:textId="77777777" w:rsidR="000346F7" w:rsidRPr="00C6322B" w:rsidRDefault="000346F7" w:rsidP="000346F7">
      <w:pPr>
        <w:pStyle w:val="breakline"/>
        <w:rPr>
          <w:rFonts w:eastAsiaTheme="minorEastAsia"/>
          <w:color w:val="002060"/>
        </w:rPr>
      </w:pPr>
    </w:p>
    <w:p w14:paraId="0D6D0A87" w14:textId="77777777" w:rsidR="000346F7" w:rsidRPr="00C6322B" w:rsidRDefault="000346F7" w:rsidP="000346F7">
      <w:pPr>
        <w:pStyle w:val="breakline"/>
        <w:rPr>
          <w:color w:val="002060"/>
        </w:rPr>
      </w:pPr>
    </w:p>
    <w:p w14:paraId="2B399BE9" w14:textId="77777777" w:rsidR="000346F7" w:rsidRPr="00C6322B" w:rsidRDefault="000346F7" w:rsidP="000346F7">
      <w:pPr>
        <w:pStyle w:val="breakline"/>
        <w:rPr>
          <w:color w:val="002060"/>
        </w:rPr>
      </w:pPr>
    </w:p>
    <w:p w14:paraId="5C1EFC54" w14:textId="77777777" w:rsidR="000346F7" w:rsidRPr="00C6322B" w:rsidRDefault="000346F7" w:rsidP="000346F7">
      <w:pPr>
        <w:pStyle w:val="sottotitolocampionato10"/>
        <w:rPr>
          <w:color w:val="002060"/>
        </w:rPr>
      </w:pPr>
      <w:r w:rsidRPr="00C6322B">
        <w:rPr>
          <w:color w:val="002060"/>
        </w:rPr>
        <w:t>GIRONE C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1"/>
        <w:gridCol w:w="2011"/>
        <w:gridCol w:w="385"/>
        <w:gridCol w:w="898"/>
        <w:gridCol w:w="1177"/>
        <w:gridCol w:w="1569"/>
        <w:gridCol w:w="1549"/>
      </w:tblGrid>
      <w:tr w:rsidR="000346F7" w:rsidRPr="00C6322B" w14:paraId="7EA21D3F" w14:textId="77777777" w:rsidTr="00070AA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315AF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39504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8AE5E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625FD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C2C95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72985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0A18C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Indirizzo Impianto</w:t>
            </w:r>
          </w:p>
        </w:tc>
      </w:tr>
      <w:tr w:rsidR="000346F7" w:rsidRPr="00C6322B" w14:paraId="123D0318" w14:textId="77777777" w:rsidTr="00070AA2">
        <w:trPr>
          <w:trHeight w:val="220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8EC3B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FUTSAL PRANDONE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B6509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CSI STELLA A.S.D.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FB654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286DD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26/10/2022 22:00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C97AA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5664 PALESTRA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32441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MONTEPRANDONE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2C71A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VIA COLLE GIOIOSO</w:t>
            </w:r>
          </w:p>
        </w:tc>
      </w:tr>
    </w:tbl>
    <w:p w14:paraId="49AC709B" w14:textId="77777777" w:rsidR="000346F7" w:rsidRPr="00C6322B" w:rsidRDefault="000346F7" w:rsidP="000346F7">
      <w:pPr>
        <w:pStyle w:val="breakline"/>
        <w:rPr>
          <w:rFonts w:eastAsiaTheme="minorEastAsia"/>
          <w:color w:val="002060"/>
        </w:rPr>
      </w:pPr>
    </w:p>
    <w:p w14:paraId="7768CFAF" w14:textId="77777777" w:rsidR="000346F7" w:rsidRPr="00C6322B" w:rsidRDefault="000346F7" w:rsidP="000346F7">
      <w:pPr>
        <w:pStyle w:val="breakline"/>
        <w:rPr>
          <w:color w:val="002060"/>
        </w:rPr>
      </w:pPr>
    </w:p>
    <w:p w14:paraId="0AF46390" w14:textId="77777777" w:rsidR="000346F7" w:rsidRPr="00C6322B" w:rsidRDefault="000346F7" w:rsidP="000346F7">
      <w:pPr>
        <w:pStyle w:val="breakline"/>
        <w:rPr>
          <w:color w:val="002060"/>
        </w:rPr>
      </w:pPr>
    </w:p>
    <w:p w14:paraId="5C9C4FDF" w14:textId="77777777" w:rsidR="000346F7" w:rsidRPr="00C6322B" w:rsidRDefault="000346F7" w:rsidP="000346F7">
      <w:pPr>
        <w:pStyle w:val="sottotitolocampionato10"/>
        <w:rPr>
          <w:color w:val="002060"/>
        </w:rPr>
      </w:pPr>
      <w:r w:rsidRPr="00C6322B">
        <w:rPr>
          <w:color w:val="002060"/>
        </w:rPr>
        <w:t>GIRONE C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9"/>
        <w:gridCol w:w="2013"/>
        <w:gridCol w:w="385"/>
        <w:gridCol w:w="898"/>
        <w:gridCol w:w="1174"/>
        <w:gridCol w:w="1559"/>
        <w:gridCol w:w="1552"/>
      </w:tblGrid>
      <w:tr w:rsidR="000346F7" w:rsidRPr="00C6322B" w14:paraId="46A59E46" w14:textId="77777777" w:rsidTr="00070AA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0FF91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94A8B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DB3D9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9879D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46E93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2BD64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883D0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Indirizzo Impianto</w:t>
            </w:r>
          </w:p>
        </w:tc>
      </w:tr>
      <w:tr w:rsidR="000346F7" w:rsidRPr="00C6322B" w14:paraId="4050E430" w14:textId="77777777" w:rsidTr="00070AA2">
        <w:trPr>
          <w:trHeight w:val="220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5C9DB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CSI STELLA A.S.D.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DBC04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U.MANDOLESI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296AF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B7802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28/10/2022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7ED05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5699 PALASPORT COMUNALE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CC23D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MONSAMPOLO DEL TRONTO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48DCE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VIA CORRADI</w:t>
            </w:r>
          </w:p>
        </w:tc>
      </w:tr>
      <w:tr w:rsidR="000346F7" w:rsidRPr="00C6322B" w14:paraId="4C166986" w14:textId="77777777" w:rsidTr="00070AA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EE2CB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FUTSAL CAMPIGLIONE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F9263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FUTSAL PRANDONE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FB78E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1A963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28/10/2022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C1CE6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5704 CAMPO COPERTO CAMPIGLIONE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D668B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FERMO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3A4CE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VIA C.ULPIANI</w:t>
            </w:r>
          </w:p>
        </w:tc>
      </w:tr>
      <w:tr w:rsidR="000346F7" w:rsidRPr="00C6322B" w14:paraId="1CAF6145" w14:textId="77777777" w:rsidTr="00070AA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B08BB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FUTSAL CASELLE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AB99C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FUTSAL SANGIUSTESE A.R.L.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F810C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66813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28/10/2022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37C05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5731 PALAROZZI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9917F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FOLIGNANO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FB27D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PIAZZA S. D'ACQUISTO</w:t>
            </w:r>
          </w:p>
        </w:tc>
      </w:tr>
      <w:tr w:rsidR="000346F7" w:rsidRPr="00C6322B" w14:paraId="12AEC0D1" w14:textId="77777777" w:rsidTr="00070AA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35149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REAL ANCARIA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2205B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L ALTRO SPORT CALCIO A 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01DCC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3F3AC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28/10/2022 21:00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80226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5705 PALESTRA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73E86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ANCARANO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688E6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VIA FONTE DI MONSIGNORE</w:t>
            </w:r>
          </w:p>
        </w:tc>
      </w:tr>
      <w:tr w:rsidR="000346F7" w:rsidRPr="00C6322B" w14:paraId="3C054A4C" w14:textId="77777777" w:rsidTr="00070AA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7BC8F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REAL EAGLES VIRTUS PAGLIA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9A159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NUOVA JUVENTINA FFC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FC6A7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496C3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28/10/2022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8831E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5629 PALAZZO DELLO SPORT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AEC4A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SPINETOLI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7BD48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FRAZ.PAGLIARE VIA VECCHI</w:t>
            </w:r>
          </w:p>
        </w:tc>
      </w:tr>
      <w:tr w:rsidR="000346F7" w:rsidRPr="00C6322B" w14:paraId="5EEE0812" w14:textId="77777777" w:rsidTr="00070AA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028F7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RIVIERA DELLE PALME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06006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PICENO UNITED MMX A R.L.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0AD49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47A99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28/10/2022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01873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5696 PALASPORT SPECA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6B797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SAN BENEDETTO DEL TRONTO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DDE18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VIA DELLO SPORT</w:t>
            </w:r>
          </w:p>
        </w:tc>
      </w:tr>
      <w:tr w:rsidR="000346F7" w:rsidRPr="00C6322B" w14:paraId="0050148A" w14:textId="77777777" w:rsidTr="00070AA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89412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ROCCAFLUVIONE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56836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ACLI AUDAX MONTECOSARO C5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B81DC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1AF22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28/10/2022 21:00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8AD80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5698 PALESTRA POLIVALENTE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4F4F8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ROCCAFLUVIONE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6B665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VIA NENNI</w:t>
            </w:r>
          </w:p>
        </w:tc>
      </w:tr>
    </w:tbl>
    <w:p w14:paraId="1B30AF6D" w14:textId="77777777" w:rsidR="000346F7" w:rsidRPr="00C6322B" w:rsidRDefault="000346F7" w:rsidP="000346F7">
      <w:pPr>
        <w:pStyle w:val="breakline"/>
        <w:rPr>
          <w:rFonts w:eastAsiaTheme="minorEastAsia"/>
          <w:color w:val="002060"/>
        </w:rPr>
      </w:pPr>
    </w:p>
    <w:p w14:paraId="35C6B268" w14:textId="77777777" w:rsidR="000346F7" w:rsidRPr="00C366B3" w:rsidRDefault="000346F7" w:rsidP="000346F7">
      <w:pPr>
        <w:pStyle w:val="breakline"/>
        <w:rPr>
          <w:color w:val="002060"/>
        </w:rPr>
      </w:pPr>
    </w:p>
    <w:p w14:paraId="22B6FE6C" w14:textId="77777777" w:rsidR="000346F7" w:rsidRPr="00C366B3" w:rsidRDefault="000346F7" w:rsidP="000346F7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C366B3">
        <w:rPr>
          <w:color w:val="002060"/>
        </w:rPr>
        <w:t>CALCIO A CINQUE SERIE D</w:t>
      </w:r>
    </w:p>
    <w:p w14:paraId="614B4961" w14:textId="77777777" w:rsidR="000346F7" w:rsidRPr="000E0A70" w:rsidRDefault="000346F7" w:rsidP="000346F7">
      <w:pPr>
        <w:pStyle w:val="TITOLOPRINC"/>
        <w:spacing w:before="0" w:beforeAutospacing="0"/>
        <w:rPr>
          <w:color w:val="002060"/>
        </w:rPr>
      </w:pPr>
      <w:r w:rsidRPr="000E0A70">
        <w:rPr>
          <w:color w:val="002060"/>
        </w:rPr>
        <w:t>ANAGRAFICA/INDIRIZZARIO/VARIAZIONI CALENDARIO</w:t>
      </w:r>
    </w:p>
    <w:p w14:paraId="204AE768" w14:textId="77777777" w:rsidR="000346F7" w:rsidRPr="000E0A70" w:rsidRDefault="000346F7" w:rsidP="000346F7">
      <w:pPr>
        <w:pStyle w:val="Corpodeltesto21"/>
        <w:rPr>
          <w:rFonts w:ascii="Arial" w:hAnsi="Arial" w:cs="Arial"/>
          <w:b/>
          <w:color w:val="002060"/>
          <w:sz w:val="22"/>
          <w:szCs w:val="22"/>
        </w:rPr>
      </w:pPr>
      <w:r w:rsidRPr="000E0A70">
        <w:rPr>
          <w:rFonts w:ascii="Arial" w:hAnsi="Arial" w:cs="Arial"/>
          <w:b/>
          <w:color w:val="002060"/>
          <w:sz w:val="22"/>
          <w:szCs w:val="22"/>
        </w:rPr>
        <w:t>GIRONE “</w:t>
      </w:r>
      <w:r>
        <w:rPr>
          <w:rFonts w:ascii="Arial" w:hAnsi="Arial" w:cs="Arial"/>
          <w:b/>
          <w:color w:val="002060"/>
          <w:sz w:val="22"/>
          <w:szCs w:val="22"/>
        </w:rPr>
        <w:t>D</w:t>
      </w:r>
      <w:r w:rsidRPr="000E0A70">
        <w:rPr>
          <w:rFonts w:ascii="Arial" w:hAnsi="Arial" w:cs="Arial"/>
          <w:b/>
          <w:color w:val="002060"/>
          <w:sz w:val="22"/>
          <w:szCs w:val="22"/>
        </w:rPr>
        <w:t>”</w:t>
      </w:r>
    </w:p>
    <w:p w14:paraId="749C3A19" w14:textId="77777777" w:rsidR="000346F7" w:rsidRPr="000E0A70" w:rsidRDefault="000346F7" w:rsidP="000346F7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286DCF90" w14:textId="77777777" w:rsidR="000346F7" w:rsidRDefault="000346F7" w:rsidP="000346F7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0E0A70">
        <w:rPr>
          <w:rFonts w:ascii="Arial" w:hAnsi="Arial" w:cs="Arial"/>
          <w:color w:val="002060"/>
          <w:sz w:val="22"/>
          <w:szCs w:val="22"/>
        </w:rPr>
        <w:t xml:space="preserve">La Società </w:t>
      </w:r>
      <w:r>
        <w:rPr>
          <w:rFonts w:ascii="Arial" w:hAnsi="Arial" w:cs="Arial"/>
          <w:b/>
          <w:color w:val="002060"/>
          <w:sz w:val="22"/>
          <w:szCs w:val="22"/>
        </w:rPr>
        <w:t>FERMANA FUTSAL 2022</w:t>
      </w:r>
      <w:r w:rsidRPr="000E0A70">
        <w:rPr>
          <w:rFonts w:ascii="Arial" w:hAnsi="Arial" w:cs="Arial"/>
          <w:color w:val="002060"/>
          <w:sz w:val="22"/>
          <w:szCs w:val="22"/>
        </w:rPr>
        <w:t xml:space="preserve"> comunica che disputerà tutte le gare interne il </w:t>
      </w:r>
      <w:r>
        <w:rPr>
          <w:rFonts w:ascii="Arial" w:hAnsi="Arial" w:cs="Arial"/>
          <w:b/>
          <w:color w:val="002060"/>
          <w:sz w:val="22"/>
          <w:szCs w:val="22"/>
        </w:rPr>
        <w:t>VENERDI’</w:t>
      </w:r>
      <w:r w:rsidRPr="000E0A70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 w:rsidRPr="000E0A70">
        <w:rPr>
          <w:rFonts w:ascii="Arial" w:hAnsi="Arial" w:cs="Arial"/>
          <w:color w:val="002060"/>
          <w:sz w:val="22"/>
          <w:szCs w:val="22"/>
        </w:rPr>
        <w:t xml:space="preserve">alle </w:t>
      </w:r>
      <w:r w:rsidRPr="000E0A70">
        <w:rPr>
          <w:rFonts w:ascii="Arial" w:hAnsi="Arial" w:cs="Arial"/>
          <w:b/>
          <w:color w:val="002060"/>
          <w:sz w:val="22"/>
          <w:szCs w:val="22"/>
        </w:rPr>
        <w:t xml:space="preserve">ore </w:t>
      </w:r>
      <w:r>
        <w:rPr>
          <w:rFonts w:ascii="Arial" w:hAnsi="Arial" w:cs="Arial"/>
          <w:b/>
          <w:color w:val="002060"/>
          <w:sz w:val="22"/>
          <w:szCs w:val="22"/>
        </w:rPr>
        <w:t>21:45</w:t>
      </w:r>
      <w:r w:rsidRPr="000E0A70">
        <w:rPr>
          <w:rFonts w:ascii="Arial" w:hAnsi="Arial" w:cs="Arial"/>
          <w:color w:val="002060"/>
          <w:sz w:val="22"/>
          <w:szCs w:val="22"/>
        </w:rPr>
        <w:t xml:space="preserve">, </w:t>
      </w:r>
      <w:r w:rsidRPr="002A5932">
        <w:rPr>
          <w:rFonts w:ascii="Arial" w:hAnsi="Arial" w:cs="Arial"/>
          <w:b/>
          <w:bCs/>
          <w:color w:val="002060"/>
          <w:sz w:val="22"/>
          <w:szCs w:val="22"/>
        </w:rPr>
        <w:t xml:space="preserve">Palestra Itis “Montani” </w:t>
      </w:r>
      <w:r>
        <w:rPr>
          <w:rFonts w:ascii="Arial" w:hAnsi="Arial" w:cs="Arial"/>
          <w:color w:val="002060"/>
          <w:sz w:val="22"/>
          <w:szCs w:val="22"/>
        </w:rPr>
        <w:t xml:space="preserve">via Salvo d’Acquisto di </w:t>
      </w:r>
      <w:r w:rsidRPr="002A5932">
        <w:rPr>
          <w:rFonts w:ascii="Arial" w:hAnsi="Arial" w:cs="Arial"/>
          <w:b/>
          <w:bCs/>
          <w:color w:val="002060"/>
          <w:sz w:val="22"/>
          <w:szCs w:val="22"/>
        </w:rPr>
        <w:t>FERMO</w:t>
      </w:r>
      <w:r w:rsidRPr="000E0A70">
        <w:rPr>
          <w:rFonts w:ascii="Arial" w:hAnsi="Arial" w:cs="Arial"/>
          <w:color w:val="002060"/>
          <w:sz w:val="22"/>
          <w:szCs w:val="22"/>
        </w:rPr>
        <w:t>.</w:t>
      </w:r>
    </w:p>
    <w:p w14:paraId="17C0922B" w14:textId="77777777" w:rsidR="000346F7" w:rsidRDefault="000346F7" w:rsidP="000346F7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51B440B4" w14:textId="77777777" w:rsidR="000346F7" w:rsidRPr="000E0A70" w:rsidRDefault="000346F7" w:rsidP="000346F7">
      <w:pPr>
        <w:pStyle w:val="Corpodeltesto21"/>
        <w:rPr>
          <w:rFonts w:ascii="Arial" w:hAnsi="Arial" w:cs="Arial"/>
          <w:b/>
          <w:color w:val="002060"/>
          <w:sz w:val="22"/>
          <w:szCs w:val="22"/>
        </w:rPr>
      </w:pPr>
      <w:r w:rsidRPr="000E0A70">
        <w:rPr>
          <w:rFonts w:ascii="Arial" w:hAnsi="Arial" w:cs="Arial"/>
          <w:b/>
          <w:color w:val="002060"/>
          <w:sz w:val="22"/>
          <w:szCs w:val="22"/>
        </w:rPr>
        <w:t>GIRONE “</w:t>
      </w:r>
      <w:r>
        <w:rPr>
          <w:rFonts w:ascii="Arial" w:hAnsi="Arial" w:cs="Arial"/>
          <w:b/>
          <w:color w:val="002060"/>
          <w:sz w:val="22"/>
          <w:szCs w:val="22"/>
        </w:rPr>
        <w:t>E</w:t>
      </w:r>
      <w:r w:rsidRPr="000E0A70">
        <w:rPr>
          <w:rFonts w:ascii="Arial" w:hAnsi="Arial" w:cs="Arial"/>
          <w:b/>
          <w:color w:val="002060"/>
          <w:sz w:val="22"/>
          <w:szCs w:val="22"/>
        </w:rPr>
        <w:t>”</w:t>
      </w:r>
    </w:p>
    <w:p w14:paraId="0B23255E" w14:textId="77777777" w:rsidR="000346F7" w:rsidRPr="000E0A70" w:rsidRDefault="000346F7" w:rsidP="000346F7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5E5D30CF" w14:textId="77777777" w:rsidR="000346F7" w:rsidRPr="000E0A70" w:rsidRDefault="000346F7" w:rsidP="000346F7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0E0A70">
        <w:rPr>
          <w:rFonts w:ascii="Arial" w:hAnsi="Arial" w:cs="Arial"/>
          <w:color w:val="002060"/>
          <w:sz w:val="22"/>
          <w:szCs w:val="22"/>
        </w:rPr>
        <w:t xml:space="preserve">La Società </w:t>
      </w:r>
      <w:r>
        <w:rPr>
          <w:rFonts w:ascii="Arial" w:hAnsi="Arial" w:cs="Arial"/>
          <w:b/>
          <w:color w:val="002060"/>
          <w:sz w:val="22"/>
          <w:szCs w:val="22"/>
        </w:rPr>
        <w:t>RIPABERARDA</w:t>
      </w:r>
      <w:r w:rsidRPr="000E0A70">
        <w:rPr>
          <w:rFonts w:ascii="Arial" w:hAnsi="Arial" w:cs="Arial"/>
          <w:color w:val="002060"/>
          <w:sz w:val="22"/>
          <w:szCs w:val="22"/>
        </w:rPr>
        <w:t xml:space="preserve"> comunica che disputerà tutte le gare interne il </w:t>
      </w:r>
      <w:r>
        <w:rPr>
          <w:rFonts w:ascii="Arial" w:hAnsi="Arial" w:cs="Arial"/>
          <w:b/>
          <w:color w:val="002060"/>
          <w:sz w:val="22"/>
          <w:szCs w:val="22"/>
        </w:rPr>
        <w:t>VENERDI’</w:t>
      </w:r>
      <w:r w:rsidRPr="000E0A70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 w:rsidRPr="000E0A70">
        <w:rPr>
          <w:rFonts w:ascii="Arial" w:hAnsi="Arial" w:cs="Arial"/>
          <w:color w:val="002060"/>
          <w:sz w:val="22"/>
          <w:szCs w:val="22"/>
        </w:rPr>
        <w:t xml:space="preserve">alle </w:t>
      </w:r>
      <w:r w:rsidRPr="000E0A70">
        <w:rPr>
          <w:rFonts w:ascii="Arial" w:hAnsi="Arial" w:cs="Arial"/>
          <w:b/>
          <w:color w:val="002060"/>
          <w:sz w:val="22"/>
          <w:szCs w:val="22"/>
        </w:rPr>
        <w:t xml:space="preserve">ore </w:t>
      </w:r>
      <w:r>
        <w:rPr>
          <w:rFonts w:ascii="Arial" w:hAnsi="Arial" w:cs="Arial"/>
          <w:b/>
          <w:color w:val="002060"/>
          <w:sz w:val="22"/>
          <w:szCs w:val="22"/>
        </w:rPr>
        <w:t>21:00</w:t>
      </w:r>
      <w:r w:rsidRPr="000E0A70">
        <w:rPr>
          <w:rFonts w:ascii="Arial" w:hAnsi="Arial" w:cs="Arial"/>
          <w:color w:val="002060"/>
          <w:sz w:val="22"/>
          <w:szCs w:val="22"/>
        </w:rPr>
        <w:t xml:space="preserve">, </w:t>
      </w:r>
      <w:r>
        <w:rPr>
          <w:rFonts w:ascii="Arial" w:hAnsi="Arial" w:cs="Arial"/>
          <w:color w:val="002060"/>
          <w:sz w:val="22"/>
          <w:szCs w:val="22"/>
        </w:rPr>
        <w:t>stesso campo</w:t>
      </w:r>
      <w:r w:rsidRPr="000E0A70">
        <w:rPr>
          <w:rFonts w:ascii="Arial" w:hAnsi="Arial" w:cs="Arial"/>
          <w:color w:val="002060"/>
          <w:sz w:val="22"/>
          <w:szCs w:val="22"/>
        </w:rPr>
        <w:t>.</w:t>
      </w:r>
    </w:p>
    <w:p w14:paraId="38264EBD" w14:textId="77777777" w:rsidR="000346F7" w:rsidRPr="000E0A70" w:rsidRDefault="000346F7" w:rsidP="000346F7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30A784D3" w14:textId="77777777" w:rsidR="000346F7" w:rsidRPr="00C366B3" w:rsidRDefault="000346F7" w:rsidP="000346F7">
      <w:pPr>
        <w:pStyle w:val="breakline"/>
        <w:rPr>
          <w:color w:val="002060"/>
        </w:rPr>
      </w:pPr>
    </w:p>
    <w:p w14:paraId="259F562A" w14:textId="77777777" w:rsidR="000346F7" w:rsidRPr="00C366B3" w:rsidRDefault="000346F7" w:rsidP="000346F7">
      <w:pPr>
        <w:pStyle w:val="titoloprinc0"/>
        <w:rPr>
          <w:color w:val="002060"/>
        </w:rPr>
      </w:pPr>
      <w:r w:rsidRPr="00C366B3">
        <w:rPr>
          <w:color w:val="002060"/>
        </w:rPr>
        <w:t>RISULTATI</w:t>
      </w:r>
    </w:p>
    <w:p w14:paraId="6CB955FB" w14:textId="77777777" w:rsidR="000346F7" w:rsidRPr="00C366B3" w:rsidRDefault="000346F7" w:rsidP="000346F7">
      <w:pPr>
        <w:pStyle w:val="breakline"/>
        <w:rPr>
          <w:color w:val="002060"/>
        </w:rPr>
      </w:pPr>
    </w:p>
    <w:p w14:paraId="1D247E63" w14:textId="77777777" w:rsidR="000346F7" w:rsidRPr="00C366B3" w:rsidRDefault="000346F7" w:rsidP="000346F7">
      <w:pPr>
        <w:pStyle w:val="sottotitolocampionato10"/>
        <w:rPr>
          <w:color w:val="002060"/>
        </w:rPr>
      </w:pPr>
      <w:r w:rsidRPr="00C366B3">
        <w:rPr>
          <w:color w:val="002060"/>
        </w:rPr>
        <w:t>RISULTATI UFFICIALI GARE DEL 21/10/2022</w:t>
      </w:r>
    </w:p>
    <w:p w14:paraId="28D6796B" w14:textId="77777777" w:rsidR="000346F7" w:rsidRPr="000346F7" w:rsidRDefault="000346F7" w:rsidP="000346F7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0346F7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63AABF79" w14:textId="77777777" w:rsidR="000346F7" w:rsidRPr="00C366B3" w:rsidRDefault="000346F7" w:rsidP="000346F7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0346F7" w:rsidRPr="00C366B3" w14:paraId="47E43957" w14:textId="77777777" w:rsidTr="00070AA2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0346F7" w:rsidRPr="00C366B3" w14:paraId="6325A2B9" w14:textId="77777777" w:rsidTr="00070AA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80756D" w14:textId="77777777" w:rsidR="000346F7" w:rsidRPr="00C366B3" w:rsidRDefault="000346F7" w:rsidP="00070AA2">
                  <w:pPr>
                    <w:pStyle w:val="header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GIRONE A - 3 Giornata - A</w:t>
                  </w:r>
                </w:p>
              </w:tc>
            </w:tr>
            <w:tr w:rsidR="000346F7" w:rsidRPr="00C366B3" w14:paraId="6FD8C450" w14:textId="77777777" w:rsidTr="00070AA2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E08207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lastRenderedPageBreak/>
                    <w:t>ACQUALAGNA CALCIO C 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E912D3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- AUDAX CALCIO PIOBBICO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83D8AF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6 - 1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1C759C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 </w:t>
                  </w:r>
                </w:p>
              </w:tc>
            </w:tr>
            <w:tr w:rsidR="000346F7" w:rsidRPr="00C366B3" w14:paraId="0D9882E2" w14:textId="77777777" w:rsidTr="00070AA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F0231A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CIARNIN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7F87F8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- URBANIA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9001AD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4 - 5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9CEF63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 </w:t>
                  </w:r>
                </w:p>
              </w:tc>
            </w:tr>
            <w:tr w:rsidR="000346F7" w:rsidRPr="00C366B3" w14:paraId="7206989F" w14:textId="77777777" w:rsidTr="00070AA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E1CA61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(1) FFJ CALCIO A 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1DC082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- SPECIAL ONE SPORTING CLUB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6F09D4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4 - 5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D8D23F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 </w:t>
                  </w:r>
                </w:p>
              </w:tc>
            </w:tr>
            <w:tr w:rsidR="000346F7" w:rsidRPr="00C366B3" w14:paraId="51E8ED09" w14:textId="77777777" w:rsidTr="00070AA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19EE85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MONTECCHIO SPORT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E02761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- SMIRRA CITY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537D86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0 - 5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033A85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 </w:t>
                  </w:r>
                </w:p>
              </w:tc>
            </w:tr>
            <w:tr w:rsidR="000346F7" w:rsidRPr="00C366B3" w14:paraId="492AD39C" w14:textId="77777777" w:rsidTr="00070AA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DA61AF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(1) VADO C5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E27A9A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- FRASASSI C5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861B85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6 - 2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DA9249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 </w:t>
                  </w:r>
                </w:p>
              </w:tc>
            </w:tr>
            <w:tr w:rsidR="000346F7" w:rsidRPr="00C366B3" w14:paraId="6C7F812F" w14:textId="77777777" w:rsidTr="00070AA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04E064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VILLA CECCOLINI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211233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- PIANDIROSE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C41F5E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4 - 3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F4481E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 </w:t>
                  </w:r>
                </w:p>
              </w:tc>
            </w:tr>
            <w:tr w:rsidR="000346F7" w:rsidRPr="00C366B3" w14:paraId="7BA5A59C" w14:textId="77777777" w:rsidTr="00070AA2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8BE38E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(1) - disputata il 22/10/2022</w:t>
                  </w:r>
                </w:p>
              </w:tc>
            </w:tr>
          </w:tbl>
          <w:p w14:paraId="1CCF4896" w14:textId="77777777" w:rsidR="000346F7" w:rsidRPr="00C366B3" w:rsidRDefault="000346F7" w:rsidP="00070AA2">
            <w:pPr>
              <w:rPr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0346F7" w:rsidRPr="00C366B3" w14:paraId="1015CB2E" w14:textId="77777777" w:rsidTr="00070AA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206028" w14:textId="77777777" w:rsidR="000346F7" w:rsidRPr="00C366B3" w:rsidRDefault="000346F7" w:rsidP="00070AA2">
                  <w:pPr>
                    <w:pStyle w:val="header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lastRenderedPageBreak/>
                    <w:t>GIRONE B - 3 Giornata - A</w:t>
                  </w:r>
                </w:p>
              </w:tc>
            </w:tr>
            <w:tr w:rsidR="000346F7" w:rsidRPr="00C366B3" w14:paraId="20B30279" w14:textId="77777777" w:rsidTr="00070AA2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2065B9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lastRenderedPageBreak/>
                    <w:t>(1) ANGELI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EB4506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- CASTELRAIMONDO CALCIO A 5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C3B05A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4 - 5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5136E0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 </w:t>
                  </w:r>
                </w:p>
              </w:tc>
            </w:tr>
            <w:tr w:rsidR="000346F7" w:rsidRPr="00C366B3" w14:paraId="644E5B57" w14:textId="77777777" w:rsidTr="00070AA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72A04C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(1) ATLETICO NO BORDERS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7C29E5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- POLISPORTIVA UROBORO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602F6D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1 - 1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083E63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 </w:t>
                  </w:r>
                </w:p>
              </w:tc>
            </w:tr>
            <w:tr w:rsidR="000346F7" w:rsidRPr="00C366B3" w14:paraId="396BFCD8" w14:textId="77777777" w:rsidTr="00070AA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1310B8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(1) CDC 2018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751CD6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- SANTA MARIA NUOVA A.S.D.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E02E35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2 - 2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5999BE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 </w:t>
                  </w:r>
                </w:p>
              </w:tc>
            </w:tr>
            <w:tr w:rsidR="000346F7" w:rsidRPr="00C366B3" w14:paraId="17DD8BC3" w14:textId="77777777" w:rsidTr="00070AA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CFB6BE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FIUMINATA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A293C8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- MMSA GIOVANE AURORA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0C23C4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2 - 6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C4F450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 </w:t>
                  </w:r>
                </w:p>
              </w:tc>
            </w:tr>
            <w:tr w:rsidR="000346F7" w:rsidRPr="00C366B3" w14:paraId="6D8B2ECF" w14:textId="77777777" w:rsidTr="00070AA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47847E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URBANITAS APIRO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B2A8A5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- C.U.S. CAMERINO A.S.D.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FC97BC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4 - 3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55E051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 </w:t>
                  </w:r>
                </w:p>
              </w:tc>
            </w:tr>
            <w:tr w:rsidR="000346F7" w:rsidRPr="00C366B3" w14:paraId="7705D371" w14:textId="77777777" w:rsidTr="00070AA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8F9B8F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(1) VIRTUS TEAM SOC.COOP.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4F8735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- VALLESINA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02AFF4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3 - 4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250A38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 </w:t>
                  </w:r>
                </w:p>
              </w:tc>
            </w:tr>
            <w:tr w:rsidR="000346F7" w:rsidRPr="00C366B3" w14:paraId="1342F35E" w14:textId="77777777" w:rsidTr="00070AA2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8D92BB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(1) - disputata il 22/10/2022</w:t>
                  </w:r>
                </w:p>
              </w:tc>
            </w:tr>
          </w:tbl>
          <w:p w14:paraId="0A7F120D" w14:textId="77777777" w:rsidR="000346F7" w:rsidRPr="00C366B3" w:rsidRDefault="000346F7" w:rsidP="00070AA2">
            <w:pPr>
              <w:rPr>
                <w:color w:val="002060"/>
              </w:rPr>
            </w:pPr>
          </w:p>
        </w:tc>
      </w:tr>
    </w:tbl>
    <w:p w14:paraId="1978966D" w14:textId="77777777" w:rsidR="000346F7" w:rsidRPr="00C366B3" w:rsidRDefault="000346F7" w:rsidP="000346F7">
      <w:pPr>
        <w:pStyle w:val="breakline"/>
        <w:rPr>
          <w:rFonts w:eastAsiaTheme="minorEastAsia"/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0346F7" w:rsidRPr="00C366B3" w14:paraId="2DE61FE9" w14:textId="77777777" w:rsidTr="00070AA2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0346F7" w:rsidRPr="00C366B3" w14:paraId="33B13D56" w14:textId="77777777" w:rsidTr="00070AA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2F8294" w14:textId="77777777" w:rsidR="000346F7" w:rsidRPr="00C366B3" w:rsidRDefault="000346F7" w:rsidP="00070AA2">
                  <w:pPr>
                    <w:pStyle w:val="header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GIRONE C - 3 Giornata - A</w:t>
                  </w:r>
                </w:p>
              </w:tc>
            </w:tr>
            <w:tr w:rsidR="000346F7" w:rsidRPr="00C366B3" w14:paraId="38389FFC" w14:textId="77777777" w:rsidTr="00070AA2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8AD05A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(1) ANKON NOVA MARMI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67EACE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- SAN BIAGIO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A7C011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3 - 3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804736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 </w:t>
                  </w:r>
                </w:p>
              </w:tc>
            </w:tr>
            <w:tr w:rsidR="000346F7" w:rsidRPr="00C366B3" w14:paraId="574972C3" w14:textId="77777777" w:rsidTr="00070AA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5E5751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ASPIO 2005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48B74A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- FUTSAL CASTELFIDARDO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AC44E9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2 - 4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DC6CDF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 </w:t>
                  </w:r>
                </w:p>
              </w:tc>
            </w:tr>
            <w:tr w:rsidR="000346F7" w:rsidRPr="00C366B3" w14:paraId="6A1B347D" w14:textId="77777777" w:rsidTr="00070AA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C4952E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(1) CALCETTO NUMANA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9BE699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- CANDIA BARACCOLA ASPIO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EA29BC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2 - 6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500D4E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 </w:t>
                  </w:r>
                </w:p>
              </w:tc>
            </w:tr>
            <w:tr w:rsidR="000346F7" w:rsidRPr="00C366B3" w14:paraId="4538F801" w14:textId="77777777" w:rsidTr="00070AA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B9805E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CASENUOVE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7E71A3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- GLS DORICA AN.UR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DA4BBD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6 - 1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985D1D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 </w:t>
                  </w:r>
                </w:p>
              </w:tc>
            </w:tr>
            <w:tr w:rsidR="000346F7" w:rsidRPr="00C366B3" w14:paraId="4CFD6A17" w14:textId="77777777" w:rsidTr="00070AA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8F095E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PEGASO C5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672E2B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- GIOVANE ANCONA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630B5A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3 - 4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B74C79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 </w:t>
                  </w:r>
                </w:p>
              </w:tc>
            </w:tr>
            <w:tr w:rsidR="000346F7" w:rsidRPr="00C366B3" w14:paraId="491EEE0E" w14:textId="77777777" w:rsidTr="00070AA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DBCDAC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POLISPORTIVA FUTURA A.D.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6E1DBE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- CIRCOLO COLLODI CALCIO 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77EF32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4 - 8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201DAA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 </w:t>
                  </w:r>
                </w:p>
              </w:tc>
            </w:tr>
            <w:tr w:rsidR="000346F7" w:rsidRPr="00C366B3" w14:paraId="792A1686" w14:textId="77777777" w:rsidTr="00070AA2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9F6D1F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(1) - disputata il 22/10/2022</w:t>
                  </w:r>
                </w:p>
              </w:tc>
            </w:tr>
          </w:tbl>
          <w:p w14:paraId="5EAF11D5" w14:textId="77777777" w:rsidR="000346F7" w:rsidRPr="00C366B3" w:rsidRDefault="000346F7" w:rsidP="00070AA2">
            <w:pPr>
              <w:rPr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0346F7" w:rsidRPr="00C366B3" w14:paraId="67024FB8" w14:textId="77777777" w:rsidTr="00070AA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4BFBA8" w14:textId="77777777" w:rsidR="000346F7" w:rsidRPr="00C366B3" w:rsidRDefault="000346F7" w:rsidP="00070AA2">
                  <w:pPr>
                    <w:pStyle w:val="header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GIRONE D - 3 Giornata - A</w:t>
                  </w:r>
                </w:p>
              </w:tc>
            </w:tr>
            <w:tr w:rsidR="000346F7" w:rsidRPr="00C366B3" w14:paraId="2859CEA4" w14:textId="77777777" w:rsidTr="00070AA2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B93111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BOCA CIVITANOVA A.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9C303F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- FUTSAL RECANATI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F396E9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2 - 1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F14110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 </w:t>
                  </w:r>
                </w:p>
              </w:tc>
            </w:tr>
            <w:tr w:rsidR="000346F7" w:rsidRPr="00C366B3" w14:paraId="3467001B" w14:textId="77777777" w:rsidTr="00070AA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593C87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BORGOROSSO TOLENTINO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73BD71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- CALCIO S.ELPIDIO A MARE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376CF2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3 - 2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5B5208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 </w:t>
                  </w:r>
                </w:p>
              </w:tc>
            </w:tr>
            <w:tr w:rsidR="000346F7" w:rsidRPr="00C366B3" w14:paraId="5AC4F755" w14:textId="77777777" w:rsidTr="00070AA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7BE7BE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CANTINE RIUNITE CSI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765F5C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- FERMANA FUTSAL 2022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34FF4D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2 - 3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32ED43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 </w:t>
                  </w:r>
                </w:p>
              </w:tc>
            </w:tr>
            <w:tr w:rsidR="000346F7" w:rsidRPr="00C366B3" w14:paraId="43C3BDE3" w14:textId="77777777" w:rsidTr="00070AA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516978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FIGHT BULLS CORRIDONIA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480885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- AMATORI STESE 2007 SRL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7BADAF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11 - 1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C2E47A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 </w:t>
                  </w:r>
                </w:p>
              </w:tc>
            </w:tr>
            <w:tr w:rsidR="000346F7" w:rsidRPr="00C366B3" w14:paraId="576CAE39" w14:textId="77777777" w:rsidTr="00070AA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5895B1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MOGLIANESE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73742E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- SAN GINESIO FUTSAL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3CCA1F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4 - 7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22F70F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 </w:t>
                  </w:r>
                </w:p>
              </w:tc>
            </w:tr>
            <w:tr w:rsidR="000346F7" w:rsidRPr="00C366B3" w14:paraId="10A87AEF" w14:textId="77777777" w:rsidTr="00070AA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64AE40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VAL TENNA UNITED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7DBC85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- CAPODARCO CASABIANCA C5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B60A1D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3 - 4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AEE588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 </w:t>
                  </w:r>
                </w:p>
              </w:tc>
            </w:tr>
          </w:tbl>
          <w:p w14:paraId="2A80E536" w14:textId="77777777" w:rsidR="000346F7" w:rsidRPr="00C366B3" w:rsidRDefault="000346F7" w:rsidP="00070AA2">
            <w:pPr>
              <w:rPr>
                <w:color w:val="002060"/>
              </w:rPr>
            </w:pPr>
          </w:p>
        </w:tc>
      </w:tr>
    </w:tbl>
    <w:p w14:paraId="7062F892" w14:textId="77777777" w:rsidR="000346F7" w:rsidRPr="00C366B3" w:rsidRDefault="000346F7" w:rsidP="000346F7">
      <w:pPr>
        <w:pStyle w:val="breakline"/>
        <w:rPr>
          <w:rFonts w:eastAsiaTheme="minorEastAsia"/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346F7" w:rsidRPr="00C366B3" w14:paraId="3C6B1281" w14:textId="77777777" w:rsidTr="00070AA2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0346F7" w:rsidRPr="00C366B3" w14:paraId="78E3A910" w14:textId="77777777" w:rsidTr="00070AA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E6EB75" w14:textId="77777777" w:rsidR="000346F7" w:rsidRPr="00C366B3" w:rsidRDefault="000346F7" w:rsidP="00070AA2">
                  <w:pPr>
                    <w:pStyle w:val="header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GIRONE E - 3 Giornata - A</w:t>
                  </w:r>
                </w:p>
              </w:tc>
            </w:tr>
            <w:tr w:rsidR="000346F7" w:rsidRPr="00C366B3" w14:paraId="312E8645" w14:textId="77777777" w:rsidTr="00070AA2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D9C88B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AMICI 84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EF4E8B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- RIPABERARDA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A5005C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3 - 3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0BCFC6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 </w:t>
                  </w:r>
                </w:p>
              </w:tc>
            </w:tr>
            <w:tr w:rsidR="000346F7" w:rsidRPr="00C366B3" w14:paraId="32F78872" w14:textId="77777777" w:rsidTr="00070AA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E1C667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ATLETICO ASCOLI 2000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85463E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- BOCASTRUM UNITED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E496C9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0 - 5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7963D4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 </w:t>
                  </w:r>
                </w:p>
              </w:tc>
            </w:tr>
            <w:tr w:rsidR="000346F7" w:rsidRPr="00C366B3" w14:paraId="34F7BC80" w14:textId="77777777" w:rsidTr="00070AA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3A3B61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FROG S CLUB SPORT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04DA66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- SAMBENEDETTESE CALCIO A 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3B2C95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2 - 12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2A2C70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 </w:t>
                  </w:r>
                </w:p>
              </w:tc>
            </w:tr>
            <w:tr w:rsidR="000346F7" w:rsidRPr="00C366B3" w14:paraId="658F66A2" w14:textId="77777777" w:rsidTr="00070AA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073EFD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FUTSAL L.C.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082422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- FUTSAL VIRE C5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5F1D57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2 - 5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F58F84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 </w:t>
                  </w:r>
                </w:p>
              </w:tc>
            </w:tr>
            <w:tr w:rsidR="000346F7" w:rsidRPr="00C366B3" w14:paraId="4B76CA92" w14:textId="77777777" w:rsidTr="00070AA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615115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TRIBALCIO PICENA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70729D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- DAMIANI E GATTI ASCOLI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E9BEA9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0 - 33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443A20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 </w:t>
                  </w:r>
                </w:p>
              </w:tc>
            </w:tr>
            <w:tr w:rsidR="000346F7" w:rsidRPr="00C366B3" w14:paraId="70BDD750" w14:textId="77777777" w:rsidTr="00070AA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4620ED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TRUENTIN LAMA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69EE6D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- SPORTING GROTTAMMARE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ECACA2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6 - 7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A77EF1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 </w:t>
                  </w:r>
                </w:p>
              </w:tc>
            </w:tr>
          </w:tbl>
          <w:p w14:paraId="3DFA0A54" w14:textId="77777777" w:rsidR="000346F7" w:rsidRPr="00C366B3" w:rsidRDefault="000346F7" w:rsidP="00070AA2">
            <w:pPr>
              <w:rPr>
                <w:color w:val="002060"/>
              </w:rPr>
            </w:pPr>
          </w:p>
        </w:tc>
      </w:tr>
    </w:tbl>
    <w:p w14:paraId="72B1BE78" w14:textId="77777777" w:rsidR="000346F7" w:rsidRPr="00C366B3" w:rsidRDefault="000346F7" w:rsidP="000346F7">
      <w:pPr>
        <w:pStyle w:val="breakline"/>
        <w:rPr>
          <w:rFonts w:eastAsiaTheme="minorEastAsia"/>
          <w:color w:val="002060"/>
        </w:rPr>
      </w:pPr>
    </w:p>
    <w:p w14:paraId="27E4F91B" w14:textId="77777777" w:rsidR="000346F7" w:rsidRPr="00C366B3" w:rsidRDefault="000346F7" w:rsidP="000346F7">
      <w:pPr>
        <w:pStyle w:val="breakline"/>
        <w:rPr>
          <w:color w:val="002060"/>
        </w:rPr>
      </w:pPr>
    </w:p>
    <w:p w14:paraId="16354FDC" w14:textId="77777777" w:rsidR="000346F7" w:rsidRPr="00C366B3" w:rsidRDefault="000346F7" w:rsidP="000346F7">
      <w:pPr>
        <w:pStyle w:val="titoloprinc0"/>
        <w:rPr>
          <w:color w:val="002060"/>
        </w:rPr>
      </w:pPr>
      <w:r w:rsidRPr="00C366B3">
        <w:rPr>
          <w:color w:val="002060"/>
        </w:rPr>
        <w:t>GIUDICE SPORTIVO</w:t>
      </w:r>
    </w:p>
    <w:p w14:paraId="1645769A" w14:textId="77777777" w:rsidR="000346F7" w:rsidRPr="00C366B3" w:rsidRDefault="000346F7" w:rsidP="000346F7">
      <w:pPr>
        <w:pStyle w:val="diffida"/>
        <w:rPr>
          <w:color w:val="002060"/>
        </w:rPr>
      </w:pPr>
      <w:r w:rsidRPr="00C366B3">
        <w:rPr>
          <w:color w:val="002060"/>
        </w:rPr>
        <w:t>Il Sostituto Giudice Sportivo Avv. Federica Sorrentino, nella seduta del 26/10/2022, ha adottato le decisioni che di seguito integralmente si riportano:</w:t>
      </w:r>
    </w:p>
    <w:p w14:paraId="01E3B6F5" w14:textId="77777777" w:rsidR="000346F7" w:rsidRPr="00C366B3" w:rsidRDefault="000346F7" w:rsidP="000346F7">
      <w:pPr>
        <w:pStyle w:val="titolo10"/>
        <w:rPr>
          <w:color w:val="002060"/>
        </w:rPr>
      </w:pPr>
      <w:r w:rsidRPr="00C366B3">
        <w:rPr>
          <w:color w:val="002060"/>
        </w:rPr>
        <w:t xml:space="preserve">GARE DEL 21/10/2022 </w:t>
      </w:r>
    </w:p>
    <w:p w14:paraId="17EE93A6" w14:textId="77777777" w:rsidR="000346F7" w:rsidRPr="00C366B3" w:rsidRDefault="000346F7" w:rsidP="000346F7">
      <w:pPr>
        <w:pStyle w:val="titolo7a"/>
        <w:rPr>
          <w:color w:val="002060"/>
        </w:rPr>
      </w:pPr>
      <w:r w:rsidRPr="00C366B3">
        <w:rPr>
          <w:color w:val="002060"/>
        </w:rPr>
        <w:t xml:space="preserve">PROVVEDIMENTI DISCIPLINARI </w:t>
      </w:r>
    </w:p>
    <w:p w14:paraId="36A2F517" w14:textId="77777777" w:rsidR="000346F7" w:rsidRPr="00C366B3" w:rsidRDefault="000346F7" w:rsidP="000346F7">
      <w:pPr>
        <w:pStyle w:val="titolo7b0"/>
        <w:rPr>
          <w:color w:val="002060"/>
        </w:rPr>
      </w:pPr>
      <w:r w:rsidRPr="00C366B3">
        <w:rPr>
          <w:color w:val="002060"/>
        </w:rPr>
        <w:t xml:space="preserve">In base alle risultanze degli atti ufficiali sono state deliberate le seguenti sanzioni disciplinari. </w:t>
      </w:r>
    </w:p>
    <w:p w14:paraId="24A13D29" w14:textId="77777777" w:rsidR="000346F7" w:rsidRPr="00C366B3" w:rsidRDefault="000346F7" w:rsidP="000346F7">
      <w:pPr>
        <w:pStyle w:val="titolo30"/>
        <w:rPr>
          <w:color w:val="002060"/>
        </w:rPr>
      </w:pPr>
      <w:r w:rsidRPr="00C366B3">
        <w:rPr>
          <w:color w:val="002060"/>
        </w:rPr>
        <w:t xml:space="preserve">SOCIETA' </w:t>
      </w:r>
    </w:p>
    <w:p w14:paraId="58B42483" w14:textId="77777777" w:rsidR="000346F7" w:rsidRPr="00C366B3" w:rsidRDefault="000346F7" w:rsidP="000346F7">
      <w:pPr>
        <w:pStyle w:val="titolo20"/>
        <w:rPr>
          <w:color w:val="002060"/>
        </w:rPr>
      </w:pPr>
      <w:r w:rsidRPr="00C366B3">
        <w:rPr>
          <w:color w:val="002060"/>
        </w:rPr>
        <w:t xml:space="preserve">AMMENDA </w:t>
      </w:r>
    </w:p>
    <w:p w14:paraId="11E98E88" w14:textId="77777777" w:rsidR="000346F7" w:rsidRPr="00C366B3" w:rsidRDefault="000346F7" w:rsidP="000346F7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C366B3">
        <w:rPr>
          <w:color w:val="002060"/>
        </w:rPr>
        <w:t xml:space="preserve">Euro 250,00 AMICI 84 </w:t>
      </w:r>
      <w:r w:rsidRPr="00C366B3">
        <w:rPr>
          <w:color w:val="002060"/>
        </w:rPr>
        <w:br/>
        <w:t xml:space="preserve">Per aver permesso ad un proprio sostenitore di entrare in campo, strattonare il direttore di gara prendendolo per il polso senza comunque arrecare dolore. </w:t>
      </w:r>
    </w:p>
    <w:p w14:paraId="480DC22F" w14:textId="77777777" w:rsidR="000346F7" w:rsidRPr="00C366B3" w:rsidRDefault="000346F7" w:rsidP="000346F7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C366B3">
        <w:rPr>
          <w:color w:val="002060"/>
        </w:rPr>
        <w:br/>
        <w:t xml:space="preserve">Euro 80,00 AMICI 84 </w:t>
      </w:r>
      <w:r w:rsidRPr="00C366B3">
        <w:rPr>
          <w:color w:val="002060"/>
        </w:rPr>
        <w:br/>
        <w:t xml:space="preserve">Per aver permesso ai propri sostenitori e a quelli avversari di sostare davanti agli spogliatoi al fine di denigrare i presenti. </w:t>
      </w:r>
    </w:p>
    <w:p w14:paraId="52DF698D" w14:textId="77777777" w:rsidR="000346F7" w:rsidRPr="00C366B3" w:rsidRDefault="000346F7" w:rsidP="000346F7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C366B3">
        <w:rPr>
          <w:color w:val="002060"/>
        </w:rPr>
        <w:br/>
        <w:t xml:space="preserve">Euro 60,00 RIPABERARDA </w:t>
      </w:r>
      <w:r w:rsidRPr="00C366B3">
        <w:rPr>
          <w:color w:val="002060"/>
        </w:rPr>
        <w:br/>
        <w:t xml:space="preserve">Per aver alcuni propri sostenitori sostato davanti gli spogliatoi al fine di denigrare i presenti. </w:t>
      </w:r>
    </w:p>
    <w:p w14:paraId="5FE13650" w14:textId="77777777" w:rsidR="000346F7" w:rsidRPr="00C366B3" w:rsidRDefault="000346F7" w:rsidP="000346F7">
      <w:pPr>
        <w:pStyle w:val="titolo30"/>
        <w:rPr>
          <w:color w:val="002060"/>
        </w:rPr>
      </w:pPr>
      <w:r w:rsidRPr="00C366B3">
        <w:rPr>
          <w:color w:val="002060"/>
        </w:rPr>
        <w:t xml:space="preserve">DIRIGENTI </w:t>
      </w:r>
    </w:p>
    <w:p w14:paraId="5DED9113" w14:textId="77777777" w:rsidR="000346F7" w:rsidRPr="00C366B3" w:rsidRDefault="000346F7" w:rsidP="000346F7">
      <w:pPr>
        <w:pStyle w:val="titolo20"/>
        <w:rPr>
          <w:color w:val="002060"/>
        </w:rPr>
      </w:pPr>
      <w:r w:rsidRPr="00C366B3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346F7" w:rsidRPr="00C366B3" w14:paraId="60C8AD15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362F6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ANNIBALLI GIUSEPPE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86823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(AMICI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FC86E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8E2E6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58193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</w:tr>
    </w:tbl>
    <w:p w14:paraId="0DA4DFD0" w14:textId="77777777" w:rsidR="000346F7" w:rsidRPr="00C366B3" w:rsidRDefault="000346F7" w:rsidP="000346F7">
      <w:pPr>
        <w:pStyle w:val="titolo30"/>
        <w:rPr>
          <w:rFonts w:eastAsiaTheme="minorEastAsia"/>
          <w:color w:val="002060"/>
        </w:rPr>
      </w:pPr>
      <w:r w:rsidRPr="00C366B3">
        <w:rPr>
          <w:color w:val="002060"/>
        </w:rPr>
        <w:t xml:space="preserve">ALLENATORI </w:t>
      </w:r>
    </w:p>
    <w:p w14:paraId="092AF898" w14:textId="77777777" w:rsidR="000346F7" w:rsidRPr="00C366B3" w:rsidRDefault="000346F7" w:rsidP="000346F7">
      <w:pPr>
        <w:pStyle w:val="titolo20"/>
        <w:rPr>
          <w:color w:val="002060"/>
        </w:rPr>
      </w:pPr>
      <w:r w:rsidRPr="00C366B3">
        <w:rPr>
          <w:color w:val="002060"/>
        </w:rPr>
        <w:t xml:space="preserve">SQUALIFICA FINO AL 2/11/2022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346F7" w:rsidRPr="00C366B3" w14:paraId="074329B8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FA460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MASINI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1E9D1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(PEGASO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3C2D4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618EE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73B1A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</w:tr>
    </w:tbl>
    <w:p w14:paraId="36A42015" w14:textId="77777777" w:rsidR="000346F7" w:rsidRPr="00C366B3" w:rsidRDefault="000346F7" w:rsidP="000346F7">
      <w:pPr>
        <w:pStyle w:val="diffida"/>
        <w:spacing w:before="80" w:beforeAutospacing="0" w:after="40" w:afterAutospacing="0"/>
        <w:jc w:val="left"/>
        <w:rPr>
          <w:rFonts w:eastAsiaTheme="minorEastAsia"/>
          <w:color w:val="002060"/>
        </w:rPr>
      </w:pPr>
      <w:r w:rsidRPr="00C366B3">
        <w:rPr>
          <w:color w:val="002060"/>
        </w:rPr>
        <w:lastRenderedPageBreak/>
        <w:t xml:space="preserve">per proteste nei confronti dell'Arbitro. Allontanato. </w:t>
      </w:r>
    </w:p>
    <w:p w14:paraId="516F8DDC" w14:textId="77777777" w:rsidR="000346F7" w:rsidRPr="00C366B3" w:rsidRDefault="000346F7" w:rsidP="000346F7">
      <w:pPr>
        <w:pStyle w:val="titolo20"/>
        <w:rPr>
          <w:color w:val="002060"/>
        </w:rPr>
      </w:pPr>
      <w:r w:rsidRPr="00C366B3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346F7" w:rsidRPr="00C366B3" w14:paraId="4E96B6AB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20EA8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CRESTI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925C9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(MONTECCHIO SPORT)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B794C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913F4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CAMELA MARIO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F4C16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(RIPABERARDA) </w:t>
            </w:r>
          </w:p>
        </w:tc>
      </w:tr>
    </w:tbl>
    <w:p w14:paraId="06EA8D53" w14:textId="77777777" w:rsidR="000346F7" w:rsidRPr="00C366B3" w:rsidRDefault="000346F7" w:rsidP="000346F7">
      <w:pPr>
        <w:pStyle w:val="titolo30"/>
        <w:rPr>
          <w:rFonts w:eastAsiaTheme="minorEastAsia"/>
          <w:color w:val="002060"/>
        </w:rPr>
      </w:pPr>
      <w:r w:rsidRPr="00C366B3">
        <w:rPr>
          <w:color w:val="002060"/>
        </w:rPr>
        <w:t xml:space="preserve">CALCIATORI ESPULSI </w:t>
      </w:r>
    </w:p>
    <w:p w14:paraId="6F3C5C67" w14:textId="77777777" w:rsidR="000346F7" w:rsidRPr="00C366B3" w:rsidRDefault="000346F7" w:rsidP="000346F7">
      <w:pPr>
        <w:pStyle w:val="titolo20"/>
        <w:rPr>
          <w:color w:val="002060"/>
        </w:rPr>
      </w:pPr>
      <w:r w:rsidRPr="00C366B3">
        <w:rPr>
          <w:color w:val="002060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346F7" w:rsidRPr="00C366B3" w14:paraId="184ECB14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1BE8B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BIONDI FULVIO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7E6B0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(AMICI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9C216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778CC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MARTONE VITTORIO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1E36F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(ASPIO 2005) </w:t>
            </w:r>
          </w:p>
        </w:tc>
      </w:tr>
      <w:tr w:rsidR="000346F7" w:rsidRPr="00C366B3" w14:paraId="33D89E7A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1891F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VIDALE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62F58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(CIARNIN)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32EF0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CA3A6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SEVERINI JURIJ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EF7E2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(POLISPORTIVA FUTURA A.D.) </w:t>
            </w:r>
          </w:p>
        </w:tc>
      </w:tr>
      <w:tr w:rsidR="000346F7" w:rsidRPr="00C366B3" w14:paraId="32A72B85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46E16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POGGI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00B93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(SPORTING GROTTAMMARE)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8C81D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1E5D8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CORRADETTI EMANUEL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B32C2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(TRUENTIN LAMA) </w:t>
            </w:r>
          </w:p>
        </w:tc>
      </w:tr>
      <w:tr w:rsidR="000346F7" w:rsidRPr="00C366B3" w14:paraId="2517F7AF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D6EA6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BRACCIONI CESARE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AAE46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(URBANIA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C705A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ED3A9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ABF41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</w:tr>
    </w:tbl>
    <w:p w14:paraId="2385AA99" w14:textId="77777777" w:rsidR="000346F7" w:rsidRPr="00C366B3" w:rsidRDefault="000346F7" w:rsidP="000346F7">
      <w:pPr>
        <w:pStyle w:val="titolo20"/>
        <w:rPr>
          <w:rFonts w:eastAsiaTheme="minorEastAsia"/>
          <w:color w:val="002060"/>
        </w:rPr>
      </w:pPr>
      <w:r w:rsidRPr="00C366B3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346F7" w:rsidRPr="00C366B3" w14:paraId="3FED9DC3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E87FF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BASSO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4285D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(AMATORI STESE 2007 SRL)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D52C1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C56DC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CELANI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CF7DD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(AMICI 84) </w:t>
            </w:r>
          </w:p>
        </w:tc>
      </w:tr>
      <w:tr w:rsidR="000346F7" w:rsidRPr="00C366B3" w14:paraId="031AD0E8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A0D2C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TARSI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820EE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(CIARNIN)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44364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A5A20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GOBBI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04EC7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(CIRCOLO COLLODI CALCIO 5) </w:t>
            </w:r>
          </w:p>
        </w:tc>
      </w:tr>
      <w:tr w:rsidR="000346F7" w:rsidRPr="00C366B3" w14:paraId="0FABBA1F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D18FE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GABBANELLI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49167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(FUTSAL CASTELFIDARDO)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B180C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6797A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FALCICCHIO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EED21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(PEGASO C5) </w:t>
            </w:r>
          </w:p>
        </w:tc>
      </w:tr>
      <w:tr w:rsidR="000346F7" w:rsidRPr="00C366B3" w14:paraId="2378C8E9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FF467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NARDINOCCHI DOMENICO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FF5A6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(TRUENTIN LAMA)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FC02B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BE373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18499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</w:tr>
    </w:tbl>
    <w:p w14:paraId="6BC058A0" w14:textId="77777777" w:rsidR="000346F7" w:rsidRPr="00C366B3" w:rsidRDefault="000346F7" w:rsidP="000346F7">
      <w:pPr>
        <w:pStyle w:val="titolo30"/>
        <w:rPr>
          <w:rFonts w:eastAsiaTheme="minorEastAsia"/>
          <w:color w:val="002060"/>
        </w:rPr>
      </w:pPr>
      <w:r w:rsidRPr="00C366B3">
        <w:rPr>
          <w:color w:val="002060"/>
        </w:rPr>
        <w:t xml:space="preserve">CALCIATORI NON ESPULSI </w:t>
      </w:r>
    </w:p>
    <w:p w14:paraId="4D14E4FD" w14:textId="77777777" w:rsidR="000346F7" w:rsidRPr="00C366B3" w:rsidRDefault="000346F7" w:rsidP="000346F7">
      <w:pPr>
        <w:pStyle w:val="titolo20"/>
        <w:rPr>
          <w:color w:val="002060"/>
        </w:rPr>
      </w:pPr>
      <w:r w:rsidRPr="00C366B3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346F7" w:rsidRPr="00C366B3" w14:paraId="415F99DD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1A949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CARAMANTI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8142A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(C.U.S. CAMERINO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A3D0B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481CC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MORELLI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44ECB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(MONTECCHIO SPORT) </w:t>
            </w:r>
          </w:p>
        </w:tc>
      </w:tr>
    </w:tbl>
    <w:p w14:paraId="0B9E7E24" w14:textId="77777777" w:rsidR="000346F7" w:rsidRPr="00C366B3" w:rsidRDefault="000346F7" w:rsidP="000346F7">
      <w:pPr>
        <w:pStyle w:val="titolo20"/>
        <w:rPr>
          <w:rFonts w:eastAsiaTheme="minorEastAsia"/>
          <w:color w:val="002060"/>
        </w:rPr>
      </w:pPr>
      <w:r w:rsidRPr="00C366B3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346F7" w:rsidRPr="00C366B3" w14:paraId="4A62B1A1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9F029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MAURIZI ALEX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F40DE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(MOGLIANESE)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854AC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52405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RADI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3D658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(PIANDIROSE) </w:t>
            </w:r>
          </w:p>
        </w:tc>
      </w:tr>
      <w:tr w:rsidR="000346F7" w:rsidRPr="00C366B3" w14:paraId="245D8DBE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54827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BARRACANO GIUSEPPE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DD1C4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(SPORTING GROTTAMMARE)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51EA1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4B279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F9755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</w:tr>
    </w:tbl>
    <w:p w14:paraId="34138139" w14:textId="77777777" w:rsidR="000346F7" w:rsidRPr="00C366B3" w:rsidRDefault="000346F7" w:rsidP="000346F7">
      <w:pPr>
        <w:pStyle w:val="titolo20"/>
        <w:rPr>
          <w:rFonts w:eastAsiaTheme="minorEastAsia"/>
          <w:color w:val="002060"/>
        </w:rPr>
      </w:pPr>
      <w:r w:rsidRPr="00C366B3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346F7" w:rsidRPr="00C366B3" w14:paraId="26FFBAEA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14152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MASULLO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3C9EC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(AMATORI STESE 2007 SRL)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62232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AD298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BIONDI FULVIO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E09ED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(AMICI 84) </w:t>
            </w:r>
          </w:p>
        </w:tc>
      </w:tr>
      <w:tr w:rsidR="000346F7" w:rsidRPr="00C366B3" w14:paraId="6FD0030D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2797A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ESPOSITO RAFFAELE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B0853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(ASPIO 2005)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B2B2B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41AB6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ZINGAROPOLI FLAVIANO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1AF54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(ASPIO 2005) </w:t>
            </w:r>
          </w:p>
        </w:tc>
      </w:tr>
      <w:tr w:rsidR="000346F7" w:rsidRPr="00C366B3" w14:paraId="7D131154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20C40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REGNICOLI 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CB6E9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(ATLETICO ASCOLI 2000)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1E350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A1F4B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PAGNETTI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F7908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(AUDAX CALCIO PIOBBICO) </w:t>
            </w:r>
          </w:p>
        </w:tc>
      </w:tr>
      <w:tr w:rsidR="000346F7" w:rsidRPr="00C366B3" w14:paraId="40379E4D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CB33B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FEROCE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4D80B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(BORGOROSSO TOLENTINO)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0F045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E4B7A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CAMILLUCCI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25AF1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(C.U.S. CAMERINO A.S.D.) </w:t>
            </w:r>
          </w:p>
        </w:tc>
      </w:tr>
      <w:tr w:rsidR="000346F7" w:rsidRPr="00C366B3" w14:paraId="33DB9C06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0C624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CHACON DURAN DANIEL GREGORIO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E2892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(CANTINE RIUNITE CSI)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74C8A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052BA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LAMBERTUCCI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28881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(CANTINE RIUNITE CSI) </w:t>
            </w:r>
          </w:p>
        </w:tc>
      </w:tr>
      <w:tr w:rsidR="000346F7" w:rsidRPr="00C366B3" w14:paraId="05020A89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D5FE2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SEFERI ARTURO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42271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(CANTINE RIUNITE CSI)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A0B82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87EDA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STORTINI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73827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(FERMANA FUTSAL 2022) </w:t>
            </w:r>
          </w:p>
        </w:tc>
      </w:tr>
      <w:tr w:rsidR="000346F7" w:rsidRPr="00C366B3" w14:paraId="79C8A343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ADF7E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RUO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CC7AE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(FIGHT BULLS CORRIDONIA)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52F0E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B2BEA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CAPECCI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0855A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(FUTSAL L.C.) </w:t>
            </w:r>
          </w:p>
        </w:tc>
      </w:tr>
      <w:tr w:rsidR="000346F7" w:rsidRPr="00C366B3" w14:paraId="6DB9C330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C2BD1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MARRONE BANQUEZ JORGE ARMANDO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9A8C0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(FUTSAL L.C.)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B8D97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3AA67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PLEBANI CLITO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D1560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(FUTSAL L.C.) </w:t>
            </w:r>
          </w:p>
        </w:tc>
      </w:tr>
      <w:tr w:rsidR="000346F7" w:rsidRPr="00C366B3" w14:paraId="3882884F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1F4F0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DI VENERE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E4F43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(GIOVANE ANCONA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3A064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D217B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SCARAMUCCI ALEX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A169D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(GIOVANE ANCONA CALCIO) </w:t>
            </w:r>
          </w:p>
        </w:tc>
      </w:tr>
      <w:tr w:rsidR="000346F7" w:rsidRPr="00C366B3" w14:paraId="06485DF9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42189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APPUGLIESE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72849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(GLS DORICA AN.UR)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1561C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135A1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MICCIO SERGIO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349F1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(MONTECCHIO SPORT) </w:t>
            </w:r>
          </w:p>
        </w:tc>
      </w:tr>
      <w:tr w:rsidR="000346F7" w:rsidRPr="00C366B3" w14:paraId="4B03AF4D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9CE82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IORIO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41BC8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(PEGASO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A973C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88888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EUSEPI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A7192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(PIANDIROSE) </w:t>
            </w:r>
          </w:p>
        </w:tc>
      </w:tr>
      <w:tr w:rsidR="000346F7" w:rsidRPr="00C366B3" w14:paraId="02E72A8F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8FED4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PACE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4ED66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(PIANDIROSE)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4287D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2135B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ANGELINI LUIGI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D82FE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(RIPABERARDA) </w:t>
            </w:r>
          </w:p>
        </w:tc>
      </w:tr>
      <w:tr w:rsidR="000346F7" w:rsidRPr="00C366B3" w14:paraId="6E4ADA9C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87315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GASPARRI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3E33E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(RIPABERARDA)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1A09C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B4768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LAUDADIO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F263D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(RIPABERARDA) </w:t>
            </w:r>
          </w:p>
        </w:tc>
      </w:tr>
      <w:tr w:rsidR="000346F7" w:rsidRPr="00C366B3" w14:paraId="7A5029BB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17474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BURONI SAMUELE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D61A0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(SMIRRA CITY)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72F03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3518B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LISCIANI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C17F7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(SPORTING GROTTAMMARE) </w:t>
            </w:r>
          </w:p>
        </w:tc>
      </w:tr>
      <w:tr w:rsidR="000346F7" w:rsidRPr="00C366B3" w14:paraId="58B8E01F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DE451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MAZZA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CDB27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(SPORTING GROTTAMMARE)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05E61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188B4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BRACCIONI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63695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(URBANIA CALCIO) </w:t>
            </w:r>
          </w:p>
        </w:tc>
      </w:tr>
      <w:tr w:rsidR="000346F7" w:rsidRPr="00C366B3" w14:paraId="683E5D03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AF7FA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RIDOLFI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80F2E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(URBANIA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B3DFD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5EA6E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FILIPPONI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F376E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(URBANITAS APIRO) </w:t>
            </w:r>
          </w:p>
        </w:tc>
      </w:tr>
      <w:tr w:rsidR="000346F7" w:rsidRPr="00C366B3" w14:paraId="3046D571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32511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FOSSAROLI MIRCO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1C303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(URBANITAS APIRO)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308A7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FE235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MASTROLORENZI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5E88A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(URBANITAS APIRO) </w:t>
            </w:r>
          </w:p>
        </w:tc>
      </w:tr>
      <w:tr w:rsidR="000346F7" w:rsidRPr="00C366B3" w14:paraId="6B45DCBA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72BB1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SPARAPANI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3DE65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(URBANITAS APIRO)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7B245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EB1FF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MARCHIONNI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F4E91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(VILLA CECCOLINI CALCIO) </w:t>
            </w:r>
          </w:p>
        </w:tc>
      </w:tr>
      <w:tr w:rsidR="000346F7" w:rsidRPr="00C366B3" w14:paraId="02B07B8D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1B36B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VAGNINI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D06C7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(VILLA CECCOLINI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A0AB0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8C84B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8D497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</w:tr>
    </w:tbl>
    <w:p w14:paraId="478089C4" w14:textId="77777777" w:rsidR="000346F7" w:rsidRPr="00C366B3" w:rsidRDefault="000346F7" w:rsidP="000346F7">
      <w:pPr>
        <w:pStyle w:val="titolo10"/>
        <w:rPr>
          <w:rFonts w:eastAsiaTheme="minorEastAsia"/>
          <w:color w:val="002060"/>
        </w:rPr>
      </w:pPr>
      <w:r w:rsidRPr="00C366B3">
        <w:rPr>
          <w:color w:val="002060"/>
        </w:rPr>
        <w:t xml:space="preserve">GARE DEL 22/10/2022 </w:t>
      </w:r>
    </w:p>
    <w:p w14:paraId="2932113A" w14:textId="77777777" w:rsidR="000346F7" w:rsidRPr="00C366B3" w:rsidRDefault="000346F7" w:rsidP="000346F7">
      <w:pPr>
        <w:pStyle w:val="titolo7a"/>
        <w:rPr>
          <w:color w:val="002060"/>
        </w:rPr>
      </w:pPr>
      <w:r w:rsidRPr="00C366B3">
        <w:rPr>
          <w:color w:val="002060"/>
        </w:rPr>
        <w:t xml:space="preserve">PROVVEDIMENTI DISCIPLINARI </w:t>
      </w:r>
    </w:p>
    <w:p w14:paraId="00CBB391" w14:textId="77777777" w:rsidR="000346F7" w:rsidRPr="00C366B3" w:rsidRDefault="000346F7" w:rsidP="000346F7">
      <w:pPr>
        <w:pStyle w:val="titolo7b0"/>
        <w:rPr>
          <w:color w:val="002060"/>
        </w:rPr>
      </w:pPr>
      <w:r w:rsidRPr="00C366B3">
        <w:rPr>
          <w:color w:val="002060"/>
        </w:rPr>
        <w:t xml:space="preserve">In base alle risultanze degli atti ufficiali sono state deliberate le seguenti sanzioni disciplinari. </w:t>
      </w:r>
    </w:p>
    <w:p w14:paraId="21B47ED2" w14:textId="77777777" w:rsidR="000346F7" w:rsidRPr="00C366B3" w:rsidRDefault="000346F7" w:rsidP="000346F7">
      <w:pPr>
        <w:pStyle w:val="titolo30"/>
        <w:rPr>
          <w:color w:val="002060"/>
        </w:rPr>
      </w:pPr>
      <w:r w:rsidRPr="00C366B3">
        <w:rPr>
          <w:color w:val="002060"/>
        </w:rPr>
        <w:t xml:space="preserve">SOCIETA' </w:t>
      </w:r>
    </w:p>
    <w:p w14:paraId="2471FA29" w14:textId="77777777" w:rsidR="000346F7" w:rsidRPr="00C366B3" w:rsidRDefault="000346F7" w:rsidP="000346F7">
      <w:pPr>
        <w:pStyle w:val="titolo20"/>
        <w:rPr>
          <w:color w:val="002060"/>
        </w:rPr>
      </w:pPr>
      <w:r w:rsidRPr="00C366B3">
        <w:rPr>
          <w:color w:val="002060"/>
        </w:rPr>
        <w:lastRenderedPageBreak/>
        <w:t xml:space="preserve">AMMENDA </w:t>
      </w:r>
    </w:p>
    <w:p w14:paraId="4396BAE4" w14:textId="77777777" w:rsidR="000346F7" w:rsidRPr="00C366B3" w:rsidRDefault="000346F7" w:rsidP="000346F7">
      <w:pPr>
        <w:pStyle w:val="ammenda0"/>
        <w:rPr>
          <w:color w:val="002060"/>
        </w:rPr>
      </w:pPr>
      <w:r w:rsidRPr="00C366B3">
        <w:rPr>
          <w:color w:val="002060"/>
        </w:rPr>
        <w:t xml:space="preserve">Euro 100,00 ANKON NOVA MARMI </w:t>
      </w:r>
    </w:p>
    <w:p w14:paraId="088CA3AC" w14:textId="77777777" w:rsidR="000346F7" w:rsidRPr="00C366B3" w:rsidRDefault="000346F7" w:rsidP="000346F7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C366B3">
        <w:rPr>
          <w:color w:val="002060"/>
        </w:rPr>
        <w:t>Perch</w:t>
      </w:r>
      <w:r>
        <w:rPr>
          <w:color w:val="002060"/>
        </w:rPr>
        <w:t>é</w:t>
      </w:r>
      <w:r w:rsidRPr="00C366B3">
        <w:rPr>
          <w:color w:val="002060"/>
        </w:rPr>
        <w:t xml:space="preserve"> propri tifosi, in campo avverso, al termine della gara invadevano il campo di gioco con atteggiamento minaccioso arrivando anche al contatto fisico con i calciatori di entrambe le società. </w:t>
      </w:r>
    </w:p>
    <w:p w14:paraId="166FA965" w14:textId="77777777" w:rsidR="000346F7" w:rsidRDefault="000346F7" w:rsidP="000346F7">
      <w:pPr>
        <w:pStyle w:val="diffida"/>
        <w:spacing w:before="80" w:beforeAutospacing="0" w:after="40" w:afterAutospacing="0"/>
        <w:jc w:val="left"/>
        <w:rPr>
          <w:color w:val="002060"/>
        </w:rPr>
      </w:pPr>
    </w:p>
    <w:p w14:paraId="54C24C1A" w14:textId="77777777" w:rsidR="000346F7" w:rsidRPr="00C366B3" w:rsidRDefault="000346F7" w:rsidP="000346F7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C366B3">
        <w:rPr>
          <w:color w:val="002060"/>
        </w:rPr>
        <w:t xml:space="preserve">Euro 100,00 SAN BIAGIO </w:t>
      </w:r>
      <w:r w:rsidRPr="00C366B3">
        <w:rPr>
          <w:color w:val="002060"/>
        </w:rPr>
        <w:br/>
        <w:t>Perch</w:t>
      </w:r>
      <w:r>
        <w:rPr>
          <w:color w:val="002060"/>
        </w:rPr>
        <w:t>é</w:t>
      </w:r>
      <w:r w:rsidRPr="00C366B3">
        <w:rPr>
          <w:color w:val="002060"/>
        </w:rPr>
        <w:t xml:space="preserve"> propri tifosi, in campo avverso, al termine della gara invadevano il campo di gioco con atteggiamento minaccioso arrivando anche al contatto fisico con i calciatori di entrambe le società. </w:t>
      </w:r>
    </w:p>
    <w:p w14:paraId="3CEE5511" w14:textId="77777777" w:rsidR="000346F7" w:rsidRPr="00C366B3" w:rsidRDefault="000346F7" w:rsidP="000346F7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C366B3">
        <w:rPr>
          <w:color w:val="002060"/>
        </w:rPr>
        <w:br/>
        <w:t xml:space="preserve">Euro 80,00 ATLETICO NO BORDERS </w:t>
      </w:r>
      <w:r w:rsidRPr="00C366B3">
        <w:rPr>
          <w:color w:val="002060"/>
        </w:rPr>
        <w:br/>
        <w:t xml:space="preserve">Per aver permesso ad una persona presente tra il pubblico di entrare in campo, </w:t>
      </w:r>
    </w:p>
    <w:p w14:paraId="1E423BEE" w14:textId="77777777" w:rsidR="000346F7" w:rsidRPr="00C366B3" w:rsidRDefault="000346F7" w:rsidP="000346F7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C366B3">
        <w:rPr>
          <w:color w:val="002060"/>
        </w:rPr>
        <w:br/>
        <w:t xml:space="preserve">Euro 80,00 POLISPORTIVA UROBORO </w:t>
      </w:r>
      <w:r w:rsidRPr="00C366B3">
        <w:rPr>
          <w:color w:val="002060"/>
        </w:rPr>
        <w:br/>
        <w:t>Per essere un proprio tifoso entrato in campo,</w:t>
      </w:r>
      <w:r>
        <w:rPr>
          <w:color w:val="002060"/>
        </w:rPr>
        <w:t xml:space="preserve"> </w:t>
      </w:r>
      <w:r w:rsidRPr="00C366B3">
        <w:rPr>
          <w:color w:val="002060"/>
        </w:rPr>
        <w:t xml:space="preserve">a fine gara, per andare a spintonare un giocatore della squadra locale. </w:t>
      </w:r>
    </w:p>
    <w:p w14:paraId="6E01C943" w14:textId="77777777" w:rsidR="000346F7" w:rsidRPr="00C366B3" w:rsidRDefault="000346F7" w:rsidP="000346F7">
      <w:pPr>
        <w:pStyle w:val="titolo30"/>
        <w:rPr>
          <w:color w:val="002060"/>
        </w:rPr>
      </w:pPr>
      <w:r w:rsidRPr="00C366B3">
        <w:rPr>
          <w:color w:val="002060"/>
        </w:rPr>
        <w:t xml:space="preserve">DIRIGENTI </w:t>
      </w:r>
    </w:p>
    <w:p w14:paraId="55930B32" w14:textId="77777777" w:rsidR="000346F7" w:rsidRPr="00C366B3" w:rsidRDefault="000346F7" w:rsidP="000346F7">
      <w:pPr>
        <w:pStyle w:val="titolo20"/>
        <w:rPr>
          <w:color w:val="002060"/>
        </w:rPr>
      </w:pPr>
      <w:r w:rsidRPr="00C366B3">
        <w:rPr>
          <w:color w:val="002060"/>
        </w:rPr>
        <w:t xml:space="preserve">INIBIZIONE A SVOLGERE OGNI ATTIVITA' FINO AL 9/11/2022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346F7" w:rsidRPr="00C366B3" w14:paraId="2F00A0A9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160BF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ABBRUCIATI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94238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(VALLESINA)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E5F71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0710D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DFB5C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</w:tr>
    </w:tbl>
    <w:p w14:paraId="46203BA0" w14:textId="77777777" w:rsidR="000346F7" w:rsidRPr="00C366B3" w:rsidRDefault="000346F7" w:rsidP="000346F7">
      <w:pPr>
        <w:pStyle w:val="diffida"/>
        <w:spacing w:before="80" w:beforeAutospacing="0" w:after="40" w:afterAutospacing="0"/>
        <w:jc w:val="left"/>
        <w:rPr>
          <w:rFonts w:eastAsiaTheme="minorEastAsia"/>
          <w:color w:val="002060"/>
        </w:rPr>
      </w:pPr>
      <w:r w:rsidRPr="00C366B3">
        <w:rPr>
          <w:color w:val="002060"/>
        </w:rPr>
        <w:t xml:space="preserve">Per comportamento irriguardoso nei confronti dell'arbitro. </w:t>
      </w:r>
    </w:p>
    <w:p w14:paraId="5D9C46DC" w14:textId="77777777" w:rsidR="000346F7" w:rsidRPr="00C366B3" w:rsidRDefault="000346F7" w:rsidP="000346F7">
      <w:pPr>
        <w:pStyle w:val="titolo20"/>
        <w:rPr>
          <w:color w:val="002060"/>
        </w:rPr>
      </w:pPr>
      <w:r w:rsidRPr="00C366B3">
        <w:rPr>
          <w:color w:val="002060"/>
        </w:rPr>
        <w:t xml:space="preserve">INIBIZIONE A SVOLGERE OGNI ATTIVITA' FINO AL 2/11/2022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346F7" w:rsidRPr="00C366B3" w14:paraId="65084A66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748AD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AURNIA GIUSEPPE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BFE1F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(ANKON NOVA MARMI)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0CCF8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41A8A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AEECF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</w:tr>
    </w:tbl>
    <w:p w14:paraId="0A1B04AC" w14:textId="77777777" w:rsidR="000346F7" w:rsidRPr="00C366B3" w:rsidRDefault="000346F7" w:rsidP="000346F7">
      <w:pPr>
        <w:pStyle w:val="diffida"/>
        <w:spacing w:before="80" w:beforeAutospacing="0" w:after="40" w:afterAutospacing="0"/>
        <w:jc w:val="left"/>
        <w:rPr>
          <w:rFonts w:eastAsiaTheme="minorEastAsia"/>
          <w:color w:val="002060"/>
        </w:rPr>
      </w:pPr>
      <w:r w:rsidRPr="00C366B3">
        <w:rPr>
          <w:color w:val="002060"/>
        </w:rPr>
        <w:t xml:space="preserve">Per proteste nei confronti dell'arbitro. allontanato. </w:t>
      </w:r>
    </w:p>
    <w:p w14:paraId="498EF740" w14:textId="77777777" w:rsidR="000346F7" w:rsidRPr="00C366B3" w:rsidRDefault="000346F7" w:rsidP="000346F7">
      <w:pPr>
        <w:pStyle w:val="titolo20"/>
        <w:rPr>
          <w:color w:val="002060"/>
        </w:rPr>
      </w:pPr>
      <w:r w:rsidRPr="00C366B3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346F7" w:rsidRPr="00C366B3" w14:paraId="42FB386C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03802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CASAGRANDE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14B77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(VALLESINA)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8EA8D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AE04A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B5226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</w:tr>
    </w:tbl>
    <w:p w14:paraId="3AB05F0D" w14:textId="77777777" w:rsidR="000346F7" w:rsidRPr="00C366B3" w:rsidRDefault="000346F7" w:rsidP="000346F7">
      <w:pPr>
        <w:pStyle w:val="titolo20"/>
        <w:rPr>
          <w:rFonts w:eastAsiaTheme="minorEastAsia"/>
          <w:color w:val="002060"/>
        </w:rPr>
      </w:pPr>
      <w:r w:rsidRPr="00C366B3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346F7" w:rsidRPr="00C366B3" w14:paraId="4D9AAEEE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B4B12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LODDO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BA0BE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(ANKON NOVA MARMI)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2837F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B7D3F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AMARILLI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0B91E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(SANTA MARIA NUOVA A.S.D.) </w:t>
            </w:r>
          </w:p>
        </w:tc>
      </w:tr>
    </w:tbl>
    <w:p w14:paraId="4235C40A" w14:textId="77777777" w:rsidR="000346F7" w:rsidRPr="00C366B3" w:rsidRDefault="000346F7" w:rsidP="000346F7">
      <w:pPr>
        <w:pStyle w:val="titolo30"/>
        <w:rPr>
          <w:rFonts w:eastAsiaTheme="minorEastAsia"/>
          <w:color w:val="002060"/>
        </w:rPr>
      </w:pPr>
      <w:r w:rsidRPr="00C366B3">
        <w:rPr>
          <w:color w:val="002060"/>
        </w:rPr>
        <w:t xml:space="preserve">ALLENATORI </w:t>
      </w:r>
    </w:p>
    <w:p w14:paraId="23AE9CD6" w14:textId="77777777" w:rsidR="000346F7" w:rsidRPr="00C366B3" w:rsidRDefault="000346F7" w:rsidP="000346F7">
      <w:pPr>
        <w:pStyle w:val="titolo20"/>
        <w:rPr>
          <w:color w:val="002060"/>
        </w:rPr>
      </w:pPr>
      <w:r w:rsidRPr="00C366B3">
        <w:rPr>
          <w:color w:val="002060"/>
        </w:rPr>
        <w:t xml:space="preserve">SQUALIFICA FINO AL 2/11/2022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346F7" w:rsidRPr="00C366B3" w14:paraId="6B2B1305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3721D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CARLUCCI MIRCO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DC176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(ATLETICO NO BORDERS)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3C0AE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3B3F2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B117F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</w:tr>
    </w:tbl>
    <w:p w14:paraId="6E859782" w14:textId="77777777" w:rsidR="000346F7" w:rsidRPr="00C366B3" w:rsidRDefault="000346F7" w:rsidP="000346F7">
      <w:pPr>
        <w:pStyle w:val="diffida"/>
        <w:spacing w:before="80" w:beforeAutospacing="0" w:after="40" w:afterAutospacing="0"/>
        <w:jc w:val="left"/>
        <w:rPr>
          <w:rFonts w:eastAsiaTheme="minorEastAsia"/>
          <w:color w:val="002060"/>
        </w:rPr>
      </w:pPr>
      <w:r w:rsidRPr="00C366B3">
        <w:rPr>
          <w:color w:val="002060"/>
        </w:rPr>
        <w:t xml:space="preserve">Per proteste nei confronti dell'arbitro. Allontanato.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346F7" w:rsidRPr="00C366B3" w14:paraId="5106DF21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23743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CAMONI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EC182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(CASTELRAIMONDO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26C99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CF14B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17735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</w:tr>
    </w:tbl>
    <w:p w14:paraId="0FAADBA5" w14:textId="77777777" w:rsidR="000346F7" w:rsidRPr="00C366B3" w:rsidRDefault="000346F7" w:rsidP="000346F7">
      <w:pPr>
        <w:pStyle w:val="diffida"/>
        <w:spacing w:before="80" w:beforeAutospacing="0" w:after="40" w:afterAutospacing="0"/>
        <w:jc w:val="left"/>
        <w:rPr>
          <w:rFonts w:eastAsiaTheme="minorEastAsia"/>
          <w:color w:val="002060"/>
        </w:rPr>
      </w:pPr>
      <w:r w:rsidRPr="00C366B3">
        <w:rPr>
          <w:color w:val="002060"/>
        </w:rPr>
        <w:t xml:space="preserve">Per somma di ammonizioni. </w:t>
      </w:r>
    </w:p>
    <w:p w14:paraId="28B8F693" w14:textId="77777777" w:rsidR="000346F7" w:rsidRPr="00C366B3" w:rsidRDefault="000346F7" w:rsidP="000346F7">
      <w:pPr>
        <w:pStyle w:val="titolo20"/>
        <w:rPr>
          <w:color w:val="002060"/>
        </w:rPr>
      </w:pPr>
      <w:r w:rsidRPr="00C366B3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346F7" w:rsidRPr="00C366B3" w14:paraId="5A3F12A5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830A1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PIERINI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E786A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E51E0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7D046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LORENZINI GABRIELE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DD55D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(SAN BIAGIO) </w:t>
            </w:r>
          </w:p>
        </w:tc>
      </w:tr>
    </w:tbl>
    <w:p w14:paraId="40BB372E" w14:textId="77777777" w:rsidR="000346F7" w:rsidRPr="00C366B3" w:rsidRDefault="000346F7" w:rsidP="000346F7">
      <w:pPr>
        <w:pStyle w:val="titolo30"/>
        <w:rPr>
          <w:rFonts w:eastAsiaTheme="minorEastAsia"/>
          <w:color w:val="002060"/>
        </w:rPr>
      </w:pPr>
      <w:r w:rsidRPr="00C366B3">
        <w:rPr>
          <w:color w:val="002060"/>
        </w:rPr>
        <w:t xml:space="preserve">CALCIATORI ESPULSI </w:t>
      </w:r>
    </w:p>
    <w:p w14:paraId="6940C77C" w14:textId="77777777" w:rsidR="000346F7" w:rsidRPr="00C366B3" w:rsidRDefault="000346F7" w:rsidP="000346F7">
      <w:pPr>
        <w:pStyle w:val="titolo20"/>
        <w:rPr>
          <w:color w:val="002060"/>
        </w:rPr>
      </w:pPr>
      <w:r w:rsidRPr="00C366B3">
        <w:rPr>
          <w:color w:val="002060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346F7" w:rsidRPr="00C366B3" w14:paraId="3C88A3F3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1CFD6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ANGELI TEMPERONI LORIS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F453F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(ANKON NOVA MARMI)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04924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2E051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44F07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</w:tr>
    </w:tbl>
    <w:p w14:paraId="61066409" w14:textId="77777777" w:rsidR="000346F7" w:rsidRPr="00C366B3" w:rsidRDefault="000346F7" w:rsidP="000346F7">
      <w:pPr>
        <w:pStyle w:val="titolo20"/>
        <w:rPr>
          <w:rFonts w:eastAsiaTheme="minorEastAsia"/>
          <w:color w:val="002060"/>
        </w:rPr>
      </w:pPr>
      <w:r w:rsidRPr="00C366B3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346F7" w:rsidRPr="00C366B3" w14:paraId="331C3E9B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8A767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MONZIONE CARMINE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AF71C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(ANKON NOVA MARMI)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694BC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4C68A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SABATINI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17899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(ANKON NOVA MARMI) </w:t>
            </w:r>
          </w:p>
        </w:tc>
      </w:tr>
      <w:tr w:rsidR="000346F7" w:rsidRPr="00C366B3" w14:paraId="44BB5624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A7C8D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lastRenderedPageBreak/>
              <w:t>BIANCONI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90890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(ATLETICO NO BORDERS)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A3FE7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22E40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D AMICO SEBASTIANO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522F7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(SAN BIAGIO) </w:t>
            </w:r>
          </w:p>
        </w:tc>
      </w:tr>
      <w:tr w:rsidR="000346F7" w:rsidRPr="00C366B3" w14:paraId="2794976E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47905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NARDINI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39BC5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(SPECIAL ONE SPORTING CLUB)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B9E12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BF9A6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5185E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</w:tr>
    </w:tbl>
    <w:p w14:paraId="0A82232B" w14:textId="77777777" w:rsidR="000346F7" w:rsidRPr="00C366B3" w:rsidRDefault="000346F7" w:rsidP="000346F7">
      <w:pPr>
        <w:pStyle w:val="titolo30"/>
        <w:rPr>
          <w:rFonts w:eastAsiaTheme="minorEastAsia"/>
          <w:color w:val="002060"/>
        </w:rPr>
      </w:pPr>
      <w:r w:rsidRPr="00C366B3">
        <w:rPr>
          <w:color w:val="002060"/>
        </w:rPr>
        <w:t xml:space="preserve">CALCIATORI NON ESPULSI </w:t>
      </w:r>
    </w:p>
    <w:p w14:paraId="3D8BD1AF" w14:textId="77777777" w:rsidR="000346F7" w:rsidRPr="00C366B3" w:rsidRDefault="000346F7" w:rsidP="000346F7">
      <w:pPr>
        <w:pStyle w:val="titolo20"/>
        <w:rPr>
          <w:color w:val="002060"/>
        </w:rPr>
      </w:pPr>
      <w:r w:rsidRPr="00C366B3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346F7" w:rsidRPr="00C366B3" w14:paraId="4208814B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7EEBB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VICARI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E52B3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(CDC 2018)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783E8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C1DD1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0C028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</w:tr>
    </w:tbl>
    <w:p w14:paraId="5B54EE04" w14:textId="77777777" w:rsidR="000346F7" w:rsidRPr="00C366B3" w:rsidRDefault="000346F7" w:rsidP="000346F7">
      <w:pPr>
        <w:pStyle w:val="titolo20"/>
        <w:rPr>
          <w:rFonts w:eastAsiaTheme="minorEastAsia"/>
          <w:color w:val="002060"/>
        </w:rPr>
      </w:pPr>
      <w:r w:rsidRPr="00C366B3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346F7" w:rsidRPr="00C366B3" w14:paraId="034DF1E3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BEC23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CENTAMORE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EEF00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3CF9C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049C5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COSTANTINI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AE9F3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(ANGELI) </w:t>
            </w:r>
          </w:p>
        </w:tc>
      </w:tr>
      <w:tr w:rsidR="000346F7" w:rsidRPr="00C366B3" w14:paraId="056D2C80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54670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MARINI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C20A3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(CASTELRAIMONDO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CF7E9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F98A9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MIRA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05E45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(CASTELRAIMONDO CALCIO A 5) </w:t>
            </w:r>
          </w:p>
        </w:tc>
      </w:tr>
      <w:tr w:rsidR="000346F7" w:rsidRPr="00C366B3" w14:paraId="70C42D7A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0DD27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PROCACCINI FIORENZO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0F2EA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(CASTELRAIMONDO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3DB5E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36F40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RICCI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FDCBE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(CASTELRAIMONDO CALCIO A 5) </w:t>
            </w:r>
          </w:p>
        </w:tc>
      </w:tr>
      <w:tr w:rsidR="000346F7" w:rsidRPr="00C366B3" w14:paraId="695546BB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193F6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PRIORI GABRIELE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61AEA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(CDC 2018)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32E9F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0324D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BARDELLA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671B7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(FRASASSI C5) </w:t>
            </w:r>
          </w:p>
        </w:tc>
      </w:tr>
      <w:tr w:rsidR="000346F7" w:rsidRPr="00C366B3" w14:paraId="65BF5778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76F32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BIANCINI SAMUEL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17CEB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(POLISPORTIVA UROBORO)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24693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A2AFA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DEL BIANCO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F8DC9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(SANTA MARIA NUOVA A.S.D.) </w:t>
            </w:r>
          </w:p>
        </w:tc>
      </w:tr>
      <w:tr w:rsidR="000346F7" w:rsidRPr="00C366B3" w14:paraId="4E64C58F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B95BE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BARBIERI FRANCESCO CARME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CA398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(VIRTUS TEAM SOC.COOP.)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CC495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E2ABE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AB815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</w:tr>
    </w:tbl>
    <w:p w14:paraId="0AFBE72E" w14:textId="77777777" w:rsidR="000346F7" w:rsidRPr="00C366B3" w:rsidRDefault="000346F7" w:rsidP="000346F7">
      <w:pPr>
        <w:pStyle w:val="titolo20"/>
        <w:rPr>
          <w:rFonts w:eastAsiaTheme="minorEastAsia"/>
          <w:color w:val="002060"/>
        </w:rPr>
      </w:pPr>
      <w:r w:rsidRPr="00C366B3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346F7" w:rsidRPr="00C366B3" w14:paraId="4A5DC1D5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07638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BRACACCINI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4507C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06E8D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DF854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CERIONI GABRIELE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C97F0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(ANGELI) </w:t>
            </w:r>
          </w:p>
        </w:tc>
      </w:tr>
      <w:tr w:rsidR="000346F7" w:rsidRPr="00C366B3" w14:paraId="66F7F1E0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1D496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SEVERINI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5278E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B3ABE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961CA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UNCINI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96943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(ANGELI) </w:t>
            </w:r>
          </w:p>
        </w:tc>
      </w:tr>
      <w:tr w:rsidR="000346F7" w:rsidRPr="00C366B3" w14:paraId="20D3648D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7039B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ANGELI TEMPERONI LORIS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22262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(ANKON NOVA MARMI)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DD19B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F1681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BATTISTONI GIANMARIA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F1B9E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(ATLETICO NO BORDERS) </w:t>
            </w:r>
          </w:p>
        </w:tc>
      </w:tr>
      <w:tr w:rsidR="000346F7" w:rsidRPr="00C366B3" w14:paraId="42FDAB77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53B21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BENSELLAM ISSAM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A4CE2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(FFJ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46984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0F10E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ELMAZI REMZI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C628E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(FFJ CALCIO A 5) </w:t>
            </w:r>
          </w:p>
        </w:tc>
      </w:tr>
      <w:tr w:rsidR="000346F7" w:rsidRPr="00C366B3" w14:paraId="20866EE2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7D1D2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CALUSSI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913BE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(FRASASSI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7518A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FFC2A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CARMENATI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9B9B8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(FRASASSI C5) </w:t>
            </w:r>
          </w:p>
        </w:tc>
      </w:tr>
      <w:tr w:rsidR="000346F7" w:rsidRPr="00C366B3" w14:paraId="374D199D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89FED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COLONNA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C4068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(POLISPORTIVA UROBORO)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FB28A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15364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PEDICA GIULIO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8F572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(POLISPORTIVA UROBORO) </w:t>
            </w:r>
          </w:p>
        </w:tc>
      </w:tr>
      <w:tr w:rsidR="000346F7" w:rsidRPr="00C366B3" w14:paraId="6074E6C2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C77F9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D AMICO SEBASTIANO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3606D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(SAN BIAGIO)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70EB1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B4EA7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AJELLO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538E9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(SANTA MARIA NUOVA A.S.D.) </w:t>
            </w:r>
          </w:p>
        </w:tc>
      </w:tr>
      <w:tr w:rsidR="000346F7" w:rsidRPr="00C366B3" w14:paraId="1A56E876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58F71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MAMMOLI ROCCO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CF103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(SANTA MARIA NUOVA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6EFCF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AAB5F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AGUZZI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D26D1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(SPECIAL ONE SPORTING CLUB) </w:t>
            </w:r>
          </w:p>
        </w:tc>
      </w:tr>
      <w:tr w:rsidR="000346F7" w:rsidRPr="00C366B3" w14:paraId="4C5B48B5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0A3C1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MONTI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6CF05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(SPECIAL ONE SPORTING CLUB)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0DD96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1BD7A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CECCHINI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EC012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(VADO C5) </w:t>
            </w:r>
          </w:p>
        </w:tc>
      </w:tr>
      <w:tr w:rsidR="000346F7" w:rsidRPr="00C366B3" w14:paraId="287EF00B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11D3F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SCAGLIONI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BDD63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(VADO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92790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F77E2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BOSI MASSIMILIANO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6F843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(VALLESINA) </w:t>
            </w:r>
          </w:p>
        </w:tc>
      </w:tr>
      <w:tr w:rsidR="000346F7" w:rsidRPr="00C366B3" w14:paraId="15E36FB9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B9756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MARASCA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980B5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(VALLESINA)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B57A7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E687B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ADCBF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</w:tr>
    </w:tbl>
    <w:p w14:paraId="5141B8A4" w14:textId="77777777" w:rsidR="000346F7" w:rsidRDefault="000346F7" w:rsidP="000346F7">
      <w:pPr>
        <w:pStyle w:val="breakline"/>
        <w:rPr>
          <w:color w:val="002060"/>
        </w:rPr>
      </w:pPr>
    </w:p>
    <w:p w14:paraId="61553A67" w14:textId="77777777" w:rsidR="000346F7" w:rsidRPr="000E0A70" w:rsidRDefault="000346F7" w:rsidP="000346F7">
      <w:pPr>
        <w:ind w:left="4956"/>
        <w:rPr>
          <w:rFonts w:ascii="Arial" w:hAnsi="Arial" w:cs="Arial"/>
          <w:noProof/>
          <w:color w:val="002060"/>
          <w:sz w:val="22"/>
          <w:szCs w:val="22"/>
        </w:rPr>
      </w:pPr>
      <w:r w:rsidRPr="000E0A70">
        <w:rPr>
          <w:rFonts w:ascii="Arial" w:hAnsi="Arial" w:cs="Arial"/>
          <w:noProof/>
          <w:color w:val="002060"/>
          <w:sz w:val="22"/>
          <w:szCs w:val="22"/>
        </w:rPr>
        <w:t>F.to IL SOSTITUTO GIUDICE SPORTIVO      </w:t>
      </w:r>
    </w:p>
    <w:p w14:paraId="1DAE5E8E" w14:textId="77777777" w:rsidR="000346F7" w:rsidRPr="000E0A70" w:rsidRDefault="000346F7" w:rsidP="000346F7">
      <w:pPr>
        <w:pStyle w:val="breakline"/>
        <w:rPr>
          <w:rFonts w:ascii="Arial" w:hAnsi="Arial" w:cs="Arial"/>
          <w:noProof/>
          <w:color w:val="002060"/>
          <w:sz w:val="22"/>
          <w:szCs w:val="22"/>
        </w:rPr>
      </w:pPr>
      <w:r w:rsidRPr="000E0A70">
        <w:rPr>
          <w:rFonts w:ascii="Arial" w:hAnsi="Arial" w:cs="Arial"/>
          <w:noProof/>
          <w:color w:val="002060"/>
          <w:sz w:val="22"/>
          <w:szCs w:val="22"/>
        </w:rPr>
        <w:t xml:space="preserve"> </w:t>
      </w:r>
      <w:r w:rsidRPr="000E0A70">
        <w:rPr>
          <w:rFonts w:ascii="Arial" w:hAnsi="Arial" w:cs="Arial"/>
          <w:noProof/>
          <w:color w:val="002060"/>
          <w:sz w:val="22"/>
          <w:szCs w:val="22"/>
        </w:rPr>
        <w:tab/>
      </w:r>
      <w:r w:rsidRPr="000E0A70">
        <w:rPr>
          <w:rFonts w:ascii="Arial" w:hAnsi="Arial" w:cs="Arial"/>
          <w:noProof/>
          <w:color w:val="002060"/>
          <w:sz w:val="22"/>
          <w:szCs w:val="22"/>
        </w:rPr>
        <w:tab/>
      </w:r>
      <w:r w:rsidRPr="000E0A70">
        <w:rPr>
          <w:rFonts w:ascii="Arial" w:hAnsi="Arial" w:cs="Arial"/>
          <w:noProof/>
          <w:color w:val="002060"/>
          <w:sz w:val="22"/>
          <w:szCs w:val="22"/>
        </w:rPr>
        <w:tab/>
      </w:r>
      <w:r w:rsidRPr="000E0A70">
        <w:rPr>
          <w:rFonts w:ascii="Arial" w:hAnsi="Arial" w:cs="Arial"/>
          <w:noProof/>
          <w:color w:val="002060"/>
          <w:sz w:val="22"/>
          <w:szCs w:val="22"/>
        </w:rPr>
        <w:tab/>
      </w:r>
      <w:r w:rsidRPr="000E0A70">
        <w:rPr>
          <w:rFonts w:ascii="Arial" w:hAnsi="Arial" w:cs="Arial"/>
          <w:noProof/>
          <w:color w:val="002060"/>
          <w:sz w:val="22"/>
          <w:szCs w:val="22"/>
        </w:rPr>
        <w:tab/>
      </w:r>
      <w:r w:rsidRPr="000E0A70">
        <w:rPr>
          <w:rFonts w:ascii="Arial" w:hAnsi="Arial" w:cs="Arial"/>
          <w:noProof/>
          <w:color w:val="002060"/>
          <w:sz w:val="22"/>
          <w:szCs w:val="22"/>
        </w:rPr>
        <w:tab/>
        <w:t xml:space="preserve">   </w:t>
      </w:r>
      <w:r w:rsidRPr="000E0A70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Federica Sorrentino</w:t>
      </w:r>
    </w:p>
    <w:p w14:paraId="456E3EF5" w14:textId="77777777" w:rsidR="000346F7" w:rsidRPr="00C366B3" w:rsidRDefault="000346F7" w:rsidP="000346F7">
      <w:pPr>
        <w:pStyle w:val="breakline"/>
        <w:rPr>
          <w:rFonts w:eastAsiaTheme="minorEastAsia"/>
          <w:color w:val="002060"/>
        </w:rPr>
      </w:pPr>
    </w:p>
    <w:p w14:paraId="317220E2" w14:textId="77777777" w:rsidR="000346F7" w:rsidRPr="00C366B3" w:rsidRDefault="000346F7" w:rsidP="000346F7">
      <w:pPr>
        <w:pStyle w:val="titoloprinc0"/>
        <w:rPr>
          <w:color w:val="002060"/>
        </w:rPr>
      </w:pPr>
      <w:r w:rsidRPr="00C366B3">
        <w:rPr>
          <w:color w:val="002060"/>
        </w:rPr>
        <w:t>CLASSIFICA</w:t>
      </w:r>
    </w:p>
    <w:p w14:paraId="02645CD1" w14:textId="77777777" w:rsidR="000346F7" w:rsidRPr="00C366B3" w:rsidRDefault="000346F7" w:rsidP="000346F7">
      <w:pPr>
        <w:pStyle w:val="breakline"/>
        <w:rPr>
          <w:color w:val="002060"/>
        </w:rPr>
      </w:pPr>
    </w:p>
    <w:p w14:paraId="5F4961D1" w14:textId="77777777" w:rsidR="000346F7" w:rsidRPr="00C366B3" w:rsidRDefault="000346F7" w:rsidP="000346F7">
      <w:pPr>
        <w:pStyle w:val="breakline"/>
        <w:rPr>
          <w:color w:val="002060"/>
        </w:rPr>
      </w:pPr>
    </w:p>
    <w:p w14:paraId="1D3A68FF" w14:textId="77777777" w:rsidR="000346F7" w:rsidRPr="00C366B3" w:rsidRDefault="000346F7" w:rsidP="000346F7">
      <w:pPr>
        <w:pStyle w:val="sottotitolocampionato10"/>
        <w:rPr>
          <w:color w:val="002060"/>
        </w:rPr>
      </w:pPr>
      <w:r w:rsidRPr="00C366B3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346F7" w:rsidRPr="00C366B3" w14:paraId="719AB497" w14:textId="77777777" w:rsidTr="00070AA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AAF7D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B38BC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C5478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16711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BF176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B0020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0B7AD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3187B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ED5BC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A9033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PE</w:t>
            </w:r>
          </w:p>
        </w:tc>
      </w:tr>
      <w:tr w:rsidR="000346F7" w:rsidRPr="00C366B3" w14:paraId="40BD6E98" w14:textId="77777777" w:rsidTr="00070AA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EEA4F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ACQUALAGNA CALCIO C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FB07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0AD6E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A086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2825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FDCD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6E5C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A422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804B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8DB3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1AE9AE03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892DD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CIARNIN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6F35E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310C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75B8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F99C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B6B5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0DE3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9AB1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5534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9381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3C518124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572E6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VILLA CECCOLINI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591C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78B2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1AED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DEC0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5055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B906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0CF63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0D35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9A52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4AA2DB2A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40FEE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SMIRRA CITY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3ECB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DC8E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03ED3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6EB63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0FA6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3E9A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8C05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83E7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17283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28F90018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EB059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VADO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03B3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CBAF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D9DF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16CA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2171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D823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920D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CCB8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9504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6C657751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565D1" w14:textId="77777777" w:rsidR="000346F7" w:rsidRPr="00C366B3" w:rsidRDefault="000346F7" w:rsidP="00070AA2">
            <w:pPr>
              <w:pStyle w:val="rowtabella0"/>
              <w:rPr>
                <w:color w:val="002060"/>
                <w:lang w:val="en-US"/>
              </w:rPr>
            </w:pPr>
            <w:r w:rsidRPr="00C366B3">
              <w:rPr>
                <w:color w:val="002060"/>
                <w:lang w:val="en-US"/>
              </w:rPr>
              <w:t>A.S.D. SPECIAL ONE SPORTING CLUB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00B1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6FCE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1DC13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4A5C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8E48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457C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8385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76E8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7041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582D76DA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F53C4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PIANDIROSE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D4B0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57BE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E434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7BAC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5692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F65C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0DCD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3D6A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E9C43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2C79C0A8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57218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URBANIA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6E7F3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D17F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D2B8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BE13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BC88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8E32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FD9B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F128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6738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15F4C3B2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0A7A0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MONTECCHIO SPORT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B979E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450D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EADD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FC123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11FC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BDFE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9112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50C5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8594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4F8E4FD3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4362A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FRASASSI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ED36E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20B8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25CA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9DF5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AEB6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652A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D578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4FE0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381F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3A89C644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94319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AUDAX CALCIO PIOBBICO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FC9B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A045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634EE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983C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2145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2D7F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33B4E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6D16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BA9B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64E0C19F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7E5CF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FFJ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81E8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6E85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C5B9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3D31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58AD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B6AF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4377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FA12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50F8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</w:tbl>
    <w:p w14:paraId="1D70D0F9" w14:textId="77777777" w:rsidR="000346F7" w:rsidRPr="00C366B3" w:rsidRDefault="000346F7" w:rsidP="000346F7">
      <w:pPr>
        <w:pStyle w:val="breakline"/>
        <w:rPr>
          <w:rFonts w:eastAsiaTheme="minorEastAsia"/>
          <w:color w:val="002060"/>
        </w:rPr>
      </w:pPr>
    </w:p>
    <w:p w14:paraId="0C0D9CA1" w14:textId="77777777" w:rsidR="000346F7" w:rsidRPr="00C366B3" w:rsidRDefault="000346F7" w:rsidP="000346F7">
      <w:pPr>
        <w:pStyle w:val="breakline"/>
        <w:rPr>
          <w:color w:val="002060"/>
        </w:rPr>
      </w:pPr>
    </w:p>
    <w:p w14:paraId="013E7A80" w14:textId="77777777" w:rsidR="000346F7" w:rsidRPr="00C366B3" w:rsidRDefault="000346F7" w:rsidP="000346F7">
      <w:pPr>
        <w:pStyle w:val="sottotitolocampionato10"/>
        <w:rPr>
          <w:color w:val="002060"/>
        </w:rPr>
      </w:pPr>
      <w:r w:rsidRPr="00C366B3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346F7" w:rsidRPr="00C366B3" w14:paraId="61181DF5" w14:textId="77777777" w:rsidTr="00070AA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E21D8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52ECA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0E016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18AA1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005C6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A5B1D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64DBC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11C36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40136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F33EE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PE</w:t>
            </w:r>
          </w:p>
        </w:tc>
      </w:tr>
      <w:tr w:rsidR="000346F7" w:rsidRPr="00C366B3" w14:paraId="5DDC8013" w14:textId="77777777" w:rsidTr="00070AA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21A70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MMSA GIOVANE AURORA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D441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A9EB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8BE2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4DEC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339A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6BE5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FE15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3F3F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2F0C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29AA04D5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A3B21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CDC 2018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B663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CFDF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77FC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D3AE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A5CD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81CD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7263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107B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27A4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13F6A8D3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82FB3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URBANITAS APIRO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ADB7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149CE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92FD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C1F7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F2CF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BA27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4A0A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4C07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8C19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185C62CC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775A0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POL. SANTA MARIA NUOVA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86633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57BB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8A08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354F3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EDC7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DD56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054B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DCB5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E959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6D4CACE7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6E967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ATLETICO NO BORDERS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4DE3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E0753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BD41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4678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3579E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5122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54BA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3894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6335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55FE8ACE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21686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lastRenderedPageBreak/>
              <w:t>A.S. CASTELRAIMONDO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6EF3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3F75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4565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2097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3339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E00C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036C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2F08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30CC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5128E565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FF07B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POLISPORTIVA UROBORO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96AE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655E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9D3F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6415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4811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91FD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6E50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C1AC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CF03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244B7907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524FE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POL. FIUMINATA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8E64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7595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AF16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C39A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DE80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B65A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897D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5952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6E92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0023B57B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EBEAE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VALLESINA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621C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BBAC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8F6C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0EB2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9A7A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1C13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ECF2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EA38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5268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0F68C7A4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5D824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A.F.C. ANGELI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1E09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16D9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66CA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26BD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F69E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F6EA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405E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372F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D635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07E64E44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F998C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C.U.S. CAMERINO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267D3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5ECE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F5A3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52EE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5007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10B4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9DE6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535A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86923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78C7AC46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5456B" w14:textId="77777777" w:rsidR="000346F7" w:rsidRPr="00C366B3" w:rsidRDefault="000346F7" w:rsidP="00070AA2">
            <w:pPr>
              <w:pStyle w:val="rowtabella0"/>
              <w:rPr>
                <w:color w:val="002060"/>
                <w:lang w:val="en-US"/>
              </w:rPr>
            </w:pPr>
            <w:r w:rsidRPr="00C366B3">
              <w:rPr>
                <w:color w:val="002060"/>
                <w:lang w:val="en-US"/>
              </w:rPr>
              <w:t>C.S.D. VIRTUS TEAM SOC.COOP.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4F4F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73C9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C4CE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F819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BCD8E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9ADE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177A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7D12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09C43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</w:tbl>
    <w:p w14:paraId="1F28F5E3" w14:textId="77777777" w:rsidR="000346F7" w:rsidRPr="00C366B3" w:rsidRDefault="000346F7" w:rsidP="000346F7">
      <w:pPr>
        <w:pStyle w:val="breakline"/>
        <w:rPr>
          <w:rFonts w:eastAsiaTheme="minorEastAsia"/>
          <w:color w:val="002060"/>
        </w:rPr>
      </w:pPr>
    </w:p>
    <w:p w14:paraId="016DD412" w14:textId="77777777" w:rsidR="000346F7" w:rsidRPr="00C366B3" w:rsidRDefault="000346F7" w:rsidP="000346F7">
      <w:pPr>
        <w:pStyle w:val="breakline"/>
        <w:rPr>
          <w:color w:val="002060"/>
        </w:rPr>
      </w:pPr>
    </w:p>
    <w:p w14:paraId="6D6D5867" w14:textId="77777777" w:rsidR="000346F7" w:rsidRPr="00C366B3" w:rsidRDefault="000346F7" w:rsidP="000346F7">
      <w:pPr>
        <w:pStyle w:val="sottotitolocampionato10"/>
        <w:rPr>
          <w:color w:val="002060"/>
        </w:rPr>
      </w:pPr>
      <w:r w:rsidRPr="00C366B3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346F7" w:rsidRPr="00C366B3" w14:paraId="2AB3C819" w14:textId="77777777" w:rsidTr="00070AA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56B85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A9552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F59FD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BE14D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F2F20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FB2EC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FC879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AA166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E9EEC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3878C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PE</w:t>
            </w:r>
          </w:p>
        </w:tc>
      </w:tr>
      <w:tr w:rsidR="000346F7" w:rsidRPr="00C366B3" w14:paraId="5EED726E" w14:textId="77777777" w:rsidTr="00070AA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03070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CIRCOLO COLLODI CALCIO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F0BD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6C23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5F39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F2E3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BE01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FFD5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5B9B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13D5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A6F5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627797AA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BD767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 S D FUTSAL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3646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FC96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DD27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0614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1657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E83A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DC6C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FBF13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1FC4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674D2747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2423B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ASD.P. CANDIA BARACCOLA ASPIO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3935E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9775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4C1C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B333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937E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247C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7586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673F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B350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159B1EA8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8B3F8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CASENUOVE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CE4F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7E61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1DEF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3539E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B9C7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EEA7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65BAE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80AB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0B70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79D07066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3C318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070C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3910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FBAC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DE43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A314E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2772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293F3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2974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1B1D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13C4DB9F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4FD74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SAN BIAGIO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C237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A057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F9F2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8C873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EA93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F4B3E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691A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F289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5BA3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671E07BB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A12DF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 CALCETTO NUMANA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299A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D6EB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C50A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F9E3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49C9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7F7B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6FD6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4FF2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E9DF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6B2BAEE5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B8154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GIOVANE ANCONA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D38A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4116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D4E8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95E6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7E12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5441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15B8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02C1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8727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3831EA82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17078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ANKON NOVA MARMI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46703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0B98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9546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85C7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F57A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2A47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D552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8C23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F740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46FB94A4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E5424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ASPIO 2005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EDDE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3548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FDEE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6D53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EEA5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0BE0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71C2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12AD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54603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244490C7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23038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POLISPORTIVA FUTURA A.D.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0A99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7BAA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FC77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33E2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41A9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BC93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3716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2C3F3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4365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7930FBA7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2E37A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PEGASO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DC09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1879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C856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775F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4BAD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1137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38C2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4843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FF75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</w:tbl>
    <w:p w14:paraId="67332C34" w14:textId="77777777" w:rsidR="000346F7" w:rsidRPr="00C366B3" w:rsidRDefault="000346F7" w:rsidP="000346F7">
      <w:pPr>
        <w:pStyle w:val="breakline"/>
        <w:rPr>
          <w:rFonts w:eastAsiaTheme="minorEastAsia"/>
          <w:color w:val="002060"/>
        </w:rPr>
      </w:pPr>
    </w:p>
    <w:p w14:paraId="3133AE85" w14:textId="77777777" w:rsidR="000346F7" w:rsidRPr="00C366B3" w:rsidRDefault="000346F7" w:rsidP="000346F7">
      <w:pPr>
        <w:pStyle w:val="breakline"/>
        <w:rPr>
          <w:color w:val="002060"/>
        </w:rPr>
      </w:pPr>
    </w:p>
    <w:p w14:paraId="26BADFD0" w14:textId="77777777" w:rsidR="000346F7" w:rsidRPr="00C366B3" w:rsidRDefault="000346F7" w:rsidP="000346F7">
      <w:pPr>
        <w:pStyle w:val="sottotitolocampionato10"/>
        <w:rPr>
          <w:color w:val="002060"/>
        </w:rPr>
      </w:pPr>
      <w:r w:rsidRPr="00C366B3">
        <w:rPr>
          <w:color w:val="002060"/>
        </w:rP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346F7" w:rsidRPr="00C366B3" w14:paraId="6351F56B" w14:textId="77777777" w:rsidTr="00070AA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8EA94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C1C90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09043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B2CEA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6C6ED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A5B99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8CCD4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6CF76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1B1D1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F717F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PE</w:t>
            </w:r>
          </w:p>
        </w:tc>
      </w:tr>
      <w:tr w:rsidR="000346F7" w:rsidRPr="00C366B3" w14:paraId="48621CC5" w14:textId="77777777" w:rsidTr="00070AA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0F35E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SAN GINESIO FUTSAL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553C3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B27E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7588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C446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90BF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C054E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4324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925A3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583E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48F6A4A0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681F6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CAPODARCO CASABIANCA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4B6B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3AB4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FBB1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8F61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6762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F71C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E028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3668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059E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30CC1471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66B90" w14:textId="77777777" w:rsidR="000346F7" w:rsidRPr="00C366B3" w:rsidRDefault="000346F7" w:rsidP="00070AA2">
            <w:pPr>
              <w:pStyle w:val="rowtabella0"/>
              <w:rPr>
                <w:color w:val="002060"/>
                <w:lang w:val="en-US"/>
              </w:rPr>
            </w:pPr>
            <w:r w:rsidRPr="00C366B3">
              <w:rPr>
                <w:color w:val="002060"/>
                <w:lang w:val="en-US"/>
              </w:rPr>
              <w:t>S.S.D. FIGHT BULLS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93A3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A638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A452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BF21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2242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2E6C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C59F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4A50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D171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02893429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8FE48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BORGOROSSO TOLENTINO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FD1B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D573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78483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383E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75D5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42C6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7E01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D353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03F4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48126D5C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2AB96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A.P.D. BOCA CIVITANOVA A.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D772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105F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E6C5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EDB0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5C02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9C13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5DFB3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3C0E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B2BF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191ED357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A38F8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CANTINE RIUNITE CSI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82DB3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E214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FF81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C520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3DD0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3A44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1CA8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3604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074D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1085472D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E80C7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FERMANA FUTSAL 2022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F39C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80E7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095A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AAD2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2219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0598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7738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8A41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BE53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33DB9C7C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834CE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FUTSAL RECANATI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EAA2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2D33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EBE0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CD77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3415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F185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500F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200D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6B8C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30B5E8A7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F13FF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S.S.D. MOGLIANESE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ED40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9322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6476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D311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081D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1EA2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093D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559E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5E95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3B42CD8F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B2908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CALCIO S.ELPIDIO A MARE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1F3FE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A3A2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6C79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2927E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AA19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547E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4A8D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CEE0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3904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5DFA4132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4B1CE" w14:textId="77777777" w:rsidR="000346F7" w:rsidRPr="00C366B3" w:rsidRDefault="000346F7" w:rsidP="00070AA2">
            <w:pPr>
              <w:pStyle w:val="rowtabella0"/>
              <w:rPr>
                <w:color w:val="002060"/>
                <w:lang w:val="en-US"/>
              </w:rPr>
            </w:pPr>
            <w:r w:rsidRPr="00C366B3">
              <w:rPr>
                <w:color w:val="002060"/>
                <w:lang w:val="en-US"/>
              </w:rPr>
              <w:t>A.S.D. VAL TENNA UNITED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5F0E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8535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226F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EB7C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E82B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9DD3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8FB1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5BFAE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748A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656BCA6C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40CE7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S.S.D. AMATORI STESE 2007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FEFC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E9AC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4BD4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F1A3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DE23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CF65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3E3E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A6BB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-26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2DC5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</w:tbl>
    <w:p w14:paraId="734182BF" w14:textId="77777777" w:rsidR="000346F7" w:rsidRPr="00C366B3" w:rsidRDefault="000346F7" w:rsidP="000346F7">
      <w:pPr>
        <w:pStyle w:val="breakline"/>
        <w:rPr>
          <w:rFonts w:eastAsiaTheme="minorEastAsia"/>
          <w:color w:val="002060"/>
        </w:rPr>
      </w:pPr>
    </w:p>
    <w:p w14:paraId="3341E0B5" w14:textId="77777777" w:rsidR="000346F7" w:rsidRPr="00C366B3" w:rsidRDefault="000346F7" w:rsidP="000346F7">
      <w:pPr>
        <w:pStyle w:val="breakline"/>
        <w:rPr>
          <w:color w:val="002060"/>
        </w:rPr>
      </w:pPr>
    </w:p>
    <w:p w14:paraId="01565B65" w14:textId="77777777" w:rsidR="000346F7" w:rsidRPr="00C366B3" w:rsidRDefault="000346F7" w:rsidP="000346F7">
      <w:pPr>
        <w:pStyle w:val="sottotitolocampionato10"/>
        <w:rPr>
          <w:color w:val="002060"/>
        </w:rPr>
      </w:pPr>
      <w:r w:rsidRPr="00C366B3">
        <w:rPr>
          <w:color w:val="002060"/>
        </w:rP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346F7" w:rsidRPr="00C366B3" w14:paraId="53FD8500" w14:textId="77777777" w:rsidTr="00070AA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CEAC9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80A98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B4BE7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B98DC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415C0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33AD2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45C7C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CE4DA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456EF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80390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PE</w:t>
            </w:r>
          </w:p>
        </w:tc>
      </w:tr>
      <w:tr w:rsidR="000346F7" w:rsidRPr="00C366B3" w14:paraId="0111645B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43B19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DAMIANI E GATTI ASCOLI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C0FB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3ACF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F05CE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E584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E38B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3C8C3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99E5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CE7C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43AD3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7A0EC6C9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3B746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SSD AS SAMBENEDETTESE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AC57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5F45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C16E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72A7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5F71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52CF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A99A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5960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96CC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121A1EC7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D0B93" w14:textId="77777777" w:rsidR="000346F7" w:rsidRPr="00C366B3" w:rsidRDefault="000346F7" w:rsidP="00070AA2">
            <w:pPr>
              <w:pStyle w:val="rowtabella0"/>
              <w:rPr>
                <w:color w:val="002060"/>
                <w:lang w:val="en-US"/>
              </w:rPr>
            </w:pPr>
            <w:r w:rsidRPr="00C366B3">
              <w:rPr>
                <w:color w:val="002060"/>
                <w:lang w:val="en-US"/>
              </w:rPr>
              <w:t>A.S.D. BOCASTRUM UNITED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1D84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3C9E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58B2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7D75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C265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8221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F91D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B7AC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2775E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7C9D5A12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B72AA" w14:textId="77777777" w:rsidR="000346F7" w:rsidRPr="00C366B3" w:rsidRDefault="000346F7" w:rsidP="00070AA2">
            <w:pPr>
              <w:pStyle w:val="rowtabella0"/>
              <w:rPr>
                <w:color w:val="002060"/>
                <w:lang w:val="en-US"/>
              </w:rPr>
            </w:pPr>
            <w:r w:rsidRPr="00C366B3">
              <w:rPr>
                <w:color w:val="002060"/>
                <w:lang w:val="en-US"/>
              </w:rPr>
              <w:t>A.S.D. FUTSAL VIRE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AAA5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5A97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4111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0F37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971C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EACB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3F47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758B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367A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1ECB3E2A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558E7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SPORTING GROTTAMMARE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0733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07133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38D2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B63B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D4D0E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1E94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0194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748D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2E80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40AAE333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61C95E4" w14:textId="77777777" w:rsidR="000346F7" w:rsidRPr="00C366B3" w:rsidRDefault="000346F7" w:rsidP="00070AA2">
            <w:pPr>
              <w:pStyle w:val="rowtabella0"/>
              <w:rPr>
                <w:color w:val="002060"/>
                <w:lang w:val="en-US"/>
              </w:rPr>
            </w:pPr>
            <w:r w:rsidRPr="00C366B3">
              <w:rPr>
                <w:color w:val="002060"/>
                <w:lang w:val="en-US"/>
              </w:rPr>
              <w:t>A.S.D. TRUENTIN LAMA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1AF345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978498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6A9519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8AB61B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1D0D09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2DE4D4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547674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F51B10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C01807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662A5B76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AE04F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AMICI 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C2D2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D5E7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E4D5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975A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3048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14A63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FC3A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0E78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E2EE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2E33D19D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3AE44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RIPABERARDA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1057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CCC1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DFE2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CAED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BFAD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305A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D126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752AE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BD19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39BD37CB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D4C61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ATLETICO ASCOLI 2000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7DEA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4CBF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07CE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52F3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0533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6A00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62E6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EAA3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4CB7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6F2D6EF5" w14:textId="77777777" w:rsidTr="00070AA2">
        <w:tc>
          <w:tcPr>
            <w:tcW w:w="5640" w:type="dxa"/>
            <w:tcBorders>
              <w:top w:val="nil"/>
              <w:left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231C0" w14:textId="77777777" w:rsidR="000346F7" w:rsidRPr="00C366B3" w:rsidRDefault="000346F7" w:rsidP="00070AA2">
            <w:pPr>
              <w:pStyle w:val="rowtabella0"/>
              <w:rPr>
                <w:color w:val="002060"/>
                <w:lang w:val="en-US"/>
              </w:rPr>
            </w:pPr>
            <w:r w:rsidRPr="00C366B3">
              <w:rPr>
                <w:color w:val="002060"/>
                <w:lang w:val="en-US"/>
              </w:rPr>
              <w:t>A.S.D. FUTSAL L.C.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B65C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C1A4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9A67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3B00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5722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9528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0EC4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424D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66B4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35DBC3BF" w14:textId="77777777" w:rsidTr="00070AA2">
        <w:tc>
          <w:tcPr>
            <w:tcW w:w="5640" w:type="dxa"/>
            <w:tcBorders>
              <w:top w:val="nil"/>
              <w:left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D069EBF" w14:textId="77777777" w:rsidR="000346F7" w:rsidRPr="00C366B3" w:rsidRDefault="000346F7" w:rsidP="00070AA2">
            <w:pPr>
              <w:pStyle w:val="rowtabella0"/>
              <w:rPr>
                <w:color w:val="002060"/>
                <w:lang w:val="en-US"/>
              </w:rPr>
            </w:pPr>
            <w:r w:rsidRPr="00C366B3">
              <w:rPr>
                <w:color w:val="002060"/>
                <w:lang w:val="en-US"/>
              </w:rPr>
              <w:t>A.S.D. FROG S CLUB SPORT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204D50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E6D975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D53624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EE4C2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AEC78D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CE5AA6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1C7E00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BEB455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BD0D72E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3DFBBC68" w14:textId="77777777" w:rsidTr="00070AA2">
        <w:tc>
          <w:tcPr>
            <w:tcW w:w="5640" w:type="dxa"/>
            <w:tcBorders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AF14D87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TRIBALCIO PICENA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638176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0E6785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A3D56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C3FDAC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8B86A1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C9F85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04956EE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898D82E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-45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AA2FE3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</w:tbl>
    <w:p w14:paraId="7D77AA4F" w14:textId="77777777" w:rsidR="000346F7" w:rsidRPr="00C366B3" w:rsidRDefault="000346F7" w:rsidP="000346F7">
      <w:pPr>
        <w:pStyle w:val="breakline"/>
        <w:rPr>
          <w:rFonts w:eastAsiaTheme="minorEastAsia"/>
          <w:color w:val="002060"/>
        </w:rPr>
      </w:pPr>
    </w:p>
    <w:p w14:paraId="72CD924E" w14:textId="77777777" w:rsidR="000346F7" w:rsidRPr="00C366B3" w:rsidRDefault="000346F7" w:rsidP="000346F7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5372B30B" w14:textId="77777777" w:rsidR="000346F7" w:rsidRDefault="000346F7" w:rsidP="000346F7">
      <w:pPr>
        <w:pStyle w:val="breakline"/>
        <w:rPr>
          <w:color w:val="002060"/>
        </w:rPr>
      </w:pPr>
    </w:p>
    <w:p w14:paraId="724B9ECF" w14:textId="77777777" w:rsidR="000346F7" w:rsidRPr="00C6322B" w:rsidRDefault="000346F7" w:rsidP="000346F7">
      <w:pPr>
        <w:pStyle w:val="sottotitolocampionato10"/>
        <w:rPr>
          <w:color w:val="002060"/>
        </w:rPr>
      </w:pPr>
      <w:r w:rsidRPr="00C6322B">
        <w:rPr>
          <w:color w:val="002060"/>
        </w:rPr>
        <w:t>GIRONE A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7"/>
        <w:gridCol w:w="2010"/>
        <w:gridCol w:w="385"/>
        <w:gridCol w:w="898"/>
        <w:gridCol w:w="1192"/>
        <w:gridCol w:w="1562"/>
        <w:gridCol w:w="1546"/>
      </w:tblGrid>
      <w:tr w:rsidR="000346F7" w:rsidRPr="00C6322B" w14:paraId="4B3F8F5D" w14:textId="77777777" w:rsidTr="00070AA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86807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BC60E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A0E68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7876B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2F355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DC718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B9493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Indirizzo Impianto</w:t>
            </w:r>
          </w:p>
        </w:tc>
      </w:tr>
      <w:tr w:rsidR="000346F7" w:rsidRPr="00C6322B" w14:paraId="1F15E374" w14:textId="77777777" w:rsidTr="00070AA2">
        <w:trPr>
          <w:trHeight w:val="220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BB2F5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AUDAX CALCIO PIOBBICO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D487B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FFJ CALCIO A 5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26A9A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08092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28/10/2022 21:00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126B9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5484 PALASPORT COMUNALE CALCIO 5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75E34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PIOBBICO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59FF3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VIA GIOVANNI XXIII</w:t>
            </w:r>
          </w:p>
        </w:tc>
      </w:tr>
      <w:tr w:rsidR="000346F7" w:rsidRPr="00C6322B" w14:paraId="5F994686" w14:textId="77777777" w:rsidTr="00070AA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39922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SPECIAL ONE SPORTING CLUB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66579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VADO C5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FAEAB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CBC8C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28/10/2022 21:15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A2C50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5481 PALESTRA COM.LE SERRAUNGARINA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2D0A7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TAVERNELLE DI SERRAUNGARINA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B7D77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VIA DEI PIOPPI 2</w:t>
            </w:r>
          </w:p>
        </w:tc>
      </w:tr>
      <w:tr w:rsidR="000346F7" w:rsidRPr="00C6322B" w14:paraId="11F04F53" w14:textId="77777777" w:rsidTr="00070AA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36C1B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URBANIA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71117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VILLA CECCOLINI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76B8E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61C60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28/10/2022 21:15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B5709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5489 URBANIA CALCIO A 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6A4AD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URBANIA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8415D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VIA CAMPO SPORTIVO</w:t>
            </w:r>
          </w:p>
        </w:tc>
      </w:tr>
      <w:tr w:rsidR="000346F7" w:rsidRPr="00C6322B" w14:paraId="019CE3AC" w14:textId="77777777" w:rsidTr="00070AA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FE204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FRASASSI C5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E9C81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CIARNIN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6CDAB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CD391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29/10/2022 16:00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D2F39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5048 CAMPO COPERTO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99DD7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GENGA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8E599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VIA MARCONI GENGA STAZIONE</w:t>
            </w:r>
          </w:p>
        </w:tc>
      </w:tr>
      <w:tr w:rsidR="000346F7" w:rsidRPr="00C6322B" w14:paraId="05E9B9F2" w14:textId="77777777" w:rsidTr="00070AA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6DCBA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lastRenderedPageBreak/>
              <w:t>SMIRRA CITY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EC1F6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ACQUALAGNA CALCIO C 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3B915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035BE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29/10/2022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A8F11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5482 PALASPORT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F5F3C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ACQUALAGNA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55564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VIA ALDO GAMBA SNC</w:t>
            </w:r>
          </w:p>
        </w:tc>
      </w:tr>
      <w:tr w:rsidR="000346F7" w:rsidRPr="00C6322B" w14:paraId="2EBC8555" w14:textId="77777777" w:rsidTr="00070AA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F1981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PIANDIROSE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26A96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MONTECCHIO SPORT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FFF19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A0645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31/10/2022 21:30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F7B01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5459 PALAZZETTO DELLO SPORT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EB6FF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SANT'IPPOLITO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F221D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VIA ROMA, SNC</w:t>
            </w:r>
          </w:p>
        </w:tc>
      </w:tr>
    </w:tbl>
    <w:p w14:paraId="1153DCB5" w14:textId="77777777" w:rsidR="000346F7" w:rsidRPr="00C6322B" w:rsidRDefault="000346F7" w:rsidP="000346F7">
      <w:pPr>
        <w:pStyle w:val="breakline"/>
        <w:rPr>
          <w:rFonts w:eastAsiaTheme="minorEastAsia"/>
          <w:color w:val="002060"/>
        </w:rPr>
      </w:pPr>
    </w:p>
    <w:p w14:paraId="5946C286" w14:textId="77777777" w:rsidR="000346F7" w:rsidRPr="00C6322B" w:rsidRDefault="000346F7" w:rsidP="000346F7">
      <w:pPr>
        <w:pStyle w:val="breakline"/>
        <w:rPr>
          <w:color w:val="002060"/>
        </w:rPr>
      </w:pPr>
    </w:p>
    <w:p w14:paraId="0AA1866B" w14:textId="77777777" w:rsidR="000346F7" w:rsidRPr="00C6322B" w:rsidRDefault="000346F7" w:rsidP="000346F7">
      <w:pPr>
        <w:pStyle w:val="breakline"/>
        <w:rPr>
          <w:color w:val="002060"/>
        </w:rPr>
      </w:pPr>
    </w:p>
    <w:p w14:paraId="71AE7462" w14:textId="77777777" w:rsidR="000346F7" w:rsidRPr="00C6322B" w:rsidRDefault="000346F7" w:rsidP="000346F7">
      <w:pPr>
        <w:pStyle w:val="sottotitolocampionato10"/>
        <w:rPr>
          <w:color w:val="002060"/>
        </w:rPr>
      </w:pPr>
      <w:r w:rsidRPr="00C6322B">
        <w:rPr>
          <w:color w:val="002060"/>
        </w:rPr>
        <w:t>GIRONE B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8"/>
        <w:gridCol w:w="2003"/>
        <w:gridCol w:w="385"/>
        <w:gridCol w:w="898"/>
        <w:gridCol w:w="1175"/>
        <w:gridCol w:w="1567"/>
        <w:gridCol w:w="1544"/>
      </w:tblGrid>
      <w:tr w:rsidR="000346F7" w:rsidRPr="00C6322B" w14:paraId="170AE72E" w14:textId="77777777" w:rsidTr="00070AA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3D8AC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C2F1A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7D282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3ABCD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2CADC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D4FA3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4E17A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Indirizzo Impianto</w:t>
            </w:r>
          </w:p>
        </w:tc>
      </w:tr>
      <w:tr w:rsidR="000346F7" w:rsidRPr="00C6322B" w14:paraId="5340C194" w14:textId="77777777" w:rsidTr="00070AA2">
        <w:trPr>
          <w:trHeight w:val="220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38BBB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C.U.S. CAMERINO A.S.D.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44B5D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ANGELI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C251A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802A7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28/10/2022 21:00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AA0F4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5265 UNIVERS. "DRAGO E GENTILI"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D73C7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CAMERINO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F698B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LOCALITA' LE CALVIE</w:t>
            </w:r>
          </w:p>
        </w:tc>
      </w:tr>
      <w:tr w:rsidR="000346F7" w:rsidRPr="00C6322B" w14:paraId="51057F6D" w14:textId="77777777" w:rsidTr="00070AA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F1A90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MMSA GIOVANE AURORA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AF14F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VIRTUS TEAM SOC.COOP.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84C39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10F75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28/10/2022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AD2CB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5089 PALASPORT "ZANNONI 2"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5A709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5F6B0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VIA ZANNONI</w:t>
            </w:r>
          </w:p>
        </w:tc>
      </w:tr>
      <w:tr w:rsidR="000346F7" w:rsidRPr="00C6322B" w14:paraId="09DE6449" w14:textId="77777777" w:rsidTr="00070AA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648FF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POLISPORTIVA UROBORO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B34A8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FIUMINATA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FD897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4DE3E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28/10/2022 21:00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EABA4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5066 PALESTRA "FERMI"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B987B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581B9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VIA B.BUOZZI</w:t>
            </w:r>
          </w:p>
        </w:tc>
      </w:tr>
      <w:tr w:rsidR="000346F7" w:rsidRPr="00C6322B" w14:paraId="3D309BF6" w14:textId="77777777" w:rsidTr="00070AA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A0256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SANTA MARIA NUOVA A.S.D.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87177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ATLETICO NO BORDERS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59C00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E8791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28/10/2022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38ECF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5078 PALASPORT "D. SIMONETTI"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A5977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SANTA MARIA NUOVA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701E5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VIA GAETANO RAVAGLI</w:t>
            </w:r>
          </w:p>
        </w:tc>
      </w:tr>
      <w:tr w:rsidR="000346F7" w:rsidRPr="00C6322B" w14:paraId="41565BF8" w14:textId="77777777" w:rsidTr="00070AA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C0A41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VALLESINA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229F1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URBANITAS APIRO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FE395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AADA9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28/10/2022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500C3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5008 PALESTRA RAFFAELA CARBONARI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B26E9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08BF8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VIA DEI TESSITORI</w:t>
            </w:r>
          </w:p>
        </w:tc>
      </w:tr>
      <w:tr w:rsidR="000346F7" w:rsidRPr="00C6322B" w14:paraId="7D510C3F" w14:textId="77777777" w:rsidTr="00070AA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31FBF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CASTELRAIMONDO CALCIO A 5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5B661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CDC 2018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298D5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DE4F2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29/10/2022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4C8EC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5238 PALAZZETTO DELLO SPORT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CB144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CASTELRAIMONDO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96C00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VIA GRAMSCI-VIA FEGGIANI</w:t>
            </w:r>
          </w:p>
        </w:tc>
      </w:tr>
    </w:tbl>
    <w:p w14:paraId="294FBB55" w14:textId="77777777" w:rsidR="000346F7" w:rsidRPr="00C6322B" w:rsidRDefault="000346F7" w:rsidP="000346F7">
      <w:pPr>
        <w:pStyle w:val="breakline"/>
        <w:rPr>
          <w:rFonts w:eastAsiaTheme="minorEastAsia"/>
          <w:color w:val="002060"/>
        </w:rPr>
      </w:pPr>
    </w:p>
    <w:p w14:paraId="72D27BD3" w14:textId="77777777" w:rsidR="000346F7" w:rsidRPr="00C6322B" w:rsidRDefault="000346F7" w:rsidP="000346F7">
      <w:pPr>
        <w:pStyle w:val="breakline"/>
        <w:rPr>
          <w:color w:val="002060"/>
        </w:rPr>
      </w:pPr>
    </w:p>
    <w:p w14:paraId="0FE54697" w14:textId="77777777" w:rsidR="000346F7" w:rsidRPr="00C6322B" w:rsidRDefault="000346F7" w:rsidP="000346F7">
      <w:pPr>
        <w:pStyle w:val="breakline"/>
        <w:rPr>
          <w:color w:val="002060"/>
        </w:rPr>
      </w:pPr>
    </w:p>
    <w:p w14:paraId="69D1C8EC" w14:textId="77777777" w:rsidR="000346F7" w:rsidRPr="00C6322B" w:rsidRDefault="000346F7" w:rsidP="000346F7">
      <w:pPr>
        <w:pStyle w:val="sottotitolocampionato10"/>
        <w:rPr>
          <w:color w:val="002060"/>
        </w:rPr>
      </w:pPr>
      <w:r w:rsidRPr="00C6322B">
        <w:rPr>
          <w:color w:val="002060"/>
        </w:rPr>
        <w:t>GIRONE C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8"/>
        <w:gridCol w:w="2008"/>
        <w:gridCol w:w="385"/>
        <w:gridCol w:w="898"/>
        <w:gridCol w:w="1191"/>
        <w:gridCol w:w="1557"/>
        <w:gridCol w:w="1543"/>
      </w:tblGrid>
      <w:tr w:rsidR="000346F7" w:rsidRPr="00C6322B" w14:paraId="316C9209" w14:textId="77777777" w:rsidTr="00070AA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5FD2C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E48FD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3011B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E3191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04976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F2023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0CAAF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Indirizzo Impianto</w:t>
            </w:r>
          </w:p>
        </w:tc>
      </w:tr>
      <w:tr w:rsidR="000346F7" w:rsidRPr="00C6322B" w14:paraId="160CA19A" w14:textId="77777777" w:rsidTr="00070AA2">
        <w:trPr>
          <w:trHeight w:val="220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B43C7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CANDIA BARACCOLA ASPIO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40155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CASENUOVE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40421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F2F58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28/10/2022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81625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5022 PALLONE GEODETICO LOC.CANDIA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62E62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E2E23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LOCALITA' CANDIA</w:t>
            </w:r>
          </w:p>
        </w:tc>
      </w:tr>
      <w:tr w:rsidR="000346F7" w:rsidRPr="00C6322B" w14:paraId="4A6A27F0" w14:textId="77777777" w:rsidTr="00070AA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03CDA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FUTSAL CASTELFIDARDO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B61F9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POLISPORTIVA FUTURA A.D.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A3AC9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E2D1A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28/10/2022 22:15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5107D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5079 PALLONE GEODETICO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687A4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CASTELFIDARDO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E7E90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VIA GHANDI - FRAZ. CROCETTE</w:t>
            </w:r>
          </w:p>
        </w:tc>
      </w:tr>
      <w:tr w:rsidR="000346F7" w:rsidRPr="00C6322B" w14:paraId="2E3F3649" w14:textId="77777777" w:rsidTr="00070AA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B02EB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GLS DORICA AN.UR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BDE52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ASPIO 2005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CA74F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B7265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28/10/2022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0475D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5047 PALLONE GEODETICO "L.PAPINI"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E76E2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36324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VIA ESINO 122 TORRETTE</w:t>
            </w:r>
          </w:p>
        </w:tc>
      </w:tr>
      <w:tr w:rsidR="000346F7" w:rsidRPr="00C6322B" w14:paraId="779BF4B5" w14:textId="77777777" w:rsidTr="00070AA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24D62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CIRCOLO COLLODI CALCIO 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F91A7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PEGASO C5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38079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45C66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29/10/2022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9A8F9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5026 PALL.GEODETICO FRAZ.PINOCCHIO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40BDB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7C1A0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VIA CARPEGNA-VIA M.TE S.VICINO</w:t>
            </w:r>
          </w:p>
        </w:tc>
      </w:tr>
      <w:tr w:rsidR="000346F7" w:rsidRPr="00C6322B" w14:paraId="2B7199A8" w14:textId="77777777" w:rsidTr="00070AA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07BEF0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SAN BIAGIO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4C858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CALCETTO NUMANA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69290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179CE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29/10/2022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A7EFF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5137 PALESTRA "ALICE STURIALE"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6C818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6F0D2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VIA MANZONI FZ. S.BIAGIO</w:t>
            </w:r>
          </w:p>
        </w:tc>
      </w:tr>
      <w:tr w:rsidR="000346F7" w:rsidRPr="00C6322B" w14:paraId="6FB3FC9E" w14:textId="77777777" w:rsidTr="00070AA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09521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GIOVANE ANCONA CALCIO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5D753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ANKON NOVA MARMI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257CE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F4CB5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31/10/2022 21:45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E918D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5022 PALLONE GEODETICO LOC.CANDIA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280E0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6E31F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LOCALITA' CANDIA</w:t>
            </w:r>
          </w:p>
        </w:tc>
      </w:tr>
    </w:tbl>
    <w:p w14:paraId="66EF29DD" w14:textId="77777777" w:rsidR="000346F7" w:rsidRPr="00C6322B" w:rsidRDefault="000346F7" w:rsidP="000346F7">
      <w:pPr>
        <w:pStyle w:val="breakline"/>
        <w:rPr>
          <w:rFonts w:eastAsiaTheme="minorEastAsia"/>
          <w:color w:val="002060"/>
        </w:rPr>
      </w:pPr>
    </w:p>
    <w:p w14:paraId="0025F5DB" w14:textId="77777777" w:rsidR="000346F7" w:rsidRPr="00C6322B" w:rsidRDefault="000346F7" w:rsidP="000346F7">
      <w:pPr>
        <w:pStyle w:val="breakline"/>
        <w:rPr>
          <w:color w:val="002060"/>
        </w:rPr>
      </w:pPr>
    </w:p>
    <w:p w14:paraId="4B557B9E" w14:textId="77777777" w:rsidR="000346F7" w:rsidRPr="00C6322B" w:rsidRDefault="000346F7" w:rsidP="000346F7">
      <w:pPr>
        <w:pStyle w:val="breakline"/>
        <w:rPr>
          <w:color w:val="002060"/>
        </w:rPr>
      </w:pPr>
    </w:p>
    <w:p w14:paraId="29744AEC" w14:textId="77777777" w:rsidR="000346F7" w:rsidRPr="00C6322B" w:rsidRDefault="000346F7" w:rsidP="000346F7">
      <w:pPr>
        <w:pStyle w:val="sottotitolocampionato10"/>
        <w:rPr>
          <w:color w:val="002060"/>
        </w:rPr>
      </w:pPr>
      <w:r w:rsidRPr="00C6322B">
        <w:rPr>
          <w:color w:val="002060"/>
        </w:rPr>
        <w:t>GIRONE D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3"/>
        <w:gridCol w:w="2009"/>
        <w:gridCol w:w="385"/>
        <w:gridCol w:w="898"/>
        <w:gridCol w:w="1190"/>
        <w:gridCol w:w="1560"/>
        <w:gridCol w:w="1555"/>
      </w:tblGrid>
      <w:tr w:rsidR="000346F7" w:rsidRPr="00C6322B" w14:paraId="12AF772D" w14:textId="77777777" w:rsidTr="00070AA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AFE86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33CC3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ED5D6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E5A24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50A64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C8D25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FB715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Indirizzo Impianto</w:t>
            </w:r>
          </w:p>
        </w:tc>
      </w:tr>
      <w:tr w:rsidR="000346F7" w:rsidRPr="00C6322B" w14:paraId="71E2CDB1" w14:textId="77777777" w:rsidTr="00070AA2">
        <w:trPr>
          <w:trHeight w:val="220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BA4F4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AMATORI STESE 2007 SRL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419E7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VAL TENNA UNITED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29719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B6E4E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28/10/2022 22:15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3601B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5626 PALESTRA SCUOLA MEDIA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AC75F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MONTEGRANARO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F6001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CONT.S.LIBORIO VIA VEREGRENSE</w:t>
            </w:r>
          </w:p>
        </w:tc>
      </w:tr>
      <w:tr w:rsidR="000346F7" w:rsidRPr="00C6322B" w14:paraId="326CAD38" w14:textId="77777777" w:rsidTr="00070AA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9FC82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CALCIO S.ELPIDIO A MARE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8CEC9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CANTINE RIUNITE CSI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1BA67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8E2E6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28/10/2022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57775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5677 PALESTRA DI CASCINARE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49E8B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CASCINARE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30891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VIA CARDUCCI</w:t>
            </w:r>
          </w:p>
        </w:tc>
      </w:tr>
      <w:tr w:rsidR="000346F7" w:rsidRPr="00C6322B" w14:paraId="7D554419" w14:textId="77777777" w:rsidTr="00070AA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E11A4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CAPODARCO CASABIANCA C5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78150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BORGOROSSO TOLENTINO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8D7DE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E3896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28/10/2022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DC3A3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5711 PALESTRA COMUNALE CAPODARCO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7027B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FERMO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70059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VIA INDIPENDENZA-CAPODARCO</w:t>
            </w:r>
          </w:p>
        </w:tc>
      </w:tr>
      <w:tr w:rsidR="000346F7" w:rsidRPr="00C6322B" w14:paraId="4E86B399" w14:textId="77777777" w:rsidTr="00070AA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27755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FERMANA FUTSAL 2022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8C249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BOCA CIVITANOVA A.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22C27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4D8DE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28/10/2022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08A80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5712 PALESTRA "ITIS" MONTANI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E1FC6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FERMO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5CF83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VIA SALVO D'ACQUISTO</w:t>
            </w:r>
          </w:p>
        </w:tc>
      </w:tr>
      <w:tr w:rsidR="000346F7" w:rsidRPr="00C6322B" w14:paraId="01D6EEE6" w14:textId="77777777" w:rsidTr="00070AA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4DAB6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FUTSAL RECANATI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741B2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MOGLIANESE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031BD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1050B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28/10/2022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B2141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5294 CENTRO SPORTIVO RECANATESE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7A58A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RECANATI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65A66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VIA ALDO MORO</w:t>
            </w:r>
          </w:p>
        </w:tc>
      </w:tr>
      <w:tr w:rsidR="000346F7" w:rsidRPr="00C6322B" w14:paraId="0711F26B" w14:textId="77777777" w:rsidTr="00070AA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79A23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SAN GINESIO FUTSAL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10D7B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FIGHT BULLS CORRIDONIA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EED38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F4667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29/10/2022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C94B8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5284 PALAZZETTO POLIFUNZIONALE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20C44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RIPE SAN GINESIO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D7A1A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VIA FAVETO</w:t>
            </w:r>
          </w:p>
        </w:tc>
      </w:tr>
    </w:tbl>
    <w:p w14:paraId="568DA479" w14:textId="77777777" w:rsidR="000346F7" w:rsidRPr="00C6322B" w:rsidRDefault="000346F7" w:rsidP="000346F7">
      <w:pPr>
        <w:pStyle w:val="breakline"/>
        <w:rPr>
          <w:rFonts w:eastAsiaTheme="minorEastAsia"/>
          <w:color w:val="002060"/>
        </w:rPr>
      </w:pPr>
    </w:p>
    <w:p w14:paraId="12EB993D" w14:textId="77777777" w:rsidR="000346F7" w:rsidRPr="00C6322B" w:rsidRDefault="000346F7" w:rsidP="000346F7">
      <w:pPr>
        <w:pStyle w:val="breakline"/>
        <w:rPr>
          <w:color w:val="002060"/>
        </w:rPr>
      </w:pPr>
    </w:p>
    <w:p w14:paraId="7362867C" w14:textId="77777777" w:rsidR="000346F7" w:rsidRPr="00C6322B" w:rsidRDefault="000346F7" w:rsidP="000346F7">
      <w:pPr>
        <w:pStyle w:val="breakline"/>
        <w:rPr>
          <w:color w:val="002060"/>
        </w:rPr>
      </w:pPr>
    </w:p>
    <w:p w14:paraId="25CE2E45" w14:textId="77777777" w:rsidR="000346F7" w:rsidRPr="00C6322B" w:rsidRDefault="000346F7" w:rsidP="000346F7">
      <w:pPr>
        <w:pStyle w:val="sottotitolocampionato10"/>
        <w:rPr>
          <w:color w:val="002060"/>
        </w:rPr>
      </w:pPr>
      <w:r w:rsidRPr="00C6322B">
        <w:rPr>
          <w:color w:val="002060"/>
        </w:rPr>
        <w:t>GIRONE E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9"/>
        <w:gridCol w:w="1989"/>
        <w:gridCol w:w="385"/>
        <w:gridCol w:w="898"/>
        <w:gridCol w:w="1198"/>
        <w:gridCol w:w="1546"/>
        <w:gridCol w:w="1565"/>
      </w:tblGrid>
      <w:tr w:rsidR="000346F7" w:rsidRPr="00C6322B" w14:paraId="1BA04B2B" w14:textId="77777777" w:rsidTr="00070AA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1E435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CA89D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D3D1D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E7693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7B4BF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E114E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A9203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Indirizzo Impianto</w:t>
            </w:r>
          </w:p>
        </w:tc>
      </w:tr>
      <w:tr w:rsidR="000346F7" w:rsidRPr="00C6322B" w14:paraId="3797F254" w14:textId="77777777" w:rsidTr="00070AA2">
        <w:trPr>
          <w:trHeight w:val="220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06E6F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BOCASTRUM UNITED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992E8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AMICI 84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5AE69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0F412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28/10/2022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02F2E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5665 PALESTRA C5 CASTORANO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ECCFA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CASTORANO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A87CA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LOC. ROCCHETTA</w:t>
            </w:r>
          </w:p>
        </w:tc>
      </w:tr>
      <w:tr w:rsidR="000346F7" w:rsidRPr="00C6322B" w14:paraId="785B3482" w14:textId="77777777" w:rsidTr="00070AA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83EDB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DAMIANI E GATTI ASCOLI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04D33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FUTSAL L.C.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E57C0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91965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28/10/2022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01DD2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5710 PALESTRA C5 "MONTICELLI"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4CADE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ASCOLI PICENO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78EBA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VIA DELL IRIS</w:t>
            </w:r>
          </w:p>
        </w:tc>
      </w:tr>
      <w:tr w:rsidR="000346F7" w:rsidRPr="00C6322B" w14:paraId="4DCAAC23" w14:textId="77777777" w:rsidTr="00070AA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A4F3E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FUTSAL VIRE C5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EECA4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ATLETICO ASCOLI 2000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937BA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BC6D8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28/10/2022 20:30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81200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5707 CAMPO COPERTO EZIO GALOSI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7796A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ASCOLI PICENO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9DB9B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LOC.MONTEROCCO VIA A.MANCINI</w:t>
            </w:r>
          </w:p>
        </w:tc>
      </w:tr>
      <w:tr w:rsidR="000346F7" w:rsidRPr="00C6322B" w14:paraId="6DC159DF" w14:textId="77777777" w:rsidTr="00070AA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AAB08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RIPABERARDA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03676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FROG S CLUB SPORT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61DB6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ECEF2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28/10/2022 21:00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5EF1C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5683 PALASPORT LOC.RIPABERARDA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2CCCD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CASTIGNANO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7C731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VIA DON GIUSEPPE MARUCCI</w:t>
            </w:r>
          </w:p>
        </w:tc>
      </w:tr>
      <w:tr w:rsidR="000346F7" w:rsidRPr="00C6322B" w14:paraId="34B185AF" w14:textId="77777777" w:rsidTr="00070AA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1AD42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lastRenderedPageBreak/>
              <w:t>SAMBENEDETTESE CALCIO A 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09086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TRUENTIN LAMA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52C77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78528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28/10/2022 21:00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C24A7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5688 CAMPO COPERTO PORTO D'ASCOLI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6DB56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SAN BENEDETTO DEL TRONTO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91C5B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VIA VAL CUVIA LOCALITA'AGRARIA</w:t>
            </w:r>
          </w:p>
        </w:tc>
      </w:tr>
      <w:tr w:rsidR="000346F7" w:rsidRPr="00C6322B" w14:paraId="5A1D5F01" w14:textId="77777777" w:rsidTr="00070AA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26504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SPORTING GROTTAMMARE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A0724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TRIBALCIO PICENA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0F539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C835F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28/10/2022 21:45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88A0F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5772 PALESTRA ITGEOMETRI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54447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GROTTAMMARE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9480A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VIA SALVO D'ACQUISTO</w:t>
            </w:r>
          </w:p>
        </w:tc>
      </w:tr>
    </w:tbl>
    <w:p w14:paraId="33D28C1F" w14:textId="77777777" w:rsidR="000346F7" w:rsidRPr="00C366B3" w:rsidRDefault="000346F7" w:rsidP="000346F7">
      <w:pPr>
        <w:pStyle w:val="breakline"/>
        <w:rPr>
          <w:color w:val="002060"/>
        </w:rPr>
      </w:pPr>
    </w:p>
    <w:p w14:paraId="2F56442D" w14:textId="77777777" w:rsidR="000346F7" w:rsidRPr="00C366B3" w:rsidRDefault="000346F7" w:rsidP="000346F7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C366B3">
        <w:rPr>
          <w:color w:val="002060"/>
        </w:rPr>
        <w:t>UNDER 19 CALCIO A 5 REGIONALE</w:t>
      </w:r>
    </w:p>
    <w:p w14:paraId="1B822DB2" w14:textId="77777777" w:rsidR="000346F7" w:rsidRPr="000E0A70" w:rsidRDefault="000346F7" w:rsidP="000346F7">
      <w:pPr>
        <w:pStyle w:val="TITOLOPRINC"/>
        <w:spacing w:before="0" w:beforeAutospacing="0"/>
        <w:rPr>
          <w:color w:val="002060"/>
        </w:rPr>
      </w:pPr>
      <w:r w:rsidRPr="000E0A70">
        <w:rPr>
          <w:color w:val="002060"/>
        </w:rPr>
        <w:t>ANAGRAFICA/INDIRIZZARIO/VARIAZIONI CALENDARIO</w:t>
      </w:r>
    </w:p>
    <w:p w14:paraId="6C1FB3BE" w14:textId="77777777" w:rsidR="000346F7" w:rsidRPr="000E0A70" w:rsidRDefault="000346F7" w:rsidP="000346F7">
      <w:pPr>
        <w:pStyle w:val="Corpodeltesto21"/>
        <w:rPr>
          <w:rFonts w:ascii="Arial" w:hAnsi="Arial" w:cs="Arial"/>
          <w:b/>
          <w:color w:val="002060"/>
          <w:sz w:val="22"/>
          <w:szCs w:val="22"/>
        </w:rPr>
      </w:pPr>
      <w:r w:rsidRPr="000E0A70">
        <w:rPr>
          <w:rFonts w:ascii="Arial" w:hAnsi="Arial" w:cs="Arial"/>
          <w:b/>
          <w:color w:val="002060"/>
          <w:sz w:val="22"/>
          <w:szCs w:val="22"/>
        </w:rPr>
        <w:t>GIRONE “</w:t>
      </w:r>
      <w:r>
        <w:rPr>
          <w:rFonts w:ascii="Arial" w:hAnsi="Arial" w:cs="Arial"/>
          <w:b/>
          <w:color w:val="002060"/>
          <w:sz w:val="22"/>
          <w:szCs w:val="22"/>
        </w:rPr>
        <w:t>A – UNICO</w:t>
      </w:r>
      <w:r w:rsidRPr="000E0A70">
        <w:rPr>
          <w:rFonts w:ascii="Arial" w:hAnsi="Arial" w:cs="Arial"/>
          <w:b/>
          <w:color w:val="002060"/>
          <w:sz w:val="22"/>
          <w:szCs w:val="22"/>
        </w:rPr>
        <w:t>”</w:t>
      </w:r>
    </w:p>
    <w:p w14:paraId="173F7510" w14:textId="77777777" w:rsidR="000346F7" w:rsidRPr="000E0A70" w:rsidRDefault="000346F7" w:rsidP="000346F7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787AB629" w14:textId="77777777" w:rsidR="000346F7" w:rsidRDefault="000346F7" w:rsidP="000346F7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0E0A70">
        <w:rPr>
          <w:rFonts w:ascii="Arial" w:hAnsi="Arial" w:cs="Arial"/>
          <w:color w:val="002060"/>
          <w:sz w:val="22"/>
          <w:szCs w:val="22"/>
        </w:rPr>
        <w:t xml:space="preserve">La Società </w:t>
      </w:r>
      <w:r>
        <w:rPr>
          <w:rFonts w:ascii="Arial" w:hAnsi="Arial" w:cs="Arial"/>
          <w:b/>
          <w:color w:val="002060"/>
          <w:sz w:val="22"/>
          <w:szCs w:val="22"/>
        </w:rPr>
        <w:t>AUDAX 1970 S.ANGELO</w:t>
      </w:r>
      <w:r w:rsidRPr="000E0A70">
        <w:rPr>
          <w:rFonts w:ascii="Arial" w:hAnsi="Arial" w:cs="Arial"/>
          <w:color w:val="002060"/>
          <w:sz w:val="22"/>
          <w:szCs w:val="22"/>
        </w:rPr>
        <w:t xml:space="preserve"> comunica che disputerà tutte le gare interne il </w:t>
      </w:r>
      <w:r>
        <w:rPr>
          <w:rFonts w:ascii="Arial" w:hAnsi="Arial" w:cs="Arial"/>
          <w:b/>
          <w:color w:val="002060"/>
          <w:sz w:val="22"/>
          <w:szCs w:val="22"/>
        </w:rPr>
        <w:t xml:space="preserve">SABATO </w:t>
      </w:r>
      <w:r w:rsidRPr="000E0A70">
        <w:rPr>
          <w:rFonts w:ascii="Arial" w:hAnsi="Arial" w:cs="Arial"/>
          <w:color w:val="002060"/>
          <w:sz w:val="22"/>
          <w:szCs w:val="22"/>
        </w:rPr>
        <w:t xml:space="preserve">alle </w:t>
      </w:r>
      <w:r w:rsidRPr="000E0A70">
        <w:rPr>
          <w:rFonts w:ascii="Arial" w:hAnsi="Arial" w:cs="Arial"/>
          <w:b/>
          <w:color w:val="002060"/>
          <w:sz w:val="22"/>
          <w:szCs w:val="22"/>
        </w:rPr>
        <w:t xml:space="preserve">ore </w:t>
      </w:r>
      <w:r>
        <w:rPr>
          <w:rFonts w:ascii="Arial" w:hAnsi="Arial" w:cs="Arial"/>
          <w:b/>
          <w:color w:val="002060"/>
          <w:sz w:val="22"/>
          <w:szCs w:val="22"/>
        </w:rPr>
        <w:t>17:30</w:t>
      </w:r>
      <w:r w:rsidRPr="000E0A70">
        <w:rPr>
          <w:rFonts w:ascii="Arial" w:hAnsi="Arial" w:cs="Arial"/>
          <w:color w:val="002060"/>
          <w:sz w:val="22"/>
          <w:szCs w:val="22"/>
        </w:rPr>
        <w:t xml:space="preserve">, </w:t>
      </w:r>
      <w:r>
        <w:rPr>
          <w:rFonts w:ascii="Arial" w:hAnsi="Arial" w:cs="Arial"/>
          <w:b/>
          <w:bCs/>
          <w:color w:val="002060"/>
          <w:sz w:val="22"/>
          <w:szCs w:val="22"/>
        </w:rPr>
        <w:t>Palasport</w:t>
      </w:r>
      <w:r w:rsidRPr="002A5932">
        <w:rPr>
          <w:rFonts w:ascii="Arial" w:hAnsi="Arial" w:cs="Arial"/>
          <w:b/>
          <w:bCs/>
          <w:color w:val="002060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 xml:space="preserve">via Gioachino Rossini di </w:t>
      </w:r>
      <w:r>
        <w:rPr>
          <w:rFonts w:ascii="Arial" w:hAnsi="Arial" w:cs="Arial"/>
          <w:b/>
          <w:bCs/>
          <w:color w:val="002060"/>
          <w:sz w:val="22"/>
          <w:szCs w:val="22"/>
        </w:rPr>
        <w:t>CASTELLEONE DI SUASA</w:t>
      </w:r>
      <w:r w:rsidRPr="000E0A70">
        <w:rPr>
          <w:rFonts w:ascii="Arial" w:hAnsi="Arial" w:cs="Arial"/>
          <w:color w:val="002060"/>
          <w:sz w:val="22"/>
          <w:szCs w:val="22"/>
        </w:rPr>
        <w:t>.</w:t>
      </w:r>
    </w:p>
    <w:p w14:paraId="16AB2A73" w14:textId="77777777" w:rsidR="000346F7" w:rsidRDefault="000346F7" w:rsidP="000346F7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3F883274" w14:textId="77777777" w:rsidR="000346F7" w:rsidRDefault="000346F7" w:rsidP="000346F7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0E0A70">
        <w:rPr>
          <w:rFonts w:ascii="Arial" w:hAnsi="Arial" w:cs="Arial"/>
          <w:color w:val="002060"/>
          <w:sz w:val="22"/>
          <w:szCs w:val="22"/>
        </w:rPr>
        <w:t xml:space="preserve">La Società </w:t>
      </w:r>
      <w:r>
        <w:rPr>
          <w:rFonts w:ascii="Arial" w:hAnsi="Arial" w:cs="Arial"/>
          <w:b/>
          <w:color w:val="002060"/>
          <w:sz w:val="22"/>
          <w:szCs w:val="22"/>
        </w:rPr>
        <w:t>FERMANA FUTSAL 2022</w:t>
      </w:r>
      <w:r w:rsidRPr="000E0A70">
        <w:rPr>
          <w:rFonts w:ascii="Arial" w:hAnsi="Arial" w:cs="Arial"/>
          <w:color w:val="002060"/>
          <w:sz w:val="22"/>
          <w:szCs w:val="22"/>
        </w:rPr>
        <w:t xml:space="preserve"> comunica che disputerà tutte le gare interne </w:t>
      </w:r>
      <w:r>
        <w:rPr>
          <w:rFonts w:ascii="Arial" w:hAnsi="Arial" w:cs="Arial"/>
          <w:color w:val="002060"/>
          <w:sz w:val="22"/>
          <w:szCs w:val="22"/>
        </w:rPr>
        <w:t>la</w:t>
      </w:r>
      <w:r w:rsidRPr="000E0A70">
        <w:rPr>
          <w:rFonts w:ascii="Arial" w:hAnsi="Arial" w:cs="Arial"/>
          <w:color w:val="002060"/>
          <w:sz w:val="22"/>
          <w:szCs w:val="22"/>
        </w:rPr>
        <w:t xml:space="preserve"> </w:t>
      </w:r>
      <w:r>
        <w:rPr>
          <w:rFonts w:ascii="Arial" w:hAnsi="Arial" w:cs="Arial"/>
          <w:b/>
          <w:color w:val="002060"/>
          <w:sz w:val="22"/>
          <w:szCs w:val="22"/>
        </w:rPr>
        <w:t xml:space="preserve">DOMENICA </w:t>
      </w:r>
      <w:r w:rsidRPr="000E0A70">
        <w:rPr>
          <w:rFonts w:ascii="Arial" w:hAnsi="Arial" w:cs="Arial"/>
          <w:color w:val="002060"/>
          <w:sz w:val="22"/>
          <w:szCs w:val="22"/>
        </w:rPr>
        <w:t xml:space="preserve">alle </w:t>
      </w:r>
      <w:r w:rsidRPr="000E0A70">
        <w:rPr>
          <w:rFonts w:ascii="Arial" w:hAnsi="Arial" w:cs="Arial"/>
          <w:b/>
          <w:color w:val="002060"/>
          <w:sz w:val="22"/>
          <w:szCs w:val="22"/>
        </w:rPr>
        <w:t xml:space="preserve">ore </w:t>
      </w:r>
      <w:r>
        <w:rPr>
          <w:rFonts w:ascii="Arial" w:hAnsi="Arial" w:cs="Arial"/>
          <w:b/>
          <w:color w:val="002060"/>
          <w:sz w:val="22"/>
          <w:szCs w:val="22"/>
        </w:rPr>
        <w:t>11:00</w:t>
      </w:r>
      <w:r w:rsidRPr="000E0A70">
        <w:rPr>
          <w:rFonts w:ascii="Arial" w:hAnsi="Arial" w:cs="Arial"/>
          <w:color w:val="002060"/>
          <w:sz w:val="22"/>
          <w:szCs w:val="22"/>
        </w:rPr>
        <w:t xml:space="preserve">, </w:t>
      </w:r>
      <w:r w:rsidRPr="002A5932">
        <w:rPr>
          <w:rFonts w:ascii="Arial" w:hAnsi="Arial" w:cs="Arial"/>
          <w:b/>
          <w:bCs/>
          <w:color w:val="002060"/>
          <w:sz w:val="22"/>
          <w:szCs w:val="22"/>
        </w:rPr>
        <w:t xml:space="preserve">Palestra Itis “Montani” </w:t>
      </w:r>
      <w:r>
        <w:rPr>
          <w:rFonts w:ascii="Arial" w:hAnsi="Arial" w:cs="Arial"/>
          <w:color w:val="002060"/>
          <w:sz w:val="22"/>
          <w:szCs w:val="22"/>
        </w:rPr>
        <w:t xml:space="preserve">via Salvo d’Acquisto di </w:t>
      </w:r>
      <w:r w:rsidRPr="002A5932">
        <w:rPr>
          <w:rFonts w:ascii="Arial" w:hAnsi="Arial" w:cs="Arial"/>
          <w:b/>
          <w:bCs/>
          <w:color w:val="002060"/>
          <w:sz w:val="22"/>
          <w:szCs w:val="22"/>
        </w:rPr>
        <w:t>FERMO</w:t>
      </w:r>
      <w:r w:rsidRPr="000E0A70">
        <w:rPr>
          <w:rFonts w:ascii="Arial" w:hAnsi="Arial" w:cs="Arial"/>
          <w:color w:val="002060"/>
          <w:sz w:val="22"/>
          <w:szCs w:val="22"/>
        </w:rPr>
        <w:t>.</w:t>
      </w:r>
    </w:p>
    <w:p w14:paraId="67045A37" w14:textId="77777777" w:rsidR="000346F7" w:rsidRDefault="000346F7" w:rsidP="000346F7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2D05D429" w14:textId="77777777" w:rsidR="000346F7" w:rsidRPr="00C366B3" w:rsidRDefault="000346F7" w:rsidP="000346F7">
      <w:pPr>
        <w:pStyle w:val="titoloprinc0"/>
        <w:rPr>
          <w:color w:val="002060"/>
        </w:rPr>
      </w:pPr>
      <w:r w:rsidRPr="00C366B3">
        <w:rPr>
          <w:color w:val="002060"/>
        </w:rPr>
        <w:t>VARIAZIONI AL PROGRAMMA GARE</w:t>
      </w:r>
    </w:p>
    <w:p w14:paraId="53A8FD1D" w14:textId="77777777" w:rsidR="000346F7" w:rsidRPr="00C366B3" w:rsidRDefault="000346F7" w:rsidP="000346F7">
      <w:pPr>
        <w:pStyle w:val="breakline"/>
        <w:rPr>
          <w:color w:val="002060"/>
        </w:rPr>
      </w:pPr>
    </w:p>
    <w:p w14:paraId="150321AC" w14:textId="77777777" w:rsidR="000346F7" w:rsidRPr="00C366B3" w:rsidRDefault="000346F7" w:rsidP="000346F7">
      <w:pPr>
        <w:pStyle w:val="breakline"/>
        <w:rPr>
          <w:color w:val="002060"/>
        </w:rPr>
      </w:pPr>
    </w:p>
    <w:p w14:paraId="342F78AF" w14:textId="77777777" w:rsidR="000346F7" w:rsidRPr="00C366B3" w:rsidRDefault="000346F7" w:rsidP="000346F7">
      <w:pPr>
        <w:pStyle w:val="sottotitolocampionato10"/>
        <w:rPr>
          <w:color w:val="002060"/>
        </w:rPr>
      </w:pPr>
      <w:r w:rsidRPr="00C366B3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0346F7" w:rsidRPr="00C366B3" w14:paraId="2BBED9BB" w14:textId="77777777" w:rsidTr="00070AA2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5AA11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A1582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N° Gior.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7F311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4C105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DC198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Data Orig.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8C9D2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362D1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Ora Orig.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2CA7D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Impianto</w:t>
            </w:r>
          </w:p>
        </w:tc>
      </w:tr>
      <w:tr w:rsidR="000346F7" w:rsidRPr="00C366B3" w14:paraId="514478AB" w14:textId="77777777" w:rsidTr="00070AA2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396E0" w14:textId="77777777" w:rsidR="000346F7" w:rsidRPr="007C4DE8" w:rsidRDefault="000346F7" w:rsidP="00070AA2">
            <w:pPr>
              <w:pStyle w:val="rowtabella0"/>
              <w:rPr>
                <w:color w:val="002060"/>
                <w:highlight w:val="yellow"/>
              </w:rPr>
            </w:pPr>
            <w:r w:rsidRPr="007C4DE8">
              <w:rPr>
                <w:color w:val="002060"/>
                <w:highlight w:val="yellow"/>
              </w:rPr>
              <w:t>03/11/2022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FF534" w14:textId="77777777" w:rsidR="000346F7" w:rsidRPr="007C4DE8" w:rsidRDefault="000346F7" w:rsidP="00070AA2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7C4DE8">
              <w:rPr>
                <w:color w:val="002060"/>
                <w:highlight w:val="yellow"/>
              </w:rPr>
              <w:t>4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E9FF7" w14:textId="77777777" w:rsidR="000346F7" w:rsidRPr="007C4DE8" w:rsidRDefault="000346F7" w:rsidP="00070AA2">
            <w:pPr>
              <w:pStyle w:val="rowtabella0"/>
              <w:rPr>
                <w:color w:val="002060"/>
                <w:highlight w:val="yellow"/>
              </w:rPr>
            </w:pPr>
            <w:r w:rsidRPr="007C4DE8">
              <w:rPr>
                <w:color w:val="002060"/>
                <w:highlight w:val="yellow"/>
              </w:rPr>
              <w:t>ACLI VILLA MUSONE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B7291" w14:textId="77777777" w:rsidR="000346F7" w:rsidRPr="007C4DE8" w:rsidRDefault="000346F7" w:rsidP="00070AA2">
            <w:pPr>
              <w:pStyle w:val="rowtabella0"/>
              <w:rPr>
                <w:color w:val="002060"/>
                <w:highlight w:val="yellow"/>
              </w:rPr>
            </w:pPr>
            <w:r w:rsidRPr="007C4DE8">
              <w:rPr>
                <w:color w:val="002060"/>
                <w:highlight w:val="yellow"/>
              </w:rPr>
              <w:t>PIETRALACROCE 73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6E21D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>
              <w:rPr>
                <w:color w:val="002060"/>
              </w:rPr>
              <w:t>30</w:t>
            </w:r>
            <w:r w:rsidRPr="00C366B3">
              <w:rPr>
                <w:color w:val="002060"/>
              </w:rPr>
              <w:t>/10/2022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D70A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7C4DE8">
              <w:rPr>
                <w:color w:val="002060"/>
                <w:highlight w:val="yellow"/>
              </w:rPr>
              <w:t>19:00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71D9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15:30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62349" w14:textId="77777777" w:rsidR="000346F7" w:rsidRPr="00C366B3" w:rsidRDefault="000346F7" w:rsidP="00070AA2">
            <w:pPr>
              <w:rPr>
                <w:color w:val="002060"/>
              </w:rPr>
            </w:pPr>
          </w:p>
        </w:tc>
      </w:tr>
      <w:tr w:rsidR="000346F7" w:rsidRPr="00C366B3" w14:paraId="182C73E3" w14:textId="77777777" w:rsidTr="00070AA2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60718" w14:textId="77777777" w:rsidR="000346F7" w:rsidRPr="007C4DE8" w:rsidRDefault="000346F7" w:rsidP="00070AA2">
            <w:pPr>
              <w:pStyle w:val="rowtabella0"/>
              <w:rPr>
                <w:color w:val="002060"/>
                <w:highlight w:val="yellow"/>
              </w:rPr>
            </w:pPr>
            <w:r w:rsidRPr="007C4DE8">
              <w:rPr>
                <w:color w:val="002060"/>
                <w:highlight w:val="yellow"/>
              </w:rPr>
              <w:t>06/11/2022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B0ECB" w14:textId="77777777" w:rsidR="000346F7" w:rsidRPr="007C4DE8" w:rsidRDefault="000346F7" w:rsidP="00070AA2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7C4DE8">
              <w:rPr>
                <w:color w:val="002060"/>
                <w:highlight w:val="yellow"/>
              </w:rPr>
              <w:t>5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34AE0" w14:textId="77777777" w:rsidR="000346F7" w:rsidRPr="007C4DE8" w:rsidRDefault="000346F7" w:rsidP="00070AA2">
            <w:pPr>
              <w:pStyle w:val="rowtabella0"/>
              <w:rPr>
                <w:color w:val="002060"/>
                <w:highlight w:val="yellow"/>
              </w:rPr>
            </w:pPr>
            <w:r w:rsidRPr="007C4DE8">
              <w:rPr>
                <w:color w:val="002060"/>
                <w:highlight w:val="yellow"/>
              </w:rPr>
              <w:t>AUDAX 1970 S.ANGELO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C5802" w14:textId="77777777" w:rsidR="000346F7" w:rsidRPr="007C4DE8" w:rsidRDefault="000346F7" w:rsidP="00070AA2">
            <w:pPr>
              <w:pStyle w:val="rowtabella0"/>
              <w:rPr>
                <w:color w:val="002060"/>
                <w:highlight w:val="yellow"/>
              </w:rPr>
            </w:pPr>
            <w:r w:rsidRPr="007C4DE8">
              <w:rPr>
                <w:color w:val="002060"/>
                <w:highlight w:val="yellow"/>
              </w:rPr>
              <w:t>ACLI VILLA MUSONE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8F607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  <w:r>
              <w:rPr>
                <w:color w:val="002060"/>
              </w:rPr>
              <w:t>5</w:t>
            </w:r>
            <w:r w:rsidRPr="00C366B3">
              <w:rPr>
                <w:color w:val="002060"/>
              </w:rPr>
              <w:t>/11/2022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3585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7C4DE8">
              <w:rPr>
                <w:color w:val="002060"/>
                <w:highlight w:val="yellow"/>
              </w:rPr>
              <w:t>18:00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FE9E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17:30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C1708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7C4DE8">
              <w:rPr>
                <w:color w:val="002060"/>
                <w:highlight w:val="yellow"/>
              </w:rPr>
              <w:t>PALAZZETTO DELLO SPORT SENIGALLIA VIA CAPANNA SNC</w:t>
            </w:r>
          </w:p>
        </w:tc>
      </w:tr>
    </w:tbl>
    <w:p w14:paraId="7C66872E" w14:textId="77777777" w:rsidR="000346F7" w:rsidRPr="00C366B3" w:rsidRDefault="000346F7" w:rsidP="000346F7">
      <w:pPr>
        <w:pStyle w:val="breakline"/>
        <w:rPr>
          <w:rFonts w:eastAsiaTheme="minorEastAsia"/>
          <w:color w:val="002060"/>
        </w:rPr>
      </w:pPr>
    </w:p>
    <w:p w14:paraId="045CE700" w14:textId="77777777" w:rsidR="000346F7" w:rsidRPr="00C366B3" w:rsidRDefault="000346F7" w:rsidP="000346F7">
      <w:pPr>
        <w:pStyle w:val="breakline"/>
        <w:rPr>
          <w:color w:val="002060"/>
        </w:rPr>
      </w:pPr>
    </w:p>
    <w:p w14:paraId="7B16A511" w14:textId="77777777" w:rsidR="000346F7" w:rsidRPr="00C366B3" w:rsidRDefault="000346F7" w:rsidP="000346F7">
      <w:pPr>
        <w:pStyle w:val="titoloprinc0"/>
        <w:rPr>
          <w:color w:val="002060"/>
        </w:rPr>
      </w:pPr>
      <w:r w:rsidRPr="00C366B3">
        <w:rPr>
          <w:color w:val="002060"/>
        </w:rPr>
        <w:t>RISULTATI</w:t>
      </w:r>
    </w:p>
    <w:p w14:paraId="2EC7749D" w14:textId="77777777" w:rsidR="000346F7" w:rsidRPr="00C366B3" w:rsidRDefault="000346F7" w:rsidP="000346F7">
      <w:pPr>
        <w:pStyle w:val="breakline"/>
        <w:rPr>
          <w:color w:val="002060"/>
        </w:rPr>
      </w:pPr>
    </w:p>
    <w:p w14:paraId="34D17331" w14:textId="77777777" w:rsidR="000346F7" w:rsidRPr="00C366B3" w:rsidRDefault="000346F7" w:rsidP="000346F7">
      <w:pPr>
        <w:pStyle w:val="sottotitolocampionato10"/>
        <w:rPr>
          <w:color w:val="002060"/>
        </w:rPr>
      </w:pPr>
      <w:r w:rsidRPr="00C366B3">
        <w:rPr>
          <w:color w:val="002060"/>
        </w:rPr>
        <w:t>RISULTATI UFFICIALI GARE DEL 22/10/2022</w:t>
      </w:r>
    </w:p>
    <w:p w14:paraId="46FCC01C" w14:textId="77777777" w:rsidR="000346F7" w:rsidRPr="000346F7" w:rsidRDefault="000346F7" w:rsidP="000346F7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0346F7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57A5A28D" w14:textId="77777777" w:rsidR="000346F7" w:rsidRPr="00C366B3" w:rsidRDefault="000346F7" w:rsidP="000346F7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346F7" w:rsidRPr="00C366B3" w14:paraId="56CC0135" w14:textId="77777777" w:rsidTr="00070AA2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0346F7" w:rsidRPr="00C366B3" w14:paraId="7B915E7D" w14:textId="77777777" w:rsidTr="00070AA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59E420" w14:textId="77777777" w:rsidR="000346F7" w:rsidRPr="00C366B3" w:rsidRDefault="000346F7" w:rsidP="00070AA2">
                  <w:pPr>
                    <w:pStyle w:val="header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GIRONE A - 3 Giornata - A</w:t>
                  </w:r>
                </w:p>
              </w:tc>
            </w:tr>
            <w:tr w:rsidR="000346F7" w:rsidRPr="00C366B3" w14:paraId="14E95656" w14:textId="77777777" w:rsidTr="00070AA2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E2CA76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(1) CALCETTO NUMANA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7DDDD2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- NUOVA JUVENTINA FFC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B389AB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2 - 1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B550CC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 </w:t>
                  </w:r>
                </w:p>
              </w:tc>
            </w:tr>
            <w:tr w:rsidR="000346F7" w:rsidRPr="00C366B3" w14:paraId="2A2CF5F0" w14:textId="77777777" w:rsidTr="00070AA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A1EBDF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(1) FERMANA FUTSAL 2022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E2A08E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- REAL FABRIANO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36398F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3 - 4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4AF1D9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 </w:t>
                  </w:r>
                </w:p>
              </w:tc>
            </w:tr>
            <w:tr w:rsidR="000346F7" w:rsidRPr="00C366B3" w14:paraId="7FA6416B" w14:textId="77777777" w:rsidTr="00070AA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E3C571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OSIMO FIVE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1A3DF1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- ACLI VILLA MUSONE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C721BD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0 - 3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662BAD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 </w:t>
                  </w:r>
                </w:p>
              </w:tc>
            </w:tr>
            <w:tr w:rsidR="000346F7" w:rsidRPr="00C366B3" w14:paraId="2FF77AA2" w14:textId="77777777" w:rsidTr="00070AA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28A134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PIETRALACROCE 73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BD2122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- DINAMIS 1990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ACD5A4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2 - 8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8CC893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 </w:t>
                  </w:r>
                </w:p>
              </w:tc>
            </w:tr>
            <w:tr w:rsidR="000346F7" w:rsidRPr="00C366B3" w14:paraId="6E8E94A5" w14:textId="77777777" w:rsidTr="00070AA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285A6A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SPECIAL ONE SPORTING CLUB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216BDF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- CANTINE RIUNITE CSI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344246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3 - 2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DF3F5C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 </w:t>
                  </w:r>
                </w:p>
              </w:tc>
            </w:tr>
            <w:tr w:rsidR="000346F7" w:rsidRPr="00C366B3" w14:paraId="0CAAB970" w14:textId="77777777" w:rsidTr="00070AA2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E97141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(1) - disputata il 23/10/2022</w:t>
                  </w:r>
                </w:p>
              </w:tc>
            </w:tr>
          </w:tbl>
          <w:p w14:paraId="0C98A3AE" w14:textId="77777777" w:rsidR="000346F7" w:rsidRPr="00C366B3" w:rsidRDefault="000346F7" w:rsidP="00070AA2">
            <w:pPr>
              <w:rPr>
                <w:color w:val="002060"/>
              </w:rPr>
            </w:pPr>
          </w:p>
        </w:tc>
      </w:tr>
    </w:tbl>
    <w:p w14:paraId="6B573487" w14:textId="77777777" w:rsidR="000346F7" w:rsidRPr="00C366B3" w:rsidRDefault="000346F7" w:rsidP="000346F7">
      <w:pPr>
        <w:pStyle w:val="breakline"/>
        <w:rPr>
          <w:rFonts w:eastAsiaTheme="minorEastAsia"/>
          <w:color w:val="002060"/>
        </w:rPr>
      </w:pPr>
    </w:p>
    <w:p w14:paraId="0B871CED" w14:textId="77777777" w:rsidR="000346F7" w:rsidRPr="00C366B3" w:rsidRDefault="000346F7" w:rsidP="000346F7">
      <w:pPr>
        <w:pStyle w:val="breakline"/>
        <w:rPr>
          <w:color w:val="002060"/>
        </w:rPr>
      </w:pPr>
    </w:p>
    <w:p w14:paraId="596D6991" w14:textId="77777777" w:rsidR="000346F7" w:rsidRPr="00C366B3" w:rsidRDefault="000346F7" w:rsidP="000346F7">
      <w:pPr>
        <w:pStyle w:val="titoloprinc0"/>
        <w:rPr>
          <w:color w:val="002060"/>
        </w:rPr>
      </w:pPr>
      <w:r w:rsidRPr="00C366B3">
        <w:rPr>
          <w:color w:val="002060"/>
        </w:rPr>
        <w:t>GIUDICE SPORTIVO</w:t>
      </w:r>
    </w:p>
    <w:p w14:paraId="5577C5BA" w14:textId="77777777" w:rsidR="000346F7" w:rsidRPr="00C366B3" w:rsidRDefault="000346F7" w:rsidP="000346F7">
      <w:pPr>
        <w:pStyle w:val="diffida"/>
        <w:rPr>
          <w:color w:val="002060"/>
        </w:rPr>
      </w:pPr>
      <w:r w:rsidRPr="00C366B3">
        <w:rPr>
          <w:color w:val="002060"/>
        </w:rPr>
        <w:t>Il Sostituto Giudice Sportivo Avv. Federica Sorrentino, nella seduta del 26/10/2022, ha adottato le decisioni che di seguito integralmente si riportano:</w:t>
      </w:r>
    </w:p>
    <w:p w14:paraId="6EE9598B" w14:textId="77777777" w:rsidR="000346F7" w:rsidRPr="00C366B3" w:rsidRDefault="000346F7" w:rsidP="000346F7">
      <w:pPr>
        <w:pStyle w:val="titolo10"/>
        <w:rPr>
          <w:color w:val="002060"/>
        </w:rPr>
      </w:pPr>
      <w:r w:rsidRPr="00C366B3">
        <w:rPr>
          <w:color w:val="002060"/>
        </w:rPr>
        <w:t xml:space="preserve">GARE DEL 22/10/2022 </w:t>
      </w:r>
    </w:p>
    <w:p w14:paraId="091D15B2" w14:textId="77777777" w:rsidR="000346F7" w:rsidRPr="00C366B3" w:rsidRDefault="000346F7" w:rsidP="000346F7">
      <w:pPr>
        <w:pStyle w:val="titolo7a"/>
        <w:rPr>
          <w:color w:val="002060"/>
        </w:rPr>
      </w:pPr>
      <w:r w:rsidRPr="00C366B3">
        <w:rPr>
          <w:color w:val="002060"/>
        </w:rPr>
        <w:t xml:space="preserve">PROVVEDIMENTI DISCIPLINARI </w:t>
      </w:r>
    </w:p>
    <w:p w14:paraId="3BD60C3B" w14:textId="77777777" w:rsidR="000346F7" w:rsidRPr="00C366B3" w:rsidRDefault="000346F7" w:rsidP="000346F7">
      <w:pPr>
        <w:pStyle w:val="titolo7b0"/>
        <w:rPr>
          <w:color w:val="002060"/>
        </w:rPr>
      </w:pPr>
      <w:r w:rsidRPr="00C366B3">
        <w:rPr>
          <w:color w:val="002060"/>
        </w:rPr>
        <w:t xml:space="preserve">In base alle risultanze degli atti ufficiali sono state deliberate le seguenti sanzioni disciplinari. </w:t>
      </w:r>
    </w:p>
    <w:p w14:paraId="1DA0009D" w14:textId="77777777" w:rsidR="000346F7" w:rsidRPr="00C366B3" w:rsidRDefault="000346F7" w:rsidP="000346F7">
      <w:pPr>
        <w:pStyle w:val="titolo30"/>
        <w:rPr>
          <w:color w:val="002060"/>
        </w:rPr>
      </w:pPr>
      <w:r w:rsidRPr="00C366B3">
        <w:rPr>
          <w:color w:val="002060"/>
        </w:rPr>
        <w:t xml:space="preserve">CALCIATORI NON ESPULSI </w:t>
      </w:r>
    </w:p>
    <w:p w14:paraId="1E443DF6" w14:textId="77777777" w:rsidR="000346F7" w:rsidRPr="00C366B3" w:rsidRDefault="000346F7" w:rsidP="000346F7">
      <w:pPr>
        <w:pStyle w:val="titolo20"/>
        <w:rPr>
          <w:color w:val="002060"/>
        </w:rPr>
      </w:pPr>
      <w:r w:rsidRPr="00C366B3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346F7" w:rsidRPr="00C366B3" w14:paraId="545D89ED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9BF50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CAPORALETTI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D3BB2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(ACLI VILLA MUSONE)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8217D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97BC5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E19B9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</w:tr>
    </w:tbl>
    <w:p w14:paraId="23811A06" w14:textId="77777777" w:rsidR="000346F7" w:rsidRPr="00C366B3" w:rsidRDefault="000346F7" w:rsidP="000346F7">
      <w:pPr>
        <w:pStyle w:val="titolo20"/>
        <w:rPr>
          <w:rFonts w:eastAsiaTheme="minorEastAsia"/>
          <w:color w:val="002060"/>
        </w:rPr>
      </w:pPr>
      <w:r w:rsidRPr="00C366B3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346F7" w:rsidRPr="00C366B3" w14:paraId="3FDD1F4E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01240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lastRenderedPageBreak/>
              <w:t>ASFALDO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8F253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(CANTINE RIUNITE CSI)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52228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C47B9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COSTANTINI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87354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(CANTINE RIUNITE CSI) </w:t>
            </w:r>
          </w:p>
        </w:tc>
      </w:tr>
      <w:tr w:rsidR="000346F7" w:rsidRPr="00C366B3" w14:paraId="16A96E8E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6B93F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SANTARELLI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D6B6C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(DINAMIS 1990)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ED74B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60F8C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QUATTRINI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F2348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(OSIMO FIVE) </w:t>
            </w:r>
          </w:p>
        </w:tc>
      </w:tr>
      <w:tr w:rsidR="000346F7" w:rsidRPr="00C366B3" w14:paraId="67CE0DC1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2F88D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PUTIGNANO GIANMARIA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6378C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(PIETRALACROCE 73)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DFFA7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58501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AGOUZAL ANWAR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C614F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(SPECIAL ONE SPORTING CLUB) </w:t>
            </w:r>
          </w:p>
        </w:tc>
      </w:tr>
      <w:tr w:rsidR="000346F7" w:rsidRPr="00C366B3" w14:paraId="05E81FCA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2A144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NEFZI ISMAIL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1AD16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(SPECIAL ONE SPORTING CLUB)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9D05F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BD33C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36F0D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</w:tr>
    </w:tbl>
    <w:p w14:paraId="35184899" w14:textId="77777777" w:rsidR="000346F7" w:rsidRPr="00C366B3" w:rsidRDefault="000346F7" w:rsidP="000346F7">
      <w:pPr>
        <w:pStyle w:val="titolo10"/>
        <w:rPr>
          <w:rFonts w:eastAsiaTheme="minorEastAsia"/>
          <w:color w:val="002060"/>
        </w:rPr>
      </w:pPr>
      <w:r w:rsidRPr="00C366B3">
        <w:rPr>
          <w:color w:val="002060"/>
        </w:rPr>
        <w:t xml:space="preserve">GARE DEL 23/10/2022 </w:t>
      </w:r>
    </w:p>
    <w:p w14:paraId="7FA5E29B" w14:textId="77777777" w:rsidR="000346F7" w:rsidRPr="00C366B3" w:rsidRDefault="000346F7" w:rsidP="000346F7">
      <w:pPr>
        <w:pStyle w:val="titolo7a"/>
        <w:rPr>
          <w:color w:val="002060"/>
        </w:rPr>
      </w:pPr>
      <w:r w:rsidRPr="00C366B3">
        <w:rPr>
          <w:color w:val="002060"/>
        </w:rPr>
        <w:t xml:space="preserve">PROVVEDIMENTI DISCIPLINARI </w:t>
      </w:r>
    </w:p>
    <w:p w14:paraId="19F34A06" w14:textId="77777777" w:rsidR="000346F7" w:rsidRPr="00C366B3" w:rsidRDefault="000346F7" w:rsidP="000346F7">
      <w:pPr>
        <w:pStyle w:val="titolo7b0"/>
        <w:rPr>
          <w:color w:val="002060"/>
        </w:rPr>
      </w:pPr>
      <w:r w:rsidRPr="00C366B3">
        <w:rPr>
          <w:color w:val="002060"/>
        </w:rPr>
        <w:t xml:space="preserve">In base alle risultanze degli atti ufficiali sono state deliberate le seguenti sanzioni disciplinari. </w:t>
      </w:r>
    </w:p>
    <w:p w14:paraId="256B8972" w14:textId="77777777" w:rsidR="000346F7" w:rsidRPr="00C366B3" w:rsidRDefault="000346F7" w:rsidP="000346F7">
      <w:pPr>
        <w:pStyle w:val="titolo30"/>
        <w:rPr>
          <w:color w:val="002060"/>
        </w:rPr>
      </w:pPr>
      <w:r w:rsidRPr="00C366B3">
        <w:rPr>
          <w:color w:val="002060"/>
        </w:rPr>
        <w:t xml:space="preserve">SOCIETA' </w:t>
      </w:r>
    </w:p>
    <w:p w14:paraId="298495E9" w14:textId="77777777" w:rsidR="000346F7" w:rsidRPr="00C366B3" w:rsidRDefault="000346F7" w:rsidP="000346F7">
      <w:pPr>
        <w:pStyle w:val="titolo20"/>
        <w:rPr>
          <w:color w:val="002060"/>
        </w:rPr>
      </w:pPr>
      <w:r w:rsidRPr="00C366B3">
        <w:rPr>
          <w:color w:val="002060"/>
        </w:rPr>
        <w:t xml:space="preserve">AMMENDA </w:t>
      </w:r>
    </w:p>
    <w:p w14:paraId="5E77C7A9" w14:textId="77777777" w:rsidR="000346F7" w:rsidRPr="00C366B3" w:rsidRDefault="000346F7" w:rsidP="000346F7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C366B3">
        <w:rPr>
          <w:color w:val="002060"/>
        </w:rPr>
        <w:t xml:space="preserve">Euro 80,00 FERMANA FUTSAL 2022 </w:t>
      </w:r>
      <w:r w:rsidRPr="00C366B3">
        <w:rPr>
          <w:color w:val="002060"/>
        </w:rPr>
        <w:br/>
        <w:t xml:space="preserve">Per comportamento irriguardoso del proprio pubblico nei confronti dei giocatori ospiti. </w:t>
      </w:r>
    </w:p>
    <w:p w14:paraId="34338B31" w14:textId="77777777" w:rsidR="000346F7" w:rsidRPr="00C366B3" w:rsidRDefault="000346F7" w:rsidP="000346F7">
      <w:pPr>
        <w:pStyle w:val="titolo30"/>
        <w:rPr>
          <w:color w:val="002060"/>
        </w:rPr>
      </w:pPr>
      <w:r w:rsidRPr="00C366B3">
        <w:rPr>
          <w:color w:val="002060"/>
        </w:rPr>
        <w:t xml:space="preserve">CALCIATORI ESPULSI </w:t>
      </w:r>
    </w:p>
    <w:p w14:paraId="386FA6C0" w14:textId="77777777" w:rsidR="000346F7" w:rsidRPr="00C366B3" w:rsidRDefault="000346F7" w:rsidP="000346F7">
      <w:pPr>
        <w:pStyle w:val="titolo20"/>
        <w:rPr>
          <w:color w:val="002060"/>
        </w:rPr>
      </w:pPr>
      <w:r w:rsidRPr="00C366B3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346F7" w:rsidRPr="00C366B3" w14:paraId="6CC17405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CE653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STORTINI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CB813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(FERMANA FUTSAL 2022)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E740A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673E1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86D30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</w:tr>
    </w:tbl>
    <w:p w14:paraId="548CDCC0" w14:textId="77777777" w:rsidR="000346F7" w:rsidRPr="00C366B3" w:rsidRDefault="000346F7" w:rsidP="000346F7">
      <w:pPr>
        <w:pStyle w:val="titolo30"/>
        <w:rPr>
          <w:rFonts w:eastAsiaTheme="minorEastAsia"/>
          <w:color w:val="002060"/>
        </w:rPr>
      </w:pPr>
      <w:r w:rsidRPr="00C366B3">
        <w:rPr>
          <w:color w:val="002060"/>
        </w:rPr>
        <w:t xml:space="preserve">CALCIATORI NON ESPULSI </w:t>
      </w:r>
    </w:p>
    <w:p w14:paraId="3AFD9D93" w14:textId="77777777" w:rsidR="000346F7" w:rsidRPr="00C366B3" w:rsidRDefault="000346F7" w:rsidP="000346F7">
      <w:pPr>
        <w:pStyle w:val="titolo20"/>
        <w:rPr>
          <w:color w:val="002060"/>
        </w:rPr>
      </w:pPr>
      <w:r w:rsidRPr="00C366B3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346F7" w:rsidRPr="00C366B3" w14:paraId="2CE77F10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2D27E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VERBENESI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1E731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(FERMANA FUTSAL 2022)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F1E37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6EE88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9CD58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</w:tr>
    </w:tbl>
    <w:p w14:paraId="48025756" w14:textId="77777777" w:rsidR="000346F7" w:rsidRPr="00C366B3" w:rsidRDefault="000346F7" w:rsidP="000346F7">
      <w:pPr>
        <w:pStyle w:val="titolo20"/>
        <w:rPr>
          <w:rFonts w:eastAsiaTheme="minorEastAsia"/>
          <w:color w:val="002060"/>
        </w:rPr>
      </w:pPr>
      <w:r w:rsidRPr="00C366B3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346F7" w:rsidRPr="00C366B3" w14:paraId="4E026D1F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D65DF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ROSSINI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9D780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(CALCETTO NUMANA)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D523E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90165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DAMIANI SEBASTIANO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7569D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(FERMANA FUTSAL 2022) </w:t>
            </w:r>
          </w:p>
        </w:tc>
      </w:tr>
      <w:tr w:rsidR="000346F7" w:rsidRPr="00C366B3" w14:paraId="37B825B6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11EEB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PETRINI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C0359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(NUOVA JUVENTINA FFC)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94F56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5868E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RIPA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80082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(NUOVA JUVENTINA FFC) </w:t>
            </w:r>
          </w:p>
        </w:tc>
      </w:tr>
    </w:tbl>
    <w:p w14:paraId="2E8B9095" w14:textId="77777777" w:rsidR="000346F7" w:rsidRDefault="000346F7" w:rsidP="000346F7">
      <w:pPr>
        <w:pStyle w:val="breakline"/>
        <w:rPr>
          <w:color w:val="002060"/>
        </w:rPr>
      </w:pPr>
    </w:p>
    <w:p w14:paraId="3B367953" w14:textId="77777777" w:rsidR="000346F7" w:rsidRPr="000E0A70" w:rsidRDefault="000346F7" w:rsidP="000346F7">
      <w:pPr>
        <w:ind w:left="4956"/>
        <w:rPr>
          <w:rFonts w:ascii="Arial" w:hAnsi="Arial" w:cs="Arial"/>
          <w:noProof/>
          <w:color w:val="002060"/>
          <w:sz w:val="22"/>
          <w:szCs w:val="22"/>
        </w:rPr>
      </w:pPr>
      <w:r w:rsidRPr="000E0A70">
        <w:rPr>
          <w:rFonts w:ascii="Arial" w:hAnsi="Arial" w:cs="Arial"/>
          <w:noProof/>
          <w:color w:val="002060"/>
          <w:sz w:val="22"/>
          <w:szCs w:val="22"/>
        </w:rPr>
        <w:t>F.to IL SOSTITUTO GIUDICE SPORTIVO      </w:t>
      </w:r>
    </w:p>
    <w:p w14:paraId="33D92CC9" w14:textId="77777777" w:rsidR="000346F7" w:rsidRPr="000E0A70" w:rsidRDefault="000346F7" w:rsidP="000346F7">
      <w:pPr>
        <w:pStyle w:val="breakline"/>
        <w:rPr>
          <w:rFonts w:ascii="Arial" w:hAnsi="Arial" w:cs="Arial"/>
          <w:noProof/>
          <w:color w:val="002060"/>
          <w:sz w:val="22"/>
          <w:szCs w:val="22"/>
        </w:rPr>
      </w:pPr>
      <w:r w:rsidRPr="000E0A70">
        <w:rPr>
          <w:rFonts w:ascii="Arial" w:hAnsi="Arial" w:cs="Arial"/>
          <w:noProof/>
          <w:color w:val="002060"/>
          <w:sz w:val="22"/>
          <w:szCs w:val="22"/>
        </w:rPr>
        <w:t xml:space="preserve"> </w:t>
      </w:r>
      <w:r w:rsidRPr="000E0A70">
        <w:rPr>
          <w:rFonts w:ascii="Arial" w:hAnsi="Arial" w:cs="Arial"/>
          <w:noProof/>
          <w:color w:val="002060"/>
          <w:sz w:val="22"/>
          <w:szCs w:val="22"/>
        </w:rPr>
        <w:tab/>
      </w:r>
      <w:r w:rsidRPr="000E0A70">
        <w:rPr>
          <w:rFonts w:ascii="Arial" w:hAnsi="Arial" w:cs="Arial"/>
          <w:noProof/>
          <w:color w:val="002060"/>
          <w:sz w:val="22"/>
          <w:szCs w:val="22"/>
        </w:rPr>
        <w:tab/>
      </w:r>
      <w:r w:rsidRPr="000E0A70">
        <w:rPr>
          <w:rFonts w:ascii="Arial" w:hAnsi="Arial" w:cs="Arial"/>
          <w:noProof/>
          <w:color w:val="002060"/>
          <w:sz w:val="22"/>
          <w:szCs w:val="22"/>
        </w:rPr>
        <w:tab/>
      </w:r>
      <w:r w:rsidRPr="000E0A70">
        <w:rPr>
          <w:rFonts w:ascii="Arial" w:hAnsi="Arial" w:cs="Arial"/>
          <w:noProof/>
          <w:color w:val="002060"/>
          <w:sz w:val="22"/>
          <w:szCs w:val="22"/>
        </w:rPr>
        <w:tab/>
      </w:r>
      <w:r w:rsidRPr="000E0A70">
        <w:rPr>
          <w:rFonts w:ascii="Arial" w:hAnsi="Arial" w:cs="Arial"/>
          <w:noProof/>
          <w:color w:val="002060"/>
          <w:sz w:val="22"/>
          <w:szCs w:val="22"/>
        </w:rPr>
        <w:tab/>
      </w:r>
      <w:r w:rsidRPr="000E0A70">
        <w:rPr>
          <w:rFonts w:ascii="Arial" w:hAnsi="Arial" w:cs="Arial"/>
          <w:noProof/>
          <w:color w:val="002060"/>
          <w:sz w:val="22"/>
          <w:szCs w:val="22"/>
        </w:rPr>
        <w:tab/>
        <w:t xml:space="preserve">   </w:t>
      </w:r>
      <w:r w:rsidRPr="000E0A70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Federica Sorrentino</w:t>
      </w:r>
    </w:p>
    <w:p w14:paraId="2D97E75F" w14:textId="77777777" w:rsidR="000346F7" w:rsidRPr="00C366B3" w:rsidRDefault="000346F7" w:rsidP="000346F7">
      <w:pPr>
        <w:pStyle w:val="breakline"/>
        <w:rPr>
          <w:rFonts w:eastAsiaTheme="minorEastAsia"/>
          <w:color w:val="002060"/>
        </w:rPr>
      </w:pPr>
    </w:p>
    <w:p w14:paraId="379404E0" w14:textId="77777777" w:rsidR="000346F7" w:rsidRPr="00C366B3" w:rsidRDefault="000346F7" w:rsidP="000346F7">
      <w:pPr>
        <w:pStyle w:val="titoloprinc0"/>
        <w:rPr>
          <w:color w:val="002060"/>
        </w:rPr>
      </w:pPr>
      <w:r w:rsidRPr="00C366B3">
        <w:rPr>
          <w:color w:val="002060"/>
        </w:rPr>
        <w:t>CLASSIFICA</w:t>
      </w:r>
    </w:p>
    <w:p w14:paraId="448BC54A" w14:textId="77777777" w:rsidR="000346F7" w:rsidRPr="00C366B3" w:rsidRDefault="000346F7" w:rsidP="000346F7">
      <w:pPr>
        <w:pStyle w:val="breakline"/>
        <w:rPr>
          <w:color w:val="002060"/>
        </w:rPr>
      </w:pPr>
    </w:p>
    <w:p w14:paraId="411C7F66" w14:textId="77777777" w:rsidR="000346F7" w:rsidRPr="00C366B3" w:rsidRDefault="000346F7" w:rsidP="000346F7">
      <w:pPr>
        <w:pStyle w:val="breakline"/>
        <w:rPr>
          <w:color w:val="002060"/>
        </w:rPr>
      </w:pPr>
    </w:p>
    <w:p w14:paraId="7D504BE2" w14:textId="77777777" w:rsidR="000346F7" w:rsidRPr="00C366B3" w:rsidRDefault="000346F7" w:rsidP="000346F7">
      <w:pPr>
        <w:pStyle w:val="sottotitolocampionato10"/>
        <w:rPr>
          <w:color w:val="002060"/>
        </w:rPr>
      </w:pPr>
      <w:r w:rsidRPr="00C366B3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346F7" w:rsidRPr="00C366B3" w14:paraId="37AE3F30" w14:textId="77777777" w:rsidTr="00070AA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C2985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19615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75109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CA2F5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45EEE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AA6B3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A23DB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E41BB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C6D1D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2C4A1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PE</w:t>
            </w:r>
          </w:p>
        </w:tc>
      </w:tr>
      <w:tr w:rsidR="000346F7" w:rsidRPr="00C366B3" w14:paraId="635739E0" w14:textId="77777777" w:rsidTr="00070AA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AE117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G.S. AUDAX 1970 S.ANGELO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A023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440DE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9374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B56B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AB133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CE1F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6BFC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78AA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F41A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66B4A3C1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430C6" w14:textId="77777777" w:rsidR="000346F7" w:rsidRPr="00C366B3" w:rsidRDefault="000346F7" w:rsidP="00070AA2">
            <w:pPr>
              <w:pStyle w:val="rowtabella0"/>
              <w:rPr>
                <w:color w:val="002060"/>
                <w:lang w:val="en-US"/>
              </w:rPr>
            </w:pPr>
            <w:r w:rsidRPr="00C366B3">
              <w:rPr>
                <w:color w:val="002060"/>
                <w:lang w:val="en-US"/>
              </w:rPr>
              <w:t>A.S.D. REAL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FF31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CDCE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3117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2A92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FEE4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3BFC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012E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2D05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F3C9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015D6EE4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B0BB7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DINAMIS 1990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D34D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0C8E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8845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8B99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4CF7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7DA8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64B4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2902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FF16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7F93932E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3CC36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U.S.D. ACLI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E2AF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366C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9BAD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214A3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E8A1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40B7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7B04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2D03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B875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1356DBCE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23A9A" w14:textId="77777777" w:rsidR="000346F7" w:rsidRPr="00C366B3" w:rsidRDefault="000346F7" w:rsidP="00070AA2">
            <w:pPr>
              <w:pStyle w:val="rowtabella0"/>
              <w:rPr>
                <w:color w:val="002060"/>
                <w:lang w:val="en-US"/>
              </w:rPr>
            </w:pPr>
            <w:r w:rsidRPr="00C366B3">
              <w:rPr>
                <w:color w:val="002060"/>
                <w:lang w:val="en-US"/>
              </w:rPr>
              <w:t>A.S.D. SPECIAL ONE SPORTING CLUB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F1F8E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A5CD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9285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D188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1B53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32E6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8948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6570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5A7E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3FBE9016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B18A0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 CALCETTO NUMANA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C5AB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1C95E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70AA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01A3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A3AE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3372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73DE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E173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C719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72318907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A7ADB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CANTINE RIUNITE CSI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7D56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208C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7EE5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FA95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F723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DE0D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702F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A021E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015D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4B1C7C48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2C1C8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FERMANA FUTSAL 2022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119C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5E3F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684D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41D33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1249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5806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B0D0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FFF8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A3E8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313E4A63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8B072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PIETRALACROCE 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5DA8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D7A6E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EC4D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382F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4236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F394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5333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B417E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C3733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07367376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88DE8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NUOVA JUVENTINA FFC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8E43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89B4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ABA2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45AA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5EB5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2576E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0BCE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AB3C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F679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3AA53E91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83AA7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OSIMO FIVE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EE8C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487B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7292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2CDC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D3B0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DB543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F96C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8C03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2C8F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</w:tbl>
    <w:p w14:paraId="705E2467" w14:textId="77777777" w:rsidR="000346F7" w:rsidRPr="00C366B3" w:rsidRDefault="000346F7" w:rsidP="000346F7">
      <w:pPr>
        <w:pStyle w:val="breakline"/>
        <w:rPr>
          <w:rFonts w:eastAsiaTheme="minorEastAsia"/>
          <w:color w:val="002060"/>
        </w:rPr>
      </w:pPr>
    </w:p>
    <w:p w14:paraId="66A77A8D" w14:textId="77777777" w:rsidR="000346F7" w:rsidRPr="00C366B3" w:rsidRDefault="000346F7" w:rsidP="000346F7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42156C3B" w14:textId="77777777" w:rsidR="000346F7" w:rsidRDefault="000346F7" w:rsidP="000346F7">
      <w:pPr>
        <w:pStyle w:val="breakline"/>
        <w:rPr>
          <w:color w:val="002060"/>
        </w:rPr>
      </w:pPr>
    </w:p>
    <w:p w14:paraId="4AE5FAAF" w14:textId="77777777" w:rsidR="000346F7" w:rsidRPr="00C6322B" w:rsidRDefault="000346F7" w:rsidP="000346F7">
      <w:pPr>
        <w:pStyle w:val="sottotitolocampionato10"/>
        <w:rPr>
          <w:color w:val="002060"/>
        </w:rPr>
      </w:pPr>
      <w:r w:rsidRPr="00C6322B">
        <w:rPr>
          <w:color w:val="002060"/>
        </w:rPr>
        <w:t>GIRONE A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8"/>
        <w:gridCol w:w="2024"/>
        <w:gridCol w:w="385"/>
        <w:gridCol w:w="898"/>
        <w:gridCol w:w="1176"/>
        <w:gridCol w:w="1562"/>
        <w:gridCol w:w="1547"/>
      </w:tblGrid>
      <w:tr w:rsidR="000346F7" w:rsidRPr="00C6322B" w14:paraId="0922BB43" w14:textId="77777777" w:rsidTr="00070AA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EF0F3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E9143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7A244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8C5E5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CCF10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06FBA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B2762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Indirizzo Impianto</w:t>
            </w:r>
          </w:p>
        </w:tc>
      </w:tr>
      <w:tr w:rsidR="000346F7" w:rsidRPr="00C6322B" w14:paraId="086C4719" w14:textId="77777777" w:rsidTr="00070AA2">
        <w:trPr>
          <w:trHeight w:val="220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6B8F5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CANTINE RIUNITE CSI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24AA6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OSIMO FIVE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68C42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FA488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29/10/2022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7C61A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5206 PALASPORT "GIULIO CHIERICI"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7C556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TOLENTINO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A51AD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VIA DELLA REPUBBLICA</w:t>
            </w:r>
          </w:p>
        </w:tc>
      </w:tr>
      <w:tr w:rsidR="000346F7" w:rsidRPr="00C6322B" w14:paraId="73E043BF" w14:textId="77777777" w:rsidTr="00070AA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0371D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DINAMIS 1990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F33BE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AUDAX 1970 S.ANGELO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0E28E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035F5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29/10/2022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2BFB6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5021 PALASPORT "BADIALI"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17C71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FADED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VIA DELLO STADIO</w:t>
            </w:r>
          </w:p>
        </w:tc>
      </w:tr>
      <w:tr w:rsidR="000346F7" w:rsidRPr="00C6322B" w14:paraId="642FBEDB" w14:textId="77777777" w:rsidTr="00070AA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3F0BE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lastRenderedPageBreak/>
              <w:t>NUOVA JUVENTINA FFC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79AB1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SPECIAL ONE SPORTING CLUB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640E9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4DE7F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29/10/2022 16:00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87C49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5736 CAMPO C/5 "GIUSEPPE TEMPERINI"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4F60E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MONTEGRANARO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04263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VIA B.ROSSI SNC</w:t>
            </w:r>
          </w:p>
        </w:tc>
      </w:tr>
      <w:tr w:rsidR="000346F7" w:rsidRPr="00C6322B" w14:paraId="66817389" w14:textId="77777777" w:rsidTr="00070AA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9D12C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REAL FABRIANO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A30E4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CALCETTO NUMANA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2859A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C38A4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29/10/2022 18:30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5C14C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5066 PALESTRA "FERMI"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552A9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0CCE7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VIA B.BUOZZI</w:t>
            </w:r>
          </w:p>
        </w:tc>
      </w:tr>
      <w:tr w:rsidR="000346F7" w:rsidRPr="00C6322B" w14:paraId="2A9F443D" w14:textId="77777777" w:rsidTr="00070AA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A42C3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ACLI VILLA MUSONE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FED35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PIETRALACROCE 73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BF733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73D69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03/11/2022 19:00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BD5D5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5055 CENTRO SPORTIVO CAMPO 2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753C7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LORETO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5B576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VIA ROSARIO VILLA MUSONE</w:t>
            </w:r>
          </w:p>
        </w:tc>
      </w:tr>
    </w:tbl>
    <w:p w14:paraId="3B099FDE" w14:textId="77777777" w:rsidR="000346F7" w:rsidRPr="00C366B3" w:rsidRDefault="000346F7" w:rsidP="000346F7">
      <w:pPr>
        <w:pStyle w:val="breakline"/>
        <w:rPr>
          <w:color w:val="002060"/>
        </w:rPr>
      </w:pPr>
    </w:p>
    <w:p w14:paraId="7B46DAF7" w14:textId="77777777" w:rsidR="000346F7" w:rsidRPr="00C366B3" w:rsidRDefault="000346F7" w:rsidP="000346F7">
      <w:pPr>
        <w:pStyle w:val="breakline"/>
        <w:rPr>
          <w:rFonts w:eastAsiaTheme="minorEastAsia"/>
          <w:color w:val="002060"/>
        </w:rPr>
      </w:pPr>
    </w:p>
    <w:p w14:paraId="684B3555" w14:textId="77777777" w:rsidR="000346F7" w:rsidRPr="00C366B3" w:rsidRDefault="000346F7" w:rsidP="000346F7">
      <w:pPr>
        <w:pStyle w:val="breakline"/>
        <w:rPr>
          <w:color w:val="002060"/>
        </w:rPr>
      </w:pPr>
    </w:p>
    <w:p w14:paraId="2849E49B" w14:textId="77777777" w:rsidR="000346F7" w:rsidRPr="00C366B3" w:rsidRDefault="000346F7" w:rsidP="000346F7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C366B3">
        <w:rPr>
          <w:color w:val="002060"/>
        </w:rPr>
        <w:t>UNDER 17 C5 REGIONALI MASCHILI</w:t>
      </w:r>
    </w:p>
    <w:p w14:paraId="35D3E946" w14:textId="77777777" w:rsidR="000346F7" w:rsidRPr="000E0A70" w:rsidRDefault="000346F7" w:rsidP="000346F7">
      <w:pPr>
        <w:pStyle w:val="TITOLOPRINC"/>
        <w:spacing w:before="0" w:beforeAutospacing="0"/>
        <w:rPr>
          <w:color w:val="002060"/>
        </w:rPr>
      </w:pPr>
      <w:r w:rsidRPr="000E0A70">
        <w:rPr>
          <w:color w:val="002060"/>
        </w:rPr>
        <w:t>ANAGRAFICA/INDIRIZZARIO/VARIAZIONI CALENDARIO</w:t>
      </w:r>
    </w:p>
    <w:p w14:paraId="1DA8E98A" w14:textId="77777777" w:rsidR="000346F7" w:rsidRPr="000E0A70" w:rsidRDefault="000346F7" w:rsidP="000346F7">
      <w:pPr>
        <w:pStyle w:val="Corpodeltesto21"/>
        <w:rPr>
          <w:rFonts w:ascii="Arial" w:hAnsi="Arial" w:cs="Arial"/>
          <w:b/>
          <w:color w:val="002060"/>
          <w:sz w:val="22"/>
          <w:szCs w:val="22"/>
        </w:rPr>
      </w:pPr>
      <w:r w:rsidRPr="000E0A70">
        <w:rPr>
          <w:rFonts w:ascii="Arial" w:hAnsi="Arial" w:cs="Arial"/>
          <w:b/>
          <w:color w:val="002060"/>
          <w:sz w:val="22"/>
          <w:szCs w:val="22"/>
        </w:rPr>
        <w:t>GIRONE “</w:t>
      </w:r>
      <w:r>
        <w:rPr>
          <w:rFonts w:ascii="Arial" w:hAnsi="Arial" w:cs="Arial"/>
          <w:b/>
          <w:color w:val="002060"/>
          <w:sz w:val="22"/>
          <w:szCs w:val="22"/>
        </w:rPr>
        <w:t>A</w:t>
      </w:r>
      <w:r w:rsidRPr="000E0A70">
        <w:rPr>
          <w:rFonts w:ascii="Arial" w:hAnsi="Arial" w:cs="Arial"/>
          <w:b/>
          <w:color w:val="002060"/>
          <w:sz w:val="22"/>
          <w:szCs w:val="22"/>
        </w:rPr>
        <w:t>”</w:t>
      </w:r>
    </w:p>
    <w:p w14:paraId="74141511" w14:textId="77777777" w:rsidR="000346F7" w:rsidRPr="000E0A70" w:rsidRDefault="000346F7" w:rsidP="000346F7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41792762" w14:textId="77777777" w:rsidR="000346F7" w:rsidRDefault="000346F7" w:rsidP="000346F7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0E0A70">
        <w:rPr>
          <w:rFonts w:ascii="Arial" w:hAnsi="Arial" w:cs="Arial"/>
          <w:color w:val="002060"/>
          <w:sz w:val="22"/>
          <w:szCs w:val="22"/>
        </w:rPr>
        <w:t xml:space="preserve">La Società </w:t>
      </w:r>
      <w:r>
        <w:rPr>
          <w:rFonts w:ascii="Arial" w:hAnsi="Arial" w:cs="Arial"/>
          <w:b/>
          <w:color w:val="002060"/>
          <w:sz w:val="22"/>
          <w:szCs w:val="22"/>
        </w:rPr>
        <w:t>AUDAX 1970 S.ANGELO</w:t>
      </w:r>
      <w:r w:rsidRPr="000E0A70">
        <w:rPr>
          <w:rFonts w:ascii="Arial" w:hAnsi="Arial" w:cs="Arial"/>
          <w:color w:val="002060"/>
          <w:sz w:val="22"/>
          <w:szCs w:val="22"/>
        </w:rPr>
        <w:t xml:space="preserve"> comunica che disputerà tutte le gare interne </w:t>
      </w:r>
      <w:r>
        <w:rPr>
          <w:rFonts w:ascii="Arial" w:hAnsi="Arial" w:cs="Arial"/>
          <w:color w:val="002060"/>
          <w:sz w:val="22"/>
          <w:szCs w:val="22"/>
        </w:rPr>
        <w:t xml:space="preserve">la </w:t>
      </w:r>
      <w:r>
        <w:rPr>
          <w:rFonts w:ascii="Arial" w:hAnsi="Arial" w:cs="Arial"/>
          <w:b/>
          <w:color w:val="002060"/>
          <w:sz w:val="22"/>
          <w:szCs w:val="22"/>
        </w:rPr>
        <w:t xml:space="preserve">DOMENICA </w:t>
      </w:r>
      <w:r w:rsidRPr="000E0A70">
        <w:rPr>
          <w:rFonts w:ascii="Arial" w:hAnsi="Arial" w:cs="Arial"/>
          <w:color w:val="002060"/>
          <w:sz w:val="22"/>
          <w:szCs w:val="22"/>
        </w:rPr>
        <w:t xml:space="preserve">alle </w:t>
      </w:r>
      <w:r w:rsidRPr="000E0A70">
        <w:rPr>
          <w:rFonts w:ascii="Arial" w:hAnsi="Arial" w:cs="Arial"/>
          <w:b/>
          <w:color w:val="002060"/>
          <w:sz w:val="22"/>
          <w:szCs w:val="22"/>
        </w:rPr>
        <w:t xml:space="preserve">ore </w:t>
      </w:r>
      <w:r>
        <w:rPr>
          <w:rFonts w:ascii="Arial" w:hAnsi="Arial" w:cs="Arial"/>
          <w:b/>
          <w:color w:val="002060"/>
          <w:sz w:val="22"/>
          <w:szCs w:val="22"/>
        </w:rPr>
        <w:t>17:30</w:t>
      </w:r>
      <w:r w:rsidRPr="000E0A70">
        <w:rPr>
          <w:rFonts w:ascii="Arial" w:hAnsi="Arial" w:cs="Arial"/>
          <w:color w:val="002060"/>
          <w:sz w:val="22"/>
          <w:szCs w:val="22"/>
        </w:rPr>
        <w:t xml:space="preserve">, </w:t>
      </w:r>
      <w:r>
        <w:rPr>
          <w:rFonts w:ascii="Arial" w:hAnsi="Arial" w:cs="Arial"/>
          <w:b/>
          <w:bCs/>
          <w:color w:val="002060"/>
          <w:sz w:val="22"/>
          <w:szCs w:val="22"/>
        </w:rPr>
        <w:t>Palasport</w:t>
      </w:r>
      <w:r w:rsidRPr="002A5932">
        <w:rPr>
          <w:rFonts w:ascii="Arial" w:hAnsi="Arial" w:cs="Arial"/>
          <w:b/>
          <w:bCs/>
          <w:color w:val="002060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 xml:space="preserve">via Gioachino Rossini di </w:t>
      </w:r>
      <w:r>
        <w:rPr>
          <w:rFonts w:ascii="Arial" w:hAnsi="Arial" w:cs="Arial"/>
          <w:b/>
          <w:bCs/>
          <w:color w:val="002060"/>
          <w:sz w:val="22"/>
          <w:szCs w:val="22"/>
        </w:rPr>
        <w:t>CASTELLEONE DI SUASA</w:t>
      </w:r>
      <w:r w:rsidRPr="000E0A70">
        <w:rPr>
          <w:rFonts w:ascii="Arial" w:hAnsi="Arial" w:cs="Arial"/>
          <w:color w:val="002060"/>
          <w:sz w:val="22"/>
          <w:szCs w:val="22"/>
        </w:rPr>
        <w:t>.</w:t>
      </w:r>
    </w:p>
    <w:p w14:paraId="5FE8BE54" w14:textId="77777777" w:rsidR="000346F7" w:rsidRDefault="000346F7" w:rsidP="000346F7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7EDA93A6" w14:textId="77777777" w:rsidR="000346F7" w:rsidRPr="00C366B3" w:rsidRDefault="000346F7" w:rsidP="000346F7">
      <w:pPr>
        <w:pStyle w:val="titoloprinc0"/>
        <w:rPr>
          <w:color w:val="002060"/>
        </w:rPr>
      </w:pPr>
      <w:r w:rsidRPr="00C366B3">
        <w:rPr>
          <w:color w:val="002060"/>
        </w:rPr>
        <w:t>VARIAZIONI AL PROGRAMMA GARE</w:t>
      </w:r>
    </w:p>
    <w:p w14:paraId="225F402B" w14:textId="77777777" w:rsidR="000346F7" w:rsidRPr="00C366B3" w:rsidRDefault="000346F7" w:rsidP="000346F7">
      <w:pPr>
        <w:pStyle w:val="breakline"/>
        <w:rPr>
          <w:color w:val="002060"/>
        </w:rPr>
      </w:pPr>
    </w:p>
    <w:p w14:paraId="3B2D64A6" w14:textId="77777777" w:rsidR="000346F7" w:rsidRPr="00C366B3" w:rsidRDefault="000346F7" w:rsidP="000346F7">
      <w:pPr>
        <w:pStyle w:val="breakline"/>
        <w:rPr>
          <w:color w:val="002060"/>
        </w:rPr>
      </w:pPr>
    </w:p>
    <w:p w14:paraId="577B0287" w14:textId="77777777" w:rsidR="000346F7" w:rsidRPr="00C366B3" w:rsidRDefault="000346F7" w:rsidP="000346F7">
      <w:pPr>
        <w:pStyle w:val="sottotitolocampionato10"/>
        <w:rPr>
          <w:color w:val="002060"/>
        </w:rPr>
      </w:pPr>
      <w:r w:rsidRPr="00C366B3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0346F7" w:rsidRPr="00C366B3" w14:paraId="33DC7E0F" w14:textId="77777777" w:rsidTr="00070AA2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CE729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CDBDF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N° Gior.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BDAE6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957B6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6B6C2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Data Orig.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E21EC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80E5D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Ora Orig.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BBF08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Impianto</w:t>
            </w:r>
          </w:p>
        </w:tc>
      </w:tr>
      <w:tr w:rsidR="000346F7" w:rsidRPr="00C366B3" w14:paraId="78498734" w14:textId="77777777" w:rsidTr="00070AA2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CCB82" w14:textId="77777777" w:rsidR="000346F7" w:rsidRPr="007C4DE8" w:rsidRDefault="000346F7" w:rsidP="00070AA2">
            <w:pPr>
              <w:pStyle w:val="rowtabella0"/>
              <w:rPr>
                <w:color w:val="002060"/>
                <w:highlight w:val="yellow"/>
              </w:rPr>
            </w:pPr>
            <w:r w:rsidRPr="007C4DE8">
              <w:rPr>
                <w:color w:val="002060"/>
                <w:highlight w:val="yellow"/>
              </w:rPr>
              <w:t>26/11/2022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80DB3" w14:textId="77777777" w:rsidR="000346F7" w:rsidRPr="007C4DE8" w:rsidRDefault="000346F7" w:rsidP="00070AA2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7C4DE8">
              <w:rPr>
                <w:color w:val="002060"/>
                <w:highlight w:val="yellow"/>
              </w:rPr>
              <w:t>1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24CD6" w14:textId="77777777" w:rsidR="000346F7" w:rsidRPr="007C4DE8" w:rsidRDefault="000346F7" w:rsidP="00070AA2">
            <w:pPr>
              <w:pStyle w:val="rowtabella0"/>
              <w:rPr>
                <w:color w:val="002060"/>
                <w:highlight w:val="yellow"/>
              </w:rPr>
            </w:pPr>
            <w:r w:rsidRPr="007C4DE8">
              <w:rPr>
                <w:color w:val="002060"/>
                <w:highlight w:val="yellow"/>
              </w:rPr>
              <w:t>AMICI DEL CENTROSOCIO SP.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AB283" w14:textId="77777777" w:rsidR="000346F7" w:rsidRPr="007C4DE8" w:rsidRDefault="000346F7" w:rsidP="00070AA2">
            <w:pPr>
              <w:pStyle w:val="rowtabella0"/>
              <w:rPr>
                <w:color w:val="002060"/>
                <w:highlight w:val="yellow"/>
              </w:rPr>
            </w:pPr>
            <w:r w:rsidRPr="007C4DE8">
              <w:rPr>
                <w:color w:val="002060"/>
                <w:highlight w:val="yellow"/>
              </w:rPr>
              <w:t>CALCIO A 5 CORINALDO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F46B2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8053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7C4DE8">
              <w:rPr>
                <w:color w:val="002060"/>
                <w:highlight w:val="yellow"/>
              </w:rPr>
              <w:t>18:30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CCDB3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16:00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C00DA" w14:textId="77777777" w:rsidR="000346F7" w:rsidRPr="00C366B3" w:rsidRDefault="000346F7" w:rsidP="00070AA2">
            <w:pPr>
              <w:rPr>
                <w:color w:val="002060"/>
              </w:rPr>
            </w:pPr>
          </w:p>
        </w:tc>
      </w:tr>
    </w:tbl>
    <w:p w14:paraId="37D4D831" w14:textId="77777777" w:rsidR="000346F7" w:rsidRPr="00C366B3" w:rsidRDefault="000346F7" w:rsidP="000346F7">
      <w:pPr>
        <w:pStyle w:val="breakline"/>
        <w:rPr>
          <w:rFonts w:eastAsiaTheme="minorEastAsia"/>
          <w:color w:val="002060"/>
        </w:rPr>
      </w:pPr>
    </w:p>
    <w:p w14:paraId="7B76A4D7" w14:textId="77777777" w:rsidR="000346F7" w:rsidRPr="00C366B3" w:rsidRDefault="000346F7" w:rsidP="000346F7">
      <w:pPr>
        <w:pStyle w:val="breakline"/>
        <w:rPr>
          <w:color w:val="002060"/>
        </w:rPr>
      </w:pPr>
    </w:p>
    <w:p w14:paraId="119ED288" w14:textId="77777777" w:rsidR="000346F7" w:rsidRPr="00C366B3" w:rsidRDefault="000346F7" w:rsidP="000346F7">
      <w:pPr>
        <w:pStyle w:val="sottotitolocampionato10"/>
        <w:rPr>
          <w:color w:val="002060"/>
        </w:rPr>
      </w:pPr>
      <w:r w:rsidRPr="00C366B3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0346F7" w:rsidRPr="00C366B3" w14:paraId="7C9BF62C" w14:textId="77777777" w:rsidTr="00070AA2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F59CA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45E92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N° Gior.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CC5C1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B583A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47E1D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Data Orig.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6FE97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1E1D0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Ora Orig.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0C540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Impianto</w:t>
            </w:r>
          </w:p>
        </w:tc>
      </w:tr>
      <w:tr w:rsidR="000346F7" w:rsidRPr="00C366B3" w14:paraId="7451AF3C" w14:textId="77777777" w:rsidTr="00070AA2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FF298" w14:textId="77777777" w:rsidR="000346F7" w:rsidRPr="007C4DE8" w:rsidRDefault="000346F7" w:rsidP="00070AA2">
            <w:pPr>
              <w:pStyle w:val="rowtabella0"/>
              <w:rPr>
                <w:color w:val="002060"/>
                <w:highlight w:val="yellow"/>
              </w:rPr>
            </w:pPr>
            <w:r w:rsidRPr="007C4DE8">
              <w:rPr>
                <w:color w:val="002060"/>
                <w:highlight w:val="yellow"/>
              </w:rPr>
              <w:t>29/10/2022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A6764" w14:textId="77777777" w:rsidR="000346F7" w:rsidRPr="007C4DE8" w:rsidRDefault="000346F7" w:rsidP="00070AA2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7C4DE8">
              <w:rPr>
                <w:color w:val="002060"/>
                <w:highlight w:val="yellow"/>
              </w:rPr>
              <w:t>4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D4DAE" w14:textId="77777777" w:rsidR="000346F7" w:rsidRPr="007C4DE8" w:rsidRDefault="000346F7" w:rsidP="00070AA2">
            <w:pPr>
              <w:pStyle w:val="rowtabella0"/>
              <w:rPr>
                <w:color w:val="002060"/>
                <w:highlight w:val="yellow"/>
              </w:rPr>
            </w:pPr>
            <w:r w:rsidRPr="007C4DE8">
              <w:rPr>
                <w:color w:val="002060"/>
                <w:highlight w:val="yellow"/>
              </w:rPr>
              <w:t>VIRTUS FORTITUDO 1950 SSD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9EAB2" w14:textId="77777777" w:rsidR="000346F7" w:rsidRPr="007C4DE8" w:rsidRDefault="000346F7" w:rsidP="00070AA2">
            <w:pPr>
              <w:pStyle w:val="rowtabella0"/>
              <w:rPr>
                <w:color w:val="002060"/>
                <w:highlight w:val="yellow"/>
              </w:rPr>
            </w:pPr>
            <w:r w:rsidRPr="007C4DE8">
              <w:rPr>
                <w:color w:val="002060"/>
                <w:highlight w:val="yellow"/>
              </w:rPr>
              <w:t>JESI CALCIO A 5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D8A61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26B4E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7C4DE8">
              <w:rPr>
                <w:color w:val="002060"/>
                <w:highlight w:val="yellow"/>
              </w:rPr>
              <w:t>17:00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B4E6E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16:00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C8330" w14:textId="77777777" w:rsidR="000346F7" w:rsidRPr="00C366B3" w:rsidRDefault="000346F7" w:rsidP="00070AA2">
            <w:pPr>
              <w:rPr>
                <w:color w:val="002060"/>
              </w:rPr>
            </w:pPr>
          </w:p>
        </w:tc>
      </w:tr>
      <w:tr w:rsidR="000346F7" w:rsidRPr="00C366B3" w14:paraId="749BA4DE" w14:textId="77777777" w:rsidTr="00070AA2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C9917" w14:textId="77777777" w:rsidR="000346F7" w:rsidRPr="007C4DE8" w:rsidRDefault="000346F7" w:rsidP="00070AA2">
            <w:pPr>
              <w:pStyle w:val="rowtabella0"/>
              <w:rPr>
                <w:color w:val="002060"/>
                <w:highlight w:val="yellow"/>
              </w:rPr>
            </w:pPr>
            <w:r w:rsidRPr="007C4DE8">
              <w:rPr>
                <w:color w:val="002060"/>
                <w:highlight w:val="yellow"/>
              </w:rPr>
              <w:t>07/11/2022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9F0C7" w14:textId="77777777" w:rsidR="000346F7" w:rsidRPr="007C4DE8" w:rsidRDefault="000346F7" w:rsidP="00070AA2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7C4DE8">
              <w:rPr>
                <w:color w:val="002060"/>
                <w:highlight w:val="yellow"/>
              </w:rPr>
              <w:t>5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6F203" w14:textId="77777777" w:rsidR="000346F7" w:rsidRPr="007C4DE8" w:rsidRDefault="000346F7" w:rsidP="00070AA2">
            <w:pPr>
              <w:pStyle w:val="rowtabella0"/>
              <w:rPr>
                <w:color w:val="002060"/>
                <w:highlight w:val="yellow"/>
              </w:rPr>
            </w:pPr>
            <w:r w:rsidRPr="007C4DE8">
              <w:rPr>
                <w:color w:val="002060"/>
                <w:highlight w:val="yellow"/>
              </w:rPr>
              <w:t>ACLI MANTOVANI CALCIO A 5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F3042" w14:textId="77777777" w:rsidR="000346F7" w:rsidRPr="007C4DE8" w:rsidRDefault="000346F7" w:rsidP="00070AA2">
            <w:pPr>
              <w:pStyle w:val="rowtabella0"/>
              <w:rPr>
                <w:color w:val="002060"/>
                <w:highlight w:val="yellow"/>
              </w:rPr>
            </w:pPr>
            <w:r w:rsidRPr="007C4DE8">
              <w:rPr>
                <w:color w:val="002060"/>
                <w:highlight w:val="yellow"/>
              </w:rPr>
              <w:t>CSI GAUDIO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B45A5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  <w:r>
              <w:rPr>
                <w:color w:val="002060"/>
              </w:rPr>
              <w:t>5</w:t>
            </w:r>
            <w:r w:rsidRPr="00C366B3">
              <w:rPr>
                <w:color w:val="002060"/>
              </w:rPr>
              <w:t>/11/2022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B938B" w14:textId="77777777" w:rsidR="000346F7" w:rsidRPr="007C4DE8" w:rsidRDefault="000346F7" w:rsidP="00070AA2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7C4DE8">
              <w:rPr>
                <w:color w:val="002060"/>
                <w:highlight w:val="yellow"/>
              </w:rPr>
              <w:t>19:00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83C13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18:00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5730E" w14:textId="77777777" w:rsidR="000346F7" w:rsidRPr="00C366B3" w:rsidRDefault="000346F7" w:rsidP="00070AA2">
            <w:pPr>
              <w:rPr>
                <w:color w:val="002060"/>
              </w:rPr>
            </w:pPr>
          </w:p>
        </w:tc>
      </w:tr>
    </w:tbl>
    <w:p w14:paraId="1210CF1D" w14:textId="77777777" w:rsidR="000346F7" w:rsidRPr="00C366B3" w:rsidRDefault="000346F7" w:rsidP="000346F7">
      <w:pPr>
        <w:pStyle w:val="breakline"/>
        <w:rPr>
          <w:rFonts w:eastAsiaTheme="minorEastAsia"/>
          <w:color w:val="002060"/>
        </w:rPr>
      </w:pPr>
    </w:p>
    <w:p w14:paraId="29E645C2" w14:textId="77777777" w:rsidR="000346F7" w:rsidRPr="00C366B3" w:rsidRDefault="000346F7" w:rsidP="000346F7">
      <w:pPr>
        <w:pStyle w:val="breakline"/>
        <w:rPr>
          <w:color w:val="002060"/>
        </w:rPr>
      </w:pPr>
    </w:p>
    <w:p w14:paraId="020EDC20" w14:textId="77777777" w:rsidR="000346F7" w:rsidRPr="00C366B3" w:rsidRDefault="000346F7" w:rsidP="000346F7">
      <w:pPr>
        <w:pStyle w:val="titoloprinc0"/>
        <w:rPr>
          <w:color w:val="002060"/>
        </w:rPr>
      </w:pPr>
      <w:r w:rsidRPr="00C366B3">
        <w:rPr>
          <w:color w:val="002060"/>
        </w:rPr>
        <w:t>RISULTATI</w:t>
      </w:r>
    </w:p>
    <w:p w14:paraId="0F1F7764" w14:textId="77777777" w:rsidR="000346F7" w:rsidRPr="00C366B3" w:rsidRDefault="000346F7" w:rsidP="000346F7">
      <w:pPr>
        <w:pStyle w:val="breakline"/>
        <w:rPr>
          <w:color w:val="002060"/>
        </w:rPr>
      </w:pPr>
    </w:p>
    <w:p w14:paraId="453400E9" w14:textId="77777777" w:rsidR="000346F7" w:rsidRPr="00C366B3" w:rsidRDefault="000346F7" w:rsidP="000346F7">
      <w:pPr>
        <w:pStyle w:val="sottotitolocampionato10"/>
        <w:rPr>
          <w:color w:val="002060"/>
        </w:rPr>
      </w:pPr>
      <w:r w:rsidRPr="00C366B3">
        <w:rPr>
          <w:color w:val="002060"/>
        </w:rPr>
        <w:t>RISULTATI UFFICIALI GARE DEL 22/10/2022</w:t>
      </w:r>
    </w:p>
    <w:p w14:paraId="6962BB86" w14:textId="77777777" w:rsidR="000346F7" w:rsidRPr="000346F7" w:rsidRDefault="000346F7" w:rsidP="000346F7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0346F7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4C3A7CA8" w14:textId="77777777" w:rsidR="000346F7" w:rsidRPr="00C366B3" w:rsidRDefault="000346F7" w:rsidP="000346F7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0346F7" w:rsidRPr="00C366B3" w14:paraId="44BDCB9F" w14:textId="77777777" w:rsidTr="00070AA2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0346F7" w:rsidRPr="00C366B3" w14:paraId="2BCF1EDA" w14:textId="77777777" w:rsidTr="00070AA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CD29F2" w14:textId="77777777" w:rsidR="000346F7" w:rsidRPr="00C366B3" w:rsidRDefault="000346F7" w:rsidP="00070AA2">
                  <w:pPr>
                    <w:pStyle w:val="header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GIRONE A - 3 Giornata - A</w:t>
                  </w:r>
                </w:p>
              </w:tc>
            </w:tr>
            <w:tr w:rsidR="000346F7" w:rsidRPr="00C366B3" w14:paraId="6D45CE47" w14:textId="77777777" w:rsidTr="00070AA2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DF6770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BULDOG T.N.T. LUCREZIA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901026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- AMICI DEL CENTROSOCIO SP.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C86130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6 - 6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45511E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 </w:t>
                  </w:r>
                </w:p>
              </w:tc>
            </w:tr>
            <w:tr w:rsidR="000346F7" w:rsidRPr="00C366B3" w14:paraId="65305C0D" w14:textId="77777777" w:rsidTr="00070AA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076697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CALCIO A 5 CORINALDO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F77ECD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- ETA BETA FOOTBALL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C87768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3 - 0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99B137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 </w:t>
                  </w:r>
                </w:p>
              </w:tc>
            </w:tr>
            <w:tr w:rsidR="000346F7" w:rsidRPr="00C366B3" w14:paraId="5735CF3C" w14:textId="77777777" w:rsidTr="00070AA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484D18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(1) FFJ CALCIO A 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C25A8C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- AUDAX 1970 S.ANGELO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189BFB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5 - 10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24AE0B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 </w:t>
                  </w:r>
                </w:p>
              </w:tc>
            </w:tr>
            <w:tr w:rsidR="000346F7" w:rsidRPr="00C366B3" w14:paraId="562788D5" w14:textId="77777777" w:rsidTr="00070AA2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5C1893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(1) - disputata il 23/10/2022</w:t>
                  </w:r>
                </w:p>
              </w:tc>
            </w:tr>
          </w:tbl>
          <w:p w14:paraId="45B92D85" w14:textId="77777777" w:rsidR="000346F7" w:rsidRPr="00C366B3" w:rsidRDefault="000346F7" w:rsidP="00070AA2">
            <w:pPr>
              <w:rPr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0346F7" w:rsidRPr="00C366B3" w14:paraId="587D0D67" w14:textId="77777777" w:rsidTr="00070AA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140E7F" w14:textId="77777777" w:rsidR="000346F7" w:rsidRPr="00C366B3" w:rsidRDefault="000346F7" w:rsidP="00070AA2">
                  <w:pPr>
                    <w:pStyle w:val="header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GIRONE B - 3 Giornata - A</w:t>
                  </w:r>
                </w:p>
              </w:tc>
            </w:tr>
            <w:tr w:rsidR="000346F7" w:rsidRPr="00C366B3" w14:paraId="7DF4B635" w14:textId="77777777" w:rsidTr="00070AA2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781E94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ACLI MANTOVANI CALCIO A 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39FEC4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- C.U.S. ANCONA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EF675D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7 - 3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5D4388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 </w:t>
                  </w:r>
                </w:p>
              </w:tc>
            </w:tr>
            <w:tr w:rsidR="000346F7" w:rsidRPr="00C366B3" w14:paraId="43AA3811" w14:textId="77777777" w:rsidTr="00070AA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FF0E8F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(1) CSI GAUDIO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DE4ECD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- CERRETO D ESI C5 A.S.D.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81F9EB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1 - 8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5D9859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 </w:t>
                  </w:r>
                </w:p>
              </w:tc>
            </w:tr>
            <w:tr w:rsidR="000346F7" w:rsidRPr="00C366B3" w14:paraId="7E5955D7" w14:textId="77777777" w:rsidTr="00070AA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35C4AE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JESI CALCIO A 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C7459D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- OSIMO FIVE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C6825B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3 - 2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83D399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 </w:t>
                  </w:r>
                </w:p>
              </w:tc>
            </w:tr>
            <w:tr w:rsidR="000346F7" w:rsidRPr="00C366B3" w14:paraId="44EE4FAF" w14:textId="77777777" w:rsidTr="00070AA2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3F2153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(1) - disputata il 23/10/2022</w:t>
                  </w:r>
                </w:p>
              </w:tc>
            </w:tr>
          </w:tbl>
          <w:p w14:paraId="0573C0F3" w14:textId="77777777" w:rsidR="000346F7" w:rsidRPr="00C366B3" w:rsidRDefault="000346F7" w:rsidP="00070AA2">
            <w:pPr>
              <w:rPr>
                <w:color w:val="002060"/>
              </w:rPr>
            </w:pPr>
          </w:p>
        </w:tc>
      </w:tr>
    </w:tbl>
    <w:p w14:paraId="40396615" w14:textId="77777777" w:rsidR="000346F7" w:rsidRPr="00C366B3" w:rsidRDefault="000346F7" w:rsidP="000346F7">
      <w:pPr>
        <w:pStyle w:val="breakline"/>
        <w:rPr>
          <w:rFonts w:eastAsiaTheme="minorEastAsia"/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346F7" w:rsidRPr="00C366B3" w14:paraId="4353D153" w14:textId="77777777" w:rsidTr="00070AA2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0346F7" w:rsidRPr="00C366B3" w14:paraId="3710874D" w14:textId="77777777" w:rsidTr="00070AA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0E0CDE" w14:textId="77777777" w:rsidR="000346F7" w:rsidRPr="00C366B3" w:rsidRDefault="000346F7" w:rsidP="00070AA2">
                  <w:pPr>
                    <w:pStyle w:val="header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GIRONE C - 3 Giornata - A</w:t>
                  </w:r>
                </w:p>
              </w:tc>
            </w:tr>
            <w:tr w:rsidR="000346F7" w:rsidRPr="00C366B3" w14:paraId="59178677" w14:textId="77777777" w:rsidTr="00070AA2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23691F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BORGOROSSO TOLENTINO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847D10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- MONTELUPONE CALCIO A 5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BEAE7F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7 - 4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391640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 </w:t>
                  </w:r>
                </w:p>
              </w:tc>
            </w:tr>
            <w:tr w:rsidR="000346F7" w:rsidRPr="00C366B3" w14:paraId="0613E769" w14:textId="77777777" w:rsidTr="00070AA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8E6EC0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(1) C.U.S. MACERATA CALCIO A5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3BAEB0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- DAMIANI E GATTI ASCOLI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A9885A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9 - 2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E0CC8B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 </w:t>
                  </w:r>
                </w:p>
              </w:tc>
            </w:tr>
            <w:tr w:rsidR="000346F7" w:rsidRPr="00C366B3" w14:paraId="245A8D90" w14:textId="77777777" w:rsidTr="00070AA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A164D0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(1) FIGHT BULLS CORRIDONIA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A545D7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- REAL EAGLES VIRTUS PAGLIA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7557D9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5 - 6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B7D45C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 </w:t>
                  </w:r>
                </w:p>
              </w:tc>
            </w:tr>
            <w:tr w:rsidR="000346F7" w:rsidRPr="00C366B3" w14:paraId="49A45D1F" w14:textId="77777777" w:rsidTr="00070AA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F5935F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LABELSYSTEM POTENZAPICENA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2376FC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- SPES VALDASO 1993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98625B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7 - 2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0241D5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 </w:t>
                  </w:r>
                </w:p>
              </w:tc>
            </w:tr>
            <w:tr w:rsidR="000346F7" w:rsidRPr="00C366B3" w14:paraId="197CE248" w14:textId="77777777" w:rsidTr="00070AA2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9558CF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(1) - disputata il 23/10/2022</w:t>
                  </w:r>
                </w:p>
              </w:tc>
            </w:tr>
          </w:tbl>
          <w:p w14:paraId="670198E7" w14:textId="77777777" w:rsidR="000346F7" w:rsidRPr="00C366B3" w:rsidRDefault="000346F7" w:rsidP="00070AA2">
            <w:pPr>
              <w:rPr>
                <w:color w:val="002060"/>
              </w:rPr>
            </w:pPr>
          </w:p>
        </w:tc>
      </w:tr>
    </w:tbl>
    <w:p w14:paraId="01923D37" w14:textId="77777777" w:rsidR="000346F7" w:rsidRPr="00C366B3" w:rsidRDefault="000346F7" w:rsidP="000346F7">
      <w:pPr>
        <w:pStyle w:val="breakline"/>
        <w:rPr>
          <w:rFonts w:eastAsiaTheme="minorEastAsia"/>
          <w:color w:val="002060"/>
        </w:rPr>
      </w:pPr>
    </w:p>
    <w:p w14:paraId="62431536" w14:textId="77777777" w:rsidR="000346F7" w:rsidRPr="00C366B3" w:rsidRDefault="000346F7" w:rsidP="000346F7">
      <w:pPr>
        <w:pStyle w:val="breakline"/>
        <w:rPr>
          <w:color w:val="002060"/>
        </w:rPr>
      </w:pPr>
    </w:p>
    <w:p w14:paraId="4291953B" w14:textId="77777777" w:rsidR="000346F7" w:rsidRPr="00C366B3" w:rsidRDefault="000346F7" w:rsidP="000346F7">
      <w:pPr>
        <w:pStyle w:val="titoloprinc0"/>
        <w:rPr>
          <w:color w:val="002060"/>
        </w:rPr>
      </w:pPr>
      <w:r w:rsidRPr="00C366B3">
        <w:rPr>
          <w:color w:val="002060"/>
        </w:rPr>
        <w:t>GIUDICE SPORTIVO</w:t>
      </w:r>
    </w:p>
    <w:p w14:paraId="6616CADA" w14:textId="77777777" w:rsidR="000346F7" w:rsidRPr="00C366B3" w:rsidRDefault="000346F7" w:rsidP="000346F7">
      <w:pPr>
        <w:pStyle w:val="diffida"/>
        <w:rPr>
          <w:color w:val="002060"/>
        </w:rPr>
      </w:pPr>
      <w:r w:rsidRPr="00C366B3">
        <w:rPr>
          <w:color w:val="002060"/>
        </w:rPr>
        <w:t>Il Sostituto Giudice Sportivo Avv. Federica Sorrentino, nella seduta del 26/10/2022, ha adottato le decisioni che di seguito integralmente si riportano:</w:t>
      </w:r>
    </w:p>
    <w:p w14:paraId="137105E8" w14:textId="77777777" w:rsidR="000346F7" w:rsidRPr="00C366B3" w:rsidRDefault="000346F7" w:rsidP="000346F7">
      <w:pPr>
        <w:pStyle w:val="titolo10"/>
        <w:rPr>
          <w:color w:val="002060"/>
        </w:rPr>
      </w:pPr>
      <w:r w:rsidRPr="00C366B3">
        <w:rPr>
          <w:color w:val="002060"/>
        </w:rPr>
        <w:t xml:space="preserve">GARE DEL 22/10/2022 </w:t>
      </w:r>
    </w:p>
    <w:p w14:paraId="71FC60A8" w14:textId="77777777" w:rsidR="000346F7" w:rsidRPr="00C366B3" w:rsidRDefault="000346F7" w:rsidP="000346F7">
      <w:pPr>
        <w:pStyle w:val="titolo7a"/>
        <w:rPr>
          <w:color w:val="002060"/>
        </w:rPr>
      </w:pPr>
      <w:r w:rsidRPr="00C366B3">
        <w:rPr>
          <w:color w:val="002060"/>
        </w:rPr>
        <w:t xml:space="preserve">PROVVEDIMENTI DISCIPLINARI </w:t>
      </w:r>
    </w:p>
    <w:p w14:paraId="7A1502E4" w14:textId="77777777" w:rsidR="000346F7" w:rsidRPr="00C366B3" w:rsidRDefault="000346F7" w:rsidP="000346F7">
      <w:pPr>
        <w:pStyle w:val="titolo7b0"/>
        <w:rPr>
          <w:color w:val="002060"/>
        </w:rPr>
      </w:pPr>
      <w:r w:rsidRPr="00C366B3">
        <w:rPr>
          <w:color w:val="002060"/>
        </w:rPr>
        <w:lastRenderedPageBreak/>
        <w:t xml:space="preserve">In base alle risultanze degli atti ufficiali sono state deliberate le seguenti sanzioni disciplinari. </w:t>
      </w:r>
    </w:p>
    <w:p w14:paraId="131CDA65" w14:textId="77777777" w:rsidR="000346F7" w:rsidRPr="00C366B3" w:rsidRDefault="000346F7" w:rsidP="000346F7">
      <w:pPr>
        <w:pStyle w:val="titolo30"/>
        <w:rPr>
          <w:color w:val="002060"/>
        </w:rPr>
      </w:pPr>
      <w:r w:rsidRPr="00C366B3">
        <w:rPr>
          <w:color w:val="002060"/>
        </w:rPr>
        <w:t xml:space="preserve">CALCIATORI NON ESPULSI </w:t>
      </w:r>
    </w:p>
    <w:p w14:paraId="54F30804" w14:textId="77777777" w:rsidR="000346F7" w:rsidRPr="00C366B3" w:rsidRDefault="000346F7" w:rsidP="000346F7">
      <w:pPr>
        <w:pStyle w:val="titolo20"/>
        <w:rPr>
          <w:color w:val="002060"/>
        </w:rPr>
      </w:pPr>
      <w:r w:rsidRPr="00C366B3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346F7" w:rsidRPr="00C366B3" w14:paraId="7A5F4422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76B8E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BRECCIAROLI BRANDO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5E1DC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(ACLI MANTOVANI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65C0A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59810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DE CAPUA MATTEO ANGELO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79300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(ACLI MANTOVANI CALCIO A 5) </w:t>
            </w:r>
          </w:p>
        </w:tc>
      </w:tr>
      <w:tr w:rsidR="000346F7" w:rsidRPr="00C366B3" w14:paraId="3C54C2C7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5C417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FOSSI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06405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(BULDOG T.N.T. LUCREZIA)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A0077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0973F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BEDETTI DYLAN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70056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(CALCIO A 5 CORINALDO) </w:t>
            </w:r>
          </w:p>
        </w:tc>
      </w:tr>
      <w:tr w:rsidR="000346F7" w:rsidRPr="00C366B3" w14:paraId="6BCC9B08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11679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ELFATEH MOHAMED ALI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7F30D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(JESI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4246D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60FE4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CHAHBOUNE MOHAMED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C4A56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(LABELSYSTEM POTENZAPICENA) </w:t>
            </w:r>
          </w:p>
        </w:tc>
      </w:tr>
      <w:tr w:rsidR="000346F7" w:rsidRPr="00C366B3" w14:paraId="5F9818F4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48149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PESAOLA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09F44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(MONTELUPONE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AD410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633EA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POLINI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28A80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(SPES VALDASO 1993) </w:t>
            </w:r>
          </w:p>
        </w:tc>
      </w:tr>
    </w:tbl>
    <w:p w14:paraId="69023B47" w14:textId="77777777" w:rsidR="000346F7" w:rsidRPr="00C366B3" w:rsidRDefault="000346F7" w:rsidP="000346F7">
      <w:pPr>
        <w:pStyle w:val="titolo10"/>
        <w:rPr>
          <w:rFonts w:eastAsiaTheme="minorEastAsia"/>
          <w:color w:val="002060"/>
        </w:rPr>
      </w:pPr>
      <w:r w:rsidRPr="00C366B3">
        <w:rPr>
          <w:color w:val="002060"/>
        </w:rPr>
        <w:t xml:space="preserve">GARE DEL 23/10/2022 </w:t>
      </w:r>
    </w:p>
    <w:p w14:paraId="15A90F8D" w14:textId="77777777" w:rsidR="000346F7" w:rsidRPr="00C366B3" w:rsidRDefault="000346F7" w:rsidP="000346F7">
      <w:pPr>
        <w:pStyle w:val="titolo7a"/>
        <w:rPr>
          <w:color w:val="002060"/>
        </w:rPr>
      </w:pPr>
      <w:r w:rsidRPr="00C366B3">
        <w:rPr>
          <w:color w:val="002060"/>
        </w:rPr>
        <w:t xml:space="preserve">PROVVEDIMENTI DISCIPLINARI </w:t>
      </w:r>
    </w:p>
    <w:p w14:paraId="11C65843" w14:textId="77777777" w:rsidR="000346F7" w:rsidRPr="00C366B3" w:rsidRDefault="000346F7" w:rsidP="000346F7">
      <w:pPr>
        <w:pStyle w:val="titolo7b0"/>
        <w:rPr>
          <w:color w:val="002060"/>
        </w:rPr>
      </w:pPr>
      <w:r w:rsidRPr="00C366B3">
        <w:rPr>
          <w:color w:val="002060"/>
        </w:rPr>
        <w:t xml:space="preserve">In base alle risultanze degli atti ufficiali sono state deliberate le seguenti sanzioni disciplinari. </w:t>
      </w:r>
    </w:p>
    <w:p w14:paraId="0134B31F" w14:textId="77777777" w:rsidR="000346F7" w:rsidRPr="00C366B3" w:rsidRDefault="000346F7" w:rsidP="000346F7">
      <w:pPr>
        <w:pStyle w:val="titolo30"/>
        <w:rPr>
          <w:color w:val="002060"/>
        </w:rPr>
      </w:pPr>
      <w:r w:rsidRPr="00C366B3">
        <w:rPr>
          <w:color w:val="002060"/>
        </w:rPr>
        <w:t xml:space="preserve">CALCIATORI ESPULSI </w:t>
      </w:r>
    </w:p>
    <w:p w14:paraId="5DC86940" w14:textId="77777777" w:rsidR="000346F7" w:rsidRPr="00C366B3" w:rsidRDefault="000346F7" w:rsidP="000346F7">
      <w:pPr>
        <w:pStyle w:val="titolo20"/>
        <w:rPr>
          <w:color w:val="002060"/>
        </w:rPr>
      </w:pPr>
      <w:r w:rsidRPr="00C366B3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346F7" w:rsidRPr="00C366B3" w14:paraId="04174CFB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AB6E8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CHELARU ARES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7D4D9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(REAL EAGLES VIRTUS PAGLIA)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D5855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28402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EED03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</w:tr>
    </w:tbl>
    <w:p w14:paraId="0CF0F834" w14:textId="77777777" w:rsidR="000346F7" w:rsidRPr="00C366B3" w:rsidRDefault="000346F7" w:rsidP="000346F7">
      <w:pPr>
        <w:pStyle w:val="titolo30"/>
        <w:rPr>
          <w:rFonts w:eastAsiaTheme="minorEastAsia"/>
          <w:color w:val="002060"/>
        </w:rPr>
      </w:pPr>
      <w:r w:rsidRPr="00C366B3">
        <w:rPr>
          <w:color w:val="002060"/>
        </w:rPr>
        <w:t xml:space="preserve">CALCIATORI NON ESPULSI </w:t>
      </w:r>
    </w:p>
    <w:p w14:paraId="136E8D27" w14:textId="77777777" w:rsidR="000346F7" w:rsidRPr="00C366B3" w:rsidRDefault="000346F7" w:rsidP="000346F7">
      <w:pPr>
        <w:pStyle w:val="titolo20"/>
        <w:rPr>
          <w:color w:val="002060"/>
        </w:rPr>
      </w:pPr>
      <w:r w:rsidRPr="00C366B3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346F7" w:rsidRPr="00C366B3" w14:paraId="4FA9C46D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9D5BB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FIORETTI CARLO MARIA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92220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(FIGHT BULLS CORRIDONIA)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F127F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5690E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C0C89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</w:tr>
    </w:tbl>
    <w:p w14:paraId="3EE16F93" w14:textId="77777777" w:rsidR="000346F7" w:rsidRPr="00C366B3" w:rsidRDefault="000346F7" w:rsidP="000346F7">
      <w:pPr>
        <w:pStyle w:val="titolo20"/>
        <w:rPr>
          <w:rFonts w:eastAsiaTheme="minorEastAsia"/>
          <w:color w:val="002060"/>
        </w:rPr>
      </w:pPr>
      <w:r w:rsidRPr="00C366B3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346F7" w:rsidRPr="00C366B3" w14:paraId="3CF53727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23C68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GIOBBI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45219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(REAL EAGLES VIRTUS PAGLIA)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E6DA2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0D6E9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XEKA ENDRI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19A9C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(REAL EAGLES VIRTUS PAGLIA) </w:t>
            </w:r>
          </w:p>
        </w:tc>
      </w:tr>
    </w:tbl>
    <w:p w14:paraId="26519CF9" w14:textId="77777777" w:rsidR="000346F7" w:rsidRDefault="000346F7" w:rsidP="000346F7">
      <w:pPr>
        <w:pStyle w:val="breakline"/>
        <w:rPr>
          <w:color w:val="002060"/>
        </w:rPr>
      </w:pPr>
    </w:p>
    <w:p w14:paraId="23FFD314" w14:textId="77777777" w:rsidR="000346F7" w:rsidRPr="000E0A70" w:rsidRDefault="000346F7" w:rsidP="000346F7">
      <w:pPr>
        <w:ind w:left="4956"/>
        <w:rPr>
          <w:rFonts w:ascii="Arial" w:hAnsi="Arial" w:cs="Arial"/>
          <w:noProof/>
          <w:color w:val="002060"/>
          <w:sz w:val="22"/>
          <w:szCs w:val="22"/>
        </w:rPr>
      </w:pPr>
      <w:r w:rsidRPr="000E0A70">
        <w:rPr>
          <w:rFonts w:ascii="Arial" w:hAnsi="Arial" w:cs="Arial"/>
          <w:noProof/>
          <w:color w:val="002060"/>
          <w:sz w:val="22"/>
          <w:szCs w:val="22"/>
        </w:rPr>
        <w:t>F.to IL SOSTITUTO GIUDICE SPORTIVO      </w:t>
      </w:r>
    </w:p>
    <w:p w14:paraId="285158D8" w14:textId="77777777" w:rsidR="000346F7" w:rsidRPr="000E0A70" w:rsidRDefault="000346F7" w:rsidP="000346F7">
      <w:pPr>
        <w:pStyle w:val="breakline"/>
        <w:rPr>
          <w:rFonts w:ascii="Arial" w:hAnsi="Arial" w:cs="Arial"/>
          <w:noProof/>
          <w:color w:val="002060"/>
          <w:sz w:val="22"/>
          <w:szCs w:val="22"/>
        </w:rPr>
      </w:pPr>
      <w:r w:rsidRPr="000E0A70">
        <w:rPr>
          <w:rFonts w:ascii="Arial" w:hAnsi="Arial" w:cs="Arial"/>
          <w:noProof/>
          <w:color w:val="002060"/>
          <w:sz w:val="22"/>
          <w:szCs w:val="22"/>
        </w:rPr>
        <w:t xml:space="preserve"> </w:t>
      </w:r>
      <w:r w:rsidRPr="000E0A70">
        <w:rPr>
          <w:rFonts w:ascii="Arial" w:hAnsi="Arial" w:cs="Arial"/>
          <w:noProof/>
          <w:color w:val="002060"/>
          <w:sz w:val="22"/>
          <w:szCs w:val="22"/>
        </w:rPr>
        <w:tab/>
      </w:r>
      <w:r w:rsidRPr="000E0A70">
        <w:rPr>
          <w:rFonts w:ascii="Arial" w:hAnsi="Arial" w:cs="Arial"/>
          <w:noProof/>
          <w:color w:val="002060"/>
          <w:sz w:val="22"/>
          <w:szCs w:val="22"/>
        </w:rPr>
        <w:tab/>
      </w:r>
      <w:r w:rsidRPr="000E0A70">
        <w:rPr>
          <w:rFonts w:ascii="Arial" w:hAnsi="Arial" w:cs="Arial"/>
          <w:noProof/>
          <w:color w:val="002060"/>
          <w:sz w:val="22"/>
          <w:szCs w:val="22"/>
        </w:rPr>
        <w:tab/>
      </w:r>
      <w:r w:rsidRPr="000E0A70">
        <w:rPr>
          <w:rFonts w:ascii="Arial" w:hAnsi="Arial" w:cs="Arial"/>
          <w:noProof/>
          <w:color w:val="002060"/>
          <w:sz w:val="22"/>
          <w:szCs w:val="22"/>
        </w:rPr>
        <w:tab/>
      </w:r>
      <w:r w:rsidRPr="000E0A70">
        <w:rPr>
          <w:rFonts w:ascii="Arial" w:hAnsi="Arial" w:cs="Arial"/>
          <w:noProof/>
          <w:color w:val="002060"/>
          <w:sz w:val="22"/>
          <w:szCs w:val="22"/>
        </w:rPr>
        <w:tab/>
      </w:r>
      <w:r w:rsidRPr="000E0A70">
        <w:rPr>
          <w:rFonts w:ascii="Arial" w:hAnsi="Arial" w:cs="Arial"/>
          <w:noProof/>
          <w:color w:val="002060"/>
          <w:sz w:val="22"/>
          <w:szCs w:val="22"/>
        </w:rPr>
        <w:tab/>
        <w:t xml:space="preserve">   </w:t>
      </w:r>
      <w:r w:rsidRPr="000E0A70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Federica Sorrentino</w:t>
      </w:r>
    </w:p>
    <w:p w14:paraId="53CA213F" w14:textId="77777777" w:rsidR="000346F7" w:rsidRPr="00C366B3" w:rsidRDefault="000346F7" w:rsidP="000346F7">
      <w:pPr>
        <w:pStyle w:val="breakline"/>
        <w:rPr>
          <w:rFonts w:eastAsiaTheme="minorEastAsia"/>
          <w:color w:val="002060"/>
        </w:rPr>
      </w:pPr>
    </w:p>
    <w:p w14:paraId="0C6A525E" w14:textId="77777777" w:rsidR="000346F7" w:rsidRPr="00C366B3" w:rsidRDefault="000346F7" w:rsidP="000346F7">
      <w:pPr>
        <w:pStyle w:val="titoloprinc0"/>
        <w:rPr>
          <w:color w:val="002060"/>
        </w:rPr>
      </w:pPr>
      <w:r w:rsidRPr="00C366B3">
        <w:rPr>
          <w:color w:val="002060"/>
        </w:rPr>
        <w:t>CLASSIFICA</w:t>
      </w:r>
    </w:p>
    <w:p w14:paraId="65E6A9E0" w14:textId="77777777" w:rsidR="000346F7" w:rsidRPr="00C366B3" w:rsidRDefault="000346F7" w:rsidP="000346F7">
      <w:pPr>
        <w:pStyle w:val="breakline"/>
        <w:rPr>
          <w:color w:val="002060"/>
        </w:rPr>
      </w:pPr>
    </w:p>
    <w:p w14:paraId="5D0FEC63" w14:textId="77777777" w:rsidR="000346F7" w:rsidRPr="00C366B3" w:rsidRDefault="000346F7" w:rsidP="000346F7">
      <w:pPr>
        <w:pStyle w:val="breakline"/>
        <w:rPr>
          <w:color w:val="002060"/>
        </w:rPr>
      </w:pPr>
    </w:p>
    <w:p w14:paraId="46EC6F07" w14:textId="77777777" w:rsidR="000346F7" w:rsidRPr="00C366B3" w:rsidRDefault="000346F7" w:rsidP="000346F7">
      <w:pPr>
        <w:pStyle w:val="sottotitolocampionato10"/>
        <w:rPr>
          <w:color w:val="002060"/>
        </w:rPr>
      </w:pPr>
      <w:r w:rsidRPr="00C366B3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346F7" w:rsidRPr="00C366B3" w14:paraId="543647BE" w14:textId="77777777" w:rsidTr="00070AA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C29F2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210EB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FBF57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C60BE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847D7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8F5D3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B56A5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80494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49FB9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03CB8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PE</w:t>
            </w:r>
          </w:p>
        </w:tc>
      </w:tr>
      <w:tr w:rsidR="000346F7" w:rsidRPr="00C366B3" w14:paraId="6C2E296E" w14:textId="77777777" w:rsidTr="00070AA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B2940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AMICI DEL CENTROSOCIO SP.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A654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D07C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017B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B7B3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2A06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F9A7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53FA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8295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6942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5BA1DF64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84092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SSDARL ITALSERVICE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1F22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4EA6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1A95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B524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0C43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52C7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7453E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832F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8069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442C5C90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3E7ED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CALCIO A 5 CORINALDO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55ED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34B2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7A95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7ED4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5CC7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2411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7978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CC1C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3B24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539C08AE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7CE4F" w14:textId="77777777" w:rsidR="000346F7" w:rsidRPr="00C366B3" w:rsidRDefault="000346F7" w:rsidP="00070AA2">
            <w:pPr>
              <w:pStyle w:val="rowtabella0"/>
              <w:rPr>
                <w:color w:val="002060"/>
                <w:lang w:val="en-US"/>
              </w:rPr>
            </w:pPr>
            <w:r w:rsidRPr="00C366B3">
              <w:rPr>
                <w:color w:val="002060"/>
                <w:lang w:val="en-US"/>
              </w:rPr>
              <w:t>A.S. ETA BETA FOOTBALL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2B04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145C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E766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10D1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0ADC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7BDD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B392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B4DE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76EA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4687BA0F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5CE29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G.S. AUDAX 1970 S.ANGELO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2B14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85F2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6BA3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2135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DBE2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4946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E93D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A066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39353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71801173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9A24C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 BULDOG T.N.T. LUCREZIA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4171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6091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7CBB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EF7D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683B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8CFF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E01B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4363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10EC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1028C626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A54F9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FFJ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AB963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6D82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EBA5E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0611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9B15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5CF8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6E48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9E64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-34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35C4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</w:tbl>
    <w:p w14:paraId="074660EC" w14:textId="77777777" w:rsidR="000346F7" w:rsidRPr="00C366B3" w:rsidRDefault="000346F7" w:rsidP="000346F7">
      <w:pPr>
        <w:pStyle w:val="breakline"/>
        <w:rPr>
          <w:rFonts w:eastAsiaTheme="minorEastAsia"/>
          <w:color w:val="002060"/>
        </w:rPr>
      </w:pPr>
    </w:p>
    <w:p w14:paraId="3200EB4B" w14:textId="77777777" w:rsidR="000346F7" w:rsidRPr="00C366B3" w:rsidRDefault="000346F7" w:rsidP="000346F7">
      <w:pPr>
        <w:pStyle w:val="breakline"/>
        <w:rPr>
          <w:color w:val="002060"/>
        </w:rPr>
      </w:pPr>
    </w:p>
    <w:p w14:paraId="684F6081" w14:textId="77777777" w:rsidR="000346F7" w:rsidRPr="00C366B3" w:rsidRDefault="000346F7" w:rsidP="000346F7">
      <w:pPr>
        <w:pStyle w:val="sottotitolocampionato10"/>
        <w:rPr>
          <w:color w:val="002060"/>
        </w:rPr>
      </w:pPr>
      <w:r w:rsidRPr="00C366B3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346F7" w:rsidRPr="00C366B3" w14:paraId="6761AB3B" w14:textId="77777777" w:rsidTr="00070AA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620E9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961A2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37FA3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44664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D2A51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D43E9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31D5C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A127C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4047F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D7A17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PE</w:t>
            </w:r>
          </w:p>
        </w:tc>
      </w:tr>
      <w:tr w:rsidR="000346F7" w:rsidRPr="00C366B3" w14:paraId="1ECE0BC9" w14:textId="77777777" w:rsidTr="00070AA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2DF56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A.P.D. CERRETO D ESI C5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EA51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0E5D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EF5B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59B0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8B60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B1E2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FA2B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13DD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D226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37600F7B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6D83D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ACLI MANTOVANI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27B2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C06C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BBD5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B279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AB12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B3B8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858E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7771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0EA7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545B0CCF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EAE55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JESI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2EC1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8EA7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8314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713F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498EE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BCBE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98CC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9479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C3B4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1B33AD28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755FA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POL.D. VIRTUS FORTITUDO 1950 SSD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A21D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16D5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D08A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1211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055D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8E53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DD12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DEBF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1FC9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1F928AF2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6A6E2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C.U.S. 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CED4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80AC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20E1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28E9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5570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974E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679F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1CD7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4858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34218A08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91AAA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CSI GAUDIO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0C0C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1588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E2DF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7929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057FE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C85A3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F9A4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F5EE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7AE9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7D53839F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93112" w14:textId="77777777" w:rsidR="000346F7" w:rsidRPr="00C366B3" w:rsidRDefault="000346F7" w:rsidP="00070AA2">
            <w:pPr>
              <w:pStyle w:val="rowtabella0"/>
              <w:rPr>
                <w:color w:val="002060"/>
                <w:lang w:val="en-US"/>
              </w:rPr>
            </w:pPr>
            <w:r w:rsidRPr="00C366B3">
              <w:rPr>
                <w:color w:val="002060"/>
                <w:lang w:val="en-US"/>
              </w:rPr>
              <w:t>A.S.D. REAL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C430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5167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B139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C6613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4B0E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44C8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8245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6126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C4D6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43A6D78E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D64F9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OSIMO FIVE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761D3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0AC6E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3A41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B060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3658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AD93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BDF6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67D1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A7D5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</w:tbl>
    <w:p w14:paraId="72A84CD5" w14:textId="77777777" w:rsidR="000346F7" w:rsidRPr="00C366B3" w:rsidRDefault="000346F7" w:rsidP="000346F7">
      <w:pPr>
        <w:pStyle w:val="breakline"/>
        <w:rPr>
          <w:rFonts w:eastAsiaTheme="minorEastAsia"/>
          <w:color w:val="002060"/>
        </w:rPr>
      </w:pPr>
    </w:p>
    <w:p w14:paraId="3D9876F3" w14:textId="77777777" w:rsidR="000346F7" w:rsidRPr="00C366B3" w:rsidRDefault="000346F7" w:rsidP="000346F7">
      <w:pPr>
        <w:pStyle w:val="breakline"/>
        <w:rPr>
          <w:color w:val="002060"/>
        </w:rPr>
      </w:pPr>
    </w:p>
    <w:p w14:paraId="1D180D97" w14:textId="77777777" w:rsidR="000346F7" w:rsidRPr="00C366B3" w:rsidRDefault="000346F7" w:rsidP="000346F7">
      <w:pPr>
        <w:pStyle w:val="sottotitolocampionato10"/>
        <w:rPr>
          <w:color w:val="002060"/>
        </w:rPr>
      </w:pPr>
      <w:r w:rsidRPr="00C366B3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346F7" w:rsidRPr="00C366B3" w14:paraId="5DF9E20B" w14:textId="77777777" w:rsidTr="00070AA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E0E02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C2664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97EA1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BB817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20D6A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98B28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C235E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5C2EF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43959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8BBD0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PE</w:t>
            </w:r>
          </w:p>
        </w:tc>
      </w:tr>
      <w:tr w:rsidR="000346F7" w:rsidRPr="00C366B3" w14:paraId="77E67B3D" w14:textId="77777777" w:rsidTr="00070AA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1A4C6" w14:textId="77777777" w:rsidR="000346F7" w:rsidRPr="00C366B3" w:rsidRDefault="000346F7" w:rsidP="00070AA2">
            <w:pPr>
              <w:pStyle w:val="rowtabella0"/>
              <w:rPr>
                <w:color w:val="002060"/>
                <w:lang w:val="en-US"/>
              </w:rPr>
            </w:pPr>
            <w:r w:rsidRPr="00C366B3">
              <w:rPr>
                <w:color w:val="002060"/>
                <w:lang w:val="en-US"/>
              </w:rPr>
              <w:lastRenderedPageBreak/>
              <w:t>A.S.D. REAL EAGLES VIRTUS PAGLIA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B258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BB7F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C2A7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5B42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D1A8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E94A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91FE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905CE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08E7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7119EBE6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2D7DB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C.U.S. MACERATA CALCIO A5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FE0C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EDB3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C3A7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C12F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073D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9888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67E9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2B2B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E936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463E80D2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BBEB5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BORGOROSSO TOLENTINO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FEBD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65E0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2401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1440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C086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A356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0555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5D02E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040B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6CBDDE16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0CCCE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DAMIANI E GATTI ASCOLI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DF6D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3878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3DFD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F678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30B1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C7C6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CF3C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0DEE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413F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2C96E161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DF484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MONTELUPONE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A55F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1327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A90A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BDC5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1AE2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219B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1EA7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B738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BB54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2CA24556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105A1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LABELSYSTEM POTENZAPICENA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1BE9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97D2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3E46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E91C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B158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673B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36923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53C3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3849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17AE77E8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ABBB9" w14:textId="77777777" w:rsidR="000346F7" w:rsidRPr="00C366B3" w:rsidRDefault="000346F7" w:rsidP="00070AA2">
            <w:pPr>
              <w:pStyle w:val="rowtabella0"/>
              <w:rPr>
                <w:color w:val="002060"/>
                <w:lang w:val="en-US"/>
              </w:rPr>
            </w:pPr>
            <w:r w:rsidRPr="00C366B3">
              <w:rPr>
                <w:color w:val="002060"/>
                <w:lang w:val="en-US"/>
              </w:rPr>
              <w:t>S.S.D. FIGHT BULLS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08CF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D852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9E85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2E37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C228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51233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7E5E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B8B5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C3F2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18C57E70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ACB7C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D237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6A11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FAC4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1ECD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829B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5D02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F9DF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B19B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6624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</w:tbl>
    <w:p w14:paraId="6B904229" w14:textId="77777777" w:rsidR="000346F7" w:rsidRPr="00C366B3" w:rsidRDefault="000346F7" w:rsidP="000346F7">
      <w:pPr>
        <w:pStyle w:val="breakline"/>
        <w:rPr>
          <w:rFonts w:eastAsiaTheme="minorEastAsia"/>
          <w:color w:val="002060"/>
        </w:rPr>
      </w:pPr>
    </w:p>
    <w:p w14:paraId="184716EF" w14:textId="77777777" w:rsidR="000346F7" w:rsidRPr="00C366B3" w:rsidRDefault="000346F7" w:rsidP="000346F7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7A4781FF" w14:textId="77777777" w:rsidR="000346F7" w:rsidRDefault="000346F7" w:rsidP="000346F7">
      <w:pPr>
        <w:pStyle w:val="breakline"/>
        <w:rPr>
          <w:color w:val="002060"/>
        </w:rPr>
      </w:pPr>
    </w:p>
    <w:p w14:paraId="2453162A" w14:textId="77777777" w:rsidR="000346F7" w:rsidRPr="00C6322B" w:rsidRDefault="000346F7" w:rsidP="000346F7">
      <w:pPr>
        <w:pStyle w:val="sottotitolocampionato10"/>
        <w:rPr>
          <w:color w:val="002060"/>
        </w:rPr>
      </w:pPr>
      <w:r w:rsidRPr="00C6322B">
        <w:rPr>
          <w:color w:val="002060"/>
        </w:rPr>
        <w:t>GIRONE A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8"/>
        <w:gridCol w:w="2012"/>
        <w:gridCol w:w="385"/>
        <w:gridCol w:w="898"/>
        <w:gridCol w:w="1177"/>
        <w:gridCol w:w="1553"/>
        <w:gridCol w:w="1557"/>
      </w:tblGrid>
      <w:tr w:rsidR="000346F7" w:rsidRPr="00C6322B" w14:paraId="5725D438" w14:textId="77777777" w:rsidTr="00070AA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60CEC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A6E0A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C20DE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5B713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CFFE2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172D8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F97F7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Indirizzo Impianto</w:t>
            </w:r>
          </w:p>
        </w:tc>
      </w:tr>
      <w:tr w:rsidR="000346F7" w:rsidRPr="00C6322B" w14:paraId="072843B9" w14:textId="77777777" w:rsidTr="00070AA2">
        <w:trPr>
          <w:trHeight w:val="220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B3AFD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AMICI DEL CENTROSOCIO SP.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2E32A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ITALSERVICE C5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18146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92B0E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29/10/2022 16:00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57CA6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5447 CAMPO DI C5 ENTRO PAL OLIMPIA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BA77F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MONTEPORZIO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5A003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VIA RISORGIMENTO 16</w:t>
            </w:r>
          </w:p>
        </w:tc>
      </w:tr>
      <w:tr w:rsidR="000346F7" w:rsidRPr="00C6322B" w14:paraId="37344607" w14:textId="77777777" w:rsidTr="00070AA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ABF44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AUDAX 1970 S.ANGELO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85561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BULDOG T.N.T. LUCREZIA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038E0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2C83D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30/10/2022 17:30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87E23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5113 PALASPORT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BE47A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CASTELLEONE DI SUASA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8EC0B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VIA ROSSINI</w:t>
            </w:r>
          </w:p>
        </w:tc>
      </w:tr>
      <w:tr w:rsidR="000346F7" w:rsidRPr="00C6322B" w14:paraId="29874D6C" w14:textId="77777777" w:rsidTr="00070AA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F40D3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ETA BETA FOOTBALL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6C708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FFJ CALCIO A 5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E326E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18C77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30/10/2022 17:00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6774A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5454 C.COPERTO C.TENNIS LA TRAVE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B255B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FANO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4D4E0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VIA VILLA TOMBARI</w:t>
            </w:r>
          </w:p>
        </w:tc>
      </w:tr>
    </w:tbl>
    <w:p w14:paraId="46B1FCFA" w14:textId="77777777" w:rsidR="000346F7" w:rsidRPr="00C6322B" w:rsidRDefault="000346F7" w:rsidP="000346F7">
      <w:pPr>
        <w:pStyle w:val="breakline"/>
        <w:rPr>
          <w:rFonts w:eastAsiaTheme="minorEastAsia"/>
          <w:color w:val="002060"/>
        </w:rPr>
      </w:pPr>
    </w:p>
    <w:p w14:paraId="3542ED5F" w14:textId="77777777" w:rsidR="000346F7" w:rsidRPr="00C6322B" w:rsidRDefault="000346F7" w:rsidP="000346F7">
      <w:pPr>
        <w:pStyle w:val="breakline"/>
        <w:rPr>
          <w:color w:val="002060"/>
        </w:rPr>
      </w:pPr>
    </w:p>
    <w:p w14:paraId="6399143A" w14:textId="77777777" w:rsidR="000346F7" w:rsidRPr="00C6322B" w:rsidRDefault="000346F7" w:rsidP="000346F7">
      <w:pPr>
        <w:pStyle w:val="breakline"/>
        <w:rPr>
          <w:color w:val="002060"/>
        </w:rPr>
      </w:pPr>
    </w:p>
    <w:p w14:paraId="02A9D030" w14:textId="77777777" w:rsidR="000346F7" w:rsidRPr="00C6322B" w:rsidRDefault="000346F7" w:rsidP="000346F7">
      <w:pPr>
        <w:pStyle w:val="sottotitolocampionato10"/>
        <w:rPr>
          <w:color w:val="002060"/>
        </w:rPr>
      </w:pPr>
      <w:r w:rsidRPr="00C6322B">
        <w:rPr>
          <w:color w:val="002060"/>
        </w:rPr>
        <w:t>GIRONE B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0346F7" w:rsidRPr="00C6322B" w14:paraId="7838FBCC" w14:textId="77777777" w:rsidTr="00070AA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4701E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E0EF6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0B89A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6BF7E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D0C8E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77DE0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4CF7F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Indirizzo Impianto</w:t>
            </w:r>
          </w:p>
        </w:tc>
      </w:tr>
      <w:tr w:rsidR="000346F7" w:rsidRPr="00C6322B" w14:paraId="325C83FC" w14:textId="77777777" w:rsidTr="00070AA2">
        <w:trPr>
          <w:trHeight w:val="220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0B7F2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REAL FABRIANO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D9C0D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VIRTUS FORTITUDO 1950 SSD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87018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12C98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26/10/2022 18:30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8C85E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5066 PALESTRA "FERMI"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B8F72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AE553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VIA B.BUOZZI</w:t>
            </w:r>
          </w:p>
        </w:tc>
      </w:tr>
    </w:tbl>
    <w:p w14:paraId="2240246E" w14:textId="77777777" w:rsidR="000346F7" w:rsidRPr="00C6322B" w:rsidRDefault="000346F7" w:rsidP="000346F7">
      <w:pPr>
        <w:pStyle w:val="breakline"/>
        <w:rPr>
          <w:rFonts w:eastAsiaTheme="minorEastAsia"/>
          <w:color w:val="002060"/>
        </w:rPr>
      </w:pPr>
    </w:p>
    <w:p w14:paraId="11C24730" w14:textId="77777777" w:rsidR="000346F7" w:rsidRPr="00C6322B" w:rsidRDefault="000346F7" w:rsidP="000346F7">
      <w:pPr>
        <w:pStyle w:val="breakline"/>
        <w:rPr>
          <w:color w:val="002060"/>
        </w:rPr>
      </w:pPr>
    </w:p>
    <w:p w14:paraId="6531AAE4" w14:textId="77777777" w:rsidR="000346F7" w:rsidRPr="00C6322B" w:rsidRDefault="000346F7" w:rsidP="000346F7">
      <w:pPr>
        <w:pStyle w:val="breakline"/>
        <w:rPr>
          <w:color w:val="002060"/>
        </w:rPr>
      </w:pPr>
    </w:p>
    <w:p w14:paraId="3D75DE58" w14:textId="77777777" w:rsidR="000346F7" w:rsidRPr="00C6322B" w:rsidRDefault="000346F7" w:rsidP="000346F7">
      <w:pPr>
        <w:pStyle w:val="sottotitolocampionato10"/>
        <w:rPr>
          <w:color w:val="002060"/>
        </w:rPr>
      </w:pPr>
      <w:r w:rsidRPr="00C6322B">
        <w:rPr>
          <w:color w:val="002060"/>
        </w:rPr>
        <w:t>GIRONE B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0346F7" w:rsidRPr="00C6322B" w14:paraId="1641F474" w14:textId="77777777" w:rsidTr="00070AA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FB6EC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97D96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3B516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705C8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575A5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EDFF5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28982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Indirizzo Impianto</w:t>
            </w:r>
          </w:p>
        </w:tc>
      </w:tr>
      <w:tr w:rsidR="000346F7" w:rsidRPr="00C6322B" w14:paraId="54C03C84" w14:textId="77777777" w:rsidTr="00070AA2">
        <w:trPr>
          <w:trHeight w:val="220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BD0C4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C.U.S. ANCONA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4EC1C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CSI GAUDIO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2C038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4FA36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29/10/2022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FC99B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5030 PALLONE GEODETICO CUS 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5E692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B4FC7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VIA GROTTE DI POSATORA 19/A</w:t>
            </w:r>
          </w:p>
        </w:tc>
      </w:tr>
      <w:tr w:rsidR="000346F7" w:rsidRPr="00C6322B" w14:paraId="0CDCD51F" w14:textId="77777777" w:rsidTr="00070AA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E68C5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CERRETO D ESI C5 A.S.D.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63F16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REAL FABRIANO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EE9A9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6DAD9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29/10/2022 19:00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6AA99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5101 PALACARIFAC DI CERRETO D'ESI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B7B69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CERRETO D'ESI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A3E17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VIA VERDI</w:t>
            </w:r>
          </w:p>
        </w:tc>
      </w:tr>
      <w:tr w:rsidR="000346F7" w:rsidRPr="00C6322B" w14:paraId="2DCE27FD" w14:textId="77777777" w:rsidTr="00070AA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8B4CC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OSIMO FIVE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CA1DF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ACLI MANTOVANI CALCIO A 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A9E7C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ED6EA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29/10/2022 18:00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776A6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5061 PALLONE GEODETICO - CAMPO N.1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F7527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E3183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VIA VESCOVARA, 7</w:t>
            </w:r>
          </w:p>
        </w:tc>
      </w:tr>
      <w:tr w:rsidR="000346F7" w:rsidRPr="00C6322B" w14:paraId="15007326" w14:textId="77777777" w:rsidTr="00070AA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0CDA1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VIRTUS FORTITUDO 1950 SSD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D8696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JESI CALCIO A 5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0EDF4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56BBA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29/10/2022 17:00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2A059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5093 CAMPO SCOPERTO NUOVO ANTISTADI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E781B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294BA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VIA BRUNO BUOZZI</w:t>
            </w:r>
          </w:p>
        </w:tc>
      </w:tr>
    </w:tbl>
    <w:p w14:paraId="4D4E2889" w14:textId="77777777" w:rsidR="000346F7" w:rsidRPr="00C6322B" w:rsidRDefault="000346F7" w:rsidP="000346F7">
      <w:pPr>
        <w:pStyle w:val="breakline"/>
        <w:rPr>
          <w:rFonts w:eastAsiaTheme="minorEastAsia"/>
          <w:color w:val="002060"/>
        </w:rPr>
      </w:pPr>
    </w:p>
    <w:p w14:paraId="4A75DE4B" w14:textId="77777777" w:rsidR="000346F7" w:rsidRPr="00C6322B" w:rsidRDefault="000346F7" w:rsidP="000346F7">
      <w:pPr>
        <w:pStyle w:val="breakline"/>
        <w:rPr>
          <w:color w:val="002060"/>
        </w:rPr>
      </w:pPr>
    </w:p>
    <w:p w14:paraId="26DDCAE0" w14:textId="77777777" w:rsidR="000346F7" w:rsidRPr="00C6322B" w:rsidRDefault="000346F7" w:rsidP="000346F7">
      <w:pPr>
        <w:pStyle w:val="breakline"/>
        <w:rPr>
          <w:color w:val="002060"/>
        </w:rPr>
      </w:pPr>
    </w:p>
    <w:p w14:paraId="25BCAEDF" w14:textId="77777777" w:rsidR="000346F7" w:rsidRPr="00C6322B" w:rsidRDefault="000346F7" w:rsidP="000346F7">
      <w:pPr>
        <w:pStyle w:val="sottotitolocampionato10"/>
        <w:rPr>
          <w:color w:val="002060"/>
        </w:rPr>
      </w:pPr>
      <w:r w:rsidRPr="00C6322B">
        <w:rPr>
          <w:color w:val="002060"/>
        </w:rPr>
        <w:t>GIRONE C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1"/>
        <w:gridCol w:w="2008"/>
        <w:gridCol w:w="385"/>
        <w:gridCol w:w="898"/>
        <w:gridCol w:w="1198"/>
        <w:gridCol w:w="1545"/>
        <w:gridCol w:w="1565"/>
      </w:tblGrid>
      <w:tr w:rsidR="000346F7" w:rsidRPr="00C6322B" w14:paraId="6D15AFF7" w14:textId="77777777" w:rsidTr="00070AA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D5D07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6C258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A538F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44128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47BD0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EC40F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46A0F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Indirizzo Impianto</w:t>
            </w:r>
          </w:p>
        </w:tc>
      </w:tr>
      <w:tr w:rsidR="000346F7" w:rsidRPr="00C6322B" w14:paraId="39196161" w14:textId="77777777" w:rsidTr="00070AA2">
        <w:trPr>
          <w:trHeight w:val="220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C93DC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DAMIANI E GATTI ASCOLI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145F3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BORGOROSSO TOLENTINO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54BD3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AC19B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29/10/2022 19:00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23CFD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5707 CAMPO COPERTO EZIO GALOSI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A7C0B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ASCOLI PICENO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58C6E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LOC.MONTEROCCO VIA A.MANCINI</w:t>
            </w:r>
          </w:p>
        </w:tc>
      </w:tr>
      <w:tr w:rsidR="000346F7" w:rsidRPr="00C6322B" w14:paraId="475B4130" w14:textId="77777777" w:rsidTr="00070AA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9A52D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MONTELUPONE CALCIO A 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26824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LABELSYSTEM POTENZAPICENA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22124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E49DB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29/10/2022 18:30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41FFD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5262 TENSOSTRUTTURA CALCIO A 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C070D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MONTELUPONE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744E8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VIA ALESSANDRO MANZONI</w:t>
            </w:r>
          </w:p>
        </w:tc>
      </w:tr>
      <w:tr w:rsidR="000346F7" w:rsidRPr="00C6322B" w14:paraId="293F7FD3" w14:textId="77777777" w:rsidTr="00070AA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09E2A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SPES VALDASO 1993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06EEC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FIGHT BULLS CORRIDONIA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C4061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EB19E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29/10/2022 18:00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0AED9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5659 PALESTRA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09A5F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PETRITOLI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EDDCB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LOCALITA' CALCINARI</w:t>
            </w:r>
          </w:p>
        </w:tc>
      </w:tr>
      <w:tr w:rsidR="000346F7" w:rsidRPr="00C6322B" w14:paraId="6A41AB7B" w14:textId="77777777" w:rsidTr="00070AA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79BA5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REAL EAGLES VIRTUS PAGLIA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AC230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C.U.S. MACERATA CALCIO A5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87C96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05577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30/10/2022 10:30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BA14F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5629 PALAZZO DELLO SPORT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7F68B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SPINETOLI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9F7BB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FRAZ.PAGLIARE VIA VECCHI</w:t>
            </w:r>
          </w:p>
        </w:tc>
      </w:tr>
    </w:tbl>
    <w:p w14:paraId="745C72C2" w14:textId="77777777" w:rsidR="000346F7" w:rsidRDefault="000346F7" w:rsidP="000346F7">
      <w:pPr>
        <w:pStyle w:val="breakline"/>
        <w:rPr>
          <w:color w:val="002060"/>
        </w:rPr>
      </w:pPr>
    </w:p>
    <w:p w14:paraId="19AB7DF5" w14:textId="77777777" w:rsidR="000346F7" w:rsidRPr="00C366B3" w:rsidRDefault="000346F7" w:rsidP="000346F7">
      <w:pPr>
        <w:pStyle w:val="breakline"/>
        <w:rPr>
          <w:color w:val="002060"/>
        </w:rPr>
      </w:pPr>
    </w:p>
    <w:p w14:paraId="630BCEAF" w14:textId="77777777" w:rsidR="000346F7" w:rsidRPr="00C366B3" w:rsidRDefault="000346F7" w:rsidP="000346F7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C366B3">
        <w:rPr>
          <w:color w:val="002060"/>
        </w:rPr>
        <w:t>UNDER 15 C5 REGIONALI MASCHILI</w:t>
      </w:r>
    </w:p>
    <w:p w14:paraId="5704EFA2" w14:textId="77777777" w:rsidR="000346F7" w:rsidRPr="000E0A70" w:rsidRDefault="000346F7" w:rsidP="000346F7">
      <w:pPr>
        <w:pStyle w:val="TITOLOPRINC"/>
        <w:spacing w:before="0" w:beforeAutospacing="0"/>
        <w:rPr>
          <w:color w:val="002060"/>
        </w:rPr>
      </w:pPr>
      <w:r w:rsidRPr="000E0A70">
        <w:rPr>
          <w:color w:val="002060"/>
        </w:rPr>
        <w:t>ANAGRAFICA/INDIRIZZARIO/VARIAZIONI CALENDARIO</w:t>
      </w:r>
    </w:p>
    <w:p w14:paraId="7369EE71" w14:textId="77777777" w:rsidR="000346F7" w:rsidRPr="000E0A70" w:rsidRDefault="000346F7" w:rsidP="000346F7">
      <w:pPr>
        <w:pStyle w:val="Corpodeltesto21"/>
        <w:rPr>
          <w:rFonts w:ascii="Arial" w:hAnsi="Arial" w:cs="Arial"/>
          <w:b/>
          <w:color w:val="002060"/>
          <w:sz w:val="22"/>
          <w:szCs w:val="22"/>
        </w:rPr>
      </w:pPr>
      <w:r w:rsidRPr="000E0A70">
        <w:rPr>
          <w:rFonts w:ascii="Arial" w:hAnsi="Arial" w:cs="Arial"/>
          <w:b/>
          <w:color w:val="002060"/>
          <w:sz w:val="22"/>
          <w:szCs w:val="22"/>
        </w:rPr>
        <w:t>GIRONE “</w:t>
      </w:r>
      <w:r>
        <w:rPr>
          <w:rFonts w:ascii="Arial" w:hAnsi="Arial" w:cs="Arial"/>
          <w:b/>
          <w:color w:val="002060"/>
          <w:sz w:val="22"/>
          <w:szCs w:val="22"/>
        </w:rPr>
        <w:t>A</w:t>
      </w:r>
      <w:r w:rsidRPr="000E0A70">
        <w:rPr>
          <w:rFonts w:ascii="Arial" w:hAnsi="Arial" w:cs="Arial"/>
          <w:b/>
          <w:color w:val="002060"/>
          <w:sz w:val="22"/>
          <w:szCs w:val="22"/>
        </w:rPr>
        <w:t>”</w:t>
      </w:r>
    </w:p>
    <w:p w14:paraId="41ED6807" w14:textId="77777777" w:rsidR="000346F7" w:rsidRPr="000E0A70" w:rsidRDefault="000346F7" w:rsidP="000346F7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4BBC9B80" w14:textId="77777777" w:rsidR="000346F7" w:rsidRDefault="000346F7" w:rsidP="000346F7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0E0A70">
        <w:rPr>
          <w:rFonts w:ascii="Arial" w:hAnsi="Arial" w:cs="Arial"/>
          <w:color w:val="002060"/>
          <w:sz w:val="22"/>
          <w:szCs w:val="22"/>
        </w:rPr>
        <w:t xml:space="preserve">La Società </w:t>
      </w:r>
      <w:r>
        <w:rPr>
          <w:rFonts w:ascii="Arial" w:hAnsi="Arial" w:cs="Arial"/>
          <w:b/>
          <w:color w:val="002060"/>
          <w:sz w:val="22"/>
          <w:szCs w:val="22"/>
        </w:rPr>
        <w:t>AUDAX 1970 S.ANGELO</w:t>
      </w:r>
      <w:r w:rsidRPr="000E0A70">
        <w:rPr>
          <w:rFonts w:ascii="Arial" w:hAnsi="Arial" w:cs="Arial"/>
          <w:color w:val="002060"/>
          <w:sz w:val="22"/>
          <w:szCs w:val="22"/>
        </w:rPr>
        <w:t xml:space="preserve"> comunica che disputerà tutte le gare interne </w:t>
      </w:r>
      <w:r>
        <w:rPr>
          <w:rFonts w:ascii="Arial" w:hAnsi="Arial" w:cs="Arial"/>
          <w:color w:val="002060"/>
          <w:sz w:val="22"/>
          <w:szCs w:val="22"/>
        </w:rPr>
        <w:t xml:space="preserve">la </w:t>
      </w:r>
      <w:r>
        <w:rPr>
          <w:rFonts w:ascii="Arial" w:hAnsi="Arial" w:cs="Arial"/>
          <w:b/>
          <w:color w:val="002060"/>
          <w:sz w:val="22"/>
          <w:szCs w:val="22"/>
        </w:rPr>
        <w:t xml:space="preserve">DOMENICA </w:t>
      </w:r>
      <w:r w:rsidRPr="000E0A70">
        <w:rPr>
          <w:rFonts w:ascii="Arial" w:hAnsi="Arial" w:cs="Arial"/>
          <w:color w:val="002060"/>
          <w:sz w:val="22"/>
          <w:szCs w:val="22"/>
        </w:rPr>
        <w:t xml:space="preserve">alle </w:t>
      </w:r>
      <w:r w:rsidRPr="000E0A70">
        <w:rPr>
          <w:rFonts w:ascii="Arial" w:hAnsi="Arial" w:cs="Arial"/>
          <w:b/>
          <w:color w:val="002060"/>
          <w:sz w:val="22"/>
          <w:szCs w:val="22"/>
        </w:rPr>
        <w:lastRenderedPageBreak/>
        <w:t xml:space="preserve">ore </w:t>
      </w:r>
      <w:r>
        <w:rPr>
          <w:rFonts w:ascii="Arial" w:hAnsi="Arial" w:cs="Arial"/>
          <w:b/>
          <w:color w:val="002060"/>
          <w:sz w:val="22"/>
          <w:szCs w:val="22"/>
        </w:rPr>
        <w:t>11:00</w:t>
      </w:r>
      <w:r w:rsidRPr="000E0A70">
        <w:rPr>
          <w:rFonts w:ascii="Arial" w:hAnsi="Arial" w:cs="Arial"/>
          <w:color w:val="002060"/>
          <w:sz w:val="22"/>
          <w:szCs w:val="22"/>
        </w:rPr>
        <w:t xml:space="preserve">, </w:t>
      </w:r>
      <w:r>
        <w:rPr>
          <w:rFonts w:ascii="Arial" w:hAnsi="Arial" w:cs="Arial"/>
          <w:b/>
          <w:bCs/>
          <w:color w:val="002060"/>
          <w:sz w:val="22"/>
          <w:szCs w:val="22"/>
        </w:rPr>
        <w:t xml:space="preserve">Campo Parrocchiale San Giuseppe </w:t>
      </w:r>
      <w:r>
        <w:rPr>
          <w:rFonts w:ascii="Arial" w:hAnsi="Arial" w:cs="Arial"/>
          <w:color w:val="002060"/>
          <w:sz w:val="22"/>
          <w:szCs w:val="22"/>
        </w:rPr>
        <w:t xml:space="preserve">via Guercino di </w:t>
      </w:r>
      <w:r>
        <w:rPr>
          <w:rFonts w:ascii="Arial" w:hAnsi="Arial" w:cs="Arial"/>
          <w:b/>
          <w:bCs/>
          <w:color w:val="002060"/>
          <w:sz w:val="22"/>
          <w:szCs w:val="22"/>
        </w:rPr>
        <w:t>SENIGALLIA</w:t>
      </w:r>
      <w:r w:rsidRPr="000E0A70">
        <w:rPr>
          <w:rFonts w:ascii="Arial" w:hAnsi="Arial" w:cs="Arial"/>
          <w:color w:val="002060"/>
          <w:sz w:val="22"/>
          <w:szCs w:val="22"/>
        </w:rPr>
        <w:t>.</w:t>
      </w:r>
    </w:p>
    <w:p w14:paraId="1DA657DE" w14:textId="77777777" w:rsidR="000346F7" w:rsidRDefault="000346F7" w:rsidP="000346F7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11859560" w14:textId="77777777" w:rsidR="000346F7" w:rsidRDefault="000346F7" w:rsidP="000346F7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4CC0406B" w14:textId="77777777" w:rsidR="000346F7" w:rsidRPr="00C366B3" w:rsidRDefault="000346F7" w:rsidP="000346F7">
      <w:pPr>
        <w:pStyle w:val="titoloprinc0"/>
        <w:rPr>
          <w:color w:val="002060"/>
        </w:rPr>
      </w:pPr>
      <w:r w:rsidRPr="00C366B3">
        <w:rPr>
          <w:color w:val="002060"/>
        </w:rPr>
        <w:t>VARIAZIONI AL PROGRAMMA GARE</w:t>
      </w:r>
    </w:p>
    <w:p w14:paraId="067419B9" w14:textId="77777777" w:rsidR="000346F7" w:rsidRPr="00C366B3" w:rsidRDefault="000346F7" w:rsidP="000346F7">
      <w:pPr>
        <w:pStyle w:val="breakline"/>
        <w:rPr>
          <w:color w:val="002060"/>
        </w:rPr>
      </w:pPr>
    </w:p>
    <w:p w14:paraId="2F0B814F" w14:textId="77777777" w:rsidR="000346F7" w:rsidRPr="00C366B3" w:rsidRDefault="000346F7" w:rsidP="000346F7">
      <w:pPr>
        <w:pStyle w:val="breakline"/>
        <w:rPr>
          <w:color w:val="002060"/>
        </w:rPr>
      </w:pPr>
    </w:p>
    <w:p w14:paraId="676C88E4" w14:textId="77777777" w:rsidR="000346F7" w:rsidRPr="00C366B3" w:rsidRDefault="000346F7" w:rsidP="000346F7">
      <w:pPr>
        <w:pStyle w:val="sottotitolocampionato10"/>
        <w:rPr>
          <w:color w:val="002060"/>
        </w:rPr>
      </w:pPr>
      <w:r w:rsidRPr="00C366B3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0346F7" w:rsidRPr="00C366B3" w14:paraId="6FFCB319" w14:textId="77777777" w:rsidTr="00070AA2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C80D3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6EB01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N° Gior.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262B8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2397D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421A4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Data Orig.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B5105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FE862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Ora Orig.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2E0F4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Impianto</w:t>
            </w:r>
          </w:p>
        </w:tc>
      </w:tr>
      <w:tr w:rsidR="000346F7" w:rsidRPr="00C366B3" w14:paraId="5A59E610" w14:textId="77777777" w:rsidTr="00070AA2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FCAB4" w14:textId="77777777" w:rsidR="000346F7" w:rsidRPr="007C4DE8" w:rsidRDefault="000346F7" w:rsidP="00070AA2">
            <w:pPr>
              <w:pStyle w:val="rowtabella0"/>
              <w:rPr>
                <w:color w:val="002060"/>
                <w:highlight w:val="yellow"/>
              </w:rPr>
            </w:pPr>
            <w:r w:rsidRPr="007C4DE8">
              <w:rPr>
                <w:color w:val="002060"/>
                <w:highlight w:val="yellow"/>
              </w:rPr>
              <w:t>29/10/2022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048B5" w14:textId="77777777" w:rsidR="000346F7" w:rsidRPr="007C4DE8" w:rsidRDefault="000346F7" w:rsidP="00070AA2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7C4DE8">
              <w:rPr>
                <w:color w:val="002060"/>
                <w:highlight w:val="yellow"/>
              </w:rPr>
              <w:t>4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2487C" w14:textId="77777777" w:rsidR="000346F7" w:rsidRPr="007C4DE8" w:rsidRDefault="000346F7" w:rsidP="00070AA2">
            <w:pPr>
              <w:pStyle w:val="rowtabella0"/>
              <w:rPr>
                <w:color w:val="002060"/>
                <w:highlight w:val="yellow"/>
              </w:rPr>
            </w:pPr>
            <w:r w:rsidRPr="007C4DE8">
              <w:rPr>
                <w:color w:val="002060"/>
                <w:highlight w:val="yellow"/>
              </w:rPr>
              <w:t>VIRTUS FORTITUDO 1950 SSD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372EC" w14:textId="77777777" w:rsidR="000346F7" w:rsidRPr="007C4DE8" w:rsidRDefault="000346F7" w:rsidP="00070AA2">
            <w:pPr>
              <w:pStyle w:val="rowtabella0"/>
              <w:rPr>
                <w:color w:val="002060"/>
                <w:highlight w:val="yellow"/>
              </w:rPr>
            </w:pPr>
            <w:r w:rsidRPr="007C4DE8">
              <w:rPr>
                <w:color w:val="002060"/>
                <w:highlight w:val="yellow"/>
              </w:rPr>
              <w:t>AMICI DEL CENTROSOCIOsq.B *FCL*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C9236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>
              <w:rPr>
                <w:color w:val="002060"/>
              </w:rPr>
              <w:t>30</w:t>
            </w:r>
            <w:r w:rsidRPr="00C366B3">
              <w:rPr>
                <w:color w:val="002060"/>
              </w:rPr>
              <w:t>/10/2022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2109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7C4DE8">
              <w:rPr>
                <w:color w:val="002060"/>
                <w:highlight w:val="yellow"/>
              </w:rPr>
              <w:t>15:15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324B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11:00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401E7" w14:textId="77777777" w:rsidR="000346F7" w:rsidRPr="00C366B3" w:rsidRDefault="000346F7" w:rsidP="00070AA2">
            <w:pPr>
              <w:rPr>
                <w:color w:val="002060"/>
              </w:rPr>
            </w:pPr>
          </w:p>
        </w:tc>
      </w:tr>
      <w:tr w:rsidR="000346F7" w:rsidRPr="00C366B3" w14:paraId="6579E938" w14:textId="77777777" w:rsidTr="00070AA2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BEA46" w14:textId="77777777" w:rsidR="000346F7" w:rsidRPr="00075172" w:rsidRDefault="000346F7" w:rsidP="00070AA2">
            <w:pPr>
              <w:pStyle w:val="rowtabella0"/>
              <w:rPr>
                <w:color w:val="002060"/>
                <w:highlight w:val="yellow"/>
              </w:rPr>
            </w:pPr>
            <w:r w:rsidRPr="00075172">
              <w:rPr>
                <w:color w:val="002060"/>
                <w:highlight w:val="yellow"/>
              </w:rPr>
              <w:t>07/11/2022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75FF1" w14:textId="77777777" w:rsidR="000346F7" w:rsidRPr="00075172" w:rsidRDefault="000346F7" w:rsidP="00070AA2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075172">
              <w:rPr>
                <w:color w:val="002060"/>
                <w:highlight w:val="yellow"/>
              </w:rPr>
              <w:t>5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8523B" w14:textId="77777777" w:rsidR="000346F7" w:rsidRPr="00075172" w:rsidRDefault="000346F7" w:rsidP="00070AA2">
            <w:pPr>
              <w:pStyle w:val="rowtabella0"/>
              <w:rPr>
                <w:color w:val="002060"/>
                <w:highlight w:val="yellow"/>
              </w:rPr>
            </w:pPr>
            <w:r w:rsidRPr="00075172">
              <w:rPr>
                <w:color w:val="002060"/>
                <w:highlight w:val="yellow"/>
              </w:rPr>
              <w:t>ACLI MANTOVANI CALCIO A 5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76552" w14:textId="77777777" w:rsidR="000346F7" w:rsidRPr="00075172" w:rsidRDefault="000346F7" w:rsidP="00070AA2">
            <w:pPr>
              <w:pStyle w:val="rowtabella0"/>
              <w:rPr>
                <w:color w:val="002060"/>
                <w:highlight w:val="yellow"/>
              </w:rPr>
            </w:pPr>
            <w:r w:rsidRPr="00075172">
              <w:rPr>
                <w:color w:val="002060"/>
                <w:highlight w:val="yellow"/>
              </w:rPr>
              <w:t>AMICI DEL CENTROSOCIOsq.B *FCL*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6C3FF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  <w:r>
              <w:rPr>
                <w:color w:val="002060"/>
              </w:rPr>
              <w:t>5</w:t>
            </w:r>
            <w:r w:rsidRPr="00C366B3">
              <w:rPr>
                <w:color w:val="002060"/>
              </w:rPr>
              <w:t>/11/2022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9D2DF" w14:textId="77777777" w:rsidR="000346F7" w:rsidRPr="00075172" w:rsidRDefault="000346F7" w:rsidP="00070AA2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075172">
              <w:rPr>
                <w:color w:val="002060"/>
                <w:highlight w:val="yellow"/>
              </w:rPr>
              <w:t>16:00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B888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15:30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29DBA" w14:textId="77777777" w:rsidR="000346F7" w:rsidRPr="00C366B3" w:rsidRDefault="000346F7" w:rsidP="00070AA2">
            <w:pPr>
              <w:rPr>
                <w:color w:val="002060"/>
              </w:rPr>
            </w:pPr>
          </w:p>
        </w:tc>
      </w:tr>
    </w:tbl>
    <w:p w14:paraId="10F504E7" w14:textId="77777777" w:rsidR="000346F7" w:rsidRPr="00C366B3" w:rsidRDefault="000346F7" w:rsidP="000346F7">
      <w:pPr>
        <w:pStyle w:val="breakline"/>
        <w:rPr>
          <w:rFonts w:eastAsiaTheme="minorEastAsia"/>
          <w:color w:val="002060"/>
        </w:rPr>
      </w:pPr>
    </w:p>
    <w:p w14:paraId="22C9D98D" w14:textId="77777777" w:rsidR="000346F7" w:rsidRPr="00C366B3" w:rsidRDefault="000346F7" w:rsidP="000346F7">
      <w:pPr>
        <w:pStyle w:val="breakline"/>
        <w:rPr>
          <w:color w:val="002060"/>
        </w:rPr>
      </w:pPr>
    </w:p>
    <w:p w14:paraId="34ABC293" w14:textId="77777777" w:rsidR="000346F7" w:rsidRPr="00C366B3" w:rsidRDefault="000346F7" w:rsidP="000346F7">
      <w:pPr>
        <w:pStyle w:val="sottotitolocampionato10"/>
        <w:rPr>
          <w:color w:val="002060"/>
        </w:rPr>
      </w:pPr>
      <w:r w:rsidRPr="00C366B3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9"/>
        <w:gridCol w:w="507"/>
        <w:gridCol w:w="1998"/>
        <w:gridCol w:w="1999"/>
        <w:gridCol w:w="700"/>
        <w:gridCol w:w="600"/>
        <w:gridCol w:w="600"/>
        <w:gridCol w:w="2497"/>
      </w:tblGrid>
      <w:tr w:rsidR="000346F7" w:rsidRPr="00C366B3" w14:paraId="3FB0A6EB" w14:textId="77777777" w:rsidTr="00070AA2"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45EC3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4451F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N° Gior.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C676B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Squadra 1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82D58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048A8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Data Orig.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03E02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79890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Ora Orig.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48AE1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Impianto</w:t>
            </w:r>
          </w:p>
        </w:tc>
      </w:tr>
      <w:tr w:rsidR="000346F7" w:rsidRPr="00C366B3" w14:paraId="12C43BB0" w14:textId="77777777" w:rsidTr="00070AA2"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0534B" w14:textId="77777777" w:rsidR="000346F7" w:rsidRPr="00075172" w:rsidRDefault="000346F7" w:rsidP="00070AA2">
            <w:pPr>
              <w:pStyle w:val="rowtabella0"/>
              <w:rPr>
                <w:color w:val="002060"/>
                <w:highlight w:val="yellow"/>
              </w:rPr>
            </w:pPr>
            <w:r w:rsidRPr="00075172">
              <w:rPr>
                <w:color w:val="002060"/>
                <w:highlight w:val="yellow"/>
              </w:rPr>
              <w:t>06/11/2022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860DA" w14:textId="77777777" w:rsidR="000346F7" w:rsidRPr="00075172" w:rsidRDefault="000346F7" w:rsidP="00070AA2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075172">
              <w:rPr>
                <w:color w:val="002060"/>
                <w:highlight w:val="yellow"/>
              </w:rPr>
              <w:t>4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867BC" w14:textId="77777777" w:rsidR="000346F7" w:rsidRPr="00075172" w:rsidRDefault="000346F7" w:rsidP="00070AA2">
            <w:pPr>
              <w:pStyle w:val="rowtabella0"/>
              <w:rPr>
                <w:color w:val="002060"/>
                <w:highlight w:val="yellow"/>
              </w:rPr>
            </w:pPr>
            <w:r w:rsidRPr="00075172">
              <w:rPr>
                <w:color w:val="002060"/>
                <w:highlight w:val="yellow"/>
              </w:rPr>
              <w:t>FIGHT BULLS CORRIDONIA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05749" w14:textId="77777777" w:rsidR="000346F7" w:rsidRPr="00075172" w:rsidRDefault="000346F7" w:rsidP="00070AA2">
            <w:pPr>
              <w:pStyle w:val="rowtabella0"/>
              <w:rPr>
                <w:color w:val="002060"/>
                <w:highlight w:val="yellow"/>
              </w:rPr>
            </w:pPr>
            <w:r w:rsidRPr="00075172">
              <w:rPr>
                <w:color w:val="002060"/>
                <w:highlight w:val="yellow"/>
              </w:rPr>
              <w:t>A.V.I.S. RIPATRANSONE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16A01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>
              <w:rPr>
                <w:color w:val="002060"/>
              </w:rPr>
              <w:t>30/10/2022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C8413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075172">
              <w:rPr>
                <w:color w:val="002060"/>
                <w:highlight w:val="yellow"/>
              </w:rPr>
              <w:t>16:00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3B355" w14:textId="77777777" w:rsidR="000346F7" w:rsidRPr="00C366B3" w:rsidRDefault="000346F7" w:rsidP="00070AA2">
            <w:pPr>
              <w:rPr>
                <w:color w:val="002060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382F8" w14:textId="77777777" w:rsidR="000346F7" w:rsidRPr="00C366B3" w:rsidRDefault="000346F7" w:rsidP="00070AA2">
            <w:pPr>
              <w:rPr>
                <w:color w:val="002060"/>
              </w:rPr>
            </w:pPr>
          </w:p>
        </w:tc>
      </w:tr>
    </w:tbl>
    <w:p w14:paraId="0D328F61" w14:textId="77777777" w:rsidR="000346F7" w:rsidRPr="00C366B3" w:rsidRDefault="000346F7" w:rsidP="000346F7">
      <w:pPr>
        <w:pStyle w:val="breakline"/>
        <w:rPr>
          <w:rFonts w:eastAsiaTheme="minorEastAsia"/>
          <w:color w:val="002060"/>
        </w:rPr>
      </w:pPr>
    </w:p>
    <w:p w14:paraId="67B337CE" w14:textId="77777777" w:rsidR="000346F7" w:rsidRPr="00C366B3" w:rsidRDefault="000346F7" w:rsidP="000346F7">
      <w:pPr>
        <w:pStyle w:val="breakline"/>
        <w:rPr>
          <w:color w:val="002060"/>
        </w:rPr>
      </w:pPr>
    </w:p>
    <w:p w14:paraId="6170C32F" w14:textId="77777777" w:rsidR="000346F7" w:rsidRPr="00C366B3" w:rsidRDefault="000346F7" w:rsidP="000346F7">
      <w:pPr>
        <w:pStyle w:val="titoloprinc0"/>
        <w:rPr>
          <w:color w:val="002060"/>
        </w:rPr>
      </w:pPr>
      <w:r w:rsidRPr="00C366B3">
        <w:rPr>
          <w:color w:val="002060"/>
        </w:rPr>
        <w:t>RISULTATI</w:t>
      </w:r>
    </w:p>
    <w:p w14:paraId="3DFCCAC0" w14:textId="77777777" w:rsidR="000346F7" w:rsidRPr="00C366B3" w:rsidRDefault="000346F7" w:rsidP="000346F7">
      <w:pPr>
        <w:pStyle w:val="breakline"/>
        <w:rPr>
          <w:color w:val="002060"/>
        </w:rPr>
      </w:pPr>
    </w:p>
    <w:p w14:paraId="25FAF813" w14:textId="77777777" w:rsidR="000346F7" w:rsidRPr="00C366B3" w:rsidRDefault="000346F7" w:rsidP="000346F7">
      <w:pPr>
        <w:pStyle w:val="sottotitolocampionato10"/>
        <w:rPr>
          <w:color w:val="002060"/>
        </w:rPr>
      </w:pPr>
      <w:r w:rsidRPr="00C366B3">
        <w:rPr>
          <w:color w:val="002060"/>
        </w:rPr>
        <w:t>RISULTATI UFFICIALI GARE DEL 22/10/2022</w:t>
      </w:r>
    </w:p>
    <w:p w14:paraId="0BC0FD38" w14:textId="77777777" w:rsidR="000346F7" w:rsidRPr="000346F7" w:rsidRDefault="000346F7" w:rsidP="000346F7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0346F7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65CFBF51" w14:textId="77777777" w:rsidR="000346F7" w:rsidRPr="00C366B3" w:rsidRDefault="000346F7" w:rsidP="000346F7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0346F7" w:rsidRPr="00C366B3" w14:paraId="52F960C3" w14:textId="77777777" w:rsidTr="00070AA2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0346F7" w:rsidRPr="00C366B3" w14:paraId="7C79841C" w14:textId="77777777" w:rsidTr="00070AA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EB71CC" w14:textId="77777777" w:rsidR="000346F7" w:rsidRPr="00C366B3" w:rsidRDefault="000346F7" w:rsidP="00070AA2">
                  <w:pPr>
                    <w:pStyle w:val="header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GIRONE A - 3 Giornata - A</w:t>
                  </w:r>
                </w:p>
              </w:tc>
            </w:tr>
            <w:tr w:rsidR="000346F7" w:rsidRPr="00C366B3" w14:paraId="5DA462F9" w14:textId="77777777" w:rsidTr="00070AA2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CE20AE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ALMA JUVENTUS FANO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C88C73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- BULDOG T.N.T. LUCREZIA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C0FE6E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7 - 0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ED961B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 </w:t>
                  </w:r>
                </w:p>
              </w:tc>
            </w:tr>
            <w:tr w:rsidR="000346F7" w:rsidRPr="00C366B3" w14:paraId="1CF8A366" w14:textId="77777777" w:rsidTr="00070AA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75CA25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AUDAX 1970 S.ANGELO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D89F31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- CALCIO A 5 CORINALDO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600C04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0 - 4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B9E0F9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 </w:t>
                  </w:r>
                </w:p>
              </w:tc>
            </w:tr>
            <w:tr w:rsidR="000346F7" w:rsidRPr="00C366B3" w14:paraId="3E7D5B2C" w14:textId="77777777" w:rsidTr="00070AA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A14BF6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ITALSERVICE C5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EBCFEC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- AMICI DEL CENTROSOCIO SP.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944302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2 - 5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DB9F5D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 </w:t>
                  </w:r>
                </w:p>
              </w:tc>
            </w:tr>
            <w:tr w:rsidR="000346F7" w:rsidRPr="00C366B3" w14:paraId="6C7C5520" w14:textId="77777777" w:rsidTr="00070AA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1F7D27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(1) TAVERNELLE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112DAA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- ITALSERVICE C5 sq.B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11AD33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3 - 2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2E3A38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 </w:t>
                  </w:r>
                </w:p>
              </w:tc>
            </w:tr>
            <w:tr w:rsidR="000346F7" w:rsidRPr="00C366B3" w14:paraId="76DA818F" w14:textId="77777777" w:rsidTr="00070AA2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DAA435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(1) - disputata il 23/10/2022</w:t>
                  </w:r>
                </w:p>
              </w:tc>
            </w:tr>
          </w:tbl>
          <w:p w14:paraId="37A931FA" w14:textId="77777777" w:rsidR="000346F7" w:rsidRPr="00C366B3" w:rsidRDefault="000346F7" w:rsidP="00070AA2">
            <w:pPr>
              <w:rPr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0346F7" w:rsidRPr="00C366B3" w14:paraId="1EED3E1B" w14:textId="77777777" w:rsidTr="00070AA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EF145E" w14:textId="77777777" w:rsidR="000346F7" w:rsidRPr="00C366B3" w:rsidRDefault="000346F7" w:rsidP="00070AA2">
                  <w:pPr>
                    <w:pStyle w:val="header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GIRONE B - 3 Giornata - A</w:t>
                  </w:r>
                </w:p>
              </w:tc>
            </w:tr>
            <w:tr w:rsidR="000346F7" w:rsidRPr="00C366B3" w14:paraId="7F47D955" w14:textId="77777777" w:rsidTr="00070AA2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745147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ACLI MANTOVANI CALCIO A 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5EBE80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- VIRTUS FORTITUDO 1950 SSD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BF06B3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17 - 2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70BE79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 </w:t>
                  </w:r>
                </w:p>
              </w:tc>
            </w:tr>
            <w:tr w:rsidR="000346F7" w:rsidRPr="00C366B3" w14:paraId="6B556616" w14:textId="77777777" w:rsidTr="00070AA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69869F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(1) AMICI DEL CENTROSOCIOsq.B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5E353D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- CANTINE RIUNITE CSI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2D36D6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4 - 6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9D79C6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 </w:t>
                  </w:r>
                </w:p>
              </w:tc>
            </w:tr>
            <w:tr w:rsidR="000346F7" w:rsidRPr="00C366B3" w14:paraId="70E5C79C" w14:textId="77777777" w:rsidTr="00070AA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3A4CEF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(1) C.U.S. ANCONA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A638E0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- CSI GAUDIO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E0D13B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3 - 1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C76E79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 </w:t>
                  </w:r>
                </w:p>
              </w:tc>
            </w:tr>
            <w:tr w:rsidR="000346F7" w:rsidRPr="00C366B3" w14:paraId="2EDDCABE" w14:textId="77777777" w:rsidTr="00070AA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279998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(2) MONTELUPONE CALCIO A 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3C21AE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- C.U.S. MACERATA CALCIO A5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E4D24C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1 - 4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648F63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 </w:t>
                  </w:r>
                </w:p>
              </w:tc>
            </w:tr>
            <w:tr w:rsidR="000346F7" w:rsidRPr="00C366B3" w14:paraId="5957EE57" w14:textId="77777777" w:rsidTr="00070AA2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B7A595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(1) - disputata il 23/10/2022</w:t>
                  </w:r>
                </w:p>
              </w:tc>
            </w:tr>
            <w:tr w:rsidR="000346F7" w:rsidRPr="00C366B3" w14:paraId="6D67828D" w14:textId="77777777" w:rsidTr="00070AA2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5F55B3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(2) - disputata il 25/10/2022</w:t>
                  </w:r>
                </w:p>
              </w:tc>
            </w:tr>
          </w:tbl>
          <w:p w14:paraId="370842D9" w14:textId="77777777" w:rsidR="000346F7" w:rsidRPr="00C366B3" w:rsidRDefault="000346F7" w:rsidP="00070AA2">
            <w:pPr>
              <w:rPr>
                <w:color w:val="002060"/>
              </w:rPr>
            </w:pPr>
          </w:p>
        </w:tc>
      </w:tr>
    </w:tbl>
    <w:p w14:paraId="44020230" w14:textId="77777777" w:rsidR="000346F7" w:rsidRPr="00C366B3" w:rsidRDefault="000346F7" w:rsidP="000346F7">
      <w:pPr>
        <w:pStyle w:val="breakline"/>
        <w:rPr>
          <w:rFonts w:eastAsiaTheme="minorEastAsia"/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346F7" w:rsidRPr="00C366B3" w14:paraId="37DD7A33" w14:textId="77777777" w:rsidTr="00070AA2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0346F7" w:rsidRPr="00C366B3" w14:paraId="4C482CDC" w14:textId="77777777" w:rsidTr="00070AA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1AD41D" w14:textId="77777777" w:rsidR="000346F7" w:rsidRPr="00C366B3" w:rsidRDefault="000346F7" w:rsidP="00070AA2">
                  <w:pPr>
                    <w:pStyle w:val="header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GIRONE C - 3 Giornata - A</w:t>
                  </w:r>
                </w:p>
              </w:tc>
            </w:tr>
            <w:tr w:rsidR="000346F7" w:rsidRPr="00C366B3" w14:paraId="6EA99AC2" w14:textId="77777777" w:rsidTr="00070AA2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EDC2FA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NUOVA JUVENTINA FFC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5D9622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- FIGHT BULLS CORRIDONIA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5581B9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2 - 6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5E7B36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 </w:t>
                  </w:r>
                </w:p>
              </w:tc>
            </w:tr>
          </w:tbl>
          <w:p w14:paraId="7BA30400" w14:textId="77777777" w:rsidR="000346F7" w:rsidRPr="00C366B3" w:rsidRDefault="000346F7" w:rsidP="00070AA2">
            <w:pPr>
              <w:rPr>
                <w:color w:val="002060"/>
              </w:rPr>
            </w:pPr>
          </w:p>
        </w:tc>
      </w:tr>
    </w:tbl>
    <w:p w14:paraId="46A5B64B" w14:textId="77777777" w:rsidR="000346F7" w:rsidRPr="00C366B3" w:rsidRDefault="000346F7" w:rsidP="000346F7">
      <w:pPr>
        <w:pStyle w:val="breakline"/>
        <w:rPr>
          <w:rFonts w:eastAsiaTheme="minorEastAsia"/>
          <w:color w:val="002060"/>
        </w:rPr>
      </w:pPr>
    </w:p>
    <w:p w14:paraId="5E4F24D3" w14:textId="77777777" w:rsidR="000346F7" w:rsidRPr="00C366B3" w:rsidRDefault="000346F7" w:rsidP="000346F7">
      <w:pPr>
        <w:pStyle w:val="breakline"/>
        <w:rPr>
          <w:color w:val="002060"/>
        </w:rPr>
      </w:pPr>
    </w:p>
    <w:p w14:paraId="1D449ABB" w14:textId="77777777" w:rsidR="000346F7" w:rsidRPr="00C366B3" w:rsidRDefault="000346F7" w:rsidP="000346F7">
      <w:pPr>
        <w:pStyle w:val="titoloprinc0"/>
        <w:rPr>
          <w:color w:val="002060"/>
        </w:rPr>
      </w:pPr>
      <w:r w:rsidRPr="00C366B3">
        <w:rPr>
          <w:color w:val="002060"/>
        </w:rPr>
        <w:t>GIUDICE SPORTIVO</w:t>
      </w:r>
    </w:p>
    <w:p w14:paraId="6BF0B6DF" w14:textId="77777777" w:rsidR="000346F7" w:rsidRPr="00C366B3" w:rsidRDefault="000346F7" w:rsidP="000346F7">
      <w:pPr>
        <w:pStyle w:val="diffida"/>
        <w:rPr>
          <w:color w:val="002060"/>
        </w:rPr>
      </w:pPr>
      <w:r w:rsidRPr="00C366B3">
        <w:rPr>
          <w:color w:val="002060"/>
        </w:rPr>
        <w:t>Il Sostituto Giudice Sportivo Avv. Federica Sorrentino, nella seduta del 26/10/2022, ha adottato le decisioni che di seguito integralmente si riportano:</w:t>
      </w:r>
    </w:p>
    <w:p w14:paraId="0CA47908" w14:textId="77777777" w:rsidR="000346F7" w:rsidRPr="00C366B3" w:rsidRDefault="000346F7" w:rsidP="000346F7">
      <w:pPr>
        <w:pStyle w:val="titolo10"/>
        <w:rPr>
          <w:color w:val="002060"/>
        </w:rPr>
      </w:pPr>
      <w:r w:rsidRPr="00C366B3">
        <w:rPr>
          <w:color w:val="002060"/>
        </w:rPr>
        <w:t xml:space="preserve">GARE DEL 22/10/2022 </w:t>
      </w:r>
    </w:p>
    <w:p w14:paraId="1CC3F0AA" w14:textId="77777777" w:rsidR="000346F7" w:rsidRPr="00C366B3" w:rsidRDefault="000346F7" w:rsidP="000346F7">
      <w:pPr>
        <w:pStyle w:val="titolo7a"/>
        <w:rPr>
          <w:color w:val="002060"/>
        </w:rPr>
      </w:pPr>
      <w:r w:rsidRPr="00C366B3">
        <w:rPr>
          <w:color w:val="002060"/>
        </w:rPr>
        <w:t xml:space="preserve">PROVVEDIMENTI DISCIPLINARI </w:t>
      </w:r>
    </w:p>
    <w:p w14:paraId="23F46B8C" w14:textId="77777777" w:rsidR="000346F7" w:rsidRPr="00C366B3" w:rsidRDefault="000346F7" w:rsidP="000346F7">
      <w:pPr>
        <w:pStyle w:val="titolo7b0"/>
        <w:rPr>
          <w:color w:val="002060"/>
        </w:rPr>
      </w:pPr>
      <w:r w:rsidRPr="00C366B3">
        <w:rPr>
          <w:color w:val="002060"/>
        </w:rPr>
        <w:t xml:space="preserve">In base alle risultanze degli atti ufficiali sono state deliberate le seguenti sanzioni disciplinari. </w:t>
      </w:r>
    </w:p>
    <w:p w14:paraId="72CE9FC4" w14:textId="77777777" w:rsidR="000346F7" w:rsidRPr="00C366B3" w:rsidRDefault="000346F7" w:rsidP="000346F7">
      <w:pPr>
        <w:pStyle w:val="titolo30"/>
        <w:rPr>
          <w:color w:val="002060"/>
        </w:rPr>
      </w:pPr>
      <w:r w:rsidRPr="00C366B3">
        <w:rPr>
          <w:color w:val="002060"/>
        </w:rPr>
        <w:t xml:space="preserve">SOCIETA' </w:t>
      </w:r>
    </w:p>
    <w:p w14:paraId="7BD40E19" w14:textId="77777777" w:rsidR="000346F7" w:rsidRPr="00C366B3" w:rsidRDefault="000346F7" w:rsidP="000346F7">
      <w:pPr>
        <w:pStyle w:val="titolo20"/>
        <w:rPr>
          <w:color w:val="002060"/>
        </w:rPr>
      </w:pPr>
      <w:r w:rsidRPr="00C366B3">
        <w:rPr>
          <w:color w:val="002060"/>
        </w:rPr>
        <w:t xml:space="preserve">AMMENDA </w:t>
      </w:r>
    </w:p>
    <w:p w14:paraId="112DC481" w14:textId="77777777" w:rsidR="000346F7" w:rsidRPr="00C366B3" w:rsidRDefault="000346F7" w:rsidP="000346F7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C366B3">
        <w:rPr>
          <w:color w:val="002060"/>
        </w:rPr>
        <w:t xml:space="preserve">Euro 50,00 AUDAX 1970 S.ANGELO </w:t>
      </w:r>
      <w:r w:rsidRPr="00C366B3">
        <w:rPr>
          <w:color w:val="002060"/>
        </w:rPr>
        <w:br/>
        <w:t xml:space="preserve">Per essere la partita iniziata con 14 minuti di ritardo a causa della sostituzione delle porte che risultavano non conformi. </w:t>
      </w:r>
    </w:p>
    <w:p w14:paraId="23D8403D" w14:textId="77777777" w:rsidR="000346F7" w:rsidRPr="00C366B3" w:rsidRDefault="000346F7" w:rsidP="000346F7">
      <w:pPr>
        <w:pStyle w:val="titolo30"/>
        <w:rPr>
          <w:color w:val="002060"/>
        </w:rPr>
      </w:pPr>
      <w:r w:rsidRPr="00C366B3">
        <w:rPr>
          <w:color w:val="002060"/>
        </w:rPr>
        <w:t xml:space="preserve">DIRIGENTI </w:t>
      </w:r>
    </w:p>
    <w:p w14:paraId="3A25208E" w14:textId="77777777" w:rsidR="000346F7" w:rsidRPr="00C366B3" w:rsidRDefault="000346F7" w:rsidP="000346F7">
      <w:pPr>
        <w:pStyle w:val="titolo20"/>
        <w:rPr>
          <w:color w:val="002060"/>
        </w:rPr>
      </w:pPr>
      <w:r w:rsidRPr="00C366B3">
        <w:rPr>
          <w:color w:val="002060"/>
        </w:rPr>
        <w:t xml:space="preserve">INIBIZIONE A SVOLGERE OGNI ATTIVITA' FINO AL 9/11/2022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346F7" w:rsidRPr="00C366B3" w14:paraId="4D41836F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EAA7F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LUCIANI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FABD7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(NUOVA JUVENTINA FFC)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051EA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34CC2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484A6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</w:tr>
    </w:tbl>
    <w:p w14:paraId="655C1CD4" w14:textId="77777777" w:rsidR="000346F7" w:rsidRPr="00C366B3" w:rsidRDefault="000346F7" w:rsidP="000346F7">
      <w:pPr>
        <w:pStyle w:val="diffida"/>
        <w:spacing w:before="80" w:beforeAutospacing="0" w:after="40" w:afterAutospacing="0"/>
        <w:jc w:val="left"/>
        <w:rPr>
          <w:rFonts w:eastAsiaTheme="minorEastAsia"/>
          <w:color w:val="002060"/>
        </w:rPr>
      </w:pPr>
      <w:r w:rsidRPr="00C366B3">
        <w:rPr>
          <w:color w:val="002060"/>
        </w:rPr>
        <w:t>Espulso per proteste,</w:t>
      </w:r>
      <w:r>
        <w:rPr>
          <w:color w:val="002060"/>
        </w:rPr>
        <w:t xml:space="preserve"> </w:t>
      </w:r>
      <w:r w:rsidRPr="00C366B3">
        <w:rPr>
          <w:color w:val="002060"/>
        </w:rPr>
        <w:t xml:space="preserve">reiterava tale atteggiamento a fine partita fino all'uscita dell'arbitro dalla palestra. </w:t>
      </w:r>
    </w:p>
    <w:p w14:paraId="19CAD340" w14:textId="77777777" w:rsidR="000346F7" w:rsidRPr="00C366B3" w:rsidRDefault="000346F7" w:rsidP="000346F7">
      <w:pPr>
        <w:pStyle w:val="titolo30"/>
        <w:rPr>
          <w:color w:val="002060"/>
        </w:rPr>
      </w:pPr>
      <w:r w:rsidRPr="00C366B3">
        <w:rPr>
          <w:color w:val="002060"/>
        </w:rPr>
        <w:lastRenderedPageBreak/>
        <w:t xml:space="preserve">CALCIATORI NON ESPULSI </w:t>
      </w:r>
    </w:p>
    <w:p w14:paraId="1516F6C0" w14:textId="77777777" w:rsidR="000346F7" w:rsidRPr="00C366B3" w:rsidRDefault="000346F7" w:rsidP="000346F7">
      <w:pPr>
        <w:pStyle w:val="titolo20"/>
        <w:rPr>
          <w:color w:val="002060"/>
        </w:rPr>
      </w:pPr>
      <w:r w:rsidRPr="00C366B3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346F7" w:rsidRPr="00C366B3" w14:paraId="638DCD7F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4D594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DEMIRI RIZVAN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26097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(VIRTUS FORTITUDO 1950 SSD)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041D1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9DB45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GHOUILA OMAR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DD915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(VIRTUS FORTITUDO 1950 SSD) </w:t>
            </w:r>
          </w:p>
        </w:tc>
      </w:tr>
    </w:tbl>
    <w:p w14:paraId="52117D4B" w14:textId="77777777" w:rsidR="000346F7" w:rsidRDefault="000346F7" w:rsidP="000346F7">
      <w:pPr>
        <w:pStyle w:val="breakline"/>
        <w:rPr>
          <w:color w:val="002060"/>
        </w:rPr>
      </w:pPr>
    </w:p>
    <w:p w14:paraId="04007F44" w14:textId="77777777" w:rsidR="000346F7" w:rsidRPr="000E0A70" w:rsidRDefault="000346F7" w:rsidP="000346F7">
      <w:pPr>
        <w:ind w:left="4956"/>
        <w:rPr>
          <w:rFonts w:ascii="Arial" w:hAnsi="Arial" w:cs="Arial"/>
          <w:noProof/>
          <w:color w:val="002060"/>
          <w:sz w:val="22"/>
          <w:szCs w:val="22"/>
        </w:rPr>
      </w:pPr>
      <w:r w:rsidRPr="000E0A70">
        <w:rPr>
          <w:rFonts w:ascii="Arial" w:hAnsi="Arial" w:cs="Arial"/>
          <w:noProof/>
          <w:color w:val="002060"/>
          <w:sz w:val="22"/>
          <w:szCs w:val="22"/>
        </w:rPr>
        <w:t>F.to IL SOSTITUTO GIUDICE SPORTIVO      </w:t>
      </w:r>
    </w:p>
    <w:p w14:paraId="221EFF17" w14:textId="77777777" w:rsidR="000346F7" w:rsidRPr="000E0A70" w:rsidRDefault="000346F7" w:rsidP="000346F7">
      <w:pPr>
        <w:pStyle w:val="breakline"/>
        <w:rPr>
          <w:rFonts w:ascii="Arial" w:hAnsi="Arial" w:cs="Arial"/>
          <w:noProof/>
          <w:color w:val="002060"/>
          <w:sz w:val="22"/>
          <w:szCs w:val="22"/>
        </w:rPr>
      </w:pPr>
      <w:r w:rsidRPr="000E0A70">
        <w:rPr>
          <w:rFonts w:ascii="Arial" w:hAnsi="Arial" w:cs="Arial"/>
          <w:noProof/>
          <w:color w:val="002060"/>
          <w:sz w:val="22"/>
          <w:szCs w:val="22"/>
        </w:rPr>
        <w:t xml:space="preserve"> </w:t>
      </w:r>
      <w:r w:rsidRPr="000E0A70">
        <w:rPr>
          <w:rFonts w:ascii="Arial" w:hAnsi="Arial" w:cs="Arial"/>
          <w:noProof/>
          <w:color w:val="002060"/>
          <w:sz w:val="22"/>
          <w:szCs w:val="22"/>
        </w:rPr>
        <w:tab/>
      </w:r>
      <w:r w:rsidRPr="000E0A70">
        <w:rPr>
          <w:rFonts w:ascii="Arial" w:hAnsi="Arial" w:cs="Arial"/>
          <w:noProof/>
          <w:color w:val="002060"/>
          <w:sz w:val="22"/>
          <w:szCs w:val="22"/>
        </w:rPr>
        <w:tab/>
      </w:r>
      <w:r w:rsidRPr="000E0A70">
        <w:rPr>
          <w:rFonts w:ascii="Arial" w:hAnsi="Arial" w:cs="Arial"/>
          <w:noProof/>
          <w:color w:val="002060"/>
          <w:sz w:val="22"/>
          <w:szCs w:val="22"/>
        </w:rPr>
        <w:tab/>
      </w:r>
      <w:r w:rsidRPr="000E0A70">
        <w:rPr>
          <w:rFonts w:ascii="Arial" w:hAnsi="Arial" w:cs="Arial"/>
          <w:noProof/>
          <w:color w:val="002060"/>
          <w:sz w:val="22"/>
          <w:szCs w:val="22"/>
        </w:rPr>
        <w:tab/>
      </w:r>
      <w:r w:rsidRPr="000E0A70">
        <w:rPr>
          <w:rFonts w:ascii="Arial" w:hAnsi="Arial" w:cs="Arial"/>
          <w:noProof/>
          <w:color w:val="002060"/>
          <w:sz w:val="22"/>
          <w:szCs w:val="22"/>
        </w:rPr>
        <w:tab/>
      </w:r>
      <w:r w:rsidRPr="000E0A70">
        <w:rPr>
          <w:rFonts w:ascii="Arial" w:hAnsi="Arial" w:cs="Arial"/>
          <w:noProof/>
          <w:color w:val="002060"/>
          <w:sz w:val="22"/>
          <w:szCs w:val="22"/>
        </w:rPr>
        <w:tab/>
        <w:t xml:space="preserve">   </w:t>
      </w:r>
      <w:r w:rsidRPr="000E0A70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Federica Sorrentino</w:t>
      </w:r>
    </w:p>
    <w:p w14:paraId="1A2CCF5A" w14:textId="77777777" w:rsidR="000346F7" w:rsidRPr="00C366B3" w:rsidRDefault="000346F7" w:rsidP="000346F7">
      <w:pPr>
        <w:pStyle w:val="breakline"/>
        <w:rPr>
          <w:rFonts w:eastAsiaTheme="minorEastAsia"/>
          <w:color w:val="002060"/>
        </w:rPr>
      </w:pPr>
    </w:p>
    <w:p w14:paraId="441B79CD" w14:textId="77777777" w:rsidR="000346F7" w:rsidRPr="00C366B3" w:rsidRDefault="000346F7" w:rsidP="000346F7">
      <w:pPr>
        <w:pStyle w:val="titoloprinc0"/>
        <w:rPr>
          <w:color w:val="002060"/>
        </w:rPr>
      </w:pPr>
      <w:r w:rsidRPr="00C366B3">
        <w:rPr>
          <w:color w:val="002060"/>
        </w:rPr>
        <w:t>CLASSIFICA</w:t>
      </w:r>
    </w:p>
    <w:p w14:paraId="6D1C7999" w14:textId="77777777" w:rsidR="000346F7" w:rsidRPr="00C366B3" w:rsidRDefault="000346F7" w:rsidP="000346F7">
      <w:pPr>
        <w:pStyle w:val="breakline"/>
        <w:rPr>
          <w:color w:val="002060"/>
        </w:rPr>
      </w:pPr>
    </w:p>
    <w:p w14:paraId="7871D166" w14:textId="77777777" w:rsidR="000346F7" w:rsidRPr="00C366B3" w:rsidRDefault="000346F7" w:rsidP="000346F7">
      <w:pPr>
        <w:pStyle w:val="breakline"/>
        <w:rPr>
          <w:color w:val="002060"/>
        </w:rPr>
      </w:pPr>
    </w:p>
    <w:p w14:paraId="417B28C5" w14:textId="77777777" w:rsidR="000346F7" w:rsidRPr="00C366B3" w:rsidRDefault="000346F7" w:rsidP="000346F7">
      <w:pPr>
        <w:pStyle w:val="sottotitolocampionato10"/>
        <w:rPr>
          <w:color w:val="002060"/>
        </w:rPr>
      </w:pPr>
      <w:r w:rsidRPr="00C366B3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346F7" w:rsidRPr="00C366B3" w14:paraId="144949B7" w14:textId="77777777" w:rsidTr="00070AA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7EB01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F4C3E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CE048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50A71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E5430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085B0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57905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0849E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C6609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3296F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PE</w:t>
            </w:r>
          </w:p>
        </w:tc>
      </w:tr>
      <w:tr w:rsidR="000346F7" w:rsidRPr="00C366B3" w14:paraId="55965D1D" w14:textId="77777777" w:rsidTr="00070AA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DA268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AMICI DEL CENTROSOCIO SP.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C611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4E1F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D359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CD30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91EE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2FF2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2307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AF84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3F04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7099BD42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F02A5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SSDARL ITALSERVICE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5370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BEAA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5882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4C2D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486C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4639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E08E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8465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FF2FE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18533D68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E75A7" w14:textId="77777777" w:rsidR="000346F7" w:rsidRPr="00C366B3" w:rsidRDefault="000346F7" w:rsidP="00070AA2">
            <w:pPr>
              <w:pStyle w:val="rowtabella0"/>
              <w:rPr>
                <w:color w:val="002060"/>
                <w:lang w:val="en-US"/>
              </w:rPr>
            </w:pPr>
            <w:r w:rsidRPr="00C366B3">
              <w:rPr>
                <w:color w:val="002060"/>
                <w:lang w:val="en-US"/>
              </w:rPr>
              <w:t>ASD.P. ALMA JUVENTUS FANO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4581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35A3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7F7B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739A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C173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32E0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9EAA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D062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0EF8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311E5120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78D4E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 BULDOG T.N.T. LUCREZIA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4D0F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14F3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9201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0D8C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98D5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FC873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9C41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35CF3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1A68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131BE8C0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B086C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CALCIO A 5 CORINALDO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F023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579F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494D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E674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CD59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B415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7BDD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AC34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1B93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6213E537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CB8D6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U.S. TAVERNELLE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BAE3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7C1A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D3B0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E2BB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0412E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16DE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2423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2DEC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9EF0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2083D60F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D4A9E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G.S. AUDAX 1970 S.ANGELO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46ED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DB123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13C9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D70F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4DD2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5C89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DEA9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DFF4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-23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7C8E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2B93D3CF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7CC7F" w14:textId="77777777" w:rsidR="000346F7" w:rsidRPr="00C366B3" w:rsidRDefault="000346F7" w:rsidP="00070AA2">
            <w:pPr>
              <w:pStyle w:val="rowtabella0"/>
              <w:rPr>
                <w:color w:val="002060"/>
                <w:lang w:val="en-US"/>
              </w:rPr>
            </w:pPr>
            <w:r w:rsidRPr="00C366B3">
              <w:rPr>
                <w:color w:val="002060"/>
                <w:lang w:val="en-US"/>
              </w:rPr>
              <w:t>sq.B ITALSERVICE C5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D162E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8A7E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CE29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D86C3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79A7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DA6D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6574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E279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1909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</w:tbl>
    <w:p w14:paraId="61316A77" w14:textId="77777777" w:rsidR="000346F7" w:rsidRPr="00C366B3" w:rsidRDefault="000346F7" w:rsidP="000346F7">
      <w:pPr>
        <w:pStyle w:val="breakline"/>
        <w:rPr>
          <w:rFonts w:eastAsiaTheme="minorEastAsia"/>
          <w:color w:val="002060"/>
        </w:rPr>
      </w:pPr>
    </w:p>
    <w:p w14:paraId="3FCE2EE6" w14:textId="77777777" w:rsidR="000346F7" w:rsidRPr="00C366B3" w:rsidRDefault="000346F7" w:rsidP="000346F7">
      <w:pPr>
        <w:pStyle w:val="breakline"/>
        <w:rPr>
          <w:color w:val="002060"/>
        </w:rPr>
      </w:pPr>
    </w:p>
    <w:p w14:paraId="63E9F4F6" w14:textId="77777777" w:rsidR="000346F7" w:rsidRPr="00C366B3" w:rsidRDefault="000346F7" w:rsidP="000346F7">
      <w:pPr>
        <w:pStyle w:val="sottotitolocampionato10"/>
        <w:rPr>
          <w:color w:val="002060"/>
        </w:rPr>
      </w:pPr>
      <w:r w:rsidRPr="00C366B3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346F7" w:rsidRPr="00C366B3" w14:paraId="5726E832" w14:textId="77777777" w:rsidTr="00070AA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75F2E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B2B13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036B1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F0663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4AE86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82B1D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AC89D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ED0AE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86C0B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5C1C1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PE</w:t>
            </w:r>
          </w:p>
        </w:tc>
      </w:tr>
      <w:tr w:rsidR="000346F7" w:rsidRPr="00C366B3" w14:paraId="770038E6" w14:textId="77777777" w:rsidTr="00070AA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6B343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ACLI MANTOVANI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7D6C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8388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EA7B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58C5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5FCE3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3600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835B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1EF1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E535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7560E0A2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3B8E7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CANTINE RIUNITE CSI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95EBE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47D4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72053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002F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DBBE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D88F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C70F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618F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934F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67CB4861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693F3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C.U.S. MACERATA CALCIO A5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696B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192B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78B2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2CC0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A3FD3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F514E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ED40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927A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3D97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61E84316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4A573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CSI GAUDIO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C226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11D3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B9A1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3DBD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5C5C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275F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4171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6941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BFBD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61827955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28BD2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MONTELUPONE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AAF3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F8B3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DBC4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E2D6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0378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047C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FA863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BD62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3572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031D7D2D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5A4BE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C.U.S. 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DF85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C3FD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959FE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E451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E02D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09B0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8EF2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AA1A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937C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20171388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7DD73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POL.D. VIRTUS FORTITUDO 1950 SSD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73DC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AB4B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3C91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7484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DD25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A628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31E4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E457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-23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BC9B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39366BF2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500E7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sq.B AMICI DEL CENTROSOCIOsq.B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0761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FE1F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DB49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63DEE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29FF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F8BA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DD6C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60203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805E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</w:tbl>
    <w:p w14:paraId="77D7E945" w14:textId="77777777" w:rsidR="000346F7" w:rsidRPr="00C366B3" w:rsidRDefault="000346F7" w:rsidP="000346F7">
      <w:pPr>
        <w:pStyle w:val="breakline"/>
        <w:rPr>
          <w:rFonts w:eastAsiaTheme="minorEastAsia"/>
          <w:color w:val="002060"/>
        </w:rPr>
      </w:pPr>
    </w:p>
    <w:p w14:paraId="311CEB69" w14:textId="77777777" w:rsidR="000346F7" w:rsidRPr="00C366B3" w:rsidRDefault="000346F7" w:rsidP="000346F7">
      <w:pPr>
        <w:pStyle w:val="breakline"/>
        <w:rPr>
          <w:color w:val="002060"/>
        </w:rPr>
      </w:pPr>
    </w:p>
    <w:p w14:paraId="3D7FF1FD" w14:textId="77777777" w:rsidR="000346F7" w:rsidRPr="00C366B3" w:rsidRDefault="000346F7" w:rsidP="000346F7">
      <w:pPr>
        <w:pStyle w:val="sottotitolocampionato10"/>
        <w:rPr>
          <w:color w:val="002060"/>
        </w:rPr>
      </w:pPr>
      <w:r w:rsidRPr="00C366B3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346F7" w:rsidRPr="00C366B3" w14:paraId="37CE6108" w14:textId="77777777" w:rsidTr="00070AA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33E64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D671C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95C7D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DED8C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EC7EF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8FEE2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6DC87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6D1E7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F60DC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3BEDF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PE</w:t>
            </w:r>
          </w:p>
        </w:tc>
      </w:tr>
      <w:tr w:rsidR="000346F7" w:rsidRPr="00C366B3" w14:paraId="49911024" w14:textId="77777777" w:rsidTr="00070AA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D3897" w14:textId="77777777" w:rsidR="000346F7" w:rsidRPr="00C366B3" w:rsidRDefault="000346F7" w:rsidP="00070AA2">
            <w:pPr>
              <w:pStyle w:val="rowtabella0"/>
              <w:rPr>
                <w:color w:val="002060"/>
                <w:lang w:val="en-US"/>
              </w:rPr>
            </w:pPr>
            <w:r w:rsidRPr="00C366B3">
              <w:rPr>
                <w:color w:val="002060"/>
                <w:lang w:val="en-US"/>
              </w:rPr>
              <w:t>S.S.D. FIGHT BULLS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0B3A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9BDE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625E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8B52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9A54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5889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65B8E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327B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8264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02010BDC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4FE35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NUOVA JUVENTINA FFC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91BE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F84C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5412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02E1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4C41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3150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B48C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39E7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3CA9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195264E2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09F14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DAMIANI E GATTI ASCOLI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3D04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9467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1694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069B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354C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97B2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6DEB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BC26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D45F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3EA79753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4FC82" w14:textId="77777777" w:rsidR="000346F7" w:rsidRPr="00C366B3" w:rsidRDefault="000346F7" w:rsidP="00070AA2">
            <w:pPr>
              <w:pStyle w:val="rowtabella0"/>
              <w:rPr>
                <w:color w:val="002060"/>
                <w:lang w:val="en-US"/>
              </w:rPr>
            </w:pPr>
            <w:r w:rsidRPr="00C366B3">
              <w:rPr>
                <w:color w:val="002060"/>
                <w:lang w:val="en-US"/>
              </w:rPr>
              <w:t>A.S.D. FOOTBALLCLUBREAL MONTALTO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7C8D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1A49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5358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3B77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1287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A42D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2CAE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F04D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98EC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7F2431FF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530FB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A.P.D. A.V.I.S. RIPATRANSONE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4E14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24CCE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9850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04F1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78D2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01DC3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2ABF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AF7D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-21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200C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</w:tbl>
    <w:p w14:paraId="2A9EF8D4" w14:textId="77777777" w:rsidR="000346F7" w:rsidRPr="00C366B3" w:rsidRDefault="000346F7" w:rsidP="000346F7">
      <w:pPr>
        <w:pStyle w:val="breakline"/>
        <w:rPr>
          <w:rFonts w:eastAsiaTheme="minorEastAsia"/>
          <w:color w:val="002060"/>
        </w:rPr>
      </w:pPr>
    </w:p>
    <w:p w14:paraId="2FBCA22D" w14:textId="77777777" w:rsidR="000346F7" w:rsidRPr="00C366B3" w:rsidRDefault="000346F7" w:rsidP="000346F7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72A664EC" w14:textId="77777777" w:rsidR="000346F7" w:rsidRDefault="000346F7" w:rsidP="000346F7">
      <w:pPr>
        <w:pStyle w:val="breakline"/>
        <w:rPr>
          <w:color w:val="002060"/>
        </w:rPr>
      </w:pPr>
    </w:p>
    <w:p w14:paraId="747AA3FF" w14:textId="77777777" w:rsidR="000346F7" w:rsidRPr="00C6322B" w:rsidRDefault="000346F7" w:rsidP="000346F7">
      <w:pPr>
        <w:pStyle w:val="sottotitolocampionato10"/>
        <w:rPr>
          <w:color w:val="002060"/>
        </w:rPr>
      </w:pPr>
      <w:r w:rsidRPr="00C6322B">
        <w:rPr>
          <w:color w:val="002060"/>
        </w:rPr>
        <w:t>GIRONE A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6"/>
        <w:gridCol w:w="1977"/>
        <w:gridCol w:w="385"/>
        <w:gridCol w:w="897"/>
        <w:gridCol w:w="1281"/>
        <w:gridCol w:w="1535"/>
        <w:gridCol w:w="1539"/>
      </w:tblGrid>
      <w:tr w:rsidR="000346F7" w:rsidRPr="00C6322B" w14:paraId="10F976D4" w14:textId="77777777" w:rsidTr="00070AA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26DFE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26298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D3955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D6318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F7B2B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4E661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6F532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Indirizzo Impianto</w:t>
            </w:r>
          </w:p>
        </w:tc>
      </w:tr>
      <w:tr w:rsidR="000346F7" w:rsidRPr="00C6322B" w14:paraId="56D0313F" w14:textId="77777777" w:rsidTr="00070AA2">
        <w:trPr>
          <w:trHeight w:val="220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05990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ITALSERVICE C5 sq.B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8CC25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ALMA JUVENTUS FANO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C7153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43460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29/10/2022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A1BB3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5423 PALAS.MONTECCHIO "PALADIONIGI"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55248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VALLEFOGLIA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26D1A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VIA MAZZINI</w:t>
            </w:r>
          </w:p>
        </w:tc>
      </w:tr>
      <w:tr w:rsidR="000346F7" w:rsidRPr="00C6322B" w14:paraId="44E135BE" w14:textId="77777777" w:rsidTr="00070AA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E1D93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AMICI DEL CENTROSOCIO SP.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14228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AUDAX 1970 S.ANGELO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3C362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B720C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30/10/2022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32254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5447 CAMPO DI C5 ENTRO PAL OLIMPIA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8E6E6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MONTEPORZIO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F0575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VIA RISORGIMENTO 16</w:t>
            </w:r>
          </w:p>
        </w:tc>
      </w:tr>
      <w:tr w:rsidR="000346F7" w:rsidRPr="00C6322B" w14:paraId="537F5880" w14:textId="77777777" w:rsidTr="00070AA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78481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BULDOG T.N.T. LUCREZIA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31177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ITALSERVICE C5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202CE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28D5A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30/10/2022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57A8E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5472 CAMPO SCOPERTO C5 LUCREZIA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B70A8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CARTOCETO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D930F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VIA MIA MARTINI</w:t>
            </w:r>
          </w:p>
        </w:tc>
      </w:tr>
      <w:tr w:rsidR="000346F7" w:rsidRPr="00C6322B" w14:paraId="04B5CDC8" w14:textId="77777777" w:rsidTr="00070AA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30D3A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CALCIO A 5 CORINALDO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F4508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TAVERNELLE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83160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B183F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30/10/2022 15:30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E2A24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5301 NUOVO PALAS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3674B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CORINALDO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E7546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STR.DEL BURELLO LOC.VAL NEVOLA</w:t>
            </w:r>
          </w:p>
        </w:tc>
      </w:tr>
    </w:tbl>
    <w:p w14:paraId="4DA432D8" w14:textId="77777777" w:rsidR="000346F7" w:rsidRPr="00C6322B" w:rsidRDefault="000346F7" w:rsidP="000346F7">
      <w:pPr>
        <w:pStyle w:val="breakline"/>
        <w:rPr>
          <w:rFonts w:eastAsiaTheme="minorEastAsia"/>
          <w:color w:val="002060"/>
        </w:rPr>
      </w:pPr>
    </w:p>
    <w:p w14:paraId="2F3F635C" w14:textId="77777777" w:rsidR="000346F7" w:rsidRPr="00C6322B" w:rsidRDefault="000346F7" w:rsidP="000346F7">
      <w:pPr>
        <w:pStyle w:val="breakline"/>
        <w:rPr>
          <w:color w:val="002060"/>
        </w:rPr>
      </w:pPr>
    </w:p>
    <w:p w14:paraId="2DD38090" w14:textId="77777777" w:rsidR="000346F7" w:rsidRPr="00C6322B" w:rsidRDefault="000346F7" w:rsidP="000346F7">
      <w:pPr>
        <w:pStyle w:val="breakline"/>
        <w:rPr>
          <w:color w:val="002060"/>
        </w:rPr>
      </w:pPr>
    </w:p>
    <w:p w14:paraId="25F7DA5F" w14:textId="77777777" w:rsidR="000346F7" w:rsidRPr="00C6322B" w:rsidRDefault="000346F7" w:rsidP="000346F7">
      <w:pPr>
        <w:pStyle w:val="sottotitolocampionato10"/>
        <w:rPr>
          <w:color w:val="002060"/>
        </w:rPr>
      </w:pPr>
      <w:r w:rsidRPr="00C6322B">
        <w:rPr>
          <w:color w:val="002060"/>
        </w:rPr>
        <w:t>GIRONE B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0"/>
        <w:gridCol w:w="2034"/>
        <w:gridCol w:w="385"/>
        <w:gridCol w:w="898"/>
        <w:gridCol w:w="1177"/>
        <w:gridCol w:w="1548"/>
        <w:gridCol w:w="1548"/>
      </w:tblGrid>
      <w:tr w:rsidR="000346F7" w:rsidRPr="00C6322B" w14:paraId="67F6C887" w14:textId="77777777" w:rsidTr="00070AA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141FC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D215C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5A4D4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15420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513E3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8B126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0D5CC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Indirizzo Impianto</w:t>
            </w:r>
          </w:p>
        </w:tc>
      </w:tr>
      <w:tr w:rsidR="000346F7" w:rsidRPr="00C6322B" w14:paraId="136172A3" w14:textId="77777777" w:rsidTr="00070AA2">
        <w:trPr>
          <w:trHeight w:val="220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7BF95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CSI GAUDIO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D771E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ACLI MANTOVANI CALCIO A 5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F9862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5CEC8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29/10/2022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A86B4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5008 PALESTRA RAFFAELA CARBONARI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E7C23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D0EE7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VIA DEI TESSITORI</w:t>
            </w:r>
          </w:p>
        </w:tc>
      </w:tr>
      <w:tr w:rsidR="000346F7" w:rsidRPr="00C6322B" w14:paraId="44E20803" w14:textId="77777777" w:rsidTr="00070AA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7A2F8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lastRenderedPageBreak/>
              <w:t>VIRTUS FORTITUDO 1950 SSD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3D012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AMICI DEL CENTROSOCIOsq.B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2236B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5BAC2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29/10/2022 15:15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A53C2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5093 CAMPO SCOPERTO NUOVO ANTISTADI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C048E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79592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VIA BRUNO BUOZZI</w:t>
            </w:r>
          </w:p>
        </w:tc>
      </w:tr>
      <w:tr w:rsidR="000346F7" w:rsidRPr="00C6322B" w14:paraId="114AD800" w14:textId="77777777" w:rsidTr="00070AA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A2C3D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C.U.S. MACERATA CALCIO A5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FEF22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C.U.S. ANCONA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5D66C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FDCBB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30/10/2022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3B033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5292 PALESTRA SCUOLA"F.LLI CERVI"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B6C32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MACERATA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28D12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VIA FRATELLI CERVI</w:t>
            </w:r>
          </w:p>
        </w:tc>
      </w:tr>
      <w:tr w:rsidR="000346F7" w:rsidRPr="00C6322B" w14:paraId="39A5A586" w14:textId="77777777" w:rsidTr="00070AA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D3BBB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CANTINE RIUNITE CSI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97CEE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MONTELUPONE CALCIO A 5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A8404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740DA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30/10/2022 15:30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FDC43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5206 PALASPORT "GIULIO CHIERICI"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1D3ED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TOLENTINO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BFFEA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VIA DELLA REPUBBLICA</w:t>
            </w:r>
          </w:p>
        </w:tc>
      </w:tr>
    </w:tbl>
    <w:p w14:paraId="22CBE6B7" w14:textId="77777777" w:rsidR="000346F7" w:rsidRPr="00C6322B" w:rsidRDefault="000346F7" w:rsidP="000346F7">
      <w:pPr>
        <w:pStyle w:val="breakline"/>
        <w:rPr>
          <w:rFonts w:eastAsiaTheme="minorEastAsia"/>
          <w:color w:val="002060"/>
        </w:rPr>
      </w:pPr>
    </w:p>
    <w:p w14:paraId="035EB694" w14:textId="77777777" w:rsidR="000346F7" w:rsidRPr="00C6322B" w:rsidRDefault="000346F7" w:rsidP="000346F7">
      <w:pPr>
        <w:pStyle w:val="breakline"/>
        <w:rPr>
          <w:color w:val="002060"/>
        </w:rPr>
      </w:pPr>
    </w:p>
    <w:p w14:paraId="638EF2CD" w14:textId="77777777" w:rsidR="000346F7" w:rsidRPr="00C6322B" w:rsidRDefault="000346F7" w:rsidP="000346F7">
      <w:pPr>
        <w:pStyle w:val="breakline"/>
        <w:rPr>
          <w:color w:val="002060"/>
        </w:rPr>
      </w:pPr>
    </w:p>
    <w:p w14:paraId="7E0594A9" w14:textId="77777777" w:rsidR="000346F7" w:rsidRPr="00C6322B" w:rsidRDefault="000346F7" w:rsidP="000346F7">
      <w:pPr>
        <w:pStyle w:val="sottotitolocampionato10"/>
        <w:rPr>
          <w:color w:val="002060"/>
        </w:rPr>
      </w:pPr>
      <w:r w:rsidRPr="00C6322B">
        <w:rPr>
          <w:color w:val="002060"/>
        </w:rPr>
        <w:t>GIRONE C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4"/>
        <w:gridCol w:w="2007"/>
        <w:gridCol w:w="385"/>
        <w:gridCol w:w="898"/>
        <w:gridCol w:w="1198"/>
        <w:gridCol w:w="1539"/>
        <w:gridCol w:w="1539"/>
      </w:tblGrid>
      <w:tr w:rsidR="000346F7" w:rsidRPr="00C6322B" w14:paraId="24823F64" w14:textId="77777777" w:rsidTr="00070AA2">
        <w:tc>
          <w:tcPr>
            <w:tcW w:w="2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510B4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Squadra 1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EA63B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BDAEE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AD0D3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Data/Ora</w:t>
            </w:r>
          </w:p>
        </w:tc>
        <w:tc>
          <w:tcPr>
            <w:tcW w:w="11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A0BF0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Impianto</w:t>
            </w:r>
          </w:p>
        </w:tc>
        <w:tc>
          <w:tcPr>
            <w:tcW w:w="15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8D580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Localita' Impianto</w:t>
            </w:r>
          </w:p>
        </w:tc>
        <w:tc>
          <w:tcPr>
            <w:tcW w:w="15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344C6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Indirizzo Impianto</w:t>
            </w:r>
          </w:p>
        </w:tc>
      </w:tr>
      <w:tr w:rsidR="000346F7" w:rsidRPr="00C6322B" w14:paraId="5863A428" w14:textId="77777777" w:rsidTr="00070AA2">
        <w:trPr>
          <w:trHeight w:val="220"/>
        </w:trPr>
        <w:tc>
          <w:tcPr>
            <w:tcW w:w="203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6A28A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FOOTBALLCLUBREAL MONTALTO</w:t>
            </w:r>
          </w:p>
        </w:tc>
        <w:tc>
          <w:tcPr>
            <w:tcW w:w="200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65F59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DAMIANI E GATTI ASCOLI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4C3A8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2D434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30/10/2022 15:30</w:t>
            </w:r>
          </w:p>
        </w:tc>
        <w:tc>
          <w:tcPr>
            <w:tcW w:w="11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3B65E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5739 CAMPO C5 SCOPERTO</w:t>
            </w:r>
          </w:p>
        </w:tc>
        <w:tc>
          <w:tcPr>
            <w:tcW w:w="153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80812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MONTALTO DELLE MARCHE</w:t>
            </w:r>
          </w:p>
        </w:tc>
        <w:tc>
          <w:tcPr>
            <w:tcW w:w="153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A5ECC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CONTRADA S.ALBERTO</w:t>
            </w:r>
          </w:p>
        </w:tc>
      </w:tr>
    </w:tbl>
    <w:p w14:paraId="019D69AD" w14:textId="77777777" w:rsidR="000346F7" w:rsidRDefault="000346F7" w:rsidP="000346F7">
      <w:pPr>
        <w:pStyle w:val="breakline"/>
        <w:rPr>
          <w:color w:val="002060"/>
        </w:rPr>
      </w:pPr>
    </w:p>
    <w:p w14:paraId="0EEBCED8" w14:textId="77777777" w:rsidR="000346F7" w:rsidRDefault="000346F7" w:rsidP="000346F7">
      <w:pPr>
        <w:pStyle w:val="breakline"/>
        <w:rPr>
          <w:color w:val="002060"/>
        </w:rPr>
      </w:pPr>
    </w:p>
    <w:p w14:paraId="076AE268" w14:textId="77777777" w:rsidR="000346F7" w:rsidRPr="00C6322B" w:rsidRDefault="000346F7" w:rsidP="000346F7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C6322B">
        <w:rPr>
          <w:color w:val="002060"/>
        </w:rPr>
        <w:t>COPPA ITALIA CALCIO A 5</w:t>
      </w:r>
    </w:p>
    <w:p w14:paraId="2A7C55A9" w14:textId="77777777" w:rsidR="000346F7" w:rsidRPr="00C366B3" w:rsidRDefault="000346F7" w:rsidP="000346F7">
      <w:pPr>
        <w:pStyle w:val="titoloprinc0"/>
        <w:rPr>
          <w:color w:val="002060"/>
        </w:rPr>
      </w:pPr>
      <w:r w:rsidRPr="00C366B3">
        <w:rPr>
          <w:color w:val="002060"/>
        </w:rPr>
        <w:t>PROGRAMMA GARE</w:t>
      </w:r>
    </w:p>
    <w:p w14:paraId="7EEEF41E" w14:textId="77777777" w:rsidR="000346F7" w:rsidRPr="00C6322B" w:rsidRDefault="000346F7" w:rsidP="000346F7">
      <w:pPr>
        <w:pStyle w:val="breakline"/>
        <w:rPr>
          <w:color w:val="002060"/>
        </w:rPr>
      </w:pPr>
    </w:p>
    <w:p w14:paraId="3018228A" w14:textId="77777777" w:rsidR="000346F7" w:rsidRPr="00C6322B" w:rsidRDefault="000346F7" w:rsidP="000346F7">
      <w:pPr>
        <w:pStyle w:val="breakline"/>
        <w:rPr>
          <w:color w:val="002060"/>
        </w:rPr>
      </w:pPr>
    </w:p>
    <w:p w14:paraId="28F1DF20" w14:textId="77777777" w:rsidR="000346F7" w:rsidRPr="00C6322B" w:rsidRDefault="000346F7" w:rsidP="000346F7">
      <w:pPr>
        <w:pStyle w:val="sottotitolocampionato10"/>
        <w:rPr>
          <w:color w:val="002060"/>
        </w:rPr>
      </w:pPr>
      <w:r w:rsidRPr="00C6322B">
        <w:rPr>
          <w:color w:val="002060"/>
        </w:rPr>
        <w:t>GIRONE OF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8"/>
        <w:gridCol w:w="2002"/>
        <w:gridCol w:w="385"/>
        <w:gridCol w:w="898"/>
        <w:gridCol w:w="1198"/>
        <w:gridCol w:w="1560"/>
        <w:gridCol w:w="1539"/>
      </w:tblGrid>
      <w:tr w:rsidR="000346F7" w:rsidRPr="00C6322B" w14:paraId="5D9DBD93" w14:textId="77777777" w:rsidTr="00070AA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9A40B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71689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845C3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901F5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D1614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4E3B1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FE2D5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Indirizzo Impianto</w:t>
            </w:r>
          </w:p>
        </w:tc>
      </w:tr>
      <w:tr w:rsidR="000346F7" w:rsidRPr="00C6322B" w14:paraId="2A345B6B" w14:textId="77777777" w:rsidTr="00070AA2">
        <w:trPr>
          <w:trHeight w:val="220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E9316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FUTSAL CAMPIGLIONE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D6EF0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NUOVA JUVENTINA FFC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5ACA7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D56BD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31/10/2022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562DB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5704 CAMPO COPERTO CAMPIGLIONE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E4F5D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FERMO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77A87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VIA C.ULPIANI</w:t>
            </w:r>
          </w:p>
        </w:tc>
      </w:tr>
      <w:tr w:rsidR="000346F7" w:rsidRPr="00C6322B" w14:paraId="497E88BB" w14:textId="77777777" w:rsidTr="00070AA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3F190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REAL SAN GIORGIO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6E50C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FUTSAL MONTURANO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DDEFF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083D3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31/10/2022 22:00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E0F6A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5623 PALESTRA SC.MEDIA B.ROSSELLI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24693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PORTO SAN GIORGIO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A52FD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VIA PIRANDELLO</w:t>
            </w:r>
          </w:p>
        </w:tc>
      </w:tr>
      <w:tr w:rsidR="000346F7" w:rsidRPr="00C6322B" w14:paraId="15B18577" w14:textId="77777777" w:rsidTr="00070AA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03917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ACLI VILLA MUSONE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AE1F4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AMICI DEL CENTROSOCIO SP.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B02C4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5EAB9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01/11/2022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AAD05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5254 PALLONE GEODETICO "F. ORSELLI"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C95A6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POTENZA PICENA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5CC75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VIA DELLO SPORT</w:t>
            </w:r>
          </w:p>
        </w:tc>
      </w:tr>
      <w:tr w:rsidR="000346F7" w:rsidRPr="00C6322B" w14:paraId="629D2A73" w14:textId="77777777" w:rsidTr="00070AA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9DB5B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FUTSAL MONTEMARCIANO C5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10394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POL.CAGLI SPORT ASSOCIATI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33694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1C898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02/11/2022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96095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5041 PALLONE GEODETICO LOC. MARINA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B2D96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MONTEMARCIANO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0BE32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VIA GRAZIA DELEDDA</w:t>
            </w:r>
          </w:p>
        </w:tc>
      </w:tr>
      <w:tr w:rsidR="000346F7" w:rsidRPr="00C6322B" w14:paraId="6A8FF9ED" w14:textId="77777777" w:rsidTr="00070AA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27703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GROTTACCIA 2005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C83E2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FUTSAL CASELLE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C4E1D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DA6A4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02/11/2022 22:00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EE84C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5281 PALASPORT "LUIGINO QUARESIMA"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29C3B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CINGOLI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03722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VIA CERQUATTI</w:t>
            </w:r>
          </w:p>
        </w:tc>
      </w:tr>
      <w:tr w:rsidR="000346F7" w:rsidRPr="00C6322B" w14:paraId="40798ECC" w14:textId="77777777" w:rsidTr="00070AA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3EC90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MONTELUPONE CALCIO A 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726A1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SANGIORGIO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1D1EB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EFFA2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02/11/2022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1CCD4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5262 TENSOSTRUTTURA CALCIO A 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BDF32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MONTELUPONE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E5682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VIA ALESSANDRO MANZONI</w:t>
            </w:r>
          </w:p>
        </w:tc>
      </w:tr>
      <w:tr w:rsidR="000346F7" w:rsidRPr="00C6322B" w14:paraId="51D06FA4" w14:textId="77777777" w:rsidTr="00070AA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7EC39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OLIMPIA JUVENTU FALCONARA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DFE74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VERBENA C5 ANCONA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78760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1428B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02/11/2022 22:00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2B213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5021 PALASPORT "BADIALI"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66C1A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DFC2F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VIA DELLO STADIO</w:t>
            </w:r>
          </w:p>
        </w:tc>
      </w:tr>
    </w:tbl>
    <w:p w14:paraId="4457B4E1" w14:textId="77777777" w:rsidR="000346F7" w:rsidRPr="00C6322B" w:rsidRDefault="000346F7" w:rsidP="000346F7">
      <w:pPr>
        <w:pStyle w:val="breakline"/>
        <w:rPr>
          <w:rFonts w:eastAsiaTheme="minorEastAsia"/>
          <w:color w:val="002060"/>
        </w:rPr>
      </w:pPr>
    </w:p>
    <w:p w14:paraId="73C2EE75" w14:textId="77777777" w:rsidR="000346F7" w:rsidRPr="00C6322B" w:rsidRDefault="000346F7" w:rsidP="000346F7">
      <w:pPr>
        <w:pStyle w:val="breakline"/>
        <w:rPr>
          <w:color w:val="002060"/>
        </w:rPr>
      </w:pPr>
    </w:p>
    <w:p w14:paraId="1842ECBA" w14:textId="77777777" w:rsidR="000346F7" w:rsidRPr="00C6322B" w:rsidRDefault="000346F7" w:rsidP="000346F7">
      <w:pPr>
        <w:pStyle w:val="breakline"/>
        <w:rPr>
          <w:color w:val="002060"/>
        </w:rPr>
      </w:pPr>
    </w:p>
    <w:p w14:paraId="5A80568A" w14:textId="77777777" w:rsidR="000346F7" w:rsidRPr="00C6322B" w:rsidRDefault="000346F7" w:rsidP="000346F7">
      <w:pPr>
        <w:pStyle w:val="sottotitolocampionato10"/>
        <w:rPr>
          <w:color w:val="002060"/>
        </w:rPr>
      </w:pPr>
      <w:r w:rsidRPr="00C6322B">
        <w:rPr>
          <w:color w:val="002060"/>
        </w:rPr>
        <w:t>GIRONE SE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0346F7" w:rsidRPr="00C6322B" w14:paraId="0EE73EB4" w14:textId="77777777" w:rsidTr="00070AA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4C41A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3D65C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37B1C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6CC65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C15C1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B8FDC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AE9C7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Indirizzo Impianto</w:t>
            </w:r>
          </w:p>
        </w:tc>
      </w:tr>
      <w:tr w:rsidR="000346F7" w:rsidRPr="00C6322B" w14:paraId="6386A88A" w14:textId="77777777" w:rsidTr="00070AA2">
        <w:trPr>
          <w:trHeight w:val="220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D36D6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LUCREZIA CALCIO A 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D9978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CITTA DI OSTRA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54F63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344AE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26/10/2022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EBE7F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5428 PALLONE GEODETICO "OMAR SIVORI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EEE93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CARTOCETO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3281C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VIA NAZARIO SAURO</w:t>
            </w:r>
          </w:p>
        </w:tc>
      </w:tr>
    </w:tbl>
    <w:p w14:paraId="3FFCA554" w14:textId="77777777" w:rsidR="000346F7" w:rsidRDefault="000346F7" w:rsidP="000346F7">
      <w:pPr>
        <w:pStyle w:val="breakline"/>
        <w:rPr>
          <w:color w:val="002060"/>
        </w:rPr>
      </w:pPr>
    </w:p>
    <w:p w14:paraId="5A5F5045" w14:textId="77777777" w:rsidR="000346F7" w:rsidRPr="00C366B3" w:rsidRDefault="000346F7" w:rsidP="000346F7">
      <w:pPr>
        <w:pStyle w:val="breakline"/>
        <w:rPr>
          <w:color w:val="002060"/>
        </w:rPr>
      </w:pPr>
    </w:p>
    <w:p w14:paraId="15974F38" w14:textId="77777777" w:rsidR="000346F7" w:rsidRPr="00075172" w:rsidRDefault="000346F7" w:rsidP="000346F7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C366B3">
        <w:rPr>
          <w:color w:val="002060"/>
        </w:rPr>
        <w:t>COPPA ITALIA FEMM.LE CALCIO A</w:t>
      </w:r>
      <w:r>
        <w:rPr>
          <w:color w:val="002060"/>
        </w:rPr>
        <w:t xml:space="preserve"> 5</w:t>
      </w:r>
    </w:p>
    <w:p w14:paraId="68C6DD40" w14:textId="77777777" w:rsidR="000346F7" w:rsidRPr="00C366B3" w:rsidRDefault="000346F7" w:rsidP="000346F7">
      <w:pPr>
        <w:pStyle w:val="breakline"/>
        <w:rPr>
          <w:color w:val="002060"/>
        </w:rPr>
      </w:pPr>
    </w:p>
    <w:p w14:paraId="3022CC26" w14:textId="77777777" w:rsidR="000346F7" w:rsidRPr="00C366B3" w:rsidRDefault="000346F7" w:rsidP="000346F7">
      <w:pPr>
        <w:pStyle w:val="titoloprinc0"/>
        <w:rPr>
          <w:color w:val="002060"/>
        </w:rPr>
      </w:pPr>
      <w:r w:rsidRPr="00C366B3">
        <w:rPr>
          <w:color w:val="002060"/>
        </w:rPr>
        <w:t>RISULTATI</w:t>
      </w:r>
    </w:p>
    <w:p w14:paraId="41FE96DC" w14:textId="77777777" w:rsidR="000346F7" w:rsidRPr="00C366B3" w:rsidRDefault="000346F7" w:rsidP="000346F7">
      <w:pPr>
        <w:pStyle w:val="breakline"/>
        <w:rPr>
          <w:color w:val="002060"/>
        </w:rPr>
      </w:pPr>
    </w:p>
    <w:p w14:paraId="5EEE5395" w14:textId="77777777" w:rsidR="000346F7" w:rsidRPr="00C366B3" w:rsidRDefault="000346F7" w:rsidP="000346F7">
      <w:pPr>
        <w:pStyle w:val="sottotitolocampionato10"/>
        <w:rPr>
          <w:color w:val="002060"/>
        </w:rPr>
      </w:pPr>
      <w:r w:rsidRPr="00C366B3">
        <w:rPr>
          <w:color w:val="002060"/>
        </w:rPr>
        <w:t>RISULTATI UFFICIALI GARE DEL 21/10/2022</w:t>
      </w:r>
    </w:p>
    <w:p w14:paraId="05BEF24A" w14:textId="77777777" w:rsidR="000346F7" w:rsidRPr="000346F7" w:rsidRDefault="000346F7" w:rsidP="000346F7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0346F7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19583C68" w14:textId="77777777" w:rsidR="000346F7" w:rsidRPr="00C366B3" w:rsidRDefault="000346F7" w:rsidP="000346F7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346F7" w:rsidRPr="00C366B3" w14:paraId="35507132" w14:textId="77777777" w:rsidTr="00070AA2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0346F7" w:rsidRPr="00C366B3" w14:paraId="76E5C9B6" w14:textId="77777777" w:rsidTr="00070AA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121CBF" w14:textId="77777777" w:rsidR="000346F7" w:rsidRPr="00C366B3" w:rsidRDefault="000346F7" w:rsidP="00070AA2">
                  <w:pPr>
                    <w:pStyle w:val="header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GIRONE A - 5 Giornata - A</w:t>
                  </w:r>
                </w:p>
              </w:tc>
            </w:tr>
            <w:tr w:rsidR="000346F7" w:rsidRPr="00C366B3" w14:paraId="5A8E1B57" w14:textId="77777777" w:rsidTr="00070AA2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7854C2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ACLI MANTOVANI CALCIO A 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588A3D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- PIANDIROSE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BC385A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3 - 3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CAA7A4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 </w:t>
                  </w:r>
                </w:p>
              </w:tc>
            </w:tr>
            <w:tr w:rsidR="000346F7" w:rsidRPr="00C366B3" w14:paraId="58283549" w14:textId="77777777" w:rsidTr="00070AA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BBAD80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POTENZA PICENA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FBD99E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- CENTRO SPORTIVO SUASA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D88599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2 - 1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8A1A86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 </w:t>
                  </w:r>
                </w:p>
              </w:tc>
            </w:tr>
            <w:tr w:rsidR="000346F7" w:rsidRPr="00C366B3" w14:paraId="528B0F10" w14:textId="77777777" w:rsidTr="00070AA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910A9D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RIPABERARDA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50DB62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- LABELSYSTEM POTENZAPICENA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FD4133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4 - 6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BB3272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 </w:t>
                  </w:r>
                </w:p>
              </w:tc>
            </w:tr>
            <w:tr w:rsidR="000346F7" w:rsidRPr="00C366B3" w14:paraId="238886E8" w14:textId="77777777" w:rsidTr="00070AA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CDB5E0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U.MANDOLESI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C71CC7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- ALMAJUVENTUS FANO1906 SRL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A7E64B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0 - 1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3AA994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 </w:t>
                  </w:r>
                </w:p>
              </w:tc>
            </w:tr>
          </w:tbl>
          <w:p w14:paraId="47AC3A96" w14:textId="77777777" w:rsidR="000346F7" w:rsidRPr="00C366B3" w:rsidRDefault="000346F7" w:rsidP="00070AA2">
            <w:pPr>
              <w:rPr>
                <w:color w:val="002060"/>
              </w:rPr>
            </w:pPr>
          </w:p>
        </w:tc>
      </w:tr>
    </w:tbl>
    <w:p w14:paraId="6A1369CC" w14:textId="77777777" w:rsidR="000346F7" w:rsidRPr="00C366B3" w:rsidRDefault="000346F7" w:rsidP="000346F7">
      <w:pPr>
        <w:pStyle w:val="breakline"/>
        <w:rPr>
          <w:rFonts w:eastAsiaTheme="minorEastAsia"/>
          <w:color w:val="002060"/>
        </w:rPr>
      </w:pPr>
    </w:p>
    <w:p w14:paraId="05CEA0C3" w14:textId="77777777" w:rsidR="000346F7" w:rsidRPr="00C366B3" w:rsidRDefault="000346F7" w:rsidP="000346F7">
      <w:pPr>
        <w:pStyle w:val="breakline"/>
        <w:rPr>
          <w:color w:val="002060"/>
        </w:rPr>
      </w:pPr>
    </w:p>
    <w:p w14:paraId="62FA10A9" w14:textId="77777777" w:rsidR="000346F7" w:rsidRPr="00C366B3" w:rsidRDefault="000346F7" w:rsidP="000346F7">
      <w:pPr>
        <w:pStyle w:val="titoloprinc0"/>
        <w:rPr>
          <w:color w:val="002060"/>
        </w:rPr>
      </w:pPr>
      <w:r w:rsidRPr="00C366B3">
        <w:rPr>
          <w:color w:val="002060"/>
        </w:rPr>
        <w:t>GIUDICE SPORTIVO</w:t>
      </w:r>
    </w:p>
    <w:p w14:paraId="2E5E0999" w14:textId="77777777" w:rsidR="000346F7" w:rsidRPr="00C366B3" w:rsidRDefault="000346F7" w:rsidP="000346F7">
      <w:pPr>
        <w:pStyle w:val="diffida"/>
        <w:rPr>
          <w:color w:val="002060"/>
        </w:rPr>
      </w:pPr>
      <w:r w:rsidRPr="00C366B3">
        <w:rPr>
          <w:color w:val="002060"/>
        </w:rPr>
        <w:lastRenderedPageBreak/>
        <w:t>Il Sostituto Giudice Sportivo Avv. Federica Sorrentino, nella seduta del 26/10/2022, ha adottato le decisioni che di seguito integralmente si riportano:</w:t>
      </w:r>
    </w:p>
    <w:p w14:paraId="68A30321" w14:textId="77777777" w:rsidR="000346F7" w:rsidRPr="00C366B3" w:rsidRDefault="000346F7" w:rsidP="000346F7">
      <w:pPr>
        <w:pStyle w:val="titolo10"/>
        <w:rPr>
          <w:color w:val="002060"/>
        </w:rPr>
      </w:pPr>
      <w:r w:rsidRPr="00C366B3">
        <w:rPr>
          <w:color w:val="002060"/>
        </w:rPr>
        <w:t xml:space="preserve">GARE DEL 21/10/2022 </w:t>
      </w:r>
    </w:p>
    <w:p w14:paraId="50BBECF1" w14:textId="77777777" w:rsidR="000346F7" w:rsidRPr="00C366B3" w:rsidRDefault="000346F7" w:rsidP="000346F7">
      <w:pPr>
        <w:pStyle w:val="titolo7a"/>
        <w:rPr>
          <w:color w:val="002060"/>
        </w:rPr>
      </w:pPr>
      <w:r w:rsidRPr="00C366B3">
        <w:rPr>
          <w:color w:val="002060"/>
        </w:rPr>
        <w:t xml:space="preserve">PROVVEDIMENTI DISCIPLINARI </w:t>
      </w:r>
    </w:p>
    <w:p w14:paraId="547DBF3A" w14:textId="77777777" w:rsidR="000346F7" w:rsidRPr="00C366B3" w:rsidRDefault="000346F7" w:rsidP="000346F7">
      <w:pPr>
        <w:pStyle w:val="titolo7b0"/>
        <w:rPr>
          <w:color w:val="002060"/>
        </w:rPr>
      </w:pPr>
      <w:r w:rsidRPr="00C366B3">
        <w:rPr>
          <w:color w:val="002060"/>
        </w:rPr>
        <w:t xml:space="preserve">In base alle risultanze degli atti ufficiali sono state deliberate le seguenti sanzioni disciplinari. </w:t>
      </w:r>
    </w:p>
    <w:p w14:paraId="771E0090" w14:textId="77777777" w:rsidR="000346F7" w:rsidRPr="00C366B3" w:rsidRDefault="000346F7" w:rsidP="000346F7">
      <w:pPr>
        <w:pStyle w:val="titolo30"/>
        <w:rPr>
          <w:color w:val="002060"/>
        </w:rPr>
      </w:pPr>
      <w:r w:rsidRPr="00C366B3">
        <w:rPr>
          <w:color w:val="002060"/>
        </w:rPr>
        <w:t xml:space="preserve">CALCIATORI ESPULSI </w:t>
      </w:r>
    </w:p>
    <w:p w14:paraId="5508951D" w14:textId="77777777" w:rsidR="000346F7" w:rsidRPr="00C366B3" w:rsidRDefault="000346F7" w:rsidP="000346F7">
      <w:pPr>
        <w:pStyle w:val="titolo20"/>
        <w:rPr>
          <w:color w:val="002060"/>
        </w:rPr>
      </w:pPr>
      <w:r w:rsidRPr="00C366B3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346F7" w:rsidRPr="00C366B3" w14:paraId="6BF50D5A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D5CAA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MOGLIE MICHELA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8CB83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(LABELSYSTEM POTENZAPICENA)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42DB1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9B59E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951D5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</w:tr>
    </w:tbl>
    <w:p w14:paraId="330E1FA5" w14:textId="77777777" w:rsidR="000346F7" w:rsidRPr="00C366B3" w:rsidRDefault="000346F7" w:rsidP="000346F7">
      <w:pPr>
        <w:pStyle w:val="titolo30"/>
        <w:rPr>
          <w:rFonts w:eastAsiaTheme="minorEastAsia"/>
          <w:color w:val="002060"/>
        </w:rPr>
      </w:pPr>
      <w:r w:rsidRPr="00C366B3">
        <w:rPr>
          <w:color w:val="002060"/>
        </w:rPr>
        <w:t xml:space="preserve">CALCIATORI NON ESPULSI </w:t>
      </w:r>
    </w:p>
    <w:p w14:paraId="3FE0D0C9" w14:textId="77777777" w:rsidR="000346F7" w:rsidRPr="00C366B3" w:rsidRDefault="000346F7" w:rsidP="000346F7">
      <w:pPr>
        <w:pStyle w:val="titolo20"/>
        <w:rPr>
          <w:color w:val="002060"/>
        </w:rPr>
      </w:pPr>
      <w:r w:rsidRPr="00C366B3">
        <w:rPr>
          <w:color w:val="002060"/>
        </w:rP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346F7" w:rsidRPr="00C366B3" w14:paraId="16B6756C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692AD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PETRINI FEDERICA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5C0A7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C9D4A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AD276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8C3A5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</w:tr>
    </w:tbl>
    <w:p w14:paraId="70C379F6" w14:textId="77777777" w:rsidR="000346F7" w:rsidRPr="00C366B3" w:rsidRDefault="000346F7" w:rsidP="000346F7">
      <w:pPr>
        <w:pStyle w:val="titolo20"/>
        <w:rPr>
          <w:rFonts w:eastAsiaTheme="minorEastAsia"/>
          <w:color w:val="002060"/>
        </w:rPr>
      </w:pPr>
      <w:r w:rsidRPr="00C366B3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346F7" w:rsidRPr="00C366B3" w14:paraId="1A9FE290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AC862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GIORDANO MONIA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60E61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(ACLI MANTOVANI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24A3F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736C5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CICCHITTI SUSANNA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CF2EA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(U.MANDOLESI CALCIO) </w:t>
            </w:r>
          </w:p>
        </w:tc>
      </w:tr>
    </w:tbl>
    <w:p w14:paraId="02C362D7" w14:textId="77777777" w:rsidR="000346F7" w:rsidRDefault="000346F7" w:rsidP="000346F7">
      <w:pPr>
        <w:pStyle w:val="breakline"/>
        <w:rPr>
          <w:color w:val="002060"/>
        </w:rPr>
      </w:pPr>
    </w:p>
    <w:p w14:paraId="1CB3923F" w14:textId="77777777" w:rsidR="000346F7" w:rsidRPr="000E0A70" w:rsidRDefault="000346F7" w:rsidP="000346F7">
      <w:pPr>
        <w:ind w:left="4956"/>
        <w:rPr>
          <w:rFonts w:ascii="Arial" w:hAnsi="Arial" w:cs="Arial"/>
          <w:noProof/>
          <w:color w:val="002060"/>
          <w:sz w:val="22"/>
          <w:szCs w:val="22"/>
        </w:rPr>
      </w:pPr>
      <w:r w:rsidRPr="000E0A70">
        <w:rPr>
          <w:rFonts w:ascii="Arial" w:hAnsi="Arial" w:cs="Arial"/>
          <w:noProof/>
          <w:color w:val="002060"/>
          <w:sz w:val="22"/>
          <w:szCs w:val="22"/>
        </w:rPr>
        <w:t>F.to IL SOSTITUTO GIUDICE SPORTIVO      </w:t>
      </w:r>
    </w:p>
    <w:p w14:paraId="2FFE40F3" w14:textId="77777777" w:rsidR="000346F7" w:rsidRPr="000E0A70" w:rsidRDefault="000346F7" w:rsidP="000346F7">
      <w:pPr>
        <w:pStyle w:val="breakline"/>
        <w:rPr>
          <w:rFonts w:ascii="Arial" w:hAnsi="Arial" w:cs="Arial"/>
          <w:noProof/>
          <w:color w:val="002060"/>
          <w:sz w:val="22"/>
          <w:szCs w:val="22"/>
        </w:rPr>
      </w:pPr>
      <w:r w:rsidRPr="000E0A70">
        <w:rPr>
          <w:rFonts w:ascii="Arial" w:hAnsi="Arial" w:cs="Arial"/>
          <w:noProof/>
          <w:color w:val="002060"/>
          <w:sz w:val="22"/>
          <w:szCs w:val="22"/>
        </w:rPr>
        <w:t xml:space="preserve"> </w:t>
      </w:r>
      <w:r w:rsidRPr="000E0A70">
        <w:rPr>
          <w:rFonts w:ascii="Arial" w:hAnsi="Arial" w:cs="Arial"/>
          <w:noProof/>
          <w:color w:val="002060"/>
          <w:sz w:val="22"/>
          <w:szCs w:val="22"/>
        </w:rPr>
        <w:tab/>
      </w:r>
      <w:r w:rsidRPr="000E0A70">
        <w:rPr>
          <w:rFonts w:ascii="Arial" w:hAnsi="Arial" w:cs="Arial"/>
          <w:noProof/>
          <w:color w:val="002060"/>
          <w:sz w:val="22"/>
          <w:szCs w:val="22"/>
        </w:rPr>
        <w:tab/>
      </w:r>
      <w:r w:rsidRPr="000E0A70">
        <w:rPr>
          <w:rFonts w:ascii="Arial" w:hAnsi="Arial" w:cs="Arial"/>
          <w:noProof/>
          <w:color w:val="002060"/>
          <w:sz w:val="22"/>
          <w:szCs w:val="22"/>
        </w:rPr>
        <w:tab/>
      </w:r>
      <w:r w:rsidRPr="000E0A70">
        <w:rPr>
          <w:rFonts w:ascii="Arial" w:hAnsi="Arial" w:cs="Arial"/>
          <w:noProof/>
          <w:color w:val="002060"/>
          <w:sz w:val="22"/>
          <w:szCs w:val="22"/>
        </w:rPr>
        <w:tab/>
      </w:r>
      <w:r w:rsidRPr="000E0A70">
        <w:rPr>
          <w:rFonts w:ascii="Arial" w:hAnsi="Arial" w:cs="Arial"/>
          <w:noProof/>
          <w:color w:val="002060"/>
          <w:sz w:val="22"/>
          <w:szCs w:val="22"/>
        </w:rPr>
        <w:tab/>
      </w:r>
      <w:r w:rsidRPr="000E0A70">
        <w:rPr>
          <w:rFonts w:ascii="Arial" w:hAnsi="Arial" w:cs="Arial"/>
          <w:noProof/>
          <w:color w:val="002060"/>
          <w:sz w:val="22"/>
          <w:szCs w:val="22"/>
        </w:rPr>
        <w:tab/>
        <w:t xml:space="preserve">   </w:t>
      </w:r>
      <w:r w:rsidRPr="000E0A70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Federica Sorrentino</w:t>
      </w:r>
    </w:p>
    <w:p w14:paraId="480E6E63" w14:textId="77777777" w:rsidR="000346F7" w:rsidRPr="00C366B3" w:rsidRDefault="000346F7" w:rsidP="000346F7">
      <w:pPr>
        <w:pStyle w:val="breakline"/>
        <w:rPr>
          <w:rFonts w:eastAsiaTheme="minorEastAsia"/>
          <w:color w:val="002060"/>
        </w:rPr>
      </w:pPr>
    </w:p>
    <w:p w14:paraId="6CADAA13" w14:textId="77777777" w:rsidR="000346F7" w:rsidRPr="00C366B3" w:rsidRDefault="000346F7" w:rsidP="000346F7">
      <w:pPr>
        <w:pStyle w:val="titoloprinc0"/>
        <w:rPr>
          <w:color w:val="002060"/>
        </w:rPr>
      </w:pPr>
      <w:r w:rsidRPr="00C366B3">
        <w:rPr>
          <w:color w:val="002060"/>
        </w:rPr>
        <w:t>CLASSIFICA</w:t>
      </w:r>
    </w:p>
    <w:p w14:paraId="5D627A22" w14:textId="77777777" w:rsidR="000346F7" w:rsidRPr="00C366B3" w:rsidRDefault="000346F7" w:rsidP="000346F7">
      <w:pPr>
        <w:pStyle w:val="breakline"/>
        <w:rPr>
          <w:color w:val="002060"/>
        </w:rPr>
      </w:pPr>
    </w:p>
    <w:p w14:paraId="25F46576" w14:textId="77777777" w:rsidR="000346F7" w:rsidRPr="00C366B3" w:rsidRDefault="000346F7" w:rsidP="000346F7">
      <w:pPr>
        <w:pStyle w:val="breakline"/>
        <w:rPr>
          <w:color w:val="002060"/>
        </w:rPr>
      </w:pPr>
    </w:p>
    <w:p w14:paraId="2BE5240E" w14:textId="77777777" w:rsidR="000346F7" w:rsidRPr="00C366B3" w:rsidRDefault="000346F7" w:rsidP="000346F7">
      <w:pPr>
        <w:pStyle w:val="sottotitolocampionato10"/>
        <w:rPr>
          <w:color w:val="002060"/>
        </w:rPr>
      </w:pPr>
      <w:r w:rsidRPr="00C366B3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346F7" w:rsidRPr="00C366B3" w14:paraId="72544CC3" w14:textId="77777777" w:rsidTr="00070AA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4EBCE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6F296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5398A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D1CD4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7C59C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4CE48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A8D7A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25BC2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70488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5B457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PE</w:t>
            </w:r>
          </w:p>
        </w:tc>
      </w:tr>
      <w:tr w:rsidR="000346F7" w:rsidRPr="00C366B3" w14:paraId="1877BD0D" w14:textId="77777777" w:rsidTr="00070AA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1C8E8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PIANDIROSE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52DB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6CF1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3A5D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EB01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6C4D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B2FF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B32D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AAA2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EE65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60DA3E1A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C5199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POTENZA PICENA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3251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19F6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DA61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9682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D183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7392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9072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3608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B13F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499CAB10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D54F2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ACLI MANTOVANI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0982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A4B5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9186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A126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1550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7FCA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4905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18B1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170AE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022B3E0B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B5537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CENTRO SPORTIVO SUASA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0CEA3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40AC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E134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7C58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24B7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6430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6A7A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9B2E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0A1C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79D7788F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7CAF1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LABELSYSTEM POTENZAPICENA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15A1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918D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AC1D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BA88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E19B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C676E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8AF6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E682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E5033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27A91E17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90374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65C9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A284E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8F4F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A0C7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CB9D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28F6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4268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6E72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EA26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4024F0E9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41593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ALMAJUVENTUS FANO1906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C6B3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ADDE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F991E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2089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F4F1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AB3F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8292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FD67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3ABD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2451E47C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AFA53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RIPABERARDA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240A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651B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951D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56ADE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17E3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5083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7CFF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2D96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A281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</w:tbl>
    <w:p w14:paraId="74B73DDD" w14:textId="77777777" w:rsidR="000346F7" w:rsidRDefault="000346F7" w:rsidP="000346F7">
      <w:pPr>
        <w:pStyle w:val="breakline"/>
        <w:rPr>
          <w:color w:val="002060"/>
        </w:rPr>
      </w:pPr>
    </w:p>
    <w:p w14:paraId="34CD38CD" w14:textId="77777777" w:rsidR="000346F7" w:rsidRPr="00C366B3" w:rsidRDefault="000346F7" w:rsidP="000346F7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4008F181" w14:textId="77777777" w:rsidR="000346F7" w:rsidRPr="00C6322B" w:rsidRDefault="000346F7" w:rsidP="000346F7">
      <w:pPr>
        <w:pStyle w:val="sottotitolocampionato10"/>
        <w:rPr>
          <w:color w:val="002060"/>
        </w:rPr>
      </w:pPr>
      <w:r w:rsidRPr="00C6322B">
        <w:rPr>
          <w:color w:val="002060"/>
        </w:rPr>
        <w:t>GIRONE A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2023"/>
        <w:gridCol w:w="385"/>
        <w:gridCol w:w="898"/>
        <w:gridCol w:w="1176"/>
        <w:gridCol w:w="1551"/>
        <w:gridCol w:w="1547"/>
      </w:tblGrid>
      <w:tr w:rsidR="000346F7" w:rsidRPr="00C6322B" w14:paraId="5E8CA11C" w14:textId="77777777" w:rsidTr="00070AA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5C452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94B30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662A1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28D6E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8B815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AF909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0AE53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Indirizzo Impianto</w:t>
            </w:r>
          </w:p>
        </w:tc>
      </w:tr>
      <w:tr w:rsidR="000346F7" w:rsidRPr="00C6322B" w14:paraId="13C0A323" w14:textId="77777777" w:rsidTr="00070AA2">
        <w:trPr>
          <w:trHeight w:val="220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D8BDB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PIANDIROSE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B44D9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RIPABERARDA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D0F12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8285E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28/10/2022 21:15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15752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5459 PALAZZETTO DELLO SPORT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FAEF8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SANT'IPPOLITO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83331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VIA ROMA, SNC</w:t>
            </w:r>
          </w:p>
        </w:tc>
      </w:tr>
      <w:tr w:rsidR="000346F7" w:rsidRPr="00C6322B" w14:paraId="3CD4CB29" w14:textId="77777777" w:rsidTr="00070AA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F425D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POTENZA PICENA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1E304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ACLI MANTOVANI CALCIO A 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F0C9B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395C4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28/10/2022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532A2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5254 PALLONE GEODETICO "F. ORSELLI"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42DB2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POTENZA PICENA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9CC05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VIA DELLO SPORT</w:t>
            </w:r>
          </w:p>
        </w:tc>
      </w:tr>
      <w:tr w:rsidR="000346F7" w:rsidRPr="00C6322B" w14:paraId="11E2EB90" w14:textId="77777777" w:rsidTr="00070AA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2BA96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ALMAJUVENTUS FANO1906 SRL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CEC67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LABELSYSTEM POTENZAPICENA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5F214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4A7C2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29/10/2022 18:00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483B0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5454 C.COPERTO C.TENNIS LA TRAVE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CC05A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FANO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BF856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VIA VILLA TOMBARI</w:t>
            </w:r>
          </w:p>
        </w:tc>
      </w:tr>
      <w:tr w:rsidR="000346F7" w:rsidRPr="00C6322B" w14:paraId="3DA6E0FC" w14:textId="77777777" w:rsidTr="00070AA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3B181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CENTRO SPORTIVO SUASA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D728F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U.MANDOLESI CALCIO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0C9D7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C1A8A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30/10/2022 18:00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30D62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5113 PALASPORT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515A2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CASTELLEONE DI SUASA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BC810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VIA ROSSINI</w:t>
            </w:r>
          </w:p>
        </w:tc>
      </w:tr>
    </w:tbl>
    <w:p w14:paraId="4611EEDA" w14:textId="77777777" w:rsidR="000346F7" w:rsidRPr="00C366B3" w:rsidRDefault="000346F7" w:rsidP="000346F7">
      <w:pPr>
        <w:pStyle w:val="breakline"/>
        <w:rPr>
          <w:rFonts w:eastAsiaTheme="minorEastAsia"/>
          <w:color w:val="002060"/>
        </w:rPr>
      </w:pPr>
    </w:p>
    <w:p w14:paraId="3904E9BA" w14:textId="77777777" w:rsidR="000346F7" w:rsidRPr="00C366B3" w:rsidRDefault="000346F7" w:rsidP="000346F7">
      <w:pPr>
        <w:pStyle w:val="breakline"/>
        <w:rPr>
          <w:color w:val="002060"/>
        </w:rPr>
      </w:pPr>
    </w:p>
    <w:p w14:paraId="0C8757D2" w14:textId="77777777" w:rsidR="000346F7" w:rsidRPr="00C366B3" w:rsidRDefault="000346F7" w:rsidP="000346F7">
      <w:pPr>
        <w:pStyle w:val="breakline"/>
        <w:rPr>
          <w:color w:val="002060"/>
        </w:rPr>
      </w:pPr>
    </w:p>
    <w:p w14:paraId="3F40BF33" w14:textId="77777777" w:rsidR="000346F7" w:rsidRPr="00C366B3" w:rsidRDefault="000346F7" w:rsidP="000346F7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C366B3">
        <w:rPr>
          <w:color w:val="002060"/>
        </w:rPr>
        <w:t>COPPA MARCHE UNDER 21 CALCIO 5</w:t>
      </w:r>
    </w:p>
    <w:p w14:paraId="31F3CBF0" w14:textId="77777777" w:rsidR="000346F7" w:rsidRPr="000E0A70" w:rsidRDefault="000346F7" w:rsidP="000346F7">
      <w:pPr>
        <w:pStyle w:val="TITOLOPRINC"/>
        <w:spacing w:before="0" w:beforeAutospacing="0"/>
        <w:rPr>
          <w:color w:val="002060"/>
        </w:rPr>
      </w:pPr>
      <w:r w:rsidRPr="000E0A70">
        <w:rPr>
          <w:color w:val="002060"/>
        </w:rPr>
        <w:t>ANAGRAFICA/INDIRIZZARIO/VARIAZIONI CALENDARIO</w:t>
      </w:r>
    </w:p>
    <w:p w14:paraId="70E389CE" w14:textId="77777777" w:rsidR="000346F7" w:rsidRPr="000E0A70" w:rsidRDefault="000346F7" w:rsidP="000346F7">
      <w:pPr>
        <w:pStyle w:val="Corpodeltesto21"/>
        <w:rPr>
          <w:rFonts w:ascii="Arial" w:hAnsi="Arial" w:cs="Arial"/>
          <w:b/>
          <w:color w:val="002060"/>
          <w:sz w:val="22"/>
          <w:szCs w:val="22"/>
        </w:rPr>
      </w:pPr>
      <w:r w:rsidRPr="000E0A70">
        <w:rPr>
          <w:rFonts w:ascii="Arial" w:hAnsi="Arial" w:cs="Arial"/>
          <w:b/>
          <w:color w:val="002060"/>
          <w:sz w:val="22"/>
          <w:szCs w:val="22"/>
        </w:rPr>
        <w:t>GIRONE “</w:t>
      </w:r>
      <w:r>
        <w:rPr>
          <w:rFonts w:ascii="Arial" w:hAnsi="Arial" w:cs="Arial"/>
          <w:b/>
          <w:color w:val="002060"/>
          <w:sz w:val="22"/>
          <w:szCs w:val="22"/>
        </w:rPr>
        <w:t>A – UNICO</w:t>
      </w:r>
      <w:r w:rsidRPr="000E0A70">
        <w:rPr>
          <w:rFonts w:ascii="Arial" w:hAnsi="Arial" w:cs="Arial"/>
          <w:b/>
          <w:color w:val="002060"/>
          <w:sz w:val="22"/>
          <w:szCs w:val="22"/>
        </w:rPr>
        <w:t>”</w:t>
      </w:r>
    </w:p>
    <w:p w14:paraId="642A98F2" w14:textId="77777777" w:rsidR="000346F7" w:rsidRPr="000E0A70" w:rsidRDefault="000346F7" w:rsidP="000346F7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513A7885" w14:textId="77777777" w:rsidR="000346F7" w:rsidRDefault="000346F7" w:rsidP="000346F7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0E0A70">
        <w:rPr>
          <w:rFonts w:ascii="Arial" w:hAnsi="Arial" w:cs="Arial"/>
          <w:color w:val="002060"/>
          <w:sz w:val="22"/>
          <w:szCs w:val="22"/>
        </w:rPr>
        <w:lastRenderedPageBreak/>
        <w:t xml:space="preserve">La Società </w:t>
      </w:r>
      <w:r>
        <w:rPr>
          <w:rFonts w:ascii="Arial" w:hAnsi="Arial" w:cs="Arial"/>
          <w:b/>
          <w:color w:val="002060"/>
          <w:sz w:val="22"/>
          <w:szCs w:val="22"/>
        </w:rPr>
        <w:t>AUDAX 1970 S.ANGELO</w:t>
      </w:r>
      <w:r w:rsidRPr="000E0A70">
        <w:rPr>
          <w:rFonts w:ascii="Arial" w:hAnsi="Arial" w:cs="Arial"/>
          <w:color w:val="002060"/>
          <w:sz w:val="22"/>
          <w:szCs w:val="22"/>
        </w:rPr>
        <w:t xml:space="preserve"> comunica che disputerà tutte le gare interne il </w:t>
      </w:r>
      <w:r>
        <w:rPr>
          <w:rFonts w:ascii="Arial" w:hAnsi="Arial" w:cs="Arial"/>
          <w:b/>
          <w:color w:val="002060"/>
          <w:sz w:val="22"/>
          <w:szCs w:val="22"/>
        </w:rPr>
        <w:t xml:space="preserve">SABATO </w:t>
      </w:r>
      <w:r w:rsidRPr="000E0A70">
        <w:rPr>
          <w:rFonts w:ascii="Arial" w:hAnsi="Arial" w:cs="Arial"/>
          <w:color w:val="002060"/>
          <w:sz w:val="22"/>
          <w:szCs w:val="22"/>
        </w:rPr>
        <w:t xml:space="preserve">alle </w:t>
      </w:r>
      <w:r w:rsidRPr="000E0A70">
        <w:rPr>
          <w:rFonts w:ascii="Arial" w:hAnsi="Arial" w:cs="Arial"/>
          <w:b/>
          <w:color w:val="002060"/>
          <w:sz w:val="22"/>
          <w:szCs w:val="22"/>
        </w:rPr>
        <w:t xml:space="preserve">ore </w:t>
      </w:r>
      <w:r>
        <w:rPr>
          <w:rFonts w:ascii="Arial" w:hAnsi="Arial" w:cs="Arial"/>
          <w:b/>
          <w:color w:val="002060"/>
          <w:sz w:val="22"/>
          <w:szCs w:val="22"/>
        </w:rPr>
        <w:t>17:30</w:t>
      </w:r>
      <w:r w:rsidRPr="000E0A70">
        <w:rPr>
          <w:rFonts w:ascii="Arial" w:hAnsi="Arial" w:cs="Arial"/>
          <w:color w:val="002060"/>
          <w:sz w:val="22"/>
          <w:szCs w:val="22"/>
        </w:rPr>
        <w:t xml:space="preserve">, </w:t>
      </w:r>
      <w:r>
        <w:rPr>
          <w:rFonts w:ascii="Arial" w:hAnsi="Arial" w:cs="Arial"/>
          <w:b/>
          <w:bCs/>
          <w:color w:val="002060"/>
          <w:sz w:val="22"/>
          <w:szCs w:val="22"/>
        </w:rPr>
        <w:t>Palasport</w:t>
      </w:r>
      <w:r w:rsidRPr="002A5932">
        <w:rPr>
          <w:rFonts w:ascii="Arial" w:hAnsi="Arial" w:cs="Arial"/>
          <w:b/>
          <w:bCs/>
          <w:color w:val="002060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 xml:space="preserve">via Gioachino Rossini di </w:t>
      </w:r>
      <w:r>
        <w:rPr>
          <w:rFonts w:ascii="Arial" w:hAnsi="Arial" w:cs="Arial"/>
          <w:b/>
          <w:bCs/>
          <w:color w:val="002060"/>
          <w:sz w:val="22"/>
          <w:szCs w:val="22"/>
        </w:rPr>
        <w:t>CASTELLEONE DI SUASA</w:t>
      </w:r>
      <w:r w:rsidRPr="000E0A70">
        <w:rPr>
          <w:rFonts w:ascii="Arial" w:hAnsi="Arial" w:cs="Arial"/>
          <w:color w:val="002060"/>
          <w:sz w:val="22"/>
          <w:szCs w:val="22"/>
        </w:rPr>
        <w:t>.</w:t>
      </w:r>
    </w:p>
    <w:p w14:paraId="4B2E62C7" w14:textId="77777777" w:rsidR="000346F7" w:rsidRDefault="000346F7" w:rsidP="000346F7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4D904BAD" w14:textId="77777777" w:rsidR="000346F7" w:rsidRPr="00075172" w:rsidRDefault="000346F7" w:rsidP="000346F7">
      <w:pPr>
        <w:pStyle w:val="titolomedio0"/>
        <w:rPr>
          <w:color w:val="002060"/>
          <w:sz w:val="36"/>
          <w:szCs w:val="36"/>
        </w:rPr>
      </w:pPr>
      <w:r w:rsidRPr="00075172">
        <w:rPr>
          <w:color w:val="002060"/>
          <w:sz w:val="36"/>
          <w:szCs w:val="36"/>
        </w:rPr>
        <w:t>RECUPERO PROGRAMMATO</w:t>
      </w:r>
    </w:p>
    <w:p w14:paraId="33B40E74" w14:textId="77777777" w:rsidR="000346F7" w:rsidRPr="00C366B3" w:rsidRDefault="000346F7" w:rsidP="000346F7">
      <w:pPr>
        <w:pStyle w:val="breakline"/>
        <w:rPr>
          <w:color w:val="002060"/>
        </w:rPr>
      </w:pPr>
    </w:p>
    <w:p w14:paraId="1D9B537B" w14:textId="77777777" w:rsidR="000346F7" w:rsidRPr="00C366B3" w:rsidRDefault="000346F7" w:rsidP="000346F7">
      <w:pPr>
        <w:pStyle w:val="breakline"/>
        <w:rPr>
          <w:color w:val="002060"/>
        </w:rPr>
      </w:pPr>
    </w:p>
    <w:p w14:paraId="6ADE5944" w14:textId="77777777" w:rsidR="000346F7" w:rsidRPr="00C366B3" w:rsidRDefault="000346F7" w:rsidP="000346F7">
      <w:pPr>
        <w:pStyle w:val="sottotitolocampionato10"/>
        <w:rPr>
          <w:color w:val="002060"/>
        </w:rPr>
      </w:pPr>
      <w:r w:rsidRPr="00C366B3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0346F7" w:rsidRPr="00C366B3" w14:paraId="3CE560C5" w14:textId="77777777" w:rsidTr="00070AA2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37FC2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931A2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N° Gior.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1ECF2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BB244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2B6F0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Data Orig.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10607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129AA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Ora Orig.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8208B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Impianto</w:t>
            </w:r>
          </w:p>
        </w:tc>
      </w:tr>
      <w:tr w:rsidR="000346F7" w:rsidRPr="00C366B3" w14:paraId="53EE4931" w14:textId="77777777" w:rsidTr="00070AA2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E2B1A" w14:textId="77777777" w:rsidR="000346F7" w:rsidRPr="00075172" w:rsidRDefault="000346F7" w:rsidP="00070AA2">
            <w:pPr>
              <w:pStyle w:val="rowtabella0"/>
              <w:rPr>
                <w:color w:val="002060"/>
                <w:highlight w:val="yellow"/>
              </w:rPr>
            </w:pPr>
            <w:r w:rsidRPr="00075172">
              <w:rPr>
                <w:color w:val="002060"/>
                <w:highlight w:val="yellow"/>
              </w:rPr>
              <w:t>02/11/2022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84D81" w14:textId="77777777" w:rsidR="000346F7" w:rsidRPr="00075172" w:rsidRDefault="000346F7" w:rsidP="00070AA2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075172">
              <w:rPr>
                <w:color w:val="002060"/>
                <w:highlight w:val="yellow"/>
              </w:rPr>
              <w:t>3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20528" w14:textId="77777777" w:rsidR="000346F7" w:rsidRPr="00075172" w:rsidRDefault="000346F7" w:rsidP="00070AA2">
            <w:pPr>
              <w:pStyle w:val="rowtabella0"/>
              <w:rPr>
                <w:color w:val="002060"/>
                <w:highlight w:val="yellow"/>
              </w:rPr>
            </w:pPr>
            <w:r w:rsidRPr="00075172">
              <w:rPr>
                <w:color w:val="002060"/>
                <w:highlight w:val="yellow"/>
              </w:rPr>
              <w:t>AUDAX 1970 S.ANGELO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CD1AE" w14:textId="77777777" w:rsidR="000346F7" w:rsidRPr="00075172" w:rsidRDefault="000346F7" w:rsidP="00070AA2">
            <w:pPr>
              <w:pStyle w:val="rowtabella0"/>
              <w:rPr>
                <w:color w:val="002060"/>
                <w:highlight w:val="yellow"/>
              </w:rPr>
            </w:pPr>
            <w:r w:rsidRPr="00075172">
              <w:rPr>
                <w:color w:val="002060"/>
                <w:highlight w:val="yellow"/>
              </w:rPr>
              <w:t>CITTA DI OSTRA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4EDAE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07/10/2022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F149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075172">
              <w:rPr>
                <w:color w:val="002060"/>
                <w:highlight w:val="yellow"/>
              </w:rPr>
              <w:t>20:00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5994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724DF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075172">
              <w:rPr>
                <w:color w:val="002060"/>
                <w:highlight w:val="yellow"/>
              </w:rPr>
              <w:t>PALASPORT OSTRA VIA MATTEOTTI</w:t>
            </w:r>
          </w:p>
        </w:tc>
      </w:tr>
    </w:tbl>
    <w:p w14:paraId="777AAFE5" w14:textId="77777777" w:rsidR="000346F7" w:rsidRPr="00C366B3" w:rsidRDefault="000346F7" w:rsidP="000346F7">
      <w:pPr>
        <w:pStyle w:val="breakline"/>
        <w:rPr>
          <w:rFonts w:eastAsiaTheme="minorEastAsia"/>
          <w:color w:val="002060"/>
        </w:rPr>
      </w:pPr>
    </w:p>
    <w:p w14:paraId="38BACEE4" w14:textId="77777777" w:rsidR="000346F7" w:rsidRPr="00C366B3" w:rsidRDefault="000346F7" w:rsidP="000346F7">
      <w:pPr>
        <w:pStyle w:val="titoloprinc0"/>
        <w:rPr>
          <w:color w:val="002060"/>
        </w:rPr>
      </w:pPr>
      <w:r w:rsidRPr="00C366B3">
        <w:rPr>
          <w:color w:val="002060"/>
        </w:rPr>
        <w:t>RISULTATI</w:t>
      </w:r>
    </w:p>
    <w:p w14:paraId="719FCD7A" w14:textId="77777777" w:rsidR="000346F7" w:rsidRPr="00C366B3" w:rsidRDefault="000346F7" w:rsidP="000346F7">
      <w:pPr>
        <w:pStyle w:val="breakline"/>
        <w:rPr>
          <w:color w:val="002060"/>
        </w:rPr>
      </w:pPr>
    </w:p>
    <w:p w14:paraId="1A9ABA8F" w14:textId="77777777" w:rsidR="000346F7" w:rsidRPr="00C366B3" w:rsidRDefault="000346F7" w:rsidP="000346F7">
      <w:pPr>
        <w:pStyle w:val="sottotitolocampionato10"/>
        <w:rPr>
          <w:color w:val="002060"/>
        </w:rPr>
      </w:pPr>
      <w:r w:rsidRPr="00C366B3">
        <w:rPr>
          <w:color w:val="002060"/>
        </w:rPr>
        <w:t>RISULTATI UFFICIALI GARE DEL 23/10/2022</w:t>
      </w:r>
    </w:p>
    <w:p w14:paraId="5EFD74CD" w14:textId="77777777" w:rsidR="000346F7" w:rsidRPr="000346F7" w:rsidRDefault="000346F7" w:rsidP="000346F7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0346F7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6BA1B4FE" w14:textId="77777777" w:rsidR="000346F7" w:rsidRPr="00C366B3" w:rsidRDefault="000346F7" w:rsidP="000346F7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346F7" w:rsidRPr="00C366B3" w14:paraId="29A5E2E6" w14:textId="77777777" w:rsidTr="00070AA2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0346F7" w:rsidRPr="00C366B3" w14:paraId="3E739A43" w14:textId="77777777" w:rsidTr="00070AA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A96424" w14:textId="77777777" w:rsidR="000346F7" w:rsidRPr="00C366B3" w:rsidRDefault="000346F7" w:rsidP="00070AA2">
                  <w:pPr>
                    <w:pStyle w:val="header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GIRONE A - 5 Giornata - A</w:t>
                  </w:r>
                </w:p>
              </w:tc>
            </w:tr>
            <w:tr w:rsidR="000346F7" w:rsidRPr="00C366B3" w14:paraId="3A659349" w14:textId="77777777" w:rsidTr="00070AA2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F1C65E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ACLI VILLA MUSONE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53EFAC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- CITTA DI OSTRA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1E6623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5 - 1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411F97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 </w:t>
                  </w:r>
                </w:p>
              </w:tc>
            </w:tr>
            <w:tr w:rsidR="000346F7" w:rsidRPr="00C366B3" w14:paraId="2C5E2CA5" w14:textId="77777777" w:rsidTr="00070AA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D03089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CSI STELLA A.S.D.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E2D4FA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- AUDAX 1970 S.ANGELO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117986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0 - 11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6FE983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 </w:t>
                  </w:r>
                </w:p>
              </w:tc>
            </w:tr>
            <w:tr w:rsidR="000346F7" w:rsidRPr="00C366B3" w14:paraId="22315C98" w14:textId="77777777" w:rsidTr="00070AA2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E3788E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DAMIANI E GATTI ASCOLI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94A56B" w14:textId="77777777" w:rsidR="000346F7" w:rsidRPr="00C366B3" w:rsidRDefault="000346F7" w:rsidP="00070AA2">
                  <w:pPr>
                    <w:pStyle w:val="rowtabella0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- ACLI AUDAX MONTECOSARO C5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9ADECD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7 - 3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622BA7" w14:textId="77777777" w:rsidR="000346F7" w:rsidRPr="00C366B3" w:rsidRDefault="000346F7" w:rsidP="00070AA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366B3">
                    <w:rPr>
                      <w:color w:val="002060"/>
                    </w:rPr>
                    <w:t> </w:t>
                  </w:r>
                </w:p>
              </w:tc>
            </w:tr>
          </w:tbl>
          <w:p w14:paraId="5AB9EC2A" w14:textId="77777777" w:rsidR="000346F7" w:rsidRPr="00C366B3" w:rsidRDefault="000346F7" w:rsidP="00070AA2">
            <w:pPr>
              <w:rPr>
                <w:color w:val="002060"/>
              </w:rPr>
            </w:pPr>
          </w:p>
        </w:tc>
      </w:tr>
    </w:tbl>
    <w:p w14:paraId="5BFE4AA6" w14:textId="77777777" w:rsidR="000346F7" w:rsidRPr="00C366B3" w:rsidRDefault="000346F7" w:rsidP="000346F7">
      <w:pPr>
        <w:pStyle w:val="breakline"/>
        <w:rPr>
          <w:rFonts w:eastAsiaTheme="minorEastAsia"/>
          <w:color w:val="002060"/>
        </w:rPr>
      </w:pPr>
    </w:p>
    <w:p w14:paraId="4582ABE1" w14:textId="77777777" w:rsidR="000346F7" w:rsidRPr="00C366B3" w:rsidRDefault="000346F7" w:rsidP="000346F7">
      <w:pPr>
        <w:pStyle w:val="breakline"/>
        <w:rPr>
          <w:color w:val="002060"/>
        </w:rPr>
      </w:pPr>
    </w:p>
    <w:p w14:paraId="4108ADF4" w14:textId="77777777" w:rsidR="000346F7" w:rsidRPr="00C366B3" w:rsidRDefault="000346F7" w:rsidP="000346F7">
      <w:pPr>
        <w:pStyle w:val="titoloprinc0"/>
        <w:rPr>
          <w:color w:val="002060"/>
        </w:rPr>
      </w:pPr>
      <w:r w:rsidRPr="00C366B3">
        <w:rPr>
          <w:color w:val="002060"/>
        </w:rPr>
        <w:t>GIUDICE SPORTIVO</w:t>
      </w:r>
    </w:p>
    <w:p w14:paraId="050653F8" w14:textId="77777777" w:rsidR="000346F7" w:rsidRPr="00C366B3" w:rsidRDefault="000346F7" w:rsidP="000346F7">
      <w:pPr>
        <w:pStyle w:val="diffida"/>
        <w:rPr>
          <w:color w:val="002060"/>
        </w:rPr>
      </w:pPr>
      <w:r w:rsidRPr="00C366B3">
        <w:rPr>
          <w:color w:val="002060"/>
        </w:rPr>
        <w:t>Il Sostituto Giudice Sportivo Avv. Federica Sorrentino, nella seduta del 26/10/2022, ha adottato le decisioni che di seguito integralmente si riportano:</w:t>
      </w:r>
    </w:p>
    <w:p w14:paraId="5ECFFAE7" w14:textId="77777777" w:rsidR="000346F7" w:rsidRPr="00C366B3" w:rsidRDefault="000346F7" w:rsidP="000346F7">
      <w:pPr>
        <w:pStyle w:val="titolo10"/>
        <w:rPr>
          <w:color w:val="002060"/>
        </w:rPr>
      </w:pPr>
      <w:r w:rsidRPr="00C366B3">
        <w:rPr>
          <w:color w:val="002060"/>
        </w:rPr>
        <w:t xml:space="preserve">GARE DEL 23/10/2022 </w:t>
      </w:r>
    </w:p>
    <w:p w14:paraId="6BD95764" w14:textId="77777777" w:rsidR="000346F7" w:rsidRPr="00C366B3" w:rsidRDefault="000346F7" w:rsidP="000346F7">
      <w:pPr>
        <w:pStyle w:val="titolo7a"/>
        <w:rPr>
          <w:color w:val="002060"/>
        </w:rPr>
      </w:pPr>
      <w:r w:rsidRPr="00C366B3">
        <w:rPr>
          <w:color w:val="002060"/>
        </w:rPr>
        <w:t xml:space="preserve">PROVVEDIMENTI DISCIPLINARI </w:t>
      </w:r>
    </w:p>
    <w:p w14:paraId="0BFA919D" w14:textId="77777777" w:rsidR="000346F7" w:rsidRPr="00C366B3" w:rsidRDefault="000346F7" w:rsidP="000346F7">
      <w:pPr>
        <w:pStyle w:val="titolo7b0"/>
        <w:rPr>
          <w:color w:val="002060"/>
        </w:rPr>
      </w:pPr>
      <w:r w:rsidRPr="00C366B3">
        <w:rPr>
          <w:color w:val="002060"/>
        </w:rPr>
        <w:t xml:space="preserve">In base alle risultanze degli atti ufficiali sono state deliberate le seguenti sanzioni disciplinari. </w:t>
      </w:r>
    </w:p>
    <w:p w14:paraId="26B0F84C" w14:textId="77777777" w:rsidR="000346F7" w:rsidRPr="00C366B3" w:rsidRDefault="000346F7" w:rsidP="000346F7">
      <w:pPr>
        <w:pStyle w:val="titolo30"/>
        <w:rPr>
          <w:color w:val="002060"/>
        </w:rPr>
      </w:pPr>
      <w:r w:rsidRPr="00C366B3">
        <w:rPr>
          <w:color w:val="002060"/>
        </w:rPr>
        <w:t xml:space="preserve">CALCIATORI NON ESPULSI </w:t>
      </w:r>
    </w:p>
    <w:p w14:paraId="6E32414A" w14:textId="77777777" w:rsidR="000346F7" w:rsidRPr="00C366B3" w:rsidRDefault="000346F7" w:rsidP="000346F7">
      <w:pPr>
        <w:pStyle w:val="titolo20"/>
        <w:rPr>
          <w:color w:val="002060"/>
        </w:rPr>
      </w:pPr>
      <w:r w:rsidRPr="00C366B3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346F7" w:rsidRPr="00C366B3" w14:paraId="0EBCBE73" w14:textId="77777777" w:rsidTr="00070AA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FB13E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GIUGGIOLINI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F46A8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 xml:space="preserve">(ACLI VILLA MUSONE)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6582D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17236" w14:textId="77777777" w:rsidR="000346F7" w:rsidRPr="00C366B3" w:rsidRDefault="000346F7" w:rsidP="00070AA2">
            <w:pPr>
              <w:pStyle w:val="movimento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786D8" w14:textId="77777777" w:rsidR="000346F7" w:rsidRPr="00C366B3" w:rsidRDefault="000346F7" w:rsidP="00070AA2">
            <w:pPr>
              <w:pStyle w:val="movimento2"/>
              <w:rPr>
                <w:color w:val="002060"/>
              </w:rPr>
            </w:pPr>
            <w:r w:rsidRPr="00C366B3">
              <w:rPr>
                <w:color w:val="002060"/>
              </w:rPr>
              <w:t> </w:t>
            </w:r>
          </w:p>
        </w:tc>
      </w:tr>
    </w:tbl>
    <w:p w14:paraId="79E2FB2B" w14:textId="77777777" w:rsidR="000346F7" w:rsidRDefault="000346F7" w:rsidP="000346F7">
      <w:pPr>
        <w:pStyle w:val="breakline"/>
        <w:rPr>
          <w:color w:val="002060"/>
        </w:rPr>
      </w:pPr>
    </w:p>
    <w:p w14:paraId="13CAA612" w14:textId="77777777" w:rsidR="000346F7" w:rsidRPr="000E0A70" w:rsidRDefault="000346F7" w:rsidP="000346F7">
      <w:pPr>
        <w:ind w:left="4956"/>
        <w:rPr>
          <w:rFonts w:ascii="Arial" w:hAnsi="Arial" w:cs="Arial"/>
          <w:noProof/>
          <w:color w:val="002060"/>
          <w:sz w:val="22"/>
          <w:szCs w:val="22"/>
        </w:rPr>
      </w:pPr>
      <w:r w:rsidRPr="000E0A70">
        <w:rPr>
          <w:rFonts w:ascii="Arial" w:hAnsi="Arial" w:cs="Arial"/>
          <w:noProof/>
          <w:color w:val="002060"/>
          <w:sz w:val="22"/>
          <w:szCs w:val="22"/>
        </w:rPr>
        <w:t>F.to IL SOSTITUTO GIUDICE SPORTIVO      </w:t>
      </w:r>
    </w:p>
    <w:p w14:paraId="6051C758" w14:textId="77777777" w:rsidR="000346F7" w:rsidRPr="000E0A70" w:rsidRDefault="000346F7" w:rsidP="000346F7">
      <w:pPr>
        <w:pStyle w:val="breakline"/>
        <w:rPr>
          <w:rFonts w:ascii="Arial" w:hAnsi="Arial" w:cs="Arial"/>
          <w:noProof/>
          <w:color w:val="002060"/>
          <w:sz w:val="22"/>
          <w:szCs w:val="22"/>
        </w:rPr>
      </w:pPr>
      <w:r w:rsidRPr="000E0A70">
        <w:rPr>
          <w:rFonts w:ascii="Arial" w:hAnsi="Arial" w:cs="Arial"/>
          <w:noProof/>
          <w:color w:val="002060"/>
          <w:sz w:val="22"/>
          <w:szCs w:val="22"/>
        </w:rPr>
        <w:t xml:space="preserve"> </w:t>
      </w:r>
      <w:r w:rsidRPr="000E0A70">
        <w:rPr>
          <w:rFonts w:ascii="Arial" w:hAnsi="Arial" w:cs="Arial"/>
          <w:noProof/>
          <w:color w:val="002060"/>
          <w:sz w:val="22"/>
          <w:szCs w:val="22"/>
        </w:rPr>
        <w:tab/>
      </w:r>
      <w:r w:rsidRPr="000E0A70">
        <w:rPr>
          <w:rFonts w:ascii="Arial" w:hAnsi="Arial" w:cs="Arial"/>
          <w:noProof/>
          <w:color w:val="002060"/>
          <w:sz w:val="22"/>
          <w:szCs w:val="22"/>
        </w:rPr>
        <w:tab/>
      </w:r>
      <w:r w:rsidRPr="000E0A70">
        <w:rPr>
          <w:rFonts w:ascii="Arial" w:hAnsi="Arial" w:cs="Arial"/>
          <w:noProof/>
          <w:color w:val="002060"/>
          <w:sz w:val="22"/>
          <w:szCs w:val="22"/>
        </w:rPr>
        <w:tab/>
      </w:r>
      <w:r w:rsidRPr="000E0A70">
        <w:rPr>
          <w:rFonts w:ascii="Arial" w:hAnsi="Arial" w:cs="Arial"/>
          <w:noProof/>
          <w:color w:val="002060"/>
          <w:sz w:val="22"/>
          <w:szCs w:val="22"/>
        </w:rPr>
        <w:tab/>
      </w:r>
      <w:r w:rsidRPr="000E0A70">
        <w:rPr>
          <w:rFonts w:ascii="Arial" w:hAnsi="Arial" w:cs="Arial"/>
          <w:noProof/>
          <w:color w:val="002060"/>
          <w:sz w:val="22"/>
          <w:szCs w:val="22"/>
        </w:rPr>
        <w:tab/>
      </w:r>
      <w:r w:rsidRPr="000E0A70">
        <w:rPr>
          <w:rFonts w:ascii="Arial" w:hAnsi="Arial" w:cs="Arial"/>
          <w:noProof/>
          <w:color w:val="002060"/>
          <w:sz w:val="22"/>
          <w:szCs w:val="22"/>
        </w:rPr>
        <w:tab/>
        <w:t xml:space="preserve">   </w:t>
      </w:r>
      <w:r w:rsidRPr="000E0A70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Federica Sorrentino</w:t>
      </w:r>
    </w:p>
    <w:p w14:paraId="3C596DC2" w14:textId="77777777" w:rsidR="000346F7" w:rsidRPr="00C366B3" w:rsidRDefault="000346F7" w:rsidP="000346F7">
      <w:pPr>
        <w:pStyle w:val="breakline"/>
        <w:rPr>
          <w:rFonts w:eastAsiaTheme="minorEastAsia"/>
          <w:color w:val="002060"/>
        </w:rPr>
      </w:pPr>
    </w:p>
    <w:p w14:paraId="4DD48FCE" w14:textId="77777777" w:rsidR="000346F7" w:rsidRPr="00C366B3" w:rsidRDefault="000346F7" w:rsidP="000346F7">
      <w:pPr>
        <w:pStyle w:val="titoloprinc0"/>
        <w:rPr>
          <w:color w:val="002060"/>
        </w:rPr>
      </w:pPr>
      <w:r w:rsidRPr="00C366B3">
        <w:rPr>
          <w:color w:val="002060"/>
        </w:rPr>
        <w:t>CLASSIFICA</w:t>
      </w:r>
    </w:p>
    <w:p w14:paraId="6E9DB3FD" w14:textId="77777777" w:rsidR="000346F7" w:rsidRPr="00C366B3" w:rsidRDefault="000346F7" w:rsidP="000346F7">
      <w:pPr>
        <w:pStyle w:val="breakline"/>
        <w:rPr>
          <w:color w:val="002060"/>
        </w:rPr>
      </w:pPr>
    </w:p>
    <w:p w14:paraId="330EEF2A" w14:textId="77777777" w:rsidR="000346F7" w:rsidRPr="00C366B3" w:rsidRDefault="000346F7" w:rsidP="000346F7">
      <w:pPr>
        <w:pStyle w:val="breakline"/>
        <w:rPr>
          <w:color w:val="002060"/>
        </w:rPr>
      </w:pPr>
    </w:p>
    <w:p w14:paraId="5EF9FAA5" w14:textId="77777777" w:rsidR="000346F7" w:rsidRPr="00C366B3" w:rsidRDefault="000346F7" w:rsidP="000346F7">
      <w:pPr>
        <w:pStyle w:val="sottotitolocampionato10"/>
        <w:rPr>
          <w:color w:val="002060"/>
        </w:rPr>
      </w:pPr>
      <w:r w:rsidRPr="00C366B3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346F7" w:rsidRPr="00C366B3" w14:paraId="7AF41E1E" w14:textId="77777777" w:rsidTr="00070AA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1645C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3DDC9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042FC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684A8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BE2F7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F17F1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635EB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F4926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5E2EF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FEA80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PE</w:t>
            </w:r>
          </w:p>
        </w:tc>
      </w:tr>
      <w:tr w:rsidR="000346F7" w:rsidRPr="00C366B3" w14:paraId="0EB6B790" w14:textId="77777777" w:rsidTr="00070AA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45B37" w14:textId="77777777" w:rsidR="000346F7" w:rsidRPr="00C366B3" w:rsidRDefault="000346F7" w:rsidP="00070AA2">
            <w:pPr>
              <w:pStyle w:val="rowtabella0"/>
              <w:rPr>
                <w:color w:val="002060"/>
                <w:lang w:val="en-US"/>
              </w:rPr>
            </w:pPr>
            <w:r w:rsidRPr="00C366B3">
              <w:rPr>
                <w:color w:val="002060"/>
                <w:lang w:val="en-US"/>
              </w:rPr>
              <w:t>A.S.D. REAL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BF94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6669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AAB3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80AB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FFA3B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F648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15B2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1B5A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308D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092BC479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CBD2C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POL. CSI STELLA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1FAC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D99AE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D5A5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F82F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F080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3E26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0D4E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4227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A2D6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5A77664F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D0E73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G.S. AUDAX 1970 S.ANGELO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0505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69EC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6003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372EE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D07B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0D45F4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1790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C13A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9A90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365A23E4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CD7F1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DAMIANI E GATTI ASCOLI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4F9F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6422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4F90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29573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C4C0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E382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D418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7C09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3636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6D6864C0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FACC2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U.S.D. ACLI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35A87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4D4E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8259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6E7D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A43E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CED3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4EBB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47133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78C9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14FCD5FE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DFDEE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ACLI AUDAX MONTECOSARO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367C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03E36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F9B6D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A572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F242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9C441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AC94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8969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4F01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  <w:tr w:rsidR="000346F7" w:rsidRPr="00C366B3" w14:paraId="3BDFDF8D" w14:textId="77777777" w:rsidTr="00070AA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A26FF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C366B3">
              <w:rPr>
                <w:color w:val="002060"/>
              </w:rPr>
              <w:t>A.S.D. CITTA DI OSTRA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6E78C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D9058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7596F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ECC85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8D1F3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B23A0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2B4D9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0CF42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BFC6E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366B3">
              <w:rPr>
                <w:color w:val="002060"/>
              </w:rPr>
              <w:t>0</w:t>
            </w:r>
          </w:p>
        </w:tc>
      </w:tr>
    </w:tbl>
    <w:p w14:paraId="16900B07" w14:textId="77777777" w:rsidR="000346F7" w:rsidRDefault="000346F7" w:rsidP="000346F7">
      <w:pPr>
        <w:pStyle w:val="breakline"/>
        <w:rPr>
          <w:color w:val="002060"/>
        </w:rPr>
      </w:pPr>
    </w:p>
    <w:p w14:paraId="2F03C71D" w14:textId="77777777" w:rsidR="000346F7" w:rsidRDefault="000346F7" w:rsidP="000346F7">
      <w:pPr>
        <w:pStyle w:val="breakline"/>
        <w:rPr>
          <w:color w:val="002060"/>
        </w:rPr>
      </w:pPr>
    </w:p>
    <w:p w14:paraId="3EFA6685" w14:textId="77777777" w:rsidR="000346F7" w:rsidRPr="00C366B3" w:rsidRDefault="000346F7" w:rsidP="000346F7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273BE4FE" w14:textId="77777777" w:rsidR="000346F7" w:rsidRDefault="000346F7" w:rsidP="000346F7">
      <w:pPr>
        <w:pStyle w:val="breakline"/>
        <w:rPr>
          <w:color w:val="002060"/>
        </w:rPr>
      </w:pPr>
    </w:p>
    <w:p w14:paraId="3FCCB499" w14:textId="77777777" w:rsidR="000346F7" w:rsidRPr="00C6322B" w:rsidRDefault="000346F7" w:rsidP="000346F7">
      <w:pPr>
        <w:pStyle w:val="sottotitolocampionato10"/>
        <w:rPr>
          <w:color w:val="002060"/>
        </w:rPr>
      </w:pPr>
      <w:r w:rsidRPr="00C6322B">
        <w:rPr>
          <w:color w:val="002060"/>
        </w:rPr>
        <w:t>GIRONE A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6"/>
        <w:gridCol w:w="2016"/>
        <w:gridCol w:w="385"/>
        <w:gridCol w:w="898"/>
        <w:gridCol w:w="1175"/>
        <w:gridCol w:w="1545"/>
        <w:gridCol w:w="1575"/>
      </w:tblGrid>
      <w:tr w:rsidR="000346F7" w:rsidRPr="00C6322B" w14:paraId="533B8C14" w14:textId="77777777" w:rsidTr="00070AA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920A2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5B287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ED06A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E5783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010BB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ED577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FEFB3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Indirizzo Impianto</w:t>
            </w:r>
          </w:p>
        </w:tc>
      </w:tr>
      <w:tr w:rsidR="000346F7" w:rsidRPr="00C6322B" w14:paraId="41F719D9" w14:textId="77777777" w:rsidTr="00070AA2">
        <w:trPr>
          <w:trHeight w:val="220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9C43E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lastRenderedPageBreak/>
              <w:t>AUDAX 1970 S.ANGELO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A445C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REAL FABRIANO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D3BFC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32615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26/10/2022 20:00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8F746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5106 CAMPO DI C5 N°1 ENTRO PALESTRA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33E2D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TRECASTELLI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52707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PROV.CORINALDESE KM.11 P.RIPE</w:t>
            </w:r>
          </w:p>
        </w:tc>
      </w:tr>
      <w:tr w:rsidR="000346F7" w:rsidRPr="00C6322B" w14:paraId="0B2AD237" w14:textId="77777777" w:rsidTr="00070AA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77FA9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CITTA DI OSTRA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94A78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ACLI AUDAX MONTECOSARO C5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A896E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6FE67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26/10/2022 20:00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A8D2A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5080 PALASPORT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62C45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OSTRA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D2CC2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VIA MATTEOTTI</w:t>
            </w:r>
          </w:p>
        </w:tc>
      </w:tr>
    </w:tbl>
    <w:p w14:paraId="04CF4341" w14:textId="77777777" w:rsidR="000346F7" w:rsidRPr="00C6322B" w:rsidRDefault="000346F7" w:rsidP="000346F7">
      <w:pPr>
        <w:pStyle w:val="breakline"/>
        <w:rPr>
          <w:rFonts w:eastAsiaTheme="minorEastAsia"/>
          <w:color w:val="002060"/>
        </w:rPr>
      </w:pPr>
    </w:p>
    <w:p w14:paraId="1E53BBBA" w14:textId="77777777" w:rsidR="000346F7" w:rsidRPr="00C6322B" w:rsidRDefault="000346F7" w:rsidP="000346F7">
      <w:pPr>
        <w:pStyle w:val="breakline"/>
        <w:rPr>
          <w:color w:val="002060"/>
        </w:rPr>
      </w:pPr>
    </w:p>
    <w:p w14:paraId="0D55A15F" w14:textId="77777777" w:rsidR="000346F7" w:rsidRPr="00C6322B" w:rsidRDefault="000346F7" w:rsidP="000346F7">
      <w:pPr>
        <w:pStyle w:val="breakline"/>
        <w:rPr>
          <w:color w:val="002060"/>
        </w:rPr>
      </w:pPr>
    </w:p>
    <w:p w14:paraId="291C61FA" w14:textId="77777777" w:rsidR="000346F7" w:rsidRPr="00C6322B" w:rsidRDefault="000346F7" w:rsidP="000346F7">
      <w:pPr>
        <w:pStyle w:val="sottotitolocampionato10"/>
        <w:rPr>
          <w:color w:val="002060"/>
        </w:rPr>
      </w:pPr>
      <w:r w:rsidRPr="00C6322B">
        <w:rPr>
          <w:color w:val="002060"/>
        </w:rPr>
        <w:t>GIRONE A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04"/>
        <w:gridCol w:w="385"/>
        <w:gridCol w:w="898"/>
        <w:gridCol w:w="1198"/>
        <w:gridCol w:w="1554"/>
        <w:gridCol w:w="1545"/>
      </w:tblGrid>
      <w:tr w:rsidR="000346F7" w:rsidRPr="00C6322B" w14:paraId="4E7DD342" w14:textId="77777777" w:rsidTr="00070AA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76A98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11A98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5F6BD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76902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43BFC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DE63F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6E576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Indirizzo Impianto</w:t>
            </w:r>
          </w:p>
        </w:tc>
      </w:tr>
      <w:tr w:rsidR="000346F7" w:rsidRPr="00C6322B" w14:paraId="4E7E200F" w14:textId="77777777" w:rsidTr="00070AA2">
        <w:trPr>
          <w:trHeight w:val="220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E5A53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ACLI AUDAX MONTECOSARO C5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C09B4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REAL FABRIANO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D1948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F9F4C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29/10/2022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EECAA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5236 TENSOSTRUTTURA VIA ROSSINI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A2F98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MONTECOSARO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09B2E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VIA ROSSINI</w:t>
            </w:r>
          </w:p>
        </w:tc>
      </w:tr>
      <w:tr w:rsidR="000346F7" w:rsidRPr="00C6322B" w14:paraId="74DC5254" w14:textId="77777777" w:rsidTr="00070AA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0ABF3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AUDAX 1970 S.ANGELO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17493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ACLI VILLA MUSONE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20970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0E5F5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29/10/2022 17:30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29A6D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5113 PALASPORT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B512B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CASTELLEONE DI SUASA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5BC0E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VIA ROSSINI</w:t>
            </w:r>
          </w:p>
        </w:tc>
      </w:tr>
      <w:tr w:rsidR="000346F7" w:rsidRPr="00C6322B" w14:paraId="0C3BE71E" w14:textId="77777777" w:rsidTr="00070AA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F5A6D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CITTA DI OSTRA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CCF74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DAMIANI E GATTI ASCOLI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F7665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DF80D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29/10/2022 16:00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1F221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5080 PALASPORT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28294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OSTRA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83027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VIA MATTEOTTI</w:t>
            </w:r>
          </w:p>
        </w:tc>
      </w:tr>
    </w:tbl>
    <w:p w14:paraId="711E1E0C" w14:textId="77777777" w:rsidR="000346F7" w:rsidRPr="00C6322B" w:rsidRDefault="000346F7" w:rsidP="000346F7">
      <w:pPr>
        <w:pStyle w:val="breakline"/>
        <w:rPr>
          <w:rFonts w:eastAsiaTheme="minorEastAsia"/>
          <w:color w:val="002060"/>
        </w:rPr>
      </w:pPr>
    </w:p>
    <w:p w14:paraId="2B73B361" w14:textId="77777777" w:rsidR="000346F7" w:rsidRPr="00C6322B" w:rsidRDefault="000346F7" w:rsidP="000346F7">
      <w:pPr>
        <w:pStyle w:val="breakline"/>
        <w:rPr>
          <w:color w:val="002060"/>
        </w:rPr>
      </w:pPr>
    </w:p>
    <w:p w14:paraId="10B552B4" w14:textId="77777777" w:rsidR="000346F7" w:rsidRPr="00C6322B" w:rsidRDefault="000346F7" w:rsidP="000346F7">
      <w:pPr>
        <w:pStyle w:val="breakline"/>
        <w:rPr>
          <w:color w:val="002060"/>
        </w:rPr>
      </w:pPr>
    </w:p>
    <w:p w14:paraId="17327B4A" w14:textId="77777777" w:rsidR="000346F7" w:rsidRPr="00C6322B" w:rsidRDefault="000346F7" w:rsidP="000346F7">
      <w:pPr>
        <w:pStyle w:val="sottotitolocampionato10"/>
        <w:rPr>
          <w:color w:val="002060"/>
        </w:rPr>
      </w:pPr>
      <w:r w:rsidRPr="00C6322B">
        <w:rPr>
          <w:color w:val="002060"/>
        </w:rPr>
        <w:t>GIRONE A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0346F7" w:rsidRPr="00C6322B" w14:paraId="6DD1B35B" w14:textId="77777777" w:rsidTr="00070AA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08CB2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22EBA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779E6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C4EB7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47402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34D09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F5878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Indirizzo Impianto</w:t>
            </w:r>
          </w:p>
        </w:tc>
      </w:tr>
      <w:tr w:rsidR="000346F7" w:rsidRPr="00C6322B" w14:paraId="4958BCD7" w14:textId="77777777" w:rsidTr="00070AA2">
        <w:trPr>
          <w:trHeight w:val="220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A9A01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AUDAX 1970 S.ANGELO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2DA39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CITTA DI OSTRA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AAFF2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CBED7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02/11/2022 20:00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2158D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5080 PALASPORT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174BA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OSTRA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7C762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VIA MATTEOTTI</w:t>
            </w:r>
          </w:p>
        </w:tc>
      </w:tr>
    </w:tbl>
    <w:p w14:paraId="6C514D75" w14:textId="77777777" w:rsidR="000346F7" w:rsidRDefault="000346F7" w:rsidP="000346F7">
      <w:pPr>
        <w:pStyle w:val="breakline"/>
        <w:rPr>
          <w:color w:val="002060"/>
        </w:rPr>
      </w:pPr>
    </w:p>
    <w:p w14:paraId="06157B0B" w14:textId="77777777" w:rsidR="000346F7" w:rsidRDefault="000346F7" w:rsidP="000346F7">
      <w:pPr>
        <w:pStyle w:val="breakline"/>
        <w:rPr>
          <w:color w:val="002060"/>
        </w:rPr>
      </w:pPr>
    </w:p>
    <w:p w14:paraId="011DFA17" w14:textId="77777777" w:rsidR="000346F7" w:rsidRPr="00C366B3" w:rsidRDefault="000346F7" w:rsidP="000346F7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C366B3">
        <w:rPr>
          <w:color w:val="002060"/>
        </w:rPr>
        <w:t xml:space="preserve">COPPA MARCHE </w:t>
      </w:r>
      <w:r>
        <w:rPr>
          <w:color w:val="002060"/>
        </w:rPr>
        <w:t>UNDER 17</w:t>
      </w:r>
      <w:r w:rsidRPr="00C366B3">
        <w:rPr>
          <w:color w:val="002060"/>
        </w:rPr>
        <w:t xml:space="preserve"> CALCIO A5</w:t>
      </w:r>
    </w:p>
    <w:p w14:paraId="760FF475" w14:textId="77777777" w:rsidR="000346F7" w:rsidRPr="00C366B3" w:rsidRDefault="000346F7" w:rsidP="000346F7">
      <w:pPr>
        <w:pStyle w:val="titoloprinc0"/>
        <w:rPr>
          <w:color w:val="002060"/>
        </w:rPr>
      </w:pPr>
      <w:r w:rsidRPr="00C366B3">
        <w:rPr>
          <w:color w:val="002060"/>
        </w:rPr>
        <w:t>VARIAZIONI AL PROGRAMMA GARE</w:t>
      </w:r>
    </w:p>
    <w:p w14:paraId="5D221DDF" w14:textId="77777777" w:rsidR="000346F7" w:rsidRPr="00C366B3" w:rsidRDefault="000346F7" w:rsidP="000346F7">
      <w:pPr>
        <w:pStyle w:val="breakline"/>
        <w:rPr>
          <w:color w:val="002060"/>
        </w:rPr>
      </w:pPr>
    </w:p>
    <w:p w14:paraId="00E0D2A6" w14:textId="77777777" w:rsidR="000346F7" w:rsidRPr="00C366B3" w:rsidRDefault="000346F7" w:rsidP="000346F7">
      <w:pPr>
        <w:pStyle w:val="breakline"/>
        <w:rPr>
          <w:color w:val="002060"/>
        </w:rPr>
      </w:pPr>
    </w:p>
    <w:p w14:paraId="4BFDED97" w14:textId="77777777" w:rsidR="000346F7" w:rsidRPr="00C366B3" w:rsidRDefault="000346F7" w:rsidP="000346F7">
      <w:pPr>
        <w:pStyle w:val="sottotitolocampionato10"/>
        <w:rPr>
          <w:color w:val="002060"/>
        </w:rPr>
      </w:pPr>
      <w:r w:rsidRPr="00C366B3">
        <w:rPr>
          <w:color w:val="002060"/>
        </w:rPr>
        <w:t>GIRONE QF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0346F7" w:rsidRPr="00C366B3" w14:paraId="54E240F4" w14:textId="77777777" w:rsidTr="00070AA2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0980A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5A94D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N° Gior.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CB782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8A31D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63B71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Data Orig.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348D2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D9A45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Ora Orig.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43E2D" w14:textId="77777777" w:rsidR="000346F7" w:rsidRPr="00C366B3" w:rsidRDefault="000346F7" w:rsidP="00070AA2">
            <w:pPr>
              <w:pStyle w:val="headertabella0"/>
              <w:rPr>
                <w:color w:val="002060"/>
              </w:rPr>
            </w:pPr>
            <w:r w:rsidRPr="00C366B3">
              <w:rPr>
                <w:color w:val="002060"/>
              </w:rPr>
              <w:t>Impianto</w:t>
            </w:r>
          </w:p>
        </w:tc>
      </w:tr>
      <w:tr w:rsidR="000346F7" w:rsidRPr="00C366B3" w14:paraId="6F2C9898" w14:textId="77777777" w:rsidTr="00070AA2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2AD1B" w14:textId="77777777" w:rsidR="000346F7" w:rsidRPr="00075172" w:rsidRDefault="000346F7" w:rsidP="00070AA2">
            <w:pPr>
              <w:pStyle w:val="rowtabella0"/>
              <w:rPr>
                <w:color w:val="002060"/>
                <w:highlight w:val="yellow"/>
              </w:rPr>
            </w:pPr>
            <w:r w:rsidRPr="00075172">
              <w:rPr>
                <w:color w:val="002060"/>
                <w:highlight w:val="yellow"/>
              </w:rPr>
              <w:t>03/11/2022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79DD4" w14:textId="77777777" w:rsidR="000346F7" w:rsidRPr="00075172" w:rsidRDefault="000346F7" w:rsidP="00070AA2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075172">
              <w:rPr>
                <w:color w:val="002060"/>
                <w:highlight w:val="yellow"/>
              </w:rPr>
              <w:t>1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EB09F" w14:textId="77777777" w:rsidR="000346F7" w:rsidRPr="00075172" w:rsidRDefault="000346F7" w:rsidP="00070AA2">
            <w:pPr>
              <w:pStyle w:val="rowtabella0"/>
              <w:rPr>
                <w:color w:val="002060"/>
                <w:highlight w:val="yellow"/>
              </w:rPr>
            </w:pPr>
            <w:r w:rsidRPr="00075172">
              <w:rPr>
                <w:color w:val="002060"/>
                <w:highlight w:val="yellow"/>
              </w:rPr>
              <w:t>ITALSERVICE C5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A9F19" w14:textId="77777777" w:rsidR="000346F7" w:rsidRPr="00075172" w:rsidRDefault="000346F7" w:rsidP="00070AA2">
            <w:pPr>
              <w:pStyle w:val="rowtabella0"/>
              <w:rPr>
                <w:color w:val="002060"/>
                <w:highlight w:val="yellow"/>
              </w:rPr>
            </w:pPr>
            <w:r w:rsidRPr="00075172">
              <w:rPr>
                <w:color w:val="002060"/>
                <w:highlight w:val="yellow"/>
              </w:rPr>
              <w:t>CALCIO A 5 CORINALDO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66C07" w14:textId="77777777" w:rsidR="000346F7" w:rsidRPr="00C366B3" w:rsidRDefault="000346F7" w:rsidP="00070AA2">
            <w:pPr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B429A" w14:textId="77777777" w:rsidR="000346F7" w:rsidRPr="00C366B3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075172">
              <w:rPr>
                <w:color w:val="002060"/>
                <w:highlight w:val="yellow"/>
              </w:rPr>
              <w:t>17:30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6E3BC" w14:textId="77777777" w:rsidR="000346F7" w:rsidRPr="00075172" w:rsidRDefault="000346F7" w:rsidP="00070AA2">
            <w:pPr>
              <w:jc w:val="center"/>
              <w:rPr>
                <w:rFonts w:ascii="Arial" w:hAnsi="Arial" w:cs="Arial"/>
                <w:color w:val="002060"/>
                <w:sz w:val="12"/>
                <w:szCs w:val="12"/>
              </w:rPr>
            </w:pPr>
            <w:r w:rsidRPr="00075172">
              <w:rPr>
                <w:rFonts w:ascii="Arial" w:hAnsi="Arial" w:cs="Arial"/>
                <w:color w:val="002060"/>
                <w:sz w:val="12"/>
                <w:szCs w:val="12"/>
              </w:rPr>
              <w:t>19:30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BA2AE" w14:textId="77777777" w:rsidR="000346F7" w:rsidRPr="00C366B3" w:rsidRDefault="000346F7" w:rsidP="00070AA2">
            <w:pPr>
              <w:pStyle w:val="rowtabella0"/>
              <w:rPr>
                <w:color w:val="002060"/>
              </w:rPr>
            </w:pPr>
            <w:r w:rsidRPr="00075172">
              <w:rPr>
                <w:color w:val="002060"/>
                <w:highlight w:val="yellow"/>
              </w:rPr>
              <w:t>PALAFIERA CAMPANARA PESARO VIA DELLE ESPOSIZIONI, 33</w:t>
            </w:r>
          </w:p>
        </w:tc>
      </w:tr>
    </w:tbl>
    <w:p w14:paraId="1CE6DF94" w14:textId="77777777" w:rsidR="000346F7" w:rsidRDefault="000346F7" w:rsidP="000346F7">
      <w:pPr>
        <w:pStyle w:val="breakline"/>
        <w:rPr>
          <w:color w:val="002060"/>
        </w:rPr>
      </w:pPr>
    </w:p>
    <w:p w14:paraId="601BFB05" w14:textId="77777777" w:rsidR="000346F7" w:rsidRPr="00C366B3" w:rsidRDefault="000346F7" w:rsidP="000346F7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2C79C8E2" w14:textId="77777777" w:rsidR="000346F7" w:rsidRDefault="000346F7" w:rsidP="000346F7">
      <w:pPr>
        <w:pStyle w:val="breakline"/>
        <w:rPr>
          <w:color w:val="002060"/>
        </w:rPr>
      </w:pPr>
    </w:p>
    <w:p w14:paraId="571C4650" w14:textId="77777777" w:rsidR="000346F7" w:rsidRPr="00C6322B" w:rsidRDefault="000346F7" w:rsidP="000346F7">
      <w:pPr>
        <w:pStyle w:val="sottotitolocampionato10"/>
        <w:rPr>
          <w:color w:val="002060"/>
        </w:rPr>
      </w:pPr>
      <w:r w:rsidRPr="00C6322B">
        <w:rPr>
          <w:color w:val="002060"/>
        </w:rPr>
        <w:t>GIRONE QF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1"/>
        <w:gridCol w:w="2021"/>
        <w:gridCol w:w="385"/>
        <w:gridCol w:w="898"/>
        <w:gridCol w:w="1182"/>
        <w:gridCol w:w="1550"/>
        <w:gridCol w:w="1553"/>
      </w:tblGrid>
      <w:tr w:rsidR="000346F7" w:rsidRPr="00C6322B" w14:paraId="6DEAB70A" w14:textId="77777777" w:rsidTr="00070AA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25E73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E577E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F3E0A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BC120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CCB01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4D229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F3ED9" w14:textId="77777777" w:rsidR="000346F7" w:rsidRPr="00C6322B" w:rsidRDefault="000346F7" w:rsidP="00070AA2">
            <w:pPr>
              <w:pStyle w:val="headertabella0"/>
              <w:rPr>
                <w:color w:val="002060"/>
              </w:rPr>
            </w:pPr>
            <w:r w:rsidRPr="00C6322B">
              <w:rPr>
                <w:color w:val="002060"/>
              </w:rPr>
              <w:t>Indirizzo Impianto</w:t>
            </w:r>
          </w:p>
        </w:tc>
      </w:tr>
      <w:tr w:rsidR="000346F7" w:rsidRPr="00C6322B" w14:paraId="1997D557" w14:textId="77777777" w:rsidTr="00070AA2">
        <w:trPr>
          <w:trHeight w:val="220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CDAEA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CERRETO D ESI C5 A.S.D.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72C95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LABELSYSTEM POTENZAPICENA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62759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0454C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01/11/2022 17:30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F1E6C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5101 PALACARIFAC DI CERRETO D'ESI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ED659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CERRETO D'ESI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1E840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VIA VERDI</w:t>
            </w:r>
          </w:p>
        </w:tc>
      </w:tr>
      <w:tr w:rsidR="000346F7" w:rsidRPr="00C6322B" w14:paraId="1E3B837C" w14:textId="77777777" w:rsidTr="00070AA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02845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ACLI MANTOVANI CALCIO A 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5CBB6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MONTELUPONE CALCIO A 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4EDA4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D9554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02/11/2022 19:00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68ECF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5121 "PALAMASSIMO GALEAZZI"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16621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7CC0B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VIA MADRE TERESA DI CALCUTTA</w:t>
            </w:r>
          </w:p>
        </w:tc>
      </w:tr>
      <w:tr w:rsidR="000346F7" w:rsidRPr="00C6322B" w14:paraId="667A99B7" w14:textId="77777777" w:rsidTr="00070AA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FFC71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AMICI DEL CENTROSOCIO SP.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4776F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ETA BETA FOOTBALL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6A4E1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0377C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02/11/2022 18:00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D7187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5447 CAMPO DI C5 ENTRO PAL OLIMPIA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92DF2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MONTEPORZIO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477F4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VIA RISORGIMENTO 16</w:t>
            </w:r>
          </w:p>
        </w:tc>
      </w:tr>
      <w:tr w:rsidR="000346F7" w:rsidRPr="00C6322B" w14:paraId="5896B085" w14:textId="77777777" w:rsidTr="00070AA2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7E5AA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ITALSERVICE C5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2589E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CALCIO A 5 CORINALDO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E5F2B" w14:textId="77777777" w:rsidR="000346F7" w:rsidRPr="00C6322B" w:rsidRDefault="000346F7" w:rsidP="00070AA2">
            <w:pPr>
              <w:pStyle w:val="rowtabella0"/>
              <w:jc w:val="center"/>
              <w:rPr>
                <w:color w:val="002060"/>
              </w:rPr>
            </w:pPr>
            <w:r w:rsidRPr="00C6322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5D030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03/11/2022 17:30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07391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5464 PALAFIERA CAMPANARA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E4902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PESARO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3A893" w14:textId="77777777" w:rsidR="000346F7" w:rsidRPr="00C6322B" w:rsidRDefault="000346F7" w:rsidP="00070AA2">
            <w:pPr>
              <w:pStyle w:val="rowtabella0"/>
              <w:rPr>
                <w:color w:val="002060"/>
              </w:rPr>
            </w:pPr>
            <w:r w:rsidRPr="00C6322B">
              <w:rPr>
                <w:color w:val="002060"/>
              </w:rPr>
              <w:t>VIA DELLE ESPOSIZIONI, 33</w:t>
            </w:r>
          </w:p>
        </w:tc>
      </w:tr>
    </w:tbl>
    <w:p w14:paraId="6D411A00" w14:textId="77777777" w:rsidR="00686D3A" w:rsidRPr="000E0A70" w:rsidRDefault="00686D3A" w:rsidP="00686D3A">
      <w:pPr>
        <w:pStyle w:val="breakline"/>
        <w:rPr>
          <w:rFonts w:eastAsiaTheme="minorEastAsia"/>
          <w:color w:val="002060"/>
        </w:rPr>
      </w:pPr>
    </w:p>
    <w:p w14:paraId="7A83514B" w14:textId="77777777" w:rsidR="00686D3A" w:rsidRDefault="00686D3A" w:rsidP="0026517A">
      <w:pPr>
        <w:pStyle w:val="Corpodeltesto21"/>
        <w:rPr>
          <w:rFonts w:ascii="Arial" w:hAnsi="Arial" w:cs="Arial"/>
          <w:color w:val="002060"/>
          <w:sz w:val="22"/>
        </w:rPr>
      </w:pPr>
    </w:p>
    <w:p w14:paraId="3E2D5E1B" w14:textId="77777777" w:rsidR="004F3FED" w:rsidRPr="001A1B0E" w:rsidRDefault="004F3FED" w:rsidP="004F3FED">
      <w:pPr>
        <w:pStyle w:val="breakline"/>
        <w:rPr>
          <w:color w:val="002060"/>
        </w:rPr>
      </w:pPr>
    </w:p>
    <w:p w14:paraId="04DBFB8C" w14:textId="77777777" w:rsidR="00E95C6C" w:rsidRPr="009B236A" w:rsidRDefault="00E95C6C" w:rsidP="00CD6259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9B236A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064DD4CC" w14:textId="77777777" w:rsidR="00E95C6C" w:rsidRPr="009B236A" w:rsidRDefault="00E95C6C" w:rsidP="00E95C6C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</w:p>
    <w:p w14:paraId="72E94CA8" w14:textId="26BB801C" w:rsidR="00E95C6C" w:rsidRPr="009B236A" w:rsidRDefault="00E95C6C" w:rsidP="00E95C6C">
      <w:pPr>
        <w:pStyle w:val="Nessunaspaziatura"/>
        <w:jc w:val="both"/>
        <w:rPr>
          <w:rFonts w:ascii="Arial" w:hAnsi="Arial" w:cs="Arial"/>
          <w:color w:val="002060"/>
        </w:rPr>
      </w:pPr>
      <w:r w:rsidRPr="009B236A">
        <w:rPr>
          <w:rFonts w:ascii="Arial" w:hAnsi="Arial" w:cs="Arial"/>
          <w:color w:val="002060"/>
        </w:rPr>
        <w:t xml:space="preserve">Il versamento delle somme relative alle ammende comminate con il presente Comunicato Ufficiale deve essere effettuato entro il </w:t>
      </w:r>
      <w:r w:rsidR="0029305A">
        <w:rPr>
          <w:rFonts w:ascii="Arial" w:hAnsi="Arial" w:cs="Arial"/>
          <w:b/>
          <w:bCs/>
          <w:color w:val="002060"/>
        </w:rPr>
        <w:t>7</w:t>
      </w:r>
      <w:r w:rsidRPr="009B236A">
        <w:rPr>
          <w:rFonts w:ascii="Arial" w:hAnsi="Arial" w:cs="Arial"/>
          <w:b/>
          <w:bCs/>
          <w:color w:val="002060"/>
        </w:rPr>
        <w:t xml:space="preserve"> </w:t>
      </w:r>
      <w:r w:rsidR="0029305A">
        <w:rPr>
          <w:rFonts w:ascii="Arial" w:hAnsi="Arial" w:cs="Arial"/>
          <w:b/>
          <w:bCs/>
          <w:color w:val="002060"/>
        </w:rPr>
        <w:t>novembre</w:t>
      </w:r>
      <w:r w:rsidRPr="009B236A">
        <w:rPr>
          <w:rFonts w:ascii="Arial" w:hAnsi="Arial" w:cs="Arial"/>
          <w:b/>
          <w:bCs/>
          <w:color w:val="002060"/>
        </w:rPr>
        <w:t xml:space="preserve"> 2022</w:t>
      </w:r>
      <w:r w:rsidRPr="009B236A">
        <w:rPr>
          <w:rFonts w:ascii="Arial" w:hAnsi="Arial" w:cs="Arial"/>
          <w:color w:val="002060"/>
        </w:rPr>
        <w:t xml:space="preserve"> a favore di questo Comitato Regionale mediante bonifico bancario da versare alle seguenti coordinate: </w:t>
      </w:r>
    </w:p>
    <w:p w14:paraId="7B2EABDC" w14:textId="77777777" w:rsidR="00E95C6C" w:rsidRPr="009B236A" w:rsidRDefault="00E95C6C" w:rsidP="00E95C6C">
      <w:pPr>
        <w:pStyle w:val="Nessunaspaziatura"/>
        <w:jc w:val="both"/>
        <w:rPr>
          <w:rFonts w:ascii="Arial" w:hAnsi="Arial" w:cs="Arial"/>
          <w:color w:val="002060"/>
        </w:rPr>
      </w:pPr>
    </w:p>
    <w:p w14:paraId="4884073D" w14:textId="77777777" w:rsidR="00E95C6C" w:rsidRPr="009B236A" w:rsidRDefault="00E95C6C" w:rsidP="00E95C6C">
      <w:pPr>
        <w:pStyle w:val="Nessunaspaziatura"/>
        <w:jc w:val="center"/>
        <w:rPr>
          <w:rFonts w:ascii="Arial" w:hAnsi="Arial" w:cs="Arial"/>
          <w:color w:val="002060"/>
        </w:rPr>
      </w:pPr>
      <w:r w:rsidRPr="009B236A">
        <w:rPr>
          <w:rFonts w:ascii="Arial" w:hAnsi="Arial" w:cs="Arial"/>
          <w:color w:val="002060"/>
        </w:rPr>
        <w:t>BNL – ANCONA</w:t>
      </w:r>
    </w:p>
    <w:p w14:paraId="0C1693CB" w14:textId="77777777" w:rsidR="00E95C6C" w:rsidRPr="009B236A" w:rsidRDefault="00E95C6C" w:rsidP="00E95C6C">
      <w:pPr>
        <w:pStyle w:val="Nessunaspaziatura"/>
        <w:jc w:val="center"/>
        <w:rPr>
          <w:rFonts w:ascii="Arial" w:hAnsi="Arial" w:cs="Arial"/>
          <w:color w:val="002060"/>
        </w:rPr>
      </w:pPr>
      <w:r w:rsidRPr="009B236A">
        <w:rPr>
          <w:rFonts w:ascii="Arial" w:hAnsi="Arial" w:cs="Arial"/>
          <w:color w:val="002060"/>
        </w:rPr>
        <w:t xml:space="preserve">Beneficiario: </w:t>
      </w:r>
      <w:r w:rsidRPr="009B236A">
        <w:rPr>
          <w:rFonts w:ascii="Arial" w:hAnsi="Arial" w:cs="Arial"/>
          <w:color w:val="002060"/>
        </w:rPr>
        <w:tab/>
        <w:t>Comitato Regionale Marche F.I.G.C. – L.N.D.</w:t>
      </w:r>
    </w:p>
    <w:p w14:paraId="5930840C" w14:textId="77777777" w:rsidR="00E95C6C" w:rsidRPr="009B236A" w:rsidRDefault="00E95C6C" w:rsidP="00E95C6C">
      <w:pPr>
        <w:pStyle w:val="Nessunaspaziatura"/>
        <w:jc w:val="center"/>
        <w:rPr>
          <w:rFonts w:ascii="Arial" w:hAnsi="Arial" w:cs="Arial"/>
          <w:color w:val="002060"/>
        </w:rPr>
      </w:pPr>
      <w:r w:rsidRPr="009B236A">
        <w:rPr>
          <w:rFonts w:ascii="Arial" w:hAnsi="Arial" w:cs="Arial"/>
          <w:color w:val="002060"/>
        </w:rPr>
        <w:t xml:space="preserve">IBAN: </w:t>
      </w:r>
      <w:r w:rsidRPr="009B236A">
        <w:rPr>
          <w:rFonts w:ascii="Arial" w:hAnsi="Arial" w:cs="Arial"/>
          <w:color w:val="002060"/>
        </w:rPr>
        <w:tab/>
      </w:r>
      <w:r w:rsidRPr="009B236A">
        <w:rPr>
          <w:rFonts w:ascii="Arial" w:hAnsi="Arial" w:cs="Arial"/>
          <w:color w:val="002060"/>
        </w:rPr>
        <w:tab/>
        <w:t>IT13E0100502604000000001453</w:t>
      </w:r>
    </w:p>
    <w:p w14:paraId="3546AE21" w14:textId="77777777" w:rsidR="00E95C6C" w:rsidRPr="009B236A" w:rsidRDefault="00E95C6C" w:rsidP="00E95C6C">
      <w:pPr>
        <w:pStyle w:val="Nessunaspaziatura"/>
        <w:jc w:val="both"/>
        <w:rPr>
          <w:rFonts w:ascii="Arial" w:hAnsi="Arial" w:cs="Arial"/>
          <w:color w:val="002060"/>
        </w:rPr>
      </w:pPr>
    </w:p>
    <w:p w14:paraId="739305CC" w14:textId="77777777" w:rsidR="00E95C6C" w:rsidRPr="009B236A" w:rsidRDefault="00E95C6C" w:rsidP="00E95C6C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6A524CD5" w14:textId="77777777" w:rsidR="00E95C6C" w:rsidRPr="009B236A" w:rsidRDefault="00E95C6C" w:rsidP="00E95C6C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lastRenderedPageBreak/>
        <w:t>Eventuali reclami con richieste di copia dei documenti ufficiali avverso le decisioni assunte con il presente Comunicato dovranno essere presentati, ai sensi dell’art. 76 C.G.S., alla:</w:t>
      </w:r>
    </w:p>
    <w:p w14:paraId="725A6C9B" w14:textId="77777777" w:rsidR="00E95C6C" w:rsidRPr="009B236A" w:rsidRDefault="00E95C6C" w:rsidP="00E95C6C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12055F5C" w14:textId="77777777" w:rsidR="00E95C6C" w:rsidRPr="009B236A" w:rsidRDefault="00E95C6C" w:rsidP="00E95C6C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F.I.G.C. – Corte Sportiva di Appello Territoriale</w:t>
      </w:r>
    </w:p>
    <w:p w14:paraId="7328195F" w14:textId="77777777" w:rsidR="00E95C6C" w:rsidRPr="009B236A" w:rsidRDefault="00E95C6C" w:rsidP="00E95C6C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Via Schiavoni, snc – 60131 ANCONA (AN)</w:t>
      </w:r>
    </w:p>
    <w:p w14:paraId="64624041" w14:textId="77777777" w:rsidR="00E95C6C" w:rsidRPr="009B236A" w:rsidRDefault="00E95C6C" w:rsidP="00E95C6C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PEC: marche@pec.figcmarche.it</w:t>
      </w:r>
    </w:p>
    <w:p w14:paraId="2847E970" w14:textId="77777777" w:rsidR="00E95C6C" w:rsidRPr="009B236A" w:rsidRDefault="00E95C6C" w:rsidP="00E95C6C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69D32FC6" w14:textId="77777777" w:rsidR="00E95C6C" w:rsidRPr="009B236A" w:rsidRDefault="00E95C6C" w:rsidP="00E95C6C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 xml:space="preserve">Il pagamento del contributo di reclamo dovrà essere effettuato: </w:t>
      </w:r>
    </w:p>
    <w:p w14:paraId="65DCA0B6" w14:textId="77777777" w:rsidR="00E95C6C" w:rsidRPr="009B236A" w:rsidRDefault="00E95C6C" w:rsidP="00E95C6C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5C0E4187" w14:textId="77777777" w:rsidR="00E95C6C" w:rsidRPr="009B236A" w:rsidRDefault="00E95C6C" w:rsidP="00E95C6C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 xml:space="preserve">- Tramite Addebito su Conto Campionato </w:t>
      </w:r>
    </w:p>
    <w:p w14:paraId="29F4C8F6" w14:textId="77777777" w:rsidR="00E95C6C" w:rsidRPr="009B236A" w:rsidRDefault="00E95C6C" w:rsidP="00E95C6C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 xml:space="preserve">- Tramite Assegno Circolare Non Trasferibile intestato al Comitato Regionale Marche F.I.G.C. – L.N.D. </w:t>
      </w:r>
    </w:p>
    <w:p w14:paraId="2ECE54F1" w14:textId="77777777" w:rsidR="00E95C6C" w:rsidRPr="009B236A" w:rsidRDefault="00E95C6C" w:rsidP="00E95C6C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- Tramite Bonifico Bancario IBAN FIGC: IT13E0100502604000000001453</w:t>
      </w:r>
    </w:p>
    <w:p w14:paraId="5EB5F099" w14:textId="7EB03A12" w:rsidR="00E95C6C" w:rsidRDefault="00E95C6C" w:rsidP="00770E76">
      <w:pPr>
        <w:rPr>
          <w:rFonts w:ascii="Arial" w:hAnsi="Arial" w:cs="Arial"/>
          <w:color w:val="002060"/>
          <w:sz w:val="22"/>
          <w:szCs w:val="22"/>
        </w:rPr>
      </w:pPr>
    </w:p>
    <w:p w14:paraId="49B0C03F" w14:textId="77777777" w:rsidR="00AC2BBF" w:rsidRDefault="00AC2BBF" w:rsidP="00770E76">
      <w:pPr>
        <w:rPr>
          <w:rFonts w:ascii="Arial" w:hAnsi="Arial" w:cs="Arial"/>
          <w:color w:val="002060"/>
          <w:sz w:val="22"/>
          <w:szCs w:val="22"/>
        </w:rPr>
      </w:pPr>
    </w:p>
    <w:p w14:paraId="04191BE8" w14:textId="77777777" w:rsidR="00AC2BBF" w:rsidRPr="00AD41A0" w:rsidRDefault="00AC2BBF" w:rsidP="00AC2BBF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r>
        <w:rPr>
          <w:color w:val="FFFFFF"/>
        </w:rPr>
        <w:t>CORTE SPORTIVA D’APPELLO TERRITORIALE</w:t>
      </w:r>
    </w:p>
    <w:p w14:paraId="69C0744A" w14:textId="77777777" w:rsidR="00AC2BBF" w:rsidRPr="00AC2BBF" w:rsidRDefault="00AC2BBF" w:rsidP="00AC2BBF">
      <w:pPr>
        <w:pStyle w:val="Titolo"/>
        <w:jc w:val="both"/>
        <w:rPr>
          <w:rFonts w:cs="Arial"/>
          <w:color w:val="002060"/>
          <w:szCs w:val="22"/>
        </w:rPr>
      </w:pPr>
    </w:p>
    <w:p w14:paraId="173A2210" w14:textId="77777777" w:rsidR="00AC2BBF" w:rsidRPr="00AC2BBF" w:rsidRDefault="00AC2BBF" w:rsidP="00AC2BBF">
      <w:pPr>
        <w:pStyle w:val="Titolo"/>
        <w:spacing w:line="360" w:lineRule="auto"/>
        <w:jc w:val="both"/>
        <w:rPr>
          <w:rFonts w:cs="Arial"/>
          <w:b w:val="0"/>
          <w:color w:val="002060"/>
          <w:szCs w:val="22"/>
        </w:rPr>
      </w:pPr>
      <w:r w:rsidRPr="00AC2BBF">
        <w:rPr>
          <w:rFonts w:cs="Arial"/>
          <w:b w:val="0"/>
          <w:color w:val="002060"/>
          <w:szCs w:val="22"/>
        </w:rPr>
        <w:t>La Corte sportiva d’appello territoriale presso il Comitato Regionale Marche, composta da</w:t>
      </w:r>
    </w:p>
    <w:p w14:paraId="2C3977DC" w14:textId="77777777" w:rsidR="00AC2BBF" w:rsidRPr="00AC2BBF" w:rsidRDefault="00AC2BBF" w:rsidP="00AC2BBF">
      <w:pPr>
        <w:pStyle w:val="Titolo"/>
        <w:jc w:val="both"/>
        <w:rPr>
          <w:rFonts w:cs="Arial"/>
          <w:b w:val="0"/>
          <w:color w:val="002060"/>
          <w:szCs w:val="22"/>
        </w:rPr>
      </w:pPr>
      <w:r w:rsidRPr="00AC2BBF">
        <w:rPr>
          <w:rFonts w:cs="Arial"/>
          <w:b w:val="0"/>
          <w:color w:val="002060"/>
          <w:szCs w:val="22"/>
        </w:rPr>
        <w:t xml:space="preserve">Avv. Piero Paciaroni - Presidente </w:t>
      </w:r>
    </w:p>
    <w:p w14:paraId="33B807AB" w14:textId="77777777" w:rsidR="00AC2BBF" w:rsidRPr="00AC2BBF" w:rsidRDefault="00AC2BBF" w:rsidP="00AC2BBF">
      <w:pPr>
        <w:pStyle w:val="Titolo"/>
        <w:jc w:val="both"/>
        <w:rPr>
          <w:rFonts w:cs="Arial"/>
          <w:b w:val="0"/>
          <w:color w:val="002060"/>
          <w:szCs w:val="22"/>
        </w:rPr>
      </w:pPr>
      <w:r w:rsidRPr="00AC2BBF">
        <w:rPr>
          <w:rFonts w:cs="Arial"/>
          <w:b w:val="0"/>
          <w:color w:val="002060"/>
          <w:szCs w:val="22"/>
        </w:rPr>
        <w:t>Dott. Giovanni Spanti – Vicepresidente</w:t>
      </w:r>
    </w:p>
    <w:p w14:paraId="360AEF4F" w14:textId="77777777" w:rsidR="00AC2BBF" w:rsidRPr="00AC2BBF" w:rsidRDefault="00AC2BBF" w:rsidP="00AC2BBF">
      <w:pPr>
        <w:pStyle w:val="Titolo"/>
        <w:jc w:val="both"/>
        <w:rPr>
          <w:rFonts w:cs="Arial"/>
          <w:b w:val="0"/>
          <w:color w:val="002060"/>
          <w:szCs w:val="22"/>
        </w:rPr>
      </w:pPr>
      <w:r w:rsidRPr="00AC2BBF">
        <w:rPr>
          <w:rFonts w:cs="Arial"/>
          <w:b w:val="0"/>
          <w:color w:val="002060"/>
          <w:szCs w:val="22"/>
        </w:rPr>
        <w:t>Dott. Lorenzo Casagrande Albano - Componente Segretario f.f.</w:t>
      </w:r>
    </w:p>
    <w:p w14:paraId="5C8B686A" w14:textId="77777777" w:rsidR="00AC2BBF" w:rsidRPr="00AC2BBF" w:rsidRDefault="00AC2BBF" w:rsidP="00AC2BBF">
      <w:pPr>
        <w:pStyle w:val="Titolo"/>
        <w:jc w:val="both"/>
        <w:rPr>
          <w:rFonts w:cs="Arial"/>
          <w:b w:val="0"/>
          <w:color w:val="002060"/>
          <w:szCs w:val="22"/>
        </w:rPr>
      </w:pPr>
      <w:r w:rsidRPr="00AC2BBF">
        <w:rPr>
          <w:rFonts w:cs="Arial"/>
          <w:b w:val="0"/>
          <w:color w:val="002060"/>
          <w:szCs w:val="22"/>
        </w:rPr>
        <w:t>Avv. Francesco Scaloni – Componente</w:t>
      </w:r>
    </w:p>
    <w:p w14:paraId="6B31859E" w14:textId="77777777" w:rsidR="00AC2BBF" w:rsidRPr="00AC2BBF" w:rsidRDefault="00AC2BBF" w:rsidP="00AC2BBF">
      <w:pPr>
        <w:pStyle w:val="Titolo"/>
        <w:jc w:val="both"/>
        <w:rPr>
          <w:rFonts w:cs="Arial"/>
          <w:b w:val="0"/>
          <w:color w:val="002060"/>
          <w:szCs w:val="22"/>
        </w:rPr>
      </w:pPr>
      <w:r w:rsidRPr="00AC2BBF">
        <w:rPr>
          <w:rFonts w:cs="Arial"/>
          <w:b w:val="0"/>
          <w:color w:val="002060"/>
          <w:szCs w:val="22"/>
        </w:rPr>
        <w:t>Dott. Cristian Urbinati – Rappresentante AIA</w:t>
      </w:r>
    </w:p>
    <w:p w14:paraId="65DFF9CE" w14:textId="77777777" w:rsidR="00AC2BBF" w:rsidRPr="00AC2BBF" w:rsidRDefault="00AC2BBF" w:rsidP="00AC2BBF">
      <w:pPr>
        <w:pStyle w:val="Titolo"/>
        <w:jc w:val="both"/>
        <w:rPr>
          <w:b w:val="0"/>
          <w:color w:val="002060"/>
        </w:rPr>
      </w:pPr>
    </w:p>
    <w:p w14:paraId="5C7F33F8" w14:textId="77777777" w:rsidR="00AC2BBF" w:rsidRPr="00AC2BBF" w:rsidRDefault="00AC2BBF" w:rsidP="00AC2BBF">
      <w:pPr>
        <w:pStyle w:val="Titolo"/>
        <w:jc w:val="both"/>
        <w:rPr>
          <w:b w:val="0"/>
          <w:color w:val="002060"/>
        </w:rPr>
      </w:pPr>
      <w:r w:rsidRPr="00AC2BBF">
        <w:rPr>
          <w:b w:val="0"/>
          <w:color w:val="002060"/>
        </w:rPr>
        <w:t>nella riunione del 24 ottobre 2022, ha pronunciato:</w:t>
      </w:r>
    </w:p>
    <w:p w14:paraId="56F99903" w14:textId="1CCC0688" w:rsidR="00AC2BBF" w:rsidRPr="00AC2BBF" w:rsidRDefault="00AC2BBF" w:rsidP="00AC2BBF">
      <w:pPr>
        <w:pStyle w:val="LndNormale1"/>
        <w:rPr>
          <w:rFonts w:cs="Arial"/>
          <w:color w:val="002060"/>
          <w:szCs w:val="22"/>
        </w:rPr>
      </w:pPr>
      <w:bookmarkStart w:id="11" w:name="_Hlk102400084"/>
      <w:bookmarkStart w:id="12" w:name="_Hlk117246807"/>
      <w:bookmarkStart w:id="13" w:name="_Hlk116922762"/>
    </w:p>
    <w:bookmarkEnd w:id="12"/>
    <w:p w14:paraId="406FDEEF" w14:textId="77777777" w:rsidR="00AC2BBF" w:rsidRPr="00AC2BBF" w:rsidRDefault="00AC2BBF" w:rsidP="00AC2BBF">
      <w:pPr>
        <w:pStyle w:val="LndNormale1"/>
        <w:rPr>
          <w:rFonts w:cs="Arial"/>
          <w:color w:val="002060"/>
          <w:szCs w:val="22"/>
        </w:rPr>
      </w:pPr>
      <w:r w:rsidRPr="00AC2BBF">
        <w:rPr>
          <w:rFonts w:cs="Arial"/>
          <w:color w:val="002060"/>
          <w:szCs w:val="22"/>
        </w:rPr>
        <w:t xml:space="preserve">                                                    </w:t>
      </w:r>
    </w:p>
    <w:bookmarkEnd w:id="13"/>
    <w:p w14:paraId="1EC83E4F" w14:textId="77777777" w:rsidR="00AC2BBF" w:rsidRPr="00AC2BBF" w:rsidRDefault="00AC2BBF" w:rsidP="00AC2BBF">
      <w:pPr>
        <w:pStyle w:val="LndNormale1"/>
        <w:jc w:val="center"/>
        <w:rPr>
          <w:rFonts w:cs="Arial"/>
          <w:color w:val="002060"/>
          <w:szCs w:val="22"/>
        </w:rPr>
      </w:pPr>
      <w:r w:rsidRPr="00AC2BBF">
        <w:rPr>
          <w:rFonts w:cs="Arial"/>
          <w:color w:val="002060"/>
          <w:szCs w:val="22"/>
        </w:rPr>
        <w:t xml:space="preserve">    </w:t>
      </w:r>
      <w:bookmarkEnd w:id="11"/>
      <w:r w:rsidRPr="00AC2BBF">
        <w:rPr>
          <w:rFonts w:cs="Arial"/>
          <w:b/>
          <w:color w:val="002060"/>
          <w:szCs w:val="22"/>
        </w:rPr>
        <w:t>Dispositivo n. 11/CSAT 2022/2023</w:t>
      </w:r>
    </w:p>
    <w:p w14:paraId="030B1B1E" w14:textId="77777777" w:rsidR="00AC2BBF" w:rsidRPr="00AC2BBF" w:rsidRDefault="00AC2BBF" w:rsidP="00AC2BBF">
      <w:pPr>
        <w:pStyle w:val="LndNormale1"/>
        <w:jc w:val="center"/>
        <w:rPr>
          <w:rFonts w:cs="Arial"/>
          <w:b/>
          <w:color w:val="002060"/>
          <w:szCs w:val="22"/>
        </w:rPr>
      </w:pPr>
      <w:r w:rsidRPr="00AC2BBF">
        <w:rPr>
          <w:rFonts w:cs="Arial"/>
          <w:b/>
          <w:color w:val="002060"/>
          <w:szCs w:val="22"/>
        </w:rPr>
        <w:t>Reclamo n. 11/CSAT 2022/2023</w:t>
      </w:r>
    </w:p>
    <w:p w14:paraId="5C1C0D23" w14:textId="77777777" w:rsidR="00AC2BBF" w:rsidRPr="00AC2BBF" w:rsidRDefault="00AC2BBF" w:rsidP="00AC2BBF">
      <w:pPr>
        <w:pStyle w:val="LndNormale1"/>
        <w:tabs>
          <w:tab w:val="center" w:pos="4819"/>
          <w:tab w:val="right" w:pos="9638"/>
        </w:tabs>
        <w:rPr>
          <w:rFonts w:cs="Arial"/>
          <w:b/>
          <w:color w:val="002060"/>
          <w:szCs w:val="22"/>
        </w:rPr>
      </w:pPr>
    </w:p>
    <w:p w14:paraId="3B30DD3F" w14:textId="77777777" w:rsidR="00AC2BBF" w:rsidRPr="00AC2BBF" w:rsidRDefault="00AC2BBF" w:rsidP="00AC2BBF">
      <w:pPr>
        <w:pStyle w:val="LndNormale1"/>
        <w:tabs>
          <w:tab w:val="center" w:pos="4819"/>
          <w:tab w:val="right" w:pos="9638"/>
        </w:tabs>
        <w:rPr>
          <w:rFonts w:cs="Arial"/>
          <w:color w:val="002060"/>
          <w:szCs w:val="22"/>
        </w:rPr>
      </w:pPr>
      <w:r w:rsidRPr="00AC2BBF">
        <w:rPr>
          <w:rFonts w:cs="Arial"/>
          <w:color w:val="002060"/>
          <w:szCs w:val="22"/>
        </w:rPr>
        <w:t xml:space="preserve">a seguito del reclamo n. 11 promosso dalla A.S.D. POLISPORTIVA UROBORO in data 14 ottobre 2022 avverso le sanzioni sportive  della perdita della gara 6-0 e l’ammenda di € 100,00 applicate dal Giudice sportivo territoriale del Comitato regionale Marche  con delibera pubblicata sul Com. Uff. n. 29 del 12/10/2022 C5                                                                  </w:t>
      </w:r>
    </w:p>
    <w:p w14:paraId="5CA48916" w14:textId="77777777" w:rsidR="00AC2BBF" w:rsidRPr="00AC2BBF" w:rsidRDefault="00AC2BBF" w:rsidP="00AC2BBF">
      <w:pPr>
        <w:pStyle w:val="LndNormale1"/>
        <w:rPr>
          <w:rFonts w:cs="Arial"/>
          <w:color w:val="002060"/>
          <w:szCs w:val="22"/>
        </w:rPr>
      </w:pPr>
    </w:p>
    <w:p w14:paraId="2F2BEA9C" w14:textId="77777777" w:rsidR="00AC2BBF" w:rsidRPr="00AC2BBF" w:rsidRDefault="00AC2BBF" w:rsidP="00AC2BBF">
      <w:pPr>
        <w:pStyle w:val="LndNormale1"/>
        <w:jc w:val="center"/>
        <w:rPr>
          <w:rFonts w:cs="Arial"/>
          <w:b/>
          <w:bCs/>
          <w:color w:val="002060"/>
          <w:szCs w:val="22"/>
        </w:rPr>
      </w:pPr>
      <w:r w:rsidRPr="00AC2BBF">
        <w:rPr>
          <w:rFonts w:cs="Arial"/>
          <w:b/>
          <w:bCs/>
          <w:color w:val="002060"/>
          <w:szCs w:val="22"/>
        </w:rPr>
        <w:t>DISPOSITIVO</w:t>
      </w:r>
    </w:p>
    <w:p w14:paraId="42D41F70" w14:textId="77777777" w:rsidR="00AC2BBF" w:rsidRPr="00AC2BBF" w:rsidRDefault="00AC2BBF" w:rsidP="00AC2BBF">
      <w:pPr>
        <w:pStyle w:val="LndNormale1"/>
        <w:rPr>
          <w:rFonts w:cs="Arial"/>
          <w:color w:val="002060"/>
          <w:szCs w:val="22"/>
        </w:rPr>
      </w:pPr>
    </w:p>
    <w:p w14:paraId="5EC6F170" w14:textId="77777777" w:rsidR="00AC2BBF" w:rsidRPr="00AC2BBF" w:rsidRDefault="00AC2BBF" w:rsidP="00AC2BBF">
      <w:pPr>
        <w:pStyle w:val="LndNormale1"/>
        <w:tabs>
          <w:tab w:val="center" w:pos="4819"/>
          <w:tab w:val="right" w:pos="9638"/>
        </w:tabs>
        <w:spacing w:line="360" w:lineRule="auto"/>
        <w:jc w:val="left"/>
        <w:rPr>
          <w:rFonts w:cs="Arial"/>
          <w:bCs/>
          <w:color w:val="002060"/>
          <w:szCs w:val="22"/>
        </w:rPr>
      </w:pPr>
      <w:r w:rsidRPr="00AC2BBF">
        <w:rPr>
          <w:rFonts w:cs="Arial"/>
          <w:bCs/>
          <w:color w:val="002060"/>
          <w:szCs w:val="22"/>
        </w:rPr>
        <w:t xml:space="preserve">                                                                          P.Q.M.</w:t>
      </w:r>
    </w:p>
    <w:p w14:paraId="11294928" w14:textId="77777777" w:rsidR="00AC2BBF" w:rsidRPr="00AC2BBF" w:rsidRDefault="00AC2BBF" w:rsidP="00AC2BBF">
      <w:pPr>
        <w:rPr>
          <w:rFonts w:ascii="Arial" w:hAnsi="Arial" w:cs="Arial"/>
          <w:color w:val="002060"/>
          <w:sz w:val="22"/>
          <w:szCs w:val="22"/>
        </w:rPr>
      </w:pPr>
      <w:r w:rsidRPr="00AC2BBF">
        <w:rPr>
          <w:rFonts w:ascii="Arial" w:hAnsi="Arial" w:cs="Arial"/>
          <w:color w:val="002060"/>
          <w:sz w:val="22"/>
          <w:szCs w:val="22"/>
        </w:rPr>
        <w:t>la Corte sportiva d’appello territoriale, definitivamente pronunciando, respinge il reclamo come sopra proposto dalla A.S.D. POLISPORTIVA UROBORO.</w:t>
      </w:r>
    </w:p>
    <w:p w14:paraId="77E8337B" w14:textId="77777777" w:rsidR="00AC2BBF" w:rsidRPr="00AC2BBF" w:rsidRDefault="00AC2BBF" w:rsidP="00AC2BBF">
      <w:pPr>
        <w:rPr>
          <w:rFonts w:ascii="Arial" w:hAnsi="Arial" w:cs="Arial"/>
          <w:color w:val="002060"/>
          <w:sz w:val="22"/>
          <w:szCs w:val="22"/>
        </w:rPr>
      </w:pPr>
    </w:p>
    <w:p w14:paraId="220BFF7B" w14:textId="77777777" w:rsidR="00AC2BBF" w:rsidRPr="00AC2BBF" w:rsidRDefault="00AC2BBF" w:rsidP="00AC2BBF">
      <w:pPr>
        <w:rPr>
          <w:rFonts w:ascii="Arial" w:hAnsi="Arial" w:cs="Arial"/>
          <w:color w:val="002060"/>
          <w:sz w:val="22"/>
          <w:szCs w:val="22"/>
        </w:rPr>
      </w:pPr>
      <w:r w:rsidRPr="00AC2BBF">
        <w:rPr>
          <w:rFonts w:ascii="Arial" w:hAnsi="Arial" w:cs="Arial"/>
          <w:color w:val="002060"/>
          <w:sz w:val="22"/>
          <w:szCs w:val="22"/>
        </w:rPr>
        <w:t>Dispone addebitarsi il relativo contributo e manda alla Segreteria del Comitato Regionale Marche per gli adempimenti conseguenti.</w:t>
      </w:r>
    </w:p>
    <w:p w14:paraId="4154C6A8" w14:textId="77777777" w:rsidR="00AC2BBF" w:rsidRPr="00AC2BBF" w:rsidRDefault="00AC2BBF" w:rsidP="00AC2BBF">
      <w:pPr>
        <w:rPr>
          <w:rFonts w:ascii="Arial" w:hAnsi="Arial" w:cs="Arial"/>
          <w:color w:val="002060"/>
          <w:sz w:val="22"/>
          <w:szCs w:val="22"/>
        </w:rPr>
      </w:pPr>
    </w:p>
    <w:p w14:paraId="6C5604FA" w14:textId="77777777" w:rsidR="00AC2BBF" w:rsidRPr="00AC2BBF" w:rsidRDefault="00AC2BBF" w:rsidP="00AC2BBF">
      <w:pPr>
        <w:rPr>
          <w:rFonts w:ascii="Arial" w:hAnsi="Arial" w:cs="Arial"/>
          <w:color w:val="002060"/>
          <w:sz w:val="22"/>
          <w:szCs w:val="22"/>
        </w:rPr>
      </w:pPr>
      <w:r w:rsidRPr="00AC2BBF">
        <w:rPr>
          <w:rFonts w:ascii="Arial" w:hAnsi="Arial" w:cs="Arial"/>
          <w:color w:val="002060"/>
          <w:sz w:val="22"/>
          <w:szCs w:val="22"/>
        </w:rPr>
        <w:t>Così deciso in Ancona, nella sede della FIGC - LND - Comitato Regionale Marche, in data 24 ottobre 2022.</w:t>
      </w:r>
    </w:p>
    <w:p w14:paraId="3B09E4E1" w14:textId="77777777" w:rsidR="00AC2BBF" w:rsidRPr="00AC2BBF" w:rsidRDefault="00AC2BBF" w:rsidP="00AC2BBF">
      <w:pPr>
        <w:jc w:val="left"/>
        <w:rPr>
          <w:rFonts w:ascii="Arial" w:hAnsi="Arial" w:cs="Arial"/>
          <w:color w:val="002060"/>
          <w:sz w:val="22"/>
          <w:szCs w:val="22"/>
        </w:rPr>
      </w:pPr>
    </w:p>
    <w:p w14:paraId="059E6189" w14:textId="77777777" w:rsidR="00AC2BBF" w:rsidRPr="00AC2BBF" w:rsidRDefault="00AC2BBF" w:rsidP="00AC2BBF">
      <w:pPr>
        <w:jc w:val="left"/>
        <w:rPr>
          <w:rFonts w:ascii="Arial" w:hAnsi="Arial" w:cs="Arial"/>
          <w:noProof/>
          <w:color w:val="002060"/>
          <w:sz w:val="22"/>
          <w:szCs w:val="22"/>
        </w:rPr>
      </w:pPr>
      <w:r w:rsidRPr="00AC2BBF">
        <w:rPr>
          <w:rFonts w:ascii="Arial" w:hAnsi="Arial" w:cs="Arial"/>
          <w:color w:val="002060"/>
          <w:sz w:val="22"/>
          <w:szCs w:val="22"/>
        </w:rPr>
        <w:t>Il Relatore                                                                                                               Il Presidente                                                         F.to in originale                                                                                                       F.to in originale</w:t>
      </w:r>
    </w:p>
    <w:p w14:paraId="2810776C" w14:textId="77777777" w:rsidR="00AC2BBF" w:rsidRPr="00AC2BBF" w:rsidRDefault="00AC2BBF" w:rsidP="00AC2BBF">
      <w:pPr>
        <w:overflowPunct w:val="0"/>
        <w:autoSpaceDE w:val="0"/>
        <w:autoSpaceDN w:val="0"/>
        <w:adjustRightInd w:val="0"/>
        <w:jc w:val="left"/>
        <w:textAlignment w:val="baseline"/>
        <w:rPr>
          <w:rFonts w:ascii="Arial" w:hAnsi="Arial" w:cs="Arial"/>
          <w:noProof/>
          <w:color w:val="002060"/>
          <w:sz w:val="22"/>
          <w:szCs w:val="22"/>
        </w:rPr>
      </w:pPr>
      <w:r w:rsidRPr="00AC2BBF">
        <w:rPr>
          <w:rFonts w:ascii="Arial" w:hAnsi="Arial" w:cs="Arial"/>
          <w:noProof/>
          <w:color w:val="002060"/>
          <w:sz w:val="22"/>
          <w:szCs w:val="22"/>
        </w:rPr>
        <w:t>Francesco Scaloni                                                                                                  Piero Paciaroni</w:t>
      </w:r>
    </w:p>
    <w:p w14:paraId="1AC23BFC" w14:textId="77777777" w:rsidR="00AC2BBF" w:rsidRPr="00AC2BBF" w:rsidRDefault="00AC2BBF" w:rsidP="00AC2BBF">
      <w:pPr>
        <w:overflowPunct w:val="0"/>
        <w:autoSpaceDE w:val="0"/>
        <w:autoSpaceDN w:val="0"/>
        <w:adjustRightInd w:val="0"/>
        <w:jc w:val="left"/>
        <w:textAlignment w:val="baseline"/>
        <w:rPr>
          <w:rFonts w:ascii="Arial" w:hAnsi="Arial" w:cs="Arial"/>
          <w:noProof/>
          <w:color w:val="002060"/>
          <w:sz w:val="22"/>
          <w:szCs w:val="22"/>
        </w:rPr>
      </w:pPr>
    </w:p>
    <w:p w14:paraId="2932032A" w14:textId="77777777" w:rsidR="00AC2BBF" w:rsidRPr="00AC2BBF" w:rsidRDefault="00AC2BBF" w:rsidP="00AC2BBF">
      <w:pPr>
        <w:overflowPunct w:val="0"/>
        <w:autoSpaceDE w:val="0"/>
        <w:autoSpaceDN w:val="0"/>
        <w:adjustRightInd w:val="0"/>
        <w:jc w:val="left"/>
        <w:textAlignment w:val="baseline"/>
        <w:rPr>
          <w:rFonts w:ascii="Arial" w:hAnsi="Arial" w:cs="Arial"/>
          <w:noProof/>
          <w:color w:val="002060"/>
          <w:sz w:val="22"/>
          <w:szCs w:val="22"/>
        </w:rPr>
      </w:pPr>
      <w:r w:rsidRPr="00AC2BBF">
        <w:rPr>
          <w:rFonts w:ascii="Arial" w:hAnsi="Arial" w:cs="Arial"/>
          <w:b/>
          <w:color w:val="002060"/>
          <w:sz w:val="22"/>
          <w:szCs w:val="22"/>
          <w:u w:val="single"/>
        </w:rPr>
        <w:t>Depositato in Ancona in data 24 ottobre 2022</w:t>
      </w:r>
    </w:p>
    <w:p w14:paraId="68165A99" w14:textId="77777777" w:rsidR="00AC2BBF" w:rsidRPr="00AC2BBF" w:rsidRDefault="00AC2BBF" w:rsidP="00AC2BBF">
      <w:pPr>
        <w:pStyle w:val="LndNormale1"/>
        <w:rPr>
          <w:rFonts w:cs="Arial"/>
          <w:b/>
          <w:color w:val="002060"/>
          <w:szCs w:val="22"/>
          <w:u w:val="single"/>
        </w:rPr>
      </w:pPr>
    </w:p>
    <w:p w14:paraId="3C9E9213" w14:textId="77777777" w:rsidR="00AC2BBF" w:rsidRPr="00AC2BBF" w:rsidRDefault="00AC2BBF" w:rsidP="00AC2BBF">
      <w:pPr>
        <w:pStyle w:val="LndNormale1"/>
        <w:rPr>
          <w:rFonts w:cs="Arial"/>
          <w:color w:val="002060"/>
          <w:szCs w:val="22"/>
        </w:rPr>
      </w:pPr>
      <w:r w:rsidRPr="00AC2BBF">
        <w:rPr>
          <w:rFonts w:cs="Arial"/>
          <w:color w:val="002060"/>
          <w:szCs w:val="22"/>
        </w:rPr>
        <w:t xml:space="preserve">Il Segretario f.f.                                                                                            </w:t>
      </w:r>
    </w:p>
    <w:p w14:paraId="2A56AB5C" w14:textId="77777777" w:rsidR="00AC2BBF" w:rsidRPr="00AC2BBF" w:rsidRDefault="00AC2BBF" w:rsidP="00AC2BBF">
      <w:pPr>
        <w:pStyle w:val="LndNormale1"/>
        <w:rPr>
          <w:rFonts w:cs="Arial"/>
          <w:color w:val="002060"/>
          <w:szCs w:val="22"/>
        </w:rPr>
      </w:pPr>
      <w:r w:rsidRPr="00AC2BBF">
        <w:rPr>
          <w:rFonts w:cs="Arial"/>
          <w:color w:val="002060"/>
          <w:szCs w:val="22"/>
        </w:rPr>
        <w:lastRenderedPageBreak/>
        <w:t>F.to in originale</w:t>
      </w:r>
    </w:p>
    <w:p w14:paraId="59F8B4B3" w14:textId="77777777" w:rsidR="00AC2BBF" w:rsidRPr="00AC2BBF" w:rsidRDefault="00AC2BBF" w:rsidP="00AC2BBF">
      <w:pPr>
        <w:pStyle w:val="LndNormale1"/>
        <w:rPr>
          <w:rFonts w:cs="Arial"/>
          <w:color w:val="002060"/>
          <w:szCs w:val="22"/>
        </w:rPr>
      </w:pPr>
      <w:r w:rsidRPr="00AC2BBF">
        <w:rPr>
          <w:rFonts w:cs="Arial"/>
          <w:color w:val="002060"/>
          <w:szCs w:val="22"/>
        </w:rPr>
        <w:t xml:space="preserve">Lorenzo Casagrande Albano                         </w:t>
      </w:r>
    </w:p>
    <w:p w14:paraId="35390D6C" w14:textId="77777777" w:rsidR="00AC2BBF" w:rsidRPr="00AC2BBF" w:rsidRDefault="00AC2BBF" w:rsidP="00AC2BBF">
      <w:pPr>
        <w:pStyle w:val="LndNormale1"/>
        <w:rPr>
          <w:rFonts w:cs="Arial"/>
          <w:color w:val="002060"/>
          <w:szCs w:val="22"/>
        </w:rPr>
      </w:pPr>
    </w:p>
    <w:p w14:paraId="68C4AC44" w14:textId="77777777" w:rsidR="00AC2BBF" w:rsidRPr="00AC2BBF" w:rsidRDefault="00AC2BBF" w:rsidP="00AC2BBF">
      <w:pPr>
        <w:rPr>
          <w:rFonts w:ascii="Arial" w:hAnsi="Arial" w:cs="Arial"/>
          <w:color w:val="002060"/>
          <w:sz w:val="22"/>
          <w:szCs w:val="22"/>
        </w:rPr>
      </w:pPr>
    </w:p>
    <w:p w14:paraId="5C11AA35" w14:textId="77777777" w:rsidR="00AC2BBF" w:rsidRPr="00AC2BBF" w:rsidRDefault="00AC2BBF" w:rsidP="00AC2BBF">
      <w:pPr>
        <w:pStyle w:val="LndNormale1"/>
        <w:jc w:val="center"/>
        <w:rPr>
          <w:rFonts w:cs="Arial"/>
          <w:color w:val="002060"/>
          <w:szCs w:val="22"/>
        </w:rPr>
      </w:pPr>
      <w:r w:rsidRPr="00AC2BBF">
        <w:rPr>
          <w:rFonts w:cs="Arial"/>
          <w:color w:val="002060"/>
          <w:szCs w:val="22"/>
        </w:rPr>
        <w:t xml:space="preserve">    </w:t>
      </w:r>
      <w:r w:rsidRPr="00AC2BBF">
        <w:rPr>
          <w:rFonts w:cs="Arial"/>
          <w:b/>
          <w:color w:val="002060"/>
          <w:szCs w:val="22"/>
        </w:rPr>
        <w:t>Dispositivo n. 13/CSAT 2022/2023</w:t>
      </w:r>
    </w:p>
    <w:p w14:paraId="2CBB969C" w14:textId="77777777" w:rsidR="00AC2BBF" w:rsidRPr="00AC2BBF" w:rsidRDefault="00AC2BBF" w:rsidP="00AC2BBF">
      <w:pPr>
        <w:pStyle w:val="LndNormale1"/>
        <w:jc w:val="center"/>
        <w:rPr>
          <w:rFonts w:cs="Arial"/>
          <w:b/>
          <w:color w:val="002060"/>
          <w:szCs w:val="22"/>
        </w:rPr>
      </w:pPr>
      <w:r w:rsidRPr="00AC2BBF">
        <w:rPr>
          <w:rFonts w:cs="Arial"/>
          <w:b/>
          <w:color w:val="002060"/>
          <w:szCs w:val="22"/>
        </w:rPr>
        <w:t>Reclamo n. 13/CSAT 2022/2023</w:t>
      </w:r>
    </w:p>
    <w:p w14:paraId="338DB2F8" w14:textId="77777777" w:rsidR="00AC2BBF" w:rsidRPr="00AC2BBF" w:rsidRDefault="00AC2BBF" w:rsidP="00AC2BBF">
      <w:pPr>
        <w:pStyle w:val="LndNormale1"/>
        <w:tabs>
          <w:tab w:val="center" w:pos="4819"/>
          <w:tab w:val="right" w:pos="9638"/>
        </w:tabs>
        <w:rPr>
          <w:rFonts w:cs="Arial"/>
          <w:b/>
          <w:color w:val="002060"/>
          <w:szCs w:val="22"/>
        </w:rPr>
      </w:pPr>
    </w:p>
    <w:p w14:paraId="5E1794D5" w14:textId="77777777" w:rsidR="00AC2BBF" w:rsidRPr="00AC2BBF" w:rsidRDefault="00AC2BBF" w:rsidP="00AC2BBF">
      <w:pPr>
        <w:pStyle w:val="LndNormale1"/>
        <w:tabs>
          <w:tab w:val="center" w:pos="4819"/>
          <w:tab w:val="right" w:pos="9638"/>
        </w:tabs>
        <w:rPr>
          <w:rFonts w:cs="Arial"/>
          <w:color w:val="002060"/>
          <w:szCs w:val="22"/>
        </w:rPr>
      </w:pPr>
      <w:r w:rsidRPr="00AC2BBF">
        <w:rPr>
          <w:rFonts w:cs="Arial"/>
          <w:color w:val="002060"/>
          <w:szCs w:val="22"/>
        </w:rPr>
        <w:t xml:space="preserve">a seguito del reclamo n. 13 promosso dalla A.S.D. TRIBALCIO PICENA in data 17 ottobre 2022 avverso le sanzioni sportive della perdita della gara 6-0 e l’ammenda di € 100,00 applicate dal Giudice sportivo territoriale del Comitato regionale Marche  con delibera pubblicata sul Com. Uff. n. 29 del 12/10/2022 C5                                                                </w:t>
      </w:r>
    </w:p>
    <w:p w14:paraId="49B586D2" w14:textId="77777777" w:rsidR="00AC2BBF" w:rsidRPr="00AC2BBF" w:rsidRDefault="00AC2BBF" w:rsidP="00AC2BBF">
      <w:pPr>
        <w:pStyle w:val="LndNormale1"/>
        <w:rPr>
          <w:rFonts w:cs="Arial"/>
          <w:color w:val="002060"/>
          <w:szCs w:val="22"/>
        </w:rPr>
      </w:pPr>
    </w:p>
    <w:p w14:paraId="5401FF27" w14:textId="77777777" w:rsidR="00AC2BBF" w:rsidRPr="00AC2BBF" w:rsidRDefault="00AC2BBF" w:rsidP="00AC2BBF">
      <w:pPr>
        <w:pStyle w:val="LndNormale1"/>
        <w:jc w:val="center"/>
        <w:rPr>
          <w:rFonts w:cs="Arial"/>
          <w:b/>
          <w:bCs/>
          <w:color w:val="002060"/>
          <w:szCs w:val="22"/>
        </w:rPr>
      </w:pPr>
      <w:r w:rsidRPr="00AC2BBF">
        <w:rPr>
          <w:rFonts w:cs="Arial"/>
          <w:b/>
          <w:bCs/>
          <w:color w:val="002060"/>
          <w:szCs w:val="22"/>
        </w:rPr>
        <w:t>DISPOSITIVO</w:t>
      </w:r>
    </w:p>
    <w:p w14:paraId="6BA66557" w14:textId="77777777" w:rsidR="00AC2BBF" w:rsidRPr="00AC2BBF" w:rsidRDefault="00AC2BBF" w:rsidP="00AC2BBF">
      <w:pPr>
        <w:pStyle w:val="LndNormale1"/>
        <w:rPr>
          <w:rFonts w:cs="Arial"/>
          <w:color w:val="002060"/>
          <w:szCs w:val="22"/>
        </w:rPr>
      </w:pPr>
    </w:p>
    <w:p w14:paraId="698AA334" w14:textId="77777777" w:rsidR="00AC2BBF" w:rsidRPr="00AC2BBF" w:rsidRDefault="00AC2BBF" w:rsidP="00AC2BBF">
      <w:pPr>
        <w:pStyle w:val="LndNormale1"/>
        <w:tabs>
          <w:tab w:val="center" w:pos="4819"/>
          <w:tab w:val="right" w:pos="9638"/>
        </w:tabs>
        <w:spacing w:line="360" w:lineRule="auto"/>
        <w:jc w:val="left"/>
        <w:rPr>
          <w:rFonts w:cs="Arial"/>
          <w:bCs/>
          <w:color w:val="002060"/>
          <w:szCs w:val="22"/>
        </w:rPr>
      </w:pPr>
      <w:r w:rsidRPr="00AC2BBF">
        <w:rPr>
          <w:rFonts w:cs="Arial"/>
          <w:bCs/>
          <w:color w:val="002060"/>
          <w:szCs w:val="22"/>
        </w:rPr>
        <w:t xml:space="preserve">                                                                          P.Q.M.</w:t>
      </w:r>
    </w:p>
    <w:p w14:paraId="06A3F19D" w14:textId="77777777" w:rsidR="00AC2BBF" w:rsidRPr="00AC2BBF" w:rsidRDefault="00AC2BBF" w:rsidP="00AC2BBF">
      <w:pPr>
        <w:rPr>
          <w:rFonts w:ascii="Arial" w:hAnsi="Arial" w:cs="Arial"/>
          <w:color w:val="002060"/>
          <w:sz w:val="22"/>
          <w:szCs w:val="22"/>
        </w:rPr>
      </w:pPr>
      <w:r w:rsidRPr="00AC2BBF">
        <w:rPr>
          <w:rFonts w:ascii="Arial" w:hAnsi="Arial" w:cs="Arial"/>
          <w:color w:val="002060"/>
          <w:sz w:val="22"/>
          <w:szCs w:val="22"/>
        </w:rPr>
        <w:t>la Corte sportiva d’appello territoriale, definitivamente pronunciando, accoglie il reclamo e , per l’effetto, annulla la deliberata impugnata e dispone l’effettuazione della gara.</w:t>
      </w:r>
    </w:p>
    <w:p w14:paraId="5A78C0D7" w14:textId="77777777" w:rsidR="00AC2BBF" w:rsidRPr="00AC2BBF" w:rsidRDefault="00AC2BBF" w:rsidP="00AC2BBF">
      <w:pPr>
        <w:rPr>
          <w:rFonts w:ascii="Arial" w:hAnsi="Arial" w:cs="Arial"/>
          <w:color w:val="002060"/>
          <w:sz w:val="22"/>
          <w:szCs w:val="22"/>
        </w:rPr>
      </w:pPr>
    </w:p>
    <w:p w14:paraId="658AE9C5" w14:textId="77777777" w:rsidR="00AC2BBF" w:rsidRPr="00AC2BBF" w:rsidRDefault="00AC2BBF" w:rsidP="00AC2BBF">
      <w:pPr>
        <w:rPr>
          <w:rFonts w:ascii="Arial" w:hAnsi="Arial" w:cs="Arial"/>
          <w:color w:val="002060"/>
          <w:sz w:val="22"/>
          <w:szCs w:val="22"/>
        </w:rPr>
      </w:pPr>
      <w:r w:rsidRPr="00AC2BBF">
        <w:rPr>
          <w:rFonts w:ascii="Arial" w:hAnsi="Arial" w:cs="Arial"/>
          <w:color w:val="002060"/>
          <w:sz w:val="22"/>
          <w:szCs w:val="22"/>
        </w:rPr>
        <w:t>Dispone restituirsi il relativo contributo e manda alla Segreteria del Comitato Regionale Marche per gli adempimenti conseguenti.</w:t>
      </w:r>
    </w:p>
    <w:p w14:paraId="1D371976" w14:textId="77777777" w:rsidR="00AC2BBF" w:rsidRPr="00AC2BBF" w:rsidRDefault="00AC2BBF" w:rsidP="00AC2BBF">
      <w:pPr>
        <w:rPr>
          <w:rFonts w:ascii="Arial" w:hAnsi="Arial" w:cs="Arial"/>
          <w:color w:val="002060"/>
          <w:sz w:val="22"/>
          <w:szCs w:val="22"/>
        </w:rPr>
      </w:pPr>
    </w:p>
    <w:p w14:paraId="65D8971C" w14:textId="77777777" w:rsidR="00AC2BBF" w:rsidRPr="00AC2BBF" w:rsidRDefault="00AC2BBF" w:rsidP="00AC2BBF">
      <w:pPr>
        <w:rPr>
          <w:rFonts w:ascii="Arial" w:hAnsi="Arial" w:cs="Arial"/>
          <w:color w:val="002060"/>
          <w:sz w:val="22"/>
          <w:szCs w:val="22"/>
        </w:rPr>
      </w:pPr>
      <w:r w:rsidRPr="00AC2BBF">
        <w:rPr>
          <w:rFonts w:ascii="Arial" w:hAnsi="Arial" w:cs="Arial"/>
          <w:color w:val="002060"/>
          <w:sz w:val="22"/>
          <w:szCs w:val="22"/>
        </w:rPr>
        <w:t>Così deciso in Ancona, nella sede della FIGC - LND - Comitato Regionale Marche, in data 24 ottobre 2022.</w:t>
      </w:r>
    </w:p>
    <w:p w14:paraId="412A05CF" w14:textId="77777777" w:rsidR="00AC2BBF" w:rsidRPr="00AC2BBF" w:rsidRDefault="00AC2BBF" w:rsidP="00AC2BBF">
      <w:pPr>
        <w:jc w:val="left"/>
        <w:rPr>
          <w:rFonts w:ascii="Arial" w:hAnsi="Arial" w:cs="Arial"/>
          <w:color w:val="002060"/>
          <w:sz w:val="22"/>
          <w:szCs w:val="22"/>
        </w:rPr>
      </w:pPr>
    </w:p>
    <w:p w14:paraId="042D9A9D" w14:textId="77777777" w:rsidR="00AC2BBF" w:rsidRPr="00AC2BBF" w:rsidRDefault="00AC2BBF" w:rsidP="00AC2BBF">
      <w:pPr>
        <w:jc w:val="left"/>
        <w:rPr>
          <w:rFonts w:ascii="Arial" w:hAnsi="Arial" w:cs="Arial"/>
          <w:noProof/>
          <w:color w:val="002060"/>
          <w:sz w:val="22"/>
          <w:szCs w:val="22"/>
        </w:rPr>
      </w:pPr>
      <w:r w:rsidRPr="00AC2BBF">
        <w:rPr>
          <w:rFonts w:ascii="Arial" w:hAnsi="Arial" w:cs="Arial"/>
          <w:color w:val="002060"/>
          <w:sz w:val="22"/>
          <w:szCs w:val="22"/>
        </w:rPr>
        <w:t>Il Relatore                                                                                                               Il Presidente                                                         F.to in originale                                                                                                       F.to in originale</w:t>
      </w:r>
    </w:p>
    <w:p w14:paraId="6491264A" w14:textId="77777777" w:rsidR="00AC2BBF" w:rsidRPr="00AC2BBF" w:rsidRDefault="00AC2BBF" w:rsidP="00AC2BBF">
      <w:pPr>
        <w:overflowPunct w:val="0"/>
        <w:autoSpaceDE w:val="0"/>
        <w:autoSpaceDN w:val="0"/>
        <w:adjustRightInd w:val="0"/>
        <w:jc w:val="left"/>
        <w:textAlignment w:val="baseline"/>
        <w:rPr>
          <w:rFonts w:ascii="Arial" w:hAnsi="Arial" w:cs="Arial"/>
          <w:noProof/>
          <w:color w:val="002060"/>
          <w:sz w:val="22"/>
          <w:szCs w:val="22"/>
        </w:rPr>
      </w:pPr>
      <w:r w:rsidRPr="00AC2BBF">
        <w:rPr>
          <w:rFonts w:ascii="Arial" w:hAnsi="Arial" w:cs="Arial"/>
          <w:noProof/>
          <w:color w:val="002060"/>
          <w:sz w:val="22"/>
          <w:szCs w:val="22"/>
        </w:rPr>
        <w:t>Giovanni Spanti                                                                                                      Piero Paciaroni</w:t>
      </w:r>
    </w:p>
    <w:p w14:paraId="2F76D9FF" w14:textId="77777777" w:rsidR="00AC2BBF" w:rsidRPr="00AC2BBF" w:rsidRDefault="00AC2BBF" w:rsidP="00AC2BBF">
      <w:pPr>
        <w:overflowPunct w:val="0"/>
        <w:autoSpaceDE w:val="0"/>
        <w:autoSpaceDN w:val="0"/>
        <w:adjustRightInd w:val="0"/>
        <w:jc w:val="left"/>
        <w:textAlignment w:val="baseline"/>
        <w:rPr>
          <w:rFonts w:ascii="Arial" w:hAnsi="Arial" w:cs="Arial"/>
          <w:noProof/>
          <w:color w:val="002060"/>
          <w:sz w:val="22"/>
          <w:szCs w:val="22"/>
        </w:rPr>
      </w:pPr>
    </w:p>
    <w:p w14:paraId="1C9F5FFC" w14:textId="77777777" w:rsidR="00AC2BBF" w:rsidRPr="00AC2BBF" w:rsidRDefault="00AC2BBF" w:rsidP="00AC2BBF">
      <w:pPr>
        <w:overflowPunct w:val="0"/>
        <w:autoSpaceDE w:val="0"/>
        <w:autoSpaceDN w:val="0"/>
        <w:adjustRightInd w:val="0"/>
        <w:jc w:val="left"/>
        <w:textAlignment w:val="baseline"/>
        <w:rPr>
          <w:rFonts w:ascii="Arial" w:hAnsi="Arial" w:cs="Arial"/>
          <w:noProof/>
          <w:color w:val="002060"/>
          <w:sz w:val="22"/>
          <w:szCs w:val="22"/>
        </w:rPr>
      </w:pPr>
      <w:r w:rsidRPr="00AC2BBF">
        <w:rPr>
          <w:rFonts w:ascii="Arial" w:hAnsi="Arial" w:cs="Arial"/>
          <w:b/>
          <w:color w:val="002060"/>
          <w:sz w:val="22"/>
          <w:szCs w:val="22"/>
          <w:u w:val="single"/>
        </w:rPr>
        <w:t>Depositato in Ancona in data 24 ottobre 2022</w:t>
      </w:r>
    </w:p>
    <w:p w14:paraId="7A047153" w14:textId="77777777" w:rsidR="00AC2BBF" w:rsidRPr="00AC2BBF" w:rsidRDefault="00AC2BBF" w:rsidP="00AC2BBF">
      <w:pPr>
        <w:pStyle w:val="LndNormale1"/>
        <w:rPr>
          <w:rFonts w:cs="Arial"/>
          <w:b/>
          <w:color w:val="002060"/>
          <w:szCs w:val="22"/>
          <w:u w:val="single"/>
        </w:rPr>
      </w:pPr>
    </w:p>
    <w:p w14:paraId="177C8719" w14:textId="77777777" w:rsidR="00AC2BBF" w:rsidRPr="00AC2BBF" w:rsidRDefault="00AC2BBF" w:rsidP="00AC2BBF">
      <w:pPr>
        <w:pStyle w:val="LndNormale1"/>
        <w:rPr>
          <w:rFonts w:cs="Arial"/>
          <w:color w:val="002060"/>
          <w:szCs w:val="22"/>
        </w:rPr>
      </w:pPr>
      <w:r w:rsidRPr="00AC2BBF">
        <w:rPr>
          <w:rFonts w:cs="Arial"/>
          <w:color w:val="002060"/>
          <w:szCs w:val="22"/>
        </w:rPr>
        <w:t xml:space="preserve">Il Segretario f.f.                                                                                            </w:t>
      </w:r>
    </w:p>
    <w:p w14:paraId="1F578CFF" w14:textId="77777777" w:rsidR="00AC2BBF" w:rsidRPr="00AC2BBF" w:rsidRDefault="00AC2BBF" w:rsidP="00AC2BBF">
      <w:pPr>
        <w:pStyle w:val="LndNormale1"/>
        <w:rPr>
          <w:rFonts w:cs="Arial"/>
          <w:color w:val="002060"/>
          <w:szCs w:val="22"/>
        </w:rPr>
      </w:pPr>
      <w:r w:rsidRPr="00AC2BBF">
        <w:rPr>
          <w:rFonts w:cs="Arial"/>
          <w:color w:val="002060"/>
          <w:szCs w:val="22"/>
        </w:rPr>
        <w:t>F.to in originale</w:t>
      </w:r>
    </w:p>
    <w:p w14:paraId="7CC8CDFA" w14:textId="77777777" w:rsidR="00AC2BBF" w:rsidRPr="00AC2BBF" w:rsidRDefault="00AC2BBF" w:rsidP="00AC2BBF">
      <w:pPr>
        <w:pStyle w:val="LndNormale1"/>
        <w:rPr>
          <w:rFonts w:cs="Arial"/>
          <w:color w:val="002060"/>
          <w:szCs w:val="22"/>
        </w:rPr>
      </w:pPr>
      <w:r w:rsidRPr="00AC2BBF">
        <w:rPr>
          <w:rFonts w:cs="Arial"/>
          <w:color w:val="002060"/>
          <w:szCs w:val="22"/>
        </w:rPr>
        <w:t xml:space="preserve">Lorenzo Casagrande Albano                  </w:t>
      </w:r>
    </w:p>
    <w:p w14:paraId="3E92EAA1" w14:textId="77777777" w:rsidR="00AC2BBF" w:rsidRPr="00AC2BBF" w:rsidRDefault="00AC2BBF" w:rsidP="00AC2BBF">
      <w:pPr>
        <w:pStyle w:val="LndNormale1"/>
        <w:rPr>
          <w:rFonts w:cs="Arial"/>
          <w:color w:val="002060"/>
          <w:szCs w:val="22"/>
        </w:rPr>
      </w:pPr>
    </w:p>
    <w:p w14:paraId="253FF13D" w14:textId="77777777" w:rsidR="00AC2BBF" w:rsidRPr="00AC2BBF" w:rsidRDefault="00AC2BBF" w:rsidP="00AC2BBF">
      <w:pPr>
        <w:pStyle w:val="LndNormale1"/>
        <w:jc w:val="center"/>
        <w:rPr>
          <w:rFonts w:cs="Arial"/>
          <w:b/>
          <w:color w:val="002060"/>
          <w:szCs w:val="22"/>
        </w:rPr>
      </w:pPr>
      <w:r w:rsidRPr="00AC2BBF">
        <w:rPr>
          <w:rFonts w:cs="Arial"/>
          <w:b/>
          <w:color w:val="002060"/>
          <w:szCs w:val="22"/>
        </w:rPr>
        <w:t>Reclamo n. 14/CSAT 2022/2023</w:t>
      </w:r>
    </w:p>
    <w:p w14:paraId="21168754" w14:textId="77777777" w:rsidR="00AC2BBF" w:rsidRPr="00AC2BBF" w:rsidRDefault="00AC2BBF" w:rsidP="00AC2BBF">
      <w:pPr>
        <w:pStyle w:val="LndNormale1"/>
        <w:tabs>
          <w:tab w:val="center" w:pos="4819"/>
          <w:tab w:val="right" w:pos="9638"/>
        </w:tabs>
        <w:rPr>
          <w:rFonts w:cs="Arial"/>
          <w:b/>
          <w:color w:val="002060"/>
          <w:szCs w:val="22"/>
        </w:rPr>
      </w:pPr>
    </w:p>
    <w:p w14:paraId="78527701" w14:textId="77777777" w:rsidR="00AC2BBF" w:rsidRPr="00AC2BBF" w:rsidRDefault="00AC2BBF" w:rsidP="00AC2BBF">
      <w:pPr>
        <w:pStyle w:val="LndNormale1"/>
        <w:tabs>
          <w:tab w:val="center" w:pos="4819"/>
          <w:tab w:val="right" w:pos="9638"/>
        </w:tabs>
        <w:rPr>
          <w:rFonts w:cs="Arial"/>
          <w:color w:val="002060"/>
          <w:szCs w:val="22"/>
        </w:rPr>
      </w:pPr>
      <w:r w:rsidRPr="00AC2BBF">
        <w:rPr>
          <w:rFonts w:cs="Arial"/>
          <w:color w:val="002060"/>
          <w:szCs w:val="22"/>
        </w:rPr>
        <w:t xml:space="preserve">a seguito del reclamo n. 14 promosso dalla A.S.D. URBANIA CALCIO in data 17 ottobre 2022 avverso la sanzione sportiva della perdita della gara 6-0 applicata dal Giudice sportivo territoriale del Comitato regionale Marche con delibera pubblicata sul Com. Uff. n. 29 del 12/10/2022 C5                                                                </w:t>
      </w:r>
    </w:p>
    <w:p w14:paraId="0EAC6B3C" w14:textId="77777777" w:rsidR="00AC2BBF" w:rsidRPr="00AC2BBF" w:rsidRDefault="00AC2BBF" w:rsidP="00AC2BBF">
      <w:pPr>
        <w:pStyle w:val="LndNormale1"/>
        <w:rPr>
          <w:rFonts w:cs="Arial"/>
          <w:color w:val="002060"/>
          <w:szCs w:val="22"/>
        </w:rPr>
      </w:pPr>
    </w:p>
    <w:p w14:paraId="079A98AB" w14:textId="77777777" w:rsidR="00AC2BBF" w:rsidRPr="00AC2BBF" w:rsidRDefault="00AC2BBF" w:rsidP="00AC2BBF">
      <w:pPr>
        <w:pStyle w:val="LndNormale1"/>
        <w:jc w:val="center"/>
        <w:rPr>
          <w:rFonts w:cs="Arial"/>
          <w:b/>
          <w:bCs/>
          <w:color w:val="002060"/>
          <w:szCs w:val="22"/>
        </w:rPr>
      </w:pPr>
      <w:r w:rsidRPr="00AC2BBF">
        <w:rPr>
          <w:rFonts w:cs="Arial"/>
          <w:b/>
          <w:bCs/>
          <w:color w:val="002060"/>
          <w:szCs w:val="22"/>
        </w:rPr>
        <w:t>ORDINANZA</w:t>
      </w:r>
    </w:p>
    <w:p w14:paraId="50DF909E" w14:textId="77777777" w:rsidR="00AC2BBF" w:rsidRPr="00AC2BBF" w:rsidRDefault="00AC2BBF" w:rsidP="00AC2BBF">
      <w:pPr>
        <w:pStyle w:val="LndNormale1"/>
        <w:rPr>
          <w:rFonts w:cs="Arial"/>
          <w:color w:val="002060"/>
          <w:szCs w:val="22"/>
        </w:rPr>
      </w:pPr>
    </w:p>
    <w:p w14:paraId="2BBBD597" w14:textId="77777777" w:rsidR="00AC2BBF" w:rsidRPr="00AC2BBF" w:rsidRDefault="00AC2BBF" w:rsidP="00AC2BBF">
      <w:pPr>
        <w:pStyle w:val="LndNormale1"/>
        <w:tabs>
          <w:tab w:val="center" w:pos="4819"/>
          <w:tab w:val="right" w:pos="9638"/>
        </w:tabs>
        <w:spacing w:line="360" w:lineRule="auto"/>
        <w:jc w:val="left"/>
        <w:rPr>
          <w:rFonts w:cs="Arial"/>
          <w:bCs/>
          <w:color w:val="002060"/>
          <w:szCs w:val="22"/>
        </w:rPr>
      </w:pPr>
      <w:r w:rsidRPr="00AC2BBF">
        <w:rPr>
          <w:rFonts w:cs="Arial"/>
          <w:bCs/>
          <w:color w:val="002060"/>
          <w:szCs w:val="22"/>
        </w:rPr>
        <w:t xml:space="preserve">                                                                          P.Q.M.</w:t>
      </w:r>
    </w:p>
    <w:p w14:paraId="5FFDD3AD" w14:textId="77777777" w:rsidR="00AC2BBF" w:rsidRPr="00AC2BBF" w:rsidRDefault="00AC2BBF" w:rsidP="00AC2BBF">
      <w:pPr>
        <w:rPr>
          <w:rFonts w:ascii="Arial" w:hAnsi="Arial" w:cs="Arial"/>
          <w:color w:val="002060"/>
          <w:sz w:val="22"/>
          <w:szCs w:val="22"/>
        </w:rPr>
      </w:pPr>
      <w:r w:rsidRPr="00AC2BBF">
        <w:rPr>
          <w:rFonts w:ascii="Arial" w:hAnsi="Arial" w:cs="Arial"/>
          <w:color w:val="002060"/>
          <w:sz w:val="22"/>
          <w:szCs w:val="22"/>
        </w:rPr>
        <w:t>la Corte sportiva d’appello territoriale sospende il procedimento disponendo la trasmissione degli atti al Tribunale Federale Nazionale – Sezione Tesseramenti.</w:t>
      </w:r>
    </w:p>
    <w:p w14:paraId="27AE7B2D" w14:textId="77777777" w:rsidR="00AC2BBF" w:rsidRPr="00AC2BBF" w:rsidRDefault="00AC2BBF" w:rsidP="00AC2BBF">
      <w:pPr>
        <w:rPr>
          <w:rFonts w:ascii="Arial" w:hAnsi="Arial" w:cs="Arial"/>
          <w:color w:val="002060"/>
          <w:sz w:val="22"/>
          <w:szCs w:val="22"/>
        </w:rPr>
      </w:pPr>
    </w:p>
    <w:p w14:paraId="6BB83354" w14:textId="77777777" w:rsidR="00AC2BBF" w:rsidRPr="00AC2BBF" w:rsidRDefault="00AC2BBF" w:rsidP="00AC2BBF">
      <w:pPr>
        <w:rPr>
          <w:rFonts w:ascii="Arial" w:hAnsi="Arial" w:cs="Arial"/>
          <w:color w:val="002060"/>
          <w:sz w:val="22"/>
          <w:szCs w:val="22"/>
        </w:rPr>
      </w:pPr>
      <w:r w:rsidRPr="00AC2BBF">
        <w:rPr>
          <w:rFonts w:ascii="Arial" w:hAnsi="Arial" w:cs="Arial"/>
          <w:color w:val="002060"/>
          <w:sz w:val="22"/>
          <w:szCs w:val="22"/>
        </w:rPr>
        <w:t>Manda alla Segreteria del Comitato Regionale Marche per gli adempimenti conseguenti.</w:t>
      </w:r>
    </w:p>
    <w:p w14:paraId="14961062" w14:textId="77777777" w:rsidR="00AC2BBF" w:rsidRPr="00AC2BBF" w:rsidRDefault="00AC2BBF" w:rsidP="00AC2BBF">
      <w:pPr>
        <w:rPr>
          <w:rFonts w:ascii="Arial" w:hAnsi="Arial" w:cs="Arial"/>
          <w:color w:val="002060"/>
          <w:sz w:val="22"/>
          <w:szCs w:val="22"/>
        </w:rPr>
      </w:pPr>
    </w:p>
    <w:p w14:paraId="5BFF449C" w14:textId="77777777" w:rsidR="00AC2BBF" w:rsidRPr="00AC2BBF" w:rsidRDefault="00AC2BBF" w:rsidP="00AC2BBF">
      <w:pPr>
        <w:rPr>
          <w:rFonts w:ascii="Arial" w:hAnsi="Arial" w:cs="Arial"/>
          <w:color w:val="002060"/>
          <w:sz w:val="22"/>
          <w:szCs w:val="22"/>
        </w:rPr>
      </w:pPr>
      <w:r w:rsidRPr="00AC2BBF">
        <w:rPr>
          <w:rFonts w:ascii="Arial" w:hAnsi="Arial" w:cs="Arial"/>
          <w:color w:val="002060"/>
          <w:sz w:val="22"/>
          <w:szCs w:val="22"/>
        </w:rPr>
        <w:t>Così deciso in Ancona, nella sede della FIGC - LND - Comitato Regionale Marche, in data 24 ottobre 2022.</w:t>
      </w:r>
    </w:p>
    <w:p w14:paraId="6AF7F9AC" w14:textId="77777777" w:rsidR="00AC2BBF" w:rsidRPr="00AC2BBF" w:rsidRDefault="00AC2BBF" w:rsidP="00AC2BBF">
      <w:pPr>
        <w:rPr>
          <w:rFonts w:ascii="Arial" w:hAnsi="Arial" w:cs="Arial"/>
          <w:color w:val="002060"/>
          <w:sz w:val="22"/>
          <w:szCs w:val="22"/>
        </w:rPr>
      </w:pPr>
    </w:p>
    <w:p w14:paraId="463235FE" w14:textId="77777777" w:rsidR="00AC2BBF" w:rsidRPr="00AC2BBF" w:rsidRDefault="00AC2BBF" w:rsidP="00AC2BBF">
      <w:pPr>
        <w:overflowPunct w:val="0"/>
        <w:autoSpaceDE w:val="0"/>
        <w:autoSpaceDN w:val="0"/>
        <w:adjustRightInd w:val="0"/>
        <w:jc w:val="left"/>
        <w:textAlignment w:val="baseline"/>
        <w:rPr>
          <w:rFonts w:ascii="Arial" w:hAnsi="Arial" w:cs="Arial"/>
          <w:noProof/>
          <w:color w:val="002060"/>
          <w:sz w:val="22"/>
          <w:szCs w:val="22"/>
        </w:rPr>
      </w:pPr>
      <w:r w:rsidRPr="00AC2BBF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                                                                                        Il Relatore e Presidente</w:t>
      </w:r>
    </w:p>
    <w:p w14:paraId="0F4E2A84" w14:textId="77777777" w:rsidR="00AC2BBF" w:rsidRPr="00AC2BBF" w:rsidRDefault="00AC2BBF" w:rsidP="00AC2BBF">
      <w:pPr>
        <w:overflowPunct w:val="0"/>
        <w:autoSpaceDE w:val="0"/>
        <w:autoSpaceDN w:val="0"/>
        <w:adjustRightInd w:val="0"/>
        <w:jc w:val="left"/>
        <w:textAlignment w:val="baseline"/>
        <w:rPr>
          <w:rFonts w:ascii="Arial" w:hAnsi="Arial" w:cs="Arial"/>
          <w:noProof/>
          <w:color w:val="002060"/>
          <w:sz w:val="22"/>
          <w:szCs w:val="22"/>
        </w:rPr>
      </w:pPr>
      <w:r w:rsidRPr="00AC2BBF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                                                                                             F.to in originale</w:t>
      </w:r>
    </w:p>
    <w:p w14:paraId="44C1CA3E" w14:textId="77777777" w:rsidR="00AC2BBF" w:rsidRPr="00AC2BBF" w:rsidRDefault="00AC2BBF" w:rsidP="00AC2BBF">
      <w:pPr>
        <w:overflowPunct w:val="0"/>
        <w:autoSpaceDE w:val="0"/>
        <w:autoSpaceDN w:val="0"/>
        <w:adjustRightInd w:val="0"/>
        <w:jc w:val="left"/>
        <w:textAlignment w:val="baseline"/>
        <w:rPr>
          <w:rFonts w:ascii="Arial" w:hAnsi="Arial" w:cs="Arial"/>
          <w:noProof/>
          <w:color w:val="002060"/>
          <w:sz w:val="22"/>
          <w:szCs w:val="22"/>
        </w:rPr>
      </w:pPr>
      <w:r w:rsidRPr="00AC2BBF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                                                                                             Piero Paciaroni</w:t>
      </w:r>
    </w:p>
    <w:p w14:paraId="59788084" w14:textId="77777777" w:rsidR="00AC2BBF" w:rsidRPr="00AC2BBF" w:rsidRDefault="00AC2BBF" w:rsidP="00AC2BBF">
      <w:pPr>
        <w:overflowPunct w:val="0"/>
        <w:autoSpaceDE w:val="0"/>
        <w:autoSpaceDN w:val="0"/>
        <w:adjustRightInd w:val="0"/>
        <w:jc w:val="left"/>
        <w:textAlignment w:val="baseline"/>
        <w:rPr>
          <w:rFonts w:ascii="Arial" w:hAnsi="Arial" w:cs="Arial"/>
          <w:noProof/>
          <w:color w:val="002060"/>
          <w:sz w:val="22"/>
          <w:szCs w:val="22"/>
        </w:rPr>
      </w:pPr>
    </w:p>
    <w:p w14:paraId="7EE7398A" w14:textId="77777777" w:rsidR="00AC2BBF" w:rsidRPr="00AC2BBF" w:rsidRDefault="00AC2BBF" w:rsidP="00AC2BBF">
      <w:pPr>
        <w:overflowPunct w:val="0"/>
        <w:autoSpaceDE w:val="0"/>
        <w:autoSpaceDN w:val="0"/>
        <w:adjustRightInd w:val="0"/>
        <w:jc w:val="left"/>
        <w:textAlignment w:val="baseline"/>
        <w:rPr>
          <w:rFonts w:ascii="Arial" w:hAnsi="Arial" w:cs="Arial"/>
          <w:noProof/>
          <w:color w:val="002060"/>
          <w:sz w:val="22"/>
          <w:szCs w:val="22"/>
        </w:rPr>
      </w:pPr>
      <w:r w:rsidRPr="00AC2BBF">
        <w:rPr>
          <w:rFonts w:ascii="Arial" w:hAnsi="Arial" w:cs="Arial"/>
          <w:b/>
          <w:color w:val="002060"/>
          <w:sz w:val="22"/>
          <w:szCs w:val="22"/>
          <w:u w:val="single"/>
        </w:rPr>
        <w:t>Depositato in Ancona in data 24 ottobre 2022</w:t>
      </w:r>
    </w:p>
    <w:p w14:paraId="0797716D" w14:textId="77777777" w:rsidR="00AC2BBF" w:rsidRPr="00AC2BBF" w:rsidRDefault="00AC2BBF" w:rsidP="00AC2BBF">
      <w:pPr>
        <w:pStyle w:val="LndNormale1"/>
        <w:rPr>
          <w:rFonts w:cs="Arial"/>
          <w:b/>
          <w:color w:val="002060"/>
          <w:szCs w:val="22"/>
          <w:u w:val="single"/>
        </w:rPr>
      </w:pPr>
    </w:p>
    <w:p w14:paraId="57E713AD" w14:textId="77777777" w:rsidR="00AC2BBF" w:rsidRPr="00AC2BBF" w:rsidRDefault="00AC2BBF" w:rsidP="00AC2BBF">
      <w:pPr>
        <w:pStyle w:val="LndNormale1"/>
        <w:rPr>
          <w:rFonts w:cs="Arial"/>
          <w:color w:val="002060"/>
          <w:szCs w:val="22"/>
        </w:rPr>
      </w:pPr>
      <w:r w:rsidRPr="00AC2BBF">
        <w:rPr>
          <w:rFonts w:cs="Arial"/>
          <w:color w:val="002060"/>
          <w:szCs w:val="22"/>
        </w:rPr>
        <w:t xml:space="preserve">Il Segretario f.f.                                                                                            </w:t>
      </w:r>
    </w:p>
    <w:p w14:paraId="56EAACB6" w14:textId="77777777" w:rsidR="00AC2BBF" w:rsidRPr="00AC2BBF" w:rsidRDefault="00AC2BBF" w:rsidP="00AC2BBF">
      <w:pPr>
        <w:pStyle w:val="LndNormale1"/>
        <w:rPr>
          <w:rFonts w:cs="Arial"/>
          <w:color w:val="002060"/>
          <w:szCs w:val="22"/>
        </w:rPr>
      </w:pPr>
      <w:r w:rsidRPr="00AC2BBF">
        <w:rPr>
          <w:rFonts w:cs="Arial"/>
          <w:color w:val="002060"/>
          <w:szCs w:val="22"/>
        </w:rPr>
        <w:t>F.to in originale</w:t>
      </w:r>
    </w:p>
    <w:p w14:paraId="03F0AC4B" w14:textId="77777777" w:rsidR="00AC2BBF" w:rsidRPr="00AC2BBF" w:rsidRDefault="00AC2BBF" w:rsidP="00AC2BBF">
      <w:pPr>
        <w:pStyle w:val="LndNormale1"/>
        <w:rPr>
          <w:rFonts w:cs="Arial"/>
          <w:color w:val="002060"/>
          <w:szCs w:val="22"/>
        </w:rPr>
      </w:pPr>
      <w:r w:rsidRPr="00AC2BBF">
        <w:rPr>
          <w:rFonts w:cs="Arial"/>
          <w:color w:val="002060"/>
          <w:szCs w:val="22"/>
        </w:rPr>
        <w:t xml:space="preserve">Lorenzo Casagrande Albano                         </w:t>
      </w:r>
    </w:p>
    <w:p w14:paraId="704437AF" w14:textId="0C2FD871" w:rsidR="00AC2BBF" w:rsidRDefault="00AC2BBF" w:rsidP="00770E76">
      <w:pPr>
        <w:rPr>
          <w:rFonts w:ascii="Arial" w:hAnsi="Arial" w:cs="Arial"/>
          <w:color w:val="002060"/>
          <w:sz w:val="22"/>
          <w:szCs w:val="22"/>
        </w:rPr>
      </w:pPr>
    </w:p>
    <w:p w14:paraId="228F2BE9" w14:textId="77777777" w:rsidR="00AC2BBF" w:rsidRPr="00005189" w:rsidRDefault="00AC2BBF" w:rsidP="00770E76">
      <w:pPr>
        <w:rPr>
          <w:rFonts w:ascii="Arial" w:hAnsi="Arial" w:cs="Arial"/>
          <w:color w:val="002060"/>
          <w:sz w:val="22"/>
          <w:szCs w:val="22"/>
        </w:rPr>
      </w:pPr>
    </w:p>
    <w:p w14:paraId="439F873E" w14:textId="77777777" w:rsidR="00C91750" w:rsidRPr="00F53C2C" w:rsidRDefault="00C91750" w:rsidP="00F53C2C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66FCE6F7" w14:textId="77777777" w:rsidR="009D0C38" w:rsidRDefault="009D0C38" w:rsidP="009D0C38">
      <w:pPr>
        <w:pStyle w:val="LndNormale1"/>
        <w:divId w:val="527259509"/>
        <w:rPr>
          <w:b/>
          <w:sz w:val="28"/>
          <w:szCs w:val="28"/>
          <w:u w:val="single"/>
        </w:rPr>
      </w:pPr>
    </w:p>
    <w:p w14:paraId="5CFCD874" w14:textId="77777777" w:rsidR="00465BCD" w:rsidRPr="00465BCD" w:rsidRDefault="00465BCD" w:rsidP="00465BCD">
      <w:pPr>
        <w:pStyle w:val="LndNormale1"/>
        <w:divId w:val="527259509"/>
        <w:rPr>
          <w:b/>
          <w:color w:val="002060"/>
          <w:sz w:val="28"/>
          <w:szCs w:val="28"/>
        </w:rPr>
      </w:pPr>
      <w:r w:rsidRPr="00465BCD">
        <w:rPr>
          <w:b/>
          <w:color w:val="002060"/>
          <w:sz w:val="28"/>
          <w:szCs w:val="28"/>
        </w:rPr>
        <w:t>ORARIO UFFICI</w:t>
      </w:r>
    </w:p>
    <w:p w14:paraId="6B08B986" w14:textId="77777777" w:rsidR="00465BCD" w:rsidRPr="00465BCD" w:rsidRDefault="00465BCD" w:rsidP="00465BCD">
      <w:pPr>
        <w:pStyle w:val="LndNormale1"/>
        <w:divId w:val="527259509"/>
        <w:rPr>
          <w:color w:val="002060"/>
        </w:rPr>
      </w:pPr>
    </w:p>
    <w:p w14:paraId="48C22C49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L’orario di apertura degli uffici del Comitato Regionale Marche è il seguente:</w:t>
      </w:r>
    </w:p>
    <w:p w14:paraId="5C29C7DB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465BCD" w:rsidRPr="00465BCD" w14:paraId="4B4F1730" w14:textId="77777777" w:rsidTr="00465BCD">
        <w:trPr>
          <w:divId w:val="527259509"/>
        </w:trPr>
        <w:tc>
          <w:tcPr>
            <w:tcW w:w="3292" w:type="dxa"/>
          </w:tcPr>
          <w:p w14:paraId="49E50682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GIORNO</w:t>
            </w:r>
          </w:p>
        </w:tc>
        <w:tc>
          <w:tcPr>
            <w:tcW w:w="3294" w:type="dxa"/>
          </w:tcPr>
          <w:p w14:paraId="72377CEB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MATTINO</w:t>
            </w:r>
          </w:p>
        </w:tc>
        <w:tc>
          <w:tcPr>
            <w:tcW w:w="3326" w:type="dxa"/>
          </w:tcPr>
          <w:p w14:paraId="55C03F74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POMERIGGIO</w:t>
            </w:r>
          </w:p>
        </w:tc>
      </w:tr>
      <w:tr w:rsidR="00465BCD" w:rsidRPr="00465BCD" w14:paraId="24EC183E" w14:textId="77777777" w:rsidTr="00465BCD">
        <w:trPr>
          <w:divId w:val="527259509"/>
        </w:trPr>
        <w:tc>
          <w:tcPr>
            <w:tcW w:w="3292" w:type="dxa"/>
          </w:tcPr>
          <w:p w14:paraId="3439624E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Lunedì</w:t>
            </w:r>
          </w:p>
        </w:tc>
        <w:tc>
          <w:tcPr>
            <w:tcW w:w="3294" w:type="dxa"/>
          </w:tcPr>
          <w:p w14:paraId="187D2A52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14CD596B" w14:textId="1C205F9F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15.00 – 17</w:t>
            </w:r>
            <w:r>
              <w:rPr>
                <w:color w:val="002060"/>
                <w:szCs w:val="22"/>
              </w:rPr>
              <w:t>.</w:t>
            </w:r>
            <w:r w:rsidRPr="00465BCD">
              <w:rPr>
                <w:color w:val="002060"/>
                <w:szCs w:val="22"/>
              </w:rPr>
              <w:t>00</w:t>
            </w:r>
          </w:p>
        </w:tc>
      </w:tr>
      <w:tr w:rsidR="00465BCD" w:rsidRPr="00465BCD" w14:paraId="5176AD4E" w14:textId="77777777" w:rsidTr="00465BCD">
        <w:trPr>
          <w:divId w:val="527259509"/>
        </w:trPr>
        <w:tc>
          <w:tcPr>
            <w:tcW w:w="3292" w:type="dxa"/>
          </w:tcPr>
          <w:p w14:paraId="106AC91C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Martedì</w:t>
            </w:r>
          </w:p>
        </w:tc>
        <w:tc>
          <w:tcPr>
            <w:tcW w:w="3294" w:type="dxa"/>
          </w:tcPr>
          <w:p w14:paraId="6BB1EEB1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10.00 – 12.00</w:t>
            </w:r>
          </w:p>
        </w:tc>
        <w:tc>
          <w:tcPr>
            <w:tcW w:w="3326" w:type="dxa"/>
          </w:tcPr>
          <w:p w14:paraId="241EECFF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65785ACC" w14:textId="77777777" w:rsidTr="00465BCD">
        <w:trPr>
          <w:divId w:val="527259509"/>
        </w:trPr>
        <w:tc>
          <w:tcPr>
            <w:tcW w:w="3292" w:type="dxa"/>
          </w:tcPr>
          <w:p w14:paraId="50E36BCA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Mercoledì</w:t>
            </w:r>
          </w:p>
        </w:tc>
        <w:tc>
          <w:tcPr>
            <w:tcW w:w="3294" w:type="dxa"/>
          </w:tcPr>
          <w:p w14:paraId="3FAB1826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21CA35A2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2BBCE141" w14:textId="77777777" w:rsidTr="00465BCD">
        <w:trPr>
          <w:divId w:val="527259509"/>
        </w:trPr>
        <w:tc>
          <w:tcPr>
            <w:tcW w:w="3292" w:type="dxa"/>
          </w:tcPr>
          <w:p w14:paraId="554020DF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Giovedì</w:t>
            </w:r>
          </w:p>
        </w:tc>
        <w:tc>
          <w:tcPr>
            <w:tcW w:w="3294" w:type="dxa"/>
          </w:tcPr>
          <w:p w14:paraId="1839DFE9" w14:textId="4CE94F78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10,00 – 12</w:t>
            </w:r>
            <w:r>
              <w:rPr>
                <w:color w:val="002060"/>
                <w:szCs w:val="22"/>
              </w:rPr>
              <w:t>.</w:t>
            </w:r>
            <w:r w:rsidRPr="00465BCD">
              <w:rPr>
                <w:color w:val="002060"/>
                <w:szCs w:val="22"/>
              </w:rPr>
              <w:t xml:space="preserve">00 </w:t>
            </w:r>
          </w:p>
        </w:tc>
        <w:tc>
          <w:tcPr>
            <w:tcW w:w="3326" w:type="dxa"/>
          </w:tcPr>
          <w:p w14:paraId="7F4F9966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78A0479D" w14:textId="77777777" w:rsidTr="00465BCD">
        <w:trPr>
          <w:divId w:val="527259509"/>
        </w:trPr>
        <w:tc>
          <w:tcPr>
            <w:tcW w:w="3292" w:type="dxa"/>
          </w:tcPr>
          <w:p w14:paraId="081A568E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Venerdì</w:t>
            </w:r>
          </w:p>
        </w:tc>
        <w:tc>
          <w:tcPr>
            <w:tcW w:w="3294" w:type="dxa"/>
          </w:tcPr>
          <w:p w14:paraId="75773430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791A14E3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</w:tbl>
    <w:p w14:paraId="37E85BAE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</w:p>
    <w:p w14:paraId="6811EF9C" w14:textId="77777777" w:rsidR="00465BCD" w:rsidRPr="00465BCD" w:rsidRDefault="00465BCD" w:rsidP="00465BCD">
      <w:pPr>
        <w:pStyle w:val="LndNormale1"/>
        <w:divId w:val="527259509"/>
        <w:rPr>
          <w:b/>
          <w:color w:val="002060"/>
          <w:szCs w:val="22"/>
        </w:rPr>
      </w:pPr>
      <w:r w:rsidRPr="00465BCD">
        <w:rPr>
          <w:b/>
          <w:color w:val="002060"/>
          <w:szCs w:val="22"/>
        </w:rPr>
        <w:t xml:space="preserve">E’ comunque attivo durante i suddetti orari, </w:t>
      </w:r>
      <w:r w:rsidRPr="00465BCD">
        <w:rPr>
          <w:b/>
          <w:color w:val="002060"/>
          <w:szCs w:val="22"/>
          <w:u w:val="single"/>
        </w:rPr>
        <w:t>salvo assenza degli addetti,</w:t>
      </w:r>
      <w:r w:rsidRPr="00465BCD">
        <w:rPr>
          <w:b/>
          <w:color w:val="002060"/>
          <w:szCs w:val="22"/>
        </w:rPr>
        <w:t xml:space="preserve"> anche il servizio telefonico ai seguenti numeri:</w:t>
      </w:r>
    </w:p>
    <w:p w14:paraId="132225DE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Segreteria</w:t>
      </w:r>
      <w:r w:rsidRPr="00465BCD">
        <w:rPr>
          <w:color w:val="002060"/>
          <w:szCs w:val="22"/>
        </w:rPr>
        <w:tab/>
      </w:r>
      <w:r w:rsidRPr="00465BCD">
        <w:rPr>
          <w:color w:val="002060"/>
          <w:szCs w:val="22"/>
        </w:rPr>
        <w:tab/>
        <w:t>071/28560404</w:t>
      </w:r>
    </w:p>
    <w:p w14:paraId="2013623C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Amministrazione</w:t>
      </w:r>
      <w:r w:rsidRPr="00465BCD">
        <w:rPr>
          <w:color w:val="002060"/>
          <w:szCs w:val="22"/>
        </w:rPr>
        <w:tab/>
        <w:t xml:space="preserve">071/28560322 </w:t>
      </w:r>
    </w:p>
    <w:p w14:paraId="22AC4E32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 xml:space="preserve">Ufficio Tesseramento </w:t>
      </w:r>
      <w:r w:rsidRPr="00465BCD">
        <w:rPr>
          <w:color w:val="002060"/>
          <w:szCs w:val="22"/>
        </w:rPr>
        <w:tab/>
        <w:t xml:space="preserve">071/28560408 </w:t>
      </w:r>
    </w:p>
    <w:p w14:paraId="4740A90F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Emissione Tessere</w:t>
      </w:r>
      <w:r w:rsidRPr="00465BCD">
        <w:rPr>
          <w:color w:val="002060"/>
          <w:szCs w:val="22"/>
        </w:rPr>
        <w:tab/>
        <w:t>071/28560401</w:t>
      </w:r>
    </w:p>
    <w:p w14:paraId="00D9E09B" w14:textId="77777777" w:rsidR="005A586B" w:rsidRPr="00465BCD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161234A7" w14:textId="77777777" w:rsidR="0022051B" w:rsidRPr="007F5272" w:rsidRDefault="0022051B" w:rsidP="0022051B">
      <w:pPr>
        <w:pStyle w:val="LndNormale1"/>
        <w:rPr>
          <w:color w:val="002060"/>
        </w:rPr>
      </w:pPr>
    </w:p>
    <w:p w14:paraId="537A9A79" w14:textId="2752911E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29305A">
        <w:rPr>
          <w:b/>
          <w:color w:val="002060"/>
          <w:u w:val="single"/>
        </w:rPr>
        <w:t>26</w:t>
      </w:r>
      <w:r w:rsidR="00830450" w:rsidRPr="000039D0">
        <w:rPr>
          <w:b/>
          <w:color w:val="002060"/>
          <w:u w:val="single"/>
        </w:rPr>
        <w:t>/</w:t>
      </w:r>
      <w:r w:rsidR="00FB4E16">
        <w:rPr>
          <w:b/>
          <w:color w:val="002060"/>
          <w:u w:val="single"/>
        </w:rPr>
        <w:t>10</w:t>
      </w:r>
      <w:r w:rsidR="009C7FA9" w:rsidRPr="000039D0">
        <w:rPr>
          <w:b/>
          <w:color w:val="002060"/>
          <w:u w:val="single"/>
        </w:rPr>
        <w:t>/</w:t>
      </w:r>
      <w:r w:rsidR="00863DF3" w:rsidRPr="000039D0">
        <w:rPr>
          <w:b/>
          <w:color w:val="002060"/>
          <w:u w:val="single"/>
        </w:rPr>
        <w:t>20</w:t>
      </w:r>
      <w:r w:rsidR="00C73E5D" w:rsidRPr="000039D0">
        <w:rPr>
          <w:b/>
          <w:color w:val="002060"/>
          <w:u w:val="single"/>
        </w:rPr>
        <w:t>2</w:t>
      </w:r>
      <w:r w:rsidR="001728DA">
        <w:rPr>
          <w:b/>
          <w:color w:val="002060"/>
          <w:u w:val="single"/>
        </w:rPr>
        <w:t>2</w:t>
      </w:r>
      <w:r w:rsidRPr="000039D0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7F5272" w:rsidRDefault="003F141D" w:rsidP="004302A0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99757E" w14:textId="77777777" w:rsidR="005129EB" w:rsidRDefault="005129EB">
      <w:r>
        <w:separator/>
      </w:r>
    </w:p>
  </w:endnote>
  <w:endnote w:type="continuationSeparator" w:id="0">
    <w:p w14:paraId="7AF5C222" w14:textId="77777777" w:rsidR="005129EB" w:rsidRDefault="005129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Times New Roman"/>
    <w:panose1 w:val="020B0604020202020204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panose1 w:val="020B0604020202020204"/>
    <w:charset w:val="00"/>
    <w:family w:val="auto"/>
    <w:pitch w:val="variable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70BC1AD2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  <w:p w14:paraId="11FF69A2" w14:textId="77777777" w:rsidR="00D939AF" w:rsidRDefault="00D939A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745DC" w14:textId="1393873E" w:rsidR="00D939AF" w:rsidRDefault="003554A0" w:rsidP="004F0E37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26517A">
      <w:rPr>
        <w:rStyle w:val="Numeropagina"/>
        <w:rFonts w:ascii="Arial" w:hAnsi="Arial" w:cs="Arial"/>
        <w:color w:val="002060"/>
      </w:rPr>
      <w:t>3</w:t>
    </w:r>
    <w:r w:rsidR="0029305A">
      <w:rPr>
        <w:rStyle w:val="Numeropagina"/>
        <w:rFonts w:ascii="Arial" w:hAnsi="Arial" w:cs="Arial"/>
        <w:color w:val="002060"/>
      </w:rPr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62A5FB" w14:textId="77777777" w:rsidR="005129EB" w:rsidRDefault="005129EB">
      <w:r>
        <w:separator/>
      </w:r>
    </w:p>
  </w:footnote>
  <w:footnote w:type="continuationSeparator" w:id="0">
    <w:p w14:paraId="75F4D5F2" w14:textId="77777777" w:rsidR="005129EB" w:rsidRDefault="005129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33E6B75C" w:rsidR="003554A0" w:rsidRDefault="003554A0" w:rsidP="001F4353">
    <w:pPr>
      <w:pStyle w:val="Intestazione"/>
      <w:tabs>
        <w:tab w:val="clear" w:pos="4819"/>
      </w:tabs>
    </w:pPr>
  </w:p>
  <w:p w14:paraId="099A1F37" w14:textId="77777777" w:rsidR="00D939AF" w:rsidRDefault="00D939A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28B546D4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5B73A0"/>
    <w:multiLevelType w:val="multilevel"/>
    <w:tmpl w:val="40CE6E7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9233C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817E37"/>
    <w:multiLevelType w:val="multilevel"/>
    <w:tmpl w:val="5DEE07A2"/>
    <w:styleLink w:val="Stile1"/>
    <w:lvl w:ilvl="0">
      <w:start w:val="1"/>
      <w:numFmt w:val="decimal"/>
      <w:lvlText w:val="%1."/>
      <w:lvlJc w:val="left"/>
      <w:pPr>
        <w:ind w:left="513" w:hanging="240"/>
      </w:pPr>
      <w:rPr>
        <w:rFonts w:ascii="Arial" w:eastAsia="Times New Roman" w:hAnsi="Arial" w:cs="Times New Roman" w:hint="default"/>
        <w:b/>
        <w:bCs/>
        <w:w w:val="100"/>
        <w:sz w:val="22"/>
        <w:szCs w:val="24"/>
        <w:lang w:val="it-IT" w:eastAsia="en-US" w:bidi="ar-SA"/>
      </w:rPr>
    </w:lvl>
    <w:lvl w:ilvl="1">
      <w:numFmt w:val="bullet"/>
      <w:lvlText w:val="•"/>
      <w:lvlJc w:val="left"/>
      <w:pPr>
        <w:ind w:left="1503" w:hanging="240"/>
      </w:pPr>
      <w:rPr>
        <w:rFonts w:hint="default"/>
        <w:lang w:val="it-IT" w:eastAsia="en-US" w:bidi="ar-SA"/>
      </w:rPr>
    </w:lvl>
    <w:lvl w:ilvl="2">
      <w:numFmt w:val="bullet"/>
      <w:lvlText w:val="•"/>
      <w:lvlJc w:val="left"/>
      <w:pPr>
        <w:ind w:left="2486" w:hanging="24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69" w:hanging="24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52" w:hanging="24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5" w:hanging="24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18" w:hanging="24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01" w:hanging="24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84" w:hanging="240"/>
      </w:pPr>
      <w:rPr>
        <w:rFonts w:hint="default"/>
        <w:lang w:val="it-IT" w:eastAsia="en-US" w:bidi="ar-SA"/>
      </w:rPr>
    </w:lvl>
  </w:abstractNum>
  <w:abstractNum w:abstractNumId="4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5" w15:restartNumberingAfterBreak="0">
    <w:nsid w:val="15727094"/>
    <w:multiLevelType w:val="hybridMultilevel"/>
    <w:tmpl w:val="69A8CA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765126"/>
    <w:multiLevelType w:val="hybridMultilevel"/>
    <w:tmpl w:val="744636AE"/>
    <w:lvl w:ilvl="0" w:tplc="FA44C7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D02D0A"/>
    <w:multiLevelType w:val="hybridMultilevel"/>
    <w:tmpl w:val="1B12C3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4F14DE"/>
    <w:multiLevelType w:val="multilevel"/>
    <w:tmpl w:val="5DEE07A2"/>
    <w:numStyleLink w:val="Stile1"/>
  </w:abstractNum>
  <w:abstractNum w:abstractNumId="10" w15:restartNumberingAfterBreak="0">
    <w:nsid w:val="2305245D"/>
    <w:multiLevelType w:val="hybridMultilevel"/>
    <w:tmpl w:val="6D18B154"/>
    <w:lvl w:ilvl="0" w:tplc="566CF81A">
      <w:numFmt w:val="bullet"/>
      <w:lvlText w:val="-"/>
      <w:lvlJc w:val="left"/>
      <w:pPr>
        <w:ind w:left="527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 w:tplc="B2D89AA0">
      <w:numFmt w:val="bullet"/>
      <w:lvlText w:val="-"/>
      <w:lvlJc w:val="left"/>
      <w:pPr>
        <w:ind w:left="41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2" w:tplc="85F2152E">
      <w:numFmt w:val="bullet"/>
      <w:lvlText w:val="•"/>
      <w:lvlJc w:val="left"/>
      <w:pPr>
        <w:ind w:left="1612" w:hanging="140"/>
      </w:pPr>
      <w:rPr>
        <w:rFonts w:hint="default"/>
        <w:lang w:val="it-IT" w:eastAsia="en-US" w:bidi="ar-SA"/>
      </w:rPr>
    </w:lvl>
    <w:lvl w:ilvl="3" w:tplc="05DC3E34">
      <w:numFmt w:val="bullet"/>
      <w:lvlText w:val="•"/>
      <w:lvlJc w:val="left"/>
      <w:pPr>
        <w:ind w:left="2704" w:hanging="140"/>
      </w:pPr>
      <w:rPr>
        <w:rFonts w:hint="default"/>
        <w:lang w:val="it-IT" w:eastAsia="en-US" w:bidi="ar-SA"/>
      </w:rPr>
    </w:lvl>
    <w:lvl w:ilvl="4" w:tplc="B3B6CE9A">
      <w:numFmt w:val="bullet"/>
      <w:lvlText w:val="•"/>
      <w:lvlJc w:val="left"/>
      <w:pPr>
        <w:ind w:left="3797" w:hanging="140"/>
      </w:pPr>
      <w:rPr>
        <w:rFonts w:hint="default"/>
        <w:lang w:val="it-IT" w:eastAsia="en-US" w:bidi="ar-SA"/>
      </w:rPr>
    </w:lvl>
    <w:lvl w:ilvl="5" w:tplc="95C88644">
      <w:numFmt w:val="bullet"/>
      <w:lvlText w:val="•"/>
      <w:lvlJc w:val="left"/>
      <w:pPr>
        <w:ind w:left="4889" w:hanging="140"/>
      </w:pPr>
      <w:rPr>
        <w:rFonts w:hint="default"/>
        <w:lang w:val="it-IT" w:eastAsia="en-US" w:bidi="ar-SA"/>
      </w:rPr>
    </w:lvl>
    <w:lvl w:ilvl="6" w:tplc="45B0E9B0">
      <w:numFmt w:val="bullet"/>
      <w:lvlText w:val="•"/>
      <w:lvlJc w:val="left"/>
      <w:pPr>
        <w:ind w:left="5981" w:hanging="140"/>
      </w:pPr>
      <w:rPr>
        <w:rFonts w:hint="default"/>
        <w:lang w:val="it-IT" w:eastAsia="en-US" w:bidi="ar-SA"/>
      </w:rPr>
    </w:lvl>
    <w:lvl w:ilvl="7" w:tplc="9F9820F6">
      <w:numFmt w:val="bullet"/>
      <w:lvlText w:val="•"/>
      <w:lvlJc w:val="left"/>
      <w:pPr>
        <w:ind w:left="7074" w:hanging="140"/>
      </w:pPr>
      <w:rPr>
        <w:rFonts w:hint="default"/>
        <w:lang w:val="it-IT" w:eastAsia="en-US" w:bidi="ar-SA"/>
      </w:rPr>
    </w:lvl>
    <w:lvl w:ilvl="8" w:tplc="E5987524">
      <w:numFmt w:val="bullet"/>
      <w:lvlText w:val="•"/>
      <w:lvlJc w:val="left"/>
      <w:pPr>
        <w:ind w:left="8166" w:hanging="140"/>
      </w:pPr>
      <w:rPr>
        <w:rFonts w:hint="default"/>
        <w:lang w:val="it-IT" w:eastAsia="en-US" w:bidi="ar-SA"/>
      </w:rPr>
    </w:lvl>
  </w:abstractNum>
  <w:abstractNum w:abstractNumId="11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5363ADF"/>
    <w:multiLevelType w:val="hybridMultilevel"/>
    <w:tmpl w:val="F7B69C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850F95"/>
    <w:multiLevelType w:val="hybridMultilevel"/>
    <w:tmpl w:val="5E86B6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26AC12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C47D33"/>
    <w:multiLevelType w:val="hybridMultilevel"/>
    <w:tmpl w:val="69569F7E"/>
    <w:lvl w:ilvl="0" w:tplc="2DF8E882">
      <w:start w:val="1"/>
      <w:numFmt w:val="lowerLetter"/>
      <w:lvlText w:val="%1)"/>
      <w:lvlJc w:val="left"/>
      <w:pPr>
        <w:ind w:left="245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E5CC8212">
      <w:numFmt w:val="bullet"/>
      <w:lvlText w:val="•"/>
      <w:lvlJc w:val="left"/>
      <w:pPr>
        <w:ind w:left="1503" w:hanging="245"/>
      </w:pPr>
      <w:rPr>
        <w:rFonts w:hint="default"/>
        <w:lang w:val="it-IT" w:eastAsia="en-US" w:bidi="ar-SA"/>
      </w:rPr>
    </w:lvl>
    <w:lvl w:ilvl="2" w:tplc="78A496CE">
      <w:numFmt w:val="bullet"/>
      <w:lvlText w:val="•"/>
      <w:lvlJc w:val="left"/>
      <w:pPr>
        <w:ind w:left="2486" w:hanging="245"/>
      </w:pPr>
      <w:rPr>
        <w:rFonts w:hint="default"/>
        <w:lang w:val="it-IT" w:eastAsia="en-US" w:bidi="ar-SA"/>
      </w:rPr>
    </w:lvl>
    <w:lvl w:ilvl="3" w:tplc="EC06225C">
      <w:numFmt w:val="bullet"/>
      <w:lvlText w:val="•"/>
      <w:lvlJc w:val="left"/>
      <w:pPr>
        <w:ind w:left="3469" w:hanging="245"/>
      </w:pPr>
      <w:rPr>
        <w:rFonts w:hint="default"/>
        <w:lang w:val="it-IT" w:eastAsia="en-US" w:bidi="ar-SA"/>
      </w:rPr>
    </w:lvl>
    <w:lvl w:ilvl="4" w:tplc="8D0EF6BA">
      <w:numFmt w:val="bullet"/>
      <w:lvlText w:val="•"/>
      <w:lvlJc w:val="left"/>
      <w:pPr>
        <w:ind w:left="4452" w:hanging="245"/>
      </w:pPr>
      <w:rPr>
        <w:rFonts w:hint="default"/>
        <w:lang w:val="it-IT" w:eastAsia="en-US" w:bidi="ar-SA"/>
      </w:rPr>
    </w:lvl>
    <w:lvl w:ilvl="5" w:tplc="E3C0EE44">
      <w:numFmt w:val="bullet"/>
      <w:lvlText w:val="•"/>
      <w:lvlJc w:val="left"/>
      <w:pPr>
        <w:ind w:left="5435" w:hanging="245"/>
      </w:pPr>
      <w:rPr>
        <w:rFonts w:hint="default"/>
        <w:lang w:val="it-IT" w:eastAsia="en-US" w:bidi="ar-SA"/>
      </w:rPr>
    </w:lvl>
    <w:lvl w:ilvl="6" w:tplc="4CA83C6C">
      <w:numFmt w:val="bullet"/>
      <w:lvlText w:val="•"/>
      <w:lvlJc w:val="left"/>
      <w:pPr>
        <w:ind w:left="6418" w:hanging="245"/>
      </w:pPr>
      <w:rPr>
        <w:rFonts w:hint="default"/>
        <w:lang w:val="it-IT" w:eastAsia="en-US" w:bidi="ar-SA"/>
      </w:rPr>
    </w:lvl>
    <w:lvl w:ilvl="7" w:tplc="771A9888">
      <w:numFmt w:val="bullet"/>
      <w:lvlText w:val="•"/>
      <w:lvlJc w:val="left"/>
      <w:pPr>
        <w:ind w:left="7401" w:hanging="245"/>
      </w:pPr>
      <w:rPr>
        <w:rFonts w:hint="default"/>
        <w:lang w:val="it-IT" w:eastAsia="en-US" w:bidi="ar-SA"/>
      </w:rPr>
    </w:lvl>
    <w:lvl w:ilvl="8" w:tplc="11E4A9C8">
      <w:numFmt w:val="bullet"/>
      <w:lvlText w:val="•"/>
      <w:lvlJc w:val="left"/>
      <w:pPr>
        <w:ind w:left="8384" w:hanging="245"/>
      </w:pPr>
      <w:rPr>
        <w:rFonts w:hint="default"/>
        <w:lang w:val="it-IT" w:eastAsia="en-US" w:bidi="ar-SA"/>
      </w:rPr>
    </w:lvl>
  </w:abstractNum>
  <w:abstractNum w:abstractNumId="15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2B9B0F2D"/>
    <w:multiLevelType w:val="hybridMultilevel"/>
    <w:tmpl w:val="B36823E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FA51449"/>
    <w:multiLevelType w:val="hybridMultilevel"/>
    <w:tmpl w:val="8D30CC4A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640BDC"/>
    <w:multiLevelType w:val="hybridMultilevel"/>
    <w:tmpl w:val="8EBEAAA2"/>
    <w:lvl w:ilvl="0" w:tplc="C6AC3946">
      <w:start w:val="7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D15ECD"/>
    <w:multiLevelType w:val="hybridMultilevel"/>
    <w:tmpl w:val="CD1672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717DB0"/>
    <w:multiLevelType w:val="hybridMultilevel"/>
    <w:tmpl w:val="1B5CDEF4"/>
    <w:lvl w:ilvl="0" w:tplc="0298F172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B5250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B506D9"/>
    <w:multiLevelType w:val="hybridMultilevel"/>
    <w:tmpl w:val="E28246D4"/>
    <w:lvl w:ilvl="0" w:tplc="554E0F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862401"/>
    <w:multiLevelType w:val="hybridMultilevel"/>
    <w:tmpl w:val="3806C2B2"/>
    <w:lvl w:ilvl="0" w:tplc="BEA65D4C">
      <w:start w:val="1"/>
      <w:numFmt w:val="lowerLetter"/>
      <w:lvlText w:val="%1)"/>
      <w:lvlJc w:val="left"/>
      <w:pPr>
        <w:ind w:left="273" w:hanging="262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554E0FA2">
      <w:numFmt w:val="bullet"/>
      <w:lvlText w:val="-"/>
      <w:lvlJc w:val="left"/>
      <w:pPr>
        <w:ind w:left="65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2" w:tplc="34BA515C">
      <w:numFmt w:val="bullet"/>
      <w:lvlText w:val="•"/>
      <w:lvlJc w:val="left"/>
      <w:pPr>
        <w:ind w:left="1736" w:hanging="140"/>
      </w:pPr>
      <w:rPr>
        <w:rFonts w:hint="default"/>
        <w:lang w:val="it-IT" w:eastAsia="en-US" w:bidi="ar-SA"/>
      </w:rPr>
    </w:lvl>
    <w:lvl w:ilvl="3" w:tplc="85B877E4">
      <w:numFmt w:val="bullet"/>
      <w:lvlText w:val="•"/>
      <w:lvlJc w:val="left"/>
      <w:pPr>
        <w:ind w:left="2813" w:hanging="140"/>
      </w:pPr>
      <w:rPr>
        <w:rFonts w:hint="default"/>
        <w:lang w:val="it-IT" w:eastAsia="en-US" w:bidi="ar-SA"/>
      </w:rPr>
    </w:lvl>
    <w:lvl w:ilvl="4" w:tplc="C552645C">
      <w:numFmt w:val="bullet"/>
      <w:lvlText w:val="•"/>
      <w:lvlJc w:val="left"/>
      <w:pPr>
        <w:ind w:left="3890" w:hanging="140"/>
      </w:pPr>
      <w:rPr>
        <w:rFonts w:hint="default"/>
        <w:lang w:val="it-IT" w:eastAsia="en-US" w:bidi="ar-SA"/>
      </w:rPr>
    </w:lvl>
    <w:lvl w:ilvl="5" w:tplc="7CB6F3CA">
      <w:numFmt w:val="bullet"/>
      <w:lvlText w:val="•"/>
      <w:lvlJc w:val="left"/>
      <w:pPr>
        <w:ind w:left="4967" w:hanging="140"/>
      </w:pPr>
      <w:rPr>
        <w:rFonts w:hint="default"/>
        <w:lang w:val="it-IT" w:eastAsia="en-US" w:bidi="ar-SA"/>
      </w:rPr>
    </w:lvl>
    <w:lvl w:ilvl="6" w:tplc="3ED014A8">
      <w:numFmt w:val="bullet"/>
      <w:lvlText w:val="•"/>
      <w:lvlJc w:val="left"/>
      <w:pPr>
        <w:ind w:left="6044" w:hanging="140"/>
      </w:pPr>
      <w:rPr>
        <w:rFonts w:hint="default"/>
        <w:lang w:val="it-IT" w:eastAsia="en-US" w:bidi="ar-SA"/>
      </w:rPr>
    </w:lvl>
    <w:lvl w:ilvl="7" w:tplc="DFA6A622">
      <w:numFmt w:val="bullet"/>
      <w:lvlText w:val="•"/>
      <w:lvlJc w:val="left"/>
      <w:pPr>
        <w:ind w:left="7120" w:hanging="140"/>
      </w:pPr>
      <w:rPr>
        <w:rFonts w:hint="default"/>
        <w:lang w:val="it-IT" w:eastAsia="en-US" w:bidi="ar-SA"/>
      </w:rPr>
    </w:lvl>
    <w:lvl w:ilvl="8" w:tplc="D3D64FC8">
      <w:numFmt w:val="bullet"/>
      <w:lvlText w:val="•"/>
      <w:lvlJc w:val="left"/>
      <w:pPr>
        <w:ind w:left="8197" w:hanging="140"/>
      </w:pPr>
      <w:rPr>
        <w:rFonts w:hint="default"/>
        <w:lang w:val="it-IT" w:eastAsia="en-US" w:bidi="ar-SA"/>
      </w:rPr>
    </w:lvl>
  </w:abstractNum>
  <w:abstractNum w:abstractNumId="24" w15:restartNumberingAfterBreak="0">
    <w:nsid w:val="43F02054"/>
    <w:multiLevelType w:val="hybridMultilevel"/>
    <w:tmpl w:val="41688432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176F68"/>
    <w:multiLevelType w:val="hybridMultilevel"/>
    <w:tmpl w:val="532E5ED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307EC1"/>
    <w:multiLevelType w:val="hybridMultilevel"/>
    <w:tmpl w:val="7DA0CB34"/>
    <w:lvl w:ilvl="0" w:tplc="A44C9ED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117660"/>
    <w:multiLevelType w:val="hybridMultilevel"/>
    <w:tmpl w:val="A83CAB62"/>
    <w:lvl w:ilvl="0" w:tplc="6C6CC3F8">
      <w:start w:val="1"/>
      <w:numFmt w:val="lowerLetter"/>
      <w:lvlText w:val="%1)"/>
      <w:lvlJc w:val="left"/>
      <w:pPr>
        <w:ind w:left="519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B45A4E6E">
      <w:numFmt w:val="bullet"/>
      <w:lvlText w:val="•"/>
      <w:lvlJc w:val="left"/>
      <w:pPr>
        <w:ind w:left="1504" w:hanging="245"/>
      </w:pPr>
      <w:rPr>
        <w:rFonts w:hint="default"/>
        <w:lang w:val="it-IT" w:eastAsia="en-US" w:bidi="ar-SA"/>
      </w:rPr>
    </w:lvl>
    <w:lvl w:ilvl="2" w:tplc="554CCC3C">
      <w:numFmt w:val="bullet"/>
      <w:lvlText w:val="•"/>
      <w:lvlJc w:val="left"/>
      <w:pPr>
        <w:ind w:left="2487" w:hanging="245"/>
      </w:pPr>
      <w:rPr>
        <w:rFonts w:hint="default"/>
        <w:lang w:val="it-IT" w:eastAsia="en-US" w:bidi="ar-SA"/>
      </w:rPr>
    </w:lvl>
    <w:lvl w:ilvl="3" w:tplc="AD0A024E">
      <w:numFmt w:val="bullet"/>
      <w:lvlText w:val="•"/>
      <w:lvlJc w:val="left"/>
      <w:pPr>
        <w:ind w:left="3470" w:hanging="245"/>
      </w:pPr>
      <w:rPr>
        <w:rFonts w:hint="default"/>
        <w:lang w:val="it-IT" w:eastAsia="en-US" w:bidi="ar-SA"/>
      </w:rPr>
    </w:lvl>
    <w:lvl w:ilvl="4" w:tplc="A5F2D1D2">
      <w:numFmt w:val="bullet"/>
      <w:lvlText w:val="•"/>
      <w:lvlJc w:val="left"/>
      <w:pPr>
        <w:ind w:left="4453" w:hanging="245"/>
      </w:pPr>
      <w:rPr>
        <w:rFonts w:hint="default"/>
        <w:lang w:val="it-IT" w:eastAsia="en-US" w:bidi="ar-SA"/>
      </w:rPr>
    </w:lvl>
    <w:lvl w:ilvl="5" w:tplc="16040924">
      <w:numFmt w:val="bullet"/>
      <w:lvlText w:val="•"/>
      <w:lvlJc w:val="left"/>
      <w:pPr>
        <w:ind w:left="5436" w:hanging="245"/>
      </w:pPr>
      <w:rPr>
        <w:rFonts w:hint="default"/>
        <w:lang w:val="it-IT" w:eastAsia="en-US" w:bidi="ar-SA"/>
      </w:rPr>
    </w:lvl>
    <w:lvl w:ilvl="6" w:tplc="1D8CDBCA">
      <w:numFmt w:val="bullet"/>
      <w:lvlText w:val="•"/>
      <w:lvlJc w:val="left"/>
      <w:pPr>
        <w:ind w:left="6419" w:hanging="245"/>
      </w:pPr>
      <w:rPr>
        <w:rFonts w:hint="default"/>
        <w:lang w:val="it-IT" w:eastAsia="en-US" w:bidi="ar-SA"/>
      </w:rPr>
    </w:lvl>
    <w:lvl w:ilvl="7" w:tplc="89B8F2E4">
      <w:numFmt w:val="bullet"/>
      <w:lvlText w:val="•"/>
      <w:lvlJc w:val="left"/>
      <w:pPr>
        <w:ind w:left="7402" w:hanging="245"/>
      </w:pPr>
      <w:rPr>
        <w:rFonts w:hint="default"/>
        <w:lang w:val="it-IT" w:eastAsia="en-US" w:bidi="ar-SA"/>
      </w:rPr>
    </w:lvl>
    <w:lvl w:ilvl="8" w:tplc="9A24D98A">
      <w:numFmt w:val="bullet"/>
      <w:lvlText w:val="•"/>
      <w:lvlJc w:val="left"/>
      <w:pPr>
        <w:ind w:left="8385" w:hanging="245"/>
      </w:pPr>
      <w:rPr>
        <w:rFonts w:hint="default"/>
        <w:lang w:val="it-IT" w:eastAsia="en-US" w:bidi="ar-SA"/>
      </w:rPr>
    </w:lvl>
  </w:abstractNum>
  <w:abstractNum w:abstractNumId="30" w15:restartNumberingAfterBreak="0">
    <w:nsid w:val="4D027909"/>
    <w:multiLevelType w:val="hybridMultilevel"/>
    <w:tmpl w:val="2DD0D4E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030A46"/>
    <w:multiLevelType w:val="multilevel"/>
    <w:tmpl w:val="B16C287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E716974"/>
    <w:multiLevelType w:val="hybridMultilevel"/>
    <w:tmpl w:val="73646706"/>
    <w:lvl w:ilvl="0" w:tplc="80C440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0805D4"/>
    <w:multiLevelType w:val="hybridMultilevel"/>
    <w:tmpl w:val="D4FED14E"/>
    <w:lvl w:ilvl="0" w:tplc="DE807F44">
      <w:numFmt w:val="bullet"/>
      <w:lvlText w:val="-"/>
      <w:lvlJc w:val="left"/>
      <w:pPr>
        <w:ind w:left="720" w:hanging="360"/>
      </w:pPr>
      <w:rPr>
        <w:rFonts w:ascii="Arial" w:eastAsia="Lucida Sans Unicode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A44F79"/>
    <w:multiLevelType w:val="hybridMultilevel"/>
    <w:tmpl w:val="43207530"/>
    <w:lvl w:ilvl="0" w:tplc="24B6B360">
      <w:start w:val="1"/>
      <w:numFmt w:val="lowerLetter"/>
      <w:lvlText w:val="%1)"/>
      <w:lvlJc w:val="left"/>
      <w:pPr>
        <w:ind w:left="245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B6CEA550">
      <w:numFmt w:val="bullet"/>
      <w:lvlText w:val="•"/>
      <w:lvlJc w:val="left"/>
      <w:pPr>
        <w:ind w:left="1503" w:hanging="245"/>
      </w:pPr>
      <w:rPr>
        <w:rFonts w:hint="default"/>
        <w:lang w:val="it-IT" w:eastAsia="en-US" w:bidi="ar-SA"/>
      </w:rPr>
    </w:lvl>
    <w:lvl w:ilvl="2" w:tplc="8BA6FC14">
      <w:numFmt w:val="bullet"/>
      <w:lvlText w:val="•"/>
      <w:lvlJc w:val="left"/>
      <w:pPr>
        <w:ind w:left="2486" w:hanging="245"/>
      </w:pPr>
      <w:rPr>
        <w:rFonts w:hint="default"/>
        <w:lang w:val="it-IT" w:eastAsia="en-US" w:bidi="ar-SA"/>
      </w:rPr>
    </w:lvl>
    <w:lvl w:ilvl="3" w:tplc="35EAA1DA">
      <w:numFmt w:val="bullet"/>
      <w:lvlText w:val="•"/>
      <w:lvlJc w:val="left"/>
      <w:pPr>
        <w:ind w:left="3469" w:hanging="245"/>
      </w:pPr>
      <w:rPr>
        <w:rFonts w:hint="default"/>
        <w:lang w:val="it-IT" w:eastAsia="en-US" w:bidi="ar-SA"/>
      </w:rPr>
    </w:lvl>
    <w:lvl w:ilvl="4" w:tplc="B56EE5FC">
      <w:numFmt w:val="bullet"/>
      <w:lvlText w:val="•"/>
      <w:lvlJc w:val="left"/>
      <w:pPr>
        <w:ind w:left="4452" w:hanging="245"/>
      </w:pPr>
      <w:rPr>
        <w:rFonts w:hint="default"/>
        <w:lang w:val="it-IT" w:eastAsia="en-US" w:bidi="ar-SA"/>
      </w:rPr>
    </w:lvl>
    <w:lvl w:ilvl="5" w:tplc="A7724FD6">
      <w:numFmt w:val="bullet"/>
      <w:lvlText w:val="•"/>
      <w:lvlJc w:val="left"/>
      <w:pPr>
        <w:ind w:left="5435" w:hanging="245"/>
      </w:pPr>
      <w:rPr>
        <w:rFonts w:hint="default"/>
        <w:lang w:val="it-IT" w:eastAsia="en-US" w:bidi="ar-SA"/>
      </w:rPr>
    </w:lvl>
    <w:lvl w:ilvl="6" w:tplc="4222A4DE">
      <w:numFmt w:val="bullet"/>
      <w:lvlText w:val="•"/>
      <w:lvlJc w:val="left"/>
      <w:pPr>
        <w:ind w:left="6418" w:hanging="245"/>
      </w:pPr>
      <w:rPr>
        <w:rFonts w:hint="default"/>
        <w:lang w:val="it-IT" w:eastAsia="en-US" w:bidi="ar-SA"/>
      </w:rPr>
    </w:lvl>
    <w:lvl w:ilvl="7" w:tplc="57C203F2">
      <w:numFmt w:val="bullet"/>
      <w:lvlText w:val="•"/>
      <w:lvlJc w:val="left"/>
      <w:pPr>
        <w:ind w:left="7401" w:hanging="245"/>
      </w:pPr>
      <w:rPr>
        <w:rFonts w:hint="default"/>
        <w:lang w:val="it-IT" w:eastAsia="en-US" w:bidi="ar-SA"/>
      </w:rPr>
    </w:lvl>
    <w:lvl w:ilvl="8" w:tplc="AA981E5C">
      <w:numFmt w:val="bullet"/>
      <w:lvlText w:val="•"/>
      <w:lvlJc w:val="left"/>
      <w:pPr>
        <w:ind w:left="8384" w:hanging="245"/>
      </w:pPr>
      <w:rPr>
        <w:rFonts w:hint="default"/>
        <w:lang w:val="it-IT" w:eastAsia="en-US" w:bidi="ar-SA"/>
      </w:rPr>
    </w:lvl>
  </w:abstractNum>
  <w:abstractNum w:abstractNumId="38" w15:restartNumberingAfterBreak="0">
    <w:nsid w:val="70606D21"/>
    <w:multiLevelType w:val="hybridMultilevel"/>
    <w:tmpl w:val="26C6ED4E"/>
    <w:lvl w:ilvl="0" w:tplc="EC809B0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8B3987"/>
    <w:multiLevelType w:val="hybridMultilevel"/>
    <w:tmpl w:val="41EED558"/>
    <w:lvl w:ilvl="0" w:tplc="195E85A6">
      <w:start w:val="14"/>
      <w:numFmt w:val="bullet"/>
      <w:lvlText w:val="-"/>
      <w:lvlJc w:val="left"/>
      <w:pPr>
        <w:ind w:left="1069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4408676">
    <w:abstractNumId w:val="11"/>
  </w:num>
  <w:num w:numId="2" w16cid:durableId="140779443">
    <w:abstractNumId w:val="7"/>
  </w:num>
  <w:num w:numId="3" w16cid:durableId="1660186896">
    <w:abstractNumId w:val="28"/>
  </w:num>
  <w:num w:numId="4" w16cid:durableId="74915669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63163703">
    <w:abstractNumId w:val="35"/>
  </w:num>
  <w:num w:numId="6" w16cid:durableId="1409227866">
    <w:abstractNumId w:val="19"/>
  </w:num>
  <w:num w:numId="7" w16cid:durableId="1703477839">
    <w:abstractNumId w:val="30"/>
  </w:num>
  <w:num w:numId="8" w16cid:durableId="1865820661">
    <w:abstractNumId w:val="23"/>
  </w:num>
  <w:num w:numId="9" w16cid:durableId="1770080403">
    <w:abstractNumId w:val="29"/>
  </w:num>
  <w:num w:numId="10" w16cid:durableId="1930651135">
    <w:abstractNumId w:val="14"/>
  </w:num>
  <w:num w:numId="11" w16cid:durableId="560559437">
    <w:abstractNumId w:val="37"/>
  </w:num>
  <w:num w:numId="12" w16cid:durableId="1712725283">
    <w:abstractNumId w:val="9"/>
  </w:num>
  <w:num w:numId="13" w16cid:durableId="2130661461">
    <w:abstractNumId w:val="10"/>
  </w:num>
  <w:num w:numId="14" w16cid:durableId="1600523497">
    <w:abstractNumId w:val="3"/>
  </w:num>
  <w:num w:numId="15" w16cid:durableId="314726150">
    <w:abstractNumId w:val="22"/>
  </w:num>
  <w:num w:numId="16" w16cid:durableId="2094011012">
    <w:abstractNumId w:val="15"/>
  </w:num>
  <w:num w:numId="17" w16cid:durableId="249898235">
    <w:abstractNumId w:val="40"/>
  </w:num>
  <w:num w:numId="18" w16cid:durableId="1803184862">
    <w:abstractNumId w:val="32"/>
  </w:num>
  <w:num w:numId="19" w16cid:durableId="1102998121">
    <w:abstractNumId w:val="17"/>
  </w:num>
  <w:num w:numId="20" w16cid:durableId="2242136">
    <w:abstractNumId w:val="24"/>
  </w:num>
  <w:num w:numId="21" w16cid:durableId="424768929">
    <w:abstractNumId w:val="25"/>
  </w:num>
  <w:num w:numId="22" w16cid:durableId="1772698854">
    <w:abstractNumId w:val="16"/>
  </w:num>
  <w:num w:numId="23" w16cid:durableId="1872261587">
    <w:abstractNumId w:val="33"/>
  </w:num>
  <w:num w:numId="24" w16cid:durableId="798693027">
    <w:abstractNumId w:val="38"/>
  </w:num>
  <w:num w:numId="25" w16cid:durableId="2098550385">
    <w:abstractNumId w:val="0"/>
  </w:num>
  <w:num w:numId="26" w16cid:durableId="715282008">
    <w:abstractNumId w:val="13"/>
  </w:num>
  <w:num w:numId="27" w16cid:durableId="1539466067">
    <w:abstractNumId w:val="20"/>
  </w:num>
  <w:num w:numId="28" w16cid:durableId="377749779">
    <w:abstractNumId w:val="4"/>
  </w:num>
  <w:num w:numId="29" w16cid:durableId="1820151984">
    <w:abstractNumId w:val="41"/>
  </w:num>
  <w:num w:numId="30" w16cid:durableId="1043285624">
    <w:abstractNumId w:val="6"/>
  </w:num>
  <w:num w:numId="31" w16cid:durableId="576600428">
    <w:abstractNumId w:val="1"/>
  </w:num>
  <w:num w:numId="32" w16cid:durableId="1476291970">
    <w:abstractNumId w:val="31"/>
  </w:num>
  <w:num w:numId="33" w16cid:durableId="1092553154">
    <w:abstractNumId w:val="18"/>
  </w:num>
  <w:num w:numId="34" w16cid:durableId="1971473206">
    <w:abstractNumId w:val="2"/>
  </w:num>
  <w:num w:numId="35" w16cid:durableId="542669457">
    <w:abstractNumId w:val="39"/>
  </w:num>
  <w:num w:numId="36" w16cid:durableId="1628706912">
    <w:abstractNumId w:val="12"/>
  </w:num>
  <w:num w:numId="37" w16cid:durableId="1466391385">
    <w:abstractNumId w:val="21"/>
  </w:num>
  <w:num w:numId="38" w16cid:durableId="1407267829">
    <w:abstractNumId w:val="34"/>
  </w:num>
  <w:num w:numId="39" w16cid:durableId="163591222">
    <w:abstractNumId w:val="26"/>
  </w:num>
  <w:num w:numId="40" w16cid:durableId="1344435658">
    <w:abstractNumId w:val="8"/>
  </w:num>
  <w:num w:numId="41" w16cid:durableId="722489900">
    <w:abstractNumId w:val="36"/>
  </w:num>
  <w:num w:numId="42" w16cid:durableId="494877369">
    <w:abstractNumId w:val="5"/>
  </w:num>
  <w:num w:numId="43" w16cid:durableId="2117601001">
    <w:abstractNumId w:val="2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1C1D"/>
    <w:rsid w:val="00001C67"/>
    <w:rsid w:val="000024FD"/>
    <w:rsid w:val="000039D0"/>
    <w:rsid w:val="00004B3E"/>
    <w:rsid w:val="00005189"/>
    <w:rsid w:val="00005731"/>
    <w:rsid w:val="0000615B"/>
    <w:rsid w:val="00007368"/>
    <w:rsid w:val="00007DAD"/>
    <w:rsid w:val="00013231"/>
    <w:rsid w:val="000147A2"/>
    <w:rsid w:val="00015453"/>
    <w:rsid w:val="00015DFF"/>
    <w:rsid w:val="00017AB2"/>
    <w:rsid w:val="00017CC1"/>
    <w:rsid w:val="00021079"/>
    <w:rsid w:val="00021AE9"/>
    <w:rsid w:val="00021EF2"/>
    <w:rsid w:val="00022315"/>
    <w:rsid w:val="00022670"/>
    <w:rsid w:val="00024134"/>
    <w:rsid w:val="00025CCB"/>
    <w:rsid w:val="000260E9"/>
    <w:rsid w:val="00026891"/>
    <w:rsid w:val="00026B03"/>
    <w:rsid w:val="000270F1"/>
    <w:rsid w:val="00027382"/>
    <w:rsid w:val="00031779"/>
    <w:rsid w:val="00031B58"/>
    <w:rsid w:val="00031D32"/>
    <w:rsid w:val="00032228"/>
    <w:rsid w:val="0003269E"/>
    <w:rsid w:val="00032DF6"/>
    <w:rsid w:val="000334EC"/>
    <w:rsid w:val="000346F7"/>
    <w:rsid w:val="00036089"/>
    <w:rsid w:val="00040500"/>
    <w:rsid w:val="00041918"/>
    <w:rsid w:val="00042204"/>
    <w:rsid w:val="00042E43"/>
    <w:rsid w:val="00044BFA"/>
    <w:rsid w:val="00044DFA"/>
    <w:rsid w:val="00045E1D"/>
    <w:rsid w:val="0005158A"/>
    <w:rsid w:val="000515B6"/>
    <w:rsid w:val="00052107"/>
    <w:rsid w:val="00052314"/>
    <w:rsid w:val="00052499"/>
    <w:rsid w:val="00053AF2"/>
    <w:rsid w:val="00056C7C"/>
    <w:rsid w:val="000600C2"/>
    <w:rsid w:val="000617D6"/>
    <w:rsid w:val="00061D99"/>
    <w:rsid w:val="00062542"/>
    <w:rsid w:val="000638BA"/>
    <w:rsid w:val="00063AC3"/>
    <w:rsid w:val="00065CD1"/>
    <w:rsid w:val="00066479"/>
    <w:rsid w:val="000669CC"/>
    <w:rsid w:val="00067183"/>
    <w:rsid w:val="000674BA"/>
    <w:rsid w:val="00067E1A"/>
    <w:rsid w:val="0007055B"/>
    <w:rsid w:val="0007072E"/>
    <w:rsid w:val="000709F5"/>
    <w:rsid w:val="00070E37"/>
    <w:rsid w:val="00072072"/>
    <w:rsid w:val="00072362"/>
    <w:rsid w:val="000728AE"/>
    <w:rsid w:val="000738BB"/>
    <w:rsid w:val="00073FA0"/>
    <w:rsid w:val="00073FF4"/>
    <w:rsid w:val="00074171"/>
    <w:rsid w:val="000747ED"/>
    <w:rsid w:val="00075B1B"/>
    <w:rsid w:val="00076533"/>
    <w:rsid w:val="00076847"/>
    <w:rsid w:val="00076856"/>
    <w:rsid w:val="000776A2"/>
    <w:rsid w:val="00077E3F"/>
    <w:rsid w:val="00077E71"/>
    <w:rsid w:val="00080D94"/>
    <w:rsid w:val="00082180"/>
    <w:rsid w:val="000822F3"/>
    <w:rsid w:val="00085C39"/>
    <w:rsid w:val="000867CD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97CDB"/>
    <w:rsid w:val="000A0E66"/>
    <w:rsid w:val="000A0E80"/>
    <w:rsid w:val="000A1A20"/>
    <w:rsid w:val="000A1FC8"/>
    <w:rsid w:val="000A2755"/>
    <w:rsid w:val="000A4314"/>
    <w:rsid w:val="000A48FC"/>
    <w:rsid w:val="000A4CD9"/>
    <w:rsid w:val="000A518B"/>
    <w:rsid w:val="000A5520"/>
    <w:rsid w:val="000B05DF"/>
    <w:rsid w:val="000B09CA"/>
    <w:rsid w:val="000B0AF8"/>
    <w:rsid w:val="000B0CBE"/>
    <w:rsid w:val="000B10F6"/>
    <w:rsid w:val="000B2CA3"/>
    <w:rsid w:val="000B2E0C"/>
    <w:rsid w:val="000B3325"/>
    <w:rsid w:val="000B3C91"/>
    <w:rsid w:val="000B4152"/>
    <w:rsid w:val="000B42C5"/>
    <w:rsid w:val="000B6171"/>
    <w:rsid w:val="000B7AFD"/>
    <w:rsid w:val="000C18A9"/>
    <w:rsid w:val="000C1DDB"/>
    <w:rsid w:val="000C250D"/>
    <w:rsid w:val="000C27A1"/>
    <w:rsid w:val="000C30D5"/>
    <w:rsid w:val="000C3E7B"/>
    <w:rsid w:val="000C539B"/>
    <w:rsid w:val="000C5BAA"/>
    <w:rsid w:val="000C6676"/>
    <w:rsid w:val="000C72C6"/>
    <w:rsid w:val="000C7505"/>
    <w:rsid w:val="000C7BA3"/>
    <w:rsid w:val="000D0C1C"/>
    <w:rsid w:val="000D115D"/>
    <w:rsid w:val="000D2B0F"/>
    <w:rsid w:val="000D4B1C"/>
    <w:rsid w:val="000D4C5B"/>
    <w:rsid w:val="000D53CC"/>
    <w:rsid w:val="000D5D44"/>
    <w:rsid w:val="000D5D8D"/>
    <w:rsid w:val="000D5E81"/>
    <w:rsid w:val="000D6A1D"/>
    <w:rsid w:val="000D7469"/>
    <w:rsid w:val="000D7A3E"/>
    <w:rsid w:val="000D7E42"/>
    <w:rsid w:val="000E2C64"/>
    <w:rsid w:val="000E2EBB"/>
    <w:rsid w:val="000E3E01"/>
    <w:rsid w:val="000E4A63"/>
    <w:rsid w:val="000E57B8"/>
    <w:rsid w:val="000E6986"/>
    <w:rsid w:val="000F0759"/>
    <w:rsid w:val="000F10A4"/>
    <w:rsid w:val="000F1A9F"/>
    <w:rsid w:val="000F1D2E"/>
    <w:rsid w:val="000F2632"/>
    <w:rsid w:val="000F278B"/>
    <w:rsid w:val="000F29F2"/>
    <w:rsid w:val="000F40DD"/>
    <w:rsid w:val="000F45DB"/>
    <w:rsid w:val="000F4F31"/>
    <w:rsid w:val="000F4F60"/>
    <w:rsid w:val="000F5B68"/>
    <w:rsid w:val="000F5BEF"/>
    <w:rsid w:val="000F5D34"/>
    <w:rsid w:val="000F67E0"/>
    <w:rsid w:val="000F7A14"/>
    <w:rsid w:val="000F7C58"/>
    <w:rsid w:val="00100F7E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5F11"/>
    <w:rsid w:val="0011616A"/>
    <w:rsid w:val="001166A3"/>
    <w:rsid w:val="0011687F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75B9"/>
    <w:rsid w:val="0012790C"/>
    <w:rsid w:val="00127B1E"/>
    <w:rsid w:val="00132459"/>
    <w:rsid w:val="00132FDD"/>
    <w:rsid w:val="001348E2"/>
    <w:rsid w:val="001353D4"/>
    <w:rsid w:val="001358BB"/>
    <w:rsid w:val="00135DC7"/>
    <w:rsid w:val="00135DF0"/>
    <w:rsid w:val="00136327"/>
    <w:rsid w:val="00136CCE"/>
    <w:rsid w:val="00137DE0"/>
    <w:rsid w:val="00140263"/>
    <w:rsid w:val="00140A55"/>
    <w:rsid w:val="001433D1"/>
    <w:rsid w:val="0014344F"/>
    <w:rsid w:val="00143566"/>
    <w:rsid w:val="0014462E"/>
    <w:rsid w:val="00146487"/>
    <w:rsid w:val="00146A28"/>
    <w:rsid w:val="001470AF"/>
    <w:rsid w:val="00147445"/>
    <w:rsid w:val="00150565"/>
    <w:rsid w:val="001516D8"/>
    <w:rsid w:val="00151819"/>
    <w:rsid w:val="0015253A"/>
    <w:rsid w:val="00152877"/>
    <w:rsid w:val="001530ED"/>
    <w:rsid w:val="00153184"/>
    <w:rsid w:val="00153DD6"/>
    <w:rsid w:val="00153E60"/>
    <w:rsid w:val="00154121"/>
    <w:rsid w:val="00157388"/>
    <w:rsid w:val="0016034C"/>
    <w:rsid w:val="00161ADE"/>
    <w:rsid w:val="00162F65"/>
    <w:rsid w:val="0016470C"/>
    <w:rsid w:val="00165223"/>
    <w:rsid w:val="00165AF7"/>
    <w:rsid w:val="00165D5E"/>
    <w:rsid w:val="001665F9"/>
    <w:rsid w:val="00166D2B"/>
    <w:rsid w:val="00167D8D"/>
    <w:rsid w:val="00167F50"/>
    <w:rsid w:val="001728DA"/>
    <w:rsid w:val="0017299B"/>
    <w:rsid w:val="001734F6"/>
    <w:rsid w:val="001735C3"/>
    <w:rsid w:val="00175377"/>
    <w:rsid w:val="001776D9"/>
    <w:rsid w:val="001800CC"/>
    <w:rsid w:val="00180139"/>
    <w:rsid w:val="001809B7"/>
    <w:rsid w:val="001819CA"/>
    <w:rsid w:val="00181F17"/>
    <w:rsid w:val="00181F44"/>
    <w:rsid w:val="001820C0"/>
    <w:rsid w:val="00184689"/>
    <w:rsid w:val="00185090"/>
    <w:rsid w:val="00186502"/>
    <w:rsid w:val="0018777B"/>
    <w:rsid w:val="0019095B"/>
    <w:rsid w:val="00191B35"/>
    <w:rsid w:val="00191C94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77D1"/>
    <w:rsid w:val="001A7C6B"/>
    <w:rsid w:val="001B197F"/>
    <w:rsid w:val="001B3335"/>
    <w:rsid w:val="001B34A1"/>
    <w:rsid w:val="001B3670"/>
    <w:rsid w:val="001B55E1"/>
    <w:rsid w:val="001B5DD6"/>
    <w:rsid w:val="001B6006"/>
    <w:rsid w:val="001B6722"/>
    <w:rsid w:val="001B6741"/>
    <w:rsid w:val="001B6EAD"/>
    <w:rsid w:val="001B73A3"/>
    <w:rsid w:val="001B7648"/>
    <w:rsid w:val="001C0343"/>
    <w:rsid w:val="001C06DD"/>
    <w:rsid w:val="001C1F73"/>
    <w:rsid w:val="001C2825"/>
    <w:rsid w:val="001C41B1"/>
    <w:rsid w:val="001C5328"/>
    <w:rsid w:val="001C636D"/>
    <w:rsid w:val="001D030C"/>
    <w:rsid w:val="001D0453"/>
    <w:rsid w:val="001D06AB"/>
    <w:rsid w:val="001D0803"/>
    <w:rsid w:val="001D084F"/>
    <w:rsid w:val="001D131A"/>
    <w:rsid w:val="001D1325"/>
    <w:rsid w:val="001D16A9"/>
    <w:rsid w:val="001D1FDC"/>
    <w:rsid w:val="001D23BC"/>
    <w:rsid w:val="001D3A33"/>
    <w:rsid w:val="001D3A7C"/>
    <w:rsid w:val="001D4D49"/>
    <w:rsid w:val="001D5034"/>
    <w:rsid w:val="001D5371"/>
    <w:rsid w:val="001D61BC"/>
    <w:rsid w:val="001D671C"/>
    <w:rsid w:val="001D69E2"/>
    <w:rsid w:val="001D7492"/>
    <w:rsid w:val="001D7FE1"/>
    <w:rsid w:val="001E2007"/>
    <w:rsid w:val="001E251A"/>
    <w:rsid w:val="001E3411"/>
    <w:rsid w:val="001E3676"/>
    <w:rsid w:val="001E4766"/>
    <w:rsid w:val="001E5A35"/>
    <w:rsid w:val="001E5A40"/>
    <w:rsid w:val="001E63F2"/>
    <w:rsid w:val="001E6A72"/>
    <w:rsid w:val="001E6FC7"/>
    <w:rsid w:val="001E7F86"/>
    <w:rsid w:val="001F06E2"/>
    <w:rsid w:val="001F0ADE"/>
    <w:rsid w:val="001F3475"/>
    <w:rsid w:val="001F4353"/>
    <w:rsid w:val="001F4E6F"/>
    <w:rsid w:val="001F552D"/>
    <w:rsid w:val="001F5F0F"/>
    <w:rsid w:val="001F6C75"/>
    <w:rsid w:val="001F7C50"/>
    <w:rsid w:val="0020062B"/>
    <w:rsid w:val="002009F1"/>
    <w:rsid w:val="00200A7E"/>
    <w:rsid w:val="00202734"/>
    <w:rsid w:val="00202AC1"/>
    <w:rsid w:val="00202CAB"/>
    <w:rsid w:val="0020364C"/>
    <w:rsid w:val="0020745A"/>
    <w:rsid w:val="00210424"/>
    <w:rsid w:val="00210F80"/>
    <w:rsid w:val="00211492"/>
    <w:rsid w:val="00211ACF"/>
    <w:rsid w:val="00213FF7"/>
    <w:rsid w:val="0021468E"/>
    <w:rsid w:val="00214778"/>
    <w:rsid w:val="002170F9"/>
    <w:rsid w:val="00217A46"/>
    <w:rsid w:val="00217C7D"/>
    <w:rsid w:val="00220064"/>
    <w:rsid w:val="0022051B"/>
    <w:rsid w:val="00222539"/>
    <w:rsid w:val="00222EED"/>
    <w:rsid w:val="0022473A"/>
    <w:rsid w:val="00224895"/>
    <w:rsid w:val="00224B0F"/>
    <w:rsid w:val="00224DA7"/>
    <w:rsid w:val="00224F42"/>
    <w:rsid w:val="00227968"/>
    <w:rsid w:val="00227BFB"/>
    <w:rsid w:val="00230821"/>
    <w:rsid w:val="00232835"/>
    <w:rsid w:val="002333F3"/>
    <w:rsid w:val="00233888"/>
    <w:rsid w:val="00233CB4"/>
    <w:rsid w:val="00234029"/>
    <w:rsid w:val="0023593C"/>
    <w:rsid w:val="002379CA"/>
    <w:rsid w:val="00237BB3"/>
    <w:rsid w:val="00237E63"/>
    <w:rsid w:val="00237ED7"/>
    <w:rsid w:val="002408E9"/>
    <w:rsid w:val="00240A71"/>
    <w:rsid w:val="002419EA"/>
    <w:rsid w:val="00241A56"/>
    <w:rsid w:val="00241D7B"/>
    <w:rsid w:val="0024293C"/>
    <w:rsid w:val="0024301B"/>
    <w:rsid w:val="0024341E"/>
    <w:rsid w:val="00243C54"/>
    <w:rsid w:val="00244D0E"/>
    <w:rsid w:val="00244D45"/>
    <w:rsid w:val="00245B84"/>
    <w:rsid w:val="002476A9"/>
    <w:rsid w:val="0025019A"/>
    <w:rsid w:val="002522CE"/>
    <w:rsid w:val="00252716"/>
    <w:rsid w:val="0025428F"/>
    <w:rsid w:val="002544A2"/>
    <w:rsid w:val="0025498D"/>
    <w:rsid w:val="00254E50"/>
    <w:rsid w:val="002559E3"/>
    <w:rsid w:val="00255F3A"/>
    <w:rsid w:val="00257F5E"/>
    <w:rsid w:val="002608FD"/>
    <w:rsid w:val="00260A9B"/>
    <w:rsid w:val="002626AF"/>
    <w:rsid w:val="0026318E"/>
    <w:rsid w:val="00264E76"/>
    <w:rsid w:val="0026517A"/>
    <w:rsid w:val="002664E6"/>
    <w:rsid w:val="00266B19"/>
    <w:rsid w:val="0026741F"/>
    <w:rsid w:val="00267813"/>
    <w:rsid w:val="00271461"/>
    <w:rsid w:val="0027192B"/>
    <w:rsid w:val="002735B5"/>
    <w:rsid w:val="00273EB4"/>
    <w:rsid w:val="002743E2"/>
    <w:rsid w:val="00274BAC"/>
    <w:rsid w:val="00275108"/>
    <w:rsid w:val="002765E0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912BB"/>
    <w:rsid w:val="00291A2B"/>
    <w:rsid w:val="00292B28"/>
    <w:rsid w:val="00292F67"/>
    <w:rsid w:val="0029305A"/>
    <w:rsid w:val="00294D49"/>
    <w:rsid w:val="00294EBD"/>
    <w:rsid w:val="002950F9"/>
    <w:rsid w:val="002964ED"/>
    <w:rsid w:val="0029656A"/>
    <w:rsid w:val="00297957"/>
    <w:rsid w:val="00297C62"/>
    <w:rsid w:val="002A0FA1"/>
    <w:rsid w:val="002A14E3"/>
    <w:rsid w:val="002A2805"/>
    <w:rsid w:val="002A391F"/>
    <w:rsid w:val="002A3F66"/>
    <w:rsid w:val="002A3F67"/>
    <w:rsid w:val="002A4210"/>
    <w:rsid w:val="002A5A2C"/>
    <w:rsid w:val="002A5EBC"/>
    <w:rsid w:val="002A7F4E"/>
    <w:rsid w:val="002B032F"/>
    <w:rsid w:val="002B0641"/>
    <w:rsid w:val="002B22F5"/>
    <w:rsid w:val="002B26CC"/>
    <w:rsid w:val="002B2A42"/>
    <w:rsid w:val="002B2BF9"/>
    <w:rsid w:val="002B3B30"/>
    <w:rsid w:val="002B520C"/>
    <w:rsid w:val="002B53FD"/>
    <w:rsid w:val="002B6DDC"/>
    <w:rsid w:val="002C05B5"/>
    <w:rsid w:val="002C1588"/>
    <w:rsid w:val="002C1673"/>
    <w:rsid w:val="002C2424"/>
    <w:rsid w:val="002C2CF6"/>
    <w:rsid w:val="002C2D6C"/>
    <w:rsid w:val="002C4987"/>
    <w:rsid w:val="002C57F8"/>
    <w:rsid w:val="002C5D51"/>
    <w:rsid w:val="002C6CB1"/>
    <w:rsid w:val="002D1B3F"/>
    <w:rsid w:val="002D1B8E"/>
    <w:rsid w:val="002D1F32"/>
    <w:rsid w:val="002D295E"/>
    <w:rsid w:val="002D2AA3"/>
    <w:rsid w:val="002D39AE"/>
    <w:rsid w:val="002D494F"/>
    <w:rsid w:val="002D5C48"/>
    <w:rsid w:val="002D6EAC"/>
    <w:rsid w:val="002D77C9"/>
    <w:rsid w:val="002E116E"/>
    <w:rsid w:val="002E16E7"/>
    <w:rsid w:val="002E337C"/>
    <w:rsid w:val="002E3BFF"/>
    <w:rsid w:val="002E41ED"/>
    <w:rsid w:val="002E50FF"/>
    <w:rsid w:val="002E7756"/>
    <w:rsid w:val="002E783A"/>
    <w:rsid w:val="002F0537"/>
    <w:rsid w:val="002F0F65"/>
    <w:rsid w:val="002F15C5"/>
    <w:rsid w:val="002F16CB"/>
    <w:rsid w:val="002F27BF"/>
    <w:rsid w:val="002F2A09"/>
    <w:rsid w:val="002F2B0C"/>
    <w:rsid w:val="002F3133"/>
    <w:rsid w:val="002F3219"/>
    <w:rsid w:val="002F5CFB"/>
    <w:rsid w:val="002F5FF0"/>
    <w:rsid w:val="002F63EF"/>
    <w:rsid w:val="002F693B"/>
    <w:rsid w:val="002F6AE5"/>
    <w:rsid w:val="002F6DFC"/>
    <w:rsid w:val="003000EA"/>
    <w:rsid w:val="0030087D"/>
    <w:rsid w:val="00301857"/>
    <w:rsid w:val="00301D0D"/>
    <w:rsid w:val="00302A2D"/>
    <w:rsid w:val="00302F63"/>
    <w:rsid w:val="00305179"/>
    <w:rsid w:val="00305B88"/>
    <w:rsid w:val="00305BB5"/>
    <w:rsid w:val="00306653"/>
    <w:rsid w:val="003077ED"/>
    <w:rsid w:val="00307BA9"/>
    <w:rsid w:val="003102C3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42E4"/>
    <w:rsid w:val="00315AA6"/>
    <w:rsid w:val="00315BCC"/>
    <w:rsid w:val="00315BF7"/>
    <w:rsid w:val="00317F19"/>
    <w:rsid w:val="00317F3B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2A77"/>
    <w:rsid w:val="00333187"/>
    <w:rsid w:val="003331FB"/>
    <w:rsid w:val="00333449"/>
    <w:rsid w:val="003340C4"/>
    <w:rsid w:val="003357BF"/>
    <w:rsid w:val="00335B8D"/>
    <w:rsid w:val="00335DC8"/>
    <w:rsid w:val="00336BC3"/>
    <w:rsid w:val="00337322"/>
    <w:rsid w:val="00340611"/>
    <w:rsid w:val="00342E13"/>
    <w:rsid w:val="00343A01"/>
    <w:rsid w:val="003449B4"/>
    <w:rsid w:val="0034532F"/>
    <w:rsid w:val="00345DAC"/>
    <w:rsid w:val="003465F8"/>
    <w:rsid w:val="00347172"/>
    <w:rsid w:val="0034739B"/>
    <w:rsid w:val="00347920"/>
    <w:rsid w:val="00347C41"/>
    <w:rsid w:val="003507F7"/>
    <w:rsid w:val="003522B2"/>
    <w:rsid w:val="0035255B"/>
    <w:rsid w:val="003525CD"/>
    <w:rsid w:val="0035278D"/>
    <w:rsid w:val="00352A90"/>
    <w:rsid w:val="00354324"/>
    <w:rsid w:val="003554A0"/>
    <w:rsid w:val="00356D33"/>
    <w:rsid w:val="003571E4"/>
    <w:rsid w:val="00360BB3"/>
    <w:rsid w:val="0036144B"/>
    <w:rsid w:val="003632B1"/>
    <w:rsid w:val="00363CE2"/>
    <w:rsid w:val="003645BC"/>
    <w:rsid w:val="0036552C"/>
    <w:rsid w:val="00365C6A"/>
    <w:rsid w:val="00365D44"/>
    <w:rsid w:val="00365E3D"/>
    <w:rsid w:val="003705E0"/>
    <w:rsid w:val="00370F55"/>
    <w:rsid w:val="00371715"/>
    <w:rsid w:val="00372410"/>
    <w:rsid w:val="003733E5"/>
    <w:rsid w:val="0037517C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3734"/>
    <w:rsid w:val="00383BC5"/>
    <w:rsid w:val="003849FA"/>
    <w:rsid w:val="00384F02"/>
    <w:rsid w:val="0038522B"/>
    <w:rsid w:val="00386D62"/>
    <w:rsid w:val="00387366"/>
    <w:rsid w:val="003912CF"/>
    <w:rsid w:val="00391691"/>
    <w:rsid w:val="003929EF"/>
    <w:rsid w:val="00393F47"/>
    <w:rsid w:val="00394F5A"/>
    <w:rsid w:val="00396AD1"/>
    <w:rsid w:val="00397434"/>
    <w:rsid w:val="00397AB1"/>
    <w:rsid w:val="003A192C"/>
    <w:rsid w:val="003A4647"/>
    <w:rsid w:val="003A584D"/>
    <w:rsid w:val="003A5E44"/>
    <w:rsid w:val="003A6D84"/>
    <w:rsid w:val="003A7C55"/>
    <w:rsid w:val="003B03A2"/>
    <w:rsid w:val="003B17EA"/>
    <w:rsid w:val="003B2186"/>
    <w:rsid w:val="003B240E"/>
    <w:rsid w:val="003B24F1"/>
    <w:rsid w:val="003B2744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51AF"/>
    <w:rsid w:val="003C591D"/>
    <w:rsid w:val="003C6AB0"/>
    <w:rsid w:val="003C730F"/>
    <w:rsid w:val="003C78BA"/>
    <w:rsid w:val="003C7E8A"/>
    <w:rsid w:val="003D05D5"/>
    <w:rsid w:val="003D10E8"/>
    <w:rsid w:val="003D1E6B"/>
    <w:rsid w:val="003D2C6C"/>
    <w:rsid w:val="003D3151"/>
    <w:rsid w:val="003D4540"/>
    <w:rsid w:val="003D504D"/>
    <w:rsid w:val="003D52F2"/>
    <w:rsid w:val="003D5B3B"/>
    <w:rsid w:val="003D6892"/>
    <w:rsid w:val="003D69EA"/>
    <w:rsid w:val="003D7070"/>
    <w:rsid w:val="003D729A"/>
    <w:rsid w:val="003E09B8"/>
    <w:rsid w:val="003E20F7"/>
    <w:rsid w:val="003E2A21"/>
    <w:rsid w:val="003E4440"/>
    <w:rsid w:val="003E69C6"/>
    <w:rsid w:val="003E7852"/>
    <w:rsid w:val="003F141D"/>
    <w:rsid w:val="003F2C9C"/>
    <w:rsid w:val="003F32A1"/>
    <w:rsid w:val="003F764F"/>
    <w:rsid w:val="003F79AC"/>
    <w:rsid w:val="003F7BDF"/>
    <w:rsid w:val="004007F4"/>
    <w:rsid w:val="00401931"/>
    <w:rsid w:val="00401C85"/>
    <w:rsid w:val="00401F40"/>
    <w:rsid w:val="00404893"/>
    <w:rsid w:val="00404967"/>
    <w:rsid w:val="0040539E"/>
    <w:rsid w:val="0040753D"/>
    <w:rsid w:val="00410265"/>
    <w:rsid w:val="00414B88"/>
    <w:rsid w:val="00416370"/>
    <w:rsid w:val="00416BF0"/>
    <w:rsid w:val="00417ADC"/>
    <w:rsid w:val="00417F78"/>
    <w:rsid w:val="00417FAE"/>
    <w:rsid w:val="00420411"/>
    <w:rsid w:val="00420864"/>
    <w:rsid w:val="00420982"/>
    <w:rsid w:val="00420C33"/>
    <w:rsid w:val="00421858"/>
    <w:rsid w:val="00424900"/>
    <w:rsid w:val="004251EF"/>
    <w:rsid w:val="00425BDD"/>
    <w:rsid w:val="00426AB6"/>
    <w:rsid w:val="004270FF"/>
    <w:rsid w:val="004272A8"/>
    <w:rsid w:val="00427B64"/>
    <w:rsid w:val="00427F0B"/>
    <w:rsid w:val="004300C2"/>
    <w:rsid w:val="004302A0"/>
    <w:rsid w:val="004303AB"/>
    <w:rsid w:val="00430706"/>
    <w:rsid w:val="0043326E"/>
    <w:rsid w:val="0043434A"/>
    <w:rsid w:val="00435BBB"/>
    <w:rsid w:val="00436136"/>
    <w:rsid w:val="004361AF"/>
    <w:rsid w:val="00436BAA"/>
    <w:rsid w:val="00436F00"/>
    <w:rsid w:val="00437111"/>
    <w:rsid w:val="00437A92"/>
    <w:rsid w:val="004405B1"/>
    <w:rsid w:val="0044067C"/>
    <w:rsid w:val="00441427"/>
    <w:rsid w:val="00441691"/>
    <w:rsid w:val="0044206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58AF"/>
    <w:rsid w:val="004564CE"/>
    <w:rsid w:val="0045674E"/>
    <w:rsid w:val="004567F3"/>
    <w:rsid w:val="004568AD"/>
    <w:rsid w:val="00456EC6"/>
    <w:rsid w:val="004572F2"/>
    <w:rsid w:val="00457470"/>
    <w:rsid w:val="00460790"/>
    <w:rsid w:val="00462B23"/>
    <w:rsid w:val="00465BCD"/>
    <w:rsid w:val="00465D20"/>
    <w:rsid w:val="004669EA"/>
    <w:rsid w:val="00466EB6"/>
    <w:rsid w:val="00467028"/>
    <w:rsid w:val="0046717D"/>
    <w:rsid w:val="0046761E"/>
    <w:rsid w:val="00467C26"/>
    <w:rsid w:val="004707DF"/>
    <w:rsid w:val="00471162"/>
    <w:rsid w:val="004711CF"/>
    <w:rsid w:val="00471540"/>
    <w:rsid w:val="0047168C"/>
    <w:rsid w:val="00471E8F"/>
    <w:rsid w:val="00473074"/>
    <w:rsid w:val="00473C7C"/>
    <w:rsid w:val="004744E3"/>
    <w:rsid w:val="00474695"/>
    <w:rsid w:val="00475CD5"/>
    <w:rsid w:val="0047650C"/>
    <w:rsid w:val="00476B85"/>
    <w:rsid w:val="00477707"/>
    <w:rsid w:val="004779AC"/>
    <w:rsid w:val="00477B8D"/>
    <w:rsid w:val="004809E4"/>
    <w:rsid w:val="00480FB5"/>
    <w:rsid w:val="00481B2E"/>
    <w:rsid w:val="0048215F"/>
    <w:rsid w:val="00482D70"/>
    <w:rsid w:val="00483A3E"/>
    <w:rsid w:val="004847B2"/>
    <w:rsid w:val="00486565"/>
    <w:rsid w:val="004866C8"/>
    <w:rsid w:val="00490CA9"/>
    <w:rsid w:val="00491AE9"/>
    <w:rsid w:val="00491DF8"/>
    <w:rsid w:val="00492DBE"/>
    <w:rsid w:val="00495007"/>
    <w:rsid w:val="00495DDA"/>
    <w:rsid w:val="0049680A"/>
    <w:rsid w:val="00496849"/>
    <w:rsid w:val="00496EC9"/>
    <w:rsid w:val="004A023E"/>
    <w:rsid w:val="004A051C"/>
    <w:rsid w:val="004A0699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7310"/>
    <w:rsid w:val="004C737C"/>
    <w:rsid w:val="004C7B3E"/>
    <w:rsid w:val="004D03E5"/>
    <w:rsid w:val="004D0469"/>
    <w:rsid w:val="004D0C74"/>
    <w:rsid w:val="004D0D4B"/>
    <w:rsid w:val="004D12DE"/>
    <w:rsid w:val="004D1ABE"/>
    <w:rsid w:val="004D1B2A"/>
    <w:rsid w:val="004D2BC6"/>
    <w:rsid w:val="004D2DED"/>
    <w:rsid w:val="004D3B80"/>
    <w:rsid w:val="004D49BF"/>
    <w:rsid w:val="004D4C51"/>
    <w:rsid w:val="004D4DF7"/>
    <w:rsid w:val="004D4FC1"/>
    <w:rsid w:val="004D51A8"/>
    <w:rsid w:val="004D52DD"/>
    <w:rsid w:val="004D69E8"/>
    <w:rsid w:val="004D6A6E"/>
    <w:rsid w:val="004D6CFE"/>
    <w:rsid w:val="004E111D"/>
    <w:rsid w:val="004E1F88"/>
    <w:rsid w:val="004E2C24"/>
    <w:rsid w:val="004E4F48"/>
    <w:rsid w:val="004E71CA"/>
    <w:rsid w:val="004F0E37"/>
    <w:rsid w:val="004F19A7"/>
    <w:rsid w:val="004F25B5"/>
    <w:rsid w:val="004F2B60"/>
    <w:rsid w:val="004F3641"/>
    <w:rsid w:val="004F3A3C"/>
    <w:rsid w:val="004F3FED"/>
    <w:rsid w:val="004F5AC7"/>
    <w:rsid w:val="004F7010"/>
    <w:rsid w:val="004F70E2"/>
    <w:rsid w:val="004F7885"/>
    <w:rsid w:val="00500457"/>
    <w:rsid w:val="00500D15"/>
    <w:rsid w:val="00501261"/>
    <w:rsid w:val="00502C14"/>
    <w:rsid w:val="00503E06"/>
    <w:rsid w:val="0050710E"/>
    <w:rsid w:val="00510FD7"/>
    <w:rsid w:val="0051150E"/>
    <w:rsid w:val="0051239E"/>
    <w:rsid w:val="005129EB"/>
    <w:rsid w:val="00512B86"/>
    <w:rsid w:val="00515EE0"/>
    <w:rsid w:val="0051626C"/>
    <w:rsid w:val="005173BE"/>
    <w:rsid w:val="0051745B"/>
    <w:rsid w:val="005220E9"/>
    <w:rsid w:val="00526208"/>
    <w:rsid w:val="00535245"/>
    <w:rsid w:val="00536217"/>
    <w:rsid w:val="005408D7"/>
    <w:rsid w:val="005410A5"/>
    <w:rsid w:val="00542100"/>
    <w:rsid w:val="00542177"/>
    <w:rsid w:val="00542F0E"/>
    <w:rsid w:val="00544131"/>
    <w:rsid w:val="00544A31"/>
    <w:rsid w:val="00544F87"/>
    <w:rsid w:val="00546489"/>
    <w:rsid w:val="00546679"/>
    <w:rsid w:val="005468F9"/>
    <w:rsid w:val="00546989"/>
    <w:rsid w:val="00546ED8"/>
    <w:rsid w:val="00547AA6"/>
    <w:rsid w:val="005508D9"/>
    <w:rsid w:val="0055204F"/>
    <w:rsid w:val="005527F1"/>
    <w:rsid w:val="00552BB6"/>
    <w:rsid w:val="00553521"/>
    <w:rsid w:val="0055433A"/>
    <w:rsid w:val="00555424"/>
    <w:rsid w:val="0055783E"/>
    <w:rsid w:val="005603CA"/>
    <w:rsid w:val="00560E39"/>
    <w:rsid w:val="005613C1"/>
    <w:rsid w:val="00561C94"/>
    <w:rsid w:val="005628EC"/>
    <w:rsid w:val="005629BF"/>
    <w:rsid w:val="00562AAD"/>
    <w:rsid w:val="00564807"/>
    <w:rsid w:val="00564A57"/>
    <w:rsid w:val="00564DCE"/>
    <w:rsid w:val="00565280"/>
    <w:rsid w:val="005652B5"/>
    <w:rsid w:val="00565A43"/>
    <w:rsid w:val="0056603E"/>
    <w:rsid w:val="0056626B"/>
    <w:rsid w:val="005662BB"/>
    <w:rsid w:val="005708D5"/>
    <w:rsid w:val="00571821"/>
    <w:rsid w:val="00571D25"/>
    <w:rsid w:val="0057285B"/>
    <w:rsid w:val="00572BA1"/>
    <w:rsid w:val="00574777"/>
    <w:rsid w:val="0057485B"/>
    <w:rsid w:val="005758E7"/>
    <w:rsid w:val="005765EC"/>
    <w:rsid w:val="00580B4F"/>
    <w:rsid w:val="00580CB3"/>
    <w:rsid w:val="005815E9"/>
    <w:rsid w:val="00582224"/>
    <w:rsid w:val="00582616"/>
    <w:rsid w:val="005828D4"/>
    <w:rsid w:val="00583441"/>
    <w:rsid w:val="0058410E"/>
    <w:rsid w:val="00584732"/>
    <w:rsid w:val="0058477D"/>
    <w:rsid w:val="00585F25"/>
    <w:rsid w:val="005866BF"/>
    <w:rsid w:val="005922CC"/>
    <w:rsid w:val="00593EFF"/>
    <w:rsid w:val="00594020"/>
    <w:rsid w:val="0059439B"/>
    <w:rsid w:val="005947FD"/>
    <w:rsid w:val="005A060C"/>
    <w:rsid w:val="005A1AB4"/>
    <w:rsid w:val="005A2024"/>
    <w:rsid w:val="005A34EF"/>
    <w:rsid w:val="005A4286"/>
    <w:rsid w:val="005A4D8A"/>
    <w:rsid w:val="005A5700"/>
    <w:rsid w:val="005A586B"/>
    <w:rsid w:val="005A5D91"/>
    <w:rsid w:val="005A6ACC"/>
    <w:rsid w:val="005A6D6A"/>
    <w:rsid w:val="005B0A3F"/>
    <w:rsid w:val="005B1D77"/>
    <w:rsid w:val="005B2321"/>
    <w:rsid w:val="005B3435"/>
    <w:rsid w:val="005B5388"/>
    <w:rsid w:val="005B5CE3"/>
    <w:rsid w:val="005B701D"/>
    <w:rsid w:val="005B7064"/>
    <w:rsid w:val="005B7180"/>
    <w:rsid w:val="005B72DF"/>
    <w:rsid w:val="005B7D8A"/>
    <w:rsid w:val="005C0C16"/>
    <w:rsid w:val="005C12EC"/>
    <w:rsid w:val="005C28D1"/>
    <w:rsid w:val="005C2A5B"/>
    <w:rsid w:val="005C2FFF"/>
    <w:rsid w:val="005C3329"/>
    <w:rsid w:val="005C4715"/>
    <w:rsid w:val="005C5149"/>
    <w:rsid w:val="005C6356"/>
    <w:rsid w:val="005C68C1"/>
    <w:rsid w:val="005C7886"/>
    <w:rsid w:val="005C7AA1"/>
    <w:rsid w:val="005C7CFA"/>
    <w:rsid w:val="005D0899"/>
    <w:rsid w:val="005D0980"/>
    <w:rsid w:val="005D0EBE"/>
    <w:rsid w:val="005D1FEE"/>
    <w:rsid w:val="005D28E0"/>
    <w:rsid w:val="005D3C53"/>
    <w:rsid w:val="005D433D"/>
    <w:rsid w:val="005D68D0"/>
    <w:rsid w:val="005D6EC2"/>
    <w:rsid w:val="005D79C7"/>
    <w:rsid w:val="005E018E"/>
    <w:rsid w:val="005E0382"/>
    <w:rsid w:val="005E17F8"/>
    <w:rsid w:val="005E1D85"/>
    <w:rsid w:val="005E23DD"/>
    <w:rsid w:val="005E2833"/>
    <w:rsid w:val="005E2BA2"/>
    <w:rsid w:val="005E314A"/>
    <w:rsid w:val="005E32EC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E732F"/>
    <w:rsid w:val="005F0E90"/>
    <w:rsid w:val="005F12D5"/>
    <w:rsid w:val="005F19C3"/>
    <w:rsid w:val="005F1AED"/>
    <w:rsid w:val="005F1DCA"/>
    <w:rsid w:val="005F25D4"/>
    <w:rsid w:val="005F285C"/>
    <w:rsid w:val="005F4082"/>
    <w:rsid w:val="005F44BD"/>
    <w:rsid w:val="005F47AA"/>
    <w:rsid w:val="005F6A88"/>
    <w:rsid w:val="005F6F92"/>
    <w:rsid w:val="005F735A"/>
    <w:rsid w:val="005F74B5"/>
    <w:rsid w:val="00601458"/>
    <w:rsid w:val="006015F9"/>
    <w:rsid w:val="00603FF1"/>
    <w:rsid w:val="006043CD"/>
    <w:rsid w:val="006046F0"/>
    <w:rsid w:val="00604F00"/>
    <w:rsid w:val="0060513C"/>
    <w:rsid w:val="0060536A"/>
    <w:rsid w:val="006054AC"/>
    <w:rsid w:val="0060567F"/>
    <w:rsid w:val="0060673E"/>
    <w:rsid w:val="00606E1D"/>
    <w:rsid w:val="00606F16"/>
    <w:rsid w:val="00607CBB"/>
    <w:rsid w:val="006103FB"/>
    <w:rsid w:val="00610CC0"/>
    <w:rsid w:val="00612143"/>
    <w:rsid w:val="00612318"/>
    <w:rsid w:val="0061297B"/>
    <w:rsid w:val="0061326A"/>
    <w:rsid w:val="006136AB"/>
    <w:rsid w:val="00614B7D"/>
    <w:rsid w:val="00614C35"/>
    <w:rsid w:val="006159E2"/>
    <w:rsid w:val="006167F4"/>
    <w:rsid w:val="00616D0A"/>
    <w:rsid w:val="00616D5A"/>
    <w:rsid w:val="00617DDB"/>
    <w:rsid w:val="0062019F"/>
    <w:rsid w:val="0062095D"/>
    <w:rsid w:val="00621C66"/>
    <w:rsid w:val="006223E9"/>
    <w:rsid w:val="00622F36"/>
    <w:rsid w:val="0062360A"/>
    <w:rsid w:val="006242B7"/>
    <w:rsid w:val="00624331"/>
    <w:rsid w:val="00625714"/>
    <w:rsid w:val="00626F79"/>
    <w:rsid w:val="006271F2"/>
    <w:rsid w:val="0062729B"/>
    <w:rsid w:val="00630C36"/>
    <w:rsid w:val="0063161F"/>
    <w:rsid w:val="00631743"/>
    <w:rsid w:val="006317C1"/>
    <w:rsid w:val="006319C6"/>
    <w:rsid w:val="00631DC6"/>
    <w:rsid w:val="00633106"/>
    <w:rsid w:val="00634B78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1DD4"/>
    <w:rsid w:val="0065273A"/>
    <w:rsid w:val="006535EC"/>
    <w:rsid w:val="006537C7"/>
    <w:rsid w:val="00653ABD"/>
    <w:rsid w:val="00653B8F"/>
    <w:rsid w:val="00654544"/>
    <w:rsid w:val="00654CF8"/>
    <w:rsid w:val="00656024"/>
    <w:rsid w:val="0065668B"/>
    <w:rsid w:val="006575FF"/>
    <w:rsid w:val="006577AF"/>
    <w:rsid w:val="00660563"/>
    <w:rsid w:val="00660787"/>
    <w:rsid w:val="00660D33"/>
    <w:rsid w:val="006610A0"/>
    <w:rsid w:val="0066279A"/>
    <w:rsid w:val="006634E1"/>
    <w:rsid w:val="00664140"/>
    <w:rsid w:val="00664AFB"/>
    <w:rsid w:val="00665A69"/>
    <w:rsid w:val="006667C0"/>
    <w:rsid w:val="006668B7"/>
    <w:rsid w:val="00667D4D"/>
    <w:rsid w:val="00671648"/>
    <w:rsid w:val="00673513"/>
    <w:rsid w:val="0067374C"/>
    <w:rsid w:val="00674877"/>
    <w:rsid w:val="00674B26"/>
    <w:rsid w:val="00675144"/>
    <w:rsid w:val="00675862"/>
    <w:rsid w:val="00677AA4"/>
    <w:rsid w:val="006801A5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6D3A"/>
    <w:rsid w:val="00687708"/>
    <w:rsid w:val="00687C6B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2D00"/>
    <w:rsid w:val="006A39BC"/>
    <w:rsid w:val="006A3F47"/>
    <w:rsid w:val="006A5165"/>
    <w:rsid w:val="006A5476"/>
    <w:rsid w:val="006A54A5"/>
    <w:rsid w:val="006A5B93"/>
    <w:rsid w:val="006A5E98"/>
    <w:rsid w:val="006A5FE5"/>
    <w:rsid w:val="006A6629"/>
    <w:rsid w:val="006A6788"/>
    <w:rsid w:val="006A735E"/>
    <w:rsid w:val="006A767E"/>
    <w:rsid w:val="006B1295"/>
    <w:rsid w:val="006B1385"/>
    <w:rsid w:val="006B1C92"/>
    <w:rsid w:val="006B2351"/>
    <w:rsid w:val="006B2A55"/>
    <w:rsid w:val="006B45A6"/>
    <w:rsid w:val="006B544D"/>
    <w:rsid w:val="006B5818"/>
    <w:rsid w:val="006B5AEE"/>
    <w:rsid w:val="006B69BD"/>
    <w:rsid w:val="006B6F49"/>
    <w:rsid w:val="006C0C2A"/>
    <w:rsid w:val="006C13B6"/>
    <w:rsid w:val="006C170F"/>
    <w:rsid w:val="006C289A"/>
    <w:rsid w:val="006C3093"/>
    <w:rsid w:val="006C5B97"/>
    <w:rsid w:val="006C7DD4"/>
    <w:rsid w:val="006D145E"/>
    <w:rsid w:val="006D1E9B"/>
    <w:rsid w:val="006D232F"/>
    <w:rsid w:val="006D23E3"/>
    <w:rsid w:val="006D4DC4"/>
    <w:rsid w:val="006D5453"/>
    <w:rsid w:val="006D5C95"/>
    <w:rsid w:val="006E0EC1"/>
    <w:rsid w:val="006E182A"/>
    <w:rsid w:val="006E3148"/>
    <w:rsid w:val="006E34A3"/>
    <w:rsid w:val="006E5758"/>
    <w:rsid w:val="006F0737"/>
    <w:rsid w:val="006F1065"/>
    <w:rsid w:val="006F14DA"/>
    <w:rsid w:val="006F206C"/>
    <w:rsid w:val="006F2BF8"/>
    <w:rsid w:val="006F3B62"/>
    <w:rsid w:val="006F66CC"/>
    <w:rsid w:val="006F7160"/>
    <w:rsid w:val="00700398"/>
    <w:rsid w:val="00704185"/>
    <w:rsid w:val="007049EE"/>
    <w:rsid w:val="00704E64"/>
    <w:rsid w:val="00705849"/>
    <w:rsid w:val="007059F0"/>
    <w:rsid w:val="00705F6F"/>
    <w:rsid w:val="0071081C"/>
    <w:rsid w:val="007109D4"/>
    <w:rsid w:val="00712A38"/>
    <w:rsid w:val="00714434"/>
    <w:rsid w:val="00714DE7"/>
    <w:rsid w:val="0071504B"/>
    <w:rsid w:val="007162E8"/>
    <w:rsid w:val="00716A7E"/>
    <w:rsid w:val="00717007"/>
    <w:rsid w:val="0071759A"/>
    <w:rsid w:val="00720F0D"/>
    <w:rsid w:val="007216F5"/>
    <w:rsid w:val="00721E5A"/>
    <w:rsid w:val="00722DE5"/>
    <w:rsid w:val="00723CA3"/>
    <w:rsid w:val="00723CEF"/>
    <w:rsid w:val="00724892"/>
    <w:rsid w:val="00724C16"/>
    <w:rsid w:val="00725BAF"/>
    <w:rsid w:val="007272B8"/>
    <w:rsid w:val="00730B73"/>
    <w:rsid w:val="00730F29"/>
    <w:rsid w:val="00732815"/>
    <w:rsid w:val="00733806"/>
    <w:rsid w:val="00735134"/>
    <w:rsid w:val="00735D4D"/>
    <w:rsid w:val="00740168"/>
    <w:rsid w:val="007401B7"/>
    <w:rsid w:val="00740A81"/>
    <w:rsid w:val="00741F18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0E70"/>
    <w:rsid w:val="0076150B"/>
    <w:rsid w:val="00765E53"/>
    <w:rsid w:val="007662DB"/>
    <w:rsid w:val="00767996"/>
    <w:rsid w:val="00770E76"/>
    <w:rsid w:val="00771D3A"/>
    <w:rsid w:val="007721F7"/>
    <w:rsid w:val="00772BEB"/>
    <w:rsid w:val="00773A03"/>
    <w:rsid w:val="007750F7"/>
    <w:rsid w:val="007752CD"/>
    <w:rsid w:val="00775692"/>
    <w:rsid w:val="007769D2"/>
    <w:rsid w:val="00777568"/>
    <w:rsid w:val="007816B4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156"/>
    <w:rsid w:val="007901BC"/>
    <w:rsid w:val="00790EFC"/>
    <w:rsid w:val="007916CE"/>
    <w:rsid w:val="00791876"/>
    <w:rsid w:val="007944A7"/>
    <w:rsid w:val="007954F9"/>
    <w:rsid w:val="00795696"/>
    <w:rsid w:val="00795B2D"/>
    <w:rsid w:val="00797F28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02A"/>
    <w:rsid w:val="007A57D2"/>
    <w:rsid w:val="007A5A51"/>
    <w:rsid w:val="007B0B10"/>
    <w:rsid w:val="007B0F32"/>
    <w:rsid w:val="007B1523"/>
    <w:rsid w:val="007B1F0E"/>
    <w:rsid w:val="007B26F5"/>
    <w:rsid w:val="007B28E9"/>
    <w:rsid w:val="007B3B65"/>
    <w:rsid w:val="007B3BF6"/>
    <w:rsid w:val="007B4023"/>
    <w:rsid w:val="007B5A36"/>
    <w:rsid w:val="007B5F7E"/>
    <w:rsid w:val="007B6736"/>
    <w:rsid w:val="007C0254"/>
    <w:rsid w:val="007C170D"/>
    <w:rsid w:val="007C2DC9"/>
    <w:rsid w:val="007C2F9B"/>
    <w:rsid w:val="007C3CE9"/>
    <w:rsid w:val="007C3D2B"/>
    <w:rsid w:val="007C49C0"/>
    <w:rsid w:val="007C54D7"/>
    <w:rsid w:val="007C6A41"/>
    <w:rsid w:val="007C6E14"/>
    <w:rsid w:val="007C6F21"/>
    <w:rsid w:val="007D25C0"/>
    <w:rsid w:val="007D4406"/>
    <w:rsid w:val="007D52A2"/>
    <w:rsid w:val="007D5AB5"/>
    <w:rsid w:val="007D69C3"/>
    <w:rsid w:val="007E0791"/>
    <w:rsid w:val="007E08DE"/>
    <w:rsid w:val="007E0FAE"/>
    <w:rsid w:val="007E180B"/>
    <w:rsid w:val="007E3000"/>
    <w:rsid w:val="007E32B3"/>
    <w:rsid w:val="007E3E8F"/>
    <w:rsid w:val="007E51A9"/>
    <w:rsid w:val="007E58A7"/>
    <w:rsid w:val="007E6F27"/>
    <w:rsid w:val="007E7690"/>
    <w:rsid w:val="007F1292"/>
    <w:rsid w:val="007F1549"/>
    <w:rsid w:val="007F3355"/>
    <w:rsid w:val="007F340C"/>
    <w:rsid w:val="007F3D43"/>
    <w:rsid w:val="007F460A"/>
    <w:rsid w:val="007F5272"/>
    <w:rsid w:val="007F5E1E"/>
    <w:rsid w:val="008010EF"/>
    <w:rsid w:val="008024B5"/>
    <w:rsid w:val="008028C7"/>
    <w:rsid w:val="00803612"/>
    <w:rsid w:val="0080471F"/>
    <w:rsid w:val="00805140"/>
    <w:rsid w:val="008052F6"/>
    <w:rsid w:val="0080625D"/>
    <w:rsid w:val="00807500"/>
    <w:rsid w:val="00810281"/>
    <w:rsid w:val="0081050A"/>
    <w:rsid w:val="00811AEB"/>
    <w:rsid w:val="008137F4"/>
    <w:rsid w:val="0081440D"/>
    <w:rsid w:val="008151D2"/>
    <w:rsid w:val="00815686"/>
    <w:rsid w:val="00815E6E"/>
    <w:rsid w:val="00817083"/>
    <w:rsid w:val="0082030F"/>
    <w:rsid w:val="00821040"/>
    <w:rsid w:val="00821C93"/>
    <w:rsid w:val="00821CDA"/>
    <w:rsid w:val="00821E4C"/>
    <w:rsid w:val="00822CD8"/>
    <w:rsid w:val="0082302C"/>
    <w:rsid w:val="00823F8C"/>
    <w:rsid w:val="00824900"/>
    <w:rsid w:val="00824992"/>
    <w:rsid w:val="00826078"/>
    <w:rsid w:val="0082629C"/>
    <w:rsid w:val="00826806"/>
    <w:rsid w:val="008268AA"/>
    <w:rsid w:val="00827049"/>
    <w:rsid w:val="00827551"/>
    <w:rsid w:val="00827CB1"/>
    <w:rsid w:val="00830450"/>
    <w:rsid w:val="008304EC"/>
    <w:rsid w:val="00831D17"/>
    <w:rsid w:val="00833798"/>
    <w:rsid w:val="00835D41"/>
    <w:rsid w:val="00835F1D"/>
    <w:rsid w:val="0083641D"/>
    <w:rsid w:val="00836A3B"/>
    <w:rsid w:val="00840071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2025"/>
    <w:rsid w:val="00852726"/>
    <w:rsid w:val="0085373F"/>
    <w:rsid w:val="00854C16"/>
    <w:rsid w:val="00854ECD"/>
    <w:rsid w:val="00854FBD"/>
    <w:rsid w:val="00856707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EDB"/>
    <w:rsid w:val="00870FBA"/>
    <w:rsid w:val="0087209A"/>
    <w:rsid w:val="008732F9"/>
    <w:rsid w:val="00873C04"/>
    <w:rsid w:val="00874A22"/>
    <w:rsid w:val="00874A6C"/>
    <w:rsid w:val="00874F4E"/>
    <w:rsid w:val="00876089"/>
    <w:rsid w:val="008761D0"/>
    <w:rsid w:val="00876326"/>
    <w:rsid w:val="0087684F"/>
    <w:rsid w:val="00880491"/>
    <w:rsid w:val="00880B66"/>
    <w:rsid w:val="008816A6"/>
    <w:rsid w:val="00886D9A"/>
    <w:rsid w:val="00887A02"/>
    <w:rsid w:val="008900FF"/>
    <w:rsid w:val="00891953"/>
    <w:rsid w:val="008925DE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087"/>
    <w:rsid w:val="008A259D"/>
    <w:rsid w:val="008A2986"/>
    <w:rsid w:val="008A3457"/>
    <w:rsid w:val="008A4AB0"/>
    <w:rsid w:val="008A50FB"/>
    <w:rsid w:val="008A51F1"/>
    <w:rsid w:val="008A6224"/>
    <w:rsid w:val="008A6CC9"/>
    <w:rsid w:val="008B09D7"/>
    <w:rsid w:val="008B0B47"/>
    <w:rsid w:val="008B0DBC"/>
    <w:rsid w:val="008B2436"/>
    <w:rsid w:val="008B265B"/>
    <w:rsid w:val="008B2842"/>
    <w:rsid w:val="008B2918"/>
    <w:rsid w:val="008B2A42"/>
    <w:rsid w:val="008B2B95"/>
    <w:rsid w:val="008B2C6F"/>
    <w:rsid w:val="008B3A9D"/>
    <w:rsid w:val="008B3C94"/>
    <w:rsid w:val="008B4921"/>
    <w:rsid w:val="008B5003"/>
    <w:rsid w:val="008B6B20"/>
    <w:rsid w:val="008B6C75"/>
    <w:rsid w:val="008C0157"/>
    <w:rsid w:val="008C1382"/>
    <w:rsid w:val="008C240D"/>
    <w:rsid w:val="008C393B"/>
    <w:rsid w:val="008C40FE"/>
    <w:rsid w:val="008C48A7"/>
    <w:rsid w:val="008C4963"/>
    <w:rsid w:val="008C582C"/>
    <w:rsid w:val="008C7E6E"/>
    <w:rsid w:val="008C7EB7"/>
    <w:rsid w:val="008D01D5"/>
    <w:rsid w:val="008D0977"/>
    <w:rsid w:val="008D0C91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4CAF"/>
    <w:rsid w:val="008E6137"/>
    <w:rsid w:val="008E6B80"/>
    <w:rsid w:val="008E7C6C"/>
    <w:rsid w:val="008E7CF1"/>
    <w:rsid w:val="008E7DE6"/>
    <w:rsid w:val="008F035F"/>
    <w:rsid w:val="008F0EAB"/>
    <w:rsid w:val="008F1CDE"/>
    <w:rsid w:val="008F1FBA"/>
    <w:rsid w:val="008F210B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3BC"/>
    <w:rsid w:val="00906527"/>
    <w:rsid w:val="0090774A"/>
    <w:rsid w:val="0091197D"/>
    <w:rsid w:val="009130B2"/>
    <w:rsid w:val="0091353D"/>
    <w:rsid w:val="00913E11"/>
    <w:rsid w:val="00914048"/>
    <w:rsid w:val="009152D3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4573"/>
    <w:rsid w:val="00924736"/>
    <w:rsid w:val="009268FC"/>
    <w:rsid w:val="00926E00"/>
    <w:rsid w:val="009306FF"/>
    <w:rsid w:val="009309D3"/>
    <w:rsid w:val="009349AB"/>
    <w:rsid w:val="009368CA"/>
    <w:rsid w:val="00937FDE"/>
    <w:rsid w:val="009405C6"/>
    <w:rsid w:val="00940984"/>
    <w:rsid w:val="00943132"/>
    <w:rsid w:val="009435CB"/>
    <w:rsid w:val="0094376C"/>
    <w:rsid w:val="009437F4"/>
    <w:rsid w:val="00943811"/>
    <w:rsid w:val="00943CFE"/>
    <w:rsid w:val="00943E94"/>
    <w:rsid w:val="0094484A"/>
    <w:rsid w:val="009456DB"/>
    <w:rsid w:val="00945A3E"/>
    <w:rsid w:val="00945D8D"/>
    <w:rsid w:val="009470DA"/>
    <w:rsid w:val="009508DC"/>
    <w:rsid w:val="009509E3"/>
    <w:rsid w:val="00952551"/>
    <w:rsid w:val="009529DD"/>
    <w:rsid w:val="00952CAF"/>
    <w:rsid w:val="00952F7D"/>
    <w:rsid w:val="00953EE0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9CF"/>
    <w:rsid w:val="00962A30"/>
    <w:rsid w:val="009631E8"/>
    <w:rsid w:val="00966790"/>
    <w:rsid w:val="00970658"/>
    <w:rsid w:val="00971609"/>
    <w:rsid w:val="00971DED"/>
    <w:rsid w:val="00971FA4"/>
    <w:rsid w:val="00972427"/>
    <w:rsid w:val="00972FCE"/>
    <w:rsid w:val="00973727"/>
    <w:rsid w:val="00974974"/>
    <w:rsid w:val="009806F2"/>
    <w:rsid w:val="00980B1E"/>
    <w:rsid w:val="009817D2"/>
    <w:rsid w:val="00981824"/>
    <w:rsid w:val="00982075"/>
    <w:rsid w:val="00982242"/>
    <w:rsid w:val="00983895"/>
    <w:rsid w:val="00983A93"/>
    <w:rsid w:val="009845C8"/>
    <w:rsid w:val="00984B60"/>
    <w:rsid w:val="00984F8C"/>
    <w:rsid w:val="00985600"/>
    <w:rsid w:val="00985E41"/>
    <w:rsid w:val="009869F4"/>
    <w:rsid w:val="00986F4D"/>
    <w:rsid w:val="009901D6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BCB"/>
    <w:rsid w:val="009A378F"/>
    <w:rsid w:val="009A3C59"/>
    <w:rsid w:val="009A49D4"/>
    <w:rsid w:val="009A546D"/>
    <w:rsid w:val="009A55B4"/>
    <w:rsid w:val="009A60DE"/>
    <w:rsid w:val="009A71C6"/>
    <w:rsid w:val="009A782A"/>
    <w:rsid w:val="009B00D0"/>
    <w:rsid w:val="009B02A7"/>
    <w:rsid w:val="009B0433"/>
    <w:rsid w:val="009B0789"/>
    <w:rsid w:val="009B2808"/>
    <w:rsid w:val="009B2ED2"/>
    <w:rsid w:val="009B3521"/>
    <w:rsid w:val="009B3B47"/>
    <w:rsid w:val="009B3E69"/>
    <w:rsid w:val="009B44FB"/>
    <w:rsid w:val="009B5977"/>
    <w:rsid w:val="009B6A05"/>
    <w:rsid w:val="009B6F3C"/>
    <w:rsid w:val="009C0E1C"/>
    <w:rsid w:val="009C1320"/>
    <w:rsid w:val="009C2E0D"/>
    <w:rsid w:val="009C36B9"/>
    <w:rsid w:val="009C3AA0"/>
    <w:rsid w:val="009C3BFA"/>
    <w:rsid w:val="009C587D"/>
    <w:rsid w:val="009C5ABB"/>
    <w:rsid w:val="009C5F62"/>
    <w:rsid w:val="009C7FA9"/>
    <w:rsid w:val="009D0B82"/>
    <w:rsid w:val="009D0C38"/>
    <w:rsid w:val="009D0D94"/>
    <w:rsid w:val="009D13CD"/>
    <w:rsid w:val="009D2310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1092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A59"/>
    <w:rsid w:val="009E6CF5"/>
    <w:rsid w:val="009E7163"/>
    <w:rsid w:val="009F001F"/>
    <w:rsid w:val="009F008F"/>
    <w:rsid w:val="009F1E91"/>
    <w:rsid w:val="009F21D0"/>
    <w:rsid w:val="009F3950"/>
    <w:rsid w:val="009F4073"/>
    <w:rsid w:val="009F4F37"/>
    <w:rsid w:val="009F5436"/>
    <w:rsid w:val="009F5B6F"/>
    <w:rsid w:val="00A018FE"/>
    <w:rsid w:val="00A03304"/>
    <w:rsid w:val="00A03321"/>
    <w:rsid w:val="00A03B9D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F83"/>
    <w:rsid w:val="00A122CB"/>
    <w:rsid w:val="00A12864"/>
    <w:rsid w:val="00A14001"/>
    <w:rsid w:val="00A15749"/>
    <w:rsid w:val="00A16111"/>
    <w:rsid w:val="00A16A44"/>
    <w:rsid w:val="00A206D1"/>
    <w:rsid w:val="00A21581"/>
    <w:rsid w:val="00A22111"/>
    <w:rsid w:val="00A23016"/>
    <w:rsid w:val="00A23EC7"/>
    <w:rsid w:val="00A240F5"/>
    <w:rsid w:val="00A2443F"/>
    <w:rsid w:val="00A27740"/>
    <w:rsid w:val="00A30EC3"/>
    <w:rsid w:val="00A30FA8"/>
    <w:rsid w:val="00A31243"/>
    <w:rsid w:val="00A31289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D62"/>
    <w:rsid w:val="00A36FB8"/>
    <w:rsid w:val="00A3770E"/>
    <w:rsid w:val="00A379CE"/>
    <w:rsid w:val="00A4094A"/>
    <w:rsid w:val="00A40E36"/>
    <w:rsid w:val="00A41098"/>
    <w:rsid w:val="00A41612"/>
    <w:rsid w:val="00A43268"/>
    <w:rsid w:val="00A43DF1"/>
    <w:rsid w:val="00A443F5"/>
    <w:rsid w:val="00A446C3"/>
    <w:rsid w:val="00A44F1B"/>
    <w:rsid w:val="00A4511C"/>
    <w:rsid w:val="00A45315"/>
    <w:rsid w:val="00A45666"/>
    <w:rsid w:val="00A45FB4"/>
    <w:rsid w:val="00A46005"/>
    <w:rsid w:val="00A5142C"/>
    <w:rsid w:val="00A51979"/>
    <w:rsid w:val="00A54BA1"/>
    <w:rsid w:val="00A558A6"/>
    <w:rsid w:val="00A5680A"/>
    <w:rsid w:val="00A5749D"/>
    <w:rsid w:val="00A578F6"/>
    <w:rsid w:val="00A57A56"/>
    <w:rsid w:val="00A57A84"/>
    <w:rsid w:val="00A60BD6"/>
    <w:rsid w:val="00A618CE"/>
    <w:rsid w:val="00A62544"/>
    <w:rsid w:val="00A62746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31F2"/>
    <w:rsid w:val="00A734F4"/>
    <w:rsid w:val="00A740BE"/>
    <w:rsid w:val="00A744CC"/>
    <w:rsid w:val="00A755A7"/>
    <w:rsid w:val="00A7587E"/>
    <w:rsid w:val="00A75FE8"/>
    <w:rsid w:val="00A77B17"/>
    <w:rsid w:val="00A81727"/>
    <w:rsid w:val="00A840F9"/>
    <w:rsid w:val="00A86878"/>
    <w:rsid w:val="00A870D9"/>
    <w:rsid w:val="00A91ADC"/>
    <w:rsid w:val="00A923B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028B"/>
    <w:rsid w:val="00AA13B6"/>
    <w:rsid w:val="00AA27B3"/>
    <w:rsid w:val="00AA42E7"/>
    <w:rsid w:val="00AA5317"/>
    <w:rsid w:val="00AA574F"/>
    <w:rsid w:val="00AA644A"/>
    <w:rsid w:val="00AA7CBC"/>
    <w:rsid w:val="00AB00A2"/>
    <w:rsid w:val="00AB0CFF"/>
    <w:rsid w:val="00AB0D7A"/>
    <w:rsid w:val="00AB10BB"/>
    <w:rsid w:val="00AB192E"/>
    <w:rsid w:val="00AB2B19"/>
    <w:rsid w:val="00AB33E0"/>
    <w:rsid w:val="00AB369E"/>
    <w:rsid w:val="00AB60CC"/>
    <w:rsid w:val="00AB618E"/>
    <w:rsid w:val="00AB6FEC"/>
    <w:rsid w:val="00AC1432"/>
    <w:rsid w:val="00AC19D9"/>
    <w:rsid w:val="00AC2BBF"/>
    <w:rsid w:val="00AC48FC"/>
    <w:rsid w:val="00AC5D91"/>
    <w:rsid w:val="00AC610A"/>
    <w:rsid w:val="00AC689E"/>
    <w:rsid w:val="00AC70CE"/>
    <w:rsid w:val="00AD0722"/>
    <w:rsid w:val="00AD0A12"/>
    <w:rsid w:val="00AD3759"/>
    <w:rsid w:val="00AD3DF7"/>
    <w:rsid w:val="00AD41A0"/>
    <w:rsid w:val="00AD5F76"/>
    <w:rsid w:val="00AD60C6"/>
    <w:rsid w:val="00AD68E4"/>
    <w:rsid w:val="00AD7281"/>
    <w:rsid w:val="00AE125C"/>
    <w:rsid w:val="00AE1B84"/>
    <w:rsid w:val="00AE20AA"/>
    <w:rsid w:val="00AE20FF"/>
    <w:rsid w:val="00AE4269"/>
    <w:rsid w:val="00AE482F"/>
    <w:rsid w:val="00AE4A63"/>
    <w:rsid w:val="00AE5A89"/>
    <w:rsid w:val="00AE5D85"/>
    <w:rsid w:val="00AE5DB7"/>
    <w:rsid w:val="00AE6F32"/>
    <w:rsid w:val="00AE70AF"/>
    <w:rsid w:val="00AF2714"/>
    <w:rsid w:val="00AF2AF6"/>
    <w:rsid w:val="00AF2DD8"/>
    <w:rsid w:val="00AF40A4"/>
    <w:rsid w:val="00AF4F82"/>
    <w:rsid w:val="00AF5ACD"/>
    <w:rsid w:val="00AF5DB3"/>
    <w:rsid w:val="00AF742E"/>
    <w:rsid w:val="00AF79DB"/>
    <w:rsid w:val="00AF7A6A"/>
    <w:rsid w:val="00B011CC"/>
    <w:rsid w:val="00B01335"/>
    <w:rsid w:val="00B01B7B"/>
    <w:rsid w:val="00B01F1E"/>
    <w:rsid w:val="00B0267E"/>
    <w:rsid w:val="00B03A23"/>
    <w:rsid w:val="00B071A6"/>
    <w:rsid w:val="00B11B32"/>
    <w:rsid w:val="00B125E4"/>
    <w:rsid w:val="00B133D5"/>
    <w:rsid w:val="00B13D00"/>
    <w:rsid w:val="00B149D9"/>
    <w:rsid w:val="00B16E8F"/>
    <w:rsid w:val="00B17368"/>
    <w:rsid w:val="00B174F6"/>
    <w:rsid w:val="00B17891"/>
    <w:rsid w:val="00B20552"/>
    <w:rsid w:val="00B20610"/>
    <w:rsid w:val="00B219F1"/>
    <w:rsid w:val="00B21C6B"/>
    <w:rsid w:val="00B2214D"/>
    <w:rsid w:val="00B23150"/>
    <w:rsid w:val="00B238C0"/>
    <w:rsid w:val="00B24C1F"/>
    <w:rsid w:val="00B2697F"/>
    <w:rsid w:val="00B26AB0"/>
    <w:rsid w:val="00B26D9D"/>
    <w:rsid w:val="00B27099"/>
    <w:rsid w:val="00B30ADF"/>
    <w:rsid w:val="00B31225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8E9"/>
    <w:rsid w:val="00B37983"/>
    <w:rsid w:val="00B401EA"/>
    <w:rsid w:val="00B40254"/>
    <w:rsid w:val="00B40721"/>
    <w:rsid w:val="00B414D4"/>
    <w:rsid w:val="00B41876"/>
    <w:rsid w:val="00B43113"/>
    <w:rsid w:val="00B44A70"/>
    <w:rsid w:val="00B45886"/>
    <w:rsid w:val="00B45C66"/>
    <w:rsid w:val="00B471CE"/>
    <w:rsid w:val="00B47C25"/>
    <w:rsid w:val="00B5087C"/>
    <w:rsid w:val="00B51BDC"/>
    <w:rsid w:val="00B520DA"/>
    <w:rsid w:val="00B544B6"/>
    <w:rsid w:val="00B547F2"/>
    <w:rsid w:val="00B556E6"/>
    <w:rsid w:val="00B55C26"/>
    <w:rsid w:val="00B60840"/>
    <w:rsid w:val="00B6086E"/>
    <w:rsid w:val="00B61016"/>
    <w:rsid w:val="00B613E7"/>
    <w:rsid w:val="00B623C7"/>
    <w:rsid w:val="00B6408A"/>
    <w:rsid w:val="00B646C3"/>
    <w:rsid w:val="00B651F2"/>
    <w:rsid w:val="00B6587E"/>
    <w:rsid w:val="00B65F87"/>
    <w:rsid w:val="00B67D90"/>
    <w:rsid w:val="00B700B7"/>
    <w:rsid w:val="00B7024C"/>
    <w:rsid w:val="00B70533"/>
    <w:rsid w:val="00B705B5"/>
    <w:rsid w:val="00B71565"/>
    <w:rsid w:val="00B71DA4"/>
    <w:rsid w:val="00B71FD6"/>
    <w:rsid w:val="00B7213B"/>
    <w:rsid w:val="00B731D2"/>
    <w:rsid w:val="00B75320"/>
    <w:rsid w:val="00B76D57"/>
    <w:rsid w:val="00B800D6"/>
    <w:rsid w:val="00B802F8"/>
    <w:rsid w:val="00B80CF0"/>
    <w:rsid w:val="00B81E48"/>
    <w:rsid w:val="00B82051"/>
    <w:rsid w:val="00B82F39"/>
    <w:rsid w:val="00B83D2B"/>
    <w:rsid w:val="00B84483"/>
    <w:rsid w:val="00B847D9"/>
    <w:rsid w:val="00B85392"/>
    <w:rsid w:val="00B855FC"/>
    <w:rsid w:val="00B85AD0"/>
    <w:rsid w:val="00B86311"/>
    <w:rsid w:val="00B906B9"/>
    <w:rsid w:val="00B9171E"/>
    <w:rsid w:val="00B91BFF"/>
    <w:rsid w:val="00B91C2A"/>
    <w:rsid w:val="00B94129"/>
    <w:rsid w:val="00B9439B"/>
    <w:rsid w:val="00B94EC4"/>
    <w:rsid w:val="00B962A2"/>
    <w:rsid w:val="00B97302"/>
    <w:rsid w:val="00BA0269"/>
    <w:rsid w:val="00BA028E"/>
    <w:rsid w:val="00BA0A88"/>
    <w:rsid w:val="00BA11E6"/>
    <w:rsid w:val="00BA1665"/>
    <w:rsid w:val="00BA1A40"/>
    <w:rsid w:val="00BA1D60"/>
    <w:rsid w:val="00BA2378"/>
    <w:rsid w:val="00BA2B63"/>
    <w:rsid w:val="00BA5219"/>
    <w:rsid w:val="00BA6EDB"/>
    <w:rsid w:val="00BB1165"/>
    <w:rsid w:val="00BB3075"/>
    <w:rsid w:val="00BB3889"/>
    <w:rsid w:val="00BB3A28"/>
    <w:rsid w:val="00BB3C7C"/>
    <w:rsid w:val="00BB457D"/>
    <w:rsid w:val="00BB4D4D"/>
    <w:rsid w:val="00BB53DB"/>
    <w:rsid w:val="00BB5CAC"/>
    <w:rsid w:val="00BB5D3D"/>
    <w:rsid w:val="00BB5E05"/>
    <w:rsid w:val="00BB65C6"/>
    <w:rsid w:val="00BB65DC"/>
    <w:rsid w:val="00BB6C5E"/>
    <w:rsid w:val="00BB6F87"/>
    <w:rsid w:val="00BB7775"/>
    <w:rsid w:val="00BB7A1D"/>
    <w:rsid w:val="00BC09D4"/>
    <w:rsid w:val="00BC22D3"/>
    <w:rsid w:val="00BC3253"/>
    <w:rsid w:val="00BC3ACD"/>
    <w:rsid w:val="00BC4AAD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E0388"/>
    <w:rsid w:val="00BE0DCF"/>
    <w:rsid w:val="00BE1745"/>
    <w:rsid w:val="00BE19CC"/>
    <w:rsid w:val="00BE1A4F"/>
    <w:rsid w:val="00BE1FB0"/>
    <w:rsid w:val="00BE214B"/>
    <w:rsid w:val="00BE230B"/>
    <w:rsid w:val="00BE4AB5"/>
    <w:rsid w:val="00BE4B50"/>
    <w:rsid w:val="00BE55DB"/>
    <w:rsid w:val="00BE5DB6"/>
    <w:rsid w:val="00BE6970"/>
    <w:rsid w:val="00BE6C3D"/>
    <w:rsid w:val="00BF0D03"/>
    <w:rsid w:val="00BF4F2F"/>
    <w:rsid w:val="00BF62CC"/>
    <w:rsid w:val="00BF6802"/>
    <w:rsid w:val="00BF68E9"/>
    <w:rsid w:val="00BF7B1B"/>
    <w:rsid w:val="00C012D1"/>
    <w:rsid w:val="00C01A54"/>
    <w:rsid w:val="00C01B62"/>
    <w:rsid w:val="00C028EC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2773"/>
    <w:rsid w:val="00C131B5"/>
    <w:rsid w:val="00C13B83"/>
    <w:rsid w:val="00C13C1B"/>
    <w:rsid w:val="00C14974"/>
    <w:rsid w:val="00C15037"/>
    <w:rsid w:val="00C15976"/>
    <w:rsid w:val="00C16296"/>
    <w:rsid w:val="00C16AD3"/>
    <w:rsid w:val="00C203B9"/>
    <w:rsid w:val="00C20CAC"/>
    <w:rsid w:val="00C23FE2"/>
    <w:rsid w:val="00C24382"/>
    <w:rsid w:val="00C25960"/>
    <w:rsid w:val="00C25C00"/>
    <w:rsid w:val="00C26B86"/>
    <w:rsid w:val="00C27B4A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3CC2"/>
    <w:rsid w:val="00C44366"/>
    <w:rsid w:val="00C4481D"/>
    <w:rsid w:val="00C44BC9"/>
    <w:rsid w:val="00C4552B"/>
    <w:rsid w:val="00C4571E"/>
    <w:rsid w:val="00C46265"/>
    <w:rsid w:val="00C5035C"/>
    <w:rsid w:val="00C50DCE"/>
    <w:rsid w:val="00C51FFC"/>
    <w:rsid w:val="00C545D8"/>
    <w:rsid w:val="00C549C8"/>
    <w:rsid w:val="00C610A8"/>
    <w:rsid w:val="00C63B93"/>
    <w:rsid w:val="00C63DD9"/>
    <w:rsid w:val="00C63EB5"/>
    <w:rsid w:val="00C6478F"/>
    <w:rsid w:val="00C64B46"/>
    <w:rsid w:val="00C64CBF"/>
    <w:rsid w:val="00C65861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7ABA"/>
    <w:rsid w:val="00C80213"/>
    <w:rsid w:val="00C8166A"/>
    <w:rsid w:val="00C819FF"/>
    <w:rsid w:val="00C83FB5"/>
    <w:rsid w:val="00C85210"/>
    <w:rsid w:val="00C855EE"/>
    <w:rsid w:val="00C8638F"/>
    <w:rsid w:val="00C867EC"/>
    <w:rsid w:val="00C87D9D"/>
    <w:rsid w:val="00C9099D"/>
    <w:rsid w:val="00C90A68"/>
    <w:rsid w:val="00C91750"/>
    <w:rsid w:val="00C91A3E"/>
    <w:rsid w:val="00C92649"/>
    <w:rsid w:val="00C92E25"/>
    <w:rsid w:val="00C9350C"/>
    <w:rsid w:val="00C93CB3"/>
    <w:rsid w:val="00C96071"/>
    <w:rsid w:val="00C967AF"/>
    <w:rsid w:val="00CA1583"/>
    <w:rsid w:val="00CA2185"/>
    <w:rsid w:val="00CA2824"/>
    <w:rsid w:val="00CA2BD8"/>
    <w:rsid w:val="00CA30CD"/>
    <w:rsid w:val="00CA3611"/>
    <w:rsid w:val="00CA3EDC"/>
    <w:rsid w:val="00CA4865"/>
    <w:rsid w:val="00CA51BE"/>
    <w:rsid w:val="00CA5932"/>
    <w:rsid w:val="00CA61E6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C10F9"/>
    <w:rsid w:val="00CC27C1"/>
    <w:rsid w:val="00CC505A"/>
    <w:rsid w:val="00CC544C"/>
    <w:rsid w:val="00CC655A"/>
    <w:rsid w:val="00CC6F18"/>
    <w:rsid w:val="00CD05DD"/>
    <w:rsid w:val="00CD3AC4"/>
    <w:rsid w:val="00CD4387"/>
    <w:rsid w:val="00CD4784"/>
    <w:rsid w:val="00CD58F5"/>
    <w:rsid w:val="00CD5E88"/>
    <w:rsid w:val="00CD6259"/>
    <w:rsid w:val="00CE15FD"/>
    <w:rsid w:val="00CE199C"/>
    <w:rsid w:val="00CE291A"/>
    <w:rsid w:val="00CE29B4"/>
    <w:rsid w:val="00CE32E1"/>
    <w:rsid w:val="00CE4467"/>
    <w:rsid w:val="00CE47C1"/>
    <w:rsid w:val="00CE609D"/>
    <w:rsid w:val="00CE60DF"/>
    <w:rsid w:val="00CE7797"/>
    <w:rsid w:val="00CE785D"/>
    <w:rsid w:val="00CE799E"/>
    <w:rsid w:val="00CE7CF2"/>
    <w:rsid w:val="00CF03A7"/>
    <w:rsid w:val="00CF17BF"/>
    <w:rsid w:val="00CF18B8"/>
    <w:rsid w:val="00CF18E8"/>
    <w:rsid w:val="00CF1A70"/>
    <w:rsid w:val="00CF2570"/>
    <w:rsid w:val="00CF3318"/>
    <w:rsid w:val="00CF35E1"/>
    <w:rsid w:val="00CF383D"/>
    <w:rsid w:val="00CF40A9"/>
    <w:rsid w:val="00CF4C7D"/>
    <w:rsid w:val="00CF4FB6"/>
    <w:rsid w:val="00CF524E"/>
    <w:rsid w:val="00CF734E"/>
    <w:rsid w:val="00CF79DD"/>
    <w:rsid w:val="00CF7B8D"/>
    <w:rsid w:val="00D001D7"/>
    <w:rsid w:val="00D0064A"/>
    <w:rsid w:val="00D00E57"/>
    <w:rsid w:val="00D01BEE"/>
    <w:rsid w:val="00D02226"/>
    <w:rsid w:val="00D02381"/>
    <w:rsid w:val="00D04D06"/>
    <w:rsid w:val="00D04E23"/>
    <w:rsid w:val="00D06AD0"/>
    <w:rsid w:val="00D06B37"/>
    <w:rsid w:val="00D07ACA"/>
    <w:rsid w:val="00D10322"/>
    <w:rsid w:val="00D12DCA"/>
    <w:rsid w:val="00D13774"/>
    <w:rsid w:val="00D14E13"/>
    <w:rsid w:val="00D15B60"/>
    <w:rsid w:val="00D16BF6"/>
    <w:rsid w:val="00D17484"/>
    <w:rsid w:val="00D20AFA"/>
    <w:rsid w:val="00D216BA"/>
    <w:rsid w:val="00D21F62"/>
    <w:rsid w:val="00D22C2C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1BEA"/>
    <w:rsid w:val="00D43867"/>
    <w:rsid w:val="00D43C30"/>
    <w:rsid w:val="00D43DB9"/>
    <w:rsid w:val="00D44462"/>
    <w:rsid w:val="00D44B56"/>
    <w:rsid w:val="00D44EDE"/>
    <w:rsid w:val="00D45869"/>
    <w:rsid w:val="00D46629"/>
    <w:rsid w:val="00D47A1F"/>
    <w:rsid w:val="00D50368"/>
    <w:rsid w:val="00D504F7"/>
    <w:rsid w:val="00D50AF9"/>
    <w:rsid w:val="00D50E6F"/>
    <w:rsid w:val="00D5103F"/>
    <w:rsid w:val="00D51ABC"/>
    <w:rsid w:val="00D51C3B"/>
    <w:rsid w:val="00D520D7"/>
    <w:rsid w:val="00D558E4"/>
    <w:rsid w:val="00D55B80"/>
    <w:rsid w:val="00D55BD4"/>
    <w:rsid w:val="00D55D75"/>
    <w:rsid w:val="00D573AC"/>
    <w:rsid w:val="00D61356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0F3C"/>
    <w:rsid w:val="00D719F9"/>
    <w:rsid w:val="00D71E1C"/>
    <w:rsid w:val="00D723B6"/>
    <w:rsid w:val="00D7312C"/>
    <w:rsid w:val="00D732D9"/>
    <w:rsid w:val="00D73A0F"/>
    <w:rsid w:val="00D73D53"/>
    <w:rsid w:val="00D768FE"/>
    <w:rsid w:val="00D76C22"/>
    <w:rsid w:val="00D77C16"/>
    <w:rsid w:val="00D80A49"/>
    <w:rsid w:val="00D80F39"/>
    <w:rsid w:val="00D8138D"/>
    <w:rsid w:val="00D81601"/>
    <w:rsid w:val="00D819A0"/>
    <w:rsid w:val="00D81B76"/>
    <w:rsid w:val="00D8239B"/>
    <w:rsid w:val="00D823B1"/>
    <w:rsid w:val="00D831C5"/>
    <w:rsid w:val="00D84EC6"/>
    <w:rsid w:val="00D85285"/>
    <w:rsid w:val="00D8565F"/>
    <w:rsid w:val="00D87727"/>
    <w:rsid w:val="00D91620"/>
    <w:rsid w:val="00D92A55"/>
    <w:rsid w:val="00D92CF3"/>
    <w:rsid w:val="00D939AF"/>
    <w:rsid w:val="00D9456F"/>
    <w:rsid w:val="00D95D59"/>
    <w:rsid w:val="00DA0BD0"/>
    <w:rsid w:val="00DA24A0"/>
    <w:rsid w:val="00DA259D"/>
    <w:rsid w:val="00DA4CF8"/>
    <w:rsid w:val="00DA68EE"/>
    <w:rsid w:val="00DA72DD"/>
    <w:rsid w:val="00DA7864"/>
    <w:rsid w:val="00DB05A5"/>
    <w:rsid w:val="00DB085B"/>
    <w:rsid w:val="00DB0F4E"/>
    <w:rsid w:val="00DB27C8"/>
    <w:rsid w:val="00DB2EFF"/>
    <w:rsid w:val="00DB3FBF"/>
    <w:rsid w:val="00DB5372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4CB2"/>
    <w:rsid w:val="00DD52EA"/>
    <w:rsid w:val="00DD5398"/>
    <w:rsid w:val="00DD56DE"/>
    <w:rsid w:val="00DD60D8"/>
    <w:rsid w:val="00DD764A"/>
    <w:rsid w:val="00DE096C"/>
    <w:rsid w:val="00DE17C7"/>
    <w:rsid w:val="00DE1BC4"/>
    <w:rsid w:val="00DE3D4F"/>
    <w:rsid w:val="00DE405D"/>
    <w:rsid w:val="00DE419A"/>
    <w:rsid w:val="00DE4340"/>
    <w:rsid w:val="00DE54C0"/>
    <w:rsid w:val="00DE5B46"/>
    <w:rsid w:val="00DE6C8F"/>
    <w:rsid w:val="00DE7545"/>
    <w:rsid w:val="00DE7A81"/>
    <w:rsid w:val="00DE7B3E"/>
    <w:rsid w:val="00DE7EC2"/>
    <w:rsid w:val="00DF1C23"/>
    <w:rsid w:val="00DF2455"/>
    <w:rsid w:val="00DF2E84"/>
    <w:rsid w:val="00DF3A9D"/>
    <w:rsid w:val="00DF54A7"/>
    <w:rsid w:val="00DF5814"/>
    <w:rsid w:val="00DF623F"/>
    <w:rsid w:val="00DF6277"/>
    <w:rsid w:val="00DF66E4"/>
    <w:rsid w:val="00E00F41"/>
    <w:rsid w:val="00E0255E"/>
    <w:rsid w:val="00E032BF"/>
    <w:rsid w:val="00E0342C"/>
    <w:rsid w:val="00E0693C"/>
    <w:rsid w:val="00E10017"/>
    <w:rsid w:val="00E10D47"/>
    <w:rsid w:val="00E10EF8"/>
    <w:rsid w:val="00E12175"/>
    <w:rsid w:val="00E125C5"/>
    <w:rsid w:val="00E127B0"/>
    <w:rsid w:val="00E12908"/>
    <w:rsid w:val="00E12C41"/>
    <w:rsid w:val="00E13D55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481C"/>
    <w:rsid w:val="00E24C8B"/>
    <w:rsid w:val="00E250A8"/>
    <w:rsid w:val="00E254CF"/>
    <w:rsid w:val="00E25FED"/>
    <w:rsid w:val="00E26611"/>
    <w:rsid w:val="00E27064"/>
    <w:rsid w:val="00E27630"/>
    <w:rsid w:val="00E276CB"/>
    <w:rsid w:val="00E278CF"/>
    <w:rsid w:val="00E32582"/>
    <w:rsid w:val="00E33D66"/>
    <w:rsid w:val="00E347D4"/>
    <w:rsid w:val="00E34D15"/>
    <w:rsid w:val="00E36E88"/>
    <w:rsid w:val="00E3711B"/>
    <w:rsid w:val="00E40B24"/>
    <w:rsid w:val="00E40C48"/>
    <w:rsid w:val="00E43B1F"/>
    <w:rsid w:val="00E44CE0"/>
    <w:rsid w:val="00E4524E"/>
    <w:rsid w:val="00E4702C"/>
    <w:rsid w:val="00E471E8"/>
    <w:rsid w:val="00E50DF9"/>
    <w:rsid w:val="00E51213"/>
    <w:rsid w:val="00E512B9"/>
    <w:rsid w:val="00E51858"/>
    <w:rsid w:val="00E52C2E"/>
    <w:rsid w:val="00E52CBA"/>
    <w:rsid w:val="00E539F1"/>
    <w:rsid w:val="00E54836"/>
    <w:rsid w:val="00E553B9"/>
    <w:rsid w:val="00E55B51"/>
    <w:rsid w:val="00E564C1"/>
    <w:rsid w:val="00E566D0"/>
    <w:rsid w:val="00E57B21"/>
    <w:rsid w:val="00E57F68"/>
    <w:rsid w:val="00E6063E"/>
    <w:rsid w:val="00E612B9"/>
    <w:rsid w:val="00E61342"/>
    <w:rsid w:val="00E613A6"/>
    <w:rsid w:val="00E6465E"/>
    <w:rsid w:val="00E64F9B"/>
    <w:rsid w:val="00E65C16"/>
    <w:rsid w:val="00E67FAF"/>
    <w:rsid w:val="00E7058C"/>
    <w:rsid w:val="00E7262D"/>
    <w:rsid w:val="00E728AC"/>
    <w:rsid w:val="00E7329F"/>
    <w:rsid w:val="00E734AB"/>
    <w:rsid w:val="00E73B0E"/>
    <w:rsid w:val="00E73BE1"/>
    <w:rsid w:val="00E74573"/>
    <w:rsid w:val="00E75110"/>
    <w:rsid w:val="00E75888"/>
    <w:rsid w:val="00E76A8F"/>
    <w:rsid w:val="00E76C85"/>
    <w:rsid w:val="00E77241"/>
    <w:rsid w:val="00E77E05"/>
    <w:rsid w:val="00E81DD1"/>
    <w:rsid w:val="00E81E1E"/>
    <w:rsid w:val="00E821D2"/>
    <w:rsid w:val="00E8276B"/>
    <w:rsid w:val="00E8299B"/>
    <w:rsid w:val="00E8393F"/>
    <w:rsid w:val="00E83EDD"/>
    <w:rsid w:val="00E8439A"/>
    <w:rsid w:val="00E84E44"/>
    <w:rsid w:val="00E8516E"/>
    <w:rsid w:val="00E85541"/>
    <w:rsid w:val="00E85828"/>
    <w:rsid w:val="00E86A20"/>
    <w:rsid w:val="00E8746D"/>
    <w:rsid w:val="00E8796E"/>
    <w:rsid w:val="00E9051F"/>
    <w:rsid w:val="00E90C17"/>
    <w:rsid w:val="00E92BB5"/>
    <w:rsid w:val="00E941E3"/>
    <w:rsid w:val="00E94C4D"/>
    <w:rsid w:val="00E94E31"/>
    <w:rsid w:val="00E94FE0"/>
    <w:rsid w:val="00E95C6C"/>
    <w:rsid w:val="00E963D2"/>
    <w:rsid w:val="00E9671E"/>
    <w:rsid w:val="00E96878"/>
    <w:rsid w:val="00E97B54"/>
    <w:rsid w:val="00EA0059"/>
    <w:rsid w:val="00EA08AB"/>
    <w:rsid w:val="00EA290C"/>
    <w:rsid w:val="00EA368E"/>
    <w:rsid w:val="00EA49AC"/>
    <w:rsid w:val="00EA4E12"/>
    <w:rsid w:val="00EA6431"/>
    <w:rsid w:val="00EB0336"/>
    <w:rsid w:val="00EB0E1C"/>
    <w:rsid w:val="00EB0EBF"/>
    <w:rsid w:val="00EB10A5"/>
    <w:rsid w:val="00EB32CA"/>
    <w:rsid w:val="00EB3EC9"/>
    <w:rsid w:val="00EB5287"/>
    <w:rsid w:val="00EB52AA"/>
    <w:rsid w:val="00EB5389"/>
    <w:rsid w:val="00EB53CB"/>
    <w:rsid w:val="00EB53D5"/>
    <w:rsid w:val="00EB58CF"/>
    <w:rsid w:val="00EB5D47"/>
    <w:rsid w:val="00EB6999"/>
    <w:rsid w:val="00EB6CCB"/>
    <w:rsid w:val="00EC14AD"/>
    <w:rsid w:val="00EC1E66"/>
    <w:rsid w:val="00EC2BCF"/>
    <w:rsid w:val="00EC2F4F"/>
    <w:rsid w:val="00EC3E10"/>
    <w:rsid w:val="00EC3F5F"/>
    <w:rsid w:val="00EC56E8"/>
    <w:rsid w:val="00EC57B8"/>
    <w:rsid w:val="00EC58E6"/>
    <w:rsid w:val="00EC6602"/>
    <w:rsid w:val="00EC6EFE"/>
    <w:rsid w:val="00EC7B29"/>
    <w:rsid w:val="00ED05C4"/>
    <w:rsid w:val="00ED115B"/>
    <w:rsid w:val="00ED1A44"/>
    <w:rsid w:val="00ED2463"/>
    <w:rsid w:val="00ED3128"/>
    <w:rsid w:val="00ED3B5C"/>
    <w:rsid w:val="00ED42AF"/>
    <w:rsid w:val="00ED4617"/>
    <w:rsid w:val="00ED4AE4"/>
    <w:rsid w:val="00ED58B4"/>
    <w:rsid w:val="00ED5A09"/>
    <w:rsid w:val="00EE1EAB"/>
    <w:rsid w:val="00EE2261"/>
    <w:rsid w:val="00EE342A"/>
    <w:rsid w:val="00EE5524"/>
    <w:rsid w:val="00EE687E"/>
    <w:rsid w:val="00EE6C23"/>
    <w:rsid w:val="00EE6D2E"/>
    <w:rsid w:val="00EE7552"/>
    <w:rsid w:val="00EE7CC5"/>
    <w:rsid w:val="00EF05C3"/>
    <w:rsid w:val="00EF0853"/>
    <w:rsid w:val="00EF2964"/>
    <w:rsid w:val="00EF3FBD"/>
    <w:rsid w:val="00EF411E"/>
    <w:rsid w:val="00EF4527"/>
    <w:rsid w:val="00EF5396"/>
    <w:rsid w:val="00EF6409"/>
    <w:rsid w:val="00EF7196"/>
    <w:rsid w:val="00F0001D"/>
    <w:rsid w:val="00F00698"/>
    <w:rsid w:val="00F00A5F"/>
    <w:rsid w:val="00F00E88"/>
    <w:rsid w:val="00F02463"/>
    <w:rsid w:val="00F03159"/>
    <w:rsid w:val="00F0369E"/>
    <w:rsid w:val="00F03BC9"/>
    <w:rsid w:val="00F0434B"/>
    <w:rsid w:val="00F048E6"/>
    <w:rsid w:val="00F04BBE"/>
    <w:rsid w:val="00F04E27"/>
    <w:rsid w:val="00F06064"/>
    <w:rsid w:val="00F0649A"/>
    <w:rsid w:val="00F06FED"/>
    <w:rsid w:val="00F079B5"/>
    <w:rsid w:val="00F10308"/>
    <w:rsid w:val="00F109D7"/>
    <w:rsid w:val="00F10B84"/>
    <w:rsid w:val="00F117DC"/>
    <w:rsid w:val="00F14878"/>
    <w:rsid w:val="00F14EAC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EA5"/>
    <w:rsid w:val="00F3029B"/>
    <w:rsid w:val="00F302E4"/>
    <w:rsid w:val="00F30849"/>
    <w:rsid w:val="00F30E46"/>
    <w:rsid w:val="00F30E71"/>
    <w:rsid w:val="00F31119"/>
    <w:rsid w:val="00F32CEB"/>
    <w:rsid w:val="00F3302A"/>
    <w:rsid w:val="00F336CC"/>
    <w:rsid w:val="00F33EAE"/>
    <w:rsid w:val="00F34D3C"/>
    <w:rsid w:val="00F35E4A"/>
    <w:rsid w:val="00F36F29"/>
    <w:rsid w:val="00F37054"/>
    <w:rsid w:val="00F37B66"/>
    <w:rsid w:val="00F37B91"/>
    <w:rsid w:val="00F4123B"/>
    <w:rsid w:val="00F42375"/>
    <w:rsid w:val="00F42613"/>
    <w:rsid w:val="00F42747"/>
    <w:rsid w:val="00F42816"/>
    <w:rsid w:val="00F42AF2"/>
    <w:rsid w:val="00F4389C"/>
    <w:rsid w:val="00F44479"/>
    <w:rsid w:val="00F452F6"/>
    <w:rsid w:val="00F45C43"/>
    <w:rsid w:val="00F4657A"/>
    <w:rsid w:val="00F47322"/>
    <w:rsid w:val="00F5122E"/>
    <w:rsid w:val="00F51392"/>
    <w:rsid w:val="00F51C19"/>
    <w:rsid w:val="00F51EAC"/>
    <w:rsid w:val="00F53C2C"/>
    <w:rsid w:val="00F53C6B"/>
    <w:rsid w:val="00F53D02"/>
    <w:rsid w:val="00F54731"/>
    <w:rsid w:val="00F55056"/>
    <w:rsid w:val="00F55985"/>
    <w:rsid w:val="00F56046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57C"/>
    <w:rsid w:val="00F70DC1"/>
    <w:rsid w:val="00F712D2"/>
    <w:rsid w:val="00F71851"/>
    <w:rsid w:val="00F72CA2"/>
    <w:rsid w:val="00F72ECB"/>
    <w:rsid w:val="00F76A4F"/>
    <w:rsid w:val="00F76B63"/>
    <w:rsid w:val="00F77E48"/>
    <w:rsid w:val="00F802BB"/>
    <w:rsid w:val="00F8030C"/>
    <w:rsid w:val="00F80A4A"/>
    <w:rsid w:val="00F80ED9"/>
    <w:rsid w:val="00F82082"/>
    <w:rsid w:val="00F8298B"/>
    <w:rsid w:val="00F8403C"/>
    <w:rsid w:val="00F84355"/>
    <w:rsid w:val="00F84546"/>
    <w:rsid w:val="00F8484F"/>
    <w:rsid w:val="00F861CB"/>
    <w:rsid w:val="00F8664F"/>
    <w:rsid w:val="00F86E77"/>
    <w:rsid w:val="00F879D2"/>
    <w:rsid w:val="00F90DB0"/>
    <w:rsid w:val="00F917A4"/>
    <w:rsid w:val="00F9256B"/>
    <w:rsid w:val="00F94091"/>
    <w:rsid w:val="00F942C8"/>
    <w:rsid w:val="00F94CA4"/>
    <w:rsid w:val="00F952C6"/>
    <w:rsid w:val="00F9563B"/>
    <w:rsid w:val="00FA1BBA"/>
    <w:rsid w:val="00FA1EB5"/>
    <w:rsid w:val="00FA35F0"/>
    <w:rsid w:val="00FA4064"/>
    <w:rsid w:val="00FA4941"/>
    <w:rsid w:val="00FA572D"/>
    <w:rsid w:val="00FA5751"/>
    <w:rsid w:val="00FA7A24"/>
    <w:rsid w:val="00FA7FA3"/>
    <w:rsid w:val="00FB0300"/>
    <w:rsid w:val="00FB0810"/>
    <w:rsid w:val="00FB0F63"/>
    <w:rsid w:val="00FB3B92"/>
    <w:rsid w:val="00FB3CEB"/>
    <w:rsid w:val="00FB3ED9"/>
    <w:rsid w:val="00FB479F"/>
    <w:rsid w:val="00FB4E16"/>
    <w:rsid w:val="00FB5A5F"/>
    <w:rsid w:val="00FB615D"/>
    <w:rsid w:val="00FB690E"/>
    <w:rsid w:val="00FB6BF2"/>
    <w:rsid w:val="00FB7100"/>
    <w:rsid w:val="00FB71C8"/>
    <w:rsid w:val="00FC0612"/>
    <w:rsid w:val="00FC2C5D"/>
    <w:rsid w:val="00FC3735"/>
    <w:rsid w:val="00FC41C2"/>
    <w:rsid w:val="00FC49A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5EA5"/>
    <w:rsid w:val="00FD654A"/>
    <w:rsid w:val="00FD654D"/>
    <w:rsid w:val="00FD6931"/>
    <w:rsid w:val="00FD76F8"/>
    <w:rsid w:val="00FD792E"/>
    <w:rsid w:val="00FE037D"/>
    <w:rsid w:val="00FE0DBF"/>
    <w:rsid w:val="00FE1CE7"/>
    <w:rsid w:val="00FE3283"/>
    <w:rsid w:val="00FE4671"/>
    <w:rsid w:val="00FE4B89"/>
    <w:rsid w:val="00FE4F4A"/>
    <w:rsid w:val="00FE72FF"/>
    <w:rsid w:val="00FE73F0"/>
    <w:rsid w:val="00FE7E62"/>
    <w:rsid w:val="00FE7FF7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qFormat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qFormat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qFormat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109D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1">
    <w:name w:val="Stile1"/>
    <w:uiPriority w:val="99"/>
    <w:rsid w:val="00CE32E1"/>
    <w:pPr>
      <w:numPr>
        <w:numId w:val="14"/>
      </w:numPr>
    </w:pPr>
  </w:style>
  <w:style w:type="paragraph" w:customStyle="1" w:styleId="titolocampionato0">
    <w:name w:val="titolo_campionato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9063BC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9063BC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medio0">
    <w:name w:val="titolo_medio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character" w:styleId="Collegamentovisitato">
    <w:name w:val="FollowedHyperlink"/>
    <w:basedOn w:val="Carpredefinitoparagrafo"/>
    <w:semiHidden/>
    <w:unhideWhenUsed/>
    <w:rsid w:val="00D20AFA"/>
    <w:rPr>
      <w:color w:val="800080" w:themeColor="followedHyperlink"/>
      <w:u w:val="single"/>
    </w:rPr>
  </w:style>
  <w:style w:type="paragraph" w:customStyle="1" w:styleId="A117gare">
    <w:name w:val="A117gare"/>
    <w:basedOn w:val="Normale"/>
    <w:qFormat/>
    <w:rsid w:val="00005731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customStyle="1" w:styleId="msonormal0">
    <w:name w:val="msonormal"/>
    <w:basedOn w:val="Normale"/>
    <w:rsid w:val="00CA4865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CA4865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0">
    <w:name w:val="titolo_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CA4865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">
    <w:name w:val="sconosciuto"/>
    <w:basedOn w:val="Normale"/>
    <w:rsid w:val="00CA4865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C:\QuidInformatica\LND\CCUPortal\lndcu12\PERSONAL. ALLINFO\MODELLO.dot</Template>
  <TotalTime>23</TotalTime>
  <Pages>28</Pages>
  <Words>9236</Words>
  <Characters>52650</Characters>
  <Application>Microsoft Office Word</Application>
  <DocSecurity>0</DocSecurity>
  <Lines>438</Lines>
  <Paragraphs>123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61763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8</cp:revision>
  <cp:lastPrinted>2022-09-17T12:02:00Z</cp:lastPrinted>
  <dcterms:created xsi:type="dcterms:W3CDTF">2022-10-19T12:55:00Z</dcterms:created>
  <dcterms:modified xsi:type="dcterms:W3CDTF">2022-10-26T14:47:00Z</dcterms:modified>
</cp:coreProperties>
</file>