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3D0DAB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1AB4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0F1C6B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9305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0F1C6B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7384B0B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8F520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516B82AB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8F520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7FABC3E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8F520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6BBE5BF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8F520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EF91621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8F520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2B561DF1" w14:textId="52710CA5" w:rsidR="00515EE0" w:rsidRPr="0029305A" w:rsidRDefault="00C967AF" w:rsidP="0029305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E59A179" w14:textId="77777777" w:rsidR="00B55C26" w:rsidRPr="00B55C26" w:rsidRDefault="00B55C2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77777777" w:rsidR="00515EE0" w:rsidRPr="0080625D" w:rsidRDefault="00515EE0" w:rsidP="009D0C38">
      <w:pPr>
        <w:pStyle w:val="LndNormale1"/>
        <w:rPr>
          <w:b/>
          <w:color w:val="002060"/>
          <w:szCs w:val="22"/>
        </w:rPr>
      </w:pPr>
    </w:p>
    <w:p w14:paraId="355E0FAF" w14:textId="77777777" w:rsidR="00EC3E10" w:rsidRPr="0080625D" w:rsidRDefault="00EC3E10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8CC5F97" w14:textId="77777777" w:rsidR="00D97834" w:rsidRDefault="00D97834" w:rsidP="00D97834">
      <w:pPr>
        <w:pStyle w:val="breakline"/>
      </w:pPr>
    </w:p>
    <w:p w14:paraId="537C172B" w14:textId="77777777" w:rsidR="00D97834" w:rsidRPr="00983357" w:rsidRDefault="00D97834" w:rsidP="00D9783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83357">
        <w:rPr>
          <w:color w:val="002060"/>
        </w:rPr>
        <w:t>CALCIO A CINQUE SERIE C1</w:t>
      </w:r>
    </w:p>
    <w:p w14:paraId="5A91BB70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lastRenderedPageBreak/>
        <w:t>GIUDICE SPORTIVO</w:t>
      </w:r>
    </w:p>
    <w:p w14:paraId="23D0AA54" w14:textId="77777777" w:rsidR="00D97834" w:rsidRPr="00983357" w:rsidRDefault="00D97834" w:rsidP="00D97834">
      <w:pPr>
        <w:pStyle w:val="diffida"/>
        <w:rPr>
          <w:color w:val="002060"/>
        </w:rPr>
      </w:pPr>
      <w:r w:rsidRPr="00983357">
        <w:rPr>
          <w:color w:val="002060"/>
        </w:rPr>
        <w:t>Il Sostituto Giudice Sportivo Avv. Federica Sorrentino, nella seduta del 27/10/2022, ha adottato le decisioni che di seguito integralmente si riportano:</w:t>
      </w:r>
    </w:p>
    <w:p w14:paraId="17232EE9" w14:textId="77777777" w:rsidR="00D97834" w:rsidRPr="00983357" w:rsidRDefault="00D97834" w:rsidP="00D97834">
      <w:pPr>
        <w:pStyle w:val="titolo10"/>
        <w:rPr>
          <w:color w:val="002060"/>
        </w:rPr>
      </w:pPr>
      <w:r w:rsidRPr="00983357">
        <w:rPr>
          <w:color w:val="002060"/>
        </w:rPr>
        <w:t xml:space="preserve">GARE DEL 21/10/2022 </w:t>
      </w:r>
    </w:p>
    <w:p w14:paraId="3BCB64AE" w14:textId="77777777" w:rsidR="00D97834" w:rsidRPr="00983357" w:rsidRDefault="00D97834" w:rsidP="00D97834">
      <w:pPr>
        <w:pStyle w:val="titolo7a"/>
        <w:rPr>
          <w:color w:val="002060"/>
        </w:rPr>
      </w:pPr>
      <w:r w:rsidRPr="00983357">
        <w:rPr>
          <w:color w:val="002060"/>
        </w:rPr>
        <w:t xml:space="preserve">PROVVEDIMENTI DISCIPLINARI </w:t>
      </w:r>
    </w:p>
    <w:p w14:paraId="04E23E5B" w14:textId="77777777" w:rsidR="00D97834" w:rsidRPr="00983357" w:rsidRDefault="00D97834" w:rsidP="00D97834">
      <w:pPr>
        <w:pStyle w:val="titolo7b0"/>
        <w:rPr>
          <w:color w:val="002060"/>
        </w:rPr>
      </w:pPr>
      <w:r w:rsidRPr="00983357">
        <w:rPr>
          <w:color w:val="002060"/>
        </w:rPr>
        <w:t xml:space="preserve">In base alle risultanze degli atti ufficiali sono state deliberate le seguenti sanzioni disciplinari. </w:t>
      </w:r>
    </w:p>
    <w:p w14:paraId="767EE60C" w14:textId="77777777" w:rsidR="00D97834" w:rsidRPr="00983357" w:rsidRDefault="00D97834" w:rsidP="00D97834">
      <w:pPr>
        <w:pStyle w:val="titolo30"/>
        <w:rPr>
          <w:color w:val="002060"/>
        </w:rPr>
      </w:pPr>
      <w:r w:rsidRPr="00983357">
        <w:rPr>
          <w:color w:val="002060"/>
        </w:rPr>
        <w:t xml:space="preserve">CALCIATORI ESPULSI </w:t>
      </w:r>
    </w:p>
    <w:p w14:paraId="7D4C5503" w14:textId="77777777" w:rsidR="00D97834" w:rsidRPr="00983357" w:rsidRDefault="00D97834" w:rsidP="00D97834">
      <w:pPr>
        <w:pStyle w:val="titolo20"/>
        <w:rPr>
          <w:color w:val="002060"/>
        </w:rPr>
      </w:pPr>
      <w:r w:rsidRPr="0098335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7834" w:rsidRPr="00983357" w14:paraId="7D00BF5A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661A0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RONDINE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C3BFA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9B3E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186EB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1C6B5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</w:tr>
    </w:tbl>
    <w:p w14:paraId="20B9E957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17397C02" w14:textId="77777777" w:rsidR="00D97834" w:rsidRPr="00983357" w:rsidRDefault="00D97834" w:rsidP="00D97834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1357248F" w14:textId="77777777" w:rsidR="00D97834" w:rsidRPr="00983357" w:rsidRDefault="00D97834" w:rsidP="00D97834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11222E89" w14:textId="77777777" w:rsidR="00D97834" w:rsidRPr="00983357" w:rsidRDefault="00D97834" w:rsidP="00D97834">
      <w:pPr>
        <w:pStyle w:val="breakline"/>
        <w:rPr>
          <w:color w:val="002060"/>
        </w:rPr>
      </w:pPr>
    </w:p>
    <w:p w14:paraId="675FF42A" w14:textId="77777777" w:rsidR="00D97834" w:rsidRPr="00983357" w:rsidRDefault="00D97834" w:rsidP="00D9783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83357">
        <w:rPr>
          <w:color w:val="002060"/>
        </w:rPr>
        <w:t>CALCIO A CINQUE SERIE C2</w:t>
      </w:r>
    </w:p>
    <w:p w14:paraId="2111B107" w14:textId="25132EAE" w:rsidR="00DA2052" w:rsidRPr="00075172" w:rsidRDefault="00DA2052" w:rsidP="00DA2052">
      <w:pPr>
        <w:pStyle w:val="titolomedio0"/>
        <w:rPr>
          <w:color w:val="002060"/>
          <w:sz w:val="36"/>
          <w:szCs w:val="36"/>
        </w:rPr>
      </w:pPr>
      <w:r w:rsidRPr="00075172">
        <w:rPr>
          <w:color w:val="002060"/>
          <w:sz w:val="36"/>
          <w:szCs w:val="36"/>
        </w:rPr>
        <w:t>RECUPER</w:t>
      </w:r>
      <w:r w:rsidR="008F5209">
        <w:rPr>
          <w:color w:val="002060"/>
          <w:sz w:val="36"/>
          <w:szCs w:val="36"/>
        </w:rPr>
        <w:t>I</w:t>
      </w:r>
      <w:r w:rsidRPr="00075172">
        <w:rPr>
          <w:color w:val="002060"/>
          <w:sz w:val="36"/>
          <w:szCs w:val="36"/>
        </w:rPr>
        <w:t xml:space="preserve"> PROGRAMMAT</w:t>
      </w:r>
      <w:r w:rsidR="008F5209">
        <w:rPr>
          <w:color w:val="002060"/>
          <w:sz w:val="36"/>
          <w:szCs w:val="36"/>
        </w:rPr>
        <w:t>I</w:t>
      </w:r>
    </w:p>
    <w:p w14:paraId="3EC12093" w14:textId="77777777" w:rsidR="00DA2052" w:rsidRPr="00C366B3" w:rsidRDefault="00DA2052" w:rsidP="00DA2052">
      <w:pPr>
        <w:pStyle w:val="breakline"/>
        <w:rPr>
          <w:color w:val="002060"/>
        </w:rPr>
      </w:pPr>
    </w:p>
    <w:p w14:paraId="120B88BD" w14:textId="77777777" w:rsidR="00DA2052" w:rsidRPr="00C366B3" w:rsidRDefault="00DA2052" w:rsidP="00DA2052">
      <w:pPr>
        <w:pStyle w:val="breakline"/>
        <w:rPr>
          <w:color w:val="002060"/>
        </w:rPr>
      </w:pPr>
    </w:p>
    <w:p w14:paraId="5F896C43" w14:textId="77777777" w:rsidR="00DA2052" w:rsidRPr="00C366B3" w:rsidRDefault="00DA2052" w:rsidP="00DA2052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A2052" w:rsidRPr="00C366B3" w14:paraId="0DE7EC09" w14:textId="77777777" w:rsidTr="00DA205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299F" w14:textId="77777777" w:rsidR="00DA2052" w:rsidRPr="00C366B3" w:rsidRDefault="00DA2052" w:rsidP="00DC5740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88616" w14:textId="77777777" w:rsidR="00DA2052" w:rsidRPr="00C366B3" w:rsidRDefault="00DA2052" w:rsidP="00DC5740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E537" w14:textId="77777777" w:rsidR="00DA2052" w:rsidRPr="00C366B3" w:rsidRDefault="00DA2052" w:rsidP="00DC5740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2460C" w14:textId="77777777" w:rsidR="00DA2052" w:rsidRPr="00C366B3" w:rsidRDefault="00DA2052" w:rsidP="00DC5740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616BE" w14:textId="77777777" w:rsidR="00DA2052" w:rsidRPr="00C366B3" w:rsidRDefault="00DA2052" w:rsidP="00DC5740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375CD" w14:textId="77777777" w:rsidR="00DA2052" w:rsidRPr="00C366B3" w:rsidRDefault="00DA2052" w:rsidP="00DC5740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2032" w14:textId="77777777" w:rsidR="00DA2052" w:rsidRPr="00C366B3" w:rsidRDefault="00DA2052" w:rsidP="00DC5740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F1F7E" w14:textId="77777777" w:rsidR="00DA2052" w:rsidRPr="00C366B3" w:rsidRDefault="00DA2052" w:rsidP="00DC5740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Impianto</w:t>
            </w:r>
          </w:p>
        </w:tc>
      </w:tr>
      <w:tr w:rsidR="00DA2052" w:rsidRPr="00C366B3" w14:paraId="59873767" w14:textId="77777777" w:rsidTr="00DA205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662418" w14:textId="171E2D65" w:rsidR="00DA2052" w:rsidRPr="00075172" w:rsidRDefault="00DA2052" w:rsidP="00DA205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0</w:t>
            </w:r>
            <w:r>
              <w:rPr>
                <w:color w:val="002060"/>
                <w:highlight w:val="yellow"/>
              </w:rPr>
              <w:t>9</w:t>
            </w:r>
            <w:r w:rsidRPr="00075172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839E3C" w14:textId="7BC03B27" w:rsidR="00DA2052" w:rsidRDefault="00DA2052" w:rsidP="00DA2052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</w:t>
            </w:r>
            <w:r w:rsidRPr="00075172">
              <w:rPr>
                <w:color w:val="002060"/>
                <w:highlight w:val="yellow"/>
              </w:rPr>
              <w:t xml:space="preserve">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5A44C0" w14:textId="18AA419B" w:rsidR="00DA2052" w:rsidRPr="00075172" w:rsidRDefault="00DA2052" w:rsidP="00DA205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0C7BC0" w14:textId="59EA55ED" w:rsidR="00DA2052" w:rsidRPr="00075172" w:rsidRDefault="00DA2052" w:rsidP="00DA2052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PIEVE D ICO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F45448" w14:textId="59F09F9F" w:rsidR="00DA2052" w:rsidRDefault="00DA2052" w:rsidP="00DA205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23</w:t>
            </w:r>
            <w:r w:rsidRPr="00C366B3">
              <w:rPr>
                <w:color w:val="002060"/>
              </w:rPr>
              <w:t>/</w:t>
            </w:r>
            <w:r>
              <w:rPr>
                <w:color w:val="002060"/>
              </w:rPr>
              <w:t>09</w:t>
            </w:r>
            <w:r w:rsidRPr="00C366B3">
              <w:rPr>
                <w:color w:val="002060"/>
              </w:rPr>
              <w:t>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523EB4" w14:textId="7F288C9F" w:rsidR="00DA2052" w:rsidRPr="00DA2052" w:rsidRDefault="00DA2052" w:rsidP="00DA205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A2052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C2C1F" w14:textId="77777777" w:rsidR="00DA2052" w:rsidRPr="00C366B3" w:rsidRDefault="00DA2052" w:rsidP="00DA2052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758BF7" w14:textId="77777777" w:rsidR="00DA2052" w:rsidRPr="00C366B3" w:rsidRDefault="00DA2052" w:rsidP="00DA2052">
            <w:pPr>
              <w:pStyle w:val="rowtabella0"/>
              <w:rPr>
                <w:color w:val="002060"/>
              </w:rPr>
            </w:pPr>
          </w:p>
        </w:tc>
      </w:tr>
      <w:tr w:rsidR="00DA2052" w:rsidRPr="00C366B3" w14:paraId="5623C96F" w14:textId="77777777" w:rsidTr="00DA205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BEC8" w14:textId="34E0D66E" w:rsidR="00DA2052" w:rsidRPr="00075172" w:rsidRDefault="00DA2052" w:rsidP="00DA2052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23</w:t>
            </w:r>
            <w:r w:rsidRPr="00075172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1CA42" w14:textId="68BD3DD0" w:rsidR="00DA2052" w:rsidRPr="00075172" w:rsidRDefault="00DA2052" w:rsidP="00DA2052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</w:t>
            </w:r>
            <w:r w:rsidRPr="00075172">
              <w:rPr>
                <w:color w:val="002060"/>
                <w:highlight w:val="yellow"/>
              </w:rPr>
              <w:t xml:space="preserve">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92A61" w14:textId="7F2508C7" w:rsidR="00DA2052" w:rsidRPr="00075172" w:rsidRDefault="00DA2052" w:rsidP="00DA2052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BB45D" w14:textId="77777777" w:rsidR="00DA2052" w:rsidRPr="00075172" w:rsidRDefault="00DA2052" w:rsidP="00DA205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3278E" w14:textId="02D6E4BD" w:rsidR="00DA2052" w:rsidRPr="00C366B3" w:rsidRDefault="00DA2052" w:rsidP="00DA205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30</w:t>
            </w:r>
            <w:r w:rsidRPr="00C366B3">
              <w:rPr>
                <w:color w:val="002060"/>
              </w:rPr>
              <w:t>/</w:t>
            </w:r>
            <w:r>
              <w:rPr>
                <w:color w:val="002060"/>
              </w:rPr>
              <w:t>09</w:t>
            </w:r>
            <w:r w:rsidRPr="00C366B3">
              <w:rPr>
                <w:color w:val="002060"/>
              </w:rPr>
              <w:t>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14F46" w14:textId="50FB8886" w:rsidR="00DA2052" w:rsidRPr="00C366B3" w:rsidRDefault="00DA2052" w:rsidP="00DA2052">
            <w:pPr>
              <w:pStyle w:val="rowtabella0"/>
              <w:jc w:val="center"/>
              <w:rPr>
                <w:color w:val="002060"/>
              </w:rPr>
            </w:pPr>
            <w:r w:rsidRPr="00DA2052">
              <w:rPr>
                <w:color w:val="002060"/>
                <w:highlight w:val="yellow"/>
              </w:rPr>
              <w:t>2</w:t>
            </w:r>
            <w:r w:rsidRPr="00DA2052">
              <w:rPr>
                <w:color w:val="002060"/>
                <w:highlight w:val="yellow"/>
              </w:rPr>
              <w:t>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AFE5B" w14:textId="77777777" w:rsidR="00DA2052" w:rsidRPr="00C366B3" w:rsidRDefault="00DA2052" w:rsidP="00DA2052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BF4D" w14:textId="3F144DA9" w:rsidR="00DA2052" w:rsidRPr="00C366B3" w:rsidRDefault="00DA2052" w:rsidP="00DA2052">
            <w:pPr>
              <w:pStyle w:val="rowtabella0"/>
              <w:rPr>
                <w:color w:val="002060"/>
              </w:rPr>
            </w:pPr>
          </w:p>
        </w:tc>
      </w:tr>
    </w:tbl>
    <w:p w14:paraId="069825B7" w14:textId="77777777" w:rsidR="00DA2052" w:rsidRPr="00DA2052" w:rsidRDefault="00DA2052" w:rsidP="00D97834">
      <w:pPr>
        <w:pStyle w:val="titoloprinc0"/>
        <w:rPr>
          <w:color w:val="002060"/>
          <w:sz w:val="22"/>
          <w:szCs w:val="22"/>
        </w:rPr>
      </w:pPr>
    </w:p>
    <w:p w14:paraId="6726EA83" w14:textId="31077820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RISULTATI</w:t>
      </w:r>
    </w:p>
    <w:p w14:paraId="5AFF9C13" w14:textId="77777777" w:rsidR="00D97834" w:rsidRPr="00983357" w:rsidRDefault="00D97834" w:rsidP="00D97834">
      <w:pPr>
        <w:pStyle w:val="breakline"/>
        <w:rPr>
          <w:color w:val="002060"/>
        </w:rPr>
      </w:pPr>
    </w:p>
    <w:p w14:paraId="1B1361BE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RISULTATI UFFICIALI GARE DEL 26/10/2022</w:t>
      </w:r>
    </w:p>
    <w:p w14:paraId="51996B86" w14:textId="77777777" w:rsidR="00D97834" w:rsidRPr="00D97834" w:rsidRDefault="00D97834" w:rsidP="00D9783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9783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5BEC1AF" w14:textId="77777777" w:rsidR="00D97834" w:rsidRPr="00983357" w:rsidRDefault="00D97834" w:rsidP="00D9783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7834" w:rsidRPr="00983357" w14:paraId="0CC0AFC8" w14:textId="77777777" w:rsidTr="00DC57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7834" w:rsidRPr="00983357" w14:paraId="1624C094" w14:textId="77777777" w:rsidTr="00DC57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90D6D" w14:textId="77777777" w:rsidR="00D97834" w:rsidRPr="00983357" w:rsidRDefault="00D97834" w:rsidP="00DC5740">
                  <w:pPr>
                    <w:pStyle w:val="header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GIRONE C - 5 Giornata - A</w:t>
                  </w:r>
                </w:p>
              </w:tc>
            </w:tr>
            <w:tr w:rsidR="00D97834" w:rsidRPr="00983357" w14:paraId="645A88B7" w14:textId="77777777" w:rsidTr="00DC57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CA72A" w14:textId="77777777" w:rsidR="00D97834" w:rsidRPr="00983357" w:rsidRDefault="00D97834" w:rsidP="00DC5740">
                  <w:pPr>
                    <w:pStyle w:val="row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FUTSAL PRANDONE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A5C5FB" w14:textId="77777777" w:rsidR="00D97834" w:rsidRPr="00983357" w:rsidRDefault="00D97834" w:rsidP="00DC5740">
                  <w:pPr>
                    <w:pStyle w:val="row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91237" w14:textId="77777777" w:rsidR="00D97834" w:rsidRPr="00983357" w:rsidRDefault="00D97834" w:rsidP="00DC57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C8E43" w14:textId="77777777" w:rsidR="00D97834" w:rsidRPr="00983357" w:rsidRDefault="00D97834" w:rsidP="00DC57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 </w:t>
                  </w:r>
                </w:p>
              </w:tc>
            </w:tr>
          </w:tbl>
          <w:p w14:paraId="003BAF4C" w14:textId="77777777" w:rsidR="00D97834" w:rsidRPr="00983357" w:rsidRDefault="00D97834" w:rsidP="00DC5740">
            <w:pPr>
              <w:rPr>
                <w:color w:val="002060"/>
              </w:rPr>
            </w:pPr>
          </w:p>
        </w:tc>
      </w:tr>
    </w:tbl>
    <w:p w14:paraId="572455D6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27FDD437" w14:textId="77777777" w:rsidR="00D97834" w:rsidRPr="00983357" w:rsidRDefault="00D97834" w:rsidP="00D97834">
      <w:pPr>
        <w:pStyle w:val="breakline"/>
        <w:rPr>
          <w:color w:val="002060"/>
        </w:rPr>
      </w:pPr>
    </w:p>
    <w:p w14:paraId="4FC31899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GIUDICE SPORTIVO</w:t>
      </w:r>
    </w:p>
    <w:p w14:paraId="0A937E87" w14:textId="77777777" w:rsidR="00D97834" w:rsidRPr="00983357" w:rsidRDefault="00D97834" w:rsidP="00D97834">
      <w:pPr>
        <w:pStyle w:val="diffida"/>
        <w:rPr>
          <w:color w:val="002060"/>
        </w:rPr>
      </w:pPr>
      <w:r w:rsidRPr="00983357">
        <w:rPr>
          <w:color w:val="002060"/>
        </w:rPr>
        <w:t>Il Sostituto Giudice Sportivo Avv. Federica Sorrentino, nella seduta del 27/10/2022, ha adottato le decisioni che di seguito integralmente si riportano:</w:t>
      </w:r>
    </w:p>
    <w:p w14:paraId="5769A575" w14:textId="77777777" w:rsidR="00D97834" w:rsidRPr="00983357" w:rsidRDefault="00D97834" w:rsidP="00D97834">
      <w:pPr>
        <w:pStyle w:val="titolo10"/>
        <w:rPr>
          <w:color w:val="002060"/>
        </w:rPr>
      </w:pPr>
      <w:r w:rsidRPr="00983357">
        <w:rPr>
          <w:color w:val="002060"/>
        </w:rPr>
        <w:t xml:space="preserve">GARE DEL 26/10/2022 </w:t>
      </w:r>
    </w:p>
    <w:p w14:paraId="0AFD5DFC" w14:textId="77777777" w:rsidR="00D97834" w:rsidRPr="00983357" w:rsidRDefault="00D97834" w:rsidP="00D97834">
      <w:pPr>
        <w:pStyle w:val="titolo7a"/>
        <w:rPr>
          <w:color w:val="002060"/>
        </w:rPr>
      </w:pPr>
      <w:r w:rsidRPr="00983357">
        <w:rPr>
          <w:color w:val="002060"/>
        </w:rPr>
        <w:t xml:space="preserve">PROVVEDIMENTI DISCIPLINARI </w:t>
      </w:r>
    </w:p>
    <w:p w14:paraId="350B5647" w14:textId="77777777" w:rsidR="00D97834" w:rsidRPr="00983357" w:rsidRDefault="00D97834" w:rsidP="00D97834">
      <w:pPr>
        <w:pStyle w:val="titolo7b0"/>
        <w:rPr>
          <w:color w:val="002060"/>
        </w:rPr>
      </w:pPr>
      <w:r w:rsidRPr="00983357">
        <w:rPr>
          <w:color w:val="002060"/>
        </w:rPr>
        <w:t xml:space="preserve">In base alle risultanze degli atti ufficiali sono state deliberate le seguenti sanzioni disciplinari. </w:t>
      </w:r>
    </w:p>
    <w:p w14:paraId="0EF9B172" w14:textId="77777777" w:rsidR="00D97834" w:rsidRPr="00983357" w:rsidRDefault="00D97834" w:rsidP="00D97834">
      <w:pPr>
        <w:pStyle w:val="titolo30"/>
        <w:rPr>
          <w:color w:val="002060"/>
        </w:rPr>
      </w:pPr>
      <w:r w:rsidRPr="00983357">
        <w:rPr>
          <w:color w:val="002060"/>
        </w:rPr>
        <w:t xml:space="preserve">CALCIATORI ESPULSI </w:t>
      </w:r>
    </w:p>
    <w:p w14:paraId="1C19191D" w14:textId="77777777" w:rsidR="00D97834" w:rsidRPr="00983357" w:rsidRDefault="00D97834" w:rsidP="00D97834">
      <w:pPr>
        <w:pStyle w:val="titolo20"/>
        <w:rPr>
          <w:color w:val="002060"/>
        </w:rPr>
      </w:pPr>
      <w:r w:rsidRPr="0098335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7834" w:rsidRPr="00983357" w14:paraId="07FFB228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537F1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DI CONCETTO PARIDE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DA30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241C6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216B4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DE60F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</w:tr>
    </w:tbl>
    <w:p w14:paraId="776260CD" w14:textId="77777777" w:rsidR="00D97834" w:rsidRPr="00983357" w:rsidRDefault="00D97834" w:rsidP="00D97834">
      <w:pPr>
        <w:pStyle w:val="titolo30"/>
        <w:rPr>
          <w:rFonts w:eastAsiaTheme="minorEastAsia"/>
          <w:color w:val="002060"/>
        </w:rPr>
      </w:pPr>
      <w:r w:rsidRPr="00983357">
        <w:rPr>
          <w:color w:val="002060"/>
        </w:rPr>
        <w:t xml:space="preserve">CALCIATORI NON ESPULSI </w:t>
      </w:r>
    </w:p>
    <w:p w14:paraId="14288220" w14:textId="77777777" w:rsidR="00D97834" w:rsidRPr="00983357" w:rsidRDefault="00D97834" w:rsidP="00D97834">
      <w:pPr>
        <w:pStyle w:val="titolo20"/>
        <w:rPr>
          <w:color w:val="002060"/>
        </w:rPr>
      </w:pPr>
      <w:r w:rsidRPr="0098335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7834" w:rsidRPr="00983357" w14:paraId="2DB6B8DE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BD98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lastRenderedPageBreak/>
              <w:t>DEL ZOMPO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645C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8E5E0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B504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CAMELI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830D8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(FUTSAL PRANDONE) </w:t>
            </w:r>
          </w:p>
        </w:tc>
      </w:tr>
      <w:tr w:rsidR="00D97834" w:rsidRPr="00983357" w14:paraId="315E8A19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EF3CA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SCARPANTONI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B6FBC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A79F5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56CBE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8C77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</w:tr>
    </w:tbl>
    <w:p w14:paraId="12E4A4E5" w14:textId="77777777" w:rsidR="00D97834" w:rsidRPr="00983357" w:rsidRDefault="00D97834" w:rsidP="00D97834">
      <w:pPr>
        <w:pStyle w:val="titolo20"/>
        <w:rPr>
          <w:rFonts w:eastAsiaTheme="minorEastAsia"/>
          <w:color w:val="002060"/>
        </w:rPr>
      </w:pPr>
      <w:r w:rsidRPr="0098335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7834" w:rsidRPr="00983357" w14:paraId="0B5D2FD1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A76D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CANCRINI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F050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D2699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8708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CAPRIOTTI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F3ABD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(CSI STELLA A.S.D.) </w:t>
            </w:r>
          </w:p>
        </w:tc>
      </w:tr>
      <w:tr w:rsidR="00D97834" w:rsidRPr="00983357" w14:paraId="47530479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01F86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GIORDANI EMIDIO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0CCE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0C5B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4F0DF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FANESI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997D7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(FUTSAL PRANDONE) </w:t>
            </w:r>
          </w:p>
        </w:tc>
      </w:tr>
    </w:tbl>
    <w:p w14:paraId="56DF68FA" w14:textId="77777777" w:rsidR="00D97834" w:rsidRPr="00983357" w:rsidRDefault="00D97834" w:rsidP="00D97834">
      <w:pPr>
        <w:pStyle w:val="breakline"/>
        <w:rPr>
          <w:color w:val="002060"/>
        </w:rPr>
      </w:pPr>
    </w:p>
    <w:p w14:paraId="53CB228D" w14:textId="77777777" w:rsidR="00D97834" w:rsidRPr="00983357" w:rsidRDefault="00D97834" w:rsidP="00D97834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32F94BFF" w14:textId="77777777" w:rsidR="00D97834" w:rsidRPr="00983357" w:rsidRDefault="00D97834" w:rsidP="00D97834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20E54823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170D19AB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CLASSIFICA</w:t>
      </w:r>
    </w:p>
    <w:p w14:paraId="6C9E7C60" w14:textId="77777777" w:rsidR="00D97834" w:rsidRPr="00983357" w:rsidRDefault="00D97834" w:rsidP="00D97834">
      <w:pPr>
        <w:pStyle w:val="breakline"/>
        <w:rPr>
          <w:color w:val="002060"/>
        </w:rPr>
      </w:pPr>
    </w:p>
    <w:p w14:paraId="1716651D" w14:textId="77777777" w:rsidR="00D97834" w:rsidRPr="00983357" w:rsidRDefault="00D97834" w:rsidP="00D97834">
      <w:pPr>
        <w:pStyle w:val="breakline"/>
        <w:rPr>
          <w:color w:val="002060"/>
        </w:rPr>
      </w:pPr>
    </w:p>
    <w:p w14:paraId="5131D549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97834" w:rsidRPr="00983357" w14:paraId="5AD0AB4D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043DB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2FCD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EC66E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F46A6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61C3B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5D9AD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C9E4F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1C16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C343D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BD23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PE</w:t>
            </w:r>
          </w:p>
        </w:tc>
      </w:tr>
      <w:tr w:rsidR="00D97834" w:rsidRPr="00983357" w14:paraId="177C4F24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87CAC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81D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E72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8990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3E54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D98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C3E5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FE30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341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C718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5591204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4DEAA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ED74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5AF7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A091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B26B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549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FB09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5D15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BE91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9067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B46042A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4EBC3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5562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8015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8769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B699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E5F5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106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F098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E4BE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A30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47D1784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A7BF3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F80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4F0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2E23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189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462B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B0F5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8842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963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8E7A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AEDA854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BEEDC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7217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BF79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67DD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6E2C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7745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70B5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AEB6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6F19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E3C5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FEE97B0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F6660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2BC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6F59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77CB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8456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7BB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941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045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DCE2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B6F0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4340A02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0D5C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354C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7D4F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1176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C0CB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0555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DA4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BB8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0B6F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7D1A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371743A3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0A3B3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4F3F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0918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B4AA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7A8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894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02DE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CD65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7E46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307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B82D413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A881A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416A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5C9E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767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07B0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BFC6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DEA5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8C1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EF87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E13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61BE07BD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E8F55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D6CB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0BB9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872A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36DB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5321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6F8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7F8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CB82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A74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6720667B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BB94C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0781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0DC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B55F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DCF0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D1C4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1F77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EF10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2B71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6199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5B419AF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7877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49C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4CA8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B881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F65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BB8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CCB3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EEC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B87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93A7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45DBD22D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A0220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5E4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D2BF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BE0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40DA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A9F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8BA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086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2EC6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3D98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2F6241A7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AD78D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EF7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ED81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4A9B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0D17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17EB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890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FA04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40D5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DA9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</w:tbl>
    <w:p w14:paraId="677D793D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53A0F446" w14:textId="77777777" w:rsidR="00D97834" w:rsidRPr="00983357" w:rsidRDefault="00D97834" w:rsidP="00D97834">
      <w:pPr>
        <w:pStyle w:val="breakline"/>
        <w:rPr>
          <w:color w:val="002060"/>
        </w:rPr>
      </w:pPr>
    </w:p>
    <w:p w14:paraId="60C7F679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97834" w:rsidRPr="00983357" w14:paraId="14DA72E0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76003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B4E0C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FF0B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E3D48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1EFC2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E860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A914D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1C6D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5957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02CFA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PE</w:t>
            </w:r>
          </w:p>
        </w:tc>
      </w:tr>
      <w:tr w:rsidR="00D97834" w:rsidRPr="00983357" w14:paraId="2670FE93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5BF30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56A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F43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420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2B1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E68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BD1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766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7ABA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1C2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5003378B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060C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BE07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E4F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A5F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C99D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09D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B8E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4A8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19F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4775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367EB91D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6C1C3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42FC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D7C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9DC6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86A3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F151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A240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D06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E759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76A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0B13940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05C37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E69D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6DD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8EB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7285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7E1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985E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122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F675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B5FA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6AC6BE3F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E0CD7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F5D9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164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99D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A36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58FE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D48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F097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A426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2BAD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2BE5694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D5632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097C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C72E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1FE0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B767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D5D5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3D5B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9820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F00A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7E3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9521BB5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C1C65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241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839B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D88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2868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5CD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7402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52F5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73E7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4CEE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42630C41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DB389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D853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090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BD7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43DF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B293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90B0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9FD6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AEF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7C23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711977D6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9E3A4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F61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4101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A620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F834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D1C3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0D58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856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45C1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DF91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5BAE2206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4B71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6344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F3B0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7D20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164F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D67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0431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9ABD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2D1E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AEFC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61E04969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33DF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B6D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A601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BBA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FCE1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E25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5980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5E57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FC98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464E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4545490B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D2A44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6CD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2A9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D4BA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B2D7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F19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E391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7A3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9FBF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46C8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322C8DD1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01386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BE1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697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3EB8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F3FB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D0C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27F6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01E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4F6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A4E5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4A0BA9DE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4A8A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D722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990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BAC7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071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614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E1C7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C1A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BE54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7999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</w:tbl>
    <w:p w14:paraId="3C808117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28E52839" w14:textId="77777777" w:rsidR="00D97834" w:rsidRPr="00983357" w:rsidRDefault="00D97834" w:rsidP="00D97834">
      <w:pPr>
        <w:pStyle w:val="breakline"/>
        <w:rPr>
          <w:color w:val="002060"/>
        </w:rPr>
      </w:pPr>
    </w:p>
    <w:p w14:paraId="7A44D684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97834" w:rsidRPr="00983357" w14:paraId="1519C450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6E8E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C06F1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1EB8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E6A84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8EC1E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3482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63180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5BFE9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02143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FC73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PE</w:t>
            </w:r>
          </w:p>
        </w:tc>
      </w:tr>
      <w:tr w:rsidR="00D97834" w:rsidRPr="00983357" w14:paraId="6BB4922D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E058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5B0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B55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5F70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22C9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4A7E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CCC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1C28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16BB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D68A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7F8DB9D7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8BB71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B918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AB9B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7AE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D8B3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36EE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2D2F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5056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E3EC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2EC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CC7F25D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F667C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BAD2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E0EE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F73A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4106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51CE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7E3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0FC1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3DEB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3DCB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41B5A303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99A00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BF0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E3EE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986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59C2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35E2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EDE0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45D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BD5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9F0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C4B348D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9143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BC1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D794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835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585B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665A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7E5F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EAE3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F551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13C8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500E675C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B93A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D9BC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E9DA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2E08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C017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21B0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30C9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605A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3652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C7DA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B878A86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00485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A42D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270B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208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8A6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E633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048B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235E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A92D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3D9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70A97A2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E0CA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1825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339F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2E50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9684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509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7FCB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79B8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6A3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8D5B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DCEB63A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7DB66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89EB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90F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66A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2693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2F1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6AD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E189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157A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D825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683492D4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18864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A3C7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DAC4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6982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7D5C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035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13F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FC6F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0E2A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C9E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22C05AC5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1C3E7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55C8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C225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B91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EFAB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474F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6D6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9759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CB3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071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57F02412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07BD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C52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7A3A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687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DD60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BB5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678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06FB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B14C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DB5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2AA64BD0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4985D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E8B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ED3B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D9FF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E002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8879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D19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3AC5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F2E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0457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5D5B74CE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73305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131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561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E5A9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6A2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74A1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1427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DCB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2701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394A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</w:tbl>
    <w:p w14:paraId="189CF960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591798FD" w14:textId="77777777" w:rsidR="00D97834" w:rsidRPr="00983357" w:rsidRDefault="00D97834" w:rsidP="00D97834">
      <w:pPr>
        <w:pStyle w:val="breakline"/>
        <w:rPr>
          <w:color w:val="002060"/>
        </w:rPr>
      </w:pPr>
    </w:p>
    <w:p w14:paraId="7954F5D4" w14:textId="77777777" w:rsidR="00D97834" w:rsidRPr="00983357" w:rsidRDefault="00D97834" w:rsidP="00D9783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83357">
        <w:rPr>
          <w:color w:val="002060"/>
        </w:rPr>
        <w:lastRenderedPageBreak/>
        <w:t>UNDER 17 C5 REGIONALI MASCHILI</w:t>
      </w:r>
    </w:p>
    <w:p w14:paraId="4B67B0A3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VARIAZIONI AL PROGRAMMA GARE</w:t>
      </w:r>
    </w:p>
    <w:p w14:paraId="63F04956" w14:textId="77777777" w:rsidR="00D97834" w:rsidRPr="00983357" w:rsidRDefault="00D97834" w:rsidP="00D97834">
      <w:pPr>
        <w:pStyle w:val="breakline"/>
        <w:rPr>
          <w:color w:val="002060"/>
        </w:rPr>
      </w:pPr>
    </w:p>
    <w:p w14:paraId="143A4635" w14:textId="77777777" w:rsidR="00D97834" w:rsidRPr="00983357" w:rsidRDefault="00D97834" w:rsidP="00D97834">
      <w:pPr>
        <w:pStyle w:val="breakline"/>
        <w:rPr>
          <w:color w:val="002060"/>
        </w:rPr>
      </w:pPr>
    </w:p>
    <w:p w14:paraId="1AA40A31" w14:textId="77777777" w:rsidR="00D97834" w:rsidRPr="00983357" w:rsidRDefault="00D97834" w:rsidP="00D97834">
      <w:pPr>
        <w:pStyle w:val="breakline"/>
        <w:rPr>
          <w:color w:val="002060"/>
        </w:rPr>
      </w:pPr>
    </w:p>
    <w:p w14:paraId="2227B05A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97834" w:rsidRPr="00983357" w14:paraId="622D281D" w14:textId="77777777" w:rsidTr="00DC574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2929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8FA23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EE4D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2D4CA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A3AE7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26A97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FDEF2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8DDAE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Impianto</w:t>
            </w:r>
          </w:p>
        </w:tc>
      </w:tr>
      <w:tr w:rsidR="00D97834" w:rsidRPr="00983357" w14:paraId="24FAA0E7" w14:textId="77777777" w:rsidTr="00DC574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8BA72" w14:textId="77777777" w:rsidR="00D97834" w:rsidRPr="00983357" w:rsidRDefault="00D97834" w:rsidP="00DC5740">
            <w:pPr>
              <w:pStyle w:val="rowtabella0"/>
              <w:rPr>
                <w:color w:val="002060"/>
                <w:highlight w:val="yellow"/>
              </w:rPr>
            </w:pPr>
            <w:r w:rsidRPr="00983357">
              <w:rPr>
                <w:color w:val="002060"/>
                <w:highlight w:val="yellow"/>
              </w:rPr>
              <w:t>28/10/2022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5A66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83357">
              <w:rPr>
                <w:color w:val="002060"/>
                <w:highlight w:val="yellow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E2C37" w14:textId="77777777" w:rsidR="00D97834" w:rsidRPr="00983357" w:rsidRDefault="00D97834" w:rsidP="00DC5740">
            <w:pPr>
              <w:pStyle w:val="rowtabella0"/>
              <w:rPr>
                <w:color w:val="002060"/>
                <w:highlight w:val="yellow"/>
              </w:rPr>
            </w:pPr>
            <w:r w:rsidRPr="00983357">
              <w:rPr>
                <w:color w:val="002060"/>
                <w:highlight w:val="yellow"/>
              </w:rPr>
              <w:t>OSIMO FIVE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30F8D" w14:textId="77777777" w:rsidR="00D97834" w:rsidRPr="00983357" w:rsidRDefault="00D97834" w:rsidP="00DC5740">
            <w:pPr>
              <w:pStyle w:val="rowtabella0"/>
              <w:rPr>
                <w:color w:val="002060"/>
                <w:highlight w:val="yellow"/>
              </w:rPr>
            </w:pPr>
            <w:r w:rsidRPr="00983357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5855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29/10/2022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92F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10D32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81071C" w14:textId="77777777" w:rsidR="00D97834" w:rsidRPr="00983357" w:rsidRDefault="00D97834" w:rsidP="00DC5740">
            <w:pPr>
              <w:rPr>
                <w:color w:val="002060"/>
              </w:rPr>
            </w:pPr>
          </w:p>
        </w:tc>
      </w:tr>
    </w:tbl>
    <w:p w14:paraId="3DFB8EB1" w14:textId="77777777" w:rsidR="00D97834" w:rsidRPr="00983357" w:rsidRDefault="00D97834" w:rsidP="00D97834">
      <w:pPr>
        <w:pStyle w:val="titoloprinc0"/>
        <w:rPr>
          <w:color w:val="002060"/>
          <w:sz w:val="22"/>
          <w:szCs w:val="22"/>
        </w:rPr>
      </w:pPr>
    </w:p>
    <w:p w14:paraId="769DEECB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RISULTATI</w:t>
      </w:r>
    </w:p>
    <w:p w14:paraId="23DEE16D" w14:textId="77777777" w:rsidR="00D97834" w:rsidRPr="00983357" w:rsidRDefault="00D97834" w:rsidP="00D97834">
      <w:pPr>
        <w:pStyle w:val="breakline"/>
        <w:rPr>
          <w:color w:val="002060"/>
        </w:rPr>
      </w:pPr>
    </w:p>
    <w:p w14:paraId="387AD9DB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RISULTATI UFFICIALI GARE DEL 26/10/2022</w:t>
      </w:r>
    </w:p>
    <w:p w14:paraId="00430201" w14:textId="77777777" w:rsidR="00D97834" w:rsidRPr="00D97834" w:rsidRDefault="00D97834" w:rsidP="00D9783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9783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2404BEE" w14:textId="77777777" w:rsidR="00D97834" w:rsidRPr="00983357" w:rsidRDefault="00D97834" w:rsidP="00D9783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7834" w:rsidRPr="00983357" w14:paraId="2FE0603A" w14:textId="77777777" w:rsidTr="00DC57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7834" w:rsidRPr="00983357" w14:paraId="0BFFC2A1" w14:textId="77777777" w:rsidTr="00DC57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ADA780" w14:textId="77777777" w:rsidR="00D97834" w:rsidRPr="00983357" w:rsidRDefault="00D97834" w:rsidP="00DC5740">
                  <w:pPr>
                    <w:pStyle w:val="header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GIRONE B - 3 Giornata - A</w:t>
                  </w:r>
                </w:p>
              </w:tc>
            </w:tr>
            <w:tr w:rsidR="00D97834" w:rsidRPr="00983357" w14:paraId="5CAE9B5A" w14:textId="77777777" w:rsidTr="00DC57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A47E4" w14:textId="77777777" w:rsidR="00D97834" w:rsidRPr="00983357" w:rsidRDefault="00D97834" w:rsidP="00DC5740">
                  <w:pPr>
                    <w:pStyle w:val="row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4F8E0" w14:textId="77777777" w:rsidR="00D97834" w:rsidRPr="00983357" w:rsidRDefault="00D97834" w:rsidP="00DC5740">
                  <w:pPr>
                    <w:pStyle w:val="row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- VIRTUS FORTITUDO 1950 SSD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C9DBD" w14:textId="77777777" w:rsidR="00D97834" w:rsidRPr="00983357" w:rsidRDefault="00D97834" w:rsidP="00DC57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C38DF" w14:textId="77777777" w:rsidR="00D97834" w:rsidRPr="00983357" w:rsidRDefault="00D97834" w:rsidP="00DC57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 </w:t>
                  </w:r>
                </w:p>
              </w:tc>
            </w:tr>
          </w:tbl>
          <w:p w14:paraId="318AAB74" w14:textId="77777777" w:rsidR="00D97834" w:rsidRPr="00983357" w:rsidRDefault="00D97834" w:rsidP="00DC5740">
            <w:pPr>
              <w:rPr>
                <w:color w:val="002060"/>
              </w:rPr>
            </w:pPr>
          </w:p>
        </w:tc>
      </w:tr>
    </w:tbl>
    <w:p w14:paraId="4DD857CD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7FAD3F4A" w14:textId="77777777" w:rsidR="00D97834" w:rsidRPr="00983357" w:rsidRDefault="00D97834" w:rsidP="00D97834">
      <w:pPr>
        <w:pStyle w:val="breakline"/>
        <w:rPr>
          <w:color w:val="002060"/>
        </w:rPr>
      </w:pPr>
    </w:p>
    <w:p w14:paraId="346208B2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GIUDICE SPORTIVO</w:t>
      </w:r>
    </w:p>
    <w:p w14:paraId="2FF47699" w14:textId="77777777" w:rsidR="00D97834" w:rsidRPr="00983357" w:rsidRDefault="00D97834" w:rsidP="00D97834">
      <w:pPr>
        <w:pStyle w:val="diffida"/>
        <w:rPr>
          <w:color w:val="002060"/>
        </w:rPr>
      </w:pPr>
      <w:r w:rsidRPr="00983357">
        <w:rPr>
          <w:color w:val="002060"/>
        </w:rPr>
        <w:t>Il Sostituto Giudice Sportivo Avv. Federica Sorrentino, nella seduta del 27/10/2022, ha adottato le decisioni che di seguito integralmente si riportano:</w:t>
      </w:r>
    </w:p>
    <w:p w14:paraId="50768E91" w14:textId="77777777" w:rsidR="00D97834" w:rsidRPr="00983357" w:rsidRDefault="00D97834" w:rsidP="00D97834">
      <w:pPr>
        <w:pStyle w:val="titolo10"/>
        <w:rPr>
          <w:color w:val="002060"/>
        </w:rPr>
      </w:pPr>
      <w:r w:rsidRPr="00983357">
        <w:rPr>
          <w:color w:val="002060"/>
        </w:rPr>
        <w:t xml:space="preserve">GARE DEL 26/10/2022 </w:t>
      </w:r>
    </w:p>
    <w:p w14:paraId="6F483959" w14:textId="77777777" w:rsidR="00D97834" w:rsidRPr="00983357" w:rsidRDefault="00D97834" w:rsidP="00D97834">
      <w:pPr>
        <w:pStyle w:val="titolo7a"/>
        <w:rPr>
          <w:color w:val="002060"/>
        </w:rPr>
      </w:pPr>
      <w:r w:rsidRPr="00983357">
        <w:rPr>
          <w:color w:val="002060"/>
        </w:rPr>
        <w:t xml:space="preserve">PROVVEDIMENTI DISCIPLINARI </w:t>
      </w:r>
    </w:p>
    <w:p w14:paraId="40CD0205" w14:textId="77777777" w:rsidR="00D97834" w:rsidRPr="00983357" w:rsidRDefault="00D97834" w:rsidP="00D97834">
      <w:pPr>
        <w:pStyle w:val="titolo7b0"/>
        <w:rPr>
          <w:color w:val="002060"/>
        </w:rPr>
      </w:pPr>
      <w:r w:rsidRPr="00983357">
        <w:rPr>
          <w:color w:val="002060"/>
        </w:rPr>
        <w:t xml:space="preserve">In base alle risultanze degli atti ufficiali sono state deliberate le seguenti sanzioni disciplinari. </w:t>
      </w:r>
    </w:p>
    <w:p w14:paraId="13D348DE" w14:textId="77777777" w:rsidR="00D97834" w:rsidRPr="00983357" w:rsidRDefault="00D97834" w:rsidP="00D97834">
      <w:pPr>
        <w:pStyle w:val="titolo30"/>
        <w:rPr>
          <w:color w:val="002060"/>
        </w:rPr>
      </w:pPr>
      <w:r w:rsidRPr="00983357">
        <w:rPr>
          <w:color w:val="002060"/>
        </w:rPr>
        <w:t xml:space="preserve">CALCIATORI NON ESPULSI </w:t>
      </w:r>
    </w:p>
    <w:p w14:paraId="2B9F3854" w14:textId="77777777" w:rsidR="00D97834" w:rsidRPr="00983357" w:rsidRDefault="00D97834" w:rsidP="00D97834">
      <w:pPr>
        <w:pStyle w:val="titolo20"/>
        <w:rPr>
          <w:color w:val="002060"/>
        </w:rPr>
      </w:pPr>
      <w:r w:rsidRPr="0098335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7834" w:rsidRPr="00983357" w14:paraId="34459D43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0B387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TESTAI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400AF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(VIRTUS FORTITUDO 1950 SSD)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B0DB8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A2502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A9D68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</w:tr>
    </w:tbl>
    <w:p w14:paraId="6DAEDE31" w14:textId="77777777" w:rsidR="00D97834" w:rsidRPr="00983357" w:rsidRDefault="00D97834" w:rsidP="00D97834">
      <w:pPr>
        <w:pStyle w:val="breakline"/>
        <w:rPr>
          <w:color w:val="002060"/>
        </w:rPr>
      </w:pPr>
    </w:p>
    <w:p w14:paraId="688EE93F" w14:textId="77777777" w:rsidR="00D97834" w:rsidRPr="00983357" w:rsidRDefault="00D97834" w:rsidP="00D97834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4D970202" w14:textId="77777777" w:rsidR="00D97834" w:rsidRPr="00983357" w:rsidRDefault="00D97834" w:rsidP="00D97834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3534E4B0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4936053C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CLASSIFICA</w:t>
      </w:r>
    </w:p>
    <w:p w14:paraId="3873ABB5" w14:textId="77777777" w:rsidR="00D97834" w:rsidRPr="00983357" w:rsidRDefault="00D97834" w:rsidP="00D97834">
      <w:pPr>
        <w:pStyle w:val="breakline"/>
        <w:rPr>
          <w:color w:val="002060"/>
        </w:rPr>
      </w:pPr>
    </w:p>
    <w:p w14:paraId="488F2196" w14:textId="77777777" w:rsidR="00D97834" w:rsidRPr="00983357" w:rsidRDefault="00D97834" w:rsidP="00D97834">
      <w:pPr>
        <w:pStyle w:val="breakline"/>
        <w:rPr>
          <w:color w:val="002060"/>
        </w:rPr>
      </w:pPr>
    </w:p>
    <w:p w14:paraId="3608415F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97834" w:rsidRPr="00983357" w14:paraId="597257FB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0B718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D0EE6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17F13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4B692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CE17F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3928A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983F6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84750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4A4D2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4078C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PE</w:t>
            </w:r>
          </w:p>
        </w:tc>
      </w:tr>
      <w:tr w:rsidR="00D97834" w:rsidRPr="00983357" w14:paraId="4372498B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61506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3CA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1AD3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ECDD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B165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80D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BB10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286D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B121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A4A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295483E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34E9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6993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0091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A008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7CA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220A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BAEE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1CD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C774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3BA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416E12B5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12C72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2D48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10C7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8635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AAD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2CB3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A91D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89F3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10C3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DC6B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5FF788E5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07F9F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CD6B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2B0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9F2D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4F3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D8EA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799E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13F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233C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A609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BD45C78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B9A73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FEC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AD95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05ED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2D9C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8D32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9335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2947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5DA7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F2C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28C2E5A1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C31B2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B6C2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02F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702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8B7D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2A7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DB9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03C8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ABA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F058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729F5A07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1B11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B434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FD38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B83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FEB3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0B1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8A1E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912F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1A1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9098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</w:tbl>
    <w:p w14:paraId="664DC483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5078CD1A" w14:textId="77777777" w:rsidR="00D97834" w:rsidRPr="00983357" w:rsidRDefault="00D97834" w:rsidP="00D97834">
      <w:pPr>
        <w:pStyle w:val="breakline"/>
        <w:rPr>
          <w:color w:val="002060"/>
        </w:rPr>
      </w:pPr>
    </w:p>
    <w:p w14:paraId="45612D6B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97834" w:rsidRPr="00983357" w14:paraId="497381E6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4CF2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CA90C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DEFA1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EA4CB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C727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900FB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608B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F99A6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5762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41E4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PE</w:t>
            </w:r>
          </w:p>
        </w:tc>
      </w:tr>
      <w:tr w:rsidR="00D97834" w:rsidRPr="00983357" w14:paraId="79A00786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B25A0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F67E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0D3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AEB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FF4C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F579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FB35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EE92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E53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F5DD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63EDA95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9AA4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23BE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0DAD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866B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9309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97D2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2FD6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0807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D8A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C928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2A08E3C6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431D1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7CE6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731F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DE8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D34D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1EF3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3885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17C1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36BE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6BE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537F789A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6EED5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53B4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84E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6CDB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740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3C69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6DE6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F1B2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FCF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1657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27E7CFD5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8003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5EBA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231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5C0E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9F7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2C2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B06D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37B0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338C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C23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78621C2A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CE5CA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82DD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307B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D9C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CA40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90F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2C62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7846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47E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0C4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5217D873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7AAE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2562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EFF9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F0D6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21D4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20F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C5F3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DF01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068C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DD5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5289412B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940F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lastRenderedPageBreak/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7ECF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F68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3612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1D86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8923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EC9F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A4C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B576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FBB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</w:tbl>
    <w:p w14:paraId="7695F678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721D505A" w14:textId="77777777" w:rsidR="00D97834" w:rsidRPr="00983357" w:rsidRDefault="00D97834" w:rsidP="00D97834">
      <w:pPr>
        <w:pStyle w:val="breakline"/>
        <w:rPr>
          <w:color w:val="002060"/>
        </w:rPr>
      </w:pPr>
    </w:p>
    <w:p w14:paraId="69A08926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97834" w:rsidRPr="00983357" w14:paraId="452ED9BC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6BC4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52CCC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46BD9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2039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313FC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265E4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BB046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63C1B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CA703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FD158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PE</w:t>
            </w:r>
          </w:p>
        </w:tc>
      </w:tr>
      <w:tr w:rsidR="00D97834" w:rsidRPr="00983357" w14:paraId="34E8E972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3E70D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AAD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D36F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2AB8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0EF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2D8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4AF8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577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F058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462A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107217E9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09945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EA9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9A79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EE67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DC7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673E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99CF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6A79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7FDC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D44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CF88341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0C02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54B5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45A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5444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2AF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0372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B33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669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CDF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3A89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8B3330F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FFD87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F54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ABA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4BAA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8FCE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31E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528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CCA3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71F8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A0E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4C5FC744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A6D09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E10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1BC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3E25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F80B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9ED8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65D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4222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EE51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9D8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6C0F380B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4E5A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939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A08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26BD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065C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C9BF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8408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F4C5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F5C6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9806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31394E0E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5F549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AB9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90E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C29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0FE2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3784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A591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C52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268A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2E4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5A9CD173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42BC6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0501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E08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FD13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A5A8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02A0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892A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FCBA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52A4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3A06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</w:tbl>
    <w:p w14:paraId="4D1C20AA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4B1DE536" w14:textId="77777777" w:rsidR="00D97834" w:rsidRPr="00983357" w:rsidRDefault="00D97834" w:rsidP="00D97834">
      <w:pPr>
        <w:pStyle w:val="breakline"/>
        <w:rPr>
          <w:color w:val="002060"/>
        </w:rPr>
      </w:pPr>
    </w:p>
    <w:p w14:paraId="54EF1F15" w14:textId="77777777" w:rsidR="00D97834" w:rsidRPr="00983357" w:rsidRDefault="00D97834" w:rsidP="00D97834">
      <w:pPr>
        <w:pStyle w:val="breakline"/>
        <w:rPr>
          <w:color w:val="002060"/>
        </w:rPr>
      </w:pPr>
    </w:p>
    <w:p w14:paraId="748859FE" w14:textId="77777777" w:rsidR="00D97834" w:rsidRPr="00983357" w:rsidRDefault="00D97834" w:rsidP="00D9783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83357">
        <w:rPr>
          <w:color w:val="002060"/>
        </w:rPr>
        <w:t>COPPA ITALIA CALCIO A 5</w:t>
      </w:r>
    </w:p>
    <w:p w14:paraId="2DF15EA9" w14:textId="77777777" w:rsidR="00D97834" w:rsidRPr="005C4098" w:rsidRDefault="00D97834" w:rsidP="00D97834">
      <w:pPr>
        <w:pStyle w:val="TITOLOPRINC"/>
        <w:spacing w:before="0" w:beforeAutospacing="0"/>
        <w:rPr>
          <w:color w:val="002060"/>
        </w:rPr>
      </w:pPr>
      <w:r w:rsidRPr="005C4098">
        <w:rPr>
          <w:color w:val="002060"/>
        </w:rPr>
        <w:t>QUALIFICATE AGLI OTTAVI DI FINALE</w:t>
      </w:r>
    </w:p>
    <w:p w14:paraId="1FC936C3" w14:textId="77777777" w:rsidR="00D97834" w:rsidRDefault="00D97834" w:rsidP="00D97834">
      <w:pPr>
        <w:pStyle w:val="Corpodeltesto21"/>
        <w:rPr>
          <w:rFonts w:ascii="Arial" w:hAnsi="Arial" w:cs="Arial"/>
          <w:bCs/>
          <w:color w:val="002060"/>
          <w:sz w:val="22"/>
        </w:rPr>
      </w:pPr>
      <w:r>
        <w:rPr>
          <w:rFonts w:ascii="Arial" w:hAnsi="Arial" w:cs="Arial"/>
          <w:bCs/>
          <w:color w:val="002060"/>
          <w:sz w:val="22"/>
        </w:rPr>
        <w:t>A completamento del tabellone pubblicato nel C.U. n° 35 del 24/10/2022, la seguente squadra si è qualificata agli Ottavi di Finale:</w:t>
      </w:r>
    </w:p>
    <w:p w14:paraId="0546A79E" w14:textId="77777777" w:rsidR="00D97834" w:rsidRDefault="00D97834" w:rsidP="00D97834">
      <w:pPr>
        <w:pStyle w:val="Corpodeltesto21"/>
        <w:rPr>
          <w:rFonts w:ascii="Arial" w:hAnsi="Arial" w:cs="Arial"/>
          <w:bCs/>
          <w:color w:val="002060"/>
          <w:sz w:val="22"/>
        </w:rPr>
      </w:pPr>
    </w:p>
    <w:p w14:paraId="02990489" w14:textId="77777777" w:rsidR="00D97834" w:rsidRPr="00F76839" w:rsidRDefault="00D97834" w:rsidP="00D97834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F76839">
        <w:rPr>
          <w:rFonts w:ascii="Arial" w:hAnsi="Arial" w:cs="Arial"/>
          <w:b/>
          <w:color w:val="002060"/>
          <w:sz w:val="22"/>
        </w:rPr>
        <w:t>CITTA’ DI OSTRA</w:t>
      </w:r>
    </w:p>
    <w:p w14:paraId="434FAEB9" w14:textId="77777777" w:rsidR="00D97834" w:rsidRPr="005C4098" w:rsidRDefault="00D97834" w:rsidP="00D97834">
      <w:pPr>
        <w:pStyle w:val="Corpodeltesto21"/>
        <w:rPr>
          <w:rFonts w:ascii="Arial" w:hAnsi="Arial" w:cs="Arial"/>
          <w:color w:val="002060"/>
          <w:sz w:val="22"/>
        </w:rPr>
      </w:pPr>
    </w:p>
    <w:p w14:paraId="62EEB677" w14:textId="77777777" w:rsidR="00D97834" w:rsidRPr="005C4098" w:rsidRDefault="00D97834" w:rsidP="00D97834">
      <w:pPr>
        <w:pStyle w:val="Corpodeltesto21"/>
        <w:rPr>
          <w:rFonts w:ascii="Arial" w:hAnsi="Arial" w:cs="Arial"/>
          <w:color w:val="002060"/>
          <w:sz w:val="22"/>
        </w:rPr>
      </w:pPr>
    </w:p>
    <w:tbl>
      <w:tblPr>
        <w:tblW w:w="98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209"/>
        <w:gridCol w:w="2434"/>
        <w:gridCol w:w="209"/>
        <w:gridCol w:w="2970"/>
        <w:gridCol w:w="209"/>
        <w:gridCol w:w="160"/>
      </w:tblGrid>
      <w:tr w:rsidR="00D97834" w:rsidRPr="005C4098" w14:paraId="62D31693" w14:textId="77777777" w:rsidTr="00DC5740">
        <w:trPr>
          <w:trHeight w:val="240"/>
        </w:trPr>
        <w:tc>
          <w:tcPr>
            <w:tcW w:w="3621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ADADA1B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     Sedicesimi</w:t>
            </w:r>
          </w:p>
        </w:tc>
        <w:tc>
          <w:tcPr>
            <w:tcW w:w="209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8EE26B5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34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34FD2FC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Ottavi</w:t>
            </w:r>
          </w:p>
        </w:tc>
        <w:tc>
          <w:tcPr>
            <w:tcW w:w="20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85DD03C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20A5A9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Final Eight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242806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C4449E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</w:tbl>
    <w:p w14:paraId="5715FD83" w14:textId="77777777" w:rsidR="00D97834" w:rsidRPr="005C4098" w:rsidRDefault="00D97834" w:rsidP="00D97834">
      <w:pPr>
        <w:pStyle w:val="Corpodeltesto21"/>
        <w:rPr>
          <w:rFonts w:ascii="Arial" w:hAnsi="Arial" w:cs="Arial"/>
          <w:color w:val="002060"/>
          <w:sz w:val="22"/>
        </w:rPr>
      </w:pPr>
    </w:p>
    <w:tbl>
      <w:tblPr>
        <w:tblW w:w="9575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426"/>
        <w:gridCol w:w="181"/>
        <w:gridCol w:w="2938"/>
        <w:gridCol w:w="3260"/>
      </w:tblGrid>
      <w:tr w:rsidR="00D97834" w:rsidRPr="005C4098" w14:paraId="50BE7022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B6AF4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1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PIETRALACROCE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2B66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99B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7A64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37E7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2E9D97C9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B2AD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36706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4124A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E9B2B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F. MONTEMARCIANO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84E1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4E9D02FE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4D102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3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  <w:t>F. MONTEMARCIANO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33581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98C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D95745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B13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143A06D1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ACF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EEF3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9FBE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231019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D3AEA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D97834" w:rsidRPr="005C4098" w14:paraId="7D71DDFA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4314F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2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POL.CAGLI SPORT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44BB6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5ECE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96EEE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2875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0C564899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B8F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E4415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6BDBB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9A28C" w14:textId="77777777" w:rsidR="00D97834" w:rsidRPr="005C4098" w:rsidRDefault="00D97834" w:rsidP="00DC5740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POL.CAGLI SPORT</w:t>
            </w:r>
            <w:r w:rsidRPr="005C4098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B931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4B5B5053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2BC71C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4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PIANACCIO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82597B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BB7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BBA0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9D5A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685DB729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56B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BCA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881D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2A4B7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5D4B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1C6574FF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7B74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0FFE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710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90E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F86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6D86B05E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616BA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3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OLIMPIA JUVENTU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2D156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9C2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115A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A8B2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64AC9744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021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41A3E4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9278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DA394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OLIMPIA JUVENTU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60A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70773A19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3EDEF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1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OLYMPIA FANO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3BC8AE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B9C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9661B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BB61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61DFC982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C45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465B8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F4D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C3FABB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69FDE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D97834" w:rsidRPr="005C4098" w14:paraId="0007237D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27377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4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VERBENA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48F78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D65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CC3F1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CEB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7A4AB034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14F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D5A45F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F7574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9ABAC" w14:textId="77777777" w:rsidR="00D97834" w:rsidRPr="005C4098" w:rsidRDefault="00D97834" w:rsidP="00DC5740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VERBENA</w:t>
            </w:r>
            <w:r w:rsidRPr="005C4098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B8B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0BBEE25B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6A5AA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2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NEW ACADEMY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1E3E73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BDDD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72F8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69F7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74902615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6452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7E86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A14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653A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C2C66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6F10726E" w14:textId="77777777" w:rsidTr="00DC5740">
        <w:trPr>
          <w:trHeight w:val="300"/>
        </w:trPr>
        <w:tc>
          <w:tcPr>
            <w:tcW w:w="3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FC72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E9555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9148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41DC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6354E839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2DA2C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5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JESI CALCIO A 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8BFB3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F736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D3D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D226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4BEB6A09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CC9D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7F912D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16C01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9111E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JESI CALCIO A 5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92ED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10384A02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FB03E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7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CASTELBELLINO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8ED41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88F8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D47F9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BF9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6639E250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F84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888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C202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3BE50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8D901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D97834" w:rsidRPr="005C4098" w14:paraId="7BEC3518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C06EE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6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LUCREZIA C5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2B991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D91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683BB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42ED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7EFBD322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D70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EDE974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1C16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6A54D" w14:textId="77777777" w:rsidR="00D97834" w:rsidRPr="005C4098" w:rsidRDefault="00D97834" w:rsidP="00DC5740">
            <w:pPr>
              <w:jc w:val="lef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CITTA’ DI OSTRA</w:t>
            </w:r>
            <w:r w:rsidRPr="005C4098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5CFA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1511A1D4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FCA45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lastRenderedPageBreak/>
              <w:t xml:space="preserve">2^ g. 8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CITTA’ DI OSTRA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F89EA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AF7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8A26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C1CD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62F9EB20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F90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CE5E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C3A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3097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F6F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2D21A936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12DA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0213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545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70DB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5BB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3630445B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54585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7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PIEVE D’ICO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8F567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547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862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B5B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748C9DA1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36F7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388EC0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940A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3206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VILLA MUSONE</w:t>
            </w: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534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119FF1DB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83275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5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V. MUSONE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048DD7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25B0E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2BFBED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BD1E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7BDEA2F4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1CC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1C27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814E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966AC6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AF4C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D97834" w:rsidRPr="005C4098" w14:paraId="6BBFB605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E7137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8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AMICI DEL CS.S.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A0726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112D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9CB30E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F36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3F23BB47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C478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9C03BD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842D4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87855" w14:textId="77777777" w:rsidR="00D97834" w:rsidRPr="005C4098" w:rsidRDefault="00D97834" w:rsidP="00DC5740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AMICI DEL CENTROS.S.</w:t>
            </w:r>
            <w:r w:rsidRPr="005C4098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D535C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3B4119E6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457E0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6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AUDAX 1970 S.A.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3C1858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EDE5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229A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23B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6C5A2FE1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5948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F8F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205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5017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509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5AEBBD14" w14:textId="77777777" w:rsidR="00D97834" w:rsidRPr="005C4098" w:rsidRDefault="00D97834" w:rsidP="00D97834">
      <w:pPr>
        <w:pStyle w:val="LndNormale1"/>
        <w:rPr>
          <w:color w:val="002060"/>
        </w:rPr>
      </w:pPr>
    </w:p>
    <w:tbl>
      <w:tblPr>
        <w:tblW w:w="9575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426"/>
        <w:gridCol w:w="181"/>
        <w:gridCol w:w="2938"/>
        <w:gridCol w:w="3260"/>
      </w:tblGrid>
      <w:tr w:rsidR="00D97834" w:rsidRPr="005C4098" w14:paraId="3BC05305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1894D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9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GROTTACCIA 2005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D0B11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589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F197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272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0BDB3075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BBB5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7073D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D8BFE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09180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GROTTACCIA 2005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A9A7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1779868B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EA23C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11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PICENO UNITED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02DEAB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1E2A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02F524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55A6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23AFD463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2FAE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EDF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039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0806F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BE2FC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D97834" w:rsidRPr="005C4098" w14:paraId="38966281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390BD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10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FUTSAL CASELLE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47409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3AC8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00FBA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433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767D91B7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AF1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425F4B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E8F98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7A1C4" w14:textId="77777777" w:rsidR="00D97834" w:rsidRPr="005C4098" w:rsidRDefault="00D97834" w:rsidP="00DC5740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CASELLE</w:t>
            </w:r>
            <w:r w:rsidRPr="005C4098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DD7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104F8F05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C0CDF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12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INVICTA FUTSAL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96965C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2EF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E158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D378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76DBC84B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5FF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A7C8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7DF2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8209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753E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3475A5E9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E898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F917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DA7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2141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8C4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3DCA864E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AA9DF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11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REAL S. GIORGIO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39BC4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7A2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B1798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F6BE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4D188618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296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34A180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464B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9C489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REAL SAN GIORGIO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8AB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7B58E17F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D3636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9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ROCCAFLUVIONE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759A40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3A8E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F220FF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9996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507A92DC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D11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B7FA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AA05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EA3E21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E80A7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D97834" w:rsidRPr="005C4098" w14:paraId="1098BFB8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0D612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12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F. PRANDONE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12357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A04A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30EFF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3DDA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2E57BE7C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C27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D55502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B0385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2DE54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MONTURANO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34A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333CFCCE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36526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10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F. MONTURANO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C554C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0D11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1174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658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5E5E2C88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41FA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F72D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4DA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73AE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B1A8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27222893" w14:textId="77777777" w:rsidTr="00DC5740">
        <w:trPr>
          <w:trHeight w:val="300"/>
        </w:trPr>
        <w:tc>
          <w:tcPr>
            <w:tcW w:w="3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4794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E15D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79C81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D408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53505FCC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B57EE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13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MONTELUPONE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E93F11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67D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C5B1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95D1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05DAB187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EC1A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976DE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1D8D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27D6A4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MONTELUPONE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3010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35F60D4F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9481C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15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SERRALTA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0194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F6E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9EEF56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9F2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29D13FAD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9526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6CC4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7C0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514CA4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60957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D97834" w:rsidRPr="005C4098" w14:paraId="60DD8E3D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48712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14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SANGIORGIO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E925D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9E9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AD4E5B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FAE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473CE95D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B2F2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2BC043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B95B8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2B8358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SANGIORGIO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9617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3324014B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17C1D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16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TRE TORRI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932A85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FCD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9C93A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6DB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5D8520C8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69F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331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18E8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64CE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1B95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157CDA14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89F2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FB54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AD5D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BFB2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F39F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56A70EB3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6F765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15 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F. CAMPIGLIONE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DDE7D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6AE8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05C0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4475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15BF2716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CCD5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DDF1F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576A3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524E8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FUTSAL CAMPIGLIONE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9C03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63B5598A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B448B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13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F. SAMBUCHETO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916243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6F0C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77D682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071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057EA8ED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E3B7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C27E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1B89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FB46B6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49C57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5C4098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D97834" w:rsidRPr="005C4098" w14:paraId="5F84DEE4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32E1D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16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CSI STELLA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CFA35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9DC4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3C523A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55B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5A44BCA7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C9B1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B13E41" w14:textId="77777777" w:rsidR="00D97834" w:rsidRPr="005C4098" w:rsidRDefault="00D97834" w:rsidP="00DC5740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E0ADF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3DCE2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NUOVA JUVENTINA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DBC11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97834" w:rsidRPr="005C4098" w14:paraId="1B4F2B5B" w14:textId="77777777" w:rsidTr="00DC5740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642C3" w14:textId="77777777" w:rsidR="00D97834" w:rsidRPr="005C4098" w:rsidRDefault="00D97834" w:rsidP="00DC574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C4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14</w:t>
            </w:r>
            <w:r w:rsidRPr="005C409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N. JUVENTINA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3C027C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5C4098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527A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B683" w14:textId="77777777" w:rsidR="00D97834" w:rsidRPr="005C4098" w:rsidRDefault="00D97834" w:rsidP="00DC5740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8F2B" w14:textId="77777777" w:rsidR="00D97834" w:rsidRPr="005C4098" w:rsidRDefault="00D97834" w:rsidP="00DC5740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473F0784" w14:textId="77777777" w:rsidR="00D97834" w:rsidRPr="005C4098" w:rsidRDefault="00D97834" w:rsidP="00D97834">
      <w:pPr>
        <w:pStyle w:val="breakline"/>
        <w:rPr>
          <w:color w:val="002060"/>
        </w:rPr>
      </w:pPr>
    </w:p>
    <w:p w14:paraId="58103B67" w14:textId="77777777" w:rsidR="00D97834" w:rsidRPr="005C4098" w:rsidRDefault="00D97834" w:rsidP="00D97834">
      <w:pPr>
        <w:pStyle w:val="breakline"/>
        <w:rPr>
          <w:color w:val="002060"/>
        </w:rPr>
      </w:pPr>
    </w:p>
    <w:p w14:paraId="01C3C034" w14:textId="77777777" w:rsidR="00D97834" w:rsidRPr="005C4098" w:rsidRDefault="00D97834" w:rsidP="00D97834">
      <w:pPr>
        <w:pStyle w:val="breakline"/>
        <w:rPr>
          <w:color w:val="002060"/>
        </w:rPr>
      </w:pPr>
    </w:p>
    <w:p w14:paraId="4DB13FF0" w14:textId="77777777" w:rsidR="00D97834" w:rsidRPr="005C4098" w:rsidRDefault="00D97834" w:rsidP="00D97834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 w:rsidRPr="005C4098">
        <w:rPr>
          <w:rFonts w:ascii="Arial" w:hAnsi="Arial" w:cs="Arial"/>
          <w:b/>
          <w:color w:val="002060"/>
          <w:sz w:val="36"/>
          <w:szCs w:val="36"/>
        </w:rPr>
        <w:t>PROGRAMMA GARE</w:t>
      </w:r>
    </w:p>
    <w:p w14:paraId="23EECB1C" w14:textId="77777777" w:rsidR="00D97834" w:rsidRPr="005C4098" w:rsidRDefault="00D97834" w:rsidP="00D97834">
      <w:pPr>
        <w:pStyle w:val="sottotitolocampionato10"/>
        <w:rPr>
          <w:color w:val="002060"/>
          <w:sz w:val="22"/>
          <w:szCs w:val="22"/>
        </w:rPr>
      </w:pPr>
    </w:p>
    <w:p w14:paraId="1AF2B163" w14:textId="77777777" w:rsidR="00D97834" w:rsidRPr="005C4098" w:rsidRDefault="00D97834" w:rsidP="00D97834">
      <w:pPr>
        <w:pStyle w:val="sottotitolocampionato10"/>
        <w:rPr>
          <w:color w:val="002060"/>
        </w:rPr>
      </w:pPr>
      <w:r w:rsidRPr="005C4098">
        <w:rPr>
          <w:color w:val="002060"/>
        </w:rPr>
        <w:t>GIRONE OF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0"/>
        <w:gridCol w:w="385"/>
        <w:gridCol w:w="898"/>
        <w:gridCol w:w="1198"/>
        <w:gridCol w:w="1556"/>
        <w:gridCol w:w="1543"/>
      </w:tblGrid>
      <w:tr w:rsidR="00D97834" w:rsidRPr="005C4098" w14:paraId="6FFE14BA" w14:textId="77777777" w:rsidTr="00DC5740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BEFFD" w14:textId="77777777" w:rsidR="00D97834" w:rsidRPr="005C4098" w:rsidRDefault="00D97834" w:rsidP="00DC5740">
            <w:pPr>
              <w:pStyle w:val="headertabella0"/>
              <w:rPr>
                <w:color w:val="002060"/>
              </w:rPr>
            </w:pPr>
            <w:r w:rsidRPr="005C4098">
              <w:rPr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2B29F" w14:textId="77777777" w:rsidR="00D97834" w:rsidRPr="005C4098" w:rsidRDefault="00D97834" w:rsidP="00DC5740">
            <w:pPr>
              <w:pStyle w:val="headertabella0"/>
              <w:rPr>
                <w:color w:val="002060"/>
              </w:rPr>
            </w:pPr>
            <w:r w:rsidRPr="005C4098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6564" w14:textId="77777777" w:rsidR="00D97834" w:rsidRPr="005C4098" w:rsidRDefault="00D97834" w:rsidP="00DC5740">
            <w:pPr>
              <w:pStyle w:val="headertabella0"/>
              <w:rPr>
                <w:color w:val="002060"/>
              </w:rPr>
            </w:pPr>
            <w:r w:rsidRPr="005C4098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D68E6" w14:textId="77777777" w:rsidR="00D97834" w:rsidRPr="005C4098" w:rsidRDefault="00D97834" w:rsidP="00DC5740">
            <w:pPr>
              <w:pStyle w:val="headertabella0"/>
              <w:rPr>
                <w:color w:val="002060"/>
              </w:rPr>
            </w:pPr>
            <w:r w:rsidRPr="005C4098">
              <w:rPr>
                <w:color w:val="002060"/>
              </w:rPr>
              <w:t>Data/Ora</w:t>
            </w: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028B" w14:textId="77777777" w:rsidR="00D97834" w:rsidRPr="005C4098" w:rsidRDefault="00D97834" w:rsidP="00DC5740">
            <w:pPr>
              <w:pStyle w:val="headertabella0"/>
              <w:rPr>
                <w:color w:val="002060"/>
              </w:rPr>
            </w:pPr>
            <w:r w:rsidRPr="005C4098">
              <w:rPr>
                <w:color w:val="002060"/>
              </w:rPr>
              <w:t>Impianto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50CE" w14:textId="77777777" w:rsidR="00D97834" w:rsidRPr="005C4098" w:rsidRDefault="00D97834" w:rsidP="00DC5740">
            <w:pPr>
              <w:pStyle w:val="headertabella0"/>
              <w:rPr>
                <w:color w:val="002060"/>
              </w:rPr>
            </w:pPr>
            <w:r w:rsidRPr="005C4098">
              <w:rPr>
                <w:color w:val="002060"/>
              </w:rPr>
              <w:t>Localita' Impianto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CE586" w14:textId="77777777" w:rsidR="00D97834" w:rsidRPr="005C4098" w:rsidRDefault="00D97834" w:rsidP="00DC5740">
            <w:pPr>
              <w:pStyle w:val="headertabella0"/>
              <w:rPr>
                <w:color w:val="002060"/>
              </w:rPr>
            </w:pPr>
            <w:r w:rsidRPr="005C4098">
              <w:rPr>
                <w:color w:val="002060"/>
              </w:rPr>
              <w:t>Indirizzo Impianto</w:t>
            </w:r>
          </w:p>
        </w:tc>
      </w:tr>
      <w:tr w:rsidR="00D97834" w:rsidRPr="005C4098" w14:paraId="165B9B52" w14:textId="77777777" w:rsidTr="00DC5740">
        <w:trPr>
          <w:trHeight w:val="220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159E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JESI CALCIO A 5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ED31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CITTA DI OSTRA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B63BD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4778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31/10/2022 21:00</w:t>
            </w:r>
          </w:p>
        </w:tc>
        <w:tc>
          <w:tcPr>
            <w:tcW w:w="119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7919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5008 PALESTRA RAFFAELLA CARBONARI</w:t>
            </w:r>
          </w:p>
        </w:tc>
        <w:tc>
          <w:tcPr>
            <w:tcW w:w="155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A77E5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JESI</w:t>
            </w:r>
          </w:p>
        </w:tc>
        <w:tc>
          <w:tcPr>
            <w:tcW w:w="154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4E6D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DEI TESSITORI</w:t>
            </w:r>
          </w:p>
        </w:tc>
      </w:tr>
      <w:tr w:rsidR="00D97834" w:rsidRPr="005C4098" w14:paraId="74192CB2" w14:textId="77777777" w:rsidTr="00DC5740">
        <w:trPr>
          <w:trHeight w:val="220"/>
        </w:trPr>
        <w:tc>
          <w:tcPr>
            <w:tcW w:w="2010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624598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FUTSAL CAMPIGLIONE</w:t>
            </w:r>
          </w:p>
        </w:tc>
        <w:tc>
          <w:tcPr>
            <w:tcW w:w="2010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14C9E2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NUOVA JUVENTINA FFC</w:t>
            </w:r>
          </w:p>
        </w:tc>
        <w:tc>
          <w:tcPr>
            <w:tcW w:w="385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91D1FF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31F6E2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31/10/2022 21:30</w:t>
            </w:r>
          </w:p>
        </w:tc>
        <w:tc>
          <w:tcPr>
            <w:tcW w:w="1198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D90E5F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5704 CAMPO COPERTO CAMPIGLIONE</w:t>
            </w:r>
          </w:p>
        </w:tc>
        <w:tc>
          <w:tcPr>
            <w:tcW w:w="1556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093D49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FERMO</w:t>
            </w:r>
          </w:p>
        </w:tc>
        <w:tc>
          <w:tcPr>
            <w:tcW w:w="1543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80ED37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C.ULPIANI</w:t>
            </w:r>
          </w:p>
        </w:tc>
      </w:tr>
      <w:tr w:rsidR="00D97834" w:rsidRPr="005C4098" w14:paraId="6676B881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4A114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REAL SAN GIORGIO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42BD8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FUTSAL MONTURANO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2E46C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1CCE4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31/10/2022 22:00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0F82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5623 PALESTRA SC.MEDIA B.ROSSELLI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5CF69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PORTO SAN GIORGIO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2B92C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PIRANDELLO</w:t>
            </w:r>
          </w:p>
        </w:tc>
      </w:tr>
      <w:tr w:rsidR="00D97834" w:rsidRPr="005C4098" w14:paraId="45D6920F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11FCD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ACLI VILLA MUSONE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DEDBE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AMICI DEL CENTROSOCIO SP.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645A5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AD0EA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01/11/2022 21:30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7227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5254 PALLONE GEODETICO "F. ORSELLI"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13781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POTENZA PICENA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3B16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DELLO SPORT</w:t>
            </w:r>
          </w:p>
        </w:tc>
      </w:tr>
      <w:tr w:rsidR="00D97834" w:rsidRPr="005C4098" w14:paraId="6EA45828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E25D6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FUTSAL MONTEMARCIANO C5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E5B28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POL.CAGLI SPORT ASSOCIATI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BF443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62F2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02/11/2022 21:30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E7EA8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5041 PALLONE GEODETICO LOC. MARINA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DDB56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MONTEMARCIANO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36B9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GRAZIA DELEDDA</w:t>
            </w:r>
          </w:p>
        </w:tc>
      </w:tr>
      <w:tr w:rsidR="00D97834" w:rsidRPr="005C4098" w14:paraId="016F9C64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6E799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GROTTACCIA 2005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FB62C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FUTSAL CASELLE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6470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0E34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02/11/2022 22:00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BC1D8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5281 PALASPORT "LUIGINO QUARESIMA"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87D52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CINGOLI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8462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CERQUATTI</w:t>
            </w:r>
          </w:p>
        </w:tc>
      </w:tr>
      <w:tr w:rsidR="00D97834" w:rsidRPr="005C4098" w14:paraId="76B66C63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F5450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MONTELUPONE CALCIO A 5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4C70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SANGIORGIO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B660C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6DE9B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02/11/2022 21:30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6D113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5262 TENSOSTRUTTURA CALCIO A 5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ADE8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MONTELUPONE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5540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ALESSANDRO MANZONI</w:t>
            </w:r>
          </w:p>
        </w:tc>
      </w:tr>
      <w:tr w:rsidR="00D97834" w:rsidRPr="005C4098" w14:paraId="3789F9EE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00C8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OLIMPIA JUVENTU FALCONARA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FEB60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VERBENA C5 ANCONA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578E0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E949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02/11/2022 22:00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49367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5021 PALASPORT "BADIALI"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78FE4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FALCONARA MARITTIMA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7DD85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DELLO STADIO</w:t>
            </w:r>
          </w:p>
        </w:tc>
      </w:tr>
      <w:tr w:rsidR="00D97834" w:rsidRPr="005C4098" w14:paraId="12918BC7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5E54B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AMICI DEL CENTROSOCIO SP.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A532C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ACLI VILLA MUSONE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5B286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9C1D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14/11/2022 21:30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F1C8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5447 CAMPO DI C5 ENTRO PAL OLIMPIA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35933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MONTEPORZIO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1E7AD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RISORGIMENTO 16</w:t>
            </w:r>
          </w:p>
        </w:tc>
      </w:tr>
      <w:tr w:rsidR="00D97834" w:rsidRPr="005C4098" w14:paraId="40901151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000C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FUTSAL CASELLE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B364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GROTTACCIA 2005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0AD84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5E8B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14/11/2022 21:30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E02C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5731 PALAROZZI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4E47B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FOLIGNANO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E1D20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PIAZZA S. D'ACQUISTO</w:t>
            </w:r>
          </w:p>
        </w:tc>
      </w:tr>
      <w:tr w:rsidR="00D97834" w:rsidRPr="005C4098" w14:paraId="573E7369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3E6A0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FUTSAL MONTURANO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6209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REAL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4F246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F3CB2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14/11/2022 21:45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86DA0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5638 PALAZZO DELLO SPORT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281CC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MONTE URANO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A2D73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OLIMPIADI</w:t>
            </w:r>
          </w:p>
        </w:tc>
      </w:tr>
      <w:tr w:rsidR="00D97834" w:rsidRPr="005C4098" w14:paraId="27CB18DB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6CCC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NUOVA JUVENTINA FFC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85EF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FUTSAL CAMPIGLIONE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E1AA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4074F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14/11/2022 21:30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91F4A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5736 CAMPO C/5 "GIUSEPPE TEMPERINI"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23F90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MONTEGRANARO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3D72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B.ROSSI SNC</w:t>
            </w:r>
          </w:p>
        </w:tc>
      </w:tr>
      <w:tr w:rsidR="00D97834" w:rsidRPr="005C4098" w14:paraId="65085BE3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54640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VERBENA C5 ANCONA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E409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OLIMPIA JUVENTU FALCONARA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CFE7D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FDB7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14/11/2022 21:40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13C82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5004 PALLONE GEODETICO VERBENA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B17B3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ANCONA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90B04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PETRARCA</w:t>
            </w:r>
          </w:p>
        </w:tc>
      </w:tr>
      <w:tr w:rsidR="00D97834" w:rsidRPr="005C4098" w14:paraId="755C880A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FF97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POL.CAGLI SPORT ASSOCIATI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EFB74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FUTSAL MONTEMARCIANO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16270" w14:textId="77777777" w:rsidR="00D97834" w:rsidRPr="005C4098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3F99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16/11/2022 21:00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6B36A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5455 PALESTRA PANICHI PIERETTI C5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B363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CAGLI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7BA8D" w14:textId="77777777" w:rsidR="00D97834" w:rsidRPr="005C4098" w:rsidRDefault="00D97834" w:rsidP="00DC5740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BRAMANTE</w:t>
            </w:r>
          </w:p>
        </w:tc>
      </w:tr>
      <w:tr w:rsidR="006F18AD" w:rsidRPr="005C4098" w14:paraId="4D12141F" w14:textId="77777777" w:rsidTr="006F18AD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344EF9" w14:textId="25116AEB" w:rsidR="006F18AD" w:rsidRPr="005C4098" w:rsidRDefault="006F18AD" w:rsidP="006F18AD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SANGIORGIO</w:t>
            </w:r>
          </w:p>
        </w:tc>
        <w:tc>
          <w:tcPr>
            <w:tcW w:w="201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C68D1C" w14:textId="283F8400" w:rsidR="006F18AD" w:rsidRPr="005C4098" w:rsidRDefault="006F18AD" w:rsidP="006F18AD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MONTELUPONE CALCIO A 5</w:t>
            </w:r>
          </w:p>
        </w:tc>
        <w:tc>
          <w:tcPr>
            <w:tcW w:w="38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203F2B" w14:textId="27B7CA8B" w:rsidR="006F18AD" w:rsidRPr="005C4098" w:rsidRDefault="006F18AD" w:rsidP="006F18AD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241FD9" w14:textId="50E20878" w:rsidR="006F18AD" w:rsidRPr="005C4098" w:rsidRDefault="006F18AD" w:rsidP="006F18AD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16/11/2022 21:30</w:t>
            </w:r>
          </w:p>
        </w:tc>
        <w:tc>
          <w:tcPr>
            <w:tcW w:w="119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E6AFC3" w14:textId="0A6BB27F" w:rsidR="006F18AD" w:rsidRPr="005C4098" w:rsidRDefault="006F18AD" w:rsidP="006F18AD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5631 PALASPORT " PALASAVELLI"</w:t>
            </w:r>
          </w:p>
        </w:tc>
        <w:tc>
          <w:tcPr>
            <w:tcW w:w="155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F17CEA" w14:textId="60AB6FE0" w:rsidR="006F18AD" w:rsidRPr="005C4098" w:rsidRDefault="006F18AD" w:rsidP="006F18AD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PORTO SAN GIORGIO</w:t>
            </w:r>
          </w:p>
        </w:tc>
        <w:tc>
          <w:tcPr>
            <w:tcW w:w="1543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521C3D" w14:textId="2BEFD7FE" w:rsidR="006F18AD" w:rsidRPr="005C4098" w:rsidRDefault="006F18AD" w:rsidP="006F18AD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VIA S.VITTORIA, 5</w:t>
            </w:r>
          </w:p>
        </w:tc>
      </w:tr>
      <w:tr w:rsidR="006F18AD" w:rsidRPr="005C4098" w14:paraId="2686E837" w14:textId="77777777" w:rsidTr="00DC5740">
        <w:trPr>
          <w:trHeight w:val="220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DBD925" w14:textId="51AF3B41" w:rsidR="006F18AD" w:rsidRPr="005C4098" w:rsidRDefault="006F18AD" w:rsidP="006F18AD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CITTA DI OSTRA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2667D7" w14:textId="4A811DC1" w:rsidR="006F18AD" w:rsidRPr="005C4098" w:rsidRDefault="006F18AD" w:rsidP="006F18AD">
            <w:pPr>
              <w:pStyle w:val="rowtabella0"/>
              <w:rPr>
                <w:color w:val="002060"/>
              </w:rPr>
            </w:pPr>
            <w:r w:rsidRPr="005C4098">
              <w:rPr>
                <w:color w:val="002060"/>
              </w:rPr>
              <w:t>JESI CALCIO A 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6A5F47" w14:textId="565F5997" w:rsidR="006F18AD" w:rsidRPr="005C4098" w:rsidRDefault="006F18AD" w:rsidP="006F18AD">
            <w:pPr>
              <w:pStyle w:val="rowtabella0"/>
              <w:jc w:val="center"/>
              <w:rPr>
                <w:color w:val="002060"/>
              </w:rPr>
            </w:pPr>
            <w:r w:rsidRPr="005C409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FCE5F3" w14:textId="09D0DE81" w:rsidR="006F18AD" w:rsidRDefault="006F18AD" w:rsidP="006F18AD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1</w:t>
            </w:r>
            <w:r>
              <w:rPr>
                <w:color w:val="002060"/>
              </w:rPr>
              <w:t>6</w:t>
            </w:r>
            <w:r>
              <w:rPr>
                <w:color w:val="002060"/>
              </w:rPr>
              <w:t>/11/2022</w:t>
            </w:r>
          </w:p>
          <w:p w14:paraId="09D5D4CE" w14:textId="5B0E6AED" w:rsidR="006F18AD" w:rsidRPr="005C4098" w:rsidRDefault="006F18AD" w:rsidP="006F18AD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21:45</w:t>
            </w:r>
          </w:p>
        </w:tc>
        <w:tc>
          <w:tcPr>
            <w:tcW w:w="11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519B2E" w14:textId="5328E328" w:rsidR="006F18AD" w:rsidRPr="005C4098" w:rsidRDefault="006F18AD" w:rsidP="006F18AD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5080 PALASPORT OSTRA</w:t>
            </w:r>
          </w:p>
        </w:tc>
        <w:tc>
          <w:tcPr>
            <w:tcW w:w="15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BB2454" w14:textId="629F664C" w:rsidR="006F18AD" w:rsidRPr="005C4098" w:rsidRDefault="006F18AD" w:rsidP="006F18AD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OSTRA</w:t>
            </w:r>
          </w:p>
        </w:tc>
        <w:tc>
          <w:tcPr>
            <w:tcW w:w="15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6D84A8" w14:textId="1824599D" w:rsidR="006F18AD" w:rsidRPr="005C4098" w:rsidRDefault="006F18AD" w:rsidP="006F18AD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VIA MATTEOTTI</w:t>
            </w:r>
          </w:p>
        </w:tc>
      </w:tr>
    </w:tbl>
    <w:p w14:paraId="20874EE3" w14:textId="77777777" w:rsidR="00D97834" w:rsidRPr="00983357" w:rsidRDefault="00D97834" w:rsidP="00D97834">
      <w:pPr>
        <w:pStyle w:val="titoloprinc0"/>
        <w:rPr>
          <w:color w:val="002060"/>
          <w:sz w:val="22"/>
          <w:szCs w:val="22"/>
        </w:rPr>
      </w:pPr>
    </w:p>
    <w:p w14:paraId="01EA2A31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RISULTATI</w:t>
      </w:r>
    </w:p>
    <w:p w14:paraId="0F615778" w14:textId="77777777" w:rsidR="00D97834" w:rsidRPr="00983357" w:rsidRDefault="00D97834" w:rsidP="00D97834">
      <w:pPr>
        <w:pStyle w:val="breakline"/>
        <w:rPr>
          <w:color w:val="002060"/>
        </w:rPr>
      </w:pPr>
    </w:p>
    <w:p w14:paraId="24655CE1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RISULTATI UFFICIALI GARE DEL 26/10/2022</w:t>
      </w:r>
    </w:p>
    <w:p w14:paraId="25B08BE6" w14:textId="77777777" w:rsidR="00D97834" w:rsidRPr="00D97834" w:rsidRDefault="00D97834" w:rsidP="00D9783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9783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0F549DB" w14:textId="77777777" w:rsidR="00D97834" w:rsidRPr="00983357" w:rsidRDefault="00D97834" w:rsidP="00D9783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7834" w:rsidRPr="00983357" w14:paraId="44714F52" w14:textId="77777777" w:rsidTr="00DC57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7834" w:rsidRPr="00983357" w14:paraId="074A5D6A" w14:textId="77777777" w:rsidTr="00DC57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F5D48" w14:textId="77777777" w:rsidR="00D97834" w:rsidRPr="00983357" w:rsidRDefault="00D97834" w:rsidP="00DC5740">
                  <w:pPr>
                    <w:pStyle w:val="header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GIRONE SE - 1 Giornata - A</w:t>
                  </w:r>
                </w:p>
              </w:tc>
            </w:tr>
            <w:tr w:rsidR="00D97834" w:rsidRPr="00983357" w14:paraId="4689C48A" w14:textId="77777777" w:rsidTr="00DC57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E5F35" w14:textId="77777777" w:rsidR="00D97834" w:rsidRPr="00983357" w:rsidRDefault="00D97834" w:rsidP="00DC5740">
                  <w:pPr>
                    <w:pStyle w:val="row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LUCREZIA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75AD5" w14:textId="77777777" w:rsidR="00D97834" w:rsidRPr="00983357" w:rsidRDefault="00D97834" w:rsidP="00DC5740">
                  <w:pPr>
                    <w:pStyle w:val="row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- CITTA DI OSTRA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46A68" w14:textId="77777777" w:rsidR="00D97834" w:rsidRPr="00983357" w:rsidRDefault="00D97834" w:rsidP="00DC57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A2E722" w14:textId="77777777" w:rsidR="00D97834" w:rsidRPr="00983357" w:rsidRDefault="00D97834" w:rsidP="00DC57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 </w:t>
                  </w:r>
                </w:p>
              </w:tc>
            </w:tr>
          </w:tbl>
          <w:p w14:paraId="2E45BD06" w14:textId="77777777" w:rsidR="00D97834" w:rsidRPr="00983357" w:rsidRDefault="00D97834" w:rsidP="00DC5740">
            <w:pPr>
              <w:rPr>
                <w:color w:val="002060"/>
              </w:rPr>
            </w:pPr>
          </w:p>
        </w:tc>
      </w:tr>
    </w:tbl>
    <w:p w14:paraId="49FCC2D9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00CBD24E" w14:textId="77777777" w:rsidR="00D97834" w:rsidRPr="00983357" w:rsidRDefault="00D97834" w:rsidP="00D97834">
      <w:pPr>
        <w:pStyle w:val="breakline"/>
        <w:rPr>
          <w:color w:val="002060"/>
        </w:rPr>
      </w:pPr>
    </w:p>
    <w:p w14:paraId="264FBB27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GIUDICE SPORTIVO</w:t>
      </w:r>
    </w:p>
    <w:p w14:paraId="5BCB7F37" w14:textId="77777777" w:rsidR="00D97834" w:rsidRPr="00983357" w:rsidRDefault="00D97834" w:rsidP="00D97834">
      <w:pPr>
        <w:pStyle w:val="diffida"/>
        <w:rPr>
          <w:color w:val="002060"/>
        </w:rPr>
      </w:pPr>
      <w:r w:rsidRPr="00983357">
        <w:rPr>
          <w:color w:val="002060"/>
        </w:rPr>
        <w:t>Il Sostituto Giudice Sportivo Avv. Federica Sorrentino, nella seduta del 27/10/2022, ha adottato le decisioni che di seguito integralmente si riportano:</w:t>
      </w:r>
    </w:p>
    <w:p w14:paraId="28DC413A" w14:textId="77777777" w:rsidR="00D97834" w:rsidRPr="00983357" w:rsidRDefault="00D97834" w:rsidP="00D97834">
      <w:pPr>
        <w:pStyle w:val="titolo10"/>
        <w:rPr>
          <w:color w:val="002060"/>
        </w:rPr>
      </w:pPr>
      <w:r w:rsidRPr="00983357">
        <w:rPr>
          <w:color w:val="002060"/>
        </w:rPr>
        <w:t xml:space="preserve">GARE DEL 26/10/2022 </w:t>
      </w:r>
    </w:p>
    <w:p w14:paraId="24BF20F1" w14:textId="77777777" w:rsidR="00D97834" w:rsidRPr="00983357" w:rsidRDefault="00D97834" w:rsidP="00D97834">
      <w:pPr>
        <w:pStyle w:val="titolo7a"/>
        <w:rPr>
          <w:color w:val="002060"/>
        </w:rPr>
      </w:pPr>
      <w:r w:rsidRPr="00983357">
        <w:rPr>
          <w:color w:val="002060"/>
        </w:rPr>
        <w:t xml:space="preserve">PROVVEDIMENTI DISCIPLINARI </w:t>
      </w:r>
    </w:p>
    <w:p w14:paraId="535F9358" w14:textId="77777777" w:rsidR="00D97834" w:rsidRPr="00983357" w:rsidRDefault="00D97834" w:rsidP="00D97834">
      <w:pPr>
        <w:pStyle w:val="titolo7b0"/>
        <w:rPr>
          <w:color w:val="002060"/>
        </w:rPr>
      </w:pPr>
      <w:r w:rsidRPr="00983357">
        <w:rPr>
          <w:color w:val="002060"/>
        </w:rPr>
        <w:t xml:space="preserve">In base alle risultanze degli atti ufficiali sono state deliberate le seguenti sanzioni disciplinari. </w:t>
      </w:r>
    </w:p>
    <w:p w14:paraId="14A46FFD" w14:textId="77777777" w:rsidR="00D97834" w:rsidRPr="00983357" w:rsidRDefault="00D97834" w:rsidP="00D97834">
      <w:pPr>
        <w:pStyle w:val="titolo30"/>
        <w:rPr>
          <w:color w:val="002060"/>
        </w:rPr>
      </w:pPr>
      <w:r w:rsidRPr="00983357">
        <w:rPr>
          <w:color w:val="002060"/>
        </w:rPr>
        <w:lastRenderedPageBreak/>
        <w:t xml:space="preserve">CALCIATORI NON ESPULSI </w:t>
      </w:r>
    </w:p>
    <w:p w14:paraId="0368E84C" w14:textId="77777777" w:rsidR="00D97834" w:rsidRPr="00983357" w:rsidRDefault="00D97834" w:rsidP="00D97834">
      <w:pPr>
        <w:pStyle w:val="titolo20"/>
        <w:rPr>
          <w:color w:val="002060"/>
        </w:rPr>
      </w:pPr>
      <w:r w:rsidRPr="00983357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7834" w:rsidRPr="00983357" w14:paraId="1F10E13C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4659A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VENTURA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AB56A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E6FA3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88AB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0FAC4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</w:tr>
    </w:tbl>
    <w:p w14:paraId="659D7ED4" w14:textId="77777777" w:rsidR="00D97834" w:rsidRPr="00983357" w:rsidRDefault="00D97834" w:rsidP="00D97834">
      <w:pPr>
        <w:pStyle w:val="breakline"/>
        <w:rPr>
          <w:color w:val="002060"/>
        </w:rPr>
      </w:pPr>
    </w:p>
    <w:p w14:paraId="66178885" w14:textId="77777777" w:rsidR="00D97834" w:rsidRPr="00983357" w:rsidRDefault="00D97834" w:rsidP="00D97834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2FDD39AC" w14:textId="77777777" w:rsidR="00D97834" w:rsidRPr="00983357" w:rsidRDefault="00D97834" w:rsidP="00D97834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54FA4FC7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21D36C65" w14:textId="77777777" w:rsidR="00D97834" w:rsidRPr="00983357" w:rsidRDefault="00D97834" w:rsidP="00D97834">
      <w:pPr>
        <w:pStyle w:val="breakline"/>
        <w:rPr>
          <w:color w:val="002060"/>
        </w:rPr>
      </w:pPr>
    </w:p>
    <w:p w14:paraId="46F23622" w14:textId="77777777" w:rsidR="00D97834" w:rsidRPr="00983357" w:rsidRDefault="00D97834" w:rsidP="00D9783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83357">
        <w:rPr>
          <w:color w:val="002060"/>
        </w:rPr>
        <w:t>COPPA MARCHE UNDER 21 CALCIO 5</w:t>
      </w:r>
    </w:p>
    <w:p w14:paraId="55138F37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RISULTATI</w:t>
      </w:r>
    </w:p>
    <w:p w14:paraId="6A6A1B27" w14:textId="77777777" w:rsidR="00D97834" w:rsidRPr="00983357" w:rsidRDefault="00D97834" w:rsidP="00D97834">
      <w:pPr>
        <w:pStyle w:val="breakline"/>
        <w:rPr>
          <w:color w:val="002060"/>
        </w:rPr>
      </w:pPr>
    </w:p>
    <w:p w14:paraId="03A08FC6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RISULTATI UFFICIALI GARE DEL 26/10/2022</w:t>
      </w:r>
    </w:p>
    <w:p w14:paraId="00F3BE7E" w14:textId="77777777" w:rsidR="00D97834" w:rsidRPr="00D97834" w:rsidRDefault="00D97834" w:rsidP="00D9783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9783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4C5CDE7" w14:textId="77777777" w:rsidR="00D97834" w:rsidRPr="00983357" w:rsidRDefault="00D97834" w:rsidP="00D9783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7834" w:rsidRPr="00983357" w14:paraId="663F1D88" w14:textId="77777777" w:rsidTr="00DC57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7834" w:rsidRPr="00983357" w14:paraId="154B2B07" w14:textId="77777777" w:rsidTr="00DC57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90896" w14:textId="77777777" w:rsidR="00D97834" w:rsidRPr="00983357" w:rsidRDefault="00D97834" w:rsidP="00DC5740">
                  <w:pPr>
                    <w:pStyle w:val="header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GIRONE A - 1 Giornata - A</w:t>
                  </w:r>
                </w:p>
              </w:tc>
            </w:tr>
            <w:tr w:rsidR="00D97834" w:rsidRPr="00983357" w14:paraId="735DB016" w14:textId="77777777" w:rsidTr="00DC57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E586C" w14:textId="77777777" w:rsidR="00D97834" w:rsidRPr="00983357" w:rsidRDefault="00D97834" w:rsidP="00DC5740">
                  <w:pPr>
                    <w:pStyle w:val="row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31FDE" w14:textId="77777777" w:rsidR="00D97834" w:rsidRPr="00983357" w:rsidRDefault="00D97834" w:rsidP="00DC5740">
                  <w:pPr>
                    <w:pStyle w:val="row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A7292" w14:textId="77777777" w:rsidR="00D97834" w:rsidRPr="00983357" w:rsidRDefault="00D97834" w:rsidP="00DC57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A2C98" w14:textId="77777777" w:rsidR="00D97834" w:rsidRPr="00983357" w:rsidRDefault="00D97834" w:rsidP="00DC57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 </w:t>
                  </w:r>
                </w:p>
              </w:tc>
            </w:tr>
            <w:tr w:rsidR="00D97834" w:rsidRPr="00983357" w14:paraId="47395397" w14:textId="77777777" w:rsidTr="00DC574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93958" w14:textId="77777777" w:rsidR="00D97834" w:rsidRPr="00983357" w:rsidRDefault="00D97834" w:rsidP="00DC5740">
                  <w:pPr>
                    <w:pStyle w:val="row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CITTA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59E0D3" w14:textId="77777777" w:rsidR="00D97834" w:rsidRPr="00983357" w:rsidRDefault="00D97834" w:rsidP="00DC5740">
                  <w:pPr>
                    <w:pStyle w:val="rowtabella0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2E23C" w14:textId="77777777" w:rsidR="00D97834" w:rsidRPr="00983357" w:rsidRDefault="00D97834" w:rsidP="00DC57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DDAA3" w14:textId="77777777" w:rsidR="00D97834" w:rsidRPr="00983357" w:rsidRDefault="00D97834" w:rsidP="00DC57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83357">
                    <w:rPr>
                      <w:color w:val="002060"/>
                    </w:rPr>
                    <w:t> </w:t>
                  </w:r>
                </w:p>
              </w:tc>
            </w:tr>
          </w:tbl>
          <w:p w14:paraId="7D48A06B" w14:textId="77777777" w:rsidR="00D97834" w:rsidRPr="00983357" w:rsidRDefault="00D97834" w:rsidP="00DC5740">
            <w:pPr>
              <w:rPr>
                <w:color w:val="002060"/>
              </w:rPr>
            </w:pPr>
          </w:p>
        </w:tc>
      </w:tr>
    </w:tbl>
    <w:p w14:paraId="1E5CE391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6C93007F" w14:textId="77777777" w:rsidR="00D97834" w:rsidRPr="00983357" w:rsidRDefault="00D97834" w:rsidP="00D97834">
      <w:pPr>
        <w:pStyle w:val="breakline"/>
        <w:rPr>
          <w:color w:val="002060"/>
        </w:rPr>
      </w:pPr>
    </w:p>
    <w:p w14:paraId="5E870BA2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GIUDICE SPORTIVO</w:t>
      </w:r>
    </w:p>
    <w:p w14:paraId="7DD63DA9" w14:textId="77777777" w:rsidR="00D97834" w:rsidRPr="00983357" w:rsidRDefault="00D97834" w:rsidP="00D97834">
      <w:pPr>
        <w:pStyle w:val="diffida"/>
        <w:rPr>
          <w:color w:val="002060"/>
        </w:rPr>
      </w:pPr>
      <w:r w:rsidRPr="00983357">
        <w:rPr>
          <w:color w:val="002060"/>
        </w:rPr>
        <w:t>Il Sostituto Giudice Sportivo Avv. Federica Sorrentino, nella seduta del 27/10/2022, ha adottato le decisioni che di seguito integralmente si riportano:</w:t>
      </w:r>
    </w:p>
    <w:p w14:paraId="1F08673F" w14:textId="77777777" w:rsidR="00D97834" w:rsidRPr="00983357" w:rsidRDefault="00D97834" w:rsidP="00D97834">
      <w:pPr>
        <w:pStyle w:val="titolo10"/>
        <w:rPr>
          <w:color w:val="002060"/>
        </w:rPr>
      </w:pPr>
      <w:r w:rsidRPr="00983357">
        <w:rPr>
          <w:color w:val="002060"/>
        </w:rPr>
        <w:t xml:space="preserve">GARE DEL 26/10/2022 </w:t>
      </w:r>
    </w:p>
    <w:p w14:paraId="206D9044" w14:textId="77777777" w:rsidR="00D97834" w:rsidRPr="00983357" w:rsidRDefault="00D97834" w:rsidP="00D97834">
      <w:pPr>
        <w:pStyle w:val="titolo7a"/>
        <w:rPr>
          <w:color w:val="002060"/>
        </w:rPr>
      </w:pPr>
      <w:r w:rsidRPr="00983357">
        <w:rPr>
          <w:color w:val="002060"/>
        </w:rPr>
        <w:t xml:space="preserve">PROVVEDIMENTI DISCIPLINARI </w:t>
      </w:r>
    </w:p>
    <w:p w14:paraId="264432E8" w14:textId="77777777" w:rsidR="00D97834" w:rsidRPr="00983357" w:rsidRDefault="00D97834" w:rsidP="00D97834">
      <w:pPr>
        <w:pStyle w:val="titolo7b0"/>
        <w:rPr>
          <w:color w:val="002060"/>
        </w:rPr>
      </w:pPr>
      <w:r w:rsidRPr="00983357">
        <w:rPr>
          <w:color w:val="002060"/>
        </w:rPr>
        <w:t xml:space="preserve">In base alle risultanze degli atti ufficiali sono state deliberate le seguenti sanzioni disciplinari. </w:t>
      </w:r>
    </w:p>
    <w:p w14:paraId="2161BC95" w14:textId="77777777" w:rsidR="00D97834" w:rsidRPr="00983357" w:rsidRDefault="00D97834" w:rsidP="00D97834">
      <w:pPr>
        <w:pStyle w:val="titolo30"/>
        <w:rPr>
          <w:color w:val="002060"/>
        </w:rPr>
      </w:pPr>
      <w:r w:rsidRPr="00983357">
        <w:rPr>
          <w:color w:val="002060"/>
        </w:rPr>
        <w:t xml:space="preserve">CALCIATORI NON ESPULSI </w:t>
      </w:r>
    </w:p>
    <w:p w14:paraId="3D8C72DA" w14:textId="77777777" w:rsidR="00D97834" w:rsidRPr="00983357" w:rsidRDefault="00D97834" w:rsidP="00D97834">
      <w:pPr>
        <w:pStyle w:val="titolo20"/>
        <w:rPr>
          <w:color w:val="002060"/>
        </w:rPr>
      </w:pPr>
      <w:r w:rsidRPr="0098335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7834" w:rsidRPr="00983357" w14:paraId="22C922CB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EDD0D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SOCIALE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31CFB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B9A2F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6BE1C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TOPPI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82B7E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(AUDAX 1970 S.ANGELO) </w:t>
            </w:r>
          </w:p>
        </w:tc>
      </w:tr>
      <w:tr w:rsidR="00D97834" w:rsidRPr="00983357" w14:paraId="1E2C84CB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88B0F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CASAGRANDE MONTESI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899B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AB9E7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AAE67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TARSI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9D4E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(CITTA DI OSTRA) </w:t>
            </w:r>
          </w:p>
        </w:tc>
      </w:tr>
      <w:tr w:rsidR="00D97834" w:rsidRPr="00983357" w14:paraId="5892DA22" w14:textId="77777777" w:rsidTr="00DC57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F0FDA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LATINI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E932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21C8D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E0A96" w14:textId="77777777" w:rsidR="00D97834" w:rsidRPr="00983357" w:rsidRDefault="00D97834" w:rsidP="00DC5740">
            <w:pPr>
              <w:pStyle w:val="movimento"/>
              <w:rPr>
                <w:color w:val="002060"/>
              </w:rPr>
            </w:pPr>
            <w:r w:rsidRPr="00983357">
              <w:rPr>
                <w:color w:val="002060"/>
              </w:rPr>
              <w:t>RAUSO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913A1" w14:textId="77777777" w:rsidR="00D97834" w:rsidRPr="00983357" w:rsidRDefault="00D97834" w:rsidP="00DC5740">
            <w:pPr>
              <w:pStyle w:val="movimento2"/>
              <w:rPr>
                <w:color w:val="002060"/>
              </w:rPr>
            </w:pPr>
            <w:r w:rsidRPr="00983357">
              <w:rPr>
                <w:color w:val="002060"/>
              </w:rPr>
              <w:t xml:space="preserve">(REAL FABRIANO) </w:t>
            </w:r>
          </w:p>
        </w:tc>
      </w:tr>
    </w:tbl>
    <w:p w14:paraId="14C7319B" w14:textId="77777777" w:rsidR="00D97834" w:rsidRPr="00983357" w:rsidRDefault="00D97834" w:rsidP="00D97834">
      <w:pPr>
        <w:pStyle w:val="breakline"/>
        <w:rPr>
          <w:color w:val="002060"/>
        </w:rPr>
      </w:pPr>
    </w:p>
    <w:p w14:paraId="38C6C653" w14:textId="77777777" w:rsidR="00D97834" w:rsidRPr="00983357" w:rsidRDefault="00D97834" w:rsidP="00D97834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3CB32EC7" w14:textId="77777777" w:rsidR="00D97834" w:rsidRPr="00983357" w:rsidRDefault="00D97834" w:rsidP="00D97834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41164CDA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0F8F28C1" w14:textId="77777777" w:rsidR="00D97834" w:rsidRPr="00983357" w:rsidRDefault="00D97834" w:rsidP="00D97834">
      <w:pPr>
        <w:pStyle w:val="titoloprinc0"/>
        <w:rPr>
          <w:color w:val="002060"/>
        </w:rPr>
      </w:pPr>
      <w:r w:rsidRPr="00983357">
        <w:rPr>
          <w:color w:val="002060"/>
        </w:rPr>
        <w:t>CLASSIFICA</w:t>
      </w:r>
    </w:p>
    <w:p w14:paraId="021B3AA0" w14:textId="77777777" w:rsidR="00D97834" w:rsidRPr="00983357" w:rsidRDefault="00D97834" w:rsidP="00D97834">
      <w:pPr>
        <w:pStyle w:val="breakline"/>
        <w:rPr>
          <w:color w:val="002060"/>
        </w:rPr>
      </w:pPr>
    </w:p>
    <w:p w14:paraId="69A4BCAD" w14:textId="77777777" w:rsidR="00D97834" w:rsidRPr="00983357" w:rsidRDefault="00D97834" w:rsidP="00D97834">
      <w:pPr>
        <w:pStyle w:val="breakline"/>
        <w:rPr>
          <w:color w:val="002060"/>
        </w:rPr>
      </w:pPr>
    </w:p>
    <w:p w14:paraId="6FE72DA9" w14:textId="77777777" w:rsidR="00D97834" w:rsidRPr="00983357" w:rsidRDefault="00D97834" w:rsidP="00D97834">
      <w:pPr>
        <w:pStyle w:val="sottotitolocampionato10"/>
        <w:rPr>
          <w:color w:val="002060"/>
        </w:rPr>
      </w:pPr>
      <w:r w:rsidRPr="0098335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97834" w:rsidRPr="00983357" w14:paraId="3D7C7A71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A40F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58A12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EBE57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D55D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2EBF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426AF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CE47C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4BE0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9C09D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4AFC" w14:textId="77777777" w:rsidR="00D97834" w:rsidRPr="00983357" w:rsidRDefault="00D97834" w:rsidP="00DC5740">
            <w:pPr>
              <w:pStyle w:val="headertabella0"/>
              <w:rPr>
                <w:color w:val="002060"/>
              </w:rPr>
            </w:pPr>
            <w:r w:rsidRPr="00983357">
              <w:rPr>
                <w:color w:val="002060"/>
              </w:rPr>
              <w:t>PE</w:t>
            </w:r>
          </w:p>
        </w:tc>
      </w:tr>
      <w:tr w:rsidR="00D97834" w:rsidRPr="00983357" w14:paraId="040DB464" w14:textId="77777777" w:rsidTr="00DC57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132B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5BD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633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7D0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DC1B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AEE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6FF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06DE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658C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93E0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41932569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20FE" w14:textId="77777777" w:rsidR="00D97834" w:rsidRPr="00983357" w:rsidRDefault="00D97834" w:rsidP="00DC5740">
            <w:pPr>
              <w:pStyle w:val="rowtabella0"/>
              <w:rPr>
                <w:color w:val="002060"/>
                <w:lang w:val="es-ES"/>
              </w:rPr>
            </w:pPr>
            <w:r w:rsidRPr="00983357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80B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BFC6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DB25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6CD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923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4728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B41C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7056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6E3E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21A459B1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F0D6D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F818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A75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300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A00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F602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8545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72D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3E8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CAEA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49A704DB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90E0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FB65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3271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433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65E5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F028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FE35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80DF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BF3D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5C9A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70C08B23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2DEF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904A3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C0C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64FED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5308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4A25C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5771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8F9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727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554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65C46C97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6B1B5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272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5BD36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87824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5C76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FC1D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B2B1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10C17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9961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EB722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  <w:tr w:rsidR="00D97834" w:rsidRPr="00983357" w14:paraId="0860640E" w14:textId="77777777" w:rsidTr="00DC57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6C382" w14:textId="77777777" w:rsidR="00D97834" w:rsidRPr="00983357" w:rsidRDefault="00D97834" w:rsidP="00DC5740">
            <w:pPr>
              <w:pStyle w:val="rowtabella0"/>
              <w:rPr>
                <w:color w:val="002060"/>
              </w:rPr>
            </w:pPr>
            <w:r w:rsidRPr="00983357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72639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23E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96FC0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F031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B60AB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843EE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2EA0F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312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D11CA" w14:textId="77777777" w:rsidR="00D97834" w:rsidRPr="00983357" w:rsidRDefault="00D97834" w:rsidP="00DC5740">
            <w:pPr>
              <w:pStyle w:val="rowtabella0"/>
              <w:jc w:val="center"/>
              <w:rPr>
                <w:color w:val="002060"/>
              </w:rPr>
            </w:pPr>
            <w:r w:rsidRPr="00983357">
              <w:rPr>
                <w:color w:val="002060"/>
              </w:rPr>
              <w:t>0</w:t>
            </w:r>
          </w:p>
        </w:tc>
      </w:tr>
    </w:tbl>
    <w:p w14:paraId="74EB0F53" w14:textId="77777777" w:rsidR="00D97834" w:rsidRPr="00983357" w:rsidRDefault="00D97834" w:rsidP="00D97834">
      <w:pPr>
        <w:pStyle w:val="breakline"/>
        <w:rPr>
          <w:rFonts w:eastAsiaTheme="minorEastAsia"/>
          <w:color w:val="002060"/>
        </w:rPr>
      </w:pPr>
    </w:p>
    <w:p w14:paraId="78B7E3BA" w14:textId="77777777" w:rsidR="00D97834" w:rsidRDefault="00D97834" w:rsidP="00D97834">
      <w:pPr>
        <w:pStyle w:val="breakline"/>
      </w:pPr>
    </w:p>
    <w:p w14:paraId="7A83514B" w14:textId="77777777" w:rsidR="00686D3A" w:rsidRDefault="00686D3A" w:rsidP="0026517A">
      <w:pPr>
        <w:pStyle w:val="Corpodeltesto21"/>
        <w:rPr>
          <w:rFonts w:ascii="Arial" w:hAnsi="Arial" w:cs="Arial"/>
          <w:color w:val="002060"/>
          <w:sz w:val="22"/>
        </w:rPr>
      </w:pPr>
    </w:p>
    <w:p w14:paraId="3E2D5E1B" w14:textId="0AF065A4" w:rsidR="004F3FED" w:rsidRDefault="004F3FED" w:rsidP="004F3FED">
      <w:pPr>
        <w:pStyle w:val="breakline"/>
        <w:rPr>
          <w:color w:val="002060"/>
        </w:rPr>
      </w:pPr>
    </w:p>
    <w:p w14:paraId="6C4324F4" w14:textId="77777777" w:rsidR="00F76839" w:rsidRPr="00937FDE" w:rsidRDefault="00F76839" w:rsidP="00F7683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" w:name="_Toc26365480"/>
      <w:r>
        <w:rPr>
          <w:color w:val="FFFFFF"/>
        </w:rPr>
        <w:t>ERRATA CORRIGE</w:t>
      </w:r>
      <w:bookmarkEnd w:id="11"/>
    </w:p>
    <w:p w14:paraId="66ED9DB9" w14:textId="77777777" w:rsidR="00F76839" w:rsidRPr="00AB61E8" w:rsidRDefault="00F76839" w:rsidP="00F76839">
      <w:pPr>
        <w:rPr>
          <w:rFonts w:ascii="Arial" w:hAnsi="Arial" w:cs="Arial"/>
          <w:sz w:val="22"/>
          <w:szCs w:val="22"/>
        </w:rPr>
      </w:pPr>
    </w:p>
    <w:p w14:paraId="44C8B06D" w14:textId="77777777" w:rsidR="00F76839" w:rsidRPr="00AB61E8" w:rsidRDefault="00F76839" w:rsidP="00F76839">
      <w:pPr>
        <w:pStyle w:val="LndNormale1"/>
        <w:rPr>
          <w:b/>
          <w:color w:val="002060"/>
          <w:sz w:val="28"/>
          <w:szCs w:val="28"/>
        </w:rPr>
      </w:pPr>
      <w:r w:rsidRPr="00AB61E8">
        <w:rPr>
          <w:b/>
          <w:color w:val="002060"/>
          <w:sz w:val="28"/>
          <w:szCs w:val="28"/>
        </w:rPr>
        <w:lastRenderedPageBreak/>
        <w:t>CAMPIONATO REGIONALE SERIE C2, GIRONE C</w:t>
      </w:r>
    </w:p>
    <w:p w14:paraId="622526DA" w14:textId="77777777" w:rsidR="00F76839" w:rsidRPr="00AB61E8" w:rsidRDefault="00F76839" w:rsidP="00F76839">
      <w:pPr>
        <w:pStyle w:val="LndNormale1"/>
        <w:rPr>
          <w:color w:val="002060"/>
        </w:rPr>
      </w:pPr>
    </w:p>
    <w:p w14:paraId="4650708E" w14:textId="39488F23" w:rsidR="00F76839" w:rsidRDefault="00F76839" w:rsidP="00F76839">
      <w:pPr>
        <w:pStyle w:val="LndNormale1"/>
        <w:rPr>
          <w:color w:val="002060"/>
        </w:rPr>
      </w:pPr>
      <w:r w:rsidRPr="00AB61E8">
        <w:rPr>
          <w:color w:val="002060"/>
        </w:rPr>
        <w:t xml:space="preserve">A seguito della segnalazione della Società interessata, la sanzione dell’ammonizione (I infr) a carico del calciatore della Società </w:t>
      </w:r>
      <w:r>
        <w:rPr>
          <w:color w:val="002060"/>
        </w:rPr>
        <w:t>DINAMIS 1990</w:t>
      </w:r>
      <w:r w:rsidRPr="00AB61E8">
        <w:rPr>
          <w:color w:val="002060"/>
        </w:rPr>
        <w:t xml:space="preserve"> Sig. </w:t>
      </w:r>
      <w:r>
        <w:rPr>
          <w:b/>
          <w:bCs/>
          <w:color w:val="002060"/>
        </w:rPr>
        <w:t>RONDINE CHRISTIAN</w:t>
      </w:r>
      <w:r w:rsidRPr="00AB61E8">
        <w:rPr>
          <w:color w:val="002060"/>
        </w:rPr>
        <w:t xml:space="preserve"> pubblicata nel Comunicato Ufficiale n° 3</w:t>
      </w:r>
      <w:r>
        <w:rPr>
          <w:color w:val="002060"/>
        </w:rPr>
        <w:t>6</w:t>
      </w:r>
      <w:r w:rsidRPr="00AB61E8">
        <w:rPr>
          <w:color w:val="002060"/>
        </w:rPr>
        <w:t xml:space="preserve"> del </w:t>
      </w:r>
      <w:r>
        <w:rPr>
          <w:color w:val="002060"/>
        </w:rPr>
        <w:t>26</w:t>
      </w:r>
      <w:r w:rsidRPr="00AB61E8">
        <w:rPr>
          <w:color w:val="002060"/>
        </w:rPr>
        <w:t xml:space="preserve">/10/2022 </w:t>
      </w:r>
      <w:r w:rsidRPr="00AB61E8">
        <w:rPr>
          <w:b/>
          <w:bCs/>
          <w:color w:val="002060"/>
        </w:rPr>
        <w:t xml:space="preserve">deve ritenersi revocata con effetto immediato; </w:t>
      </w:r>
      <w:r w:rsidRPr="00AB61E8">
        <w:rPr>
          <w:color w:val="002060"/>
        </w:rPr>
        <w:t xml:space="preserve">nel contempo al calciatore </w:t>
      </w:r>
      <w:r>
        <w:rPr>
          <w:color w:val="002060"/>
        </w:rPr>
        <w:t>RONDINE CHRISTIAN</w:t>
      </w:r>
      <w:r w:rsidRPr="00AB61E8">
        <w:rPr>
          <w:color w:val="002060"/>
        </w:rPr>
        <w:t>, espulso dal campo, tesserato per la medesima società, si commina la sanzione della squalifica per una gara effettiva come da relativo paragrafo del presente Comunicato Ufficiale.</w:t>
      </w:r>
    </w:p>
    <w:p w14:paraId="4377F6C8" w14:textId="77777777" w:rsidR="00F76839" w:rsidRPr="001A1B0E" w:rsidRDefault="00F76839" w:rsidP="004F3FED">
      <w:pPr>
        <w:pStyle w:val="breakline"/>
        <w:rPr>
          <w:color w:val="002060"/>
        </w:rPr>
      </w:pPr>
    </w:p>
    <w:p w14:paraId="04DBFB8C" w14:textId="77777777" w:rsidR="00E95C6C" w:rsidRPr="009B236A" w:rsidRDefault="00E95C6C" w:rsidP="00CD6259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64DD4C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2E94CA8" w14:textId="26BB801C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29305A">
        <w:rPr>
          <w:rFonts w:ascii="Arial" w:hAnsi="Arial" w:cs="Arial"/>
          <w:b/>
          <w:bCs/>
          <w:color w:val="002060"/>
        </w:rPr>
        <w:t>7</w:t>
      </w:r>
      <w:r w:rsidRPr="009B236A">
        <w:rPr>
          <w:rFonts w:ascii="Arial" w:hAnsi="Arial" w:cs="Arial"/>
          <w:b/>
          <w:bCs/>
          <w:color w:val="002060"/>
        </w:rPr>
        <w:t xml:space="preserve"> </w:t>
      </w:r>
      <w:r w:rsidR="0029305A">
        <w:rPr>
          <w:rFonts w:ascii="Arial" w:hAnsi="Arial" w:cs="Arial"/>
          <w:b/>
          <w:bCs/>
          <w:color w:val="002060"/>
        </w:rPr>
        <w:t>novembre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7B2EABDC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4884073D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0C1693CB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5930840C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3546AE21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739305CC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A524CD5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725A6C9B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055F5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7328195F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64624041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847E970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D32FC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65DCA0B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C0E4187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9F4C8F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2ECE54F1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5EB5F099" w14:textId="7EB03A12" w:rsidR="00E95C6C" w:rsidRDefault="00E95C6C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9B0C03F" w14:textId="77777777" w:rsidR="00AC2BBF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3F0AC4B" w14:textId="6CD037A9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 </w:t>
      </w:r>
    </w:p>
    <w:p w14:paraId="704437AF" w14:textId="0C2FD871" w:rsidR="00AC2BBF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lastRenderedPageBreak/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7B1E6879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29305A">
        <w:rPr>
          <w:b/>
          <w:color w:val="002060"/>
          <w:u w:val="single"/>
        </w:rPr>
        <w:t>2</w:t>
      </w:r>
      <w:r w:rsidR="00F76839">
        <w:rPr>
          <w:b/>
          <w:color w:val="002060"/>
          <w:u w:val="single"/>
        </w:rPr>
        <w:t>7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10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A03AB" w14:textId="77777777" w:rsidR="00FF7AB6" w:rsidRDefault="00FF7AB6">
      <w:r>
        <w:separator/>
      </w:r>
    </w:p>
  </w:endnote>
  <w:endnote w:type="continuationSeparator" w:id="0">
    <w:p w14:paraId="72B5E73E" w14:textId="77777777" w:rsidR="00FF7AB6" w:rsidRDefault="00FF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2EB347EF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26517A">
      <w:rPr>
        <w:rStyle w:val="Numeropagina"/>
        <w:rFonts w:ascii="Arial" w:hAnsi="Arial" w:cs="Arial"/>
        <w:color w:val="002060"/>
      </w:rPr>
      <w:t>3</w:t>
    </w:r>
    <w:r w:rsidR="00F76839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0DE8B" w14:textId="77777777" w:rsidR="00FF7AB6" w:rsidRDefault="00FF7AB6">
      <w:r>
        <w:separator/>
      </w:r>
    </w:p>
  </w:footnote>
  <w:footnote w:type="continuationSeparator" w:id="0">
    <w:p w14:paraId="791D1F1F" w14:textId="77777777" w:rsidR="00FF7AB6" w:rsidRDefault="00FF7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0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1"/>
  </w:num>
  <w:num w:numId="2" w16cid:durableId="140779443">
    <w:abstractNumId w:val="7"/>
  </w:num>
  <w:num w:numId="3" w16cid:durableId="1660186896">
    <w:abstractNumId w:val="28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5"/>
  </w:num>
  <w:num w:numId="6" w16cid:durableId="1409227866">
    <w:abstractNumId w:val="19"/>
  </w:num>
  <w:num w:numId="7" w16cid:durableId="1703477839">
    <w:abstractNumId w:val="30"/>
  </w:num>
  <w:num w:numId="8" w16cid:durableId="1865820661">
    <w:abstractNumId w:val="23"/>
  </w:num>
  <w:num w:numId="9" w16cid:durableId="1770080403">
    <w:abstractNumId w:val="29"/>
  </w:num>
  <w:num w:numId="10" w16cid:durableId="1930651135">
    <w:abstractNumId w:val="14"/>
  </w:num>
  <w:num w:numId="11" w16cid:durableId="560559437">
    <w:abstractNumId w:val="37"/>
  </w:num>
  <w:num w:numId="12" w16cid:durableId="1712725283">
    <w:abstractNumId w:val="9"/>
  </w:num>
  <w:num w:numId="13" w16cid:durableId="2130661461">
    <w:abstractNumId w:val="10"/>
  </w:num>
  <w:num w:numId="14" w16cid:durableId="1600523497">
    <w:abstractNumId w:val="3"/>
  </w:num>
  <w:num w:numId="15" w16cid:durableId="314726150">
    <w:abstractNumId w:val="22"/>
  </w:num>
  <w:num w:numId="16" w16cid:durableId="2094011012">
    <w:abstractNumId w:val="15"/>
  </w:num>
  <w:num w:numId="17" w16cid:durableId="249898235">
    <w:abstractNumId w:val="40"/>
  </w:num>
  <w:num w:numId="18" w16cid:durableId="1803184862">
    <w:abstractNumId w:val="32"/>
  </w:num>
  <w:num w:numId="19" w16cid:durableId="1102998121">
    <w:abstractNumId w:val="17"/>
  </w:num>
  <w:num w:numId="20" w16cid:durableId="2242136">
    <w:abstractNumId w:val="24"/>
  </w:num>
  <w:num w:numId="21" w16cid:durableId="424768929">
    <w:abstractNumId w:val="25"/>
  </w:num>
  <w:num w:numId="22" w16cid:durableId="1772698854">
    <w:abstractNumId w:val="16"/>
  </w:num>
  <w:num w:numId="23" w16cid:durableId="1872261587">
    <w:abstractNumId w:val="33"/>
  </w:num>
  <w:num w:numId="24" w16cid:durableId="798693027">
    <w:abstractNumId w:val="38"/>
  </w:num>
  <w:num w:numId="25" w16cid:durableId="2098550385">
    <w:abstractNumId w:val="0"/>
  </w:num>
  <w:num w:numId="26" w16cid:durableId="715282008">
    <w:abstractNumId w:val="13"/>
  </w:num>
  <w:num w:numId="27" w16cid:durableId="1539466067">
    <w:abstractNumId w:val="20"/>
  </w:num>
  <w:num w:numId="28" w16cid:durableId="377749779">
    <w:abstractNumId w:val="4"/>
  </w:num>
  <w:num w:numId="29" w16cid:durableId="1820151984">
    <w:abstractNumId w:val="41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1"/>
  </w:num>
  <w:num w:numId="33" w16cid:durableId="1092553154">
    <w:abstractNumId w:val="18"/>
  </w:num>
  <w:num w:numId="34" w16cid:durableId="1971473206">
    <w:abstractNumId w:val="2"/>
  </w:num>
  <w:num w:numId="35" w16cid:durableId="542669457">
    <w:abstractNumId w:val="39"/>
  </w:num>
  <w:num w:numId="36" w16cid:durableId="1628706912">
    <w:abstractNumId w:val="12"/>
  </w:num>
  <w:num w:numId="37" w16cid:durableId="1466391385">
    <w:abstractNumId w:val="21"/>
  </w:num>
  <w:num w:numId="38" w16cid:durableId="1407267829">
    <w:abstractNumId w:val="34"/>
  </w:num>
  <w:num w:numId="39" w16cid:durableId="163591222">
    <w:abstractNumId w:val="26"/>
  </w:num>
  <w:num w:numId="40" w16cid:durableId="1344435658">
    <w:abstractNumId w:val="8"/>
  </w:num>
  <w:num w:numId="41" w16cid:durableId="722489900">
    <w:abstractNumId w:val="36"/>
  </w:num>
  <w:num w:numId="42" w16cid:durableId="494877369">
    <w:abstractNumId w:val="5"/>
  </w:num>
  <w:num w:numId="43" w16cid:durableId="2117601001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B7AFD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34A3"/>
    <w:rsid w:val="006E5758"/>
    <w:rsid w:val="006F0737"/>
    <w:rsid w:val="006F1065"/>
    <w:rsid w:val="006F14DA"/>
    <w:rsid w:val="006F18AD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620"/>
    <w:rsid w:val="00D92A55"/>
    <w:rsid w:val="00D92CF3"/>
    <w:rsid w:val="00D939AF"/>
    <w:rsid w:val="00D9456F"/>
    <w:rsid w:val="00D95D59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A7FA3"/>
    <w:rsid w:val="00FB0300"/>
    <w:rsid w:val="00FB0810"/>
    <w:rsid w:val="00FB0F63"/>
    <w:rsid w:val="00FB3B92"/>
    <w:rsid w:val="00FB3CEB"/>
    <w:rsid w:val="00FB3ED9"/>
    <w:rsid w:val="00FB479F"/>
    <w:rsid w:val="00FB4E16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68</TotalTime>
  <Pages>10</Pages>
  <Words>2340</Words>
  <Characters>13343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15652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9</cp:revision>
  <cp:lastPrinted>2022-10-27T12:10:00Z</cp:lastPrinted>
  <dcterms:created xsi:type="dcterms:W3CDTF">2022-10-27T09:38:00Z</dcterms:created>
  <dcterms:modified xsi:type="dcterms:W3CDTF">2022-10-27T12:13:00Z</dcterms:modified>
</cp:coreProperties>
</file>