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</w:t>
            </w:r>
            <w:proofErr w:type="spellEnd"/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325B2414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1AB4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C6491F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9305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C6491F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0114A224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6491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B086BC0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6491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CF915AC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6491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3E3C162B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6491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25810793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6491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2B561DF1" w14:textId="52710CA5" w:rsidR="00515EE0" w:rsidRPr="0029305A" w:rsidRDefault="00C967AF" w:rsidP="0029305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1E59A179" w14:textId="77777777" w:rsidR="00B55C26" w:rsidRPr="00B55C26" w:rsidRDefault="00B55C26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A8CB39" w14:textId="77777777" w:rsidR="00515EE0" w:rsidRPr="0080625D" w:rsidRDefault="00515EE0" w:rsidP="009D0C38">
      <w:pPr>
        <w:pStyle w:val="LndNormale1"/>
        <w:rPr>
          <w:b/>
          <w:color w:val="002060"/>
          <w:szCs w:val="22"/>
        </w:rPr>
      </w:pPr>
    </w:p>
    <w:p w14:paraId="355E0FAF" w14:textId="77777777" w:rsidR="00EC3E10" w:rsidRPr="0080625D" w:rsidRDefault="00EC3E10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8CC5F97" w14:textId="77777777" w:rsidR="00D97834" w:rsidRDefault="00D97834" w:rsidP="00D97834">
      <w:pPr>
        <w:pStyle w:val="breakline"/>
      </w:pPr>
    </w:p>
    <w:p w14:paraId="023BE8EE" w14:textId="77777777" w:rsidR="00C6491F" w:rsidRPr="00BE2F64" w:rsidRDefault="00C6491F" w:rsidP="00C6491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E2F64">
        <w:rPr>
          <w:color w:val="002060"/>
        </w:rPr>
        <w:t>UNDER 17 C5 REGIONALI MASCHILI</w:t>
      </w:r>
    </w:p>
    <w:p w14:paraId="4F63ACAE" w14:textId="77777777" w:rsidR="00C6491F" w:rsidRPr="00BE2F64" w:rsidRDefault="00C6491F" w:rsidP="00C6491F">
      <w:pPr>
        <w:pStyle w:val="titoloprinc0"/>
        <w:rPr>
          <w:color w:val="002060"/>
        </w:rPr>
      </w:pPr>
      <w:r w:rsidRPr="00BE2F64">
        <w:rPr>
          <w:color w:val="002060"/>
        </w:rPr>
        <w:lastRenderedPageBreak/>
        <w:t>VARIAZIONI AL PROGRAMMA GARE</w:t>
      </w:r>
    </w:p>
    <w:p w14:paraId="3DE46E39" w14:textId="77777777" w:rsidR="00C6491F" w:rsidRPr="00BE2F64" w:rsidRDefault="00C6491F" w:rsidP="00C6491F">
      <w:pPr>
        <w:pStyle w:val="breakline"/>
        <w:rPr>
          <w:color w:val="002060"/>
        </w:rPr>
      </w:pPr>
    </w:p>
    <w:p w14:paraId="7F655778" w14:textId="77777777" w:rsidR="00C6491F" w:rsidRPr="00BE2F64" w:rsidRDefault="00C6491F" w:rsidP="00C6491F">
      <w:pPr>
        <w:pStyle w:val="breakline"/>
        <w:rPr>
          <w:color w:val="002060"/>
        </w:rPr>
      </w:pPr>
    </w:p>
    <w:p w14:paraId="6DD9A3D5" w14:textId="77777777" w:rsidR="00C6491F" w:rsidRPr="00BE2F64" w:rsidRDefault="00C6491F" w:rsidP="00C6491F">
      <w:pPr>
        <w:pStyle w:val="sottotitolocampionato10"/>
        <w:rPr>
          <w:color w:val="002060"/>
        </w:rPr>
      </w:pPr>
      <w:r w:rsidRPr="00BE2F64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8"/>
        <w:gridCol w:w="1998"/>
        <w:gridCol w:w="700"/>
        <w:gridCol w:w="600"/>
        <w:gridCol w:w="600"/>
        <w:gridCol w:w="2498"/>
      </w:tblGrid>
      <w:tr w:rsidR="00C6491F" w:rsidRPr="00BE2F64" w14:paraId="4C1C7B19" w14:textId="77777777" w:rsidTr="00405F73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F0B5A" w14:textId="77777777" w:rsidR="00C6491F" w:rsidRPr="00BE2F64" w:rsidRDefault="00C6491F" w:rsidP="00405F73">
            <w:pPr>
              <w:pStyle w:val="headertabella0"/>
              <w:rPr>
                <w:color w:val="002060"/>
              </w:rPr>
            </w:pPr>
            <w:r w:rsidRPr="00BE2F64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367F8" w14:textId="77777777" w:rsidR="00C6491F" w:rsidRPr="00BE2F64" w:rsidRDefault="00C6491F" w:rsidP="00405F73">
            <w:pPr>
              <w:pStyle w:val="headertabella0"/>
              <w:rPr>
                <w:color w:val="002060"/>
              </w:rPr>
            </w:pPr>
            <w:r w:rsidRPr="00BE2F64">
              <w:rPr>
                <w:color w:val="002060"/>
              </w:rPr>
              <w:t xml:space="preserve">N° </w:t>
            </w:r>
            <w:proofErr w:type="spellStart"/>
            <w:r w:rsidRPr="00BE2F64">
              <w:rPr>
                <w:color w:val="002060"/>
              </w:rPr>
              <w:t>Gior</w:t>
            </w:r>
            <w:proofErr w:type="spellEnd"/>
            <w:r w:rsidRPr="00BE2F64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85AA0" w14:textId="77777777" w:rsidR="00C6491F" w:rsidRPr="00BE2F64" w:rsidRDefault="00C6491F" w:rsidP="00405F73">
            <w:pPr>
              <w:pStyle w:val="headertabella0"/>
              <w:rPr>
                <w:color w:val="002060"/>
              </w:rPr>
            </w:pPr>
            <w:r w:rsidRPr="00BE2F64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99B8B" w14:textId="77777777" w:rsidR="00C6491F" w:rsidRPr="00BE2F64" w:rsidRDefault="00C6491F" w:rsidP="00405F73">
            <w:pPr>
              <w:pStyle w:val="headertabella0"/>
              <w:rPr>
                <w:color w:val="002060"/>
              </w:rPr>
            </w:pPr>
            <w:r w:rsidRPr="00BE2F64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1013B" w14:textId="77777777" w:rsidR="00C6491F" w:rsidRPr="00BE2F64" w:rsidRDefault="00C6491F" w:rsidP="00405F73">
            <w:pPr>
              <w:pStyle w:val="headertabella0"/>
              <w:rPr>
                <w:color w:val="002060"/>
              </w:rPr>
            </w:pPr>
            <w:r w:rsidRPr="00BE2F64">
              <w:rPr>
                <w:color w:val="002060"/>
              </w:rPr>
              <w:t xml:space="preserve">Data </w:t>
            </w:r>
            <w:proofErr w:type="spellStart"/>
            <w:r w:rsidRPr="00BE2F64">
              <w:rPr>
                <w:color w:val="002060"/>
              </w:rPr>
              <w:t>Orig</w:t>
            </w:r>
            <w:proofErr w:type="spellEnd"/>
            <w:r w:rsidRPr="00BE2F64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91731" w14:textId="77777777" w:rsidR="00C6491F" w:rsidRPr="00BE2F64" w:rsidRDefault="00C6491F" w:rsidP="00405F73">
            <w:pPr>
              <w:pStyle w:val="headertabella0"/>
              <w:rPr>
                <w:color w:val="002060"/>
              </w:rPr>
            </w:pPr>
            <w:r w:rsidRPr="00BE2F64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B75B6" w14:textId="77777777" w:rsidR="00C6491F" w:rsidRPr="00BE2F64" w:rsidRDefault="00C6491F" w:rsidP="00405F73">
            <w:pPr>
              <w:pStyle w:val="headertabella0"/>
              <w:rPr>
                <w:color w:val="002060"/>
              </w:rPr>
            </w:pPr>
            <w:r w:rsidRPr="00BE2F64">
              <w:rPr>
                <w:color w:val="002060"/>
              </w:rPr>
              <w:t xml:space="preserve">Ora </w:t>
            </w:r>
            <w:proofErr w:type="spellStart"/>
            <w:r w:rsidRPr="00BE2F64">
              <w:rPr>
                <w:color w:val="002060"/>
              </w:rPr>
              <w:t>Orig</w:t>
            </w:r>
            <w:proofErr w:type="spellEnd"/>
            <w:r w:rsidRPr="00BE2F64">
              <w:rPr>
                <w:color w:val="002060"/>
              </w:rPr>
              <w:t>.</w:t>
            </w: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FA8D4" w14:textId="77777777" w:rsidR="00C6491F" w:rsidRPr="00BE2F64" w:rsidRDefault="00C6491F" w:rsidP="00405F73">
            <w:pPr>
              <w:pStyle w:val="headertabella0"/>
              <w:rPr>
                <w:color w:val="002060"/>
              </w:rPr>
            </w:pPr>
            <w:r w:rsidRPr="00BE2F64">
              <w:rPr>
                <w:color w:val="002060"/>
              </w:rPr>
              <w:t>Impianto</w:t>
            </w:r>
          </w:p>
        </w:tc>
      </w:tr>
      <w:tr w:rsidR="00C6491F" w:rsidRPr="00BE2F64" w14:paraId="6DD48A9A" w14:textId="77777777" w:rsidTr="00405F73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B3CC1" w14:textId="77777777" w:rsidR="00C6491F" w:rsidRPr="00BE2F64" w:rsidRDefault="00C6491F" w:rsidP="00405F73">
            <w:pPr>
              <w:pStyle w:val="rowtabella0"/>
              <w:rPr>
                <w:color w:val="002060"/>
                <w:highlight w:val="yellow"/>
              </w:rPr>
            </w:pPr>
            <w:r w:rsidRPr="00BE2F64">
              <w:rPr>
                <w:color w:val="002060"/>
                <w:highlight w:val="yellow"/>
              </w:rPr>
              <w:t>30/10/2022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6ADAC" w14:textId="77777777" w:rsidR="00C6491F" w:rsidRPr="00BE2F64" w:rsidRDefault="00C6491F" w:rsidP="00405F73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E2F64">
              <w:rPr>
                <w:color w:val="002060"/>
                <w:highlight w:val="yellow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19F89" w14:textId="77777777" w:rsidR="00C6491F" w:rsidRPr="00BE2F64" w:rsidRDefault="00C6491F" w:rsidP="00405F73">
            <w:pPr>
              <w:pStyle w:val="rowtabella0"/>
              <w:rPr>
                <w:color w:val="002060"/>
                <w:highlight w:val="yellow"/>
              </w:rPr>
            </w:pPr>
            <w:r w:rsidRPr="00BE2F64">
              <w:rPr>
                <w:color w:val="002060"/>
                <w:highlight w:val="yellow"/>
              </w:rPr>
              <w:t xml:space="preserve">AUDAX 1970 </w:t>
            </w:r>
            <w:proofErr w:type="gramStart"/>
            <w:r w:rsidRPr="00BE2F64">
              <w:rPr>
                <w:color w:val="002060"/>
                <w:highlight w:val="yellow"/>
              </w:rPr>
              <w:t>S.ANGELO</w:t>
            </w:r>
            <w:proofErr w:type="gramEnd"/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234F1" w14:textId="77777777" w:rsidR="00C6491F" w:rsidRPr="00BE2F64" w:rsidRDefault="00C6491F" w:rsidP="00405F73">
            <w:pPr>
              <w:pStyle w:val="rowtabella0"/>
              <w:rPr>
                <w:color w:val="002060"/>
                <w:highlight w:val="yellow"/>
              </w:rPr>
            </w:pPr>
            <w:r w:rsidRPr="00BE2F64">
              <w:rPr>
                <w:color w:val="002060"/>
                <w:highlight w:val="yellow"/>
              </w:rPr>
              <w:t>BULDOG T.N.T. LUCREZIA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5EA3A" w14:textId="052F5776" w:rsidR="00C6491F" w:rsidRPr="00BE2F64" w:rsidRDefault="00C6491F" w:rsidP="00405F73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78378" w14:textId="77777777" w:rsidR="00C6491F" w:rsidRPr="00BE2F64" w:rsidRDefault="00C6491F" w:rsidP="00405F73">
            <w:pPr>
              <w:pStyle w:val="rowtabella0"/>
              <w:jc w:val="center"/>
              <w:rPr>
                <w:color w:val="002060"/>
              </w:rPr>
            </w:pPr>
            <w:r w:rsidRPr="00BE2F64">
              <w:rPr>
                <w:color w:val="002060"/>
                <w:highlight w:val="yellow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B689D" w14:textId="77777777" w:rsidR="00C6491F" w:rsidRPr="00BE2F64" w:rsidRDefault="00C6491F" w:rsidP="00405F73">
            <w:pPr>
              <w:rPr>
                <w:color w:val="002060"/>
              </w:rPr>
            </w:pP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91698" w14:textId="77777777" w:rsidR="00C6491F" w:rsidRPr="00BE2F64" w:rsidRDefault="00C6491F" w:rsidP="00405F73">
            <w:pPr>
              <w:pStyle w:val="rowtabella0"/>
              <w:rPr>
                <w:color w:val="002060"/>
              </w:rPr>
            </w:pPr>
            <w:r w:rsidRPr="00BE2F64">
              <w:rPr>
                <w:color w:val="002060"/>
                <w:highlight w:val="yellow"/>
              </w:rPr>
              <w:t>CAMPO DI C5 N°1 ENTRO PALESTRA TRECASTELLI PROV.CORINALDESE KM.11 P.RIPE</w:t>
            </w:r>
          </w:p>
        </w:tc>
      </w:tr>
    </w:tbl>
    <w:p w14:paraId="0DD6176E" w14:textId="77777777" w:rsidR="00C6491F" w:rsidRPr="00BE2F64" w:rsidRDefault="00C6491F" w:rsidP="00C6491F">
      <w:pPr>
        <w:pStyle w:val="breakline"/>
        <w:rPr>
          <w:rFonts w:eastAsiaTheme="minorEastAsia"/>
          <w:color w:val="002060"/>
        </w:rPr>
      </w:pPr>
    </w:p>
    <w:p w14:paraId="694D9693" w14:textId="77777777" w:rsidR="00C6491F" w:rsidRPr="00BE2F64" w:rsidRDefault="00C6491F" w:rsidP="00C6491F">
      <w:pPr>
        <w:pStyle w:val="breakline"/>
        <w:rPr>
          <w:color w:val="002060"/>
        </w:rPr>
      </w:pPr>
    </w:p>
    <w:p w14:paraId="60966768" w14:textId="77777777" w:rsidR="00C6491F" w:rsidRPr="00BE2F64" w:rsidRDefault="00C6491F" w:rsidP="00C6491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E2F64">
        <w:rPr>
          <w:color w:val="002060"/>
        </w:rPr>
        <w:t xml:space="preserve">COPPA MARCHE </w:t>
      </w:r>
      <w:r>
        <w:rPr>
          <w:color w:val="002060"/>
        </w:rPr>
        <w:t>UNDER 19</w:t>
      </w:r>
      <w:r w:rsidRPr="00BE2F64">
        <w:rPr>
          <w:color w:val="002060"/>
        </w:rPr>
        <w:t xml:space="preserve"> CALCIO 5</w:t>
      </w:r>
    </w:p>
    <w:p w14:paraId="0509F11A" w14:textId="77777777" w:rsidR="00C6491F" w:rsidRPr="00BE2F64" w:rsidRDefault="00C6491F" w:rsidP="00C6491F">
      <w:pPr>
        <w:pStyle w:val="titoloprinc0"/>
        <w:rPr>
          <w:color w:val="002060"/>
        </w:rPr>
      </w:pPr>
      <w:r w:rsidRPr="00BE2F64">
        <w:rPr>
          <w:color w:val="002060"/>
        </w:rPr>
        <w:t>RISULTATI</w:t>
      </w:r>
    </w:p>
    <w:p w14:paraId="697330A2" w14:textId="77777777" w:rsidR="00C6491F" w:rsidRPr="00BE2F64" w:rsidRDefault="00C6491F" w:rsidP="00C6491F">
      <w:pPr>
        <w:pStyle w:val="breakline"/>
        <w:rPr>
          <w:color w:val="002060"/>
        </w:rPr>
      </w:pPr>
    </w:p>
    <w:p w14:paraId="031DADEB" w14:textId="77777777" w:rsidR="00C6491F" w:rsidRPr="00BE2F64" w:rsidRDefault="00C6491F" w:rsidP="00C6491F">
      <w:pPr>
        <w:pStyle w:val="sottotitolocampionato10"/>
        <w:rPr>
          <w:color w:val="002060"/>
        </w:rPr>
      </w:pPr>
      <w:r w:rsidRPr="00BE2F64">
        <w:rPr>
          <w:color w:val="002060"/>
        </w:rPr>
        <w:t>RISULTATI UFFICIALI GARE DEL 26/10/2022</w:t>
      </w:r>
    </w:p>
    <w:p w14:paraId="0A1A1808" w14:textId="77777777" w:rsidR="00C6491F" w:rsidRPr="00C6491F" w:rsidRDefault="00C6491F" w:rsidP="00C6491F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6491F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4322636" w14:textId="77777777" w:rsidR="00C6491F" w:rsidRPr="00BE2F64" w:rsidRDefault="00C6491F" w:rsidP="00C6491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6491F" w:rsidRPr="00BE2F64" w14:paraId="1806C983" w14:textId="77777777" w:rsidTr="00405F7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6491F" w:rsidRPr="00BE2F64" w14:paraId="33C93868" w14:textId="77777777" w:rsidTr="00405F7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F09D24" w14:textId="77777777" w:rsidR="00C6491F" w:rsidRPr="00BE2F64" w:rsidRDefault="00C6491F" w:rsidP="00405F73">
                  <w:pPr>
                    <w:pStyle w:val="headertabella0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C6491F" w:rsidRPr="00BE2F64" w14:paraId="218E03EF" w14:textId="77777777" w:rsidTr="00405F73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85CED0" w14:textId="77777777" w:rsidR="00C6491F" w:rsidRPr="00BE2F64" w:rsidRDefault="00C6491F" w:rsidP="00405F73">
                  <w:pPr>
                    <w:pStyle w:val="rowtabella0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5BE405" w14:textId="77777777" w:rsidR="00C6491F" w:rsidRPr="00BE2F64" w:rsidRDefault="00C6491F" w:rsidP="00405F73">
                  <w:pPr>
                    <w:pStyle w:val="rowtabella0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476138" w14:textId="77777777" w:rsidR="00C6491F" w:rsidRPr="00BE2F64" w:rsidRDefault="00C6491F" w:rsidP="00405F7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11 - 8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696D2D" w14:textId="77777777" w:rsidR="00C6491F" w:rsidRPr="00BE2F64" w:rsidRDefault="00C6491F" w:rsidP="00405F7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 </w:t>
                  </w:r>
                </w:p>
              </w:tc>
            </w:tr>
            <w:tr w:rsidR="00C6491F" w:rsidRPr="00BE2F64" w14:paraId="1BFD1134" w14:textId="77777777" w:rsidTr="00405F73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399E39" w14:textId="77777777" w:rsidR="00C6491F" w:rsidRPr="00BE2F64" w:rsidRDefault="00C6491F" w:rsidP="00405F73">
                  <w:pPr>
                    <w:pStyle w:val="rowtabella0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(1) CALCETTO NUMANA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7DC9B" w14:textId="77777777" w:rsidR="00C6491F" w:rsidRPr="00BE2F64" w:rsidRDefault="00C6491F" w:rsidP="00405F73">
                  <w:pPr>
                    <w:pStyle w:val="rowtabella0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- FERMANA FUTSAL 2022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56EF5E" w14:textId="77777777" w:rsidR="00C6491F" w:rsidRPr="00BE2F64" w:rsidRDefault="00C6491F" w:rsidP="00405F7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29A073" w14:textId="77777777" w:rsidR="00C6491F" w:rsidRPr="00BE2F64" w:rsidRDefault="00C6491F" w:rsidP="00405F7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 </w:t>
                  </w:r>
                </w:p>
              </w:tc>
            </w:tr>
            <w:tr w:rsidR="00C6491F" w:rsidRPr="00BE2F64" w14:paraId="7D6E4510" w14:textId="77777777" w:rsidTr="00405F7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89BEEC" w14:textId="77777777" w:rsidR="00C6491F" w:rsidRPr="00BE2F64" w:rsidRDefault="00C6491F" w:rsidP="00405F73">
                  <w:pPr>
                    <w:pStyle w:val="rowtabella0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(1) - disputata il 25/10/2022</w:t>
                  </w:r>
                </w:p>
              </w:tc>
            </w:tr>
          </w:tbl>
          <w:p w14:paraId="0A5C7525" w14:textId="77777777" w:rsidR="00C6491F" w:rsidRPr="00BE2F64" w:rsidRDefault="00C6491F" w:rsidP="00405F73">
            <w:pPr>
              <w:rPr>
                <w:color w:val="002060"/>
              </w:rPr>
            </w:pPr>
          </w:p>
        </w:tc>
      </w:tr>
    </w:tbl>
    <w:p w14:paraId="576D5B7D" w14:textId="77777777" w:rsidR="00C6491F" w:rsidRPr="00BE2F64" w:rsidRDefault="00C6491F" w:rsidP="00C6491F">
      <w:pPr>
        <w:pStyle w:val="breakline"/>
        <w:rPr>
          <w:rFonts w:eastAsiaTheme="minorEastAsia"/>
          <w:color w:val="002060"/>
        </w:rPr>
      </w:pPr>
    </w:p>
    <w:p w14:paraId="195BAD65" w14:textId="77777777" w:rsidR="00C6491F" w:rsidRPr="00BE2F64" w:rsidRDefault="00C6491F" w:rsidP="00C6491F">
      <w:pPr>
        <w:pStyle w:val="breakline"/>
        <w:rPr>
          <w:color w:val="002060"/>
        </w:rPr>
      </w:pPr>
    </w:p>
    <w:p w14:paraId="6D17AD24" w14:textId="77777777" w:rsidR="00C6491F" w:rsidRPr="00BE2F64" w:rsidRDefault="00C6491F" w:rsidP="00C6491F">
      <w:pPr>
        <w:pStyle w:val="titoloprinc0"/>
        <w:rPr>
          <w:color w:val="002060"/>
        </w:rPr>
      </w:pPr>
      <w:r w:rsidRPr="00BE2F64">
        <w:rPr>
          <w:color w:val="002060"/>
        </w:rPr>
        <w:t>GIUDICE SPORTIVO</w:t>
      </w:r>
    </w:p>
    <w:p w14:paraId="405A39C9" w14:textId="77777777" w:rsidR="00C6491F" w:rsidRPr="00BE2F64" w:rsidRDefault="00C6491F" w:rsidP="00C6491F">
      <w:pPr>
        <w:pStyle w:val="diffida"/>
        <w:rPr>
          <w:color w:val="002060"/>
        </w:rPr>
      </w:pPr>
      <w:r w:rsidRPr="00BE2F64">
        <w:rPr>
          <w:color w:val="002060"/>
        </w:rPr>
        <w:t>Il Sostituto Giudice Sportivo Avv. Federica Sorrentino, nella seduta del 28/10/2022, ha adottato le decisioni che di seguito integralmente si riportano:</w:t>
      </w:r>
    </w:p>
    <w:p w14:paraId="6067A9A9" w14:textId="77777777" w:rsidR="00C6491F" w:rsidRPr="00BE2F64" w:rsidRDefault="00C6491F" w:rsidP="00C6491F">
      <w:pPr>
        <w:pStyle w:val="titolo10"/>
        <w:rPr>
          <w:color w:val="002060"/>
        </w:rPr>
      </w:pPr>
      <w:r w:rsidRPr="00BE2F64">
        <w:rPr>
          <w:color w:val="002060"/>
        </w:rPr>
        <w:t xml:space="preserve">GARE DEL 25/10/2022 </w:t>
      </w:r>
    </w:p>
    <w:p w14:paraId="03E4A9D7" w14:textId="77777777" w:rsidR="00C6491F" w:rsidRPr="00BE2F64" w:rsidRDefault="00C6491F" w:rsidP="00C6491F">
      <w:pPr>
        <w:pStyle w:val="titolo7a"/>
        <w:rPr>
          <w:color w:val="002060"/>
        </w:rPr>
      </w:pPr>
      <w:r w:rsidRPr="00BE2F64">
        <w:rPr>
          <w:color w:val="002060"/>
        </w:rPr>
        <w:t xml:space="preserve">PROVVEDIMENTI DISCIPLINARI </w:t>
      </w:r>
    </w:p>
    <w:p w14:paraId="765450BA" w14:textId="77777777" w:rsidR="00C6491F" w:rsidRPr="00BE2F64" w:rsidRDefault="00C6491F" w:rsidP="00C6491F">
      <w:pPr>
        <w:pStyle w:val="titolo7b0"/>
        <w:rPr>
          <w:color w:val="002060"/>
        </w:rPr>
      </w:pPr>
      <w:r w:rsidRPr="00BE2F64">
        <w:rPr>
          <w:color w:val="002060"/>
        </w:rPr>
        <w:t xml:space="preserve">In base alle risultanze degli atti ufficiali sono state deliberate le seguenti sanzioni disciplinari. </w:t>
      </w:r>
    </w:p>
    <w:p w14:paraId="1BA9F58B" w14:textId="77777777" w:rsidR="00C6491F" w:rsidRPr="00BE2F64" w:rsidRDefault="00C6491F" w:rsidP="00C6491F">
      <w:pPr>
        <w:pStyle w:val="titolo30"/>
        <w:rPr>
          <w:color w:val="002060"/>
        </w:rPr>
      </w:pPr>
      <w:r w:rsidRPr="00BE2F64">
        <w:rPr>
          <w:color w:val="002060"/>
        </w:rPr>
        <w:t xml:space="preserve">CALCIATORI ESPULSI </w:t>
      </w:r>
    </w:p>
    <w:p w14:paraId="623DA6A4" w14:textId="77777777" w:rsidR="00C6491F" w:rsidRPr="00BE2F64" w:rsidRDefault="00C6491F" w:rsidP="00C6491F">
      <w:pPr>
        <w:pStyle w:val="titolo20"/>
        <w:rPr>
          <w:color w:val="002060"/>
        </w:rPr>
      </w:pPr>
      <w:r w:rsidRPr="00BE2F64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91F" w:rsidRPr="00BE2F64" w14:paraId="3FE245EE" w14:textId="77777777" w:rsidTr="00405F7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ED6EA" w14:textId="77777777" w:rsidR="00C6491F" w:rsidRPr="00BE2F64" w:rsidRDefault="00C6491F" w:rsidP="00405F73">
            <w:pPr>
              <w:pStyle w:val="movimento"/>
              <w:rPr>
                <w:color w:val="002060"/>
              </w:rPr>
            </w:pPr>
            <w:r w:rsidRPr="00BE2F64">
              <w:rPr>
                <w:color w:val="002060"/>
              </w:rPr>
              <w:t>STORTINI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BA15" w14:textId="77777777" w:rsidR="00C6491F" w:rsidRPr="00BE2F64" w:rsidRDefault="00C6491F" w:rsidP="00405F73">
            <w:pPr>
              <w:pStyle w:val="movimento2"/>
              <w:rPr>
                <w:color w:val="002060"/>
              </w:rPr>
            </w:pPr>
            <w:r w:rsidRPr="00BE2F64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A80D5" w14:textId="77777777" w:rsidR="00C6491F" w:rsidRPr="00BE2F64" w:rsidRDefault="00C6491F" w:rsidP="00405F73">
            <w:pPr>
              <w:pStyle w:val="movimento"/>
              <w:rPr>
                <w:color w:val="002060"/>
              </w:rPr>
            </w:pPr>
            <w:r w:rsidRPr="00BE2F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D56FA" w14:textId="77777777" w:rsidR="00C6491F" w:rsidRPr="00BE2F64" w:rsidRDefault="00C6491F" w:rsidP="00405F73">
            <w:pPr>
              <w:pStyle w:val="movimento"/>
              <w:rPr>
                <w:color w:val="002060"/>
              </w:rPr>
            </w:pPr>
            <w:r w:rsidRPr="00BE2F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E885E" w14:textId="77777777" w:rsidR="00C6491F" w:rsidRPr="00BE2F64" w:rsidRDefault="00C6491F" w:rsidP="00405F73">
            <w:pPr>
              <w:pStyle w:val="movimento2"/>
              <w:rPr>
                <w:color w:val="002060"/>
              </w:rPr>
            </w:pPr>
            <w:r w:rsidRPr="00BE2F64">
              <w:rPr>
                <w:color w:val="002060"/>
              </w:rPr>
              <w:t> </w:t>
            </w:r>
          </w:p>
        </w:tc>
      </w:tr>
    </w:tbl>
    <w:p w14:paraId="66A195BF" w14:textId="77777777" w:rsidR="00C6491F" w:rsidRPr="00BE2F64" w:rsidRDefault="00C6491F" w:rsidP="00C6491F">
      <w:pPr>
        <w:pStyle w:val="titolo10"/>
        <w:rPr>
          <w:rFonts w:eastAsiaTheme="minorEastAsia"/>
          <w:color w:val="002060"/>
        </w:rPr>
      </w:pPr>
      <w:r w:rsidRPr="00BE2F64">
        <w:rPr>
          <w:color w:val="002060"/>
        </w:rPr>
        <w:t xml:space="preserve">GARE DEL 26/10/2022 </w:t>
      </w:r>
    </w:p>
    <w:p w14:paraId="5FFABBDE" w14:textId="77777777" w:rsidR="00C6491F" w:rsidRPr="00BE2F64" w:rsidRDefault="00C6491F" w:rsidP="00C6491F">
      <w:pPr>
        <w:pStyle w:val="titolo7a"/>
        <w:rPr>
          <w:color w:val="002060"/>
        </w:rPr>
      </w:pPr>
      <w:r w:rsidRPr="00BE2F64">
        <w:rPr>
          <w:color w:val="002060"/>
        </w:rPr>
        <w:t xml:space="preserve">PROVVEDIMENTI DISCIPLINARI </w:t>
      </w:r>
    </w:p>
    <w:p w14:paraId="31061AAD" w14:textId="77777777" w:rsidR="00C6491F" w:rsidRPr="00BE2F64" w:rsidRDefault="00C6491F" w:rsidP="00C6491F">
      <w:pPr>
        <w:pStyle w:val="titolo7b0"/>
        <w:rPr>
          <w:color w:val="002060"/>
        </w:rPr>
      </w:pPr>
      <w:r w:rsidRPr="00BE2F64">
        <w:rPr>
          <w:color w:val="002060"/>
        </w:rPr>
        <w:t xml:space="preserve">In base alle risultanze degli atti ufficiali sono state deliberate le seguenti sanzioni disciplinari. </w:t>
      </w:r>
    </w:p>
    <w:p w14:paraId="523A2F52" w14:textId="77777777" w:rsidR="00C6491F" w:rsidRPr="00BE2F64" w:rsidRDefault="00C6491F" w:rsidP="00C6491F">
      <w:pPr>
        <w:pStyle w:val="titolo30"/>
        <w:rPr>
          <w:color w:val="002060"/>
        </w:rPr>
      </w:pPr>
      <w:r w:rsidRPr="00BE2F64">
        <w:rPr>
          <w:color w:val="002060"/>
        </w:rPr>
        <w:t xml:space="preserve">CALCIATORI NON ESPULSI </w:t>
      </w:r>
    </w:p>
    <w:p w14:paraId="1D3639C7" w14:textId="77777777" w:rsidR="00C6491F" w:rsidRPr="00BE2F64" w:rsidRDefault="00C6491F" w:rsidP="00C6491F">
      <w:pPr>
        <w:pStyle w:val="titolo20"/>
        <w:rPr>
          <w:color w:val="002060"/>
        </w:rPr>
      </w:pPr>
      <w:r w:rsidRPr="00BE2F64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91F" w:rsidRPr="00BE2F64" w14:paraId="718DB474" w14:textId="77777777" w:rsidTr="00405F7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34ABA" w14:textId="77777777" w:rsidR="00C6491F" w:rsidRPr="00BE2F64" w:rsidRDefault="00C6491F" w:rsidP="00405F73">
            <w:pPr>
              <w:pStyle w:val="movimento"/>
              <w:rPr>
                <w:color w:val="002060"/>
              </w:rPr>
            </w:pPr>
            <w:r w:rsidRPr="00BE2F64">
              <w:rPr>
                <w:color w:val="002060"/>
              </w:rPr>
              <w:t>BENEDETTO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6ADB1" w14:textId="77777777" w:rsidR="00C6491F" w:rsidRPr="00BE2F64" w:rsidRDefault="00C6491F" w:rsidP="00405F73">
            <w:pPr>
              <w:pStyle w:val="movimento2"/>
              <w:rPr>
                <w:color w:val="002060"/>
              </w:rPr>
            </w:pPr>
            <w:r w:rsidRPr="00BE2F64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23D42" w14:textId="77777777" w:rsidR="00C6491F" w:rsidRPr="00BE2F64" w:rsidRDefault="00C6491F" w:rsidP="00405F73">
            <w:pPr>
              <w:pStyle w:val="movimento"/>
              <w:rPr>
                <w:color w:val="002060"/>
              </w:rPr>
            </w:pPr>
            <w:r w:rsidRPr="00BE2F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504A4" w14:textId="77777777" w:rsidR="00C6491F" w:rsidRPr="00BE2F64" w:rsidRDefault="00C6491F" w:rsidP="00405F73">
            <w:pPr>
              <w:pStyle w:val="movimento"/>
              <w:rPr>
                <w:color w:val="002060"/>
              </w:rPr>
            </w:pPr>
            <w:r w:rsidRPr="00BE2F64">
              <w:rPr>
                <w:color w:val="002060"/>
              </w:rPr>
              <w:t>GIACOMETTI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FBE21" w14:textId="77777777" w:rsidR="00C6491F" w:rsidRPr="00BE2F64" w:rsidRDefault="00C6491F" w:rsidP="00405F73">
            <w:pPr>
              <w:pStyle w:val="movimento2"/>
              <w:rPr>
                <w:color w:val="002060"/>
              </w:rPr>
            </w:pPr>
            <w:r w:rsidRPr="00BE2F64">
              <w:rPr>
                <w:color w:val="002060"/>
              </w:rPr>
              <w:t xml:space="preserve">(REAL FABRIANO) </w:t>
            </w:r>
          </w:p>
        </w:tc>
      </w:tr>
      <w:tr w:rsidR="00C6491F" w:rsidRPr="00BE2F64" w14:paraId="05C83825" w14:textId="77777777" w:rsidTr="00405F7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0B662" w14:textId="77777777" w:rsidR="00C6491F" w:rsidRPr="00BE2F64" w:rsidRDefault="00C6491F" w:rsidP="00405F73">
            <w:pPr>
              <w:pStyle w:val="movimento"/>
              <w:rPr>
                <w:color w:val="002060"/>
              </w:rPr>
            </w:pPr>
            <w:r w:rsidRPr="00BE2F64">
              <w:rPr>
                <w:color w:val="002060"/>
              </w:rPr>
              <w:t>PROCACCINI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1AB57" w14:textId="77777777" w:rsidR="00C6491F" w:rsidRPr="00BE2F64" w:rsidRDefault="00C6491F" w:rsidP="00405F73">
            <w:pPr>
              <w:pStyle w:val="movimento2"/>
              <w:rPr>
                <w:color w:val="002060"/>
              </w:rPr>
            </w:pPr>
            <w:r w:rsidRPr="00BE2F64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6E500" w14:textId="77777777" w:rsidR="00C6491F" w:rsidRPr="00BE2F64" w:rsidRDefault="00C6491F" w:rsidP="00405F73">
            <w:pPr>
              <w:pStyle w:val="movimento"/>
              <w:rPr>
                <w:color w:val="002060"/>
              </w:rPr>
            </w:pPr>
            <w:r w:rsidRPr="00BE2F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BF3EA" w14:textId="77777777" w:rsidR="00C6491F" w:rsidRPr="00BE2F64" w:rsidRDefault="00C6491F" w:rsidP="00405F73">
            <w:pPr>
              <w:pStyle w:val="movimento"/>
              <w:rPr>
                <w:color w:val="002060"/>
              </w:rPr>
            </w:pPr>
            <w:r w:rsidRPr="00BE2F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9135A" w14:textId="77777777" w:rsidR="00C6491F" w:rsidRPr="00BE2F64" w:rsidRDefault="00C6491F" w:rsidP="00405F73">
            <w:pPr>
              <w:pStyle w:val="movimento2"/>
              <w:rPr>
                <w:color w:val="002060"/>
              </w:rPr>
            </w:pPr>
            <w:r w:rsidRPr="00BE2F64">
              <w:rPr>
                <w:color w:val="002060"/>
              </w:rPr>
              <w:t> </w:t>
            </w:r>
          </w:p>
        </w:tc>
      </w:tr>
    </w:tbl>
    <w:p w14:paraId="6D1E8BC0" w14:textId="77777777" w:rsidR="00C6491F" w:rsidRDefault="00C6491F" w:rsidP="00C6491F">
      <w:pPr>
        <w:pStyle w:val="breakline"/>
        <w:rPr>
          <w:color w:val="002060"/>
        </w:rPr>
      </w:pPr>
    </w:p>
    <w:p w14:paraId="47E43A50" w14:textId="77777777" w:rsidR="00C6491F" w:rsidRPr="00983357" w:rsidRDefault="00C6491F" w:rsidP="00C6491F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199DE8C1" w14:textId="77777777" w:rsidR="00C6491F" w:rsidRPr="00983357" w:rsidRDefault="00C6491F" w:rsidP="00C6491F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59F6F7D9" w14:textId="77777777" w:rsidR="00C6491F" w:rsidRPr="00BE2F64" w:rsidRDefault="00C6491F" w:rsidP="00C6491F">
      <w:pPr>
        <w:pStyle w:val="breakline"/>
        <w:rPr>
          <w:color w:val="002060"/>
        </w:rPr>
      </w:pPr>
    </w:p>
    <w:p w14:paraId="728F2176" w14:textId="77777777" w:rsidR="00C6491F" w:rsidRPr="00BE2F64" w:rsidRDefault="00C6491F" w:rsidP="00C6491F">
      <w:pPr>
        <w:pStyle w:val="breakline"/>
        <w:rPr>
          <w:rFonts w:eastAsiaTheme="minorEastAsia"/>
          <w:color w:val="002060"/>
        </w:rPr>
      </w:pPr>
    </w:p>
    <w:p w14:paraId="78039FB4" w14:textId="77777777" w:rsidR="00C6491F" w:rsidRPr="00BE2F64" w:rsidRDefault="00C6491F" w:rsidP="00C6491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E2F64">
        <w:rPr>
          <w:color w:val="002060"/>
        </w:rPr>
        <w:t xml:space="preserve">COPPA MARCHE C5 </w:t>
      </w:r>
      <w:r>
        <w:rPr>
          <w:color w:val="002060"/>
        </w:rPr>
        <w:t>UNDER 15</w:t>
      </w:r>
    </w:p>
    <w:p w14:paraId="3E12B5B3" w14:textId="77777777" w:rsidR="00C6491F" w:rsidRPr="00BE2F64" w:rsidRDefault="00C6491F" w:rsidP="00C6491F">
      <w:pPr>
        <w:pStyle w:val="titoloprinc0"/>
        <w:rPr>
          <w:color w:val="002060"/>
        </w:rPr>
      </w:pPr>
      <w:r w:rsidRPr="00BE2F64">
        <w:rPr>
          <w:color w:val="002060"/>
        </w:rPr>
        <w:t>RISULTATI</w:t>
      </w:r>
    </w:p>
    <w:p w14:paraId="6ED170DC" w14:textId="77777777" w:rsidR="00C6491F" w:rsidRPr="00BE2F64" w:rsidRDefault="00C6491F" w:rsidP="00C6491F">
      <w:pPr>
        <w:pStyle w:val="breakline"/>
        <w:rPr>
          <w:color w:val="002060"/>
        </w:rPr>
      </w:pPr>
    </w:p>
    <w:p w14:paraId="73E3AA25" w14:textId="77777777" w:rsidR="00C6491F" w:rsidRPr="00BE2F64" w:rsidRDefault="00C6491F" w:rsidP="00C6491F">
      <w:pPr>
        <w:pStyle w:val="sottotitolocampionato10"/>
        <w:rPr>
          <w:color w:val="002060"/>
        </w:rPr>
      </w:pPr>
      <w:r w:rsidRPr="00BE2F64">
        <w:rPr>
          <w:color w:val="002060"/>
        </w:rPr>
        <w:t>RISULTATI UFFICIALI GARE DEL 26/10/2022</w:t>
      </w:r>
    </w:p>
    <w:p w14:paraId="000341F6" w14:textId="77777777" w:rsidR="00C6491F" w:rsidRPr="00C6491F" w:rsidRDefault="00C6491F" w:rsidP="00C6491F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6491F">
        <w:rPr>
          <w:rFonts w:ascii="Arial" w:hAnsi="Arial" w:cs="Arial"/>
          <w:color w:val="002060"/>
          <w:sz w:val="20"/>
          <w:szCs w:val="20"/>
        </w:rPr>
        <w:lastRenderedPageBreak/>
        <w:t>Si trascrivono qui di seguito i risultati ufficiali delle gare disputate</w:t>
      </w:r>
    </w:p>
    <w:p w14:paraId="180618DE" w14:textId="77777777" w:rsidR="00C6491F" w:rsidRPr="00BE2F64" w:rsidRDefault="00C6491F" w:rsidP="00C6491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6491F" w:rsidRPr="00BE2F64" w14:paraId="3CDB04ED" w14:textId="77777777" w:rsidTr="00405F7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6491F" w:rsidRPr="00BE2F64" w14:paraId="11AB3FE9" w14:textId="77777777" w:rsidTr="00405F7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F4AD5B" w14:textId="77777777" w:rsidR="00C6491F" w:rsidRPr="00BE2F64" w:rsidRDefault="00C6491F" w:rsidP="00405F73">
                  <w:pPr>
                    <w:pStyle w:val="headertabella0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C6491F" w:rsidRPr="00BE2F64" w14:paraId="3E1BAC1A" w14:textId="77777777" w:rsidTr="00405F73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BF8025" w14:textId="77777777" w:rsidR="00C6491F" w:rsidRPr="00BE2F64" w:rsidRDefault="00C6491F" w:rsidP="00405F73">
                  <w:pPr>
                    <w:pStyle w:val="rowtabella0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A3F59D" w14:textId="77777777" w:rsidR="00C6491F" w:rsidRPr="00BE2F64" w:rsidRDefault="00C6491F" w:rsidP="00405F73">
                  <w:pPr>
                    <w:pStyle w:val="rowtabella0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270B5" w14:textId="77777777" w:rsidR="00C6491F" w:rsidRPr="00BE2F64" w:rsidRDefault="00C6491F" w:rsidP="00405F7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12 - 4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7AC670" w14:textId="77777777" w:rsidR="00C6491F" w:rsidRPr="00BE2F64" w:rsidRDefault="00C6491F" w:rsidP="00405F7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 </w:t>
                  </w:r>
                </w:p>
              </w:tc>
            </w:tr>
            <w:tr w:rsidR="00C6491F" w:rsidRPr="00BE2F64" w14:paraId="30C6138E" w14:textId="77777777" w:rsidTr="00405F73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A62D1F" w14:textId="77777777" w:rsidR="00C6491F" w:rsidRPr="00BE2F64" w:rsidRDefault="00C6491F" w:rsidP="00405F73">
                  <w:pPr>
                    <w:pStyle w:val="rowtabella0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1DE9A2" w14:textId="77777777" w:rsidR="00C6491F" w:rsidRPr="00BE2F64" w:rsidRDefault="00C6491F" w:rsidP="00405F73">
                  <w:pPr>
                    <w:pStyle w:val="rowtabella0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8D0DB" w14:textId="77777777" w:rsidR="00C6491F" w:rsidRPr="00BE2F64" w:rsidRDefault="00C6491F" w:rsidP="00405F7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12 - 1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9135B3" w14:textId="77777777" w:rsidR="00C6491F" w:rsidRPr="00BE2F64" w:rsidRDefault="00C6491F" w:rsidP="00405F7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E2F64">
                    <w:rPr>
                      <w:color w:val="002060"/>
                    </w:rPr>
                    <w:t> </w:t>
                  </w:r>
                </w:p>
              </w:tc>
            </w:tr>
          </w:tbl>
          <w:p w14:paraId="39E90E6B" w14:textId="77777777" w:rsidR="00C6491F" w:rsidRPr="00BE2F64" w:rsidRDefault="00C6491F" w:rsidP="00405F73">
            <w:pPr>
              <w:rPr>
                <w:color w:val="002060"/>
              </w:rPr>
            </w:pPr>
          </w:p>
        </w:tc>
      </w:tr>
    </w:tbl>
    <w:p w14:paraId="3958BAB6" w14:textId="77777777" w:rsidR="00C6491F" w:rsidRPr="00BE2F64" w:rsidRDefault="00C6491F" w:rsidP="00C6491F">
      <w:pPr>
        <w:pStyle w:val="breakline"/>
        <w:rPr>
          <w:rFonts w:eastAsiaTheme="minorEastAsia"/>
          <w:color w:val="002060"/>
        </w:rPr>
      </w:pPr>
    </w:p>
    <w:p w14:paraId="1BFF9DF4" w14:textId="77777777" w:rsidR="00C6491F" w:rsidRPr="00BE2F64" w:rsidRDefault="00C6491F" w:rsidP="00C6491F">
      <w:pPr>
        <w:pStyle w:val="breakline"/>
        <w:rPr>
          <w:color w:val="002060"/>
        </w:rPr>
      </w:pPr>
    </w:p>
    <w:p w14:paraId="385B5835" w14:textId="77777777" w:rsidR="00C6491F" w:rsidRPr="00BE2F64" w:rsidRDefault="00C6491F" w:rsidP="00C6491F">
      <w:pPr>
        <w:pStyle w:val="titoloprinc0"/>
        <w:rPr>
          <w:color w:val="002060"/>
        </w:rPr>
      </w:pPr>
      <w:r w:rsidRPr="00BE2F64">
        <w:rPr>
          <w:color w:val="002060"/>
        </w:rPr>
        <w:t>GIUDICE SPORTIVO</w:t>
      </w:r>
    </w:p>
    <w:p w14:paraId="2353B66F" w14:textId="77777777" w:rsidR="00C6491F" w:rsidRPr="00BE2F64" w:rsidRDefault="00C6491F" w:rsidP="00C6491F">
      <w:pPr>
        <w:pStyle w:val="diffida"/>
        <w:rPr>
          <w:color w:val="002060"/>
        </w:rPr>
      </w:pPr>
      <w:r w:rsidRPr="00BE2F64">
        <w:rPr>
          <w:color w:val="002060"/>
        </w:rPr>
        <w:t>Il Sostituto Giudice Sportivo Avv. Federica Sorrentino, nella seduta del 28/10/2022, ha adottato le decisioni che di seguito integralmente si riportano:</w:t>
      </w:r>
    </w:p>
    <w:p w14:paraId="5D8A773F" w14:textId="77777777" w:rsidR="00C6491F" w:rsidRPr="00BE2F64" w:rsidRDefault="00C6491F" w:rsidP="00C6491F">
      <w:pPr>
        <w:pStyle w:val="titolo10"/>
        <w:rPr>
          <w:color w:val="002060"/>
        </w:rPr>
      </w:pPr>
      <w:r w:rsidRPr="00BE2F64">
        <w:rPr>
          <w:color w:val="002060"/>
        </w:rPr>
        <w:t xml:space="preserve">GARE DEL 26/10/2022 </w:t>
      </w:r>
    </w:p>
    <w:p w14:paraId="240D8B33" w14:textId="77777777" w:rsidR="00C6491F" w:rsidRPr="00BE2F64" w:rsidRDefault="00C6491F" w:rsidP="00C6491F">
      <w:pPr>
        <w:pStyle w:val="titolo7a"/>
        <w:rPr>
          <w:color w:val="002060"/>
        </w:rPr>
      </w:pPr>
      <w:r w:rsidRPr="00BE2F64">
        <w:rPr>
          <w:color w:val="002060"/>
        </w:rPr>
        <w:t xml:space="preserve">PROVVEDIMENTI DISCIPLINARI </w:t>
      </w:r>
    </w:p>
    <w:p w14:paraId="36A1D8CD" w14:textId="77777777" w:rsidR="00C6491F" w:rsidRPr="00BE2F64" w:rsidRDefault="00C6491F" w:rsidP="00C6491F">
      <w:pPr>
        <w:pStyle w:val="titolo7b0"/>
        <w:rPr>
          <w:color w:val="002060"/>
        </w:rPr>
      </w:pPr>
      <w:r w:rsidRPr="00BE2F64">
        <w:rPr>
          <w:color w:val="002060"/>
        </w:rPr>
        <w:t xml:space="preserve">In base alle risultanze degli atti ufficiali sono state deliberate le seguenti sanzioni disciplinari. </w:t>
      </w:r>
    </w:p>
    <w:p w14:paraId="7A070FEE" w14:textId="77777777" w:rsidR="00C6491F" w:rsidRPr="00BE2F64" w:rsidRDefault="00C6491F" w:rsidP="00C6491F">
      <w:pPr>
        <w:pStyle w:val="titolo30"/>
        <w:rPr>
          <w:color w:val="002060"/>
        </w:rPr>
      </w:pPr>
      <w:r w:rsidRPr="00BE2F64">
        <w:rPr>
          <w:color w:val="002060"/>
        </w:rPr>
        <w:t xml:space="preserve">CALCIATORI NON ESPULSI </w:t>
      </w:r>
    </w:p>
    <w:p w14:paraId="7BFB0708" w14:textId="77777777" w:rsidR="00C6491F" w:rsidRPr="00BE2F64" w:rsidRDefault="00C6491F" w:rsidP="00C6491F">
      <w:pPr>
        <w:pStyle w:val="titolo20"/>
        <w:rPr>
          <w:color w:val="002060"/>
        </w:rPr>
      </w:pPr>
      <w:r w:rsidRPr="00BE2F64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491F" w:rsidRPr="00BE2F64" w14:paraId="4D5179A0" w14:textId="77777777" w:rsidTr="00405F7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9BB8F" w14:textId="77777777" w:rsidR="00C6491F" w:rsidRPr="00BE2F64" w:rsidRDefault="00C6491F" w:rsidP="00405F73">
            <w:pPr>
              <w:pStyle w:val="movimento"/>
              <w:rPr>
                <w:color w:val="002060"/>
              </w:rPr>
            </w:pPr>
            <w:r w:rsidRPr="00BE2F64">
              <w:rPr>
                <w:color w:val="002060"/>
              </w:rPr>
              <w:t>FALCONE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D4E50" w14:textId="77777777" w:rsidR="00C6491F" w:rsidRPr="00BE2F64" w:rsidRDefault="00C6491F" w:rsidP="00405F73">
            <w:pPr>
              <w:pStyle w:val="movimento2"/>
              <w:rPr>
                <w:color w:val="002060"/>
              </w:rPr>
            </w:pPr>
            <w:r w:rsidRPr="00BE2F64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24C72" w14:textId="77777777" w:rsidR="00C6491F" w:rsidRPr="00BE2F64" w:rsidRDefault="00C6491F" w:rsidP="00405F73">
            <w:pPr>
              <w:pStyle w:val="movimento"/>
              <w:rPr>
                <w:color w:val="002060"/>
              </w:rPr>
            </w:pPr>
            <w:r w:rsidRPr="00BE2F6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B9524" w14:textId="77777777" w:rsidR="00C6491F" w:rsidRPr="00BE2F64" w:rsidRDefault="00C6491F" w:rsidP="00405F73">
            <w:pPr>
              <w:pStyle w:val="movimento"/>
              <w:rPr>
                <w:color w:val="002060"/>
              </w:rPr>
            </w:pPr>
            <w:r w:rsidRPr="00BE2F64">
              <w:rPr>
                <w:color w:val="002060"/>
              </w:rPr>
              <w:t>BURRINI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57D38" w14:textId="77777777" w:rsidR="00C6491F" w:rsidRPr="00BE2F64" w:rsidRDefault="00C6491F" w:rsidP="00405F73">
            <w:pPr>
              <w:pStyle w:val="movimento2"/>
              <w:rPr>
                <w:color w:val="002060"/>
              </w:rPr>
            </w:pPr>
            <w:r w:rsidRPr="00BE2F64">
              <w:rPr>
                <w:color w:val="002060"/>
              </w:rPr>
              <w:t xml:space="preserve">(ITALSERVICE C5) </w:t>
            </w:r>
          </w:p>
        </w:tc>
      </w:tr>
    </w:tbl>
    <w:p w14:paraId="49B3D660" w14:textId="77777777" w:rsidR="00C6491F" w:rsidRDefault="00C6491F" w:rsidP="00C6491F">
      <w:pPr>
        <w:pStyle w:val="breakline"/>
      </w:pPr>
    </w:p>
    <w:p w14:paraId="13340642" w14:textId="77777777" w:rsidR="00C6491F" w:rsidRPr="00983357" w:rsidRDefault="00C6491F" w:rsidP="00C6491F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4DE0BC3C" w14:textId="77777777" w:rsidR="00C6491F" w:rsidRPr="00983357" w:rsidRDefault="00C6491F" w:rsidP="00C6491F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41A234B8" w14:textId="77777777" w:rsidR="00C6491F" w:rsidRDefault="00C6491F" w:rsidP="00C6491F">
      <w:pPr>
        <w:pStyle w:val="breakline"/>
        <w:rPr>
          <w:rFonts w:eastAsiaTheme="minorEastAsia"/>
        </w:rPr>
      </w:pPr>
    </w:p>
    <w:p w14:paraId="4377F6C8" w14:textId="77777777" w:rsidR="00F76839" w:rsidRPr="001A1B0E" w:rsidRDefault="00F76839" w:rsidP="004F3FED">
      <w:pPr>
        <w:pStyle w:val="breakline"/>
        <w:rPr>
          <w:color w:val="002060"/>
        </w:rPr>
      </w:pPr>
    </w:p>
    <w:p w14:paraId="04DBFB8C" w14:textId="77777777" w:rsidR="00E95C6C" w:rsidRPr="009B236A" w:rsidRDefault="00E95C6C" w:rsidP="00CD6259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64DD4C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72E94CA8" w14:textId="26BB801C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29305A">
        <w:rPr>
          <w:rFonts w:ascii="Arial" w:hAnsi="Arial" w:cs="Arial"/>
          <w:b/>
          <w:bCs/>
          <w:color w:val="002060"/>
        </w:rPr>
        <w:t>7</w:t>
      </w:r>
      <w:r w:rsidRPr="009B236A">
        <w:rPr>
          <w:rFonts w:ascii="Arial" w:hAnsi="Arial" w:cs="Arial"/>
          <w:b/>
          <w:bCs/>
          <w:color w:val="002060"/>
        </w:rPr>
        <w:t xml:space="preserve"> </w:t>
      </w:r>
      <w:r w:rsidR="0029305A">
        <w:rPr>
          <w:rFonts w:ascii="Arial" w:hAnsi="Arial" w:cs="Arial"/>
          <w:b/>
          <w:bCs/>
          <w:color w:val="002060"/>
        </w:rPr>
        <w:t>novembre</w:t>
      </w:r>
      <w:r w:rsidRPr="009B236A">
        <w:rPr>
          <w:rFonts w:ascii="Arial" w:hAnsi="Arial" w:cs="Arial"/>
          <w:b/>
          <w:bCs/>
          <w:color w:val="002060"/>
        </w:rPr>
        <w:t xml:space="preserve">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7B2EABDC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4884073D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0C1693CB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5930840C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3546AE21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739305CC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A524CD5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725A6C9B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055F5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7328195F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64624041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847E970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9D32FC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65DCA0B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C0E4187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9F4C8F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2ECE54F1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5EB5F099" w14:textId="7EB03A12" w:rsidR="00E95C6C" w:rsidRDefault="00E95C6C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9B0C03F" w14:textId="77777777" w:rsidR="00AC2BBF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03F0AC4B" w14:textId="6CD037A9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 xml:space="preserve"> </w:t>
      </w:r>
    </w:p>
    <w:p w14:paraId="704437AF" w14:textId="0C2FD871" w:rsidR="00AC2BBF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228F2BE9" w14:textId="77777777" w:rsidR="00AC2BBF" w:rsidRPr="00005189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lastRenderedPageBreak/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1955C937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29305A">
        <w:rPr>
          <w:b/>
          <w:color w:val="002060"/>
          <w:u w:val="single"/>
        </w:rPr>
        <w:t>2</w:t>
      </w:r>
      <w:r w:rsidR="00C6491F">
        <w:rPr>
          <w:b/>
          <w:color w:val="002060"/>
          <w:u w:val="single"/>
        </w:rPr>
        <w:t>8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10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B4DB4" w14:textId="77777777" w:rsidR="00162B8E" w:rsidRDefault="00162B8E">
      <w:r>
        <w:separator/>
      </w:r>
    </w:p>
  </w:endnote>
  <w:endnote w:type="continuationSeparator" w:id="0">
    <w:p w14:paraId="4DE626A8" w14:textId="77777777" w:rsidR="00162B8E" w:rsidRDefault="0016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2EB347EF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26517A">
      <w:rPr>
        <w:rStyle w:val="Numeropagina"/>
        <w:rFonts w:ascii="Arial" w:hAnsi="Arial" w:cs="Arial"/>
        <w:color w:val="002060"/>
      </w:rPr>
      <w:t>3</w:t>
    </w:r>
    <w:r w:rsidR="00F76839">
      <w:rPr>
        <w:rStyle w:val="Numeropagina"/>
        <w:rFonts w:ascii="Arial" w:hAnsi="Arial" w:cs="Arial"/>
        <w:color w:val="002060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E8303" w14:textId="77777777" w:rsidR="00162B8E" w:rsidRDefault="00162B8E">
      <w:r>
        <w:separator/>
      </w:r>
    </w:p>
  </w:footnote>
  <w:footnote w:type="continuationSeparator" w:id="0">
    <w:p w14:paraId="74587CE7" w14:textId="77777777" w:rsidR="00162B8E" w:rsidRDefault="0016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F14DE"/>
    <w:multiLevelType w:val="multilevel"/>
    <w:tmpl w:val="5DEE07A2"/>
    <w:numStyleLink w:val="Stile1"/>
  </w:abstractNum>
  <w:abstractNum w:abstractNumId="10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1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0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8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1"/>
  </w:num>
  <w:num w:numId="2" w16cid:durableId="140779443">
    <w:abstractNumId w:val="7"/>
  </w:num>
  <w:num w:numId="3" w16cid:durableId="1660186896">
    <w:abstractNumId w:val="28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5"/>
  </w:num>
  <w:num w:numId="6" w16cid:durableId="1409227866">
    <w:abstractNumId w:val="19"/>
  </w:num>
  <w:num w:numId="7" w16cid:durableId="1703477839">
    <w:abstractNumId w:val="30"/>
  </w:num>
  <w:num w:numId="8" w16cid:durableId="1865820661">
    <w:abstractNumId w:val="23"/>
  </w:num>
  <w:num w:numId="9" w16cid:durableId="1770080403">
    <w:abstractNumId w:val="29"/>
  </w:num>
  <w:num w:numId="10" w16cid:durableId="1930651135">
    <w:abstractNumId w:val="14"/>
  </w:num>
  <w:num w:numId="11" w16cid:durableId="560559437">
    <w:abstractNumId w:val="37"/>
  </w:num>
  <w:num w:numId="12" w16cid:durableId="1712725283">
    <w:abstractNumId w:val="9"/>
  </w:num>
  <w:num w:numId="13" w16cid:durableId="2130661461">
    <w:abstractNumId w:val="10"/>
  </w:num>
  <w:num w:numId="14" w16cid:durableId="1600523497">
    <w:abstractNumId w:val="3"/>
  </w:num>
  <w:num w:numId="15" w16cid:durableId="314726150">
    <w:abstractNumId w:val="22"/>
  </w:num>
  <w:num w:numId="16" w16cid:durableId="2094011012">
    <w:abstractNumId w:val="15"/>
  </w:num>
  <w:num w:numId="17" w16cid:durableId="249898235">
    <w:abstractNumId w:val="40"/>
  </w:num>
  <w:num w:numId="18" w16cid:durableId="1803184862">
    <w:abstractNumId w:val="32"/>
  </w:num>
  <w:num w:numId="19" w16cid:durableId="1102998121">
    <w:abstractNumId w:val="17"/>
  </w:num>
  <w:num w:numId="20" w16cid:durableId="2242136">
    <w:abstractNumId w:val="24"/>
  </w:num>
  <w:num w:numId="21" w16cid:durableId="424768929">
    <w:abstractNumId w:val="25"/>
  </w:num>
  <w:num w:numId="22" w16cid:durableId="1772698854">
    <w:abstractNumId w:val="16"/>
  </w:num>
  <w:num w:numId="23" w16cid:durableId="1872261587">
    <w:abstractNumId w:val="33"/>
  </w:num>
  <w:num w:numId="24" w16cid:durableId="798693027">
    <w:abstractNumId w:val="38"/>
  </w:num>
  <w:num w:numId="25" w16cid:durableId="2098550385">
    <w:abstractNumId w:val="0"/>
  </w:num>
  <w:num w:numId="26" w16cid:durableId="715282008">
    <w:abstractNumId w:val="13"/>
  </w:num>
  <w:num w:numId="27" w16cid:durableId="1539466067">
    <w:abstractNumId w:val="20"/>
  </w:num>
  <w:num w:numId="28" w16cid:durableId="377749779">
    <w:abstractNumId w:val="4"/>
  </w:num>
  <w:num w:numId="29" w16cid:durableId="1820151984">
    <w:abstractNumId w:val="41"/>
  </w:num>
  <w:num w:numId="30" w16cid:durableId="1043285624">
    <w:abstractNumId w:val="6"/>
  </w:num>
  <w:num w:numId="31" w16cid:durableId="576600428">
    <w:abstractNumId w:val="1"/>
  </w:num>
  <w:num w:numId="32" w16cid:durableId="1476291970">
    <w:abstractNumId w:val="31"/>
  </w:num>
  <w:num w:numId="33" w16cid:durableId="1092553154">
    <w:abstractNumId w:val="18"/>
  </w:num>
  <w:num w:numId="34" w16cid:durableId="1971473206">
    <w:abstractNumId w:val="2"/>
  </w:num>
  <w:num w:numId="35" w16cid:durableId="542669457">
    <w:abstractNumId w:val="39"/>
  </w:num>
  <w:num w:numId="36" w16cid:durableId="1628706912">
    <w:abstractNumId w:val="12"/>
  </w:num>
  <w:num w:numId="37" w16cid:durableId="1466391385">
    <w:abstractNumId w:val="21"/>
  </w:num>
  <w:num w:numId="38" w16cid:durableId="1407267829">
    <w:abstractNumId w:val="34"/>
  </w:num>
  <w:num w:numId="39" w16cid:durableId="163591222">
    <w:abstractNumId w:val="26"/>
  </w:num>
  <w:num w:numId="40" w16cid:durableId="1344435658">
    <w:abstractNumId w:val="8"/>
  </w:num>
  <w:num w:numId="41" w16cid:durableId="722489900">
    <w:abstractNumId w:val="36"/>
  </w:num>
  <w:num w:numId="42" w16cid:durableId="494877369">
    <w:abstractNumId w:val="5"/>
  </w:num>
  <w:num w:numId="43" w16cid:durableId="2117601001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B7AFD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3566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2835"/>
    <w:rsid w:val="002333F3"/>
    <w:rsid w:val="00233888"/>
    <w:rsid w:val="00233CB4"/>
    <w:rsid w:val="00234029"/>
    <w:rsid w:val="0023593C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9EB"/>
    <w:rsid w:val="00512B86"/>
    <w:rsid w:val="00515EE0"/>
    <w:rsid w:val="0051626C"/>
    <w:rsid w:val="005173BE"/>
    <w:rsid w:val="0051745B"/>
    <w:rsid w:val="005220E9"/>
    <w:rsid w:val="00526208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26E00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7484"/>
    <w:rsid w:val="00D20AFA"/>
    <w:rsid w:val="00D216BA"/>
    <w:rsid w:val="00D21F62"/>
    <w:rsid w:val="00D22C2C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5D75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620"/>
    <w:rsid w:val="00D92A55"/>
    <w:rsid w:val="00D92CF3"/>
    <w:rsid w:val="00D939AF"/>
    <w:rsid w:val="00D9456F"/>
    <w:rsid w:val="00D95D59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A7FA3"/>
    <w:rsid w:val="00FB0300"/>
    <w:rsid w:val="00FB0810"/>
    <w:rsid w:val="00FB0F63"/>
    <w:rsid w:val="00FB3B92"/>
    <w:rsid w:val="00FB3CEB"/>
    <w:rsid w:val="00FB3ED9"/>
    <w:rsid w:val="00FB479F"/>
    <w:rsid w:val="00FB4E16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0</TotalTime>
  <Pages>4</Pages>
  <Words>808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5404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3</cp:revision>
  <cp:lastPrinted>2022-10-27T12:10:00Z</cp:lastPrinted>
  <dcterms:created xsi:type="dcterms:W3CDTF">2022-10-28T12:40:00Z</dcterms:created>
  <dcterms:modified xsi:type="dcterms:W3CDTF">2022-10-28T12:42:00Z</dcterms:modified>
</cp:coreProperties>
</file>