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0F7A14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EB53CB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0C5A61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0C5A61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7808F92B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5A1AB4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5B7CC3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5B7CC3">
              <w:rPr>
                <w:rFonts w:ascii="Arial" w:hAnsi="Arial" w:cs="Arial"/>
                <w:color w:val="002060"/>
                <w:sz w:val="40"/>
                <w:szCs w:val="40"/>
              </w:rPr>
              <w:t>31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B4E16">
              <w:rPr>
                <w:rFonts w:ascii="Arial" w:hAnsi="Arial" w:cs="Arial"/>
                <w:color w:val="002060"/>
                <w:sz w:val="40"/>
                <w:szCs w:val="40"/>
              </w:rPr>
              <w:t>10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71715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7707D05E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D3A4A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22CA3EFA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D3A4A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550F2363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D3A4A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26C1F269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D3A4A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5AF202C4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D3A4A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21655E5A" w:rsidR="00617DDB" w:rsidRDefault="00617DDB" w:rsidP="00122193">
      <w:pPr>
        <w:pStyle w:val="LndNormale1"/>
        <w:rPr>
          <w:color w:val="002060"/>
        </w:rPr>
      </w:pPr>
    </w:p>
    <w:p w14:paraId="2B561DF1" w14:textId="52710CA5" w:rsidR="00515EE0" w:rsidRPr="0029305A" w:rsidRDefault="00C967AF" w:rsidP="0029305A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1E59A179" w14:textId="77777777" w:rsidR="00B55C26" w:rsidRPr="00B55C26" w:rsidRDefault="00B55C26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255D2A1B" w:rsidR="00ED05C4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4A8CB39" w14:textId="77777777" w:rsidR="00515EE0" w:rsidRPr="0080625D" w:rsidRDefault="00515EE0" w:rsidP="009D0C38">
      <w:pPr>
        <w:pStyle w:val="LndNormale1"/>
        <w:rPr>
          <w:b/>
          <w:color w:val="002060"/>
          <w:szCs w:val="22"/>
        </w:rPr>
      </w:pPr>
    </w:p>
    <w:p w14:paraId="355E0FAF" w14:textId="77777777" w:rsidR="00EC3E10" w:rsidRPr="0080625D" w:rsidRDefault="00EC3E10" w:rsidP="009D0C38">
      <w:pPr>
        <w:pStyle w:val="LndNormale1"/>
        <w:rPr>
          <w:b/>
          <w:color w:val="002060"/>
          <w:szCs w:val="22"/>
        </w:rPr>
      </w:pPr>
    </w:p>
    <w:p w14:paraId="649A90ED" w14:textId="18FFB8E6" w:rsidR="000346F7" w:rsidRPr="00D97834" w:rsidRDefault="00546679" w:rsidP="00D97834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>
        <w:rPr>
          <w:color w:val="FFFFFF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78CC5F97" w14:textId="77777777" w:rsidR="00D97834" w:rsidRDefault="00D97834" w:rsidP="00D97834">
      <w:pPr>
        <w:pStyle w:val="breakline"/>
      </w:pPr>
    </w:p>
    <w:p w14:paraId="6D1E8BC0" w14:textId="77777777" w:rsidR="00C6491F" w:rsidRDefault="00C6491F" w:rsidP="00C6491F">
      <w:pPr>
        <w:pStyle w:val="breakline"/>
        <w:rPr>
          <w:color w:val="002060"/>
        </w:rPr>
      </w:pPr>
    </w:p>
    <w:p w14:paraId="22F58A7C" w14:textId="77777777" w:rsidR="005B7CC3" w:rsidRPr="00ED7897" w:rsidRDefault="005B7CC3" w:rsidP="005B7CC3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ED7897">
        <w:rPr>
          <w:color w:val="002060"/>
        </w:rPr>
        <w:t>COPPA MARCHE CALCIO 5 serie D</w:t>
      </w:r>
    </w:p>
    <w:p w14:paraId="440E8818" w14:textId="23A4A49A" w:rsidR="00093228" w:rsidRPr="0032785D" w:rsidRDefault="00093228" w:rsidP="00093228">
      <w:pPr>
        <w:pStyle w:val="Corpodeltesto21"/>
        <w:jc w:val="center"/>
        <w:rPr>
          <w:rFonts w:ascii="Arial" w:hAnsi="Arial" w:cs="Arial"/>
          <w:b/>
          <w:color w:val="002060"/>
          <w:sz w:val="36"/>
          <w:szCs w:val="36"/>
        </w:rPr>
      </w:pPr>
      <w:r>
        <w:rPr>
          <w:rFonts w:ascii="Arial" w:hAnsi="Arial" w:cs="Arial"/>
          <w:b/>
          <w:color w:val="002060"/>
          <w:sz w:val="36"/>
          <w:szCs w:val="36"/>
        </w:rPr>
        <w:lastRenderedPageBreak/>
        <w:t>QUALIFICATE AGLI OTTAVI DI FINALE</w:t>
      </w:r>
    </w:p>
    <w:p w14:paraId="7C87D0E3" w14:textId="77777777" w:rsidR="00093228" w:rsidRPr="00D34730" w:rsidRDefault="00093228" w:rsidP="00093228">
      <w:pPr>
        <w:pStyle w:val="Corpodeltesto21"/>
        <w:rPr>
          <w:rFonts w:ascii="Arial" w:hAnsi="Arial" w:cs="Arial"/>
          <w:color w:val="002060"/>
          <w:sz w:val="22"/>
        </w:rPr>
      </w:pPr>
    </w:p>
    <w:p w14:paraId="0165A24F" w14:textId="21741B2D" w:rsidR="00093228" w:rsidRPr="0030027C" w:rsidRDefault="00093228" w:rsidP="00093228">
      <w:pPr>
        <w:pStyle w:val="Corpodeltesto21"/>
        <w:rPr>
          <w:rFonts w:ascii="Arial" w:hAnsi="Arial" w:cs="Arial"/>
          <w:bCs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Al termine della prima fase si sono qualificate per gli Ottavi di Finale le seguenti squadre:</w:t>
      </w:r>
    </w:p>
    <w:p w14:paraId="33105E55" w14:textId="77777777" w:rsidR="00093228" w:rsidRDefault="00093228" w:rsidP="00093228">
      <w:pPr>
        <w:pStyle w:val="Corpodeltesto21"/>
        <w:rPr>
          <w:rFonts w:ascii="Arial" w:hAnsi="Arial" w:cs="Arial"/>
          <w:bCs/>
          <w:color w:val="002060"/>
          <w:sz w:val="22"/>
        </w:rPr>
      </w:pPr>
    </w:p>
    <w:p w14:paraId="76C2C077" w14:textId="77777777" w:rsidR="00A8543B" w:rsidRPr="0030027C" w:rsidRDefault="00A8543B" w:rsidP="00093228">
      <w:pPr>
        <w:pStyle w:val="Corpodeltesto21"/>
        <w:rPr>
          <w:rFonts w:ascii="Arial" w:hAnsi="Arial" w:cs="Arial"/>
          <w:b/>
          <w:color w:val="002060"/>
          <w:sz w:val="22"/>
        </w:rPr>
      </w:pPr>
      <w:r w:rsidRPr="008C7E6E">
        <w:rPr>
          <w:rFonts w:ascii="Arial" w:hAnsi="Arial" w:cs="Arial"/>
          <w:b/>
          <w:color w:val="002060"/>
          <w:sz w:val="22"/>
        </w:rPr>
        <w:t>ACQUALAGNA CALCIO C 5</w:t>
      </w:r>
      <w:r w:rsidRPr="008C7E6E">
        <w:rPr>
          <w:rFonts w:ascii="Arial" w:hAnsi="Arial" w:cs="Arial"/>
          <w:b/>
          <w:color w:val="002060"/>
          <w:sz w:val="22"/>
        </w:rPr>
        <w:tab/>
      </w:r>
      <w:r>
        <w:rPr>
          <w:rFonts w:ascii="Arial" w:hAnsi="Arial" w:cs="Arial"/>
          <w:bCs/>
          <w:color w:val="002060"/>
          <w:sz w:val="22"/>
        </w:rPr>
        <w:tab/>
      </w:r>
    </w:p>
    <w:p w14:paraId="285E857A" w14:textId="77777777" w:rsidR="00A8543B" w:rsidRDefault="00A8543B" w:rsidP="00093228">
      <w:pPr>
        <w:jc w:val="left"/>
        <w:rPr>
          <w:rFonts w:ascii="Arial" w:hAnsi="Arial" w:cs="Arial"/>
          <w:bCs/>
          <w:color w:val="002060"/>
          <w:sz w:val="22"/>
        </w:rPr>
      </w:pPr>
      <w:r w:rsidRPr="008C7E6E">
        <w:rPr>
          <w:rFonts w:ascii="Arial" w:hAnsi="Arial" w:cs="Arial"/>
          <w:b/>
          <w:color w:val="002060"/>
          <w:sz w:val="22"/>
        </w:rPr>
        <w:t>ASPIO 2005</w:t>
      </w:r>
    </w:p>
    <w:p w14:paraId="4D3350B1" w14:textId="77777777" w:rsidR="00A8543B" w:rsidRPr="00FA7FA3" w:rsidRDefault="00A8543B" w:rsidP="00093228">
      <w:pPr>
        <w:jc w:val="left"/>
        <w:rPr>
          <w:rFonts w:ascii="Arial" w:hAnsi="Arial" w:cs="Arial"/>
          <w:bCs/>
          <w:color w:val="002060"/>
          <w:sz w:val="22"/>
        </w:rPr>
      </w:pPr>
      <w:r w:rsidRPr="00FA7FA3">
        <w:rPr>
          <w:rFonts w:ascii="Arial" w:hAnsi="Arial" w:cs="Arial"/>
          <w:b/>
          <w:color w:val="002060"/>
          <w:sz w:val="22"/>
        </w:rPr>
        <w:t>BOCASTRUM UNITED</w:t>
      </w:r>
    </w:p>
    <w:p w14:paraId="6F4A0AE6" w14:textId="47A88B2B" w:rsidR="00A8543B" w:rsidRDefault="00A8543B" w:rsidP="00093228">
      <w:pPr>
        <w:jc w:val="left"/>
        <w:rPr>
          <w:rFonts w:ascii="Arial" w:hAnsi="Arial" w:cs="Arial"/>
          <w:b/>
          <w:color w:val="002060"/>
          <w:sz w:val="22"/>
        </w:rPr>
      </w:pPr>
      <w:r>
        <w:rPr>
          <w:rFonts w:ascii="Arial" w:hAnsi="Arial" w:cs="Arial"/>
          <w:b/>
          <w:color w:val="002060"/>
          <w:sz w:val="22"/>
        </w:rPr>
        <w:t>BORGOROSSO TOLENTINO</w:t>
      </w:r>
    </w:p>
    <w:p w14:paraId="44AB790E" w14:textId="1DD0D362" w:rsidR="00A8543B" w:rsidRDefault="00A8543B" w:rsidP="00093228">
      <w:pPr>
        <w:jc w:val="left"/>
        <w:rPr>
          <w:rFonts w:ascii="Arial" w:hAnsi="Arial" w:cs="Arial"/>
          <w:bCs/>
          <w:color w:val="002060"/>
          <w:sz w:val="22"/>
        </w:rPr>
      </w:pPr>
      <w:r w:rsidRPr="008C7E6E">
        <w:rPr>
          <w:rFonts w:ascii="Arial" w:hAnsi="Arial" w:cs="Arial"/>
          <w:b/>
          <w:color w:val="002060"/>
          <w:sz w:val="22"/>
        </w:rPr>
        <w:t>CANTINE RIUNITE CSI</w:t>
      </w:r>
    </w:p>
    <w:p w14:paraId="014FF75D" w14:textId="77777777" w:rsidR="00A8543B" w:rsidRPr="008C7E6E" w:rsidRDefault="00A8543B" w:rsidP="00093228">
      <w:pPr>
        <w:jc w:val="left"/>
        <w:rPr>
          <w:rFonts w:ascii="Arial" w:hAnsi="Arial" w:cs="Arial"/>
          <w:b/>
          <w:color w:val="002060"/>
          <w:sz w:val="22"/>
        </w:rPr>
      </w:pPr>
      <w:r w:rsidRPr="008C7E6E">
        <w:rPr>
          <w:rFonts w:ascii="Arial" w:hAnsi="Arial" w:cs="Arial"/>
          <w:b/>
          <w:color w:val="002060"/>
          <w:sz w:val="22"/>
        </w:rPr>
        <w:t>CASENUOVE</w:t>
      </w:r>
    </w:p>
    <w:p w14:paraId="73D16620" w14:textId="77777777" w:rsidR="00A8543B" w:rsidRDefault="00A8543B" w:rsidP="00093228">
      <w:pPr>
        <w:jc w:val="left"/>
        <w:rPr>
          <w:rFonts w:ascii="Arial" w:hAnsi="Arial" w:cs="Arial"/>
          <w:bCs/>
          <w:color w:val="002060"/>
          <w:sz w:val="22"/>
        </w:rPr>
      </w:pPr>
      <w:r w:rsidRPr="008C7E6E">
        <w:rPr>
          <w:rFonts w:ascii="Arial" w:hAnsi="Arial" w:cs="Arial"/>
          <w:b/>
          <w:color w:val="002060"/>
          <w:sz w:val="22"/>
        </w:rPr>
        <w:t>CASTELRAIMONDO CALCIO A 5</w:t>
      </w:r>
    </w:p>
    <w:p w14:paraId="4347D46F" w14:textId="77777777" w:rsidR="00A8543B" w:rsidRDefault="00A8543B" w:rsidP="00093228">
      <w:pPr>
        <w:jc w:val="left"/>
        <w:rPr>
          <w:rFonts w:ascii="Arial" w:hAnsi="Arial" w:cs="Arial"/>
          <w:bCs/>
          <w:color w:val="002060"/>
          <w:sz w:val="22"/>
        </w:rPr>
      </w:pPr>
      <w:r w:rsidRPr="008C7E6E">
        <w:rPr>
          <w:rFonts w:ascii="Arial" w:hAnsi="Arial" w:cs="Arial"/>
          <w:b/>
          <w:color w:val="002060"/>
          <w:sz w:val="22"/>
        </w:rPr>
        <w:t>DAMIANI E GATTI ASCOLI</w:t>
      </w:r>
    </w:p>
    <w:p w14:paraId="35AD809D" w14:textId="77777777" w:rsidR="00A8543B" w:rsidRPr="008C7E6E" w:rsidRDefault="00A8543B" w:rsidP="00093228">
      <w:pPr>
        <w:pStyle w:val="Corpodeltesto21"/>
        <w:rPr>
          <w:rFonts w:ascii="Arial" w:hAnsi="Arial" w:cs="Arial"/>
          <w:b/>
          <w:iCs/>
          <w:color w:val="002060"/>
          <w:sz w:val="22"/>
        </w:rPr>
      </w:pPr>
      <w:r w:rsidRPr="008C7E6E">
        <w:rPr>
          <w:rFonts w:ascii="Arial" w:hAnsi="Arial" w:cs="Arial"/>
          <w:b/>
          <w:iCs/>
          <w:color w:val="002060"/>
          <w:sz w:val="22"/>
        </w:rPr>
        <w:t>FERMANA FUTSAL 2022</w:t>
      </w:r>
    </w:p>
    <w:p w14:paraId="5C2BDC27" w14:textId="77777777" w:rsidR="00A8543B" w:rsidRDefault="00A8543B" w:rsidP="00093228">
      <w:pPr>
        <w:pStyle w:val="Corpodeltesto21"/>
        <w:rPr>
          <w:rFonts w:ascii="Arial" w:hAnsi="Arial" w:cs="Arial"/>
          <w:bCs/>
          <w:color w:val="002060"/>
          <w:sz w:val="22"/>
        </w:rPr>
      </w:pPr>
      <w:r w:rsidRPr="008C7E6E">
        <w:rPr>
          <w:rFonts w:ascii="Arial" w:hAnsi="Arial" w:cs="Arial"/>
          <w:b/>
          <w:color w:val="002060"/>
          <w:sz w:val="22"/>
        </w:rPr>
        <w:t>FRASASSI C5</w:t>
      </w:r>
    </w:p>
    <w:p w14:paraId="19A9AB32" w14:textId="77777777" w:rsidR="00A8543B" w:rsidRDefault="00A8543B" w:rsidP="00093228">
      <w:pPr>
        <w:jc w:val="left"/>
        <w:rPr>
          <w:rFonts w:ascii="Arial" w:hAnsi="Arial" w:cs="Arial"/>
          <w:bCs/>
          <w:color w:val="002060"/>
          <w:sz w:val="22"/>
        </w:rPr>
      </w:pPr>
      <w:r w:rsidRPr="008C7E6E">
        <w:rPr>
          <w:rFonts w:ascii="Arial" w:hAnsi="Arial" w:cs="Arial"/>
          <w:b/>
          <w:color w:val="002060"/>
          <w:sz w:val="22"/>
        </w:rPr>
        <w:t>GLS DORICA AN.UR</w:t>
      </w:r>
    </w:p>
    <w:p w14:paraId="1D196DA4" w14:textId="77777777" w:rsidR="00A8543B" w:rsidRDefault="00A8543B" w:rsidP="00093228">
      <w:pPr>
        <w:jc w:val="left"/>
        <w:rPr>
          <w:rFonts w:ascii="Arial" w:hAnsi="Arial" w:cs="Arial"/>
          <w:bCs/>
          <w:color w:val="002060"/>
          <w:sz w:val="22"/>
        </w:rPr>
      </w:pPr>
      <w:r w:rsidRPr="008C7E6E">
        <w:rPr>
          <w:rFonts w:ascii="Arial" w:hAnsi="Arial" w:cs="Arial"/>
          <w:b/>
          <w:color w:val="002060"/>
          <w:sz w:val="22"/>
        </w:rPr>
        <w:t>PIANDIROSE</w:t>
      </w:r>
    </w:p>
    <w:p w14:paraId="738FE333" w14:textId="77777777" w:rsidR="00A8543B" w:rsidRPr="00FA7FA3" w:rsidRDefault="00A8543B" w:rsidP="00093228">
      <w:pPr>
        <w:jc w:val="left"/>
        <w:rPr>
          <w:rFonts w:ascii="Arial" w:hAnsi="Arial" w:cs="Arial"/>
          <w:bCs/>
          <w:color w:val="002060"/>
          <w:sz w:val="22"/>
        </w:rPr>
      </w:pPr>
      <w:r w:rsidRPr="00FA7FA3">
        <w:rPr>
          <w:rFonts w:ascii="Arial" w:hAnsi="Arial" w:cs="Arial"/>
          <w:b/>
          <w:color w:val="002060"/>
          <w:sz w:val="22"/>
        </w:rPr>
        <w:t>POLISPORTIVA UROBORO</w:t>
      </w:r>
    </w:p>
    <w:p w14:paraId="720C0553" w14:textId="77777777" w:rsidR="00A8543B" w:rsidRDefault="00A8543B" w:rsidP="00093228">
      <w:pPr>
        <w:jc w:val="left"/>
        <w:rPr>
          <w:rFonts w:ascii="Arial" w:hAnsi="Arial" w:cs="Arial"/>
          <w:bCs/>
          <w:color w:val="002060"/>
          <w:sz w:val="22"/>
        </w:rPr>
      </w:pPr>
      <w:r w:rsidRPr="008C7E6E">
        <w:rPr>
          <w:rFonts w:ascii="Arial" w:hAnsi="Arial" w:cs="Arial"/>
          <w:b/>
          <w:color w:val="002060"/>
          <w:sz w:val="22"/>
        </w:rPr>
        <w:t>SAMBENEDETTESE CALCIO A 5</w:t>
      </w:r>
    </w:p>
    <w:p w14:paraId="52352D46" w14:textId="77777777" w:rsidR="00A8543B" w:rsidRPr="00AF7A6A" w:rsidRDefault="00A8543B" w:rsidP="00093228">
      <w:pPr>
        <w:jc w:val="left"/>
        <w:rPr>
          <w:rFonts w:ascii="Arial" w:hAnsi="Arial" w:cs="Arial"/>
          <w:bCs/>
          <w:color w:val="002060"/>
          <w:sz w:val="22"/>
        </w:rPr>
      </w:pPr>
      <w:r w:rsidRPr="008C7E6E">
        <w:rPr>
          <w:rFonts w:ascii="Arial" w:hAnsi="Arial" w:cs="Arial"/>
          <w:b/>
          <w:color w:val="002060"/>
          <w:sz w:val="22"/>
        </w:rPr>
        <w:t>SANTA MARIA NUOVA A.S.D.</w:t>
      </w:r>
      <w:r>
        <w:rPr>
          <w:rFonts w:ascii="Arial" w:hAnsi="Arial" w:cs="Arial"/>
          <w:bCs/>
          <w:color w:val="002060"/>
          <w:sz w:val="22"/>
        </w:rPr>
        <w:tab/>
      </w:r>
      <w:r>
        <w:rPr>
          <w:rFonts w:ascii="Arial" w:hAnsi="Arial" w:cs="Arial"/>
          <w:bCs/>
          <w:color w:val="002060"/>
          <w:sz w:val="22"/>
        </w:rPr>
        <w:tab/>
      </w:r>
    </w:p>
    <w:p w14:paraId="5D16B477" w14:textId="77777777" w:rsidR="00A8543B" w:rsidRDefault="00A8543B" w:rsidP="00093228">
      <w:pPr>
        <w:pStyle w:val="Corpodeltesto21"/>
        <w:rPr>
          <w:rFonts w:ascii="Arial" w:hAnsi="Arial" w:cs="Arial"/>
          <w:bCs/>
          <w:color w:val="002060"/>
          <w:sz w:val="22"/>
        </w:rPr>
      </w:pPr>
      <w:r w:rsidRPr="008C7E6E">
        <w:rPr>
          <w:rFonts w:ascii="Arial" w:hAnsi="Arial" w:cs="Arial"/>
          <w:b/>
          <w:color w:val="002060"/>
          <w:sz w:val="22"/>
        </w:rPr>
        <w:t>VILLA CECCOLINI CALCIO</w:t>
      </w:r>
    </w:p>
    <w:p w14:paraId="06C344CD" w14:textId="77777777" w:rsidR="00093228" w:rsidRDefault="00093228" w:rsidP="00093228">
      <w:pPr>
        <w:pStyle w:val="Corpodeltesto21"/>
        <w:rPr>
          <w:rFonts w:ascii="Arial" w:hAnsi="Arial" w:cs="Arial"/>
          <w:color w:val="002060"/>
          <w:sz w:val="22"/>
        </w:rPr>
      </w:pPr>
    </w:p>
    <w:p w14:paraId="0C331829" w14:textId="77777777" w:rsidR="00093228" w:rsidRPr="00F45EB9" w:rsidRDefault="00093228" w:rsidP="00093228">
      <w:pPr>
        <w:pStyle w:val="Corpodeltesto21"/>
        <w:rPr>
          <w:rFonts w:ascii="Arial" w:hAnsi="Arial" w:cs="Arial"/>
          <w:color w:val="002060"/>
          <w:sz w:val="22"/>
        </w:rPr>
      </w:pPr>
    </w:p>
    <w:tbl>
      <w:tblPr>
        <w:tblW w:w="981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1"/>
        <w:gridCol w:w="209"/>
        <w:gridCol w:w="2434"/>
        <w:gridCol w:w="209"/>
        <w:gridCol w:w="2970"/>
        <w:gridCol w:w="209"/>
        <w:gridCol w:w="160"/>
      </w:tblGrid>
      <w:tr w:rsidR="00093228" w:rsidRPr="00D34730" w14:paraId="5FE48946" w14:textId="77777777" w:rsidTr="00F0631E">
        <w:trPr>
          <w:trHeight w:val="240"/>
        </w:trPr>
        <w:tc>
          <w:tcPr>
            <w:tcW w:w="3621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1F328C67" w14:textId="77777777" w:rsidR="00093228" w:rsidRPr="00D34730" w:rsidRDefault="00093228" w:rsidP="00F0631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              Sedicesimi</w:t>
            </w:r>
          </w:p>
        </w:tc>
        <w:tc>
          <w:tcPr>
            <w:tcW w:w="209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1410509" w14:textId="77777777" w:rsidR="00093228" w:rsidRPr="00D34730" w:rsidRDefault="00093228" w:rsidP="00F0631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34730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434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66B1E42" w14:textId="77777777" w:rsidR="00093228" w:rsidRPr="00D34730" w:rsidRDefault="00093228" w:rsidP="00F0631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      Ottavi</w:t>
            </w:r>
          </w:p>
        </w:tc>
        <w:tc>
          <w:tcPr>
            <w:tcW w:w="209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674AAB6" w14:textId="77777777" w:rsidR="00093228" w:rsidRPr="00D34730" w:rsidRDefault="00093228" w:rsidP="00F0631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34730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34C5CEB3" w14:textId="350AC641" w:rsidR="00093228" w:rsidRPr="00D34730" w:rsidRDefault="00093228" w:rsidP="00F0631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</w:t>
            </w:r>
            <w:r w:rsidR="00FD3A4A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Quarti</w:t>
            </w: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39786EA" w14:textId="77777777" w:rsidR="00093228" w:rsidRPr="00D34730" w:rsidRDefault="00093228" w:rsidP="00F0631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34730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71F8957" w14:textId="77777777" w:rsidR="00093228" w:rsidRPr="00D34730" w:rsidRDefault="00093228" w:rsidP="00F0631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</w:tr>
    </w:tbl>
    <w:p w14:paraId="5D7324E2" w14:textId="77777777" w:rsidR="00093228" w:rsidRDefault="00093228" w:rsidP="00093228">
      <w:pPr>
        <w:pStyle w:val="Corpodeltesto21"/>
        <w:rPr>
          <w:rFonts w:ascii="Arial" w:hAnsi="Arial" w:cs="Arial"/>
          <w:color w:val="002060"/>
          <w:sz w:val="22"/>
        </w:rPr>
      </w:pPr>
    </w:p>
    <w:tbl>
      <w:tblPr>
        <w:tblW w:w="9575" w:type="dxa"/>
        <w:tblInd w:w="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70"/>
        <w:gridCol w:w="426"/>
        <w:gridCol w:w="181"/>
        <w:gridCol w:w="2938"/>
        <w:gridCol w:w="3260"/>
      </w:tblGrid>
      <w:tr w:rsidR="00093228" w:rsidRPr="00FB7100" w14:paraId="49342CBF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5AE5DE" w14:textId="77777777" w:rsidR="00093228" w:rsidRPr="00AB5096" w:rsidRDefault="00093228" w:rsidP="00F0631E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1^ g. 1 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VILLA CECCOLINI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31417A" w14:textId="77777777" w:rsidR="00093228" w:rsidRPr="002541C9" w:rsidRDefault="00093228" w:rsidP="00F0631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  <w:r w:rsidRPr="002541C9">
              <w:rPr>
                <w:rFonts w:ascii="Arial" w:hAnsi="Arial" w:cs="Arial"/>
                <w:color w:val="002060"/>
                <w:sz w:val="17"/>
                <w:szCs w:val="17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9B845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EE577" w14:textId="77777777" w:rsidR="00093228" w:rsidRPr="00FB7100" w:rsidRDefault="00093228" w:rsidP="00F0631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5DB20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41E59241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57838" w14:textId="77777777" w:rsidR="00093228" w:rsidRPr="00AB5096" w:rsidRDefault="00093228" w:rsidP="00F0631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01FE91" w14:textId="77777777" w:rsidR="00093228" w:rsidRPr="002541C9" w:rsidRDefault="00093228" w:rsidP="00F0631E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8FF531" w14:textId="17078D93" w:rsidR="00093228" w:rsidRPr="00FB7100" w:rsidRDefault="00093228" w:rsidP="00F0631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BE1DA9" w14:textId="52801FF8" w:rsidR="00093228" w:rsidRPr="00A8543B" w:rsidRDefault="00A8543B" w:rsidP="00F0631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VILLA CECCOLINI</w:t>
            </w:r>
            <w:r w:rsidR="00093228"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4B377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3A587A1B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28A008" w14:textId="77777777" w:rsidR="00093228" w:rsidRPr="00AB5096" w:rsidRDefault="00093228" w:rsidP="00F0631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2^ g. </w:t>
            </w: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3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Pr="00C13C1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VADO C5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901344" w14:textId="77777777" w:rsidR="00093228" w:rsidRPr="002541C9" w:rsidRDefault="00093228" w:rsidP="00F0631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01907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0D0F29" w14:textId="77777777" w:rsidR="00093228" w:rsidRPr="00A8543B" w:rsidRDefault="00093228" w:rsidP="00F0631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B8E22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3AA45832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129C9" w14:textId="77777777" w:rsidR="00093228" w:rsidRPr="00AB5096" w:rsidRDefault="00093228" w:rsidP="00F0631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CE4E8" w14:textId="77777777" w:rsidR="00093228" w:rsidRPr="002541C9" w:rsidRDefault="00093228" w:rsidP="00F0631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64683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EBEC34" w14:textId="77777777" w:rsidR="00093228" w:rsidRPr="00A8543B" w:rsidRDefault="00093228" w:rsidP="00F0631E">
            <w:pPr>
              <w:jc w:val="right"/>
              <w:rPr>
                <w:rFonts w:ascii="Arial" w:hAnsi="Arial" w:cs="Arial"/>
                <w:b/>
                <w:bCs/>
                <w:i/>
                <w:iCs/>
                <w:color w:val="002060"/>
                <w:sz w:val="22"/>
                <w:szCs w:val="22"/>
              </w:rPr>
            </w:pPr>
            <w:r w:rsidRPr="00A8543B">
              <w:rPr>
                <w:rFonts w:ascii="Arial" w:hAnsi="Arial" w:cs="Arial"/>
                <w:b/>
                <w:bCs/>
                <w:i/>
                <w:i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D14DD9" w14:textId="77777777" w:rsidR="00093228" w:rsidRPr="00FB7100" w:rsidRDefault="00093228" w:rsidP="00F0631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</w:tr>
      <w:tr w:rsidR="00093228" w:rsidRPr="00FB7100" w14:paraId="554F0303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D85240" w14:textId="77777777" w:rsidR="00093228" w:rsidRPr="00AB5096" w:rsidRDefault="00093228" w:rsidP="00F0631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2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ACQUALAGNA C5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D84427" w14:textId="77777777" w:rsidR="00093228" w:rsidRPr="002541C9" w:rsidRDefault="00093228" w:rsidP="00F0631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B8361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ABF9C7" w14:textId="77777777" w:rsidR="00093228" w:rsidRPr="00A8543B" w:rsidRDefault="00093228" w:rsidP="00F0631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A2375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2644078A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37D2E" w14:textId="77777777" w:rsidR="00093228" w:rsidRPr="00AB5096" w:rsidRDefault="00093228" w:rsidP="00F0631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56278C" w14:textId="77777777" w:rsidR="00093228" w:rsidRPr="002541C9" w:rsidRDefault="00093228" w:rsidP="00F0631E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381DE4" w14:textId="77777777" w:rsidR="00093228" w:rsidRPr="00FB7100" w:rsidRDefault="00093228" w:rsidP="00F0631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DFB3BA" w14:textId="09A06DE4" w:rsidR="00093228" w:rsidRPr="00A8543B" w:rsidRDefault="00A8543B" w:rsidP="00A8543B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ACQUALAGNA C5</w:t>
            </w:r>
            <w:r w:rsidR="00093228" w:rsidRPr="00A8543B">
              <w:rPr>
                <w:rFonts w:ascii="Arial" w:hAnsi="Arial" w:cs="Arial"/>
                <w:b/>
                <w:bCs/>
                <w:i/>
                <w:i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EE92C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261A9358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E208B6" w14:textId="77777777" w:rsidR="00093228" w:rsidRPr="00AB5096" w:rsidRDefault="00093228" w:rsidP="00F0631E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2^ g. 4 </w:t>
            </w:r>
            <w:r w:rsidRPr="00C13C1B">
              <w:rPr>
                <w:rFonts w:ascii="Arial" w:hAnsi="Arial" w:cs="Arial"/>
                <w:b/>
                <w:bCs/>
                <w:color w:val="002060"/>
                <w:sz w:val="19"/>
                <w:szCs w:val="19"/>
              </w:rPr>
              <w:t>MONTECCHIO SPORT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74DDD8" w14:textId="77777777" w:rsidR="00093228" w:rsidRPr="002541C9" w:rsidRDefault="00093228" w:rsidP="00F0631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F9C5B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E36B0" w14:textId="77777777" w:rsidR="00093228" w:rsidRPr="00A8543B" w:rsidRDefault="00093228" w:rsidP="00F0631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4B96F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3CEFB7E0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35D66" w14:textId="77777777" w:rsidR="00093228" w:rsidRPr="00AB5096" w:rsidRDefault="00093228" w:rsidP="00F0631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3085F" w14:textId="77777777" w:rsidR="00093228" w:rsidRPr="002541C9" w:rsidRDefault="00093228" w:rsidP="00F0631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4D0B8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80320" w14:textId="77777777" w:rsidR="00093228" w:rsidRPr="00A8543B" w:rsidRDefault="00093228" w:rsidP="00F0631E">
            <w:pPr>
              <w:jc w:val="right"/>
              <w:rPr>
                <w:rFonts w:ascii="Arial" w:hAnsi="Arial" w:cs="Arial"/>
                <w:b/>
                <w:bCs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CCC20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38E08919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DD475" w14:textId="77777777" w:rsidR="00093228" w:rsidRPr="00AB5096" w:rsidRDefault="00093228" w:rsidP="00F0631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C5C4E" w14:textId="77777777" w:rsidR="00093228" w:rsidRPr="002541C9" w:rsidRDefault="00093228" w:rsidP="00F0631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DE0F9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C729F" w14:textId="77777777" w:rsidR="00093228" w:rsidRPr="00A8543B" w:rsidRDefault="00093228" w:rsidP="00F0631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60026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5B2E361B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F84F03" w14:textId="77777777" w:rsidR="00093228" w:rsidRPr="00AB5096" w:rsidRDefault="00093228" w:rsidP="00F0631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1^ g. 3 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FRASASSI C5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FBF225" w14:textId="77777777" w:rsidR="00093228" w:rsidRPr="002541C9" w:rsidRDefault="00093228" w:rsidP="00F0631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536EE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918DC" w14:textId="77777777" w:rsidR="00093228" w:rsidRPr="00A8543B" w:rsidRDefault="00093228" w:rsidP="00F0631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B85F1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2A591445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E958F" w14:textId="77777777" w:rsidR="00093228" w:rsidRPr="00AB5096" w:rsidRDefault="00093228" w:rsidP="00F0631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1C4A11" w14:textId="77777777" w:rsidR="00093228" w:rsidRPr="002541C9" w:rsidRDefault="00093228" w:rsidP="00F0631E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525413" w14:textId="77777777" w:rsidR="00093228" w:rsidRPr="00FB7100" w:rsidRDefault="00093228" w:rsidP="00F0631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705E4D" w14:textId="065B1CB8" w:rsidR="00093228" w:rsidRPr="00A8543B" w:rsidRDefault="00093228" w:rsidP="00F0631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  <w:r w:rsid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FRASASSI C5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EA47C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0F99E440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6B7222" w14:textId="77777777" w:rsidR="00093228" w:rsidRPr="00AB5096" w:rsidRDefault="00093228" w:rsidP="00F0631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2^ g. 1 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SMIRRA CITY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065EBD" w14:textId="77777777" w:rsidR="00093228" w:rsidRPr="002541C9" w:rsidRDefault="00093228" w:rsidP="00F0631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D5114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CC2CA2" w14:textId="77777777" w:rsidR="00093228" w:rsidRPr="00A8543B" w:rsidRDefault="00093228" w:rsidP="00F0631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8F774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6CAB7024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62D30" w14:textId="77777777" w:rsidR="00093228" w:rsidRPr="00AB5096" w:rsidRDefault="00093228" w:rsidP="00F0631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05E48" w14:textId="77777777" w:rsidR="00093228" w:rsidRPr="002541C9" w:rsidRDefault="00093228" w:rsidP="00F0631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DD3D1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339C5E" w14:textId="77777777" w:rsidR="00093228" w:rsidRPr="00A8543B" w:rsidRDefault="00093228" w:rsidP="00F0631E">
            <w:pPr>
              <w:jc w:val="right"/>
              <w:rPr>
                <w:rFonts w:ascii="Arial" w:hAnsi="Arial" w:cs="Arial"/>
                <w:b/>
                <w:bCs/>
                <w:i/>
                <w:iCs/>
                <w:color w:val="002060"/>
                <w:sz w:val="22"/>
                <w:szCs w:val="22"/>
              </w:rPr>
            </w:pPr>
            <w:r w:rsidRPr="00A8543B">
              <w:rPr>
                <w:rFonts w:ascii="Arial" w:hAnsi="Arial" w:cs="Arial"/>
                <w:b/>
                <w:bCs/>
                <w:i/>
                <w:i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0298C4" w14:textId="77777777" w:rsidR="00093228" w:rsidRPr="00FB7100" w:rsidRDefault="00093228" w:rsidP="00F0631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</w:tr>
      <w:tr w:rsidR="00093228" w:rsidRPr="00FB7100" w14:paraId="5B6C8F13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FA0639" w14:textId="77777777" w:rsidR="00093228" w:rsidRPr="00AB5096" w:rsidRDefault="00093228" w:rsidP="00F0631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1^ g. 4 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PIANDIROSE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CD76FA" w14:textId="77777777" w:rsidR="00093228" w:rsidRPr="002541C9" w:rsidRDefault="00093228" w:rsidP="00F0631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A061F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A9C109" w14:textId="77777777" w:rsidR="00093228" w:rsidRPr="00A8543B" w:rsidRDefault="00093228" w:rsidP="00F0631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F2DCB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4707A554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9ACEF" w14:textId="77777777" w:rsidR="00093228" w:rsidRPr="00AB5096" w:rsidRDefault="00093228" w:rsidP="00F0631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2C2F47" w14:textId="77777777" w:rsidR="00093228" w:rsidRPr="002541C9" w:rsidRDefault="00093228" w:rsidP="00F0631E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1EAAB6" w14:textId="77777777" w:rsidR="00093228" w:rsidRPr="00FB7100" w:rsidRDefault="00093228" w:rsidP="00F0631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87BB85" w14:textId="6A30BF4C" w:rsidR="00093228" w:rsidRPr="00A8543B" w:rsidRDefault="00093228" w:rsidP="00A8543B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  <w:r w:rsidR="00A8543B"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PIANDIROSE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1A804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3A2B1939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5E555F" w14:textId="77777777" w:rsidR="00093228" w:rsidRPr="00AB5096" w:rsidRDefault="00093228" w:rsidP="00F0631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2^ g. 2 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URBANIA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FDC66C" w14:textId="77777777" w:rsidR="00093228" w:rsidRPr="002541C9" w:rsidRDefault="00093228" w:rsidP="00F0631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1FDD0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319EF" w14:textId="77777777" w:rsidR="00093228" w:rsidRPr="00A8543B" w:rsidRDefault="00093228" w:rsidP="00A8543B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6CBF4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280E23BE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3616C" w14:textId="77777777" w:rsidR="00093228" w:rsidRPr="00AB5096" w:rsidRDefault="00093228" w:rsidP="00F0631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B509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D2B2D" w14:textId="77777777" w:rsidR="00093228" w:rsidRPr="002541C9" w:rsidRDefault="00093228" w:rsidP="00F0631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E2700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B1A0B" w14:textId="77777777" w:rsidR="00093228" w:rsidRPr="00A8543B" w:rsidRDefault="00093228" w:rsidP="00A8543B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2F92D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0AEA1549" w14:textId="77777777" w:rsidTr="00F0631E">
        <w:trPr>
          <w:trHeight w:val="300"/>
        </w:trPr>
        <w:tc>
          <w:tcPr>
            <w:tcW w:w="3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DF52F" w14:textId="77777777" w:rsidR="00093228" w:rsidRPr="00AB5096" w:rsidRDefault="00093228" w:rsidP="00F0631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3D8A7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B4A93" w14:textId="77777777" w:rsidR="00093228" w:rsidRPr="00A8543B" w:rsidRDefault="00093228" w:rsidP="00A8543B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89CF5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73004411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3F406D" w14:textId="77777777" w:rsidR="00093228" w:rsidRPr="002E783A" w:rsidRDefault="00093228" w:rsidP="00F0631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5</w:t>
            </w: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ATL. NO BORDERS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976434" w14:textId="77777777" w:rsidR="00093228" w:rsidRPr="002541C9" w:rsidRDefault="00093228" w:rsidP="00F0631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  <w:r w:rsidRPr="002541C9">
              <w:rPr>
                <w:rFonts w:ascii="Arial" w:hAnsi="Arial" w:cs="Arial"/>
                <w:color w:val="002060"/>
                <w:sz w:val="17"/>
                <w:szCs w:val="17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BC0C3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EB036" w14:textId="77777777" w:rsidR="00093228" w:rsidRPr="00A8543B" w:rsidRDefault="00093228" w:rsidP="00A8543B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B015D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02675C0A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046F8" w14:textId="77777777" w:rsidR="00093228" w:rsidRPr="00AB5096" w:rsidRDefault="00093228" w:rsidP="00F0631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EF8F9A" w14:textId="77777777" w:rsidR="00093228" w:rsidRPr="002541C9" w:rsidRDefault="00093228" w:rsidP="00F0631E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64FC5C" w14:textId="77777777" w:rsidR="00093228" w:rsidRPr="00FB7100" w:rsidRDefault="00093228" w:rsidP="00F0631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32212C" w14:textId="4BF5E2DF" w:rsidR="00093228" w:rsidRPr="00A8543B" w:rsidRDefault="00093228" w:rsidP="00A8543B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  <w:r w:rsid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POL. UROBORO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F8753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131171D2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4299CA" w14:textId="77777777" w:rsidR="00093228" w:rsidRPr="00AB5096" w:rsidRDefault="00093228" w:rsidP="00F0631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 g. 7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POL. UROBORO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12B007" w14:textId="77777777" w:rsidR="00093228" w:rsidRPr="002541C9" w:rsidRDefault="00093228" w:rsidP="00F0631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7DEA0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24710D" w14:textId="77777777" w:rsidR="00093228" w:rsidRPr="00A8543B" w:rsidRDefault="00093228" w:rsidP="00A8543B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1B9CC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3399CE91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84D4C" w14:textId="77777777" w:rsidR="00093228" w:rsidRPr="00AB5096" w:rsidRDefault="00093228" w:rsidP="00F0631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A2571" w14:textId="77777777" w:rsidR="00093228" w:rsidRPr="002541C9" w:rsidRDefault="00093228" w:rsidP="00F0631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B28CE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294EFC" w14:textId="77777777" w:rsidR="00093228" w:rsidRPr="00A8543B" w:rsidRDefault="00093228" w:rsidP="00A8543B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C805F8" w14:textId="77777777" w:rsidR="00093228" w:rsidRPr="00FB7100" w:rsidRDefault="00093228" w:rsidP="00F0631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</w:tr>
      <w:tr w:rsidR="00093228" w:rsidRPr="00FB7100" w14:paraId="69223688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96517D" w14:textId="77777777" w:rsidR="00093228" w:rsidRPr="00AB5096" w:rsidRDefault="00093228" w:rsidP="00F0631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6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Pr="00C13C1B"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  <w:t>CANDIA BARACCOLA A.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C106D2" w14:textId="77777777" w:rsidR="00093228" w:rsidRPr="002541C9" w:rsidRDefault="00093228" w:rsidP="00F0631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F7B09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8FCC74" w14:textId="77777777" w:rsidR="00093228" w:rsidRPr="00A8543B" w:rsidRDefault="00093228" w:rsidP="00A8543B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36337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2EED996A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2DB7E" w14:textId="77777777" w:rsidR="00093228" w:rsidRPr="00AB5096" w:rsidRDefault="00093228" w:rsidP="00F0631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FB53AD" w14:textId="77777777" w:rsidR="00093228" w:rsidRPr="002541C9" w:rsidRDefault="00093228" w:rsidP="00F0631E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C60B0F" w14:textId="77777777" w:rsidR="00093228" w:rsidRPr="00FB7100" w:rsidRDefault="00093228" w:rsidP="00F0631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A317FD" w14:textId="1418960F" w:rsidR="00093228" w:rsidRPr="00A8543B" w:rsidRDefault="00093228" w:rsidP="00A8543B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  <w:r w:rsid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ASPIO 2005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C2113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52AE33FA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23443B" w14:textId="77777777" w:rsidR="00093228" w:rsidRPr="00D5608A" w:rsidRDefault="00093228" w:rsidP="00F0631E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lastRenderedPageBreak/>
              <w:t xml:space="preserve">2^ g. 8 </w:t>
            </w:r>
            <w:r w:rsidRPr="00C13C1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ASPIO 2005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FD8BA3" w14:textId="77777777" w:rsidR="00093228" w:rsidRPr="002541C9" w:rsidRDefault="00093228" w:rsidP="00F0631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2BDF6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E66BB" w14:textId="77777777" w:rsidR="00093228" w:rsidRPr="00A8543B" w:rsidRDefault="00093228" w:rsidP="00A8543B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7B7AD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2712CA99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CD1C8" w14:textId="77777777" w:rsidR="00093228" w:rsidRPr="00AB5096" w:rsidRDefault="00093228" w:rsidP="00F0631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89A42" w14:textId="77777777" w:rsidR="00093228" w:rsidRPr="002541C9" w:rsidRDefault="00093228" w:rsidP="00F0631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29D16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12495" w14:textId="77777777" w:rsidR="00093228" w:rsidRPr="00A8543B" w:rsidRDefault="00093228" w:rsidP="00A8543B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55CB8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7066444B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31B90" w14:textId="77777777" w:rsidR="00093228" w:rsidRPr="00AB5096" w:rsidRDefault="00093228" w:rsidP="00F0631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51DD6" w14:textId="77777777" w:rsidR="00093228" w:rsidRPr="002541C9" w:rsidRDefault="00093228" w:rsidP="00F0631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648E6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77533" w14:textId="77777777" w:rsidR="00093228" w:rsidRPr="00A8543B" w:rsidRDefault="00093228" w:rsidP="00A8543B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7F09A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321D2A8B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56F74C" w14:textId="77777777" w:rsidR="00093228" w:rsidRPr="00AB5096" w:rsidRDefault="00093228" w:rsidP="00F0631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7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S.MARIA NUOVA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59D071" w14:textId="77777777" w:rsidR="00093228" w:rsidRPr="002541C9" w:rsidRDefault="00093228" w:rsidP="00F0631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E2A82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1A48E" w14:textId="77777777" w:rsidR="00093228" w:rsidRPr="00A8543B" w:rsidRDefault="00093228" w:rsidP="00A8543B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2A192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0D8E9199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5DB6F" w14:textId="77777777" w:rsidR="00093228" w:rsidRPr="00AB5096" w:rsidRDefault="00093228" w:rsidP="00F0631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EFE8FF" w14:textId="77777777" w:rsidR="00093228" w:rsidRPr="002541C9" w:rsidRDefault="00093228" w:rsidP="00F0631E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CA56E6" w14:textId="77777777" w:rsidR="00093228" w:rsidRPr="00FB7100" w:rsidRDefault="00093228" w:rsidP="00F0631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74B4B6" w14:textId="171D3826" w:rsidR="00093228" w:rsidRPr="00A8543B" w:rsidRDefault="00093228" w:rsidP="00A8543B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  <w:r w:rsid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SANTA MARIA NUOVA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56708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0939DF30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745F71" w14:textId="77777777" w:rsidR="00093228" w:rsidRPr="002E783A" w:rsidRDefault="00093228" w:rsidP="00F0631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2^ g. 5 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GIOVANE ANCONA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7E491E" w14:textId="77777777" w:rsidR="00093228" w:rsidRPr="002541C9" w:rsidRDefault="00093228" w:rsidP="00F0631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7E048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F428F0" w14:textId="77777777" w:rsidR="00093228" w:rsidRPr="00A8543B" w:rsidRDefault="00093228" w:rsidP="00A8543B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33F8C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7C3A7FEF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3FBB3" w14:textId="77777777" w:rsidR="00093228" w:rsidRPr="00AB5096" w:rsidRDefault="00093228" w:rsidP="00F0631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BAB8A" w14:textId="77777777" w:rsidR="00093228" w:rsidRPr="002541C9" w:rsidRDefault="00093228" w:rsidP="00F0631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098BD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F048B4" w14:textId="77777777" w:rsidR="00093228" w:rsidRPr="00A8543B" w:rsidRDefault="00093228" w:rsidP="00A8543B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21E427" w14:textId="77777777" w:rsidR="00093228" w:rsidRPr="00FB7100" w:rsidRDefault="00093228" w:rsidP="00F0631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</w:tr>
      <w:tr w:rsidR="00093228" w:rsidRPr="00FB7100" w14:paraId="29D21981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4AF6DF" w14:textId="77777777" w:rsidR="00093228" w:rsidRPr="00AB5096" w:rsidRDefault="00093228" w:rsidP="00F0631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8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Pr="00C13C1B">
              <w:rPr>
                <w:rFonts w:ascii="Arial" w:hAnsi="Arial" w:cs="Arial"/>
                <w:b/>
                <w:bCs/>
                <w:color w:val="002060"/>
                <w:sz w:val="21"/>
                <w:szCs w:val="21"/>
              </w:rPr>
              <w:t>CIRCOLO COLLODI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EDBD60" w14:textId="77777777" w:rsidR="00093228" w:rsidRPr="002541C9" w:rsidRDefault="00093228" w:rsidP="00F0631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6E928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ABA934" w14:textId="77777777" w:rsidR="00093228" w:rsidRPr="00A8543B" w:rsidRDefault="00093228" w:rsidP="00A8543B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70B86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04620B1F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92D38" w14:textId="77777777" w:rsidR="00093228" w:rsidRPr="00AB5096" w:rsidRDefault="00093228" w:rsidP="00F0631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B8C8DC" w14:textId="77777777" w:rsidR="00093228" w:rsidRPr="002541C9" w:rsidRDefault="00093228" w:rsidP="00F0631E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FE8228" w14:textId="77777777" w:rsidR="00093228" w:rsidRPr="00FB7100" w:rsidRDefault="00093228" w:rsidP="00F0631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D3F107" w14:textId="0173CABC" w:rsidR="00093228" w:rsidRPr="00A8543B" w:rsidRDefault="00093228" w:rsidP="00A8543B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  <w:r w:rsid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GLS DORICA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271BB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2C760623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51653A" w14:textId="77777777" w:rsidR="00093228" w:rsidRPr="00AB5096" w:rsidRDefault="00093228" w:rsidP="00F0631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 g. 6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GLS DORICA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A5280F" w14:textId="77777777" w:rsidR="00093228" w:rsidRPr="002541C9" w:rsidRDefault="00093228" w:rsidP="00F0631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E6D97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EFECB" w14:textId="77777777" w:rsidR="00093228" w:rsidRPr="00A8543B" w:rsidRDefault="00093228" w:rsidP="00A8543B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1696C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5A77E5C6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64581" w14:textId="77777777" w:rsidR="00093228" w:rsidRPr="002541C9" w:rsidRDefault="00093228" w:rsidP="00F0631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54912" w14:textId="77777777" w:rsidR="00093228" w:rsidRPr="002541C9" w:rsidRDefault="00093228" w:rsidP="00F0631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0FDE7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92989" w14:textId="77777777" w:rsidR="00093228" w:rsidRPr="00FB7100" w:rsidRDefault="00093228" w:rsidP="00F0631E">
            <w:pPr>
              <w:jc w:val="right"/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B4376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</w:tbl>
    <w:p w14:paraId="44B6C9F3" w14:textId="77777777" w:rsidR="00093228" w:rsidRDefault="00093228" w:rsidP="00093228">
      <w:pPr>
        <w:pStyle w:val="LndNormale1"/>
        <w:rPr>
          <w:color w:val="002060"/>
        </w:rPr>
      </w:pPr>
    </w:p>
    <w:tbl>
      <w:tblPr>
        <w:tblW w:w="9575" w:type="dxa"/>
        <w:tblInd w:w="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70"/>
        <w:gridCol w:w="426"/>
        <w:gridCol w:w="181"/>
        <w:gridCol w:w="2938"/>
        <w:gridCol w:w="3260"/>
      </w:tblGrid>
      <w:tr w:rsidR="00093228" w:rsidRPr="00FB7100" w14:paraId="5B441906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6E5422" w14:textId="77777777" w:rsidR="00093228" w:rsidRPr="00AB5096" w:rsidRDefault="00093228" w:rsidP="00F0631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9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SAN GINESIO F.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9E6290" w14:textId="77777777" w:rsidR="00093228" w:rsidRPr="002541C9" w:rsidRDefault="00093228" w:rsidP="00F0631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  <w:r w:rsidRPr="002541C9">
              <w:rPr>
                <w:rFonts w:ascii="Arial" w:hAnsi="Arial" w:cs="Arial"/>
                <w:color w:val="002060"/>
                <w:sz w:val="17"/>
                <w:szCs w:val="17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7E95C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026FF" w14:textId="77777777" w:rsidR="00093228" w:rsidRPr="00FB7100" w:rsidRDefault="00093228" w:rsidP="00F0631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4BD6F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575D3053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0E2E1" w14:textId="77777777" w:rsidR="00093228" w:rsidRPr="00AB5096" w:rsidRDefault="00093228" w:rsidP="00F0631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8CBA91" w14:textId="77777777" w:rsidR="00093228" w:rsidRPr="002541C9" w:rsidRDefault="00093228" w:rsidP="00F0631E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DE0492" w14:textId="77777777" w:rsidR="00093228" w:rsidRPr="00FB7100" w:rsidRDefault="00093228" w:rsidP="00F0631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624237" w14:textId="5561AA78" w:rsidR="00093228" w:rsidRPr="00A8543B" w:rsidRDefault="00093228" w:rsidP="00A8543B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  <w:r w:rsid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CASENUOVE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2DE0C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5512F60D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13C250" w14:textId="77777777" w:rsidR="00093228" w:rsidRPr="00AB5096" w:rsidRDefault="00093228" w:rsidP="00F0631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 g. 11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CASENUOVE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123F97" w14:textId="77777777" w:rsidR="00093228" w:rsidRPr="002541C9" w:rsidRDefault="00093228" w:rsidP="00F0631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E7D76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C01081" w14:textId="77777777" w:rsidR="00093228" w:rsidRPr="00A8543B" w:rsidRDefault="00093228" w:rsidP="00A8543B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5E946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5E66AA71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63679" w14:textId="77777777" w:rsidR="00093228" w:rsidRPr="00AB5096" w:rsidRDefault="00093228" w:rsidP="00F0631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4B36B" w14:textId="77777777" w:rsidR="00093228" w:rsidRPr="002541C9" w:rsidRDefault="00093228" w:rsidP="00F0631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40C8E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D260A7" w14:textId="77777777" w:rsidR="00093228" w:rsidRPr="00A8543B" w:rsidRDefault="00093228" w:rsidP="00A8543B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D2C1EF" w14:textId="77777777" w:rsidR="00093228" w:rsidRPr="00FB7100" w:rsidRDefault="00093228" w:rsidP="00F0631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</w:tr>
      <w:tr w:rsidR="00093228" w:rsidRPr="00FB7100" w14:paraId="17CECB7B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A588DE" w14:textId="77777777" w:rsidR="00093228" w:rsidRPr="00AB5096" w:rsidRDefault="00093228" w:rsidP="00F0631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10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Pr="00A62544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CALCETTO NUMANA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8081FE" w14:textId="77777777" w:rsidR="00093228" w:rsidRPr="002541C9" w:rsidRDefault="00093228" w:rsidP="00F0631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7C2D7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CA9C94" w14:textId="77777777" w:rsidR="00093228" w:rsidRPr="00A8543B" w:rsidRDefault="00093228" w:rsidP="00A8543B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5B7F3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7620F5F4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0FE3B" w14:textId="77777777" w:rsidR="00093228" w:rsidRPr="00AB5096" w:rsidRDefault="00093228" w:rsidP="00F0631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060163" w14:textId="77777777" w:rsidR="00093228" w:rsidRPr="002541C9" w:rsidRDefault="00093228" w:rsidP="00F0631E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7018CA" w14:textId="77777777" w:rsidR="00093228" w:rsidRPr="00FB7100" w:rsidRDefault="00093228" w:rsidP="00F0631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73F7E4" w14:textId="5FECE317" w:rsidR="00093228" w:rsidRPr="00A8543B" w:rsidRDefault="00093228" w:rsidP="00A8543B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  <w:r w:rsid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CANTINE RIUNITE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9BEFE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53859720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88901E" w14:textId="77777777" w:rsidR="00093228" w:rsidRPr="00AB5096" w:rsidRDefault="00093228" w:rsidP="00F0631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 g. 12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CANTINE RIUNITE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0DC01E" w14:textId="77777777" w:rsidR="00093228" w:rsidRPr="002541C9" w:rsidRDefault="00093228" w:rsidP="00F0631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003FC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5A028" w14:textId="77777777" w:rsidR="00093228" w:rsidRPr="00A8543B" w:rsidRDefault="00093228" w:rsidP="00A8543B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DEE8F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7A356145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382C9" w14:textId="77777777" w:rsidR="00093228" w:rsidRPr="00AB5096" w:rsidRDefault="00093228" w:rsidP="00F0631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D42E4" w14:textId="77777777" w:rsidR="00093228" w:rsidRPr="002541C9" w:rsidRDefault="00093228" w:rsidP="00F0631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C17EB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E6C36" w14:textId="77777777" w:rsidR="00093228" w:rsidRPr="00A8543B" w:rsidRDefault="00093228" w:rsidP="00A8543B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A254A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4C5CB296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188A7" w14:textId="77777777" w:rsidR="00093228" w:rsidRPr="00AB5096" w:rsidRDefault="00093228" w:rsidP="00F0631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460C9" w14:textId="77777777" w:rsidR="00093228" w:rsidRPr="002541C9" w:rsidRDefault="00093228" w:rsidP="00F0631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1CB13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85964" w14:textId="77777777" w:rsidR="00093228" w:rsidRPr="00A8543B" w:rsidRDefault="00093228" w:rsidP="00A8543B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A21BA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6080E09F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3C126A" w14:textId="77777777" w:rsidR="00093228" w:rsidRPr="00AB5096" w:rsidRDefault="00093228" w:rsidP="00F0631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11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BORGOROSSO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9B31E4" w14:textId="77777777" w:rsidR="00093228" w:rsidRPr="002541C9" w:rsidRDefault="00093228" w:rsidP="00F0631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5D94F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E919A" w14:textId="77777777" w:rsidR="00093228" w:rsidRPr="00A8543B" w:rsidRDefault="00093228" w:rsidP="00A8543B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49BFB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7E761F8D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617F1" w14:textId="77777777" w:rsidR="00093228" w:rsidRPr="00AB5096" w:rsidRDefault="00093228" w:rsidP="00F0631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414CC4" w14:textId="77777777" w:rsidR="00093228" w:rsidRPr="002541C9" w:rsidRDefault="00093228" w:rsidP="00F0631E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2B01B3" w14:textId="77777777" w:rsidR="00093228" w:rsidRPr="00FB7100" w:rsidRDefault="00093228" w:rsidP="00F0631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ED0BAA" w14:textId="0125E9FA" w:rsidR="00093228" w:rsidRPr="00A8543B" w:rsidRDefault="00093228" w:rsidP="00A8543B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  <w:r w:rsid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BORGOROSSO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55837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7954D430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A561CE" w14:textId="77777777" w:rsidR="00093228" w:rsidRPr="00AB5096" w:rsidRDefault="00093228" w:rsidP="00F0631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 g. 9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FIGHT BULLS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A5DFCC" w14:textId="77777777" w:rsidR="00093228" w:rsidRPr="002541C9" w:rsidRDefault="00093228" w:rsidP="00F0631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76549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4562A1" w14:textId="77777777" w:rsidR="00093228" w:rsidRPr="00A8543B" w:rsidRDefault="00093228" w:rsidP="00A8543B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5B4C6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64DD4285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D217C" w14:textId="77777777" w:rsidR="00093228" w:rsidRPr="00AB5096" w:rsidRDefault="00093228" w:rsidP="00F0631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A692F" w14:textId="77777777" w:rsidR="00093228" w:rsidRPr="002541C9" w:rsidRDefault="00093228" w:rsidP="00F0631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239CB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6FF530" w14:textId="77777777" w:rsidR="00093228" w:rsidRPr="00A8543B" w:rsidRDefault="00093228" w:rsidP="00A8543B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1E277B" w14:textId="77777777" w:rsidR="00093228" w:rsidRPr="00FB7100" w:rsidRDefault="00093228" w:rsidP="00F0631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</w:tr>
      <w:tr w:rsidR="00093228" w:rsidRPr="00FB7100" w14:paraId="50EB4B51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4DC1EF" w14:textId="77777777" w:rsidR="00093228" w:rsidRPr="00AB5096" w:rsidRDefault="00093228" w:rsidP="00F0631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6159FC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12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C.RAIMONDO C5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15AA98" w14:textId="77777777" w:rsidR="00093228" w:rsidRPr="002541C9" w:rsidRDefault="00093228" w:rsidP="00F0631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E489B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7455C5" w14:textId="77777777" w:rsidR="00093228" w:rsidRPr="00A8543B" w:rsidRDefault="00093228" w:rsidP="00A8543B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B633F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6F348A7D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53DC3" w14:textId="77777777" w:rsidR="00093228" w:rsidRPr="00AB5096" w:rsidRDefault="00093228" w:rsidP="00F0631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0F4BC9" w14:textId="77777777" w:rsidR="00093228" w:rsidRPr="002541C9" w:rsidRDefault="00093228" w:rsidP="00F0631E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DB583B" w14:textId="77777777" w:rsidR="00093228" w:rsidRPr="00FB7100" w:rsidRDefault="00093228" w:rsidP="00F0631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D48CBA" w14:textId="42324FCB" w:rsidR="00093228" w:rsidRPr="00A8543B" w:rsidRDefault="00093228" w:rsidP="00A8543B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  <w:r w:rsid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CASTELRAIMONDO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78561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09511FD9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B1DCB6" w14:textId="77777777" w:rsidR="00093228" w:rsidRPr="00AB5096" w:rsidRDefault="00093228" w:rsidP="00F0631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6159FC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 g. 10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Pr="00A62544">
              <w:rPr>
                <w:rFonts w:ascii="Arial" w:hAnsi="Arial" w:cs="Arial"/>
                <w:b/>
                <w:bCs/>
                <w:color w:val="002060"/>
              </w:rPr>
              <w:t>BOCA CIVITANOVA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6D2356" w14:textId="77777777" w:rsidR="00093228" w:rsidRPr="002541C9" w:rsidRDefault="00093228" w:rsidP="00F0631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15F53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2DF20" w14:textId="77777777" w:rsidR="00093228" w:rsidRPr="00A8543B" w:rsidRDefault="00093228" w:rsidP="00A8543B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69EA7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41C33B3E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F7DA2" w14:textId="77777777" w:rsidR="00093228" w:rsidRPr="00AB5096" w:rsidRDefault="00093228" w:rsidP="00F0631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B5096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3735E" w14:textId="77777777" w:rsidR="00093228" w:rsidRPr="002541C9" w:rsidRDefault="00093228" w:rsidP="00F0631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D8384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B126E" w14:textId="77777777" w:rsidR="00093228" w:rsidRPr="00FB7100" w:rsidRDefault="00093228" w:rsidP="00F0631E">
            <w:pPr>
              <w:jc w:val="right"/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ED7A2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5E1F0C52" w14:textId="77777777" w:rsidTr="00F0631E">
        <w:trPr>
          <w:trHeight w:val="300"/>
        </w:trPr>
        <w:tc>
          <w:tcPr>
            <w:tcW w:w="3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487BF" w14:textId="77777777" w:rsidR="00093228" w:rsidRPr="00AB5096" w:rsidRDefault="00093228" w:rsidP="00F0631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89C82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8CCEB" w14:textId="77777777" w:rsidR="00093228" w:rsidRPr="00FB7100" w:rsidRDefault="00093228" w:rsidP="00F0631E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A14DC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192FD89C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287BCE" w14:textId="77777777" w:rsidR="00093228" w:rsidRPr="00AB5096" w:rsidRDefault="00093228" w:rsidP="00F0631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6159FC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13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DAMIANI E GATTI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227BC1" w14:textId="77777777" w:rsidR="00093228" w:rsidRPr="002541C9" w:rsidRDefault="00093228" w:rsidP="00F0631E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  <w:r w:rsidRPr="002541C9">
              <w:rPr>
                <w:rFonts w:ascii="Arial" w:hAnsi="Arial" w:cs="Arial"/>
                <w:color w:val="002060"/>
                <w:sz w:val="17"/>
                <w:szCs w:val="17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286DC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C878E" w14:textId="77777777" w:rsidR="00093228" w:rsidRPr="00FB7100" w:rsidRDefault="00093228" w:rsidP="00F0631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9200F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63C24404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5A792" w14:textId="77777777" w:rsidR="00093228" w:rsidRPr="00AB5096" w:rsidRDefault="00093228" w:rsidP="00F0631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4A7025" w14:textId="77777777" w:rsidR="00093228" w:rsidRPr="002541C9" w:rsidRDefault="00093228" w:rsidP="00F0631E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BD08B2" w14:textId="77777777" w:rsidR="00093228" w:rsidRPr="00FB7100" w:rsidRDefault="00093228" w:rsidP="00F0631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03528D" w14:textId="3E1CA760" w:rsidR="00093228" w:rsidRPr="00A8543B" w:rsidRDefault="00093228" w:rsidP="00A8543B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  <w:r w:rsid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DAMIANI E GATTI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2ECC6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2F8FDCE6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B8305C" w14:textId="77777777" w:rsidR="00093228" w:rsidRPr="002E783A" w:rsidRDefault="00093228" w:rsidP="00F0631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6159FC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 g. 15</w:t>
            </w: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 </w:t>
            </w:r>
            <w:r w:rsidRPr="00A62544">
              <w:rPr>
                <w:rFonts w:ascii="Arial" w:hAnsi="Arial" w:cs="Arial"/>
                <w:b/>
                <w:bCs/>
                <w:color w:val="002060"/>
                <w:sz w:val="19"/>
                <w:szCs w:val="19"/>
              </w:rPr>
              <w:t>C. S.ELPIDIO A MARE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240A44" w14:textId="77777777" w:rsidR="00093228" w:rsidRPr="002541C9" w:rsidRDefault="00093228" w:rsidP="00F0631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AD287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5B80C1" w14:textId="77777777" w:rsidR="00093228" w:rsidRPr="00A8543B" w:rsidRDefault="00093228" w:rsidP="00A8543B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71B52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3227DD2D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A41AA" w14:textId="77777777" w:rsidR="00093228" w:rsidRPr="00AB5096" w:rsidRDefault="00093228" w:rsidP="00F0631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5F5FE" w14:textId="77777777" w:rsidR="00093228" w:rsidRPr="002541C9" w:rsidRDefault="00093228" w:rsidP="00F0631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AE5F2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E43222" w14:textId="77777777" w:rsidR="00093228" w:rsidRPr="00A8543B" w:rsidRDefault="00093228" w:rsidP="00A8543B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2060"/>
                <w:sz w:val="22"/>
                <w:szCs w:val="22"/>
              </w:rPr>
            </w:pPr>
            <w:r w:rsidRPr="00A8543B">
              <w:rPr>
                <w:rFonts w:ascii="Arial" w:hAnsi="Arial" w:cs="Arial"/>
                <w:b/>
                <w:bCs/>
                <w:i/>
                <w:i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640530" w14:textId="77777777" w:rsidR="00093228" w:rsidRPr="00FB7100" w:rsidRDefault="00093228" w:rsidP="00F0631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</w:tr>
      <w:tr w:rsidR="00093228" w:rsidRPr="00FB7100" w14:paraId="3E901CE7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5CDFEA" w14:textId="77777777" w:rsidR="00093228" w:rsidRPr="00AB5096" w:rsidRDefault="00093228" w:rsidP="00F0631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6159FC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14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BOCASTRUM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06E250" w14:textId="77777777" w:rsidR="00093228" w:rsidRPr="002541C9" w:rsidRDefault="00093228" w:rsidP="00F0631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4C36B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69CE17" w14:textId="77777777" w:rsidR="00093228" w:rsidRPr="00A8543B" w:rsidRDefault="00093228" w:rsidP="00A8543B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429B0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5B8A5FDB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1AD33" w14:textId="77777777" w:rsidR="00093228" w:rsidRPr="00AB5096" w:rsidRDefault="00093228" w:rsidP="00F0631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4E4ADA" w14:textId="77777777" w:rsidR="00093228" w:rsidRPr="002541C9" w:rsidRDefault="00093228" w:rsidP="00F0631E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9A786C" w14:textId="77777777" w:rsidR="00093228" w:rsidRPr="00FB7100" w:rsidRDefault="00093228" w:rsidP="00F0631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0A7803" w14:textId="333E3314" w:rsidR="00093228" w:rsidRPr="00A8543B" w:rsidRDefault="00093228" w:rsidP="00A8543B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8543B">
              <w:rPr>
                <w:rFonts w:ascii="Arial" w:hAnsi="Arial" w:cs="Arial"/>
                <w:b/>
                <w:bCs/>
                <w:i/>
                <w:iCs/>
                <w:color w:val="002060"/>
                <w:sz w:val="22"/>
                <w:szCs w:val="22"/>
              </w:rPr>
              <w:t> </w:t>
            </w:r>
            <w:r w:rsid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BOCASTRUM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AEE71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1FF0F362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8C49AB" w14:textId="77777777" w:rsidR="00093228" w:rsidRPr="00AB5096" w:rsidRDefault="00093228" w:rsidP="00F0631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6159FC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 g. 16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Pr="00A62544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SP. GROTTAMMARE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F321A7" w14:textId="77777777" w:rsidR="00093228" w:rsidRPr="002541C9" w:rsidRDefault="00093228" w:rsidP="00F0631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ED929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DDD67" w14:textId="77777777" w:rsidR="00093228" w:rsidRPr="00A8543B" w:rsidRDefault="00093228" w:rsidP="00A8543B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37449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683F59A7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5A86D" w14:textId="77777777" w:rsidR="00093228" w:rsidRPr="00AB5096" w:rsidRDefault="00093228" w:rsidP="00F0631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B55C8" w14:textId="77777777" w:rsidR="00093228" w:rsidRPr="002541C9" w:rsidRDefault="00093228" w:rsidP="00F0631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6C0FB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64987" w14:textId="77777777" w:rsidR="00093228" w:rsidRPr="00A8543B" w:rsidRDefault="00093228" w:rsidP="00A8543B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FB2E9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71ACE76A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F40AB" w14:textId="77777777" w:rsidR="00093228" w:rsidRPr="00AB5096" w:rsidRDefault="00093228" w:rsidP="00F0631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0DAA2" w14:textId="77777777" w:rsidR="00093228" w:rsidRPr="002541C9" w:rsidRDefault="00093228" w:rsidP="00F0631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02BA7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7855A" w14:textId="77777777" w:rsidR="00093228" w:rsidRPr="00A8543B" w:rsidRDefault="00093228" w:rsidP="00A8543B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3A5CF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27062BEF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36B8F5" w14:textId="77777777" w:rsidR="00093228" w:rsidRPr="002E783A" w:rsidRDefault="00093228" w:rsidP="00F0631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6159FC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15</w:t>
            </w: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 </w:t>
            </w:r>
            <w:r w:rsidRPr="00A62544">
              <w:rPr>
                <w:rFonts w:ascii="Arial" w:hAnsi="Arial" w:cs="Arial"/>
                <w:b/>
                <w:bCs/>
                <w:color w:val="002060"/>
              </w:rPr>
              <w:t>SAMBENEDETTESE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6254C2" w14:textId="77777777" w:rsidR="00093228" w:rsidRPr="002541C9" w:rsidRDefault="00093228" w:rsidP="00F0631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A9ACE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17BEB" w14:textId="77777777" w:rsidR="00093228" w:rsidRPr="00A8543B" w:rsidRDefault="00093228" w:rsidP="00A8543B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BD138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0D4AC52A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03A74" w14:textId="77777777" w:rsidR="00093228" w:rsidRPr="00AB5096" w:rsidRDefault="00093228" w:rsidP="00F0631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5F4AAE" w14:textId="77777777" w:rsidR="00093228" w:rsidRPr="002541C9" w:rsidRDefault="00093228" w:rsidP="00F0631E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C0ED8B" w14:textId="77777777" w:rsidR="00093228" w:rsidRPr="00FB7100" w:rsidRDefault="00093228" w:rsidP="00F0631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65E2E9" w14:textId="177547EF" w:rsidR="00093228" w:rsidRPr="00A8543B" w:rsidRDefault="00093228" w:rsidP="00A8543B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  <w:r w:rsid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SAMBENEDETTESE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ED053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49AE071C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7A9AE7" w14:textId="77777777" w:rsidR="00093228" w:rsidRPr="00AB5096" w:rsidRDefault="00093228" w:rsidP="00F0631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6159FC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 g. 13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CAPODARCO C.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953DB3" w14:textId="77777777" w:rsidR="00093228" w:rsidRPr="002541C9" w:rsidRDefault="00093228" w:rsidP="00F0631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CD532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3B987B" w14:textId="77777777" w:rsidR="00093228" w:rsidRPr="00A8543B" w:rsidRDefault="00093228" w:rsidP="00A8543B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5A52A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0E8E61CD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3A89F" w14:textId="77777777" w:rsidR="00093228" w:rsidRPr="00AB5096" w:rsidRDefault="00093228" w:rsidP="00F0631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8A160" w14:textId="77777777" w:rsidR="00093228" w:rsidRPr="002541C9" w:rsidRDefault="00093228" w:rsidP="00F0631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3898A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50264F" w14:textId="77777777" w:rsidR="00093228" w:rsidRPr="00A8543B" w:rsidRDefault="00093228" w:rsidP="00A8543B">
            <w:pPr>
              <w:jc w:val="left"/>
              <w:rPr>
                <w:rFonts w:ascii="Arial" w:hAnsi="Arial" w:cs="Arial"/>
                <w:b/>
                <w:bCs/>
                <w:i/>
                <w:iCs/>
                <w:color w:val="002060"/>
                <w:sz w:val="22"/>
                <w:szCs w:val="22"/>
              </w:rPr>
            </w:pPr>
            <w:r w:rsidRPr="00A8543B">
              <w:rPr>
                <w:rFonts w:ascii="Arial" w:hAnsi="Arial" w:cs="Arial"/>
                <w:b/>
                <w:bCs/>
                <w:i/>
                <w:i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DA80DD" w14:textId="77777777" w:rsidR="00093228" w:rsidRPr="00FB7100" w:rsidRDefault="00093228" w:rsidP="00F0631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</w:tr>
      <w:tr w:rsidR="00093228" w:rsidRPr="00FB7100" w14:paraId="7BCF1557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4A9BD7" w14:textId="77777777" w:rsidR="00093228" w:rsidRPr="00AB5096" w:rsidRDefault="00093228" w:rsidP="00F0631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6159FC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16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Pr="00A62544">
              <w:rPr>
                <w:rFonts w:ascii="Arial" w:hAnsi="Arial" w:cs="Arial"/>
                <w:b/>
                <w:bCs/>
                <w:color w:val="002060"/>
                <w:sz w:val="21"/>
                <w:szCs w:val="21"/>
              </w:rPr>
              <w:t>FERMANA FUTSAL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493A95" w14:textId="77777777" w:rsidR="00093228" w:rsidRPr="002541C9" w:rsidRDefault="00093228" w:rsidP="00F0631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937CE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BE8CDD" w14:textId="77777777" w:rsidR="00093228" w:rsidRPr="00A8543B" w:rsidRDefault="00093228" w:rsidP="00A8543B">
            <w:pPr>
              <w:jc w:val="left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EC882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0BC9BB19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29D05" w14:textId="77777777" w:rsidR="00093228" w:rsidRPr="00AB5096" w:rsidRDefault="00093228" w:rsidP="00F0631E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FEB0BF" w14:textId="77777777" w:rsidR="00093228" w:rsidRPr="002541C9" w:rsidRDefault="00093228" w:rsidP="00F0631E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CF4063" w14:textId="77777777" w:rsidR="00093228" w:rsidRPr="00FB7100" w:rsidRDefault="00093228" w:rsidP="00F0631E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E60E3A" w14:textId="20EA2D9A" w:rsidR="00093228" w:rsidRPr="00A8543B" w:rsidRDefault="00A8543B" w:rsidP="00A8543B">
            <w:pPr>
              <w:jc w:val="lef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FERMANA FUTSAL</w:t>
            </w:r>
            <w:r w:rsidR="00093228" w:rsidRPr="00A8543B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C8F13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093228" w:rsidRPr="00FB7100" w14:paraId="32FE83D2" w14:textId="77777777" w:rsidTr="00F0631E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1B76D6" w14:textId="77777777" w:rsidR="00093228" w:rsidRPr="00AB5096" w:rsidRDefault="00093228" w:rsidP="00F0631E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6159FC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 g. 14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VAL TENNA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AAD7E5" w14:textId="77777777" w:rsidR="00093228" w:rsidRPr="002541C9" w:rsidRDefault="00093228" w:rsidP="00F0631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93219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3D4FB" w14:textId="77777777" w:rsidR="00093228" w:rsidRPr="00A8543B" w:rsidRDefault="00093228" w:rsidP="00F0631E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E6A3D" w14:textId="77777777" w:rsidR="00093228" w:rsidRPr="00FB7100" w:rsidRDefault="00093228" w:rsidP="00F0631E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</w:tbl>
    <w:p w14:paraId="406F7684" w14:textId="592643D1" w:rsidR="00093228" w:rsidRDefault="00093228" w:rsidP="005B7CC3">
      <w:pPr>
        <w:pStyle w:val="titoloprinc0"/>
        <w:rPr>
          <w:color w:val="002060"/>
        </w:rPr>
      </w:pPr>
    </w:p>
    <w:p w14:paraId="43B4CF67" w14:textId="77777777" w:rsidR="00A8543B" w:rsidRPr="00F45EB9" w:rsidRDefault="00A8543B" w:rsidP="00A8543B">
      <w:pPr>
        <w:pStyle w:val="Corpodeltesto21"/>
        <w:rPr>
          <w:rFonts w:ascii="Arial" w:hAnsi="Arial" w:cs="Arial"/>
          <w:b/>
          <w:iCs/>
          <w:color w:val="002060"/>
          <w:sz w:val="22"/>
          <w:u w:val="single"/>
        </w:rPr>
      </w:pPr>
      <w:r w:rsidRPr="00F45EB9">
        <w:rPr>
          <w:rFonts w:ascii="Arial" w:hAnsi="Arial" w:cs="Arial"/>
          <w:b/>
          <w:iCs/>
          <w:color w:val="002060"/>
          <w:sz w:val="22"/>
          <w:u w:val="single"/>
        </w:rPr>
        <w:t>OTTAVI DI FINALE</w:t>
      </w:r>
    </w:p>
    <w:p w14:paraId="0A857298" w14:textId="77777777" w:rsidR="00A8543B" w:rsidRPr="00F45EB9" w:rsidRDefault="00A8543B" w:rsidP="00A8543B">
      <w:pPr>
        <w:pStyle w:val="Corpodeltesto21"/>
        <w:rPr>
          <w:rFonts w:ascii="Arial" w:hAnsi="Arial" w:cs="Arial"/>
          <w:b/>
          <w:i/>
          <w:color w:val="002060"/>
          <w:sz w:val="22"/>
        </w:rPr>
      </w:pPr>
      <w:r w:rsidRPr="001C0426">
        <w:rPr>
          <w:rFonts w:ascii="Arial" w:hAnsi="Arial" w:cs="Arial"/>
          <w:b/>
          <w:i/>
          <w:color w:val="002060"/>
          <w:sz w:val="22"/>
        </w:rPr>
        <w:t>Gara di Andata 08 Novembre 2022 – Gara di Ritorno 22 Novembre 2022</w:t>
      </w:r>
    </w:p>
    <w:p w14:paraId="3C89F255" w14:textId="77777777" w:rsidR="00A8543B" w:rsidRPr="00F45EB9" w:rsidRDefault="00A8543B" w:rsidP="00A8543B">
      <w:pPr>
        <w:pStyle w:val="Corpodeltesto21"/>
        <w:rPr>
          <w:rFonts w:ascii="Arial" w:hAnsi="Arial" w:cs="Arial"/>
          <w:color w:val="002060"/>
          <w:sz w:val="22"/>
        </w:rPr>
      </w:pPr>
    </w:p>
    <w:p w14:paraId="13227ACD" w14:textId="77777777" w:rsidR="00A8543B" w:rsidRPr="00F45EB9" w:rsidRDefault="00A8543B" w:rsidP="00A8543B">
      <w:pPr>
        <w:pStyle w:val="Corpodeltesto21"/>
        <w:rPr>
          <w:rFonts w:ascii="Arial" w:hAnsi="Arial" w:cs="Arial"/>
          <w:color w:val="002060"/>
          <w:sz w:val="22"/>
        </w:rPr>
      </w:pPr>
      <w:r w:rsidRPr="00F45EB9">
        <w:rPr>
          <w:rFonts w:ascii="Arial" w:hAnsi="Arial" w:cs="Arial"/>
          <w:color w:val="002060"/>
          <w:sz w:val="22"/>
        </w:rPr>
        <w:t>Le 16 squadre qualificate dai Sedicesimi di Finale, accoppiate secondo il tabellone sopra riportato, disputeranno gare di andata e ritorno ad eliminazione diretta.</w:t>
      </w:r>
    </w:p>
    <w:p w14:paraId="2CCDCEBC" w14:textId="77777777" w:rsidR="00A8543B" w:rsidRPr="00F45EB9" w:rsidRDefault="00A8543B" w:rsidP="00A8543B">
      <w:pPr>
        <w:pStyle w:val="Corpodeltesto21"/>
        <w:rPr>
          <w:rFonts w:ascii="Arial" w:hAnsi="Arial" w:cs="Arial"/>
          <w:color w:val="002060"/>
          <w:sz w:val="22"/>
        </w:rPr>
      </w:pPr>
      <w:r w:rsidRPr="00F45EB9">
        <w:rPr>
          <w:rFonts w:ascii="Arial" w:hAnsi="Arial" w:cs="Arial"/>
          <w:color w:val="002060"/>
          <w:sz w:val="22"/>
        </w:rPr>
        <w:t>Risulterà qualificata la squadra che nelle due partite di andata e ritorno, avrà ottenuto il miglior punteggio, ovvero, a parità di punteggio, la squadra che avrà la miglior differenza reti.</w:t>
      </w:r>
    </w:p>
    <w:p w14:paraId="6E80C7FA" w14:textId="77777777" w:rsidR="00A8543B" w:rsidRPr="00F45EB9" w:rsidRDefault="00A8543B" w:rsidP="00A8543B">
      <w:pPr>
        <w:pStyle w:val="Corpodeltesto21"/>
        <w:rPr>
          <w:rFonts w:ascii="Arial" w:hAnsi="Arial" w:cs="Arial"/>
          <w:color w:val="002060"/>
          <w:sz w:val="22"/>
        </w:rPr>
      </w:pPr>
      <w:r w:rsidRPr="00F45EB9">
        <w:rPr>
          <w:rFonts w:ascii="Arial" w:hAnsi="Arial" w:cs="Arial"/>
          <w:color w:val="002060"/>
          <w:sz w:val="22"/>
        </w:rPr>
        <w:t>Persistendo ancora la parità, si disputeranno due tempi supplementari di 5 minuti ciascuno. Se anche al termine dei tempi supplementari si verificasse la situazione di parità si procederà all’effettuazione dei tiri di rigore secondo modalità previste dalle vigenti norme federali.</w:t>
      </w:r>
    </w:p>
    <w:p w14:paraId="2C048025" w14:textId="77777777" w:rsidR="00A8543B" w:rsidRPr="00A8543B" w:rsidRDefault="00A8543B" w:rsidP="005B7CC3">
      <w:pPr>
        <w:pStyle w:val="titoloprinc0"/>
        <w:rPr>
          <w:color w:val="002060"/>
          <w:sz w:val="22"/>
          <w:szCs w:val="22"/>
        </w:rPr>
      </w:pPr>
    </w:p>
    <w:p w14:paraId="3D43FB0B" w14:textId="4B27599B" w:rsidR="00A8543B" w:rsidRPr="00ED7897" w:rsidRDefault="00A8543B" w:rsidP="00A8543B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57C0DB00" w14:textId="1C9E6B8A" w:rsidR="00A8543B" w:rsidRPr="00A8543B" w:rsidRDefault="00A8543B" w:rsidP="005B7CC3">
      <w:pPr>
        <w:pStyle w:val="titoloprinc0"/>
        <w:rPr>
          <w:color w:val="002060"/>
          <w:sz w:val="22"/>
          <w:szCs w:val="22"/>
        </w:rPr>
      </w:pPr>
    </w:p>
    <w:p w14:paraId="2EEB7CBF" w14:textId="77777777" w:rsidR="00A8543B" w:rsidRPr="008C77D9" w:rsidRDefault="00A8543B" w:rsidP="00A8543B">
      <w:pPr>
        <w:pStyle w:val="sottotitolocampionato10"/>
        <w:rPr>
          <w:color w:val="002060"/>
        </w:rPr>
      </w:pPr>
      <w:r w:rsidRPr="008C77D9">
        <w:rPr>
          <w:color w:val="002060"/>
        </w:rPr>
        <w:t>GIRONE OF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9"/>
        <w:gridCol w:w="2008"/>
        <w:gridCol w:w="385"/>
        <w:gridCol w:w="897"/>
        <w:gridCol w:w="1186"/>
        <w:gridCol w:w="1557"/>
        <w:gridCol w:w="1558"/>
      </w:tblGrid>
      <w:tr w:rsidR="00A8543B" w:rsidRPr="008C77D9" w14:paraId="6B03C42F" w14:textId="77777777" w:rsidTr="00F0631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D871A" w14:textId="77777777" w:rsidR="00A8543B" w:rsidRPr="008C77D9" w:rsidRDefault="00A8543B" w:rsidP="00F0631E">
            <w:pPr>
              <w:pStyle w:val="headertabella0"/>
              <w:rPr>
                <w:color w:val="002060"/>
              </w:rPr>
            </w:pPr>
            <w:r w:rsidRPr="008C77D9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4B082" w14:textId="77777777" w:rsidR="00A8543B" w:rsidRPr="008C77D9" w:rsidRDefault="00A8543B" w:rsidP="00F0631E">
            <w:pPr>
              <w:pStyle w:val="headertabella0"/>
              <w:rPr>
                <w:color w:val="002060"/>
              </w:rPr>
            </w:pPr>
            <w:r w:rsidRPr="008C77D9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450AE" w14:textId="77777777" w:rsidR="00A8543B" w:rsidRPr="008C77D9" w:rsidRDefault="00A8543B" w:rsidP="00F0631E">
            <w:pPr>
              <w:pStyle w:val="headertabella0"/>
              <w:rPr>
                <w:color w:val="002060"/>
              </w:rPr>
            </w:pPr>
            <w:r w:rsidRPr="008C77D9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7FACD" w14:textId="77777777" w:rsidR="00A8543B" w:rsidRPr="008C77D9" w:rsidRDefault="00A8543B" w:rsidP="00F0631E">
            <w:pPr>
              <w:pStyle w:val="headertabella0"/>
              <w:rPr>
                <w:color w:val="002060"/>
              </w:rPr>
            </w:pPr>
            <w:r w:rsidRPr="008C77D9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D7145" w14:textId="77777777" w:rsidR="00A8543B" w:rsidRPr="008C77D9" w:rsidRDefault="00A8543B" w:rsidP="00F0631E">
            <w:pPr>
              <w:pStyle w:val="headertabella0"/>
              <w:rPr>
                <w:color w:val="002060"/>
              </w:rPr>
            </w:pPr>
            <w:r w:rsidRPr="008C77D9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F6C5C" w14:textId="77777777" w:rsidR="00A8543B" w:rsidRPr="008C77D9" w:rsidRDefault="00A8543B" w:rsidP="00F0631E">
            <w:pPr>
              <w:pStyle w:val="headertabella0"/>
              <w:rPr>
                <w:color w:val="002060"/>
              </w:rPr>
            </w:pPr>
            <w:r w:rsidRPr="008C77D9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CEED9" w14:textId="77777777" w:rsidR="00A8543B" w:rsidRPr="008C77D9" w:rsidRDefault="00A8543B" w:rsidP="00F0631E">
            <w:pPr>
              <w:pStyle w:val="headertabella0"/>
              <w:rPr>
                <w:color w:val="002060"/>
              </w:rPr>
            </w:pPr>
            <w:r w:rsidRPr="008C77D9">
              <w:rPr>
                <w:color w:val="002060"/>
              </w:rPr>
              <w:t>Indirizzo Impianto</w:t>
            </w:r>
          </w:p>
        </w:tc>
      </w:tr>
      <w:tr w:rsidR="00A8543B" w:rsidRPr="008C77D9" w14:paraId="5192A866" w14:textId="77777777" w:rsidTr="00F0631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A389D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DAMIANI E GATTI ASCOLI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A841F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BOCASTRUM UNITED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B9617" w14:textId="77777777" w:rsidR="00A8543B" w:rsidRPr="008C77D9" w:rsidRDefault="00A8543B" w:rsidP="00F0631E">
            <w:pPr>
              <w:pStyle w:val="rowtabella0"/>
              <w:jc w:val="center"/>
              <w:rPr>
                <w:color w:val="002060"/>
              </w:rPr>
            </w:pPr>
            <w:r w:rsidRPr="008C77D9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9E1DF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07/11/2022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B090B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5710 PALESTRA C5 "MONTICELLI"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6CD73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ASCOLI PICENO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4A88B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VIA DELL IRIS</w:t>
            </w:r>
          </w:p>
        </w:tc>
      </w:tr>
      <w:tr w:rsidR="00A8543B" w:rsidRPr="008C77D9" w14:paraId="00B7BA71" w14:textId="77777777" w:rsidTr="00F0631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32AF9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SAMBENEDETTESE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444BC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FERMANA FUTSAL 2022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DB591" w14:textId="77777777" w:rsidR="00A8543B" w:rsidRPr="008C77D9" w:rsidRDefault="00A8543B" w:rsidP="00F0631E">
            <w:pPr>
              <w:pStyle w:val="rowtabella0"/>
              <w:jc w:val="center"/>
              <w:rPr>
                <w:color w:val="002060"/>
              </w:rPr>
            </w:pPr>
            <w:r w:rsidRPr="008C77D9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B6147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07/11/2022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FC652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5688 CAMPO COPERTO PORTO D'ASCOLI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8166C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SAN BENEDETTO DEL TRONTO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116E2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VIA VAL CUVIA LOCALITA'AGRARIA</w:t>
            </w:r>
          </w:p>
        </w:tc>
      </w:tr>
      <w:tr w:rsidR="00A8543B" w:rsidRPr="008C77D9" w14:paraId="5CED8134" w14:textId="77777777" w:rsidTr="00F0631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82877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BORGOROSSO TOLENTINO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52589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CASTELRAIMONDO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DE8F9" w14:textId="77777777" w:rsidR="00A8543B" w:rsidRPr="008C77D9" w:rsidRDefault="00A8543B" w:rsidP="00F0631E">
            <w:pPr>
              <w:pStyle w:val="rowtabella0"/>
              <w:jc w:val="center"/>
              <w:rPr>
                <w:color w:val="002060"/>
              </w:rPr>
            </w:pPr>
            <w:r w:rsidRPr="008C77D9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F85B3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09/11/2022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91DC9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5299 CENTRO SP. POL. "R.GATTARI"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8884D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TOLENTINO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1DB78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VIA TAGLIAMENTO</w:t>
            </w:r>
          </w:p>
        </w:tc>
      </w:tr>
      <w:tr w:rsidR="00A8543B" w:rsidRPr="008C77D9" w14:paraId="5E13F585" w14:textId="77777777" w:rsidTr="00F0631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2966A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CASENUOVE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110EA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CANTINE RIUNITE CSI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2A185" w14:textId="77777777" w:rsidR="00A8543B" w:rsidRPr="008C77D9" w:rsidRDefault="00A8543B" w:rsidP="00F0631E">
            <w:pPr>
              <w:pStyle w:val="rowtabella0"/>
              <w:jc w:val="center"/>
              <w:rPr>
                <w:color w:val="002060"/>
              </w:rPr>
            </w:pPr>
            <w:r w:rsidRPr="008C77D9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B5438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09/11/2022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AA735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5036 PALLONE PRESSOSTATICO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D854E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FCE23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FRAZ. CASENUOVE DI OSIMO</w:t>
            </w:r>
          </w:p>
        </w:tc>
      </w:tr>
      <w:tr w:rsidR="00A8543B" w:rsidRPr="008C77D9" w14:paraId="64F916ED" w14:textId="77777777" w:rsidTr="00F0631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EE33B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FRASASSI C5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02833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PIANDIROSE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2F73B" w14:textId="77777777" w:rsidR="00A8543B" w:rsidRPr="008C77D9" w:rsidRDefault="00A8543B" w:rsidP="00F0631E">
            <w:pPr>
              <w:pStyle w:val="rowtabella0"/>
              <w:jc w:val="center"/>
              <w:rPr>
                <w:color w:val="002060"/>
              </w:rPr>
            </w:pPr>
            <w:r w:rsidRPr="008C77D9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36FF2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09/11/2022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A64C4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5048 CAMPO COPERTO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8827A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GENGA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262E8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VIA MARCONI GENGA STAZIONE</w:t>
            </w:r>
          </w:p>
        </w:tc>
      </w:tr>
      <w:tr w:rsidR="00A8543B" w:rsidRPr="008C77D9" w14:paraId="6B08FEE6" w14:textId="77777777" w:rsidTr="00F0631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1683A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POLISPORTIVA UROBORO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859A7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ASPIO 2005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43AAE" w14:textId="77777777" w:rsidR="00A8543B" w:rsidRPr="008C77D9" w:rsidRDefault="00A8543B" w:rsidP="00F0631E">
            <w:pPr>
              <w:pStyle w:val="rowtabella0"/>
              <w:jc w:val="center"/>
              <w:rPr>
                <w:color w:val="002060"/>
              </w:rPr>
            </w:pPr>
            <w:r w:rsidRPr="008C77D9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BE4FA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09/11/2022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C1467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77521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5584A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VIA B.BUOZZI</w:t>
            </w:r>
          </w:p>
        </w:tc>
      </w:tr>
      <w:tr w:rsidR="00A8543B" w:rsidRPr="008C77D9" w14:paraId="03E05A03" w14:textId="77777777" w:rsidTr="00F0631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7ACAC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SANTA MARIA NUOVA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82AB6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B54FF" w14:textId="77777777" w:rsidR="00A8543B" w:rsidRPr="008C77D9" w:rsidRDefault="00A8543B" w:rsidP="00F0631E">
            <w:pPr>
              <w:pStyle w:val="rowtabella0"/>
              <w:jc w:val="center"/>
              <w:rPr>
                <w:color w:val="002060"/>
              </w:rPr>
            </w:pPr>
            <w:r w:rsidRPr="008C77D9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87C0C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09/11/2022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BC826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5078 PALASPORT "D. SIMONETTI"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A5A4E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SANTA MARIA NUOVA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74FE1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VIA GAETANO RAVAGLI</w:t>
            </w:r>
          </w:p>
        </w:tc>
      </w:tr>
      <w:tr w:rsidR="00A8543B" w:rsidRPr="008C77D9" w14:paraId="5E3F2C9A" w14:textId="77777777" w:rsidTr="00F0631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9CE86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VILLA CECCOLINI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4D5AE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ACQUALAGNA CALCIO C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63660" w14:textId="77777777" w:rsidR="00A8543B" w:rsidRPr="008C77D9" w:rsidRDefault="00A8543B" w:rsidP="00F0631E">
            <w:pPr>
              <w:pStyle w:val="rowtabella0"/>
              <w:jc w:val="center"/>
              <w:rPr>
                <w:color w:val="002060"/>
              </w:rPr>
            </w:pPr>
            <w:r w:rsidRPr="008C77D9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0C343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09/11/2022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FB8A2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5491 PALA 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AE9C8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PESARO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769B6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VIA LAGO DI MISURINA</w:t>
            </w:r>
          </w:p>
        </w:tc>
      </w:tr>
      <w:tr w:rsidR="00A8543B" w:rsidRPr="008C77D9" w14:paraId="4C411E36" w14:textId="77777777" w:rsidTr="00F0631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F06B5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PIANDIROSE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123C5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FRASASSI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62A7D" w14:textId="77777777" w:rsidR="00A8543B" w:rsidRPr="008C77D9" w:rsidRDefault="00A8543B" w:rsidP="00F0631E">
            <w:pPr>
              <w:pStyle w:val="rowtabella0"/>
              <w:jc w:val="center"/>
              <w:rPr>
                <w:color w:val="002060"/>
              </w:rPr>
            </w:pPr>
            <w:r w:rsidRPr="008C77D9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8C2CC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21/11/2022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5C73A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5459 PALAZZETTO DELLO 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8E1FA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SANT'IPPOLITO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1E880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VIA ROMA, SNC</w:t>
            </w:r>
          </w:p>
        </w:tc>
      </w:tr>
      <w:tr w:rsidR="00A8543B" w:rsidRPr="008C77D9" w14:paraId="4B622C64" w14:textId="77777777" w:rsidTr="00F0631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0E1CB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FERMANA FUTSAL 2022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32354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SAMBENEDETTESE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F2DA7" w14:textId="77777777" w:rsidR="00A8543B" w:rsidRPr="008C77D9" w:rsidRDefault="00A8543B" w:rsidP="00F0631E">
            <w:pPr>
              <w:pStyle w:val="rowtabella0"/>
              <w:jc w:val="center"/>
              <w:rPr>
                <w:color w:val="002060"/>
              </w:rPr>
            </w:pPr>
            <w:r w:rsidRPr="008C77D9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714DE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22/11/2022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86123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5712 PALESTRA "ITIS" MONTANI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3696A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FERMO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FB7FD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VIA SALVO D'ACQUISTO</w:t>
            </w:r>
          </w:p>
        </w:tc>
      </w:tr>
      <w:tr w:rsidR="00A8543B" w:rsidRPr="008C77D9" w14:paraId="7B9E4EB4" w14:textId="77777777" w:rsidTr="00F0631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DDD1C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ACQUALAGNA CALCIO C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83A6A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VILLA CECCOLINI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5B3AD" w14:textId="77777777" w:rsidR="00A8543B" w:rsidRPr="008C77D9" w:rsidRDefault="00A8543B" w:rsidP="00F0631E">
            <w:pPr>
              <w:pStyle w:val="rowtabella0"/>
              <w:jc w:val="center"/>
              <w:rPr>
                <w:color w:val="002060"/>
              </w:rPr>
            </w:pPr>
            <w:r w:rsidRPr="008C77D9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AAC0C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23/11/2022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704AD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5482 PALASPORT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B4328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ACQUALAGNA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C14FF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VIA ALDO GAMBA SNC</w:t>
            </w:r>
          </w:p>
        </w:tc>
      </w:tr>
      <w:tr w:rsidR="00A8543B" w:rsidRPr="008C77D9" w14:paraId="1E8A6E0D" w14:textId="77777777" w:rsidTr="00F0631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E47F4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ASPIO 2005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B1929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POLISPORTIVA UROBORO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0F23E" w14:textId="77777777" w:rsidR="00A8543B" w:rsidRPr="008C77D9" w:rsidRDefault="00A8543B" w:rsidP="00F0631E">
            <w:pPr>
              <w:pStyle w:val="rowtabella0"/>
              <w:jc w:val="center"/>
              <w:rPr>
                <w:color w:val="002060"/>
              </w:rPr>
            </w:pPr>
            <w:r w:rsidRPr="008C77D9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A15C5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23/11/2022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20EA4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5050 PALLONE GEODETICO "VARANO"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88EF5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11DA0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CONTRADA DEL POZZO</w:t>
            </w:r>
          </w:p>
        </w:tc>
      </w:tr>
      <w:tr w:rsidR="00A8543B" w:rsidRPr="008C77D9" w14:paraId="4F1B4DAB" w14:textId="77777777" w:rsidTr="00F0631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CA3EB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BOCASTRUM UNITED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934E1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DAMIANI E GATTI ASCOLI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E72A8" w14:textId="77777777" w:rsidR="00A8543B" w:rsidRPr="008C77D9" w:rsidRDefault="00A8543B" w:rsidP="00F0631E">
            <w:pPr>
              <w:pStyle w:val="rowtabella0"/>
              <w:jc w:val="center"/>
              <w:rPr>
                <w:color w:val="002060"/>
              </w:rPr>
            </w:pPr>
            <w:r w:rsidRPr="008C77D9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1657B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23/11/2022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F0058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5665 PALESTRA C5 CASTORANO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CEF95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CASTORANO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00922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LOC. ROCCHETTA</w:t>
            </w:r>
          </w:p>
        </w:tc>
      </w:tr>
      <w:tr w:rsidR="00A8543B" w:rsidRPr="008C77D9" w14:paraId="1BAFCA84" w14:textId="77777777" w:rsidTr="00F0631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F7DBF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CANTINE RIUNITE CSI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8066A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CASENUOVE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AFE47" w14:textId="77777777" w:rsidR="00A8543B" w:rsidRPr="008C77D9" w:rsidRDefault="00A8543B" w:rsidP="00F0631E">
            <w:pPr>
              <w:pStyle w:val="rowtabella0"/>
              <w:jc w:val="center"/>
              <w:rPr>
                <w:color w:val="002060"/>
              </w:rPr>
            </w:pPr>
            <w:r w:rsidRPr="008C77D9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9C79B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23/11/2022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B48AB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5206 PALASPORT "GIULIO CHIERICI"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FAD46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TOLENTINO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73883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VIA DELLA REPUBBLICA</w:t>
            </w:r>
          </w:p>
        </w:tc>
      </w:tr>
      <w:tr w:rsidR="00A8543B" w:rsidRPr="008C77D9" w14:paraId="3212BAAA" w14:textId="77777777" w:rsidTr="00F0631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8E406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CASTELRAIMONDO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08B42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BORGOROSSO TOLENTINO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B049F" w14:textId="77777777" w:rsidR="00A8543B" w:rsidRPr="008C77D9" w:rsidRDefault="00A8543B" w:rsidP="00F0631E">
            <w:pPr>
              <w:pStyle w:val="rowtabella0"/>
              <w:jc w:val="center"/>
              <w:rPr>
                <w:color w:val="002060"/>
              </w:rPr>
            </w:pPr>
            <w:r w:rsidRPr="008C77D9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D1097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23/11/2022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25FFA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5238 PALAZZETTO DELLO 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8BB9C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CASTELRAIMONDO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21594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VIA GRAMSCI-VIA FEGGIANI</w:t>
            </w:r>
          </w:p>
        </w:tc>
      </w:tr>
      <w:tr w:rsidR="00A8543B" w:rsidRPr="008C77D9" w14:paraId="7C60EB2E" w14:textId="77777777" w:rsidTr="00F0631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FD4D1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40D3A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SANTA MARIA NUOVA A.S.D.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C1F7F" w14:textId="77777777" w:rsidR="00A8543B" w:rsidRPr="008C77D9" w:rsidRDefault="00A8543B" w:rsidP="00F0631E">
            <w:pPr>
              <w:pStyle w:val="rowtabella0"/>
              <w:jc w:val="center"/>
              <w:rPr>
                <w:color w:val="002060"/>
              </w:rPr>
            </w:pPr>
            <w:r w:rsidRPr="008C77D9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1122C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23/11/2022 21:30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2DCF5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5047 PALLONE GEODETICO "L.PAPINI"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3549C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1A198" w14:textId="77777777" w:rsidR="00A8543B" w:rsidRPr="008C77D9" w:rsidRDefault="00A8543B" w:rsidP="00F0631E">
            <w:pPr>
              <w:pStyle w:val="rowtabella0"/>
              <w:rPr>
                <w:color w:val="002060"/>
              </w:rPr>
            </w:pPr>
            <w:r w:rsidRPr="008C77D9">
              <w:rPr>
                <w:color w:val="002060"/>
              </w:rPr>
              <w:t>VIA ESINO 122 TORRETTE</w:t>
            </w:r>
          </w:p>
        </w:tc>
      </w:tr>
    </w:tbl>
    <w:p w14:paraId="04904D20" w14:textId="77777777" w:rsidR="00A8543B" w:rsidRDefault="00A8543B" w:rsidP="005B7CC3">
      <w:pPr>
        <w:pStyle w:val="titoloprinc0"/>
        <w:rPr>
          <w:color w:val="002060"/>
        </w:rPr>
      </w:pPr>
    </w:p>
    <w:p w14:paraId="40CE73AA" w14:textId="2F573A97" w:rsidR="005B7CC3" w:rsidRPr="00ED7897" w:rsidRDefault="005B7CC3" w:rsidP="005B7CC3">
      <w:pPr>
        <w:pStyle w:val="titoloprinc0"/>
        <w:rPr>
          <w:color w:val="002060"/>
        </w:rPr>
      </w:pPr>
      <w:r w:rsidRPr="00ED7897">
        <w:rPr>
          <w:color w:val="002060"/>
        </w:rPr>
        <w:t>RISULTATI</w:t>
      </w:r>
    </w:p>
    <w:p w14:paraId="4B381893" w14:textId="77777777" w:rsidR="005B7CC3" w:rsidRPr="00ED7897" w:rsidRDefault="005B7CC3" w:rsidP="005B7CC3">
      <w:pPr>
        <w:pStyle w:val="breakline"/>
        <w:rPr>
          <w:color w:val="002060"/>
        </w:rPr>
      </w:pPr>
    </w:p>
    <w:p w14:paraId="421394BF" w14:textId="77777777" w:rsidR="005B7CC3" w:rsidRPr="00ED7897" w:rsidRDefault="005B7CC3" w:rsidP="005B7CC3">
      <w:pPr>
        <w:pStyle w:val="sottotitolocampionato10"/>
        <w:rPr>
          <w:color w:val="002060"/>
        </w:rPr>
      </w:pPr>
      <w:r w:rsidRPr="00ED7897">
        <w:rPr>
          <w:color w:val="002060"/>
        </w:rPr>
        <w:t>RISULTATI UFFICIALI GARE DEL 26/10/2022</w:t>
      </w:r>
    </w:p>
    <w:p w14:paraId="043E38F5" w14:textId="77777777" w:rsidR="005B7CC3" w:rsidRPr="005B7CC3" w:rsidRDefault="005B7CC3" w:rsidP="005B7CC3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5B7CC3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621BD31D" w14:textId="77777777" w:rsidR="005B7CC3" w:rsidRPr="00ED7897" w:rsidRDefault="005B7CC3" w:rsidP="005B7CC3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5B7CC3" w:rsidRPr="00ED7897" w14:paraId="393EF38B" w14:textId="77777777" w:rsidTr="00F0631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B7CC3" w:rsidRPr="00ED7897" w14:paraId="7E09E22C" w14:textId="77777777" w:rsidTr="00F0631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7EDDA5" w14:textId="77777777" w:rsidR="005B7CC3" w:rsidRPr="00ED7897" w:rsidRDefault="005B7CC3" w:rsidP="00F0631E">
                  <w:pPr>
                    <w:pStyle w:val="headertabella0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GIRONE SE - 1 Giornata - A</w:t>
                  </w:r>
                </w:p>
              </w:tc>
            </w:tr>
            <w:tr w:rsidR="005B7CC3" w:rsidRPr="00ED7897" w14:paraId="05EBABD6" w14:textId="77777777" w:rsidTr="00F0631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36AD04" w14:textId="77777777" w:rsidR="005B7CC3" w:rsidRPr="00ED7897" w:rsidRDefault="005B7CC3" w:rsidP="00F0631E">
                  <w:pPr>
                    <w:pStyle w:val="rowtabella0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ACQUALAGNA CALCIO C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98562F" w14:textId="77777777" w:rsidR="005B7CC3" w:rsidRPr="00ED7897" w:rsidRDefault="005B7CC3" w:rsidP="00F0631E">
                  <w:pPr>
                    <w:pStyle w:val="rowtabella0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- MONTECCHIO SPORT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2F19D9" w14:textId="77777777" w:rsidR="005B7CC3" w:rsidRPr="00ED7897" w:rsidRDefault="005B7CC3" w:rsidP="00F0631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6 - 0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FF6C53" w14:textId="77777777" w:rsidR="005B7CC3" w:rsidRPr="00ED7897" w:rsidRDefault="005B7CC3" w:rsidP="00F0631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 </w:t>
                  </w:r>
                </w:p>
              </w:tc>
            </w:tr>
            <w:tr w:rsidR="005B7CC3" w:rsidRPr="00ED7897" w14:paraId="312B84E8" w14:textId="77777777" w:rsidTr="00F0631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2BD1A3" w14:textId="77777777" w:rsidR="005B7CC3" w:rsidRPr="00ED7897" w:rsidRDefault="005B7CC3" w:rsidP="00F0631E">
                  <w:pPr>
                    <w:pStyle w:val="rowtabella0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(1) ATLETICO NO BORDERS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162A16" w14:textId="77777777" w:rsidR="005B7CC3" w:rsidRPr="00ED7897" w:rsidRDefault="005B7CC3" w:rsidP="00F0631E">
                  <w:pPr>
                    <w:pStyle w:val="rowtabella0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- POLISPORTIVA UROBORO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597FF5" w14:textId="77777777" w:rsidR="005B7CC3" w:rsidRPr="00ED7897" w:rsidRDefault="005B7CC3" w:rsidP="00F0631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0 - 2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8EBE68" w14:textId="77777777" w:rsidR="005B7CC3" w:rsidRPr="00ED7897" w:rsidRDefault="005B7CC3" w:rsidP="00F0631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 </w:t>
                  </w:r>
                </w:p>
              </w:tc>
            </w:tr>
            <w:tr w:rsidR="005B7CC3" w:rsidRPr="00ED7897" w14:paraId="3DCE5802" w14:textId="77777777" w:rsidTr="00F0631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968C0C" w14:textId="77777777" w:rsidR="005B7CC3" w:rsidRPr="00ED7897" w:rsidRDefault="005B7CC3" w:rsidP="00F0631E">
                  <w:pPr>
                    <w:pStyle w:val="rowtabella0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(1) BOCASTRUM UNITED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87AB69" w14:textId="77777777" w:rsidR="005B7CC3" w:rsidRPr="00ED7897" w:rsidRDefault="005B7CC3" w:rsidP="00F0631E">
                  <w:pPr>
                    <w:pStyle w:val="rowtabella0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- SPORTING GROTTAMMARE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C7A925" w14:textId="77777777" w:rsidR="005B7CC3" w:rsidRPr="00ED7897" w:rsidRDefault="005B7CC3" w:rsidP="00F0631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B0CDA6" w14:textId="77777777" w:rsidR="005B7CC3" w:rsidRPr="00ED7897" w:rsidRDefault="005B7CC3" w:rsidP="00F0631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 </w:t>
                  </w:r>
                </w:p>
              </w:tc>
            </w:tr>
            <w:tr w:rsidR="005B7CC3" w:rsidRPr="00ED7897" w14:paraId="561FE798" w14:textId="77777777" w:rsidTr="00F0631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132490" w14:textId="77777777" w:rsidR="005B7CC3" w:rsidRPr="00ED7897" w:rsidRDefault="005B7CC3" w:rsidP="00F0631E">
                  <w:pPr>
                    <w:pStyle w:val="rowtabella0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(1) CANDIA BARACCOLA ASPIO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6E6800" w14:textId="77777777" w:rsidR="005B7CC3" w:rsidRPr="00ED7897" w:rsidRDefault="005B7CC3" w:rsidP="00F0631E">
                  <w:pPr>
                    <w:pStyle w:val="rowtabella0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- ASPIO 2005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98B0F9" w14:textId="77777777" w:rsidR="005B7CC3" w:rsidRPr="00ED7897" w:rsidRDefault="005B7CC3" w:rsidP="00F0631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2 - 4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CA2CA7" w14:textId="77777777" w:rsidR="005B7CC3" w:rsidRPr="00ED7897" w:rsidRDefault="005B7CC3" w:rsidP="00F0631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 </w:t>
                  </w:r>
                </w:p>
              </w:tc>
            </w:tr>
            <w:tr w:rsidR="005B7CC3" w:rsidRPr="00ED7897" w14:paraId="3C453F83" w14:textId="77777777" w:rsidTr="00F0631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04A5C3" w14:textId="77777777" w:rsidR="005B7CC3" w:rsidRPr="00ED7897" w:rsidRDefault="005B7CC3" w:rsidP="00F0631E">
                  <w:pPr>
                    <w:pStyle w:val="rowtabella0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(2) DAMIANI E GATTI ASCOLI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57E0C3" w14:textId="77777777" w:rsidR="005B7CC3" w:rsidRPr="00ED7897" w:rsidRDefault="005B7CC3" w:rsidP="00F0631E">
                  <w:pPr>
                    <w:pStyle w:val="rowtabella0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- CALCIO S.ELPIDIO A MARE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567827" w14:textId="77777777" w:rsidR="005B7CC3" w:rsidRPr="00ED7897" w:rsidRDefault="005B7CC3" w:rsidP="00F0631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8 - 1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4C2572" w14:textId="77777777" w:rsidR="005B7CC3" w:rsidRPr="00ED7897" w:rsidRDefault="005B7CC3" w:rsidP="00F0631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 </w:t>
                  </w:r>
                </w:p>
              </w:tc>
            </w:tr>
            <w:tr w:rsidR="005B7CC3" w:rsidRPr="00ED7897" w14:paraId="72E39736" w14:textId="77777777" w:rsidTr="00F0631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A247CD" w14:textId="77777777" w:rsidR="005B7CC3" w:rsidRPr="00ED7897" w:rsidRDefault="005B7CC3" w:rsidP="00F0631E">
                  <w:pPr>
                    <w:pStyle w:val="rowtabella0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(1) FERMANA FUTSAL 2022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A95AB1" w14:textId="77777777" w:rsidR="005B7CC3" w:rsidRPr="00ED7897" w:rsidRDefault="005B7CC3" w:rsidP="00F0631E">
                  <w:pPr>
                    <w:pStyle w:val="rowtabella0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- VAL TENNA UNITED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08FC42" w14:textId="77777777" w:rsidR="005B7CC3" w:rsidRPr="00ED7897" w:rsidRDefault="005B7CC3" w:rsidP="00F0631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4 - 0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C26684" w14:textId="77777777" w:rsidR="005B7CC3" w:rsidRPr="00ED7897" w:rsidRDefault="005B7CC3" w:rsidP="00F0631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 </w:t>
                  </w:r>
                </w:p>
              </w:tc>
            </w:tr>
            <w:tr w:rsidR="005B7CC3" w:rsidRPr="00ED7897" w14:paraId="39D16EC6" w14:textId="77777777" w:rsidTr="00F0631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2CFAD7" w14:textId="77777777" w:rsidR="005B7CC3" w:rsidRPr="00ED7897" w:rsidRDefault="005B7CC3" w:rsidP="00F0631E">
                  <w:pPr>
                    <w:pStyle w:val="rowtabella0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(2) PIANDIROSE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9FC645" w14:textId="77777777" w:rsidR="005B7CC3" w:rsidRPr="00ED7897" w:rsidRDefault="005B7CC3" w:rsidP="00F0631E">
                  <w:pPr>
                    <w:pStyle w:val="rowtabella0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- URBANIA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863FCD" w14:textId="77777777" w:rsidR="005B7CC3" w:rsidRPr="00ED7897" w:rsidRDefault="005B7CC3" w:rsidP="00F0631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4A6354" w14:textId="77777777" w:rsidR="005B7CC3" w:rsidRPr="00ED7897" w:rsidRDefault="005B7CC3" w:rsidP="00F0631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 </w:t>
                  </w:r>
                </w:p>
              </w:tc>
            </w:tr>
            <w:tr w:rsidR="005B7CC3" w:rsidRPr="00ED7897" w14:paraId="068557FE" w14:textId="77777777" w:rsidTr="00F0631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9372EE" w14:textId="77777777" w:rsidR="005B7CC3" w:rsidRPr="00ED7897" w:rsidRDefault="005B7CC3" w:rsidP="00F0631E">
                  <w:pPr>
                    <w:pStyle w:val="rowtabella0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lastRenderedPageBreak/>
                    <w:t>(2) SAMBENEDETTESE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ACD57F" w14:textId="77777777" w:rsidR="005B7CC3" w:rsidRPr="00ED7897" w:rsidRDefault="005B7CC3" w:rsidP="00F0631E">
                  <w:pPr>
                    <w:pStyle w:val="rowtabella0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- CAPODARCO CASABIANCA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875C73" w14:textId="77777777" w:rsidR="005B7CC3" w:rsidRPr="00ED7897" w:rsidRDefault="005B7CC3" w:rsidP="00F0631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F29685" w14:textId="77777777" w:rsidR="005B7CC3" w:rsidRPr="00ED7897" w:rsidRDefault="005B7CC3" w:rsidP="00F0631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 </w:t>
                  </w:r>
                </w:p>
              </w:tc>
            </w:tr>
            <w:tr w:rsidR="005B7CC3" w:rsidRPr="00ED7897" w14:paraId="6C8B3B82" w14:textId="77777777" w:rsidTr="00F0631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8D5F6C" w14:textId="77777777" w:rsidR="005B7CC3" w:rsidRPr="00ED7897" w:rsidRDefault="005B7CC3" w:rsidP="00F0631E">
                  <w:pPr>
                    <w:pStyle w:val="rowtabella0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(1) SAN GINESIO FUTSAL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929C41" w14:textId="77777777" w:rsidR="005B7CC3" w:rsidRPr="00ED7897" w:rsidRDefault="005B7CC3" w:rsidP="00F0631E">
                  <w:pPr>
                    <w:pStyle w:val="rowtabella0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- CASENUOVE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816AA3" w14:textId="77777777" w:rsidR="005B7CC3" w:rsidRPr="00ED7897" w:rsidRDefault="005B7CC3" w:rsidP="00F0631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0 - 2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E4E753" w14:textId="77777777" w:rsidR="005B7CC3" w:rsidRPr="00ED7897" w:rsidRDefault="005B7CC3" w:rsidP="00F0631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 </w:t>
                  </w:r>
                </w:p>
              </w:tc>
            </w:tr>
            <w:tr w:rsidR="005B7CC3" w:rsidRPr="00ED7897" w14:paraId="4EB0AADE" w14:textId="77777777" w:rsidTr="00F0631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76DAB2" w14:textId="77777777" w:rsidR="005B7CC3" w:rsidRPr="00ED7897" w:rsidRDefault="005B7CC3" w:rsidP="00F0631E">
                  <w:pPr>
                    <w:pStyle w:val="rowtabella0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(1) - disputata il 25/10/2022</w:t>
                  </w:r>
                </w:p>
              </w:tc>
            </w:tr>
            <w:tr w:rsidR="005B7CC3" w:rsidRPr="00ED7897" w14:paraId="5DFC5F0F" w14:textId="77777777" w:rsidTr="00F0631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97D612" w14:textId="77777777" w:rsidR="005B7CC3" w:rsidRPr="00ED7897" w:rsidRDefault="005B7CC3" w:rsidP="00F0631E">
                  <w:pPr>
                    <w:pStyle w:val="rowtabella0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(2) - disputata il 24/10/2022</w:t>
                  </w:r>
                </w:p>
              </w:tc>
            </w:tr>
          </w:tbl>
          <w:p w14:paraId="35D79938" w14:textId="77777777" w:rsidR="005B7CC3" w:rsidRPr="00ED7897" w:rsidRDefault="005B7CC3" w:rsidP="00F0631E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B7CC3" w:rsidRPr="00ED7897" w14:paraId="2E6FEF76" w14:textId="77777777" w:rsidTr="00F0631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1DB9DC" w14:textId="77777777" w:rsidR="005B7CC3" w:rsidRPr="00ED7897" w:rsidRDefault="005B7CC3" w:rsidP="00F0631E">
                  <w:pPr>
                    <w:pStyle w:val="headertabella0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lastRenderedPageBreak/>
                    <w:t>GIRONE S1 - 1 Giornata - A</w:t>
                  </w:r>
                </w:p>
              </w:tc>
            </w:tr>
            <w:tr w:rsidR="005B7CC3" w:rsidRPr="00ED7897" w14:paraId="475823A1" w14:textId="77777777" w:rsidTr="00F0631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4240BC" w14:textId="77777777" w:rsidR="005B7CC3" w:rsidRPr="00ED7897" w:rsidRDefault="005B7CC3" w:rsidP="00F0631E">
                  <w:pPr>
                    <w:pStyle w:val="rowtabella0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BORGOROSSO TOLENTINO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BA2EFB" w14:textId="77777777" w:rsidR="005B7CC3" w:rsidRPr="00ED7897" w:rsidRDefault="005B7CC3" w:rsidP="00F0631E">
                  <w:pPr>
                    <w:pStyle w:val="rowtabella0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- FIGHT BULLS CORRIDONIA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A94658" w14:textId="77777777" w:rsidR="005B7CC3" w:rsidRPr="00ED7897" w:rsidRDefault="005B7CC3" w:rsidP="00F0631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FCA525" w14:textId="77777777" w:rsidR="005B7CC3" w:rsidRPr="00ED7897" w:rsidRDefault="005B7CC3" w:rsidP="00F0631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 </w:t>
                  </w:r>
                </w:p>
              </w:tc>
            </w:tr>
            <w:tr w:rsidR="005B7CC3" w:rsidRPr="00ED7897" w14:paraId="086808E9" w14:textId="77777777" w:rsidTr="00F0631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5BB141" w14:textId="77777777" w:rsidR="005B7CC3" w:rsidRPr="00ED7897" w:rsidRDefault="005B7CC3" w:rsidP="00F0631E">
                  <w:pPr>
                    <w:pStyle w:val="rowtabella0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CALCETTO NUMANA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ABD552" w14:textId="77777777" w:rsidR="005B7CC3" w:rsidRPr="00ED7897" w:rsidRDefault="005B7CC3" w:rsidP="00F0631E">
                  <w:pPr>
                    <w:pStyle w:val="rowtabella0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- CANTINE RIUNITE CSI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2361F1" w14:textId="77777777" w:rsidR="005B7CC3" w:rsidRPr="00ED7897" w:rsidRDefault="005B7CC3" w:rsidP="00F0631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4 - 5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71020A" w14:textId="77777777" w:rsidR="005B7CC3" w:rsidRPr="00ED7897" w:rsidRDefault="005B7CC3" w:rsidP="00F0631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 </w:t>
                  </w:r>
                </w:p>
              </w:tc>
            </w:tr>
            <w:tr w:rsidR="005B7CC3" w:rsidRPr="00ED7897" w14:paraId="28F0DE17" w14:textId="77777777" w:rsidTr="00F0631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2A8CDE" w14:textId="77777777" w:rsidR="005B7CC3" w:rsidRPr="00ED7897" w:rsidRDefault="005B7CC3" w:rsidP="00F0631E">
                  <w:pPr>
                    <w:pStyle w:val="rowtabella0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CASTELRAIMONDO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6AD94B" w14:textId="77777777" w:rsidR="005B7CC3" w:rsidRPr="00ED7897" w:rsidRDefault="005B7CC3" w:rsidP="00F0631E">
                  <w:pPr>
                    <w:pStyle w:val="rowtabella0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- BOCA CIVITANOVA A.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1EF860" w14:textId="77777777" w:rsidR="005B7CC3" w:rsidRPr="00ED7897" w:rsidRDefault="005B7CC3" w:rsidP="00F0631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2B4488" w14:textId="77777777" w:rsidR="005B7CC3" w:rsidRPr="00ED7897" w:rsidRDefault="005B7CC3" w:rsidP="00F0631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 </w:t>
                  </w:r>
                </w:p>
              </w:tc>
            </w:tr>
            <w:tr w:rsidR="005B7CC3" w:rsidRPr="00ED7897" w14:paraId="0C76BCA1" w14:textId="77777777" w:rsidTr="00F0631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84D32D" w14:textId="77777777" w:rsidR="005B7CC3" w:rsidRPr="00ED7897" w:rsidRDefault="005B7CC3" w:rsidP="00F0631E">
                  <w:pPr>
                    <w:pStyle w:val="rowtabella0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CIRCOLO COLLODI CALCIO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A62F60" w14:textId="77777777" w:rsidR="005B7CC3" w:rsidRPr="00ED7897" w:rsidRDefault="005B7CC3" w:rsidP="00F0631E">
                  <w:pPr>
                    <w:pStyle w:val="rowtabella0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- GLS DORICA AN.UR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746167" w14:textId="77777777" w:rsidR="005B7CC3" w:rsidRPr="00ED7897" w:rsidRDefault="005B7CC3" w:rsidP="00F0631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C952B4" w14:textId="77777777" w:rsidR="005B7CC3" w:rsidRPr="00ED7897" w:rsidRDefault="005B7CC3" w:rsidP="00F0631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 </w:t>
                  </w:r>
                </w:p>
              </w:tc>
            </w:tr>
            <w:tr w:rsidR="005B7CC3" w:rsidRPr="00ED7897" w14:paraId="685E0929" w14:textId="77777777" w:rsidTr="00F0631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2F1C11" w14:textId="77777777" w:rsidR="005B7CC3" w:rsidRPr="00ED7897" w:rsidRDefault="005B7CC3" w:rsidP="00F0631E">
                  <w:pPr>
                    <w:pStyle w:val="rowtabella0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FRASASSI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549F21" w14:textId="77777777" w:rsidR="005B7CC3" w:rsidRPr="00ED7897" w:rsidRDefault="005B7CC3" w:rsidP="00F0631E">
                  <w:pPr>
                    <w:pStyle w:val="rowtabella0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- SMIRRA CITY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697E7E" w14:textId="77777777" w:rsidR="005B7CC3" w:rsidRPr="00ED7897" w:rsidRDefault="005B7CC3" w:rsidP="00F0631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5 - 3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2688E2" w14:textId="77777777" w:rsidR="005B7CC3" w:rsidRPr="00ED7897" w:rsidRDefault="005B7CC3" w:rsidP="00F0631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 </w:t>
                  </w:r>
                </w:p>
              </w:tc>
            </w:tr>
            <w:tr w:rsidR="005B7CC3" w:rsidRPr="00ED7897" w14:paraId="77997973" w14:textId="77777777" w:rsidTr="00F0631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925989" w14:textId="77777777" w:rsidR="005B7CC3" w:rsidRPr="00ED7897" w:rsidRDefault="005B7CC3" w:rsidP="00F0631E">
                  <w:pPr>
                    <w:pStyle w:val="rowtabella0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SANTA MARIA NUOVA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81CF55" w14:textId="77777777" w:rsidR="005B7CC3" w:rsidRPr="00ED7897" w:rsidRDefault="005B7CC3" w:rsidP="00F0631E">
                  <w:pPr>
                    <w:pStyle w:val="rowtabella0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- GIOVANE ANCONA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FBE5BE" w14:textId="77777777" w:rsidR="005B7CC3" w:rsidRPr="00ED7897" w:rsidRDefault="005B7CC3" w:rsidP="00F0631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7 - 5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A97925" w14:textId="77777777" w:rsidR="005B7CC3" w:rsidRPr="00ED7897" w:rsidRDefault="005B7CC3" w:rsidP="00F0631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 </w:t>
                  </w:r>
                </w:p>
              </w:tc>
            </w:tr>
            <w:tr w:rsidR="005B7CC3" w:rsidRPr="00ED7897" w14:paraId="065C82E4" w14:textId="77777777" w:rsidTr="00F0631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D51807" w14:textId="77777777" w:rsidR="005B7CC3" w:rsidRPr="00ED7897" w:rsidRDefault="005B7CC3" w:rsidP="00F0631E">
                  <w:pPr>
                    <w:pStyle w:val="rowtabella0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VILLA CECCOLINI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07AA12" w14:textId="77777777" w:rsidR="005B7CC3" w:rsidRPr="00ED7897" w:rsidRDefault="005B7CC3" w:rsidP="00F0631E">
                  <w:pPr>
                    <w:pStyle w:val="rowtabella0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- VADO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14531A" w14:textId="77777777" w:rsidR="005B7CC3" w:rsidRPr="00ED7897" w:rsidRDefault="005B7CC3" w:rsidP="00F0631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5 - 2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C4C8EA" w14:textId="77777777" w:rsidR="005B7CC3" w:rsidRPr="00ED7897" w:rsidRDefault="005B7CC3" w:rsidP="00F0631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 </w:t>
                  </w:r>
                </w:p>
              </w:tc>
            </w:tr>
          </w:tbl>
          <w:p w14:paraId="26161C0D" w14:textId="77777777" w:rsidR="005B7CC3" w:rsidRPr="00ED7897" w:rsidRDefault="005B7CC3" w:rsidP="00F0631E">
            <w:pPr>
              <w:rPr>
                <w:color w:val="002060"/>
              </w:rPr>
            </w:pPr>
          </w:p>
        </w:tc>
      </w:tr>
    </w:tbl>
    <w:p w14:paraId="3F11E6A6" w14:textId="77777777" w:rsidR="005B7CC3" w:rsidRPr="00ED7897" w:rsidRDefault="005B7CC3" w:rsidP="005B7CC3">
      <w:pPr>
        <w:pStyle w:val="breakline"/>
        <w:rPr>
          <w:rFonts w:eastAsiaTheme="minorEastAsia"/>
          <w:color w:val="002060"/>
        </w:rPr>
      </w:pPr>
    </w:p>
    <w:p w14:paraId="2CCA4F43" w14:textId="77777777" w:rsidR="005B7CC3" w:rsidRPr="00ED7897" w:rsidRDefault="005B7CC3" w:rsidP="005B7CC3">
      <w:pPr>
        <w:pStyle w:val="breakline"/>
        <w:rPr>
          <w:color w:val="002060"/>
        </w:rPr>
      </w:pPr>
    </w:p>
    <w:p w14:paraId="684F98D3" w14:textId="77777777" w:rsidR="005B7CC3" w:rsidRPr="00ED7897" w:rsidRDefault="005B7CC3" w:rsidP="005B7CC3">
      <w:pPr>
        <w:pStyle w:val="titoloprinc0"/>
        <w:rPr>
          <w:color w:val="002060"/>
        </w:rPr>
      </w:pPr>
      <w:r w:rsidRPr="00ED7897">
        <w:rPr>
          <w:color w:val="002060"/>
        </w:rPr>
        <w:t>GIUDICE SPORTIVO</w:t>
      </w:r>
    </w:p>
    <w:p w14:paraId="50A6CE89" w14:textId="77777777" w:rsidR="005B7CC3" w:rsidRPr="00ED7897" w:rsidRDefault="005B7CC3" w:rsidP="005B7CC3">
      <w:pPr>
        <w:pStyle w:val="diffida"/>
        <w:rPr>
          <w:color w:val="002060"/>
        </w:rPr>
      </w:pPr>
      <w:r w:rsidRPr="00ED7897">
        <w:rPr>
          <w:color w:val="002060"/>
        </w:rPr>
        <w:t>Il Sostituto Giudice Sportivo Avv. Federica Sorrentino, nella seduta del 31/10/2022, ha adottato le decisioni che di seguito integralmente si riportano:</w:t>
      </w:r>
    </w:p>
    <w:p w14:paraId="2A4E4F96" w14:textId="77777777" w:rsidR="005B7CC3" w:rsidRPr="00ED7897" w:rsidRDefault="005B7CC3" w:rsidP="005B7CC3">
      <w:pPr>
        <w:pStyle w:val="titolo10"/>
        <w:rPr>
          <w:color w:val="002060"/>
        </w:rPr>
      </w:pPr>
      <w:r w:rsidRPr="00ED7897">
        <w:rPr>
          <w:color w:val="002060"/>
        </w:rPr>
        <w:t xml:space="preserve">GARE DEL 26/10/2022 </w:t>
      </w:r>
    </w:p>
    <w:p w14:paraId="195003F6" w14:textId="77777777" w:rsidR="005B7CC3" w:rsidRPr="00ED7897" w:rsidRDefault="005B7CC3" w:rsidP="005B7CC3">
      <w:pPr>
        <w:pStyle w:val="titolo60"/>
        <w:rPr>
          <w:color w:val="002060"/>
        </w:rPr>
      </w:pPr>
      <w:r w:rsidRPr="00ED7897">
        <w:rPr>
          <w:color w:val="002060"/>
        </w:rPr>
        <w:t xml:space="preserve">DECISIONI DEL GIUDICE SPORTIVO </w:t>
      </w:r>
    </w:p>
    <w:p w14:paraId="537CBE4D" w14:textId="77777777" w:rsidR="005B7CC3" w:rsidRDefault="005B7CC3" w:rsidP="005B7CC3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ED7897">
        <w:rPr>
          <w:color w:val="002060"/>
        </w:rPr>
        <w:t xml:space="preserve">gara del 26/10/2022 ACQUALAGNA CALCIO C 5 - MONTECCHIO SPORT </w:t>
      </w:r>
      <w:r w:rsidRPr="00ED7897">
        <w:rPr>
          <w:color w:val="002060"/>
        </w:rPr>
        <w:br/>
        <w:t xml:space="preserve">Rilevato dal referto arbitrale che la gara in oggetto non ha avuto svolgimento per la mancata presenza in campo della Soc. Montecchio Sport </w:t>
      </w:r>
    </w:p>
    <w:p w14:paraId="7C74D9C1" w14:textId="31C63261" w:rsidR="005B7CC3" w:rsidRDefault="005B7CC3" w:rsidP="005B7CC3">
      <w:pPr>
        <w:pStyle w:val="diffida"/>
        <w:spacing w:before="80" w:beforeAutospacing="0" w:after="40" w:afterAutospacing="0"/>
        <w:jc w:val="center"/>
        <w:rPr>
          <w:color w:val="002060"/>
        </w:rPr>
      </w:pPr>
      <w:r w:rsidRPr="00ED7897">
        <w:rPr>
          <w:color w:val="002060"/>
        </w:rPr>
        <w:t>si decid</w:t>
      </w:r>
      <w:r>
        <w:rPr>
          <w:color w:val="002060"/>
        </w:rPr>
        <w:t>e</w:t>
      </w:r>
      <w:r w:rsidRPr="00ED7897">
        <w:rPr>
          <w:color w:val="002060"/>
        </w:rPr>
        <w:t>:</w:t>
      </w:r>
    </w:p>
    <w:p w14:paraId="2DB4BF5F" w14:textId="6758747F" w:rsidR="005B7CC3" w:rsidRDefault="005B7CC3" w:rsidP="00F10186">
      <w:pPr>
        <w:pStyle w:val="diffida"/>
        <w:numPr>
          <w:ilvl w:val="0"/>
          <w:numId w:val="44"/>
        </w:numPr>
        <w:spacing w:before="80" w:beforeAutospacing="0" w:after="40" w:afterAutospacing="0"/>
        <w:jc w:val="left"/>
        <w:rPr>
          <w:color w:val="002060"/>
        </w:rPr>
      </w:pPr>
      <w:r w:rsidRPr="00ED7897">
        <w:rPr>
          <w:color w:val="002060"/>
        </w:rPr>
        <w:t>di infliggere alla Soc.</w:t>
      </w:r>
      <w:r>
        <w:rPr>
          <w:color w:val="002060"/>
        </w:rPr>
        <w:t xml:space="preserve"> </w:t>
      </w:r>
      <w:r w:rsidRPr="00ED7897">
        <w:rPr>
          <w:color w:val="002060"/>
        </w:rPr>
        <w:t xml:space="preserve">Montecchio la punizione sportiva della perdita della gara con il punteggio di 0 </w:t>
      </w:r>
      <w:r>
        <w:rPr>
          <w:color w:val="002060"/>
        </w:rPr>
        <w:t>–</w:t>
      </w:r>
      <w:r w:rsidRPr="00ED7897">
        <w:rPr>
          <w:color w:val="002060"/>
        </w:rPr>
        <w:t xml:space="preserve"> 6</w:t>
      </w:r>
      <w:r w:rsidR="00F10186">
        <w:rPr>
          <w:color w:val="002060"/>
        </w:rPr>
        <w:t>;</w:t>
      </w:r>
    </w:p>
    <w:p w14:paraId="3803080C" w14:textId="2F282588" w:rsidR="00F10186" w:rsidRPr="00F10186" w:rsidRDefault="00F10186" w:rsidP="00F10186">
      <w:pPr>
        <w:pStyle w:val="diffida"/>
        <w:numPr>
          <w:ilvl w:val="0"/>
          <w:numId w:val="44"/>
        </w:numPr>
        <w:spacing w:before="80" w:after="40"/>
        <w:jc w:val="left"/>
        <w:rPr>
          <w:color w:val="002060"/>
        </w:rPr>
      </w:pPr>
      <w:r w:rsidRPr="00F10186">
        <w:rPr>
          <w:color w:val="002060"/>
        </w:rPr>
        <w:t xml:space="preserve">di infliggere alla Soc. Montecchio l'ammenda di Euro 100,00 quale prima rinuncia (C.U. n° 1 del 01/07/2022 L.N.D.).                  </w:t>
      </w:r>
    </w:p>
    <w:p w14:paraId="0A1E7289" w14:textId="77777777" w:rsidR="005B7CC3" w:rsidRPr="00ED7897" w:rsidRDefault="005B7CC3" w:rsidP="005B7CC3">
      <w:pPr>
        <w:pStyle w:val="titolo10"/>
        <w:rPr>
          <w:color w:val="002060"/>
        </w:rPr>
      </w:pPr>
      <w:r w:rsidRPr="00ED7897">
        <w:rPr>
          <w:color w:val="002060"/>
        </w:rPr>
        <w:t xml:space="preserve">GARE DEL 24/10/2022 </w:t>
      </w:r>
    </w:p>
    <w:p w14:paraId="4D1CAF23" w14:textId="77777777" w:rsidR="005B7CC3" w:rsidRPr="00ED7897" w:rsidRDefault="005B7CC3" w:rsidP="005B7CC3">
      <w:pPr>
        <w:pStyle w:val="titolo7a"/>
        <w:rPr>
          <w:color w:val="002060"/>
        </w:rPr>
      </w:pPr>
      <w:r w:rsidRPr="00ED7897">
        <w:rPr>
          <w:color w:val="002060"/>
        </w:rPr>
        <w:t xml:space="preserve">PROVVEDIMENTI DISCIPLINARI </w:t>
      </w:r>
    </w:p>
    <w:p w14:paraId="6077A27C" w14:textId="77777777" w:rsidR="005B7CC3" w:rsidRPr="00ED7897" w:rsidRDefault="005B7CC3" w:rsidP="005B7CC3">
      <w:pPr>
        <w:pStyle w:val="titolo7b0"/>
        <w:rPr>
          <w:color w:val="002060"/>
        </w:rPr>
      </w:pPr>
      <w:r w:rsidRPr="00ED7897">
        <w:rPr>
          <w:color w:val="002060"/>
        </w:rPr>
        <w:t xml:space="preserve">In base alle risultanze degli atti ufficiali sono state deliberate le seguenti sanzioni disciplinari. </w:t>
      </w:r>
    </w:p>
    <w:p w14:paraId="68A167E7" w14:textId="77777777" w:rsidR="005B7CC3" w:rsidRPr="00ED7897" w:rsidRDefault="005B7CC3" w:rsidP="005B7CC3">
      <w:pPr>
        <w:pStyle w:val="titolo30"/>
        <w:rPr>
          <w:color w:val="002060"/>
        </w:rPr>
      </w:pPr>
      <w:r w:rsidRPr="00ED7897">
        <w:rPr>
          <w:color w:val="002060"/>
        </w:rPr>
        <w:t xml:space="preserve">DIRIGENTI </w:t>
      </w:r>
    </w:p>
    <w:p w14:paraId="131C0899" w14:textId="77777777" w:rsidR="005B7CC3" w:rsidRPr="00ED7897" w:rsidRDefault="005B7CC3" w:rsidP="005B7CC3">
      <w:pPr>
        <w:pStyle w:val="titolo20"/>
        <w:rPr>
          <w:color w:val="002060"/>
        </w:rPr>
      </w:pPr>
      <w:r w:rsidRPr="00ED7897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B7CC3" w:rsidRPr="00ED7897" w14:paraId="52CC2507" w14:textId="77777777" w:rsidTr="00F0631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29CD7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RADI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7B3FA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(PIANDIROSE)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06FC8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D567F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C364E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</w:tr>
    </w:tbl>
    <w:p w14:paraId="7CB55D73" w14:textId="77777777" w:rsidR="005B7CC3" w:rsidRPr="00ED7897" w:rsidRDefault="005B7CC3" w:rsidP="005B7CC3">
      <w:pPr>
        <w:pStyle w:val="titolo30"/>
        <w:rPr>
          <w:rFonts w:eastAsiaTheme="minorEastAsia"/>
          <w:color w:val="002060"/>
        </w:rPr>
      </w:pPr>
      <w:r w:rsidRPr="00ED7897">
        <w:rPr>
          <w:color w:val="002060"/>
        </w:rPr>
        <w:t xml:space="preserve">ALLENATORI </w:t>
      </w:r>
    </w:p>
    <w:p w14:paraId="54CEF1CC" w14:textId="77777777" w:rsidR="005B7CC3" w:rsidRPr="00ED7897" w:rsidRDefault="005B7CC3" w:rsidP="005B7CC3">
      <w:pPr>
        <w:pStyle w:val="titolo20"/>
        <w:rPr>
          <w:color w:val="002060"/>
        </w:rPr>
      </w:pPr>
      <w:r w:rsidRPr="00ED7897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B7CC3" w:rsidRPr="00ED7897" w14:paraId="7623901F" w14:textId="77777777" w:rsidTr="00F0631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F040A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FACCHINI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AC0D0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(PIANDIROSE)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3A27C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D4E5B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PIERUCCI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3D4B3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(URBANIA CALCIO) </w:t>
            </w:r>
          </w:p>
        </w:tc>
      </w:tr>
    </w:tbl>
    <w:p w14:paraId="4D5CDED6" w14:textId="77777777" w:rsidR="005B7CC3" w:rsidRPr="00ED7897" w:rsidRDefault="005B7CC3" w:rsidP="005B7CC3">
      <w:pPr>
        <w:pStyle w:val="titolo30"/>
        <w:rPr>
          <w:rFonts w:eastAsiaTheme="minorEastAsia"/>
          <w:color w:val="002060"/>
        </w:rPr>
      </w:pPr>
      <w:r w:rsidRPr="00ED7897">
        <w:rPr>
          <w:color w:val="002060"/>
        </w:rPr>
        <w:t xml:space="preserve">CALCIATORI ESPULSI </w:t>
      </w:r>
    </w:p>
    <w:p w14:paraId="7EDD8F08" w14:textId="77777777" w:rsidR="005B7CC3" w:rsidRPr="00ED7897" w:rsidRDefault="005B7CC3" w:rsidP="005B7CC3">
      <w:pPr>
        <w:pStyle w:val="titolo20"/>
        <w:rPr>
          <w:color w:val="002060"/>
        </w:rPr>
      </w:pPr>
      <w:r w:rsidRPr="00ED7897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B7CC3" w:rsidRPr="00ED7897" w14:paraId="1B69AA7E" w14:textId="77777777" w:rsidTr="00F0631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51733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PROPERZI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7CB94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(CAPODARCO CASABIANCA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9D49D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E81CB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64534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</w:tr>
    </w:tbl>
    <w:p w14:paraId="3FBE6C01" w14:textId="77777777" w:rsidR="005B7CC3" w:rsidRPr="00ED7897" w:rsidRDefault="005B7CC3" w:rsidP="005B7CC3">
      <w:pPr>
        <w:pStyle w:val="titolo30"/>
        <w:rPr>
          <w:rFonts w:eastAsiaTheme="minorEastAsia"/>
          <w:color w:val="002060"/>
        </w:rPr>
      </w:pPr>
      <w:r w:rsidRPr="00ED7897">
        <w:rPr>
          <w:color w:val="002060"/>
        </w:rPr>
        <w:t xml:space="preserve">CALCIATORI NON ESPULSI </w:t>
      </w:r>
    </w:p>
    <w:p w14:paraId="0742401A" w14:textId="77777777" w:rsidR="005B7CC3" w:rsidRPr="00ED7897" w:rsidRDefault="005B7CC3" w:rsidP="005B7CC3">
      <w:pPr>
        <w:pStyle w:val="titolo20"/>
        <w:rPr>
          <w:color w:val="002060"/>
        </w:rPr>
      </w:pPr>
      <w:r w:rsidRPr="00ED7897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B7CC3" w:rsidRPr="00ED7897" w14:paraId="69731139" w14:textId="77777777" w:rsidTr="00F0631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1E1D7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DEL GATTO GIONATA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1B804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(CAPODARCO CASABIANCA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D5328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C2058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MECOZZI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1785C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(CAPODARCO CASABIANCA C5) </w:t>
            </w:r>
          </w:p>
        </w:tc>
      </w:tr>
      <w:tr w:rsidR="005B7CC3" w:rsidRPr="00ED7897" w14:paraId="0D902B24" w14:textId="77777777" w:rsidTr="00F0631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8B38F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RAFFAELI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D7ED2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(CAPODARCO CASABIANCA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6FA29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7AF64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BENIGNI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06785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(DAMIANI E GATTI ASCOLI) </w:t>
            </w:r>
          </w:p>
        </w:tc>
      </w:tr>
      <w:tr w:rsidR="005B7CC3" w:rsidRPr="00ED7897" w14:paraId="313296C6" w14:textId="77777777" w:rsidTr="00F0631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3C50A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PACE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AFCFB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(PIANDIROSE)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7F5D5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EE59D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RENGA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B8DFA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(PIANDIROSE) </w:t>
            </w:r>
          </w:p>
        </w:tc>
      </w:tr>
      <w:tr w:rsidR="005B7CC3" w:rsidRPr="00ED7897" w14:paraId="5D9DE485" w14:textId="77777777" w:rsidTr="00F0631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EF36E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ALESSANDRONI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DCA6F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(URBANIA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BC762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CEA40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GHIRALDINI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33F3C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(URBANIA CALCIO) </w:t>
            </w:r>
          </w:p>
        </w:tc>
      </w:tr>
      <w:tr w:rsidR="005B7CC3" w:rsidRPr="00ED7897" w14:paraId="25A9CE65" w14:textId="77777777" w:rsidTr="00F0631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4A8BF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RENGHI ALDO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A667B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(URBANIA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A2DE9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02A72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RIDOLFI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93958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(URBANIA CALCIO) </w:t>
            </w:r>
          </w:p>
        </w:tc>
      </w:tr>
    </w:tbl>
    <w:p w14:paraId="7E5FC1F8" w14:textId="77777777" w:rsidR="005B7CC3" w:rsidRPr="00ED7897" w:rsidRDefault="005B7CC3" w:rsidP="005B7CC3">
      <w:pPr>
        <w:pStyle w:val="titolo10"/>
        <w:rPr>
          <w:rFonts w:eastAsiaTheme="minorEastAsia"/>
          <w:color w:val="002060"/>
        </w:rPr>
      </w:pPr>
      <w:r w:rsidRPr="00ED7897">
        <w:rPr>
          <w:color w:val="002060"/>
        </w:rPr>
        <w:t xml:space="preserve">GARE DEL 25/10/2022 </w:t>
      </w:r>
    </w:p>
    <w:p w14:paraId="3AA139A9" w14:textId="77777777" w:rsidR="005B7CC3" w:rsidRPr="00ED7897" w:rsidRDefault="005B7CC3" w:rsidP="005B7CC3">
      <w:pPr>
        <w:pStyle w:val="titolo7a"/>
        <w:rPr>
          <w:color w:val="002060"/>
        </w:rPr>
      </w:pPr>
      <w:r w:rsidRPr="00ED7897">
        <w:rPr>
          <w:color w:val="002060"/>
        </w:rPr>
        <w:t xml:space="preserve">PROVVEDIMENTI DISCIPLINARI </w:t>
      </w:r>
    </w:p>
    <w:p w14:paraId="562DD7E4" w14:textId="77777777" w:rsidR="005B7CC3" w:rsidRPr="00ED7897" w:rsidRDefault="005B7CC3" w:rsidP="005B7CC3">
      <w:pPr>
        <w:pStyle w:val="titolo7b0"/>
        <w:rPr>
          <w:color w:val="002060"/>
        </w:rPr>
      </w:pPr>
      <w:r w:rsidRPr="00ED7897">
        <w:rPr>
          <w:color w:val="002060"/>
        </w:rPr>
        <w:t xml:space="preserve">In base alle risultanze degli atti ufficiali sono state deliberate le seguenti sanzioni disciplinari. </w:t>
      </w:r>
    </w:p>
    <w:p w14:paraId="37C03B51" w14:textId="77777777" w:rsidR="005B7CC3" w:rsidRPr="00ED7897" w:rsidRDefault="005B7CC3" w:rsidP="005B7CC3">
      <w:pPr>
        <w:pStyle w:val="titolo30"/>
        <w:rPr>
          <w:color w:val="002060"/>
        </w:rPr>
      </w:pPr>
      <w:r w:rsidRPr="00ED7897">
        <w:rPr>
          <w:color w:val="002060"/>
        </w:rPr>
        <w:lastRenderedPageBreak/>
        <w:t xml:space="preserve">ALLENATORI </w:t>
      </w:r>
    </w:p>
    <w:p w14:paraId="64B06512" w14:textId="77777777" w:rsidR="005B7CC3" w:rsidRPr="00ED7897" w:rsidRDefault="005B7CC3" w:rsidP="005B7CC3">
      <w:pPr>
        <w:pStyle w:val="titolo20"/>
        <w:rPr>
          <w:color w:val="002060"/>
        </w:rPr>
      </w:pPr>
      <w:r w:rsidRPr="00ED7897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B7CC3" w:rsidRPr="00ED7897" w14:paraId="2090CC10" w14:textId="77777777" w:rsidTr="00F0631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24ACA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ANGELETTI MIRCO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C0CC2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(CANDIA BARACCOLA ASPIO)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26576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B4ACA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108F0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</w:tr>
    </w:tbl>
    <w:p w14:paraId="6DF1325D" w14:textId="77777777" w:rsidR="005B7CC3" w:rsidRPr="00ED7897" w:rsidRDefault="005B7CC3" w:rsidP="005B7CC3">
      <w:pPr>
        <w:pStyle w:val="titolo30"/>
        <w:rPr>
          <w:rFonts w:eastAsiaTheme="minorEastAsia"/>
          <w:color w:val="002060"/>
        </w:rPr>
      </w:pPr>
      <w:r w:rsidRPr="00ED7897">
        <w:rPr>
          <w:color w:val="002060"/>
        </w:rPr>
        <w:t xml:space="preserve">CALCIATORI NON ESPULSI </w:t>
      </w:r>
    </w:p>
    <w:p w14:paraId="59260E99" w14:textId="77777777" w:rsidR="005B7CC3" w:rsidRPr="00ED7897" w:rsidRDefault="005B7CC3" w:rsidP="005B7CC3">
      <w:pPr>
        <w:pStyle w:val="titolo20"/>
        <w:rPr>
          <w:color w:val="002060"/>
        </w:rPr>
      </w:pPr>
      <w:r w:rsidRPr="00ED7897">
        <w:rPr>
          <w:color w:val="002060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B7CC3" w:rsidRPr="00ED7897" w14:paraId="262E4D62" w14:textId="77777777" w:rsidTr="00F0631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AE451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DOLLANI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5BE02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(CASENUOVE)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7309D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0C15D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BAGALINI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6EDD1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(VAL TENNA UNITED) </w:t>
            </w:r>
          </w:p>
        </w:tc>
      </w:tr>
      <w:tr w:rsidR="005B7CC3" w:rsidRPr="00ED7897" w14:paraId="325D5126" w14:textId="77777777" w:rsidTr="00F0631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B7600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GAMBINI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AD031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(VAL TENNA UNITED)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1BAC0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60E26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99CB3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</w:tr>
    </w:tbl>
    <w:p w14:paraId="40FEFBA4" w14:textId="77777777" w:rsidR="005B7CC3" w:rsidRPr="00ED7897" w:rsidRDefault="005B7CC3" w:rsidP="005B7CC3">
      <w:pPr>
        <w:pStyle w:val="titolo20"/>
        <w:rPr>
          <w:rFonts w:eastAsiaTheme="minorEastAsia"/>
          <w:color w:val="002060"/>
        </w:rPr>
      </w:pPr>
      <w:r w:rsidRPr="00ED7897">
        <w:rPr>
          <w:color w:val="002060"/>
        </w:rPr>
        <w:t xml:space="preserve">III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B7CC3" w:rsidRPr="00ED7897" w14:paraId="13B94669" w14:textId="77777777" w:rsidTr="00F0631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89E72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LOMBARDI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3230E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(CASENUOVE)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486EE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9572B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1C616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</w:tr>
    </w:tbl>
    <w:p w14:paraId="45CEECE8" w14:textId="77777777" w:rsidR="005B7CC3" w:rsidRPr="00ED7897" w:rsidRDefault="005B7CC3" w:rsidP="005B7CC3">
      <w:pPr>
        <w:pStyle w:val="titolo20"/>
        <w:rPr>
          <w:rFonts w:eastAsiaTheme="minorEastAsia"/>
          <w:color w:val="002060"/>
        </w:rPr>
      </w:pPr>
      <w:r w:rsidRPr="00ED7897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B7CC3" w:rsidRPr="00ED7897" w14:paraId="7D3BFC47" w14:textId="77777777" w:rsidTr="00F0631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3540D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BELVEDERESI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C5369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(ASPIO 2005)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8B113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DD5C9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MENGONI ARTURO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F361F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(ASPIO 2005) </w:t>
            </w:r>
          </w:p>
        </w:tc>
      </w:tr>
      <w:tr w:rsidR="005B7CC3" w:rsidRPr="00ED7897" w14:paraId="1E922A49" w14:textId="77777777" w:rsidTr="00F0631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A38C4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NEROZZI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06C2E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(ASPIO 2005)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2E44C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D16CE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ZINGARETTI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0C13D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(ATLETICO NO BORDERS) </w:t>
            </w:r>
          </w:p>
        </w:tc>
      </w:tr>
      <w:tr w:rsidR="005B7CC3" w:rsidRPr="00ED7897" w14:paraId="41F70DA9" w14:textId="77777777" w:rsidTr="00F0631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D065D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NEPI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A0171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(BOCASTRUM UNITED)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615DA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1492E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LATINI MIRCO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11C4B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(CANDIA BARACCOLA ASPIO) </w:t>
            </w:r>
          </w:p>
        </w:tc>
      </w:tr>
      <w:tr w:rsidR="005B7CC3" w:rsidRPr="00ED7897" w14:paraId="19230716" w14:textId="77777777" w:rsidTr="00F0631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3F0E0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MARSILI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C8B1C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(CASENUOVE)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15A74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81790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MENGONI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CE03C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(CASENUOVE) </w:t>
            </w:r>
          </w:p>
        </w:tc>
      </w:tr>
      <w:tr w:rsidR="005B7CC3" w:rsidRPr="00ED7897" w14:paraId="7FECD346" w14:textId="77777777" w:rsidTr="00F0631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38DB0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LOPEZ OJEDA DORAMAS JUAN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F89B5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(FERMANA FUTSAL 2022)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2A676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90889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BIANCINI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9396C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(POLISPORTIVA UROBORO) </w:t>
            </w:r>
          </w:p>
        </w:tc>
      </w:tr>
      <w:tr w:rsidR="005B7CC3" w:rsidRPr="00ED7897" w14:paraId="7ED42B0C" w14:textId="77777777" w:rsidTr="00F0631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22BFA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COLONNA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DDFED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(POLISPORTIVA UROBORO)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45339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9A087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FRANCHINI NICOLA PABLO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02765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(SAN GINESIO FUTSAL) </w:t>
            </w:r>
          </w:p>
        </w:tc>
      </w:tr>
      <w:tr w:rsidR="005B7CC3" w:rsidRPr="00ED7897" w14:paraId="77C18327" w14:textId="77777777" w:rsidTr="00F0631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47800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GIOSUE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C6F97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(SAN GINESIO FUTSAL)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1DAA9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E40F7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F06B7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</w:tr>
    </w:tbl>
    <w:p w14:paraId="55D165DA" w14:textId="77777777" w:rsidR="005B7CC3" w:rsidRPr="00ED7897" w:rsidRDefault="005B7CC3" w:rsidP="005B7CC3">
      <w:pPr>
        <w:pStyle w:val="titolo10"/>
        <w:rPr>
          <w:rFonts w:eastAsiaTheme="minorEastAsia"/>
          <w:color w:val="002060"/>
        </w:rPr>
      </w:pPr>
      <w:r w:rsidRPr="00ED7897">
        <w:rPr>
          <w:color w:val="002060"/>
        </w:rPr>
        <w:t xml:space="preserve">GARE DEL 26/10/2022 </w:t>
      </w:r>
    </w:p>
    <w:p w14:paraId="5D3D519B" w14:textId="77777777" w:rsidR="005B7CC3" w:rsidRPr="00ED7897" w:rsidRDefault="005B7CC3" w:rsidP="005B7CC3">
      <w:pPr>
        <w:pStyle w:val="titolo7a"/>
        <w:rPr>
          <w:color w:val="002060"/>
        </w:rPr>
      </w:pPr>
      <w:r w:rsidRPr="00ED7897">
        <w:rPr>
          <w:color w:val="002060"/>
        </w:rPr>
        <w:t xml:space="preserve">PROVVEDIMENTI DISCIPLINARI </w:t>
      </w:r>
    </w:p>
    <w:p w14:paraId="1470995A" w14:textId="77777777" w:rsidR="005B7CC3" w:rsidRPr="00ED7897" w:rsidRDefault="005B7CC3" w:rsidP="005B7CC3">
      <w:pPr>
        <w:pStyle w:val="titolo7b0"/>
        <w:rPr>
          <w:color w:val="002060"/>
        </w:rPr>
      </w:pPr>
      <w:r w:rsidRPr="00ED7897">
        <w:rPr>
          <w:color w:val="002060"/>
        </w:rPr>
        <w:t xml:space="preserve">In base alle risultanze degli atti ufficiali sono state deliberate le seguenti sanzioni disciplinari. </w:t>
      </w:r>
    </w:p>
    <w:p w14:paraId="3EB7D6B4" w14:textId="77777777" w:rsidR="005B7CC3" w:rsidRPr="00ED7897" w:rsidRDefault="005B7CC3" w:rsidP="005B7CC3">
      <w:pPr>
        <w:pStyle w:val="titolo30"/>
        <w:rPr>
          <w:color w:val="002060"/>
        </w:rPr>
      </w:pPr>
      <w:r w:rsidRPr="00ED7897">
        <w:rPr>
          <w:color w:val="002060"/>
        </w:rPr>
        <w:t xml:space="preserve">SOCIETA' </w:t>
      </w:r>
    </w:p>
    <w:p w14:paraId="2DB49C65" w14:textId="77777777" w:rsidR="005B7CC3" w:rsidRPr="00ED7897" w:rsidRDefault="005B7CC3" w:rsidP="005B7CC3">
      <w:pPr>
        <w:pStyle w:val="titolo20"/>
        <w:rPr>
          <w:color w:val="002060"/>
        </w:rPr>
      </w:pPr>
      <w:r w:rsidRPr="00ED7897">
        <w:rPr>
          <w:color w:val="002060"/>
        </w:rPr>
        <w:t xml:space="preserve">PERDITA DELLA GARA: </w:t>
      </w:r>
    </w:p>
    <w:p w14:paraId="04E0A2D7" w14:textId="77777777" w:rsidR="005B7CC3" w:rsidRPr="00ED7897" w:rsidRDefault="005B7CC3" w:rsidP="005B7CC3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ED7897">
        <w:rPr>
          <w:color w:val="002060"/>
        </w:rPr>
        <w:t xml:space="preserve">MONTECCHIO SPORT </w:t>
      </w:r>
      <w:r w:rsidRPr="00ED7897">
        <w:rPr>
          <w:color w:val="002060"/>
        </w:rPr>
        <w:br/>
        <w:t xml:space="preserve">V. delibera </w:t>
      </w:r>
    </w:p>
    <w:p w14:paraId="38D3C4E8" w14:textId="77777777" w:rsidR="005B7CC3" w:rsidRPr="00ED7897" w:rsidRDefault="005B7CC3" w:rsidP="005B7CC3">
      <w:pPr>
        <w:pStyle w:val="titolo20"/>
        <w:rPr>
          <w:color w:val="002060"/>
        </w:rPr>
      </w:pPr>
      <w:r w:rsidRPr="00ED7897">
        <w:rPr>
          <w:color w:val="002060"/>
        </w:rPr>
        <w:t xml:space="preserve">AMMENDA </w:t>
      </w:r>
    </w:p>
    <w:p w14:paraId="0DFA5ED6" w14:textId="73F86457" w:rsidR="00F10186" w:rsidRPr="00ED7897" w:rsidRDefault="005B7CC3" w:rsidP="00F10186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ED7897">
        <w:rPr>
          <w:color w:val="002060"/>
        </w:rPr>
        <w:t xml:space="preserve">Euro </w:t>
      </w:r>
      <w:r w:rsidR="00F10186">
        <w:rPr>
          <w:color w:val="002060"/>
        </w:rPr>
        <w:t>100</w:t>
      </w:r>
      <w:r w:rsidRPr="00ED7897">
        <w:rPr>
          <w:color w:val="002060"/>
        </w:rPr>
        <w:t xml:space="preserve">,00 </w:t>
      </w:r>
      <w:r w:rsidR="00F10186">
        <w:rPr>
          <w:color w:val="002060"/>
        </w:rPr>
        <w:t>MONTECCHIO SPORT</w:t>
      </w:r>
      <w:r w:rsidRPr="00ED7897">
        <w:rPr>
          <w:color w:val="002060"/>
        </w:rPr>
        <w:t xml:space="preserve"> </w:t>
      </w:r>
      <w:r w:rsidRPr="00ED7897">
        <w:rPr>
          <w:color w:val="002060"/>
        </w:rPr>
        <w:br/>
      </w:r>
      <w:r w:rsidR="00F10186" w:rsidRPr="00ED7897">
        <w:rPr>
          <w:color w:val="002060"/>
        </w:rPr>
        <w:t xml:space="preserve">V. delibera </w:t>
      </w:r>
    </w:p>
    <w:p w14:paraId="6BE25260" w14:textId="5914F1CF" w:rsidR="00F10186" w:rsidRDefault="00F10186" w:rsidP="005B7CC3">
      <w:pPr>
        <w:pStyle w:val="diffida"/>
        <w:spacing w:before="80" w:beforeAutospacing="0" w:after="40" w:afterAutospacing="0"/>
        <w:jc w:val="left"/>
        <w:rPr>
          <w:color w:val="002060"/>
        </w:rPr>
      </w:pPr>
    </w:p>
    <w:p w14:paraId="647F297B" w14:textId="77777777" w:rsidR="00F10186" w:rsidRPr="00ED7897" w:rsidRDefault="00F10186" w:rsidP="00F10186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ED7897">
        <w:rPr>
          <w:color w:val="002060"/>
        </w:rPr>
        <w:t xml:space="preserve">Euro 80,00 CALCETTO NUMANA </w:t>
      </w:r>
      <w:r w:rsidRPr="00ED7897">
        <w:rPr>
          <w:color w:val="002060"/>
        </w:rPr>
        <w:br/>
        <w:t xml:space="preserve">Per aver un proprio sostenitore, al termine della gara, offeso l'arbitro. </w:t>
      </w:r>
    </w:p>
    <w:p w14:paraId="3FAAF6D9" w14:textId="35A3E704" w:rsidR="005B7CC3" w:rsidRPr="00ED7897" w:rsidRDefault="005B7CC3" w:rsidP="005B7CC3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ED7897">
        <w:rPr>
          <w:color w:val="002060"/>
        </w:rPr>
        <w:br/>
        <w:t xml:space="preserve">Euro 5,00 FRASASSI C5 </w:t>
      </w:r>
      <w:r w:rsidRPr="00ED7897">
        <w:rPr>
          <w:color w:val="002060"/>
        </w:rPr>
        <w:br/>
        <w:t xml:space="preserve">Per essere lo spogliatoio dell'arbitro privo di chiusura. </w:t>
      </w:r>
    </w:p>
    <w:p w14:paraId="1CCCADB0" w14:textId="77777777" w:rsidR="005B7CC3" w:rsidRPr="00ED7897" w:rsidRDefault="005B7CC3" w:rsidP="005B7CC3">
      <w:pPr>
        <w:pStyle w:val="titolo30"/>
        <w:rPr>
          <w:color w:val="002060"/>
        </w:rPr>
      </w:pPr>
      <w:r w:rsidRPr="00ED7897">
        <w:rPr>
          <w:color w:val="002060"/>
        </w:rPr>
        <w:t xml:space="preserve">ALLENATORI </w:t>
      </w:r>
    </w:p>
    <w:p w14:paraId="732FFE05" w14:textId="77777777" w:rsidR="005B7CC3" w:rsidRPr="00ED7897" w:rsidRDefault="005B7CC3" w:rsidP="005B7CC3">
      <w:pPr>
        <w:pStyle w:val="titolo20"/>
        <w:rPr>
          <w:color w:val="002060"/>
        </w:rPr>
      </w:pPr>
      <w:r w:rsidRPr="00ED7897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B7CC3" w:rsidRPr="00ED7897" w14:paraId="29567A44" w14:textId="77777777" w:rsidTr="00F0631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0F1CB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BARTOLUCCI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8A27B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(SMIRRA CITY)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E2931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F14D8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F665B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</w:tr>
    </w:tbl>
    <w:p w14:paraId="759D47EF" w14:textId="77777777" w:rsidR="005B7CC3" w:rsidRPr="00ED7897" w:rsidRDefault="005B7CC3" w:rsidP="005B7CC3">
      <w:pPr>
        <w:pStyle w:val="titolo30"/>
        <w:rPr>
          <w:rFonts w:eastAsiaTheme="minorEastAsia"/>
          <w:color w:val="002060"/>
        </w:rPr>
      </w:pPr>
      <w:r w:rsidRPr="00ED7897">
        <w:rPr>
          <w:color w:val="002060"/>
        </w:rPr>
        <w:t xml:space="preserve">CALCIATORI ESPULSI </w:t>
      </w:r>
    </w:p>
    <w:p w14:paraId="2DDD95BC" w14:textId="77777777" w:rsidR="005B7CC3" w:rsidRPr="00ED7897" w:rsidRDefault="005B7CC3" w:rsidP="005B7CC3">
      <w:pPr>
        <w:pStyle w:val="titolo20"/>
        <w:rPr>
          <w:color w:val="002060"/>
        </w:rPr>
      </w:pPr>
      <w:r w:rsidRPr="00ED7897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B7CC3" w:rsidRPr="00ED7897" w14:paraId="3E772ADD" w14:textId="77777777" w:rsidTr="00F0631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61528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CICCONI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65A6D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(CALCETTO NUMANA)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7D899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D269F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FABBRI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F6EB7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(SMIRRA CITY) </w:t>
            </w:r>
          </w:p>
        </w:tc>
      </w:tr>
    </w:tbl>
    <w:p w14:paraId="7CB42597" w14:textId="77777777" w:rsidR="005B7CC3" w:rsidRPr="00ED7897" w:rsidRDefault="005B7CC3" w:rsidP="005B7CC3">
      <w:pPr>
        <w:pStyle w:val="titolo20"/>
        <w:rPr>
          <w:rFonts w:eastAsiaTheme="minorEastAsia"/>
          <w:color w:val="002060"/>
        </w:rPr>
      </w:pPr>
      <w:r w:rsidRPr="00ED7897">
        <w:rPr>
          <w:color w:val="002060"/>
        </w:rPr>
        <w:lastRenderedPageBreak/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B7CC3" w:rsidRPr="00ED7897" w14:paraId="3F13EAEC" w14:textId="77777777" w:rsidTr="00F0631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312BC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VERNARECCI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279F5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(SMIRRA CITY)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D86AA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41FB8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1A857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</w:tr>
    </w:tbl>
    <w:p w14:paraId="7A2826FD" w14:textId="77777777" w:rsidR="005B7CC3" w:rsidRPr="00ED7897" w:rsidRDefault="005B7CC3" w:rsidP="005B7CC3">
      <w:pPr>
        <w:pStyle w:val="titolo30"/>
        <w:rPr>
          <w:rFonts w:eastAsiaTheme="minorEastAsia"/>
          <w:color w:val="002060"/>
        </w:rPr>
      </w:pPr>
      <w:r w:rsidRPr="00ED7897">
        <w:rPr>
          <w:color w:val="002060"/>
        </w:rPr>
        <w:t xml:space="preserve">CALCIATORI NON ESPULSI </w:t>
      </w:r>
    </w:p>
    <w:p w14:paraId="716CAE25" w14:textId="77777777" w:rsidR="005B7CC3" w:rsidRPr="00ED7897" w:rsidRDefault="005B7CC3" w:rsidP="005B7CC3">
      <w:pPr>
        <w:pStyle w:val="titolo20"/>
        <w:rPr>
          <w:color w:val="002060"/>
        </w:rPr>
      </w:pPr>
      <w:r w:rsidRPr="00ED7897">
        <w:rPr>
          <w:color w:val="002060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B7CC3" w:rsidRPr="00ED7897" w14:paraId="010B6BEC" w14:textId="77777777" w:rsidTr="00F0631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1B38E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SPARVOLI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24100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(BOCA CIVITANOVA 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484ED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C4F77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DANO DRITAN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15A21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(CANTINE RIUNITE CSI) </w:t>
            </w:r>
          </w:p>
        </w:tc>
      </w:tr>
      <w:tr w:rsidR="005B7CC3" w:rsidRPr="00ED7897" w14:paraId="3D33D439" w14:textId="77777777" w:rsidTr="00F0631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7FE99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CALZETTA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F0076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(CASTELRAIMONDO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17BC7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67FBB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PUCCIARELLI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F29D0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(GIOVANE ANCONA CALCIO) </w:t>
            </w:r>
          </w:p>
        </w:tc>
      </w:tr>
      <w:tr w:rsidR="005B7CC3" w:rsidRPr="00ED7897" w14:paraId="5FDD6EBC" w14:textId="77777777" w:rsidTr="00F0631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16960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BIAGETTI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4331C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(SANTA MARIA NUOVA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98B98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D1890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BATTISTELLI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43E0D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(SMIRRA CITY) </w:t>
            </w:r>
          </w:p>
        </w:tc>
      </w:tr>
    </w:tbl>
    <w:p w14:paraId="4CEDFF5B" w14:textId="77777777" w:rsidR="005B7CC3" w:rsidRPr="00ED7897" w:rsidRDefault="005B7CC3" w:rsidP="005B7CC3">
      <w:pPr>
        <w:pStyle w:val="titolo20"/>
        <w:rPr>
          <w:rFonts w:eastAsiaTheme="minorEastAsia"/>
          <w:color w:val="002060"/>
        </w:rPr>
      </w:pPr>
      <w:r w:rsidRPr="00ED7897">
        <w:rPr>
          <w:color w:val="002060"/>
        </w:rPr>
        <w:t xml:space="preserve">III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B7CC3" w:rsidRPr="00ED7897" w14:paraId="1A985E4F" w14:textId="77777777" w:rsidTr="00F0631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A36D3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RANZUGLIA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624A7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(CANTINE RIUNITE CSI)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8F901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56924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F5262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</w:tr>
    </w:tbl>
    <w:p w14:paraId="6266B4F8" w14:textId="77777777" w:rsidR="005B7CC3" w:rsidRPr="00ED7897" w:rsidRDefault="005B7CC3" w:rsidP="005B7CC3">
      <w:pPr>
        <w:pStyle w:val="titolo20"/>
        <w:rPr>
          <w:rFonts w:eastAsiaTheme="minorEastAsia"/>
          <w:color w:val="002060"/>
        </w:rPr>
      </w:pPr>
      <w:r w:rsidRPr="00ED7897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B7CC3" w:rsidRPr="00ED7897" w14:paraId="5F8FD686" w14:textId="77777777" w:rsidTr="00F0631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977BF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DIALLO ASSANE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39235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(BORGOROSSO TOLENTINO)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CE175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2160D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FEROCE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4D4AE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(BORGOROSSO TOLENTINO) </w:t>
            </w:r>
          </w:p>
        </w:tc>
      </w:tr>
      <w:tr w:rsidR="005B7CC3" w:rsidRPr="00ED7897" w14:paraId="59CB6BD6" w14:textId="77777777" w:rsidTr="00F0631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5BF2D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BARLETTA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3FBC9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(CANTINE RIUNITE CSI)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F3113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A84B0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MIRA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1252A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(CASTELRAIMONDO CALCIO A 5) </w:t>
            </w:r>
          </w:p>
        </w:tc>
      </w:tr>
      <w:tr w:rsidR="005B7CC3" w:rsidRPr="00ED7897" w14:paraId="1B3AF9C7" w14:textId="77777777" w:rsidTr="00F0631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4D7B1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ANDREOZZI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3912C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(FIGHT BULLS CORRIDONIA)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4FFCE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64BDD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CHIESA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948CF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(GIOVANE ANCONA CALCIO) </w:t>
            </w:r>
          </w:p>
        </w:tc>
      </w:tr>
      <w:tr w:rsidR="005B7CC3" w:rsidRPr="00ED7897" w14:paraId="3F7146A5" w14:textId="77777777" w:rsidTr="00F0631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D1332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CERIONI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63F13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EBAE7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52BA0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LUCCHETTI MATHIAS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76EC5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(GLS DORICA AN.UR) </w:t>
            </w:r>
          </w:p>
        </w:tc>
      </w:tr>
      <w:tr w:rsidR="005B7CC3" w:rsidRPr="00ED7897" w14:paraId="7B5900F8" w14:textId="77777777" w:rsidTr="00F0631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001ED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BATTISTELLI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6E712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(SMIRRA CITY)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B6EAF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224EA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SCAGLIONI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EE9B8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(VADO C5) </w:t>
            </w:r>
          </w:p>
        </w:tc>
      </w:tr>
      <w:tr w:rsidR="005B7CC3" w:rsidRPr="00ED7897" w14:paraId="65E93B0A" w14:textId="77777777" w:rsidTr="00F0631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73517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VAGNINI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C64BB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(VILLA CECCOLINI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14EAC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3F653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D9FD3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</w:tr>
    </w:tbl>
    <w:p w14:paraId="3F8AE339" w14:textId="77777777" w:rsidR="005B7CC3" w:rsidRDefault="005B7CC3" w:rsidP="005B7CC3">
      <w:pPr>
        <w:pStyle w:val="breakline"/>
        <w:rPr>
          <w:color w:val="002060"/>
        </w:rPr>
      </w:pPr>
    </w:p>
    <w:p w14:paraId="4E3BCD76" w14:textId="77777777" w:rsidR="005B7CC3" w:rsidRPr="00983357" w:rsidRDefault="005B7CC3" w:rsidP="005B7CC3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983357">
        <w:rPr>
          <w:rFonts w:ascii="Arial" w:hAnsi="Arial" w:cs="Arial"/>
          <w:noProof/>
          <w:color w:val="002060"/>
          <w:sz w:val="22"/>
          <w:szCs w:val="22"/>
        </w:rPr>
        <w:t>F.to IL SOSTITUTO GIUDICE SPORTIVO      </w:t>
      </w:r>
    </w:p>
    <w:p w14:paraId="6745F3D8" w14:textId="77777777" w:rsidR="005B7CC3" w:rsidRPr="00983357" w:rsidRDefault="005B7CC3" w:rsidP="005B7CC3">
      <w:pPr>
        <w:pStyle w:val="breakline"/>
        <w:rPr>
          <w:rFonts w:ascii="Arial" w:hAnsi="Arial" w:cs="Arial"/>
          <w:noProof/>
          <w:color w:val="002060"/>
          <w:sz w:val="22"/>
          <w:szCs w:val="22"/>
        </w:rPr>
      </w:pPr>
      <w:r w:rsidRPr="00983357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</w:p>
    <w:p w14:paraId="01A8865B" w14:textId="77777777" w:rsidR="005B7CC3" w:rsidRPr="00ED7897" w:rsidRDefault="005B7CC3" w:rsidP="005B7CC3">
      <w:pPr>
        <w:pStyle w:val="breakline"/>
        <w:rPr>
          <w:rFonts w:eastAsiaTheme="minorEastAsia"/>
          <w:color w:val="002060"/>
        </w:rPr>
      </w:pPr>
    </w:p>
    <w:p w14:paraId="3936FF37" w14:textId="77777777" w:rsidR="005B7CC3" w:rsidRPr="00ED7897" w:rsidRDefault="005B7CC3" w:rsidP="005B7CC3">
      <w:pPr>
        <w:pStyle w:val="breakline"/>
        <w:rPr>
          <w:color w:val="002060"/>
        </w:rPr>
      </w:pPr>
    </w:p>
    <w:p w14:paraId="0DE9B6A1" w14:textId="77777777" w:rsidR="005B7CC3" w:rsidRPr="00ED7897" w:rsidRDefault="005B7CC3" w:rsidP="005B7CC3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ED7897">
        <w:rPr>
          <w:color w:val="002060"/>
        </w:rPr>
        <w:t>COPPA MARCHE UNDER 21 CALCIO 5</w:t>
      </w:r>
    </w:p>
    <w:p w14:paraId="5A0FEEAA" w14:textId="77777777" w:rsidR="005B7CC3" w:rsidRPr="00ED7897" w:rsidRDefault="005B7CC3" w:rsidP="005B7CC3">
      <w:pPr>
        <w:pStyle w:val="titoloprinc0"/>
        <w:rPr>
          <w:color w:val="002060"/>
        </w:rPr>
      </w:pPr>
      <w:r w:rsidRPr="00ED7897">
        <w:rPr>
          <w:color w:val="002060"/>
        </w:rPr>
        <w:t>RISULTATI</w:t>
      </w:r>
    </w:p>
    <w:p w14:paraId="3043E818" w14:textId="77777777" w:rsidR="005B7CC3" w:rsidRPr="00ED7897" w:rsidRDefault="005B7CC3" w:rsidP="005B7CC3">
      <w:pPr>
        <w:pStyle w:val="breakline"/>
        <w:rPr>
          <w:color w:val="002060"/>
        </w:rPr>
      </w:pPr>
    </w:p>
    <w:p w14:paraId="382BAF9E" w14:textId="77777777" w:rsidR="005B7CC3" w:rsidRPr="00ED7897" w:rsidRDefault="005B7CC3" w:rsidP="005B7CC3">
      <w:pPr>
        <w:pStyle w:val="sottotitolocampionato10"/>
        <w:rPr>
          <w:color w:val="002060"/>
        </w:rPr>
      </w:pPr>
      <w:r w:rsidRPr="00ED7897">
        <w:rPr>
          <w:color w:val="002060"/>
        </w:rPr>
        <w:t>RISULTATI UFFICIALI GARE DEL 29/10/2022</w:t>
      </w:r>
    </w:p>
    <w:p w14:paraId="2208AB47" w14:textId="77777777" w:rsidR="005B7CC3" w:rsidRPr="005B7CC3" w:rsidRDefault="005B7CC3" w:rsidP="005B7CC3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5B7CC3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506E361D" w14:textId="77777777" w:rsidR="005B7CC3" w:rsidRPr="00ED7897" w:rsidRDefault="005B7CC3" w:rsidP="005B7CC3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B7CC3" w:rsidRPr="00ED7897" w14:paraId="55CC7876" w14:textId="77777777" w:rsidTr="00F0631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B7CC3" w:rsidRPr="00ED7897" w14:paraId="4DBF3271" w14:textId="77777777" w:rsidTr="00F0631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1EDADE" w14:textId="77777777" w:rsidR="005B7CC3" w:rsidRPr="00ED7897" w:rsidRDefault="005B7CC3" w:rsidP="00F0631E">
                  <w:pPr>
                    <w:pStyle w:val="headertabella0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GIRONE A - 6 Giornata - A</w:t>
                  </w:r>
                </w:p>
              </w:tc>
            </w:tr>
            <w:tr w:rsidR="005B7CC3" w:rsidRPr="00ED7897" w14:paraId="605C773E" w14:textId="77777777" w:rsidTr="00F0631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FEF0F1" w14:textId="77777777" w:rsidR="005B7CC3" w:rsidRPr="00ED7897" w:rsidRDefault="005B7CC3" w:rsidP="00F0631E">
                  <w:pPr>
                    <w:pStyle w:val="rowtabella0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AUDAX 1970 S.ANGELO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6E29DC" w14:textId="77777777" w:rsidR="005B7CC3" w:rsidRPr="00ED7897" w:rsidRDefault="005B7CC3" w:rsidP="00F0631E">
                  <w:pPr>
                    <w:pStyle w:val="rowtabella0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- ACLI VILLA MUSONE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48D4BB" w14:textId="77777777" w:rsidR="005B7CC3" w:rsidRPr="00ED7897" w:rsidRDefault="005B7CC3" w:rsidP="00F0631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11 - 3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15F4C8" w14:textId="77777777" w:rsidR="005B7CC3" w:rsidRPr="00ED7897" w:rsidRDefault="005B7CC3" w:rsidP="00F0631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 </w:t>
                  </w:r>
                </w:p>
              </w:tc>
            </w:tr>
            <w:tr w:rsidR="005B7CC3" w:rsidRPr="00ED7897" w14:paraId="17514963" w14:textId="77777777" w:rsidTr="00F0631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577684" w14:textId="77777777" w:rsidR="005B7CC3" w:rsidRPr="00ED7897" w:rsidRDefault="005B7CC3" w:rsidP="00F0631E">
                  <w:pPr>
                    <w:pStyle w:val="rowtabella0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CITTA DI OSTRA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6A7C7E" w14:textId="77777777" w:rsidR="005B7CC3" w:rsidRPr="00ED7897" w:rsidRDefault="005B7CC3" w:rsidP="00F0631E">
                  <w:pPr>
                    <w:pStyle w:val="rowtabella0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- DAMIANI E GATTI ASCOLI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36E61C" w14:textId="77777777" w:rsidR="005B7CC3" w:rsidRPr="00ED7897" w:rsidRDefault="005B7CC3" w:rsidP="00F0631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268F39" w14:textId="77777777" w:rsidR="005B7CC3" w:rsidRPr="00ED7897" w:rsidRDefault="005B7CC3" w:rsidP="00F0631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D7897">
                    <w:rPr>
                      <w:color w:val="002060"/>
                    </w:rPr>
                    <w:t> </w:t>
                  </w:r>
                </w:p>
              </w:tc>
            </w:tr>
          </w:tbl>
          <w:p w14:paraId="24791FFA" w14:textId="77777777" w:rsidR="005B7CC3" w:rsidRPr="00ED7897" w:rsidRDefault="005B7CC3" w:rsidP="00F0631E">
            <w:pPr>
              <w:rPr>
                <w:color w:val="002060"/>
              </w:rPr>
            </w:pPr>
          </w:p>
        </w:tc>
      </w:tr>
    </w:tbl>
    <w:p w14:paraId="20361B04" w14:textId="77777777" w:rsidR="005B7CC3" w:rsidRPr="00ED7897" w:rsidRDefault="005B7CC3" w:rsidP="005B7CC3">
      <w:pPr>
        <w:pStyle w:val="breakline"/>
        <w:rPr>
          <w:rFonts w:eastAsiaTheme="minorEastAsia"/>
          <w:color w:val="002060"/>
        </w:rPr>
      </w:pPr>
    </w:p>
    <w:p w14:paraId="56B71B41" w14:textId="77777777" w:rsidR="005B7CC3" w:rsidRPr="00ED7897" w:rsidRDefault="005B7CC3" w:rsidP="005B7CC3">
      <w:pPr>
        <w:pStyle w:val="breakline"/>
        <w:rPr>
          <w:color w:val="002060"/>
        </w:rPr>
      </w:pPr>
    </w:p>
    <w:p w14:paraId="499D6C4C" w14:textId="77777777" w:rsidR="005B7CC3" w:rsidRPr="00ED7897" w:rsidRDefault="005B7CC3" w:rsidP="005B7CC3">
      <w:pPr>
        <w:pStyle w:val="titoloprinc0"/>
        <w:rPr>
          <w:color w:val="002060"/>
        </w:rPr>
      </w:pPr>
      <w:r w:rsidRPr="00ED7897">
        <w:rPr>
          <w:color w:val="002060"/>
        </w:rPr>
        <w:t>GIUDICE SPORTIVO</w:t>
      </w:r>
    </w:p>
    <w:p w14:paraId="375077BA" w14:textId="77777777" w:rsidR="005B7CC3" w:rsidRPr="00ED7897" w:rsidRDefault="005B7CC3" w:rsidP="005B7CC3">
      <w:pPr>
        <w:pStyle w:val="diffida"/>
        <w:rPr>
          <w:color w:val="002060"/>
        </w:rPr>
      </w:pPr>
      <w:r w:rsidRPr="00ED7897">
        <w:rPr>
          <w:color w:val="002060"/>
        </w:rPr>
        <w:t>Il Sostituto Giudice Sportivo Avv. Federica Sorrentino, nella seduta del 31/10/2022, ha adottato le decisioni che di seguito integralmente si riportano:</w:t>
      </w:r>
    </w:p>
    <w:p w14:paraId="250DE56D" w14:textId="77777777" w:rsidR="005B7CC3" w:rsidRPr="00ED7897" w:rsidRDefault="005B7CC3" w:rsidP="005B7CC3">
      <w:pPr>
        <w:pStyle w:val="titolo10"/>
        <w:rPr>
          <w:color w:val="002060"/>
        </w:rPr>
      </w:pPr>
      <w:r w:rsidRPr="00ED7897">
        <w:rPr>
          <w:color w:val="002060"/>
        </w:rPr>
        <w:t xml:space="preserve">GARE DEL 29/10/2022 </w:t>
      </w:r>
    </w:p>
    <w:p w14:paraId="21274BAF" w14:textId="77777777" w:rsidR="005B7CC3" w:rsidRPr="00ED7897" w:rsidRDefault="005B7CC3" w:rsidP="005B7CC3">
      <w:pPr>
        <w:pStyle w:val="titolo7a"/>
        <w:rPr>
          <w:color w:val="002060"/>
        </w:rPr>
      </w:pPr>
      <w:r w:rsidRPr="00ED7897">
        <w:rPr>
          <w:color w:val="002060"/>
        </w:rPr>
        <w:t xml:space="preserve">PROVVEDIMENTI DISCIPLINARI </w:t>
      </w:r>
    </w:p>
    <w:p w14:paraId="7B8F3E2E" w14:textId="77777777" w:rsidR="005B7CC3" w:rsidRPr="00ED7897" w:rsidRDefault="005B7CC3" w:rsidP="005B7CC3">
      <w:pPr>
        <w:pStyle w:val="titolo7b0"/>
        <w:rPr>
          <w:color w:val="002060"/>
        </w:rPr>
      </w:pPr>
      <w:r w:rsidRPr="00ED7897">
        <w:rPr>
          <w:color w:val="002060"/>
        </w:rPr>
        <w:t xml:space="preserve">In base alle risultanze degli atti ufficiali sono state deliberate le seguenti sanzioni disciplinari. </w:t>
      </w:r>
    </w:p>
    <w:p w14:paraId="41516119" w14:textId="77777777" w:rsidR="005B7CC3" w:rsidRPr="00ED7897" w:rsidRDefault="005B7CC3" w:rsidP="005B7CC3">
      <w:pPr>
        <w:pStyle w:val="titolo30"/>
        <w:rPr>
          <w:color w:val="002060"/>
        </w:rPr>
      </w:pPr>
      <w:r w:rsidRPr="00ED7897">
        <w:rPr>
          <w:color w:val="002060"/>
        </w:rPr>
        <w:t xml:space="preserve">ALLENATORI </w:t>
      </w:r>
    </w:p>
    <w:p w14:paraId="6A06D59E" w14:textId="77777777" w:rsidR="005B7CC3" w:rsidRPr="00ED7897" w:rsidRDefault="005B7CC3" w:rsidP="005B7CC3">
      <w:pPr>
        <w:pStyle w:val="titolo20"/>
        <w:rPr>
          <w:color w:val="002060"/>
        </w:rPr>
      </w:pPr>
      <w:r w:rsidRPr="00ED7897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B7CC3" w:rsidRPr="00ED7897" w14:paraId="5B96ABAC" w14:textId="77777777" w:rsidTr="00F0631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E10ED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LUZI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C179C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(CITTA DI OSTRA)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28867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78AE5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844DD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</w:tr>
    </w:tbl>
    <w:p w14:paraId="3E44DA13" w14:textId="77777777" w:rsidR="005B7CC3" w:rsidRPr="00ED7897" w:rsidRDefault="005B7CC3" w:rsidP="005B7CC3">
      <w:pPr>
        <w:pStyle w:val="titolo30"/>
        <w:rPr>
          <w:rFonts w:eastAsiaTheme="minorEastAsia"/>
          <w:color w:val="002060"/>
        </w:rPr>
      </w:pPr>
      <w:r w:rsidRPr="00ED7897">
        <w:rPr>
          <w:color w:val="002060"/>
        </w:rPr>
        <w:t xml:space="preserve">CALCIATORI NON ESPULSI </w:t>
      </w:r>
    </w:p>
    <w:p w14:paraId="726ED6A7" w14:textId="77777777" w:rsidR="005B7CC3" w:rsidRPr="00ED7897" w:rsidRDefault="005B7CC3" w:rsidP="005B7CC3">
      <w:pPr>
        <w:pStyle w:val="titolo20"/>
        <w:rPr>
          <w:color w:val="002060"/>
        </w:rPr>
      </w:pPr>
      <w:r w:rsidRPr="00ED7897">
        <w:rPr>
          <w:color w:val="002060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B7CC3" w:rsidRPr="00ED7897" w14:paraId="37C9246F" w14:textId="77777777" w:rsidTr="00F0631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DB703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lastRenderedPageBreak/>
              <w:t>IACONI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2A8C2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(DAMIANI E GATTI ASCOLI)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0FCEF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42A5F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A7EA3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</w:tr>
    </w:tbl>
    <w:p w14:paraId="3A877B69" w14:textId="77777777" w:rsidR="005B7CC3" w:rsidRPr="00ED7897" w:rsidRDefault="005B7CC3" w:rsidP="005B7CC3">
      <w:pPr>
        <w:pStyle w:val="titolo20"/>
        <w:rPr>
          <w:rFonts w:eastAsiaTheme="minorEastAsia"/>
          <w:color w:val="002060"/>
        </w:rPr>
      </w:pPr>
      <w:r w:rsidRPr="00ED7897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B7CC3" w:rsidRPr="00ED7897" w14:paraId="26D6BB74" w14:textId="77777777" w:rsidTr="00F0631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630C0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CORSO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92C22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(CITTA DI OSTRA)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F1442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8DDD9" w14:textId="77777777" w:rsidR="005B7CC3" w:rsidRPr="00ED7897" w:rsidRDefault="005B7CC3" w:rsidP="00F0631E">
            <w:pPr>
              <w:pStyle w:val="movimento"/>
              <w:rPr>
                <w:color w:val="002060"/>
              </w:rPr>
            </w:pPr>
            <w:r w:rsidRPr="00ED7897">
              <w:rPr>
                <w:color w:val="002060"/>
              </w:rPr>
              <w:t>VENTURA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3BEAC" w14:textId="77777777" w:rsidR="005B7CC3" w:rsidRPr="00ED7897" w:rsidRDefault="005B7CC3" w:rsidP="00F0631E">
            <w:pPr>
              <w:pStyle w:val="movimento2"/>
              <w:rPr>
                <w:color w:val="002060"/>
              </w:rPr>
            </w:pPr>
            <w:r w:rsidRPr="00ED7897">
              <w:rPr>
                <w:color w:val="002060"/>
              </w:rPr>
              <w:t xml:space="preserve">(CITTA DI OSTRA) </w:t>
            </w:r>
          </w:p>
        </w:tc>
      </w:tr>
    </w:tbl>
    <w:p w14:paraId="16E22B5B" w14:textId="77777777" w:rsidR="005B7CC3" w:rsidRDefault="005B7CC3" w:rsidP="005B7CC3">
      <w:pPr>
        <w:pStyle w:val="breakline"/>
        <w:rPr>
          <w:color w:val="002060"/>
        </w:rPr>
      </w:pPr>
    </w:p>
    <w:p w14:paraId="7DA61035" w14:textId="77777777" w:rsidR="005B7CC3" w:rsidRPr="00983357" w:rsidRDefault="005B7CC3" w:rsidP="005B7CC3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983357">
        <w:rPr>
          <w:rFonts w:ascii="Arial" w:hAnsi="Arial" w:cs="Arial"/>
          <w:noProof/>
          <w:color w:val="002060"/>
          <w:sz w:val="22"/>
          <w:szCs w:val="22"/>
        </w:rPr>
        <w:t>F.to IL SOSTITUTO GIUDICE SPORTIVO      </w:t>
      </w:r>
    </w:p>
    <w:p w14:paraId="66C8AC66" w14:textId="77777777" w:rsidR="005B7CC3" w:rsidRPr="00983357" w:rsidRDefault="005B7CC3" w:rsidP="005B7CC3">
      <w:pPr>
        <w:pStyle w:val="breakline"/>
        <w:rPr>
          <w:rFonts w:ascii="Arial" w:hAnsi="Arial" w:cs="Arial"/>
          <w:noProof/>
          <w:color w:val="002060"/>
          <w:sz w:val="22"/>
          <w:szCs w:val="22"/>
        </w:rPr>
      </w:pPr>
      <w:r w:rsidRPr="00983357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983357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</w:p>
    <w:p w14:paraId="3B8ABBAB" w14:textId="77777777" w:rsidR="005B7CC3" w:rsidRPr="00ED7897" w:rsidRDefault="005B7CC3" w:rsidP="005B7CC3">
      <w:pPr>
        <w:pStyle w:val="breakline"/>
        <w:rPr>
          <w:rFonts w:eastAsiaTheme="minorEastAsia"/>
          <w:color w:val="002060"/>
        </w:rPr>
      </w:pPr>
    </w:p>
    <w:p w14:paraId="544E5734" w14:textId="77777777" w:rsidR="005B7CC3" w:rsidRPr="00ED7897" w:rsidRDefault="005B7CC3" w:rsidP="005B7CC3">
      <w:pPr>
        <w:pStyle w:val="titoloprinc0"/>
        <w:rPr>
          <w:color w:val="002060"/>
        </w:rPr>
      </w:pPr>
      <w:r w:rsidRPr="00ED7897">
        <w:rPr>
          <w:color w:val="002060"/>
        </w:rPr>
        <w:t>CLASSIFICA</w:t>
      </w:r>
    </w:p>
    <w:p w14:paraId="5C7435B0" w14:textId="77777777" w:rsidR="005B7CC3" w:rsidRPr="00ED7897" w:rsidRDefault="005B7CC3" w:rsidP="005B7CC3">
      <w:pPr>
        <w:pStyle w:val="breakline"/>
        <w:rPr>
          <w:color w:val="002060"/>
        </w:rPr>
      </w:pPr>
    </w:p>
    <w:p w14:paraId="713C8BEF" w14:textId="77777777" w:rsidR="005B7CC3" w:rsidRPr="00ED7897" w:rsidRDefault="005B7CC3" w:rsidP="005B7CC3">
      <w:pPr>
        <w:pStyle w:val="breakline"/>
        <w:rPr>
          <w:color w:val="002060"/>
        </w:rPr>
      </w:pPr>
    </w:p>
    <w:p w14:paraId="3AD1385A" w14:textId="77777777" w:rsidR="005B7CC3" w:rsidRPr="00ED7897" w:rsidRDefault="005B7CC3" w:rsidP="005B7CC3">
      <w:pPr>
        <w:pStyle w:val="sottotitolocampionato10"/>
        <w:rPr>
          <w:color w:val="002060"/>
        </w:rPr>
      </w:pPr>
      <w:r w:rsidRPr="00ED7897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B7CC3" w:rsidRPr="00ED7897" w14:paraId="6B89C250" w14:textId="77777777" w:rsidTr="00F0631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B9729" w14:textId="77777777" w:rsidR="005B7CC3" w:rsidRPr="00ED7897" w:rsidRDefault="005B7CC3" w:rsidP="00F0631E">
            <w:pPr>
              <w:pStyle w:val="headertabella0"/>
              <w:rPr>
                <w:color w:val="002060"/>
              </w:rPr>
            </w:pPr>
            <w:r w:rsidRPr="00ED789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2B7CB" w14:textId="77777777" w:rsidR="005B7CC3" w:rsidRPr="00ED7897" w:rsidRDefault="005B7CC3" w:rsidP="00F0631E">
            <w:pPr>
              <w:pStyle w:val="headertabella0"/>
              <w:rPr>
                <w:color w:val="002060"/>
              </w:rPr>
            </w:pPr>
            <w:r w:rsidRPr="00ED789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1AD8E" w14:textId="77777777" w:rsidR="005B7CC3" w:rsidRPr="00ED7897" w:rsidRDefault="005B7CC3" w:rsidP="00F0631E">
            <w:pPr>
              <w:pStyle w:val="headertabella0"/>
              <w:rPr>
                <w:color w:val="002060"/>
              </w:rPr>
            </w:pPr>
            <w:r w:rsidRPr="00ED789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BED03" w14:textId="77777777" w:rsidR="005B7CC3" w:rsidRPr="00ED7897" w:rsidRDefault="005B7CC3" w:rsidP="00F0631E">
            <w:pPr>
              <w:pStyle w:val="headertabella0"/>
              <w:rPr>
                <w:color w:val="002060"/>
              </w:rPr>
            </w:pPr>
            <w:r w:rsidRPr="00ED789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0706B" w14:textId="77777777" w:rsidR="005B7CC3" w:rsidRPr="00ED7897" w:rsidRDefault="005B7CC3" w:rsidP="00F0631E">
            <w:pPr>
              <w:pStyle w:val="headertabella0"/>
              <w:rPr>
                <w:color w:val="002060"/>
              </w:rPr>
            </w:pPr>
            <w:r w:rsidRPr="00ED789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59B06" w14:textId="77777777" w:rsidR="005B7CC3" w:rsidRPr="00ED7897" w:rsidRDefault="005B7CC3" w:rsidP="00F0631E">
            <w:pPr>
              <w:pStyle w:val="headertabella0"/>
              <w:rPr>
                <w:color w:val="002060"/>
              </w:rPr>
            </w:pPr>
            <w:r w:rsidRPr="00ED789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9336F" w14:textId="77777777" w:rsidR="005B7CC3" w:rsidRPr="00ED7897" w:rsidRDefault="005B7CC3" w:rsidP="00F0631E">
            <w:pPr>
              <w:pStyle w:val="headertabella0"/>
              <w:rPr>
                <w:color w:val="002060"/>
              </w:rPr>
            </w:pPr>
            <w:r w:rsidRPr="00ED789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705B5" w14:textId="77777777" w:rsidR="005B7CC3" w:rsidRPr="00ED7897" w:rsidRDefault="005B7CC3" w:rsidP="00F0631E">
            <w:pPr>
              <w:pStyle w:val="headertabella0"/>
              <w:rPr>
                <w:color w:val="002060"/>
              </w:rPr>
            </w:pPr>
            <w:r w:rsidRPr="00ED789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2EF89" w14:textId="77777777" w:rsidR="005B7CC3" w:rsidRPr="00ED7897" w:rsidRDefault="005B7CC3" w:rsidP="00F0631E">
            <w:pPr>
              <w:pStyle w:val="headertabella0"/>
              <w:rPr>
                <w:color w:val="002060"/>
              </w:rPr>
            </w:pPr>
            <w:r w:rsidRPr="00ED789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C1B22" w14:textId="77777777" w:rsidR="005B7CC3" w:rsidRPr="00ED7897" w:rsidRDefault="005B7CC3" w:rsidP="00F0631E">
            <w:pPr>
              <w:pStyle w:val="headertabella0"/>
              <w:rPr>
                <w:color w:val="002060"/>
              </w:rPr>
            </w:pPr>
            <w:r w:rsidRPr="00ED7897">
              <w:rPr>
                <w:color w:val="002060"/>
              </w:rPr>
              <w:t>PE</w:t>
            </w:r>
          </w:p>
        </w:tc>
      </w:tr>
      <w:tr w:rsidR="005B7CC3" w:rsidRPr="00ED7897" w14:paraId="4E5B9DB5" w14:textId="77777777" w:rsidTr="00F0631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06489" w14:textId="77777777" w:rsidR="005B7CC3" w:rsidRPr="00ED7897" w:rsidRDefault="005B7CC3" w:rsidP="00F0631E">
            <w:pPr>
              <w:pStyle w:val="rowtabella0"/>
              <w:rPr>
                <w:color w:val="002060"/>
                <w:lang w:val="es-ES"/>
              </w:rPr>
            </w:pPr>
            <w:r w:rsidRPr="00ED7897">
              <w:rPr>
                <w:color w:val="002060"/>
                <w:lang w:val="es-ES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D9DC9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ADC78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8C722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C072C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BCFB8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C95AE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70F79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977F1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B0A00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0</w:t>
            </w:r>
          </w:p>
        </w:tc>
      </w:tr>
      <w:tr w:rsidR="005B7CC3" w:rsidRPr="00ED7897" w14:paraId="21D9DD55" w14:textId="77777777" w:rsidTr="00F0631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DFE53" w14:textId="77777777" w:rsidR="005B7CC3" w:rsidRPr="00ED7897" w:rsidRDefault="005B7CC3" w:rsidP="00F0631E">
            <w:pPr>
              <w:pStyle w:val="rowtabella0"/>
              <w:rPr>
                <w:color w:val="002060"/>
                <w:lang w:val="es-ES"/>
              </w:rPr>
            </w:pPr>
            <w:r w:rsidRPr="00ED7897">
              <w:rPr>
                <w:color w:val="002060"/>
                <w:lang w:val="es-E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27A43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93A73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42D03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FA0C3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7160F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60049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5CB43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37B8B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751CC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0</w:t>
            </w:r>
          </w:p>
        </w:tc>
      </w:tr>
      <w:tr w:rsidR="005B7CC3" w:rsidRPr="00ED7897" w14:paraId="01801008" w14:textId="77777777" w:rsidTr="00F0631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CDC59" w14:textId="77777777" w:rsidR="005B7CC3" w:rsidRPr="00ED7897" w:rsidRDefault="005B7CC3" w:rsidP="00F0631E">
            <w:pPr>
              <w:pStyle w:val="rowtabella0"/>
              <w:rPr>
                <w:color w:val="002060"/>
              </w:rPr>
            </w:pPr>
            <w:r w:rsidRPr="00ED7897">
              <w:rPr>
                <w:color w:val="002060"/>
              </w:rPr>
              <w:t>A.S.D. DAMIANI E GATTI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E0D57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26F44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34113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4204F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86F8F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C9A43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6E9F7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A523E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1E021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0</w:t>
            </w:r>
          </w:p>
        </w:tc>
      </w:tr>
      <w:tr w:rsidR="005B7CC3" w:rsidRPr="00ED7897" w14:paraId="71FC762C" w14:textId="77777777" w:rsidTr="00F0631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3C5AB" w14:textId="77777777" w:rsidR="005B7CC3" w:rsidRPr="00ED7897" w:rsidRDefault="005B7CC3" w:rsidP="00F0631E">
            <w:pPr>
              <w:pStyle w:val="rowtabella0"/>
              <w:rPr>
                <w:color w:val="002060"/>
              </w:rPr>
            </w:pPr>
            <w:r w:rsidRPr="00ED7897">
              <w:rPr>
                <w:color w:val="002060"/>
              </w:rPr>
              <w:t>POL. CSI STELLA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304E5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F8704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B8108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1C029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5BDD7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08585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F23CC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D12D7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891C2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0</w:t>
            </w:r>
          </w:p>
        </w:tc>
      </w:tr>
      <w:tr w:rsidR="005B7CC3" w:rsidRPr="00ED7897" w14:paraId="76ACF623" w14:textId="77777777" w:rsidTr="00F0631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E66BF" w14:textId="77777777" w:rsidR="005B7CC3" w:rsidRPr="00ED7897" w:rsidRDefault="005B7CC3" w:rsidP="00F0631E">
            <w:pPr>
              <w:pStyle w:val="rowtabella0"/>
              <w:rPr>
                <w:color w:val="002060"/>
              </w:rPr>
            </w:pPr>
            <w:r w:rsidRPr="00ED7897">
              <w:rPr>
                <w:color w:val="002060"/>
              </w:rPr>
              <w:t>A.S.D. CITTA DI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8BBD3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A7309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BCA88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587F6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DF049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80D8B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C4BFC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BEF1E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13361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0</w:t>
            </w:r>
          </w:p>
        </w:tc>
      </w:tr>
      <w:tr w:rsidR="005B7CC3" w:rsidRPr="00ED7897" w14:paraId="78F3EC2A" w14:textId="77777777" w:rsidTr="00F0631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B9E1D" w14:textId="77777777" w:rsidR="005B7CC3" w:rsidRPr="00ED7897" w:rsidRDefault="005B7CC3" w:rsidP="00F0631E">
            <w:pPr>
              <w:pStyle w:val="rowtabella0"/>
              <w:rPr>
                <w:color w:val="002060"/>
              </w:rPr>
            </w:pPr>
            <w:r w:rsidRPr="00ED7897">
              <w:rPr>
                <w:color w:val="002060"/>
              </w:rPr>
              <w:t>A.S.D.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DB30D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ABE82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B5153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BBDA8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7D470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D90A6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3007B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62FCC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47908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0</w:t>
            </w:r>
          </w:p>
        </w:tc>
      </w:tr>
      <w:tr w:rsidR="005B7CC3" w:rsidRPr="00ED7897" w14:paraId="272E4791" w14:textId="77777777" w:rsidTr="00F0631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7F34E" w14:textId="77777777" w:rsidR="005B7CC3" w:rsidRPr="00ED7897" w:rsidRDefault="005B7CC3" w:rsidP="00F0631E">
            <w:pPr>
              <w:pStyle w:val="rowtabella0"/>
              <w:rPr>
                <w:color w:val="002060"/>
              </w:rPr>
            </w:pPr>
            <w:r w:rsidRPr="00ED7897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DCE7A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701AE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81E4A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EF1EC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3D103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6379B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01524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7EC21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A96F7" w14:textId="77777777" w:rsidR="005B7CC3" w:rsidRPr="00ED7897" w:rsidRDefault="005B7CC3" w:rsidP="00F0631E">
            <w:pPr>
              <w:pStyle w:val="rowtabella0"/>
              <w:jc w:val="center"/>
              <w:rPr>
                <w:color w:val="002060"/>
              </w:rPr>
            </w:pPr>
            <w:r w:rsidRPr="00ED7897">
              <w:rPr>
                <w:color w:val="002060"/>
              </w:rPr>
              <w:t>0</w:t>
            </w:r>
          </w:p>
        </w:tc>
      </w:tr>
    </w:tbl>
    <w:p w14:paraId="357C443E" w14:textId="77777777" w:rsidR="005B7CC3" w:rsidRDefault="005B7CC3" w:rsidP="005B7CC3">
      <w:pPr>
        <w:pStyle w:val="breakline"/>
        <w:rPr>
          <w:rFonts w:ascii="Arial" w:hAnsi="Arial" w:cs="Arial"/>
          <w:sz w:val="18"/>
          <w:szCs w:val="18"/>
        </w:rPr>
      </w:pPr>
    </w:p>
    <w:p w14:paraId="59F6F7D9" w14:textId="77777777" w:rsidR="00C6491F" w:rsidRPr="00BE2F64" w:rsidRDefault="00C6491F" w:rsidP="00C6491F">
      <w:pPr>
        <w:pStyle w:val="breakline"/>
        <w:rPr>
          <w:color w:val="002060"/>
        </w:rPr>
      </w:pPr>
    </w:p>
    <w:p w14:paraId="728F2176" w14:textId="77777777" w:rsidR="00C6491F" w:rsidRPr="00BE2F64" w:rsidRDefault="00C6491F" w:rsidP="00C6491F">
      <w:pPr>
        <w:pStyle w:val="breakline"/>
        <w:rPr>
          <w:rFonts w:eastAsiaTheme="minorEastAsia"/>
          <w:color w:val="002060"/>
        </w:rPr>
      </w:pPr>
    </w:p>
    <w:p w14:paraId="41A234B8" w14:textId="77777777" w:rsidR="00C6491F" w:rsidRDefault="00C6491F" w:rsidP="00C6491F">
      <w:pPr>
        <w:pStyle w:val="breakline"/>
        <w:rPr>
          <w:rFonts w:eastAsiaTheme="minorEastAsia"/>
        </w:rPr>
      </w:pPr>
    </w:p>
    <w:p w14:paraId="4377F6C8" w14:textId="77777777" w:rsidR="00F76839" w:rsidRPr="001A1B0E" w:rsidRDefault="00F76839" w:rsidP="004F3FED">
      <w:pPr>
        <w:pStyle w:val="breakline"/>
        <w:rPr>
          <w:color w:val="002060"/>
        </w:rPr>
      </w:pPr>
    </w:p>
    <w:p w14:paraId="04DBFB8C" w14:textId="77777777" w:rsidR="00E95C6C" w:rsidRPr="009B236A" w:rsidRDefault="00E95C6C" w:rsidP="00CD6259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9B236A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64DD4CC" w14:textId="77777777" w:rsidR="00E95C6C" w:rsidRPr="009B236A" w:rsidRDefault="00E95C6C" w:rsidP="00E95C6C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72E94CA8" w14:textId="22D1EF2A" w:rsidR="00E95C6C" w:rsidRPr="009B236A" w:rsidRDefault="00E95C6C" w:rsidP="00E95C6C">
      <w:pPr>
        <w:pStyle w:val="Nessunaspaziatura"/>
        <w:jc w:val="both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Il versamento delle somme relative alle ammende comminate con il presente Comunicato Ufficiale deve essere effettuato entro il </w:t>
      </w:r>
      <w:r w:rsidR="005B7CC3">
        <w:rPr>
          <w:rFonts w:ascii="Arial" w:hAnsi="Arial" w:cs="Arial"/>
          <w:b/>
          <w:bCs/>
          <w:color w:val="002060"/>
        </w:rPr>
        <w:t>14</w:t>
      </w:r>
      <w:r w:rsidRPr="009B236A">
        <w:rPr>
          <w:rFonts w:ascii="Arial" w:hAnsi="Arial" w:cs="Arial"/>
          <w:b/>
          <w:bCs/>
          <w:color w:val="002060"/>
        </w:rPr>
        <w:t xml:space="preserve"> </w:t>
      </w:r>
      <w:r w:rsidR="0029305A">
        <w:rPr>
          <w:rFonts w:ascii="Arial" w:hAnsi="Arial" w:cs="Arial"/>
          <w:b/>
          <w:bCs/>
          <w:color w:val="002060"/>
        </w:rPr>
        <w:t>novembre</w:t>
      </w:r>
      <w:r w:rsidRPr="009B236A">
        <w:rPr>
          <w:rFonts w:ascii="Arial" w:hAnsi="Arial" w:cs="Arial"/>
          <w:b/>
          <w:bCs/>
          <w:color w:val="002060"/>
        </w:rPr>
        <w:t xml:space="preserve"> 2022</w:t>
      </w:r>
      <w:r w:rsidRPr="009B236A">
        <w:rPr>
          <w:rFonts w:ascii="Arial" w:hAnsi="Arial" w:cs="Arial"/>
          <w:color w:val="002060"/>
        </w:rPr>
        <w:t xml:space="preserve"> a favore di questo Comitato Regionale mediante bonifico bancario da versare alle seguenti coordinate: </w:t>
      </w:r>
    </w:p>
    <w:p w14:paraId="7B2EABDC" w14:textId="77777777" w:rsidR="00E95C6C" w:rsidRPr="009B236A" w:rsidRDefault="00E95C6C" w:rsidP="00E95C6C">
      <w:pPr>
        <w:pStyle w:val="Nessunaspaziatura"/>
        <w:jc w:val="both"/>
        <w:rPr>
          <w:rFonts w:ascii="Arial" w:hAnsi="Arial" w:cs="Arial"/>
          <w:color w:val="002060"/>
        </w:rPr>
      </w:pPr>
    </w:p>
    <w:p w14:paraId="4884073D" w14:textId="77777777" w:rsidR="00E95C6C" w:rsidRPr="009B236A" w:rsidRDefault="00E95C6C" w:rsidP="00E95C6C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>BNL – ANCONA</w:t>
      </w:r>
    </w:p>
    <w:p w14:paraId="0C1693CB" w14:textId="77777777" w:rsidR="00E95C6C" w:rsidRPr="009B236A" w:rsidRDefault="00E95C6C" w:rsidP="00E95C6C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Beneficiario: </w:t>
      </w:r>
      <w:r w:rsidRPr="009B236A">
        <w:rPr>
          <w:rFonts w:ascii="Arial" w:hAnsi="Arial" w:cs="Arial"/>
          <w:color w:val="002060"/>
        </w:rPr>
        <w:tab/>
        <w:t>Comitato Regionale Marche F.I.G.C. – L.N.D.</w:t>
      </w:r>
    </w:p>
    <w:p w14:paraId="5930840C" w14:textId="77777777" w:rsidR="00E95C6C" w:rsidRPr="009B236A" w:rsidRDefault="00E95C6C" w:rsidP="00E95C6C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IBAN: </w:t>
      </w:r>
      <w:r w:rsidRPr="009B236A">
        <w:rPr>
          <w:rFonts w:ascii="Arial" w:hAnsi="Arial" w:cs="Arial"/>
          <w:color w:val="002060"/>
        </w:rPr>
        <w:tab/>
      </w:r>
      <w:r w:rsidRPr="009B236A">
        <w:rPr>
          <w:rFonts w:ascii="Arial" w:hAnsi="Arial" w:cs="Arial"/>
          <w:color w:val="002060"/>
        </w:rPr>
        <w:tab/>
        <w:t>IT13E0100502604000000001453</w:t>
      </w:r>
    </w:p>
    <w:p w14:paraId="3546AE21" w14:textId="77777777" w:rsidR="00E95C6C" w:rsidRPr="009B236A" w:rsidRDefault="00E95C6C" w:rsidP="00E95C6C">
      <w:pPr>
        <w:pStyle w:val="Nessunaspaziatura"/>
        <w:jc w:val="both"/>
        <w:rPr>
          <w:rFonts w:ascii="Arial" w:hAnsi="Arial" w:cs="Arial"/>
          <w:color w:val="002060"/>
        </w:rPr>
      </w:pPr>
    </w:p>
    <w:p w14:paraId="739305CC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A524CD5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725A6C9B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2055F5C" w14:textId="77777777" w:rsidR="00E95C6C" w:rsidRPr="009B236A" w:rsidRDefault="00E95C6C" w:rsidP="00E95C6C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7328195F" w14:textId="77777777" w:rsidR="00E95C6C" w:rsidRPr="009B236A" w:rsidRDefault="00E95C6C" w:rsidP="00E95C6C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64624041" w14:textId="77777777" w:rsidR="00E95C6C" w:rsidRPr="009B236A" w:rsidRDefault="00E95C6C" w:rsidP="00E95C6C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2847E970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9D32FC6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Il pagamento del contributo di reclamo dovrà essere effettuato: </w:t>
      </w:r>
    </w:p>
    <w:p w14:paraId="65DCA0B6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C0E4187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29F4C8F6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2ECE54F1" w14:textId="77777777" w:rsidR="00E95C6C" w:rsidRPr="009B236A" w:rsidRDefault="00E95C6C" w:rsidP="00E95C6C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- Tramite Bonifico Bancario IBAN FIGC: IT13E0100502604000000001453</w:t>
      </w:r>
    </w:p>
    <w:p w14:paraId="5EB5F099" w14:textId="7EB03A12" w:rsidR="00E95C6C" w:rsidRDefault="00E95C6C" w:rsidP="00770E76">
      <w:pPr>
        <w:rPr>
          <w:rFonts w:ascii="Arial" w:hAnsi="Arial" w:cs="Arial"/>
          <w:color w:val="002060"/>
          <w:sz w:val="22"/>
          <w:szCs w:val="22"/>
        </w:rPr>
      </w:pPr>
    </w:p>
    <w:p w14:paraId="49B0C03F" w14:textId="77777777" w:rsidR="00AC2BBF" w:rsidRDefault="00AC2BBF" w:rsidP="00770E76">
      <w:pPr>
        <w:rPr>
          <w:rFonts w:ascii="Arial" w:hAnsi="Arial" w:cs="Arial"/>
          <w:color w:val="002060"/>
          <w:sz w:val="22"/>
          <w:szCs w:val="22"/>
        </w:rPr>
      </w:pPr>
    </w:p>
    <w:p w14:paraId="03F0AC4B" w14:textId="6CD037A9" w:rsidR="00AC2BBF" w:rsidRPr="00AC2BBF" w:rsidRDefault="00AC2BBF" w:rsidP="00AC2BBF">
      <w:pPr>
        <w:pStyle w:val="LndNormale1"/>
        <w:rPr>
          <w:rFonts w:cs="Arial"/>
          <w:color w:val="002060"/>
          <w:szCs w:val="22"/>
        </w:rPr>
      </w:pPr>
      <w:r w:rsidRPr="00AC2BBF">
        <w:rPr>
          <w:rFonts w:cs="Arial"/>
          <w:color w:val="002060"/>
          <w:szCs w:val="22"/>
        </w:rPr>
        <w:t xml:space="preserve"> </w:t>
      </w:r>
    </w:p>
    <w:p w14:paraId="704437AF" w14:textId="0C2FD871" w:rsidR="00AC2BBF" w:rsidRDefault="00AC2BBF" w:rsidP="00770E76">
      <w:pPr>
        <w:rPr>
          <w:rFonts w:ascii="Arial" w:hAnsi="Arial" w:cs="Arial"/>
          <w:color w:val="002060"/>
          <w:sz w:val="22"/>
          <w:szCs w:val="22"/>
        </w:rPr>
      </w:pPr>
    </w:p>
    <w:p w14:paraId="228F2BE9" w14:textId="77777777" w:rsidR="00AC2BBF" w:rsidRPr="00005189" w:rsidRDefault="00AC2BBF" w:rsidP="00770E76">
      <w:pPr>
        <w:rPr>
          <w:rFonts w:ascii="Arial" w:hAnsi="Arial" w:cs="Arial"/>
          <w:color w:val="002060"/>
          <w:sz w:val="22"/>
          <w:szCs w:val="22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66FCE6F7" w14:textId="77777777" w:rsidR="009D0C38" w:rsidRDefault="009D0C38" w:rsidP="009D0C38">
      <w:pPr>
        <w:pStyle w:val="LndNormale1"/>
        <w:divId w:val="527259509"/>
        <w:rPr>
          <w:b/>
          <w:sz w:val="28"/>
          <w:szCs w:val="28"/>
          <w:u w:val="single"/>
        </w:rPr>
      </w:pPr>
    </w:p>
    <w:p w14:paraId="5CFCD874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 w:val="28"/>
          <w:szCs w:val="28"/>
        </w:rPr>
      </w:pPr>
      <w:r w:rsidRPr="00465BCD">
        <w:rPr>
          <w:b/>
          <w:color w:val="002060"/>
          <w:sz w:val="28"/>
          <w:szCs w:val="28"/>
        </w:rPr>
        <w:t>ORARIO UFFICI</w:t>
      </w:r>
    </w:p>
    <w:p w14:paraId="6B08B986" w14:textId="77777777" w:rsidR="00465BCD" w:rsidRPr="00465BCD" w:rsidRDefault="00465BCD" w:rsidP="00465BCD">
      <w:pPr>
        <w:pStyle w:val="LndNormale1"/>
        <w:divId w:val="527259509"/>
        <w:rPr>
          <w:color w:val="002060"/>
        </w:rPr>
      </w:pPr>
    </w:p>
    <w:p w14:paraId="48C22C49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L’orario di apertura degli uffici del Comitato Regionale Marche è il seguente:</w:t>
      </w:r>
    </w:p>
    <w:p w14:paraId="5C29C7DB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465BCD" w:rsidRPr="00465BCD" w14:paraId="4B4F1730" w14:textId="77777777" w:rsidTr="00465BCD">
        <w:trPr>
          <w:divId w:val="527259509"/>
        </w:trPr>
        <w:tc>
          <w:tcPr>
            <w:tcW w:w="3292" w:type="dxa"/>
          </w:tcPr>
          <w:p w14:paraId="49E50682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2377CEB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55C03F74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POMERIGGIO</w:t>
            </w:r>
          </w:p>
        </w:tc>
      </w:tr>
      <w:tr w:rsidR="00465BCD" w:rsidRPr="00465BCD" w14:paraId="24EC183E" w14:textId="77777777" w:rsidTr="00465BCD">
        <w:trPr>
          <w:divId w:val="527259509"/>
        </w:trPr>
        <w:tc>
          <w:tcPr>
            <w:tcW w:w="3292" w:type="dxa"/>
          </w:tcPr>
          <w:p w14:paraId="3439624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187D2A5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14CD596B" w14:textId="1C205F9F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15.00 – 17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>00</w:t>
            </w:r>
          </w:p>
        </w:tc>
      </w:tr>
      <w:tr w:rsidR="00465BCD" w:rsidRPr="00465BCD" w14:paraId="5176AD4E" w14:textId="77777777" w:rsidTr="00465BCD">
        <w:trPr>
          <w:divId w:val="527259509"/>
        </w:trPr>
        <w:tc>
          <w:tcPr>
            <w:tcW w:w="3292" w:type="dxa"/>
          </w:tcPr>
          <w:p w14:paraId="106AC91C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BB1EEB1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41EECF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65785ACC" w14:textId="77777777" w:rsidTr="00465BCD">
        <w:trPr>
          <w:divId w:val="527259509"/>
        </w:trPr>
        <w:tc>
          <w:tcPr>
            <w:tcW w:w="3292" w:type="dxa"/>
          </w:tcPr>
          <w:p w14:paraId="50E36BCA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3FAB182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1CA35A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2BBCE141" w14:textId="77777777" w:rsidTr="00465BCD">
        <w:trPr>
          <w:divId w:val="527259509"/>
        </w:trPr>
        <w:tc>
          <w:tcPr>
            <w:tcW w:w="3292" w:type="dxa"/>
          </w:tcPr>
          <w:p w14:paraId="554020D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1839DFE9" w14:textId="4CE94F78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10,00 – 12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 xml:space="preserve">00 </w:t>
            </w:r>
          </w:p>
        </w:tc>
        <w:tc>
          <w:tcPr>
            <w:tcW w:w="3326" w:type="dxa"/>
          </w:tcPr>
          <w:p w14:paraId="7F4F996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78A0479D" w14:textId="77777777" w:rsidTr="00465BCD">
        <w:trPr>
          <w:divId w:val="527259509"/>
        </w:trPr>
        <w:tc>
          <w:tcPr>
            <w:tcW w:w="3292" w:type="dxa"/>
          </w:tcPr>
          <w:p w14:paraId="081A568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75773430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91A14E3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</w:tbl>
    <w:p w14:paraId="37E85BA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p w14:paraId="6811EF9C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Cs w:val="22"/>
        </w:rPr>
      </w:pPr>
      <w:r w:rsidRPr="00465BCD">
        <w:rPr>
          <w:b/>
          <w:color w:val="002060"/>
          <w:szCs w:val="22"/>
        </w:rPr>
        <w:t xml:space="preserve">E’ comunque attivo durante i suddetti orari, </w:t>
      </w:r>
      <w:r w:rsidRPr="00465BCD">
        <w:rPr>
          <w:b/>
          <w:color w:val="002060"/>
          <w:szCs w:val="22"/>
          <w:u w:val="single"/>
        </w:rPr>
        <w:t>salvo assenza degli addetti,</w:t>
      </w:r>
      <w:r w:rsidRPr="00465BCD">
        <w:rPr>
          <w:b/>
          <w:color w:val="002060"/>
          <w:szCs w:val="22"/>
        </w:rPr>
        <w:t xml:space="preserve"> anche il servizio telefonico ai seguenti numeri:</w:t>
      </w:r>
    </w:p>
    <w:p w14:paraId="132225D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Segreteria</w:t>
      </w:r>
      <w:r w:rsidRPr="00465BCD">
        <w:rPr>
          <w:color w:val="002060"/>
          <w:szCs w:val="22"/>
        </w:rPr>
        <w:tab/>
      </w:r>
      <w:r w:rsidRPr="00465BCD">
        <w:rPr>
          <w:color w:val="002060"/>
          <w:szCs w:val="22"/>
        </w:rPr>
        <w:tab/>
        <w:t>071/28560404</w:t>
      </w:r>
    </w:p>
    <w:p w14:paraId="2013623C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Amministrazione</w:t>
      </w:r>
      <w:r w:rsidRPr="00465BCD">
        <w:rPr>
          <w:color w:val="002060"/>
          <w:szCs w:val="22"/>
        </w:rPr>
        <w:tab/>
        <w:t xml:space="preserve">071/28560322 </w:t>
      </w:r>
    </w:p>
    <w:p w14:paraId="22AC4E32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 xml:space="preserve">Ufficio Tesseramento </w:t>
      </w:r>
      <w:r w:rsidRPr="00465BCD">
        <w:rPr>
          <w:color w:val="002060"/>
          <w:szCs w:val="22"/>
        </w:rPr>
        <w:tab/>
        <w:t xml:space="preserve">071/28560408 </w:t>
      </w:r>
    </w:p>
    <w:p w14:paraId="4740A90F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Emissione Tessere</w:t>
      </w:r>
      <w:r w:rsidRPr="00465BCD">
        <w:rPr>
          <w:color w:val="002060"/>
          <w:szCs w:val="22"/>
        </w:rPr>
        <w:tab/>
        <w:t>071/28560401</w:t>
      </w:r>
    </w:p>
    <w:p w14:paraId="00D9E09B" w14:textId="77777777" w:rsidR="005A586B" w:rsidRPr="00465BCD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007E5786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5B7CC3">
        <w:rPr>
          <w:b/>
          <w:color w:val="002060"/>
          <w:u w:val="single"/>
        </w:rPr>
        <w:t>31</w:t>
      </w:r>
      <w:r w:rsidR="00830450" w:rsidRPr="000039D0">
        <w:rPr>
          <w:b/>
          <w:color w:val="002060"/>
          <w:u w:val="single"/>
        </w:rPr>
        <w:t>/</w:t>
      </w:r>
      <w:r w:rsidR="00FB4E16">
        <w:rPr>
          <w:b/>
          <w:color w:val="002060"/>
          <w:u w:val="single"/>
        </w:rPr>
        <w:t>10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1728DA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C3553" w14:textId="77777777" w:rsidR="00B75459" w:rsidRDefault="00B75459">
      <w:r>
        <w:separator/>
      </w:r>
    </w:p>
  </w:endnote>
  <w:endnote w:type="continuationSeparator" w:id="0">
    <w:p w14:paraId="17F0F577" w14:textId="77777777" w:rsidR="00B75459" w:rsidRDefault="00B754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2024FFBE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26517A">
      <w:rPr>
        <w:rStyle w:val="Numeropagina"/>
        <w:rFonts w:ascii="Arial" w:hAnsi="Arial" w:cs="Arial"/>
        <w:color w:val="002060"/>
      </w:rPr>
      <w:t>3</w:t>
    </w:r>
    <w:r w:rsidR="005B7CC3">
      <w:rPr>
        <w:rStyle w:val="Numeropagina"/>
        <w:rFonts w:ascii="Arial" w:hAnsi="Arial" w:cs="Arial"/>
        <w:color w:val="002060"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E23139" w14:textId="77777777" w:rsidR="00B75459" w:rsidRDefault="00B75459">
      <w:r>
        <w:separator/>
      </w:r>
    </w:p>
  </w:footnote>
  <w:footnote w:type="continuationSeparator" w:id="0">
    <w:p w14:paraId="42DB2CAC" w14:textId="77777777" w:rsidR="00B75459" w:rsidRDefault="00B754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5B73A0"/>
    <w:multiLevelType w:val="multilevel"/>
    <w:tmpl w:val="40CE6E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4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5" w15:restartNumberingAfterBreak="0">
    <w:nsid w:val="15727094"/>
    <w:multiLevelType w:val="hybridMultilevel"/>
    <w:tmpl w:val="69A8C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D02D0A"/>
    <w:multiLevelType w:val="hybridMultilevel"/>
    <w:tmpl w:val="1B12C3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4F14DE"/>
    <w:multiLevelType w:val="multilevel"/>
    <w:tmpl w:val="5DEE07A2"/>
    <w:numStyleLink w:val="Stile1"/>
  </w:abstractNum>
  <w:abstractNum w:abstractNumId="10" w15:restartNumberingAfterBreak="0">
    <w:nsid w:val="2305245D"/>
    <w:multiLevelType w:val="hybridMultilevel"/>
    <w:tmpl w:val="6D18B154"/>
    <w:lvl w:ilvl="0" w:tplc="566CF81A">
      <w:numFmt w:val="bullet"/>
      <w:lvlText w:val="-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2D89AA0">
      <w:numFmt w:val="bullet"/>
      <w:lvlText w:val="-"/>
      <w:lvlJc w:val="left"/>
      <w:pPr>
        <w:ind w:left="4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85F2152E">
      <w:numFmt w:val="bullet"/>
      <w:lvlText w:val="•"/>
      <w:lvlJc w:val="left"/>
      <w:pPr>
        <w:ind w:left="1612" w:hanging="140"/>
      </w:pPr>
      <w:rPr>
        <w:rFonts w:hint="default"/>
        <w:lang w:val="it-IT" w:eastAsia="en-US" w:bidi="ar-SA"/>
      </w:rPr>
    </w:lvl>
    <w:lvl w:ilvl="3" w:tplc="05DC3E34">
      <w:numFmt w:val="bullet"/>
      <w:lvlText w:val="•"/>
      <w:lvlJc w:val="left"/>
      <w:pPr>
        <w:ind w:left="2704" w:hanging="140"/>
      </w:pPr>
      <w:rPr>
        <w:rFonts w:hint="default"/>
        <w:lang w:val="it-IT" w:eastAsia="en-US" w:bidi="ar-SA"/>
      </w:rPr>
    </w:lvl>
    <w:lvl w:ilvl="4" w:tplc="B3B6CE9A">
      <w:numFmt w:val="bullet"/>
      <w:lvlText w:val="•"/>
      <w:lvlJc w:val="left"/>
      <w:pPr>
        <w:ind w:left="3797" w:hanging="140"/>
      </w:pPr>
      <w:rPr>
        <w:rFonts w:hint="default"/>
        <w:lang w:val="it-IT" w:eastAsia="en-US" w:bidi="ar-SA"/>
      </w:rPr>
    </w:lvl>
    <w:lvl w:ilvl="5" w:tplc="95C88644">
      <w:numFmt w:val="bullet"/>
      <w:lvlText w:val="•"/>
      <w:lvlJc w:val="left"/>
      <w:pPr>
        <w:ind w:left="4889" w:hanging="140"/>
      </w:pPr>
      <w:rPr>
        <w:rFonts w:hint="default"/>
        <w:lang w:val="it-IT" w:eastAsia="en-US" w:bidi="ar-SA"/>
      </w:rPr>
    </w:lvl>
    <w:lvl w:ilvl="6" w:tplc="45B0E9B0">
      <w:numFmt w:val="bullet"/>
      <w:lvlText w:val="•"/>
      <w:lvlJc w:val="left"/>
      <w:pPr>
        <w:ind w:left="5981" w:hanging="140"/>
      </w:pPr>
      <w:rPr>
        <w:rFonts w:hint="default"/>
        <w:lang w:val="it-IT" w:eastAsia="en-US" w:bidi="ar-SA"/>
      </w:rPr>
    </w:lvl>
    <w:lvl w:ilvl="7" w:tplc="9F9820F6">
      <w:numFmt w:val="bullet"/>
      <w:lvlText w:val="•"/>
      <w:lvlJc w:val="left"/>
      <w:pPr>
        <w:ind w:left="7074" w:hanging="140"/>
      </w:pPr>
      <w:rPr>
        <w:rFonts w:hint="default"/>
        <w:lang w:val="it-IT" w:eastAsia="en-US" w:bidi="ar-SA"/>
      </w:rPr>
    </w:lvl>
    <w:lvl w:ilvl="8" w:tplc="E5987524">
      <w:numFmt w:val="bullet"/>
      <w:lvlText w:val="•"/>
      <w:lvlJc w:val="left"/>
      <w:pPr>
        <w:ind w:left="8166" w:hanging="140"/>
      </w:pPr>
      <w:rPr>
        <w:rFonts w:hint="default"/>
        <w:lang w:val="it-IT" w:eastAsia="en-US" w:bidi="ar-SA"/>
      </w:rPr>
    </w:lvl>
  </w:abstractNum>
  <w:abstractNum w:abstractNumId="11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850F95"/>
    <w:multiLevelType w:val="hybridMultilevel"/>
    <w:tmpl w:val="5E86B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26AC1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C47D33"/>
    <w:multiLevelType w:val="hybridMultilevel"/>
    <w:tmpl w:val="69569F7E"/>
    <w:lvl w:ilvl="0" w:tplc="2DF8E882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E5CC8212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78A496CE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EC06225C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8D0EF6BA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E3C0EE44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CA83C6C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771A9888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11E4A9C8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15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717DB0"/>
    <w:multiLevelType w:val="hybridMultilevel"/>
    <w:tmpl w:val="1B5CDEF4"/>
    <w:lvl w:ilvl="0" w:tplc="0298F17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B506D9"/>
    <w:multiLevelType w:val="hybridMultilevel"/>
    <w:tmpl w:val="E28246D4"/>
    <w:lvl w:ilvl="0" w:tplc="554E0F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862401"/>
    <w:multiLevelType w:val="hybridMultilevel"/>
    <w:tmpl w:val="3806C2B2"/>
    <w:lvl w:ilvl="0" w:tplc="BEA65D4C">
      <w:start w:val="1"/>
      <w:numFmt w:val="lowerLetter"/>
      <w:lvlText w:val="%1)"/>
      <w:lvlJc w:val="left"/>
      <w:pPr>
        <w:ind w:left="273" w:hanging="262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554E0FA2">
      <w:numFmt w:val="bullet"/>
      <w:lvlText w:val="-"/>
      <w:lvlJc w:val="left"/>
      <w:pPr>
        <w:ind w:left="65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34BA515C">
      <w:numFmt w:val="bullet"/>
      <w:lvlText w:val="•"/>
      <w:lvlJc w:val="left"/>
      <w:pPr>
        <w:ind w:left="1736" w:hanging="140"/>
      </w:pPr>
      <w:rPr>
        <w:rFonts w:hint="default"/>
        <w:lang w:val="it-IT" w:eastAsia="en-US" w:bidi="ar-SA"/>
      </w:rPr>
    </w:lvl>
    <w:lvl w:ilvl="3" w:tplc="85B877E4">
      <w:numFmt w:val="bullet"/>
      <w:lvlText w:val="•"/>
      <w:lvlJc w:val="left"/>
      <w:pPr>
        <w:ind w:left="2813" w:hanging="140"/>
      </w:pPr>
      <w:rPr>
        <w:rFonts w:hint="default"/>
        <w:lang w:val="it-IT" w:eastAsia="en-US" w:bidi="ar-SA"/>
      </w:rPr>
    </w:lvl>
    <w:lvl w:ilvl="4" w:tplc="C552645C">
      <w:numFmt w:val="bullet"/>
      <w:lvlText w:val="•"/>
      <w:lvlJc w:val="left"/>
      <w:pPr>
        <w:ind w:left="3890" w:hanging="140"/>
      </w:pPr>
      <w:rPr>
        <w:rFonts w:hint="default"/>
        <w:lang w:val="it-IT" w:eastAsia="en-US" w:bidi="ar-SA"/>
      </w:rPr>
    </w:lvl>
    <w:lvl w:ilvl="5" w:tplc="7CB6F3CA">
      <w:numFmt w:val="bullet"/>
      <w:lvlText w:val="•"/>
      <w:lvlJc w:val="left"/>
      <w:pPr>
        <w:ind w:left="4967" w:hanging="140"/>
      </w:pPr>
      <w:rPr>
        <w:rFonts w:hint="default"/>
        <w:lang w:val="it-IT" w:eastAsia="en-US" w:bidi="ar-SA"/>
      </w:rPr>
    </w:lvl>
    <w:lvl w:ilvl="6" w:tplc="3ED014A8">
      <w:numFmt w:val="bullet"/>
      <w:lvlText w:val="•"/>
      <w:lvlJc w:val="left"/>
      <w:pPr>
        <w:ind w:left="6044" w:hanging="140"/>
      </w:pPr>
      <w:rPr>
        <w:rFonts w:hint="default"/>
        <w:lang w:val="it-IT" w:eastAsia="en-US" w:bidi="ar-SA"/>
      </w:rPr>
    </w:lvl>
    <w:lvl w:ilvl="7" w:tplc="DFA6A622">
      <w:numFmt w:val="bullet"/>
      <w:lvlText w:val="•"/>
      <w:lvlJc w:val="left"/>
      <w:pPr>
        <w:ind w:left="7120" w:hanging="140"/>
      </w:pPr>
      <w:rPr>
        <w:rFonts w:hint="default"/>
        <w:lang w:val="it-IT" w:eastAsia="en-US" w:bidi="ar-SA"/>
      </w:rPr>
    </w:lvl>
    <w:lvl w:ilvl="8" w:tplc="D3D64FC8">
      <w:numFmt w:val="bullet"/>
      <w:lvlText w:val="•"/>
      <w:lvlJc w:val="left"/>
      <w:pPr>
        <w:ind w:left="8197" w:hanging="140"/>
      </w:pPr>
      <w:rPr>
        <w:rFonts w:hint="default"/>
        <w:lang w:val="it-IT" w:eastAsia="en-US" w:bidi="ar-SA"/>
      </w:rPr>
    </w:lvl>
  </w:abstractNum>
  <w:abstractNum w:abstractNumId="24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307EC1"/>
    <w:multiLevelType w:val="hybridMultilevel"/>
    <w:tmpl w:val="7DA0CB34"/>
    <w:lvl w:ilvl="0" w:tplc="A44C9E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117660"/>
    <w:multiLevelType w:val="hybridMultilevel"/>
    <w:tmpl w:val="A83CAB62"/>
    <w:lvl w:ilvl="0" w:tplc="6C6CC3F8">
      <w:start w:val="1"/>
      <w:numFmt w:val="lowerLetter"/>
      <w:lvlText w:val="%1)"/>
      <w:lvlJc w:val="left"/>
      <w:pPr>
        <w:ind w:left="519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45A4E6E">
      <w:numFmt w:val="bullet"/>
      <w:lvlText w:val="•"/>
      <w:lvlJc w:val="left"/>
      <w:pPr>
        <w:ind w:left="1504" w:hanging="245"/>
      </w:pPr>
      <w:rPr>
        <w:rFonts w:hint="default"/>
        <w:lang w:val="it-IT" w:eastAsia="en-US" w:bidi="ar-SA"/>
      </w:rPr>
    </w:lvl>
    <w:lvl w:ilvl="2" w:tplc="554CCC3C">
      <w:numFmt w:val="bullet"/>
      <w:lvlText w:val="•"/>
      <w:lvlJc w:val="left"/>
      <w:pPr>
        <w:ind w:left="2487" w:hanging="245"/>
      </w:pPr>
      <w:rPr>
        <w:rFonts w:hint="default"/>
        <w:lang w:val="it-IT" w:eastAsia="en-US" w:bidi="ar-SA"/>
      </w:rPr>
    </w:lvl>
    <w:lvl w:ilvl="3" w:tplc="AD0A024E">
      <w:numFmt w:val="bullet"/>
      <w:lvlText w:val="•"/>
      <w:lvlJc w:val="left"/>
      <w:pPr>
        <w:ind w:left="3470" w:hanging="245"/>
      </w:pPr>
      <w:rPr>
        <w:rFonts w:hint="default"/>
        <w:lang w:val="it-IT" w:eastAsia="en-US" w:bidi="ar-SA"/>
      </w:rPr>
    </w:lvl>
    <w:lvl w:ilvl="4" w:tplc="A5F2D1D2">
      <w:numFmt w:val="bullet"/>
      <w:lvlText w:val="•"/>
      <w:lvlJc w:val="left"/>
      <w:pPr>
        <w:ind w:left="4453" w:hanging="245"/>
      </w:pPr>
      <w:rPr>
        <w:rFonts w:hint="default"/>
        <w:lang w:val="it-IT" w:eastAsia="en-US" w:bidi="ar-SA"/>
      </w:rPr>
    </w:lvl>
    <w:lvl w:ilvl="5" w:tplc="16040924">
      <w:numFmt w:val="bullet"/>
      <w:lvlText w:val="•"/>
      <w:lvlJc w:val="left"/>
      <w:pPr>
        <w:ind w:left="5436" w:hanging="245"/>
      </w:pPr>
      <w:rPr>
        <w:rFonts w:hint="default"/>
        <w:lang w:val="it-IT" w:eastAsia="en-US" w:bidi="ar-SA"/>
      </w:rPr>
    </w:lvl>
    <w:lvl w:ilvl="6" w:tplc="1D8CDBCA">
      <w:numFmt w:val="bullet"/>
      <w:lvlText w:val="•"/>
      <w:lvlJc w:val="left"/>
      <w:pPr>
        <w:ind w:left="6419" w:hanging="245"/>
      </w:pPr>
      <w:rPr>
        <w:rFonts w:hint="default"/>
        <w:lang w:val="it-IT" w:eastAsia="en-US" w:bidi="ar-SA"/>
      </w:rPr>
    </w:lvl>
    <w:lvl w:ilvl="7" w:tplc="89B8F2E4">
      <w:numFmt w:val="bullet"/>
      <w:lvlText w:val="•"/>
      <w:lvlJc w:val="left"/>
      <w:pPr>
        <w:ind w:left="7402" w:hanging="245"/>
      </w:pPr>
      <w:rPr>
        <w:rFonts w:hint="default"/>
        <w:lang w:val="it-IT" w:eastAsia="en-US" w:bidi="ar-SA"/>
      </w:rPr>
    </w:lvl>
    <w:lvl w:ilvl="8" w:tplc="9A24D98A">
      <w:numFmt w:val="bullet"/>
      <w:lvlText w:val="•"/>
      <w:lvlJc w:val="left"/>
      <w:pPr>
        <w:ind w:left="8385" w:hanging="245"/>
      </w:pPr>
      <w:rPr>
        <w:rFonts w:hint="default"/>
        <w:lang w:val="it-IT" w:eastAsia="en-US" w:bidi="ar-SA"/>
      </w:rPr>
    </w:lvl>
  </w:abstractNum>
  <w:abstractNum w:abstractNumId="30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962BA8"/>
    <w:multiLevelType w:val="hybridMultilevel"/>
    <w:tmpl w:val="01EAB5C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030A46"/>
    <w:multiLevelType w:val="multilevel"/>
    <w:tmpl w:val="B16C28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0805D4"/>
    <w:multiLevelType w:val="hybridMultilevel"/>
    <w:tmpl w:val="D4FED14E"/>
    <w:lvl w:ilvl="0" w:tplc="DE807F44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A44F79"/>
    <w:multiLevelType w:val="hybridMultilevel"/>
    <w:tmpl w:val="43207530"/>
    <w:lvl w:ilvl="0" w:tplc="24B6B360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6CEA550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8BA6FC14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35EAA1DA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B56EE5FC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A7724FD6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222A4DE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57C203F2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AA981E5C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39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408676">
    <w:abstractNumId w:val="11"/>
  </w:num>
  <w:num w:numId="2" w16cid:durableId="140779443">
    <w:abstractNumId w:val="7"/>
  </w:num>
  <w:num w:numId="3" w16cid:durableId="1660186896">
    <w:abstractNumId w:val="28"/>
  </w:num>
  <w:num w:numId="4" w16cid:durableId="7491566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63163703">
    <w:abstractNumId w:val="36"/>
  </w:num>
  <w:num w:numId="6" w16cid:durableId="1409227866">
    <w:abstractNumId w:val="19"/>
  </w:num>
  <w:num w:numId="7" w16cid:durableId="1703477839">
    <w:abstractNumId w:val="30"/>
  </w:num>
  <w:num w:numId="8" w16cid:durableId="1865820661">
    <w:abstractNumId w:val="23"/>
  </w:num>
  <w:num w:numId="9" w16cid:durableId="1770080403">
    <w:abstractNumId w:val="29"/>
  </w:num>
  <w:num w:numId="10" w16cid:durableId="1930651135">
    <w:abstractNumId w:val="14"/>
  </w:num>
  <w:num w:numId="11" w16cid:durableId="560559437">
    <w:abstractNumId w:val="38"/>
  </w:num>
  <w:num w:numId="12" w16cid:durableId="1712725283">
    <w:abstractNumId w:val="9"/>
  </w:num>
  <w:num w:numId="13" w16cid:durableId="2130661461">
    <w:abstractNumId w:val="10"/>
  </w:num>
  <w:num w:numId="14" w16cid:durableId="1600523497">
    <w:abstractNumId w:val="3"/>
  </w:num>
  <w:num w:numId="15" w16cid:durableId="314726150">
    <w:abstractNumId w:val="22"/>
  </w:num>
  <w:num w:numId="16" w16cid:durableId="2094011012">
    <w:abstractNumId w:val="15"/>
  </w:num>
  <w:num w:numId="17" w16cid:durableId="249898235">
    <w:abstractNumId w:val="41"/>
  </w:num>
  <w:num w:numId="18" w16cid:durableId="1803184862">
    <w:abstractNumId w:val="33"/>
  </w:num>
  <w:num w:numId="19" w16cid:durableId="1102998121">
    <w:abstractNumId w:val="17"/>
  </w:num>
  <w:num w:numId="20" w16cid:durableId="2242136">
    <w:abstractNumId w:val="24"/>
  </w:num>
  <w:num w:numId="21" w16cid:durableId="424768929">
    <w:abstractNumId w:val="25"/>
  </w:num>
  <w:num w:numId="22" w16cid:durableId="1772698854">
    <w:abstractNumId w:val="16"/>
  </w:num>
  <w:num w:numId="23" w16cid:durableId="1872261587">
    <w:abstractNumId w:val="34"/>
  </w:num>
  <w:num w:numId="24" w16cid:durableId="798693027">
    <w:abstractNumId w:val="39"/>
  </w:num>
  <w:num w:numId="25" w16cid:durableId="2098550385">
    <w:abstractNumId w:val="0"/>
  </w:num>
  <w:num w:numId="26" w16cid:durableId="715282008">
    <w:abstractNumId w:val="13"/>
  </w:num>
  <w:num w:numId="27" w16cid:durableId="1539466067">
    <w:abstractNumId w:val="20"/>
  </w:num>
  <w:num w:numId="28" w16cid:durableId="377749779">
    <w:abstractNumId w:val="4"/>
  </w:num>
  <w:num w:numId="29" w16cid:durableId="1820151984">
    <w:abstractNumId w:val="42"/>
  </w:num>
  <w:num w:numId="30" w16cid:durableId="1043285624">
    <w:abstractNumId w:val="6"/>
  </w:num>
  <w:num w:numId="31" w16cid:durableId="576600428">
    <w:abstractNumId w:val="1"/>
  </w:num>
  <w:num w:numId="32" w16cid:durableId="1476291970">
    <w:abstractNumId w:val="32"/>
  </w:num>
  <w:num w:numId="33" w16cid:durableId="1092553154">
    <w:abstractNumId w:val="18"/>
  </w:num>
  <w:num w:numId="34" w16cid:durableId="1971473206">
    <w:abstractNumId w:val="2"/>
  </w:num>
  <w:num w:numId="35" w16cid:durableId="542669457">
    <w:abstractNumId w:val="40"/>
  </w:num>
  <w:num w:numId="36" w16cid:durableId="1628706912">
    <w:abstractNumId w:val="12"/>
  </w:num>
  <w:num w:numId="37" w16cid:durableId="1466391385">
    <w:abstractNumId w:val="21"/>
  </w:num>
  <w:num w:numId="38" w16cid:durableId="1407267829">
    <w:abstractNumId w:val="35"/>
  </w:num>
  <w:num w:numId="39" w16cid:durableId="163591222">
    <w:abstractNumId w:val="26"/>
  </w:num>
  <w:num w:numId="40" w16cid:durableId="1344435658">
    <w:abstractNumId w:val="8"/>
  </w:num>
  <w:num w:numId="41" w16cid:durableId="722489900">
    <w:abstractNumId w:val="37"/>
  </w:num>
  <w:num w:numId="42" w16cid:durableId="494877369">
    <w:abstractNumId w:val="5"/>
  </w:num>
  <w:num w:numId="43" w16cid:durableId="2117601001">
    <w:abstractNumId w:val="27"/>
  </w:num>
  <w:num w:numId="44" w16cid:durableId="1623153446">
    <w:abstractNumId w:val="3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24FD"/>
    <w:rsid w:val="000039D0"/>
    <w:rsid w:val="00004B3E"/>
    <w:rsid w:val="00005189"/>
    <w:rsid w:val="00005731"/>
    <w:rsid w:val="0000615B"/>
    <w:rsid w:val="00007368"/>
    <w:rsid w:val="00007DAD"/>
    <w:rsid w:val="00013231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31779"/>
    <w:rsid w:val="00031B58"/>
    <w:rsid w:val="00031D32"/>
    <w:rsid w:val="00032228"/>
    <w:rsid w:val="0003269E"/>
    <w:rsid w:val="00032DF6"/>
    <w:rsid w:val="000334EC"/>
    <w:rsid w:val="000346F7"/>
    <w:rsid w:val="00036089"/>
    <w:rsid w:val="00040500"/>
    <w:rsid w:val="00041918"/>
    <w:rsid w:val="00042204"/>
    <w:rsid w:val="00042E43"/>
    <w:rsid w:val="00044BFA"/>
    <w:rsid w:val="00044DF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17D6"/>
    <w:rsid w:val="00061D99"/>
    <w:rsid w:val="00062542"/>
    <w:rsid w:val="000638BA"/>
    <w:rsid w:val="00063AC3"/>
    <w:rsid w:val="00065CD1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D94"/>
    <w:rsid w:val="00082180"/>
    <w:rsid w:val="000822F3"/>
    <w:rsid w:val="000855DA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3228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AF8"/>
    <w:rsid w:val="000B0CBE"/>
    <w:rsid w:val="000B10F6"/>
    <w:rsid w:val="000B2CA3"/>
    <w:rsid w:val="000B2E0C"/>
    <w:rsid w:val="000B3325"/>
    <w:rsid w:val="000B3C91"/>
    <w:rsid w:val="000B4152"/>
    <w:rsid w:val="000B42C5"/>
    <w:rsid w:val="000B6171"/>
    <w:rsid w:val="000B7AFD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BA3"/>
    <w:rsid w:val="000D0C1C"/>
    <w:rsid w:val="000D115D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3566"/>
    <w:rsid w:val="0014462E"/>
    <w:rsid w:val="00146487"/>
    <w:rsid w:val="00146A28"/>
    <w:rsid w:val="001470AF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6034C"/>
    <w:rsid w:val="00161ADE"/>
    <w:rsid w:val="00162B8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825"/>
    <w:rsid w:val="001C41B1"/>
    <w:rsid w:val="001C5328"/>
    <w:rsid w:val="001C636D"/>
    <w:rsid w:val="001D030C"/>
    <w:rsid w:val="001D0453"/>
    <w:rsid w:val="001D06AB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2007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364C"/>
    <w:rsid w:val="0020745A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2835"/>
    <w:rsid w:val="002333F3"/>
    <w:rsid w:val="00233888"/>
    <w:rsid w:val="00233CB4"/>
    <w:rsid w:val="00234029"/>
    <w:rsid w:val="0023593C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D0E"/>
    <w:rsid w:val="00244D45"/>
    <w:rsid w:val="00245B84"/>
    <w:rsid w:val="002476A9"/>
    <w:rsid w:val="0025019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741F"/>
    <w:rsid w:val="00267813"/>
    <w:rsid w:val="00271461"/>
    <w:rsid w:val="0027192B"/>
    <w:rsid w:val="002735B5"/>
    <w:rsid w:val="00273EB4"/>
    <w:rsid w:val="002743E2"/>
    <w:rsid w:val="00274BAC"/>
    <w:rsid w:val="00275108"/>
    <w:rsid w:val="002765E0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2F67"/>
    <w:rsid w:val="0029305A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B30"/>
    <w:rsid w:val="002B520C"/>
    <w:rsid w:val="002B53FD"/>
    <w:rsid w:val="002B6DDC"/>
    <w:rsid w:val="002C05B5"/>
    <w:rsid w:val="002C1588"/>
    <w:rsid w:val="002C1673"/>
    <w:rsid w:val="002C2424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50FF"/>
    <w:rsid w:val="002E7756"/>
    <w:rsid w:val="002E783A"/>
    <w:rsid w:val="002F0537"/>
    <w:rsid w:val="002F0F65"/>
    <w:rsid w:val="002F15C5"/>
    <w:rsid w:val="002F16CB"/>
    <w:rsid w:val="002F27BF"/>
    <w:rsid w:val="002F2A09"/>
    <w:rsid w:val="002F2B0C"/>
    <w:rsid w:val="002F3133"/>
    <w:rsid w:val="002F3219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144B"/>
    <w:rsid w:val="003632B1"/>
    <w:rsid w:val="00363CE2"/>
    <w:rsid w:val="003645BC"/>
    <w:rsid w:val="0036552C"/>
    <w:rsid w:val="00365C6A"/>
    <w:rsid w:val="00365D44"/>
    <w:rsid w:val="00365E3D"/>
    <w:rsid w:val="003705E0"/>
    <w:rsid w:val="00370F55"/>
    <w:rsid w:val="0037171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22B"/>
    <w:rsid w:val="00386D62"/>
    <w:rsid w:val="00387366"/>
    <w:rsid w:val="003912CF"/>
    <w:rsid w:val="00391691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A6D84"/>
    <w:rsid w:val="003A7C55"/>
    <w:rsid w:val="003B03A2"/>
    <w:rsid w:val="003B17EA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E8A"/>
    <w:rsid w:val="003D05D5"/>
    <w:rsid w:val="003D10E8"/>
    <w:rsid w:val="003D1E6B"/>
    <w:rsid w:val="003D2C6C"/>
    <w:rsid w:val="003D3151"/>
    <w:rsid w:val="003D4540"/>
    <w:rsid w:val="003D504D"/>
    <w:rsid w:val="003D52F2"/>
    <w:rsid w:val="003D5B3B"/>
    <w:rsid w:val="003D6892"/>
    <w:rsid w:val="003D69EA"/>
    <w:rsid w:val="003D7070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1F40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434A"/>
    <w:rsid w:val="00435BBB"/>
    <w:rsid w:val="00436136"/>
    <w:rsid w:val="004361AF"/>
    <w:rsid w:val="00436BAA"/>
    <w:rsid w:val="00436F00"/>
    <w:rsid w:val="00437111"/>
    <w:rsid w:val="00437A92"/>
    <w:rsid w:val="004405B1"/>
    <w:rsid w:val="0044067C"/>
    <w:rsid w:val="00441427"/>
    <w:rsid w:val="00441691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C26"/>
    <w:rsid w:val="004707DF"/>
    <w:rsid w:val="00471162"/>
    <w:rsid w:val="004711CF"/>
    <w:rsid w:val="00471540"/>
    <w:rsid w:val="0047168C"/>
    <w:rsid w:val="00471E8F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0CA9"/>
    <w:rsid w:val="00491AE9"/>
    <w:rsid w:val="00491DF8"/>
    <w:rsid w:val="00492DBE"/>
    <w:rsid w:val="00495007"/>
    <w:rsid w:val="00495DDA"/>
    <w:rsid w:val="0049680A"/>
    <w:rsid w:val="00496849"/>
    <w:rsid w:val="00496EC9"/>
    <w:rsid w:val="004A023E"/>
    <w:rsid w:val="004A051C"/>
    <w:rsid w:val="004A0699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69E8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AC7"/>
    <w:rsid w:val="004F7010"/>
    <w:rsid w:val="004F70E2"/>
    <w:rsid w:val="004F7885"/>
    <w:rsid w:val="00500457"/>
    <w:rsid w:val="00500D15"/>
    <w:rsid w:val="00501261"/>
    <w:rsid w:val="00502C14"/>
    <w:rsid w:val="00503E06"/>
    <w:rsid w:val="0050710E"/>
    <w:rsid w:val="00510FD7"/>
    <w:rsid w:val="0051150E"/>
    <w:rsid w:val="0051239E"/>
    <w:rsid w:val="005129EB"/>
    <w:rsid w:val="00512B86"/>
    <w:rsid w:val="00515EE0"/>
    <w:rsid w:val="0051626C"/>
    <w:rsid w:val="005173BE"/>
    <w:rsid w:val="0051745B"/>
    <w:rsid w:val="005220E9"/>
    <w:rsid w:val="00526208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204F"/>
    <w:rsid w:val="005527F1"/>
    <w:rsid w:val="00552BB6"/>
    <w:rsid w:val="00553521"/>
    <w:rsid w:val="0055433A"/>
    <w:rsid w:val="00555424"/>
    <w:rsid w:val="0055783E"/>
    <w:rsid w:val="005603CA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4777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F25"/>
    <w:rsid w:val="005866BF"/>
    <w:rsid w:val="005922CC"/>
    <w:rsid w:val="00593EFF"/>
    <w:rsid w:val="00594020"/>
    <w:rsid w:val="0059439B"/>
    <w:rsid w:val="005947FD"/>
    <w:rsid w:val="005A060C"/>
    <w:rsid w:val="005A1AB4"/>
    <w:rsid w:val="005A2024"/>
    <w:rsid w:val="005A34EF"/>
    <w:rsid w:val="005A4286"/>
    <w:rsid w:val="005A4D8A"/>
    <w:rsid w:val="005A5700"/>
    <w:rsid w:val="005A586B"/>
    <w:rsid w:val="005A5D91"/>
    <w:rsid w:val="005A6ACC"/>
    <w:rsid w:val="005A6D6A"/>
    <w:rsid w:val="005B0A3F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CC3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C53"/>
    <w:rsid w:val="005D433D"/>
    <w:rsid w:val="005D68D0"/>
    <w:rsid w:val="005D6EC2"/>
    <w:rsid w:val="005D79C7"/>
    <w:rsid w:val="005E018E"/>
    <w:rsid w:val="005E0382"/>
    <w:rsid w:val="005E17F8"/>
    <w:rsid w:val="005E1D85"/>
    <w:rsid w:val="005E23DD"/>
    <w:rsid w:val="005E2833"/>
    <w:rsid w:val="005E2BA2"/>
    <w:rsid w:val="005E314A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5"/>
    <w:rsid w:val="005F19C3"/>
    <w:rsid w:val="005F1AED"/>
    <w:rsid w:val="005F1DCA"/>
    <w:rsid w:val="005F25D4"/>
    <w:rsid w:val="005F285C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42B7"/>
    <w:rsid w:val="00624331"/>
    <w:rsid w:val="00625714"/>
    <w:rsid w:val="00626F79"/>
    <w:rsid w:val="006271F2"/>
    <w:rsid w:val="0062729B"/>
    <w:rsid w:val="00630C36"/>
    <w:rsid w:val="0063161F"/>
    <w:rsid w:val="00631743"/>
    <w:rsid w:val="006317C1"/>
    <w:rsid w:val="006319C6"/>
    <w:rsid w:val="00631DC6"/>
    <w:rsid w:val="0063310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1DD4"/>
    <w:rsid w:val="0065273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4E1"/>
    <w:rsid w:val="0066414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6D3A"/>
    <w:rsid w:val="00687708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D00"/>
    <w:rsid w:val="006A39BC"/>
    <w:rsid w:val="006A3F47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67E"/>
    <w:rsid w:val="006B1295"/>
    <w:rsid w:val="006B1385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C2A"/>
    <w:rsid w:val="006C13B6"/>
    <w:rsid w:val="006C170F"/>
    <w:rsid w:val="006C289A"/>
    <w:rsid w:val="006C3093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6C"/>
    <w:rsid w:val="006F2BF8"/>
    <w:rsid w:val="006F3B62"/>
    <w:rsid w:val="006F66CC"/>
    <w:rsid w:val="006F7160"/>
    <w:rsid w:val="00700398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72B8"/>
    <w:rsid w:val="00730B73"/>
    <w:rsid w:val="00730F29"/>
    <w:rsid w:val="00732815"/>
    <w:rsid w:val="00733806"/>
    <w:rsid w:val="00735134"/>
    <w:rsid w:val="00735D4D"/>
    <w:rsid w:val="00740168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1BC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C0254"/>
    <w:rsid w:val="007C170D"/>
    <w:rsid w:val="007C2DC9"/>
    <w:rsid w:val="007C2F9B"/>
    <w:rsid w:val="007C3CE9"/>
    <w:rsid w:val="007C3D2B"/>
    <w:rsid w:val="007C49C0"/>
    <w:rsid w:val="007C54D7"/>
    <w:rsid w:val="007C6A41"/>
    <w:rsid w:val="007C6E14"/>
    <w:rsid w:val="007C6F21"/>
    <w:rsid w:val="007D25C0"/>
    <w:rsid w:val="007D4406"/>
    <w:rsid w:val="007D52A2"/>
    <w:rsid w:val="007D5AB5"/>
    <w:rsid w:val="007D69C3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37F4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CD8"/>
    <w:rsid w:val="0082302C"/>
    <w:rsid w:val="00823F8C"/>
    <w:rsid w:val="00824900"/>
    <w:rsid w:val="00824992"/>
    <w:rsid w:val="00826078"/>
    <w:rsid w:val="0082629C"/>
    <w:rsid w:val="00826806"/>
    <w:rsid w:val="008268AA"/>
    <w:rsid w:val="00827049"/>
    <w:rsid w:val="00827551"/>
    <w:rsid w:val="00827CB1"/>
    <w:rsid w:val="00830450"/>
    <w:rsid w:val="008304EC"/>
    <w:rsid w:val="00831D17"/>
    <w:rsid w:val="00833798"/>
    <w:rsid w:val="00835D41"/>
    <w:rsid w:val="00835F1D"/>
    <w:rsid w:val="0083641D"/>
    <w:rsid w:val="00836A3B"/>
    <w:rsid w:val="00840071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209A"/>
    <w:rsid w:val="008732F9"/>
    <w:rsid w:val="00873C0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4963"/>
    <w:rsid w:val="008C582C"/>
    <w:rsid w:val="008C7E6E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6137"/>
    <w:rsid w:val="008E6B80"/>
    <w:rsid w:val="008E7C6C"/>
    <w:rsid w:val="008E7CF1"/>
    <w:rsid w:val="008E7DE6"/>
    <w:rsid w:val="008F035F"/>
    <w:rsid w:val="008F0EAB"/>
    <w:rsid w:val="008F1CDE"/>
    <w:rsid w:val="008F1FBA"/>
    <w:rsid w:val="008F210B"/>
    <w:rsid w:val="008F4149"/>
    <w:rsid w:val="008F4582"/>
    <w:rsid w:val="008F4853"/>
    <w:rsid w:val="008F4C6E"/>
    <w:rsid w:val="008F5209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43D"/>
    <w:rsid w:val="0091197D"/>
    <w:rsid w:val="009130B2"/>
    <w:rsid w:val="0091353D"/>
    <w:rsid w:val="00913E11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268FC"/>
    <w:rsid w:val="00926E00"/>
    <w:rsid w:val="009306FF"/>
    <w:rsid w:val="009309D3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6790"/>
    <w:rsid w:val="00970658"/>
    <w:rsid w:val="00971609"/>
    <w:rsid w:val="00971DED"/>
    <w:rsid w:val="00971FA4"/>
    <w:rsid w:val="00972427"/>
    <w:rsid w:val="00972FCE"/>
    <w:rsid w:val="00973727"/>
    <w:rsid w:val="00974974"/>
    <w:rsid w:val="009806F2"/>
    <w:rsid w:val="00980B1E"/>
    <w:rsid w:val="009817D2"/>
    <w:rsid w:val="00981824"/>
    <w:rsid w:val="00982075"/>
    <w:rsid w:val="00982242"/>
    <w:rsid w:val="00983895"/>
    <w:rsid w:val="00983A93"/>
    <w:rsid w:val="009845C8"/>
    <w:rsid w:val="00984B60"/>
    <w:rsid w:val="00984F8C"/>
    <w:rsid w:val="00985600"/>
    <w:rsid w:val="00985E4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3C59"/>
    <w:rsid w:val="009A49D4"/>
    <w:rsid w:val="009A546D"/>
    <w:rsid w:val="009A55B4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A05"/>
    <w:rsid w:val="009B6F3C"/>
    <w:rsid w:val="009C0E1C"/>
    <w:rsid w:val="009C1320"/>
    <w:rsid w:val="009C2E0D"/>
    <w:rsid w:val="009C36B9"/>
    <w:rsid w:val="009C3AA0"/>
    <w:rsid w:val="009C3BFA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6CF5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9F5B6F"/>
    <w:rsid w:val="00A018FE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7740"/>
    <w:rsid w:val="00A30EC3"/>
    <w:rsid w:val="00A30FA8"/>
    <w:rsid w:val="00A31243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D62"/>
    <w:rsid w:val="00A36FB8"/>
    <w:rsid w:val="00A3770E"/>
    <w:rsid w:val="00A379CE"/>
    <w:rsid w:val="00A4094A"/>
    <w:rsid w:val="00A40E36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543B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028B"/>
    <w:rsid w:val="00AA13B6"/>
    <w:rsid w:val="00AA27B3"/>
    <w:rsid w:val="00AA42E7"/>
    <w:rsid w:val="00AA5317"/>
    <w:rsid w:val="00AA574F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60CC"/>
    <w:rsid w:val="00AB618E"/>
    <w:rsid w:val="00AB6FEC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4269"/>
    <w:rsid w:val="00AE482F"/>
    <w:rsid w:val="00AE4A63"/>
    <w:rsid w:val="00AE5A89"/>
    <w:rsid w:val="00AE5D85"/>
    <w:rsid w:val="00AE5DB7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38C0"/>
    <w:rsid w:val="00B24C1F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37983"/>
    <w:rsid w:val="00B401EA"/>
    <w:rsid w:val="00B40254"/>
    <w:rsid w:val="00B40721"/>
    <w:rsid w:val="00B414D4"/>
    <w:rsid w:val="00B41876"/>
    <w:rsid w:val="00B43113"/>
    <w:rsid w:val="00B44A70"/>
    <w:rsid w:val="00B45886"/>
    <w:rsid w:val="00B45C66"/>
    <w:rsid w:val="00B471CE"/>
    <w:rsid w:val="00B47C25"/>
    <w:rsid w:val="00B5087C"/>
    <w:rsid w:val="00B51BDC"/>
    <w:rsid w:val="00B520DA"/>
    <w:rsid w:val="00B544B6"/>
    <w:rsid w:val="00B547F2"/>
    <w:rsid w:val="00B556E6"/>
    <w:rsid w:val="00B55C26"/>
    <w:rsid w:val="00B60840"/>
    <w:rsid w:val="00B6086E"/>
    <w:rsid w:val="00B61016"/>
    <w:rsid w:val="00B613E7"/>
    <w:rsid w:val="00B623C7"/>
    <w:rsid w:val="00B6408A"/>
    <w:rsid w:val="00B646C3"/>
    <w:rsid w:val="00B651F2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5459"/>
    <w:rsid w:val="00B76D57"/>
    <w:rsid w:val="00B800D6"/>
    <w:rsid w:val="00B802F8"/>
    <w:rsid w:val="00B80CF0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22D3"/>
    <w:rsid w:val="00BC3253"/>
    <w:rsid w:val="00BC3ACD"/>
    <w:rsid w:val="00BC4AA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745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802"/>
    <w:rsid w:val="00BF68E9"/>
    <w:rsid w:val="00BF7B1B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976"/>
    <w:rsid w:val="00C16296"/>
    <w:rsid w:val="00C16AD3"/>
    <w:rsid w:val="00C203B9"/>
    <w:rsid w:val="00C20CAC"/>
    <w:rsid w:val="00C23FE2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FFC"/>
    <w:rsid w:val="00C545D8"/>
    <w:rsid w:val="00C549C8"/>
    <w:rsid w:val="00C610A8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5210"/>
    <w:rsid w:val="00C855EE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3AC4"/>
    <w:rsid w:val="00CD4387"/>
    <w:rsid w:val="00CD4784"/>
    <w:rsid w:val="00CD58F5"/>
    <w:rsid w:val="00CD5E88"/>
    <w:rsid w:val="00CD6259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0A9"/>
    <w:rsid w:val="00CF4C7D"/>
    <w:rsid w:val="00CF4FB6"/>
    <w:rsid w:val="00CF524E"/>
    <w:rsid w:val="00CF734E"/>
    <w:rsid w:val="00CF79DD"/>
    <w:rsid w:val="00CF7B8D"/>
    <w:rsid w:val="00D001D7"/>
    <w:rsid w:val="00D0064A"/>
    <w:rsid w:val="00D00E57"/>
    <w:rsid w:val="00D01BEE"/>
    <w:rsid w:val="00D02226"/>
    <w:rsid w:val="00D02381"/>
    <w:rsid w:val="00D04D06"/>
    <w:rsid w:val="00D04E23"/>
    <w:rsid w:val="00D06AD0"/>
    <w:rsid w:val="00D06B37"/>
    <w:rsid w:val="00D07ACA"/>
    <w:rsid w:val="00D10322"/>
    <w:rsid w:val="00D12DCA"/>
    <w:rsid w:val="00D13774"/>
    <w:rsid w:val="00D14E13"/>
    <w:rsid w:val="00D15B60"/>
    <w:rsid w:val="00D16BF6"/>
    <w:rsid w:val="00D17484"/>
    <w:rsid w:val="00D20AFA"/>
    <w:rsid w:val="00D216BA"/>
    <w:rsid w:val="00D21F62"/>
    <w:rsid w:val="00D22C2C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58E4"/>
    <w:rsid w:val="00D55B80"/>
    <w:rsid w:val="00D55BD4"/>
    <w:rsid w:val="00D55D75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620"/>
    <w:rsid w:val="00D92A55"/>
    <w:rsid w:val="00D92CF3"/>
    <w:rsid w:val="00D939AF"/>
    <w:rsid w:val="00D9456F"/>
    <w:rsid w:val="00D95D59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5372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CB2"/>
    <w:rsid w:val="00DD52EA"/>
    <w:rsid w:val="00DD5398"/>
    <w:rsid w:val="00DD56DE"/>
    <w:rsid w:val="00DD60D8"/>
    <w:rsid w:val="00DD764A"/>
    <w:rsid w:val="00DE096C"/>
    <w:rsid w:val="00DE17C7"/>
    <w:rsid w:val="00DE1BC4"/>
    <w:rsid w:val="00DE3D4F"/>
    <w:rsid w:val="00DE405D"/>
    <w:rsid w:val="00DE419A"/>
    <w:rsid w:val="00DE4340"/>
    <w:rsid w:val="00DE54C0"/>
    <w:rsid w:val="00DE579F"/>
    <w:rsid w:val="00DE5B46"/>
    <w:rsid w:val="00DE6C8F"/>
    <w:rsid w:val="00DE7545"/>
    <w:rsid w:val="00DE7A81"/>
    <w:rsid w:val="00DE7B3E"/>
    <w:rsid w:val="00DE7EC2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55E"/>
    <w:rsid w:val="00E032BF"/>
    <w:rsid w:val="00E0342C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3B1F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4573"/>
    <w:rsid w:val="00E75110"/>
    <w:rsid w:val="00E75888"/>
    <w:rsid w:val="00E76A8F"/>
    <w:rsid w:val="00E76C85"/>
    <w:rsid w:val="00E77241"/>
    <w:rsid w:val="00E77E05"/>
    <w:rsid w:val="00E81DD1"/>
    <w:rsid w:val="00E81E1E"/>
    <w:rsid w:val="00E821D2"/>
    <w:rsid w:val="00E8276B"/>
    <w:rsid w:val="00E8299B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D75"/>
    <w:rsid w:val="00EC1E66"/>
    <w:rsid w:val="00EC2BCF"/>
    <w:rsid w:val="00EC2F4F"/>
    <w:rsid w:val="00EC3E10"/>
    <w:rsid w:val="00EC3F5F"/>
    <w:rsid w:val="00EC528D"/>
    <w:rsid w:val="00EC56E8"/>
    <w:rsid w:val="00EC57B8"/>
    <w:rsid w:val="00EC58E6"/>
    <w:rsid w:val="00EC6602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5524"/>
    <w:rsid w:val="00EE687E"/>
    <w:rsid w:val="00EE6C23"/>
    <w:rsid w:val="00EE6D2E"/>
    <w:rsid w:val="00EE7552"/>
    <w:rsid w:val="00EE7CC5"/>
    <w:rsid w:val="00EF05C3"/>
    <w:rsid w:val="00EF0853"/>
    <w:rsid w:val="00EF2964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186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5E4A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CA2"/>
    <w:rsid w:val="00F72ECB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2C6"/>
    <w:rsid w:val="00F9563B"/>
    <w:rsid w:val="00FA1BBA"/>
    <w:rsid w:val="00FA1EB5"/>
    <w:rsid w:val="00FA35F0"/>
    <w:rsid w:val="00FA4064"/>
    <w:rsid w:val="00FA4941"/>
    <w:rsid w:val="00FA572D"/>
    <w:rsid w:val="00FA5751"/>
    <w:rsid w:val="00FA7A24"/>
    <w:rsid w:val="00FA7FA3"/>
    <w:rsid w:val="00FB0300"/>
    <w:rsid w:val="00FB0810"/>
    <w:rsid w:val="00FB0F63"/>
    <w:rsid w:val="00FB3B92"/>
    <w:rsid w:val="00FB3CEB"/>
    <w:rsid w:val="00FB3ED9"/>
    <w:rsid w:val="00FB479F"/>
    <w:rsid w:val="00FB4E16"/>
    <w:rsid w:val="00FB5A5F"/>
    <w:rsid w:val="00FB615D"/>
    <w:rsid w:val="00FB690E"/>
    <w:rsid w:val="00FB6BF2"/>
    <w:rsid w:val="00FB7100"/>
    <w:rsid w:val="00FB71C8"/>
    <w:rsid w:val="00FC0612"/>
    <w:rsid w:val="00FC2C5D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A4A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4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0</TotalTime>
  <Pages>9</Pages>
  <Words>2170</Words>
  <Characters>12374</Characters>
  <Application>Microsoft Office Word</Application>
  <DocSecurity>0</DocSecurity>
  <Lines>103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14515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2</cp:revision>
  <cp:lastPrinted>2022-10-31T16:05:00Z</cp:lastPrinted>
  <dcterms:created xsi:type="dcterms:W3CDTF">2022-10-31T16:07:00Z</dcterms:created>
  <dcterms:modified xsi:type="dcterms:W3CDTF">2022-10-31T16:07:00Z</dcterms:modified>
</cp:coreProperties>
</file>